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20D8" w14:textId="5033623E" w:rsidR="001574A5" w:rsidRPr="0072194E" w:rsidRDefault="001003F3" w:rsidP="0072194E">
      <w:pPr>
        <w:pStyle w:val="kop1"/>
        <w:numPr>
          <w:ilvl w:val="0"/>
          <w:numId w:val="0"/>
        </w:numPr>
        <w:pBdr>
          <w:bottom w:val="single" w:sz="8" w:space="0" w:color="B44C42"/>
        </w:pBdr>
        <w:rPr>
          <w:rFonts w:asciiTheme="majorHAnsi" w:hAnsiTheme="majorHAnsi" w:cstheme="majorHAnsi"/>
          <w:b/>
        </w:rPr>
      </w:pPr>
      <w:bookmarkStart w:id="0" w:name="_Toc463883337"/>
      <w:r w:rsidRPr="002A4588">
        <w:rPr>
          <w:rFonts w:asciiTheme="majorHAnsi" w:hAnsiTheme="majorHAnsi" w:cstheme="majorHAnsi"/>
          <w:b/>
        </w:rPr>
        <w:t xml:space="preserve">Bijlage </w:t>
      </w:r>
      <w:r w:rsidR="00BB4718">
        <w:rPr>
          <w:rFonts w:asciiTheme="majorHAnsi" w:hAnsiTheme="majorHAnsi" w:cstheme="majorHAnsi"/>
          <w:b/>
        </w:rPr>
        <w:t>1</w:t>
      </w:r>
      <w:r w:rsidRPr="002A4588">
        <w:rPr>
          <w:rFonts w:asciiTheme="majorHAnsi" w:hAnsiTheme="majorHAnsi" w:cstheme="majorHAnsi"/>
          <w:b/>
        </w:rPr>
        <w:tab/>
      </w:r>
      <w:r w:rsidR="009757D5">
        <w:rPr>
          <w:rFonts w:asciiTheme="majorHAnsi" w:hAnsiTheme="majorHAnsi" w:cstheme="majorHAnsi"/>
          <w:b/>
        </w:rPr>
        <w:t>Antwoordformulier vragenlijst marktconsultatie</w:t>
      </w:r>
      <w:r w:rsidRPr="002A4588">
        <w:rPr>
          <w:rFonts w:asciiTheme="majorHAnsi" w:hAnsiTheme="majorHAnsi" w:cstheme="majorHAnsi"/>
          <w:b/>
        </w:rPr>
        <w:t xml:space="preserve"> </w:t>
      </w:r>
      <w:bookmarkEnd w:id="0"/>
    </w:p>
    <w:tbl>
      <w:tblPr>
        <w:tblStyle w:val="Inkoop"/>
        <w:tblW w:w="6658" w:type="dxa"/>
        <w:tblLayout w:type="fixed"/>
        <w:tblLook w:val="0000" w:firstRow="0" w:lastRow="0" w:firstColumn="0" w:lastColumn="0" w:noHBand="0" w:noVBand="0"/>
      </w:tblPr>
      <w:tblGrid>
        <w:gridCol w:w="1980"/>
        <w:gridCol w:w="4678"/>
      </w:tblGrid>
      <w:tr w:rsidR="001003F3" w:rsidRPr="00CB5856" w14:paraId="3FB39EA6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27BD251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Naam</w:t>
            </w:r>
          </w:p>
        </w:tc>
        <w:tc>
          <w:tcPr>
            <w:tcW w:w="4678" w:type="dxa"/>
          </w:tcPr>
          <w:p w14:paraId="33402AB8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619A51A0" w14:textId="77777777" w:rsidTr="00141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</w:tcPr>
          <w:p w14:paraId="68DA1CEB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Functie</w:t>
            </w:r>
          </w:p>
        </w:tc>
        <w:tc>
          <w:tcPr>
            <w:tcW w:w="4678" w:type="dxa"/>
          </w:tcPr>
          <w:p w14:paraId="129462AD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33DFA648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783A4B9A" w14:textId="4E46C590" w:rsidR="001003F3" w:rsidRPr="00CB5856" w:rsidRDefault="00A635E0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Organisatie</w:t>
            </w:r>
          </w:p>
        </w:tc>
        <w:tc>
          <w:tcPr>
            <w:tcW w:w="4678" w:type="dxa"/>
          </w:tcPr>
          <w:p w14:paraId="6F734309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68E10447" w14:textId="77777777" w:rsidR="00F3106B" w:rsidRDefault="00F3106B" w:rsidP="00473C59">
      <w:pPr>
        <w:spacing w:line="300" w:lineRule="auto"/>
        <w:rPr>
          <w:rFonts w:asciiTheme="majorHAnsi" w:hAnsiTheme="majorHAnsi" w:cstheme="majorHAnsi"/>
        </w:rPr>
      </w:pPr>
    </w:p>
    <w:tbl>
      <w:tblPr>
        <w:tblStyle w:val="Inkoop"/>
        <w:tblW w:w="9918" w:type="dxa"/>
        <w:tblInd w:w="-5" w:type="dxa"/>
        <w:tblLook w:val="04A0" w:firstRow="1" w:lastRow="0" w:firstColumn="1" w:lastColumn="0" w:noHBand="0" w:noVBand="1"/>
      </w:tblPr>
      <w:tblGrid>
        <w:gridCol w:w="1073"/>
        <w:gridCol w:w="8845"/>
      </w:tblGrid>
      <w:tr w:rsidR="00D41E67" w:rsidRPr="00BC56A1" w14:paraId="0A91465B" w14:textId="77777777" w:rsidTr="00D41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1BCC9A40" w14:textId="77777777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 w:val="0"/>
                <w:color w:val="FFFFFF"/>
                <w:sz w:val="20"/>
              </w:rPr>
            </w:pPr>
            <w:r w:rsidRPr="00BC56A1">
              <w:rPr>
                <w:rFonts w:ascii="Calibri Light" w:hAnsi="Calibri Light" w:cs="Calibri Light"/>
                <w:b w:val="0"/>
                <w:color w:val="FFFFFF"/>
                <w:sz w:val="20"/>
              </w:rPr>
              <w:t>Nr.</w:t>
            </w:r>
          </w:p>
        </w:tc>
        <w:tc>
          <w:tcPr>
            <w:tcW w:w="8845" w:type="dxa"/>
          </w:tcPr>
          <w:p w14:paraId="134649FE" w14:textId="77777777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 w:val="0"/>
                <w:color w:val="FFFFFF"/>
                <w:sz w:val="20"/>
              </w:rPr>
            </w:pPr>
            <w:r w:rsidRPr="00BC56A1">
              <w:rPr>
                <w:rFonts w:ascii="Calibri Light" w:hAnsi="Calibri Light" w:cs="Calibri Light"/>
                <w:b w:val="0"/>
                <w:color w:val="FFFFFF"/>
                <w:sz w:val="20"/>
              </w:rPr>
              <w:t xml:space="preserve">Vraag </w:t>
            </w:r>
          </w:p>
        </w:tc>
      </w:tr>
      <w:tr w:rsidR="00F46797" w:rsidRPr="00BC56A1" w14:paraId="63F29C98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7637B92F" w14:textId="77777777" w:rsidR="00F46797" w:rsidRPr="00BC56A1" w:rsidRDefault="00F4679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</w:p>
        </w:tc>
        <w:tc>
          <w:tcPr>
            <w:tcW w:w="8845" w:type="dxa"/>
          </w:tcPr>
          <w:p w14:paraId="52C829A6" w14:textId="7175DF11" w:rsidR="00F46797" w:rsidRPr="00BC56A1" w:rsidRDefault="00275C1C" w:rsidP="00FC1093">
            <w:pPr>
              <w:pStyle w:val="BoZ-Standaard"/>
              <w:spacing w:line="240" w:lineRule="auto"/>
              <w:jc w:val="left"/>
              <w:rPr>
                <w:rFonts w:ascii="Calibri Light" w:eastAsiaTheme="minorEastAsia" w:hAnsi="Calibri Light" w:cs="Calibri Light"/>
                <w:color w:val="auto"/>
                <w:sz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b/>
                <w:bCs/>
                <w:color w:val="2C204E"/>
                <w:sz w:val="20"/>
                <w:szCs w:val="20"/>
              </w:rPr>
              <w:t>DAB en de samenwerking:</w:t>
            </w:r>
          </w:p>
        </w:tc>
      </w:tr>
      <w:tr w:rsidR="00D41E67" w:rsidRPr="00BC56A1" w14:paraId="591B1EA4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244C390" w14:textId="0FE4CE8C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1</w:t>
            </w:r>
            <w:r w:rsidR="005C4133">
              <w:rPr>
                <w:rFonts w:ascii="Calibri Light" w:hAnsi="Calibri Light" w:cs="Calibri Light"/>
                <w:b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188FA0DE" w14:textId="6D39C565" w:rsidR="00235239" w:rsidRPr="00BC56A1" w:rsidRDefault="00B9062F" w:rsidP="00275C1C">
            <w:pPr>
              <w:pStyle w:val="BoZ-Standaard"/>
              <w:spacing w:line="240" w:lineRule="auto"/>
              <w:jc w:val="left"/>
              <w:rPr>
                <w:rFonts w:ascii="Calibri Light" w:eastAsia="Calibri Light" w:hAnsi="Calibri Light" w:cs="Calibri Light"/>
                <w:color w:val="auto"/>
                <w:sz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 xml:space="preserve">Wat is uw organisatieprofiel en op welke wijze ziet u daarom voor uw organisatie een betrokkenheid bij Delta </w:t>
            </w:r>
            <w:proofErr w:type="spellStart"/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Agrifood</w:t>
            </w:r>
            <w:proofErr w:type="spellEnd"/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 xml:space="preserve"> Business of de locatie?</w:t>
            </w:r>
          </w:p>
        </w:tc>
      </w:tr>
      <w:tr w:rsidR="00D41E67" w:rsidRPr="00BC56A1" w14:paraId="28F40C9B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15CD0253" w14:textId="5B11DCDB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15671587" w14:textId="77777777" w:rsidR="00D41E67" w:rsidRDefault="00D41E67" w:rsidP="00FC1093">
            <w:pPr>
              <w:pStyle w:val="BoZ-Standaard"/>
              <w:spacing w:line="240" w:lineRule="auto"/>
              <w:jc w:val="left"/>
              <w:rPr>
                <w:rFonts w:ascii="Calibri Light" w:eastAsiaTheme="minorEastAsia" w:hAnsi="Calibri Light" w:cs="Calibri Light"/>
                <w:color w:val="auto"/>
              </w:rPr>
            </w:pPr>
          </w:p>
          <w:p w14:paraId="6FE3D011" w14:textId="77777777" w:rsidR="00BC56A1" w:rsidRDefault="00BC56A1" w:rsidP="00FC1093">
            <w:pPr>
              <w:pStyle w:val="BoZ-Standaard"/>
              <w:spacing w:line="240" w:lineRule="auto"/>
              <w:jc w:val="left"/>
              <w:rPr>
                <w:rFonts w:eastAsiaTheme="minorEastAsia"/>
              </w:rPr>
            </w:pPr>
          </w:p>
          <w:p w14:paraId="74DEF899" w14:textId="77777777" w:rsidR="00BC56A1" w:rsidRPr="00BC56A1" w:rsidRDefault="00BC56A1" w:rsidP="00FC1093">
            <w:pPr>
              <w:pStyle w:val="BoZ-Standaard"/>
              <w:spacing w:line="240" w:lineRule="auto"/>
              <w:jc w:val="left"/>
              <w:rPr>
                <w:rFonts w:ascii="Calibri Light" w:eastAsiaTheme="minorEastAsia" w:hAnsi="Calibri Light" w:cs="Calibri Light"/>
                <w:color w:val="auto"/>
                <w:sz w:val="20"/>
              </w:rPr>
            </w:pPr>
          </w:p>
        </w:tc>
      </w:tr>
      <w:tr w:rsidR="00D41E67" w:rsidRPr="00BC56A1" w14:paraId="1AD11D64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0736A0D" w14:textId="57D48BC0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2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3FDCF5DE" w14:textId="691DC52B" w:rsidR="00D41E67" w:rsidRPr="00BC56A1" w:rsidRDefault="00D50FFF" w:rsidP="00B9062F">
            <w:pPr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 xml:space="preserve">Welke functies, faciliteiten of diensten is voor u essentieel om Delta </w:t>
            </w:r>
            <w:proofErr w:type="spellStart"/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Agrifood</w:t>
            </w:r>
            <w:proofErr w:type="spellEnd"/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 xml:space="preserve"> Business toekomstbestendig te maken en economisch levensvatbaar te houden?</w:t>
            </w:r>
          </w:p>
        </w:tc>
      </w:tr>
      <w:tr w:rsidR="00D41E67" w:rsidRPr="00BC56A1" w14:paraId="3D1C8E81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53806B1" w14:textId="3F135D62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78E08804" w14:textId="77777777" w:rsidR="00D41E67" w:rsidRDefault="00D41E67" w:rsidP="00FC1093">
            <w:pPr>
              <w:rPr>
                <w:rFonts w:ascii="Calibri Light" w:hAnsi="Calibri Light" w:cs="Calibri Light"/>
              </w:rPr>
            </w:pPr>
          </w:p>
          <w:p w14:paraId="18AA79EA" w14:textId="77777777" w:rsidR="00BC56A1" w:rsidRDefault="00BC56A1" w:rsidP="00FC1093"/>
          <w:p w14:paraId="51657A95" w14:textId="77777777" w:rsidR="00BC56A1" w:rsidRPr="00BC56A1" w:rsidRDefault="00BC56A1" w:rsidP="00FC1093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41E67" w:rsidRPr="00BC56A1" w14:paraId="5542C06A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636153B4" w14:textId="10023C1D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3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213E9985" w14:textId="77777777" w:rsidR="00E3704E" w:rsidRPr="00BC56A1" w:rsidRDefault="00E3704E" w:rsidP="00E3704E">
            <w:pPr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 xml:space="preserve">Wat is uw (ideaal) beeld ten aanzien van samenwerking, de </w:t>
            </w: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 xml:space="preserve">toekomst van Delta </w:t>
            </w:r>
            <w:proofErr w:type="spellStart"/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Agrifood</w:t>
            </w:r>
            <w:proofErr w:type="spellEnd"/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 xml:space="preserve"> Business</w:t>
            </w: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 xml:space="preserve"> en de locatie? </w:t>
            </w:r>
          </w:p>
          <w:p w14:paraId="79944121" w14:textId="77777777" w:rsidR="00E3704E" w:rsidRPr="00BC56A1" w:rsidRDefault="00E3704E" w:rsidP="00E3704E">
            <w:pPr>
              <w:pStyle w:val="Lijstalinea"/>
              <w:numPr>
                <w:ilvl w:val="0"/>
                <w:numId w:val="6"/>
              </w:numPr>
              <w:jc w:val="left"/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 xml:space="preserve">Welke rol voor uw organisatie en partners (specifiek) of andere deelnemers (ook potentiële) ziet u weggelegd? </w:t>
            </w:r>
          </w:p>
          <w:p w14:paraId="47938992" w14:textId="77777777" w:rsidR="00E3704E" w:rsidRPr="00BC56A1" w:rsidRDefault="00E3704E" w:rsidP="00E3704E">
            <w:pPr>
              <w:pStyle w:val="Lijstalinea"/>
              <w:numPr>
                <w:ilvl w:val="0"/>
                <w:numId w:val="6"/>
              </w:numPr>
              <w:jc w:val="left"/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Welke rol ziet u voor de gemeente Bergen op Zoom weggelegd.</w:t>
            </w:r>
          </w:p>
          <w:p w14:paraId="217E31EC" w14:textId="77777777" w:rsidR="00E3704E" w:rsidRPr="00BC56A1" w:rsidRDefault="00E3704E" w:rsidP="00E3704E">
            <w:pPr>
              <w:pStyle w:val="Lijstalinea"/>
              <w:numPr>
                <w:ilvl w:val="0"/>
                <w:numId w:val="6"/>
              </w:numPr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 xml:space="preserve">Heeft u hierbij een visie op uw rol </w:t>
            </w: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 xml:space="preserve">binnen het </w:t>
            </w:r>
            <w:proofErr w:type="spellStart"/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plantbased</w:t>
            </w:r>
            <w:proofErr w:type="spellEnd"/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 xml:space="preserve"> netwerk?</w:t>
            </w:r>
          </w:p>
          <w:p w14:paraId="308ABB5E" w14:textId="45A68D0E" w:rsidR="00D41E67" w:rsidRPr="00BC56A1" w:rsidRDefault="00E3704E" w:rsidP="00E3704E">
            <w:pPr>
              <w:pStyle w:val="Lijstalinea"/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color w:val="auto"/>
                <w:sz w:val="20"/>
              </w:rPr>
            </w:pPr>
            <w:r w:rsidRPr="00BC56A1">
              <w:rPr>
                <w:rFonts w:ascii="Calibri Light" w:hAnsi="Calibri Light" w:cs="Calibri Light"/>
                <w:color w:val="auto"/>
                <w:sz w:val="20"/>
              </w:rPr>
              <w:t>Ziet u voor uzelf een inhoudelijk actieve betrokkenheid bij de ontwikkeling van het regionaal innovatiecentrum? Zo ja, licht toe.</w:t>
            </w:r>
          </w:p>
        </w:tc>
      </w:tr>
      <w:tr w:rsidR="00D41E67" w:rsidRPr="00BC56A1" w14:paraId="0E4D07A6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47BCF63C" w14:textId="69B133A1" w:rsidR="00D41E67" w:rsidRPr="00BC56A1" w:rsidRDefault="00D41E67" w:rsidP="00FC1093">
            <w:pPr>
              <w:pStyle w:val="BoZ-Standaard"/>
              <w:spacing w:line="300" w:lineRule="auto"/>
              <w:jc w:val="left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17010AB5" w14:textId="77777777" w:rsidR="00D41E67" w:rsidRDefault="00D41E67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2DA777DF" w14:textId="77777777" w:rsidR="00BC56A1" w:rsidRDefault="00BC56A1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373F3124" w14:textId="77777777" w:rsidR="00BC56A1" w:rsidRPr="00BC56A1" w:rsidRDefault="00BC56A1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D41E67" w:rsidRPr="00BC56A1" w14:paraId="296FC792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7CDC9658" w14:textId="40C8E593" w:rsidR="00D41E67" w:rsidRPr="00BC56A1" w:rsidRDefault="00D41E67" w:rsidP="00FC1093">
            <w:pPr>
              <w:pStyle w:val="BoZ-Standaard"/>
              <w:spacing w:line="300" w:lineRule="auto"/>
              <w:jc w:val="left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4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23986BE4" w14:textId="5280024C" w:rsidR="00D41E67" w:rsidRPr="00BC56A1" w:rsidRDefault="008E1F6C" w:rsidP="00B9062F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Wat zijn voor u, naast bovengenoemde actoren, belangrijke (eventueel nog niet betrokken) stakeholders? Of ziet u kansen voor nieuwe bedrijven, onderwijsinstellingen of andere doelgroepen / zakelijke activiteiten?</w:t>
            </w:r>
          </w:p>
        </w:tc>
      </w:tr>
      <w:tr w:rsidR="00D41E67" w:rsidRPr="00BC56A1" w14:paraId="1B9160BE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38805964" w14:textId="257D693C" w:rsidR="00D41E67" w:rsidRPr="00BC56A1" w:rsidRDefault="00D41E67" w:rsidP="00FC1093">
            <w:pPr>
              <w:pStyle w:val="BoZ-Standaard"/>
              <w:spacing w:line="300" w:lineRule="auto"/>
              <w:jc w:val="left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189D3E8E" w14:textId="77777777" w:rsidR="00D41E67" w:rsidRDefault="00D41E67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314EED2C" w14:textId="77777777" w:rsidR="00BC56A1" w:rsidRDefault="00BC56A1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2EF22C11" w14:textId="77777777" w:rsidR="00BC56A1" w:rsidRPr="00BC56A1" w:rsidRDefault="00BC56A1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CD6AE7" w:rsidRPr="00BC56A1" w14:paraId="06B22544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50464ACB" w14:textId="77777777" w:rsidR="00CD6AE7" w:rsidRPr="00BC56A1" w:rsidRDefault="00CD6AE7" w:rsidP="00FC1093">
            <w:pPr>
              <w:pStyle w:val="BoZ-Standaard"/>
              <w:spacing w:line="300" w:lineRule="auto"/>
              <w:jc w:val="left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</w:p>
        </w:tc>
        <w:tc>
          <w:tcPr>
            <w:tcW w:w="8845" w:type="dxa"/>
          </w:tcPr>
          <w:p w14:paraId="33B01F6B" w14:textId="7B4C4990" w:rsidR="00CD6AE7" w:rsidRPr="00BC56A1" w:rsidRDefault="00CD6AE7" w:rsidP="00B9062F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Fonts w:ascii="Calibri Light" w:eastAsia="Calibri Light" w:hAnsi="Calibri Light" w:cs="Calibri Light"/>
                <w:b/>
                <w:bCs/>
                <w:color w:val="2C204E"/>
                <w:sz w:val="20"/>
              </w:rPr>
              <w:t xml:space="preserve">De </w:t>
            </w:r>
            <w:proofErr w:type="spellStart"/>
            <w:r w:rsidRPr="00BC56A1">
              <w:rPr>
                <w:rFonts w:ascii="Calibri Light" w:eastAsia="Calibri Light" w:hAnsi="Calibri Light" w:cs="Calibri Light"/>
                <w:b/>
                <w:bCs/>
                <w:color w:val="2C204E"/>
                <w:sz w:val="20"/>
              </w:rPr>
              <w:t>governance</w:t>
            </w:r>
            <w:proofErr w:type="spellEnd"/>
            <w:r w:rsidRPr="00BC56A1">
              <w:rPr>
                <w:rFonts w:ascii="Calibri Light" w:eastAsia="Calibri Light" w:hAnsi="Calibri Light" w:cs="Calibri Light"/>
                <w:b/>
                <w:bCs/>
                <w:color w:val="2C204E"/>
                <w:sz w:val="20"/>
              </w:rPr>
              <w:t xml:space="preserve"> (o.a. PPS):</w:t>
            </w:r>
          </w:p>
        </w:tc>
      </w:tr>
      <w:tr w:rsidR="00D41E67" w:rsidRPr="00BC56A1" w14:paraId="168B7EEF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4047F94A" w14:textId="761C055A" w:rsidR="00D41E67" w:rsidRPr="00BC56A1" w:rsidRDefault="00D41E67" w:rsidP="00FC1093">
            <w:pPr>
              <w:pStyle w:val="BoZ-Standaard"/>
              <w:spacing w:line="300" w:lineRule="auto"/>
              <w:jc w:val="left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5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6461C9E7" w14:textId="73F0B1E2" w:rsidR="00D41E67" w:rsidRPr="00BC56A1" w:rsidRDefault="009C74F4" w:rsidP="00B9062F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 xml:space="preserve">Welke </w:t>
            </w:r>
            <w:proofErr w:type="spellStart"/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governance</w:t>
            </w:r>
            <w:proofErr w:type="spellEnd"/>
            <w:r w:rsidRPr="00BC56A1">
              <w:rPr>
                <w:rStyle w:val="bodytext1"/>
                <w:rFonts w:ascii="Cambria Math" w:hAnsi="Cambria Math" w:cs="Cambria Math"/>
                <w:color w:val="auto"/>
                <w:sz w:val="20"/>
                <w:szCs w:val="20"/>
              </w:rPr>
              <w:t>‑</w:t>
            </w: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modellen acht u geschikt voor de toekomstige organisatie van het DAB? Licht dit nader toe.</w:t>
            </w:r>
          </w:p>
        </w:tc>
      </w:tr>
      <w:tr w:rsidR="00D41E67" w:rsidRPr="00BC56A1" w14:paraId="1D193551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6BB7996F" w14:textId="573ADC1E" w:rsidR="00D41E67" w:rsidRPr="00BC56A1" w:rsidRDefault="00D41E67" w:rsidP="00FC1093">
            <w:pPr>
              <w:pStyle w:val="BoZ-Standaard"/>
              <w:spacing w:line="300" w:lineRule="auto"/>
              <w:jc w:val="left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1F1C7E8E" w14:textId="77777777" w:rsidR="00D41E67" w:rsidRDefault="00D41E67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7E3BA45F" w14:textId="77777777" w:rsidR="00BC56A1" w:rsidRDefault="00BC56A1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7D861D26" w14:textId="77777777" w:rsidR="00BC56A1" w:rsidRPr="00BC56A1" w:rsidRDefault="00BC56A1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D41E67" w:rsidRPr="00BC56A1" w14:paraId="10DFA840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0914C67" w14:textId="2C063C71" w:rsidR="00D41E67" w:rsidRPr="00BC56A1" w:rsidRDefault="00D41E67" w:rsidP="00FC1093">
            <w:pPr>
              <w:pStyle w:val="BoZ-Standaard"/>
              <w:spacing w:line="300" w:lineRule="auto"/>
              <w:jc w:val="left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6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0BE95146" w14:textId="3585F3CF" w:rsidR="00D41E67" w:rsidRPr="00BC56A1" w:rsidRDefault="00CE238A" w:rsidP="00B9062F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Welke rollen en verantwoordelijkheden ziet u idealiter voor publieke partijen en welke voor private partijen binnen een PPS</w:t>
            </w:r>
            <w:r w:rsidRPr="00BC56A1">
              <w:rPr>
                <w:rFonts w:ascii="Cambria Math" w:eastAsia="Calibri Light" w:hAnsi="Cambria Math" w:cs="Cambria Math"/>
                <w:color w:val="000000" w:themeColor="text1"/>
                <w:sz w:val="20"/>
              </w:rPr>
              <w:t>‑</w:t>
            </w: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samenwerking?</w:t>
            </w:r>
            <w:r w:rsidRPr="00BC56A1">
              <w:rPr>
                <w:rFonts w:ascii="Calibri Light" w:hAnsi="Calibri Light" w:cs="Calibri Light"/>
                <w:sz w:val="20"/>
              </w:rPr>
              <w:t xml:space="preserve"> </w:t>
            </w: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Hoe ziet u uw rol in een PPS</w:t>
            </w:r>
            <w:r w:rsidRPr="00BC56A1">
              <w:rPr>
                <w:rFonts w:ascii="Cambria Math" w:eastAsia="Calibri Light" w:hAnsi="Cambria Math" w:cs="Cambria Math"/>
                <w:color w:val="000000" w:themeColor="text1"/>
                <w:sz w:val="20"/>
              </w:rPr>
              <w:t>‑</w:t>
            </w: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constructie bij het DAB?</w:t>
            </w:r>
          </w:p>
        </w:tc>
      </w:tr>
      <w:tr w:rsidR="00D41E67" w:rsidRPr="00BC56A1" w14:paraId="4CEC1E83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66AC8AC8" w14:textId="195B6122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00050C6C" w14:textId="77777777" w:rsidR="00D41E67" w:rsidRDefault="00D41E67" w:rsidP="00FC1093">
            <w:pPr>
              <w:pStyle w:val="Geenafstand"/>
              <w:rPr>
                <w:rFonts w:ascii="Calibri Light" w:hAnsi="Calibri Light" w:cs="Calibri Light"/>
                <w:color w:val="auto"/>
              </w:rPr>
            </w:pPr>
          </w:p>
          <w:p w14:paraId="6E1913E7" w14:textId="77777777" w:rsidR="00BC56A1" w:rsidRDefault="00BC56A1" w:rsidP="00FC1093">
            <w:pPr>
              <w:pStyle w:val="Geenafstand"/>
            </w:pPr>
          </w:p>
          <w:p w14:paraId="045506A2" w14:textId="77777777" w:rsidR="00BC56A1" w:rsidRPr="00BC56A1" w:rsidRDefault="00BC56A1" w:rsidP="00FC1093">
            <w:pPr>
              <w:pStyle w:val="Geenafstand"/>
              <w:rPr>
                <w:rFonts w:ascii="Calibri Light" w:hAnsi="Calibri Light" w:cs="Calibri Light"/>
                <w:color w:val="auto"/>
                <w:sz w:val="20"/>
              </w:rPr>
            </w:pPr>
          </w:p>
        </w:tc>
      </w:tr>
      <w:tr w:rsidR="00D41E67" w:rsidRPr="00BC56A1" w14:paraId="632389F8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6F464D1B" w14:textId="06498083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7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2B43CD31" w14:textId="5B0E718C" w:rsidR="00D41E67" w:rsidRPr="00BC56A1" w:rsidRDefault="00BE5A45" w:rsidP="00B9062F">
            <w:pPr>
              <w:pStyle w:val="Geenafstand"/>
              <w:rPr>
                <w:rFonts w:ascii="Calibri Light" w:hAnsi="Calibri Light" w:cs="Calibri Light"/>
                <w:color w:val="auto"/>
                <w:sz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Welke randvoorwaarden, risico’s of succesfactoren ziet u voor een goed functionerende PPS</w:t>
            </w:r>
            <w:r w:rsidRPr="00BC56A1">
              <w:rPr>
                <w:rFonts w:ascii="Cambria Math" w:eastAsia="Calibri Light" w:hAnsi="Cambria Math" w:cs="Cambria Math"/>
                <w:color w:val="000000" w:themeColor="text1"/>
                <w:sz w:val="20"/>
              </w:rPr>
              <w:t>‑</w:t>
            </w: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constructie binnen het DAB? En welke afspraken zijn volgens u minimaal noodzakelijk om deelname aantrekkelijk te maken?</w:t>
            </w:r>
          </w:p>
        </w:tc>
      </w:tr>
      <w:tr w:rsidR="00D41E67" w:rsidRPr="00BC56A1" w14:paraId="77ACE436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218CD1F1" w14:textId="3EBBEB5F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2CEADAA2" w14:textId="77777777" w:rsidR="00D41E67" w:rsidRDefault="00D41E67" w:rsidP="00FC1093">
            <w:pPr>
              <w:rPr>
                <w:rFonts w:ascii="Calibri Light" w:hAnsi="Calibri Light" w:cs="Calibri Light"/>
                <w:color w:val="auto"/>
              </w:rPr>
            </w:pPr>
          </w:p>
          <w:p w14:paraId="45A759E6" w14:textId="77777777" w:rsidR="00BC56A1" w:rsidRDefault="00BC56A1" w:rsidP="00FC1093"/>
          <w:p w14:paraId="325EBE07" w14:textId="77777777" w:rsidR="00BC56A1" w:rsidRPr="00BC56A1" w:rsidRDefault="00BC56A1" w:rsidP="00FC1093">
            <w:pPr>
              <w:rPr>
                <w:rFonts w:ascii="Calibri Light" w:hAnsi="Calibri Light" w:cs="Calibri Light"/>
                <w:color w:val="auto"/>
                <w:sz w:val="20"/>
              </w:rPr>
            </w:pPr>
          </w:p>
        </w:tc>
      </w:tr>
      <w:tr w:rsidR="00701D33" w:rsidRPr="00BC56A1" w14:paraId="7512619E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63B1E0C3" w14:textId="77777777" w:rsidR="00701D33" w:rsidRPr="00BC56A1" w:rsidRDefault="00701D33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</w:p>
        </w:tc>
        <w:tc>
          <w:tcPr>
            <w:tcW w:w="8845" w:type="dxa"/>
          </w:tcPr>
          <w:p w14:paraId="3A088CE8" w14:textId="5D37D339" w:rsidR="00701D33" w:rsidRPr="00BC56A1" w:rsidRDefault="00701D33" w:rsidP="00B9062F">
            <w:pPr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b/>
                <w:bCs/>
                <w:color w:val="2C204E"/>
                <w:sz w:val="20"/>
                <w:szCs w:val="20"/>
              </w:rPr>
              <w:t>De locatie en exploitatie:</w:t>
            </w:r>
          </w:p>
        </w:tc>
      </w:tr>
      <w:tr w:rsidR="00D41E67" w:rsidRPr="00BC56A1" w14:paraId="26ABCDB5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6570DFA2" w14:textId="4CD3E3AD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lastRenderedPageBreak/>
              <w:t>8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52DC574B" w14:textId="77777777" w:rsidR="001D2E59" w:rsidRPr="00BC56A1" w:rsidRDefault="001D2E59" w:rsidP="001D2E59">
            <w:pPr>
              <w:pStyle w:val="BoZ-Standaard"/>
              <w:spacing w:line="240" w:lineRule="auto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Wat is uw interesse en bereidheid om te investeren in de ontwikkeling, exploitatie of doorontwikkeling van het DAB?</w:t>
            </w:r>
          </w:p>
          <w:p w14:paraId="5A631865" w14:textId="6A0DC2F1" w:rsidR="00D41E67" w:rsidRPr="00BC56A1" w:rsidRDefault="001D2E59" w:rsidP="001D2E59">
            <w:pPr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Welke voorwaarden zijn voor u hierbij essentieel?</w:t>
            </w:r>
          </w:p>
        </w:tc>
      </w:tr>
      <w:tr w:rsidR="00D41E67" w:rsidRPr="00BC56A1" w14:paraId="617AC47F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70A76F60" w14:textId="3DD1317A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2DE19E27" w14:textId="77777777" w:rsidR="00D41E67" w:rsidRDefault="00D41E67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2F6E0927" w14:textId="77777777" w:rsidR="00BC56A1" w:rsidRDefault="00BC56A1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sz w:val="20"/>
                <w:szCs w:val="20"/>
              </w:rPr>
            </w:pPr>
          </w:p>
          <w:p w14:paraId="62689721" w14:textId="77777777" w:rsidR="00BC56A1" w:rsidRPr="00BC56A1" w:rsidRDefault="00BC56A1" w:rsidP="00FC1093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D41E67" w:rsidRPr="00BC56A1" w14:paraId="104015B7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27FF6BA0" w14:textId="77D245A0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9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3CD34663" w14:textId="1CF87A29" w:rsidR="00D41E67" w:rsidRPr="00BC56A1" w:rsidRDefault="005E5AF8" w:rsidP="00B9062F">
            <w:pPr>
              <w:pStyle w:val="BoZ-Standaard"/>
              <w:spacing w:line="240" w:lineRule="auto"/>
              <w:jc w:val="left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Welke investerings- of verdienmodellen acht u kansrijk binnen deze context of wat is volgens u een realistische aanpak om de exploitatie structureel te financieren?</w:t>
            </w:r>
          </w:p>
        </w:tc>
      </w:tr>
      <w:tr w:rsidR="00D41E67" w:rsidRPr="00BC56A1" w14:paraId="5896D043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73E2F3E5" w14:textId="2CC08617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65CCD63C" w14:textId="77777777" w:rsidR="00D41E67" w:rsidRDefault="00D41E67" w:rsidP="00FC1093">
            <w:pPr>
              <w:pStyle w:val="BoZ-Standaard"/>
              <w:rPr>
                <w:rStyle w:val="bodytext1"/>
                <w:rFonts w:ascii="Calibri Light" w:eastAsiaTheme="minorEastAsia" w:hAnsi="Calibri Light" w:cs="Calibri Light"/>
                <w:color w:val="auto"/>
                <w:sz w:val="20"/>
                <w:szCs w:val="20"/>
              </w:rPr>
            </w:pPr>
          </w:p>
          <w:p w14:paraId="073CC16D" w14:textId="77777777" w:rsidR="00BC56A1" w:rsidRDefault="00BC56A1" w:rsidP="00FC1093">
            <w:pPr>
              <w:pStyle w:val="BoZ-Standaard"/>
              <w:rPr>
                <w:rStyle w:val="bodytext1"/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64B39638" w14:textId="77777777" w:rsidR="00BC56A1" w:rsidRPr="00BC56A1" w:rsidRDefault="00BC56A1" w:rsidP="00FC1093">
            <w:pPr>
              <w:pStyle w:val="BoZ-Standaard"/>
              <w:rPr>
                <w:rStyle w:val="bodytext1"/>
                <w:rFonts w:ascii="Calibri Light" w:eastAsiaTheme="minorEastAsia" w:hAnsi="Calibri Light" w:cs="Calibri Light"/>
                <w:color w:val="auto"/>
                <w:sz w:val="20"/>
                <w:szCs w:val="20"/>
              </w:rPr>
            </w:pPr>
          </w:p>
        </w:tc>
      </w:tr>
      <w:tr w:rsidR="00D41E67" w:rsidRPr="00BC56A1" w14:paraId="558FAA06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58DC77B" w14:textId="58C60CE6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10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134EEABA" w14:textId="4F23AE3A" w:rsidR="00D41E67" w:rsidRPr="00BC56A1" w:rsidRDefault="00772F74" w:rsidP="00B9062F">
            <w:pPr>
              <w:pStyle w:val="BoZ-Standaard"/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Wat is uw beeld bij de eigendomssituatie in de context van triple helix?</w:t>
            </w:r>
          </w:p>
        </w:tc>
      </w:tr>
      <w:tr w:rsidR="00D41E67" w:rsidRPr="00BC56A1" w14:paraId="5D95C23A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EDC50F7" w14:textId="554925A7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4CBDB197" w14:textId="77777777" w:rsidR="00D41E67" w:rsidRDefault="00D41E67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17D7BCEC" w14:textId="77777777" w:rsidR="00BC56A1" w:rsidRDefault="00BC56A1" w:rsidP="00FC1093">
            <w:pPr>
              <w:rPr>
                <w:rStyle w:val="bodytext1"/>
                <w:rFonts w:ascii="Calibri Light" w:hAnsi="Calibri Light" w:cs="Calibri Light"/>
                <w:sz w:val="20"/>
                <w:szCs w:val="20"/>
              </w:rPr>
            </w:pPr>
          </w:p>
          <w:p w14:paraId="351ABB72" w14:textId="77777777" w:rsidR="00BC56A1" w:rsidRPr="00BC56A1" w:rsidRDefault="00BC56A1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D03F82" w:rsidRPr="00BC56A1" w14:paraId="6EEC07BF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603B9FC3" w14:textId="77777777" w:rsidR="00D03F82" w:rsidRPr="00BC56A1" w:rsidRDefault="00D03F82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</w:p>
        </w:tc>
        <w:tc>
          <w:tcPr>
            <w:tcW w:w="8845" w:type="dxa"/>
          </w:tcPr>
          <w:p w14:paraId="6A6CE723" w14:textId="6FF22903" w:rsidR="00D03F82" w:rsidRPr="00BC56A1" w:rsidRDefault="00D03F82" w:rsidP="00B9062F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b/>
                <w:bCs/>
                <w:color w:val="2C204E"/>
                <w:sz w:val="20"/>
                <w:szCs w:val="20"/>
              </w:rPr>
              <w:t>De tenderprocedure:</w:t>
            </w:r>
          </w:p>
        </w:tc>
      </w:tr>
      <w:tr w:rsidR="00D41E67" w:rsidRPr="00BC56A1" w14:paraId="46F060D0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37A9AD3" w14:textId="40E9C479" w:rsidR="00D41E67" w:rsidRPr="00BC56A1" w:rsidRDefault="00D41E6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11</w:t>
            </w:r>
            <w:r w:rsidR="005C4133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34AA4AC9" w14:textId="77777777" w:rsidR="005C147B" w:rsidRPr="00BC56A1" w:rsidRDefault="005C147B" w:rsidP="005C147B">
            <w:pPr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Bent u geïnteresseerd in deelname aan een toekomstige tender voor het DAB?</w:t>
            </w:r>
          </w:p>
          <w:p w14:paraId="32C83D9C" w14:textId="0403C92E" w:rsidR="00D41E67" w:rsidRPr="00BC56A1" w:rsidRDefault="005C147B" w:rsidP="005C147B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Fonts w:ascii="Calibri Light" w:eastAsia="Calibri Light" w:hAnsi="Calibri Light" w:cs="Calibri Light"/>
                <w:color w:val="000000" w:themeColor="text1"/>
                <w:sz w:val="20"/>
              </w:rPr>
              <w:t>Kunt u toelichten waarom en in welke rol (gebruiker, ontwikkelaar, investeerder, exploitant of anderszins)?</w:t>
            </w:r>
          </w:p>
        </w:tc>
      </w:tr>
      <w:tr w:rsidR="00674984" w:rsidRPr="00BC56A1" w14:paraId="692D1A7E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6012540" w14:textId="025E4C30" w:rsidR="00674984" w:rsidRPr="00BC56A1" w:rsidRDefault="00674984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6422458A" w14:textId="77777777" w:rsidR="00674984" w:rsidRDefault="00674984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5BFAA3D0" w14:textId="77777777" w:rsidR="00BC56A1" w:rsidRDefault="00BC56A1" w:rsidP="00FC1093">
            <w:pPr>
              <w:rPr>
                <w:rStyle w:val="bodytext1"/>
                <w:rFonts w:ascii="Calibri Light" w:hAnsi="Calibri Light" w:cs="Calibri Light"/>
                <w:sz w:val="20"/>
                <w:szCs w:val="20"/>
              </w:rPr>
            </w:pPr>
          </w:p>
          <w:p w14:paraId="74FEAC83" w14:textId="77777777" w:rsidR="00BC56A1" w:rsidRPr="00BC56A1" w:rsidRDefault="00BC56A1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5C147B" w:rsidRPr="00BC56A1" w14:paraId="6B062063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5C46182B" w14:textId="63232587" w:rsidR="005C147B" w:rsidRPr="00BC56A1" w:rsidRDefault="005C147B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12</w:t>
            </w:r>
            <w:r w:rsidR="005C4133">
              <w:rPr>
                <w:rFonts w:ascii="Calibri Light" w:hAnsi="Calibri Light" w:cs="Calibri Light"/>
                <w:b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081A10E0" w14:textId="63F6F39E" w:rsidR="005C147B" w:rsidRPr="00BC56A1" w:rsidRDefault="00E33585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Welke eisen moeten er naar uw mening gesteld worden ten aanzien van financiële draagkracht, relevant portfolio of specifieke expertise?</w:t>
            </w:r>
          </w:p>
        </w:tc>
      </w:tr>
      <w:tr w:rsidR="005C147B" w:rsidRPr="00BC56A1" w14:paraId="7CFDB16B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112C3316" w14:textId="08E42AAC" w:rsidR="005C147B" w:rsidRPr="00BC56A1" w:rsidRDefault="00E33585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67B09980" w14:textId="77777777" w:rsidR="005C147B" w:rsidRPr="00BC56A1" w:rsidRDefault="005C147B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5C147B" w:rsidRPr="00BC56A1" w14:paraId="2D7B2DE1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20ABFC62" w14:textId="5663A87F" w:rsidR="005C147B" w:rsidRPr="00BC56A1" w:rsidRDefault="00B53E7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13</w:t>
            </w:r>
            <w:r w:rsidR="005C4133">
              <w:rPr>
                <w:rFonts w:ascii="Calibri Light" w:hAnsi="Calibri Light" w:cs="Calibri Light"/>
                <w:b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00FE0E67" w14:textId="1CA18C0D" w:rsidR="005C147B" w:rsidRPr="00BC56A1" w:rsidRDefault="00B53E77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  <w:t>Welke objectieve selectiecriteria acht u passend om serieuze gegadigden van minder passende gegadigden te onderscheiden?</w:t>
            </w:r>
          </w:p>
        </w:tc>
      </w:tr>
      <w:tr w:rsidR="005C147B" w:rsidRPr="00BC56A1" w14:paraId="374443F1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3BAE6E61" w14:textId="3445C82D" w:rsidR="005C147B" w:rsidRPr="00BC56A1" w:rsidRDefault="00E33585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613B55A0" w14:textId="77777777" w:rsidR="005C147B" w:rsidRDefault="005C147B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7FAE343A" w14:textId="77777777" w:rsidR="00BC56A1" w:rsidRDefault="00BC56A1" w:rsidP="00FC1093">
            <w:pPr>
              <w:rPr>
                <w:rStyle w:val="bodytext1"/>
                <w:rFonts w:ascii="Calibri Light" w:hAnsi="Calibri Light" w:cs="Calibri Light"/>
                <w:sz w:val="20"/>
                <w:szCs w:val="20"/>
              </w:rPr>
            </w:pPr>
          </w:p>
          <w:p w14:paraId="2DCD47B2" w14:textId="77777777" w:rsidR="00BC56A1" w:rsidRPr="00BC56A1" w:rsidRDefault="00BC56A1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5C147B" w:rsidRPr="00BC56A1" w14:paraId="29D6D75E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2E8DE66C" w14:textId="48440506" w:rsidR="005C147B" w:rsidRPr="00BC56A1" w:rsidRDefault="00B53E77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14</w:t>
            </w:r>
            <w:r w:rsidR="005C4133">
              <w:rPr>
                <w:rFonts w:ascii="Calibri Light" w:hAnsi="Calibri Light" w:cs="Calibri Light"/>
                <w:b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14CD7A3B" w14:textId="1BA60811" w:rsidR="005C147B" w:rsidRPr="00BC56A1" w:rsidRDefault="00D11A2D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Style w:val="bodytext1"/>
                <w:rFonts w:ascii="Calibri Light" w:eastAsia="Calibri Light" w:hAnsi="Calibri Light" w:cs="Calibri Light"/>
                <w:color w:val="000000" w:themeColor="text1"/>
                <w:sz w:val="20"/>
                <w:szCs w:val="20"/>
              </w:rPr>
              <w:t>Op welke wijze vindt u dat de gemeente (d.m.v. selectiecriteria, gunningscriteria) ruimte moet geven om uw organisatie zich in een tender te kunnen laten onderscheiden?</w:t>
            </w:r>
          </w:p>
        </w:tc>
      </w:tr>
      <w:tr w:rsidR="005C147B" w:rsidRPr="00BC56A1" w14:paraId="45503DA3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FF16526" w14:textId="741D28F5" w:rsidR="005C147B" w:rsidRPr="00BC56A1" w:rsidRDefault="00E33585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7FFB1B1B" w14:textId="77777777" w:rsidR="005C147B" w:rsidRDefault="005C147B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7DCFE061" w14:textId="77777777" w:rsidR="00BC56A1" w:rsidRDefault="00BC56A1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3AC2269E" w14:textId="77777777" w:rsidR="00BC56A1" w:rsidRPr="00BC56A1" w:rsidRDefault="00BC56A1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  <w:tr w:rsidR="005C147B" w:rsidRPr="00BC56A1" w14:paraId="5DF556F3" w14:textId="77777777" w:rsidTr="00D4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01B6DDED" w14:textId="74819ECD" w:rsidR="005C147B" w:rsidRPr="00BC56A1" w:rsidRDefault="00BC56A1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15</w:t>
            </w:r>
            <w:r w:rsidR="005C4133">
              <w:rPr>
                <w:rFonts w:ascii="Calibri Light" w:hAnsi="Calibri Light" w:cs="Calibri Light"/>
                <w:b/>
                <w:color w:val="2C204E"/>
                <w:sz w:val="20"/>
              </w:rPr>
              <w:t>.</w:t>
            </w:r>
          </w:p>
        </w:tc>
        <w:tc>
          <w:tcPr>
            <w:tcW w:w="8845" w:type="dxa"/>
          </w:tcPr>
          <w:p w14:paraId="5F6C6F43" w14:textId="0EF1B1F2" w:rsidR="005C147B" w:rsidRPr="00BC56A1" w:rsidRDefault="00BC56A1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C56A1">
              <w:rPr>
                <w:rFonts w:ascii="Calibri Light" w:hAnsi="Calibri Light" w:cs="Calibri Light"/>
                <w:color w:val="auto"/>
                <w:sz w:val="20"/>
              </w:rPr>
              <w:t>Welke tips, informatie of adviezen wilt u de gemeente verder meegeven dat nog niet is behandeld in de bovenstaande vragen, maar naar uw mening wel van belang is voor het opstellen van de strategie of tender?</w:t>
            </w:r>
          </w:p>
        </w:tc>
      </w:tr>
      <w:tr w:rsidR="005C147B" w:rsidRPr="00BC56A1" w14:paraId="796AE933" w14:textId="77777777" w:rsidTr="00D41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73" w:type="dxa"/>
          </w:tcPr>
          <w:p w14:paraId="16D311E8" w14:textId="1DB92B34" w:rsidR="005C147B" w:rsidRPr="00BC56A1" w:rsidRDefault="00E33585" w:rsidP="00FC1093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  <w:sz w:val="20"/>
              </w:rPr>
            </w:pPr>
            <w:r w:rsidRPr="00BC56A1">
              <w:rPr>
                <w:rFonts w:ascii="Calibri Light" w:hAnsi="Calibri Light" w:cs="Calibri Light"/>
                <w:b/>
                <w:color w:val="2C204E"/>
                <w:sz w:val="20"/>
              </w:rPr>
              <w:t>Antwoord:</w:t>
            </w:r>
          </w:p>
        </w:tc>
        <w:tc>
          <w:tcPr>
            <w:tcW w:w="8845" w:type="dxa"/>
          </w:tcPr>
          <w:p w14:paraId="6BCBFD35" w14:textId="77777777" w:rsidR="005C147B" w:rsidRDefault="005C147B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0895E454" w14:textId="77777777" w:rsidR="00BC56A1" w:rsidRDefault="00BC56A1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  <w:p w14:paraId="3A62BFF5" w14:textId="77777777" w:rsidR="00BC56A1" w:rsidRPr="00BC56A1" w:rsidRDefault="00BC56A1" w:rsidP="00FC1093">
            <w:pPr>
              <w:rPr>
                <w:rStyle w:val="bodytext1"/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</w:tbl>
    <w:p w14:paraId="627F012D" w14:textId="77777777" w:rsidR="00666F62" w:rsidRPr="002A4588" w:rsidRDefault="00666F62" w:rsidP="00473C59">
      <w:pPr>
        <w:spacing w:line="300" w:lineRule="auto"/>
        <w:rPr>
          <w:rFonts w:asciiTheme="majorHAnsi" w:hAnsiTheme="majorHAnsi" w:cstheme="majorHAnsi"/>
        </w:rPr>
      </w:pPr>
    </w:p>
    <w:sectPr w:rsidR="00666F62" w:rsidRPr="002A4588" w:rsidSect="00D41E67">
      <w:headerReference w:type="default" r:id="rId10"/>
      <w:footerReference w:type="default" r:id="rId11"/>
      <w:pgSz w:w="11906" w:h="16838"/>
      <w:pgMar w:top="820" w:right="1418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C84D" w14:textId="77777777" w:rsidR="00376F5E" w:rsidRDefault="00376F5E" w:rsidP="001003F3">
      <w:r>
        <w:separator/>
      </w:r>
    </w:p>
  </w:endnote>
  <w:endnote w:type="continuationSeparator" w:id="0">
    <w:p w14:paraId="662978AB" w14:textId="77777777" w:rsidR="00376F5E" w:rsidRDefault="00376F5E" w:rsidP="001003F3">
      <w:r>
        <w:continuationSeparator/>
      </w:r>
    </w:p>
  </w:endnote>
  <w:endnote w:type="continuationNotice" w:id="1">
    <w:p w14:paraId="0CDB1E6D" w14:textId="77777777" w:rsidR="00376F5E" w:rsidRDefault="00376F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475C" w14:textId="77777777" w:rsidR="00421773" w:rsidRPr="00421773" w:rsidRDefault="00421773" w:rsidP="00421773">
    <w:pPr>
      <w:pStyle w:val="Voettekst"/>
      <w:jc w:val="center"/>
      <w:rPr>
        <w:rFonts w:eastAsiaTheme="minorHAnsi" w:cs="Calibri"/>
        <w:color w:val="808080" w:themeColor="background1" w:themeShade="80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03C13" w14:textId="77777777" w:rsidR="00376F5E" w:rsidRDefault="00376F5E" w:rsidP="001003F3">
      <w:r>
        <w:separator/>
      </w:r>
    </w:p>
  </w:footnote>
  <w:footnote w:type="continuationSeparator" w:id="0">
    <w:p w14:paraId="7D3E0A7C" w14:textId="77777777" w:rsidR="00376F5E" w:rsidRDefault="00376F5E" w:rsidP="001003F3">
      <w:r>
        <w:continuationSeparator/>
      </w:r>
    </w:p>
  </w:footnote>
  <w:footnote w:type="continuationNotice" w:id="1">
    <w:p w14:paraId="3DCE2F1F" w14:textId="77777777" w:rsidR="00376F5E" w:rsidRDefault="00376F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0843" w14:textId="2B43DE71" w:rsidR="001003F3" w:rsidRPr="0072194E" w:rsidRDefault="001003F3" w:rsidP="001003F3">
    <w:pPr>
      <w:pStyle w:val="Koptekst"/>
      <w:jc w:val="right"/>
      <w:rPr>
        <w:rFonts w:ascii="Calibri Light" w:hAnsi="Calibri Light" w:cs="Calibri Light"/>
        <w:i/>
        <w:color w:val="2C204E"/>
        <w:sz w:val="14"/>
        <w:szCs w:val="14"/>
      </w:rPr>
    </w:pPr>
    <w:r w:rsidRPr="0072194E">
      <w:rPr>
        <w:rFonts w:ascii="Calibri Light" w:hAnsi="Calibri Light" w:cs="Calibri Light"/>
        <w:i/>
        <w:sz w:val="16"/>
        <w:szCs w:val="14"/>
      </w:rPr>
      <w:tab/>
    </w:r>
    <w:r w:rsidRPr="0072194E">
      <w:rPr>
        <w:rFonts w:ascii="Calibri Light" w:hAnsi="Calibri Light" w:cs="Calibri Light"/>
        <w:i/>
        <w:color w:val="2C204E"/>
        <w:sz w:val="14"/>
        <w:szCs w:val="14"/>
      </w:rPr>
      <w:t xml:space="preserve">Behorende bij de </w:t>
    </w:r>
    <w:r w:rsidR="009F0373" w:rsidRPr="0072194E">
      <w:rPr>
        <w:rFonts w:ascii="Calibri Light" w:hAnsi="Calibri Light" w:cs="Calibri Light"/>
        <w:i/>
        <w:color w:val="2C204E"/>
        <w:sz w:val="14"/>
        <w:szCs w:val="14"/>
      </w:rPr>
      <w:t>marktconsultatie</w:t>
    </w:r>
    <w:r w:rsidRPr="0072194E">
      <w:rPr>
        <w:rFonts w:ascii="Calibri Light" w:hAnsi="Calibri Light" w:cs="Calibri Light"/>
        <w:i/>
        <w:color w:val="2C204E"/>
        <w:sz w:val="14"/>
        <w:szCs w:val="14"/>
      </w:rPr>
      <w:t>: “</w:t>
    </w:r>
    <w:sdt>
      <w:sdtPr>
        <w:rPr>
          <w:rStyle w:val="Stijl1"/>
          <w:rFonts w:ascii="Calibri Light" w:hAnsi="Calibri Light" w:cs="Calibri Light"/>
          <w:sz w:val="14"/>
          <w:szCs w:val="14"/>
        </w:rPr>
        <w:id w:val="1924530887"/>
      </w:sdtPr>
      <w:sdtEndPr>
        <w:rPr>
          <w:rStyle w:val="Standaardalinea-lettertype"/>
          <w:i w:val="0"/>
          <w:color w:val="666699"/>
          <w:sz w:val="16"/>
        </w:rPr>
      </w:sdtEndPr>
      <w:sdtContent>
        <w:r w:rsidR="00B64301">
          <w:rPr>
            <w:rStyle w:val="Stijl1"/>
            <w:rFonts w:ascii="Calibri Light" w:hAnsi="Calibri Light" w:cs="Calibri Light"/>
            <w:sz w:val="14"/>
            <w:szCs w:val="14"/>
          </w:rPr>
          <w:t xml:space="preserve">Nieuwe </w:t>
        </w:r>
        <w:proofErr w:type="spellStart"/>
        <w:r w:rsidR="00B64301">
          <w:rPr>
            <w:rStyle w:val="Stijl1"/>
            <w:rFonts w:ascii="Calibri Light" w:hAnsi="Calibri Light" w:cs="Calibri Light"/>
            <w:sz w:val="14"/>
            <w:szCs w:val="14"/>
          </w:rPr>
          <w:t>governance</w:t>
        </w:r>
        <w:proofErr w:type="spellEnd"/>
        <w:r w:rsidR="00B64301">
          <w:rPr>
            <w:rStyle w:val="Stijl1"/>
            <w:rFonts w:ascii="Calibri Light" w:hAnsi="Calibri Light" w:cs="Calibri Light"/>
            <w:sz w:val="14"/>
            <w:szCs w:val="14"/>
          </w:rPr>
          <w:t xml:space="preserve"> DAB Lab</w:t>
        </w:r>
      </w:sdtContent>
    </w:sdt>
    <w:r w:rsidRPr="0072194E">
      <w:rPr>
        <w:rFonts w:ascii="Calibri Light" w:hAnsi="Calibri Light" w:cs="Calibri Light"/>
        <w:i/>
        <w:color w:val="2C204E"/>
        <w:sz w:val="14"/>
        <w:szCs w:val="14"/>
      </w:rPr>
      <w:t xml:space="preserve">”, kenmerk: </w:t>
    </w:r>
    <w:sdt>
      <w:sdtPr>
        <w:rPr>
          <w:rStyle w:val="Stijl2"/>
          <w:rFonts w:ascii="Calibri Light" w:hAnsi="Calibri Light" w:cs="Calibri Light"/>
          <w:sz w:val="14"/>
          <w:szCs w:val="14"/>
        </w:rPr>
        <w:id w:val="-971906146"/>
      </w:sdtPr>
      <w:sdtEndPr>
        <w:rPr>
          <w:rStyle w:val="Standaardalinea-lettertype"/>
          <w:i w:val="0"/>
          <w:color w:val="666699"/>
          <w:sz w:val="16"/>
        </w:rPr>
      </w:sdtEndPr>
      <w:sdtContent>
        <w:r w:rsidR="00434B60" w:rsidRPr="0072194E">
          <w:rPr>
            <w:rStyle w:val="Stijl2"/>
            <w:rFonts w:ascii="Calibri Light" w:hAnsi="Calibri Light" w:cs="Calibri Light"/>
            <w:sz w:val="14"/>
            <w:szCs w:val="14"/>
          </w:rPr>
          <w:t>dCI-000</w:t>
        </w:r>
        <w:r w:rsidR="00B64301">
          <w:rPr>
            <w:rStyle w:val="Stijl2"/>
            <w:rFonts w:ascii="Calibri Light" w:hAnsi="Calibri Light" w:cs="Calibri Light"/>
            <w:sz w:val="14"/>
            <w:szCs w:val="14"/>
          </w:rPr>
          <w:t>531</w:t>
        </w:r>
      </w:sdtContent>
    </w:sdt>
  </w:p>
  <w:p w14:paraId="04C6E369" w14:textId="77777777" w:rsidR="001003F3" w:rsidRPr="0072194E" w:rsidRDefault="001003F3" w:rsidP="001003F3">
    <w:pPr>
      <w:pStyle w:val="Koptekst"/>
      <w:rPr>
        <w:rFonts w:ascii="Calibri Light" w:hAnsi="Calibri Light" w:cs="Calibri Light"/>
        <w:sz w:val="16"/>
        <w:szCs w:val="14"/>
      </w:rPr>
    </w:pPr>
  </w:p>
  <w:p w14:paraId="5D0EEA4A" w14:textId="77777777" w:rsidR="001003F3" w:rsidRPr="002A4588" w:rsidRDefault="001003F3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735"/>
    <w:multiLevelType w:val="multilevel"/>
    <w:tmpl w:val="2A8EEA4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FC2138"/>
    <w:multiLevelType w:val="hybridMultilevel"/>
    <w:tmpl w:val="F9D63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C17D1"/>
    <w:multiLevelType w:val="hybridMultilevel"/>
    <w:tmpl w:val="C1346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0113C"/>
    <w:multiLevelType w:val="hybridMultilevel"/>
    <w:tmpl w:val="9656ED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D3361"/>
    <w:multiLevelType w:val="hybridMultilevel"/>
    <w:tmpl w:val="2708C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842583">
    <w:abstractNumId w:val="4"/>
  </w:num>
  <w:num w:numId="2" w16cid:durableId="1898081541">
    <w:abstractNumId w:val="0"/>
  </w:num>
  <w:num w:numId="3" w16cid:durableId="715743154">
    <w:abstractNumId w:val="1"/>
  </w:num>
  <w:num w:numId="4" w16cid:durableId="1979217227">
    <w:abstractNumId w:val="0"/>
  </w:num>
  <w:num w:numId="5" w16cid:durableId="258098341">
    <w:abstractNumId w:val="2"/>
  </w:num>
  <w:num w:numId="6" w16cid:durableId="1505902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E6"/>
    <w:rsid w:val="000135D8"/>
    <w:rsid w:val="00034C42"/>
    <w:rsid w:val="00041DB6"/>
    <w:rsid w:val="000838C1"/>
    <w:rsid w:val="000F3C4A"/>
    <w:rsid w:val="000F6EF1"/>
    <w:rsid w:val="001003F3"/>
    <w:rsid w:val="00117DAA"/>
    <w:rsid w:val="00121F44"/>
    <w:rsid w:val="00141141"/>
    <w:rsid w:val="00154716"/>
    <w:rsid w:val="001574A5"/>
    <w:rsid w:val="00165C06"/>
    <w:rsid w:val="001776CE"/>
    <w:rsid w:val="001A0267"/>
    <w:rsid w:val="001A5A88"/>
    <w:rsid w:val="001B559C"/>
    <w:rsid w:val="001D2E59"/>
    <w:rsid w:val="001F1C8B"/>
    <w:rsid w:val="00200661"/>
    <w:rsid w:val="00217EEF"/>
    <w:rsid w:val="00223483"/>
    <w:rsid w:val="00231B37"/>
    <w:rsid w:val="00235239"/>
    <w:rsid w:val="00275C1C"/>
    <w:rsid w:val="002961B3"/>
    <w:rsid w:val="002A4588"/>
    <w:rsid w:val="002C1FAD"/>
    <w:rsid w:val="002F0D81"/>
    <w:rsid w:val="003277B1"/>
    <w:rsid w:val="00327B04"/>
    <w:rsid w:val="00340547"/>
    <w:rsid w:val="00376F5E"/>
    <w:rsid w:val="003E251F"/>
    <w:rsid w:val="003F66F2"/>
    <w:rsid w:val="00407F97"/>
    <w:rsid w:val="004114CE"/>
    <w:rsid w:val="00416D0A"/>
    <w:rsid w:val="00421773"/>
    <w:rsid w:val="00422CD9"/>
    <w:rsid w:val="00427A4F"/>
    <w:rsid w:val="00434B60"/>
    <w:rsid w:val="00453155"/>
    <w:rsid w:val="00453B5F"/>
    <w:rsid w:val="00473C59"/>
    <w:rsid w:val="004A748F"/>
    <w:rsid w:val="004C4349"/>
    <w:rsid w:val="004C43E1"/>
    <w:rsid w:val="004F1495"/>
    <w:rsid w:val="004F601F"/>
    <w:rsid w:val="00527722"/>
    <w:rsid w:val="005800ED"/>
    <w:rsid w:val="00581AB3"/>
    <w:rsid w:val="005C147B"/>
    <w:rsid w:val="005C4133"/>
    <w:rsid w:val="005D5A60"/>
    <w:rsid w:val="005E5AF8"/>
    <w:rsid w:val="005F76AA"/>
    <w:rsid w:val="006155BA"/>
    <w:rsid w:val="00624CC0"/>
    <w:rsid w:val="0062569B"/>
    <w:rsid w:val="006333B7"/>
    <w:rsid w:val="00634629"/>
    <w:rsid w:val="00647AB4"/>
    <w:rsid w:val="00666F62"/>
    <w:rsid w:val="00673DF1"/>
    <w:rsid w:val="00674126"/>
    <w:rsid w:val="00674984"/>
    <w:rsid w:val="00680999"/>
    <w:rsid w:val="006C2622"/>
    <w:rsid w:val="006F1899"/>
    <w:rsid w:val="00701D33"/>
    <w:rsid w:val="00704733"/>
    <w:rsid w:val="007125E6"/>
    <w:rsid w:val="00716662"/>
    <w:rsid w:val="0072194E"/>
    <w:rsid w:val="00772F74"/>
    <w:rsid w:val="00793E9D"/>
    <w:rsid w:val="007B1E41"/>
    <w:rsid w:val="007C15CB"/>
    <w:rsid w:val="007C3039"/>
    <w:rsid w:val="007E2915"/>
    <w:rsid w:val="007E70B1"/>
    <w:rsid w:val="007F3CF9"/>
    <w:rsid w:val="00872FDC"/>
    <w:rsid w:val="00875E26"/>
    <w:rsid w:val="0088278C"/>
    <w:rsid w:val="008C34D5"/>
    <w:rsid w:val="008E1F6C"/>
    <w:rsid w:val="008E295C"/>
    <w:rsid w:val="008E7683"/>
    <w:rsid w:val="009013DD"/>
    <w:rsid w:val="00902F9C"/>
    <w:rsid w:val="00911105"/>
    <w:rsid w:val="009118B4"/>
    <w:rsid w:val="009169BC"/>
    <w:rsid w:val="00924349"/>
    <w:rsid w:val="00947ABF"/>
    <w:rsid w:val="009633B5"/>
    <w:rsid w:val="009757D5"/>
    <w:rsid w:val="00976EED"/>
    <w:rsid w:val="00996FFF"/>
    <w:rsid w:val="009B5FDB"/>
    <w:rsid w:val="009C74F4"/>
    <w:rsid w:val="009F0373"/>
    <w:rsid w:val="00A62B0C"/>
    <w:rsid w:val="00A635E0"/>
    <w:rsid w:val="00A93C7D"/>
    <w:rsid w:val="00AB1833"/>
    <w:rsid w:val="00AC5616"/>
    <w:rsid w:val="00AC6666"/>
    <w:rsid w:val="00B03B60"/>
    <w:rsid w:val="00B042B4"/>
    <w:rsid w:val="00B53E77"/>
    <w:rsid w:val="00B64301"/>
    <w:rsid w:val="00B644EA"/>
    <w:rsid w:val="00B763B8"/>
    <w:rsid w:val="00B824EC"/>
    <w:rsid w:val="00B82F34"/>
    <w:rsid w:val="00B836EF"/>
    <w:rsid w:val="00B9062F"/>
    <w:rsid w:val="00BA4612"/>
    <w:rsid w:val="00BB4718"/>
    <w:rsid w:val="00BB709D"/>
    <w:rsid w:val="00BB7CFB"/>
    <w:rsid w:val="00BC56A1"/>
    <w:rsid w:val="00BE5A45"/>
    <w:rsid w:val="00C1508C"/>
    <w:rsid w:val="00C46BC7"/>
    <w:rsid w:val="00C764B9"/>
    <w:rsid w:val="00C8590B"/>
    <w:rsid w:val="00CA2E8D"/>
    <w:rsid w:val="00CA6735"/>
    <w:rsid w:val="00CB5856"/>
    <w:rsid w:val="00CD27D3"/>
    <w:rsid w:val="00CD6AE7"/>
    <w:rsid w:val="00CD6EEF"/>
    <w:rsid w:val="00CE238A"/>
    <w:rsid w:val="00D03F82"/>
    <w:rsid w:val="00D11A2D"/>
    <w:rsid w:val="00D16F0E"/>
    <w:rsid w:val="00D41E67"/>
    <w:rsid w:val="00D50FFF"/>
    <w:rsid w:val="00D86A24"/>
    <w:rsid w:val="00DD6F26"/>
    <w:rsid w:val="00DE0BC7"/>
    <w:rsid w:val="00DE7527"/>
    <w:rsid w:val="00DF49F6"/>
    <w:rsid w:val="00E13048"/>
    <w:rsid w:val="00E14958"/>
    <w:rsid w:val="00E20796"/>
    <w:rsid w:val="00E22684"/>
    <w:rsid w:val="00E33585"/>
    <w:rsid w:val="00E365C7"/>
    <w:rsid w:val="00E3704E"/>
    <w:rsid w:val="00E97318"/>
    <w:rsid w:val="00E97F60"/>
    <w:rsid w:val="00EB507B"/>
    <w:rsid w:val="00EC2959"/>
    <w:rsid w:val="00EF47BA"/>
    <w:rsid w:val="00F04DFC"/>
    <w:rsid w:val="00F06E91"/>
    <w:rsid w:val="00F142DA"/>
    <w:rsid w:val="00F3106B"/>
    <w:rsid w:val="00F3392C"/>
    <w:rsid w:val="00F437DB"/>
    <w:rsid w:val="00F4461B"/>
    <w:rsid w:val="00F46797"/>
    <w:rsid w:val="00F64FEE"/>
    <w:rsid w:val="00F749A3"/>
    <w:rsid w:val="00F74BE6"/>
    <w:rsid w:val="00F905B0"/>
    <w:rsid w:val="00FA1D75"/>
    <w:rsid w:val="00FB1B97"/>
    <w:rsid w:val="00FB536B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C8557"/>
  <w15:chartTrackingRefBased/>
  <w15:docId w15:val="{12E5A6D5-E48B-4914-A817-18C19410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3F3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20">
    <w:name w:val="heading 2"/>
    <w:next w:val="Standaard"/>
    <w:link w:val="Kop2Char"/>
    <w:qFormat/>
    <w:rsid w:val="001003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9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0"/>
    <w:rsid w:val="001003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customStyle="1" w:styleId="BoZ-Standaard">
    <w:name w:val="BoZ-Standaard"/>
    <w:basedOn w:val="Standaard"/>
    <w:link w:val="BoZ-StandaardChar1"/>
    <w:rsid w:val="001003F3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F47BA"/>
    <w:pPr>
      <w:ind w:left="720"/>
      <w:contextualSpacing/>
    </w:pPr>
  </w:style>
  <w:style w:type="paragraph" w:customStyle="1" w:styleId="kop1">
    <w:name w:val="kop 1"/>
    <w:basedOn w:val="Standaard"/>
    <w:next w:val="Standaard"/>
    <w:link w:val="Tekenkop1"/>
    <w:uiPriority w:val="9"/>
    <w:qFormat/>
    <w:rsid w:val="00DF49F6"/>
    <w:pPr>
      <w:keepNext/>
      <w:keepLines/>
      <w:numPr>
        <w:numId w:val="2"/>
      </w:numPr>
      <w:pBdr>
        <w:bottom w:val="single" w:sz="8" w:space="0" w:color="DEEAF6" w:themeColor="accent1" w:themeTint="33"/>
      </w:pBdr>
      <w:spacing w:after="200" w:line="300" w:lineRule="auto"/>
      <w:jc w:val="left"/>
      <w:outlineLvl w:val="0"/>
    </w:pPr>
    <w:rPr>
      <w:rFonts w:eastAsiaTheme="majorEastAsia" w:cstheme="majorBidi"/>
      <w:color w:val="B44C42"/>
      <w:sz w:val="36"/>
      <w:szCs w:val="36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DF49F6"/>
    <w:pPr>
      <w:keepNext/>
      <w:keepLines/>
      <w:numPr>
        <w:ilvl w:val="1"/>
        <w:numId w:val="2"/>
      </w:numPr>
      <w:spacing w:before="120" w:after="120"/>
      <w:ind w:left="360"/>
      <w:jc w:val="left"/>
      <w:outlineLvl w:val="1"/>
    </w:pPr>
    <w:rPr>
      <w:rFonts w:eastAsiaTheme="minorEastAsia" w:cstheme="minorBidi"/>
      <w:b/>
      <w:bCs/>
      <w:color w:val="2C204E"/>
      <w:sz w:val="26"/>
      <w:szCs w:val="26"/>
    </w:rPr>
  </w:style>
  <w:style w:type="character" w:customStyle="1" w:styleId="Tekenkop1">
    <w:name w:val="Teken kop 1"/>
    <w:basedOn w:val="Standaardalinea-lettertype"/>
    <w:link w:val="kop1"/>
    <w:uiPriority w:val="9"/>
    <w:rsid w:val="00DF49F6"/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F49F6"/>
    <w:pPr>
      <w:keepLines w:val="0"/>
      <w:numPr>
        <w:ilvl w:val="2"/>
        <w:numId w:val="2"/>
      </w:numPr>
      <w:tabs>
        <w:tab w:val="num" w:pos="360"/>
        <w:tab w:val="left" w:pos="709"/>
        <w:tab w:val="left" w:pos="2410"/>
      </w:tabs>
      <w:spacing w:before="0" w:line="276" w:lineRule="auto"/>
      <w:ind w:left="864" w:firstLine="0"/>
      <w:jc w:val="left"/>
    </w:pPr>
    <w:rPr>
      <w:rFonts w:ascii="Arial Narrow" w:eastAsia="Times New Roman" w:hAnsi="Arial Narrow" w:cs="Times New Roman"/>
      <w:b/>
      <w:iCs/>
      <w:color w:val="2C204E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9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customStyle="1" w:styleId="Inkoop">
    <w:name w:val="Inkoop"/>
    <w:basedOn w:val="Standaardtabel"/>
    <w:uiPriority w:val="99"/>
    <w:rsid w:val="00DF49F6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F49F6"/>
    <w:rPr>
      <w:color w:val="808080"/>
    </w:rPr>
  </w:style>
  <w:style w:type="character" w:customStyle="1" w:styleId="Stijl1">
    <w:name w:val="Stijl1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3">
    <w:name w:val="Stijl3"/>
    <w:basedOn w:val="Standaardalinea-lettertype"/>
    <w:uiPriority w:val="1"/>
    <w:rsid w:val="00AC5616"/>
    <w:rPr>
      <w:rFonts w:ascii="Arial Narrow" w:hAnsi="Arial Narrow"/>
      <w:color w:val="auto"/>
      <w:sz w:val="22"/>
    </w:rPr>
  </w:style>
  <w:style w:type="table" w:customStyle="1" w:styleId="Tiptabel">
    <w:name w:val="Tiptabel"/>
    <w:basedOn w:val="Standaardtabel"/>
    <w:uiPriority w:val="99"/>
    <w:rsid w:val="00453B5F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453B5F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C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C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C06"/>
    <w:rPr>
      <w:rFonts w:ascii="Arial Narrow" w:eastAsia="Times New Roman" w:hAnsi="Arial Narrow" w:cs="Times New Roman"/>
      <w:color w:val="666699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C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C06"/>
    <w:rPr>
      <w:rFonts w:ascii="Arial Narrow" w:eastAsia="Times New Roman" w:hAnsi="Arial Narrow" w:cs="Times New Roman"/>
      <w:b/>
      <w:bCs/>
      <w:color w:val="666699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C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C06"/>
    <w:rPr>
      <w:rFonts w:ascii="Segoe UI" w:eastAsia="Times New Roman" w:hAnsi="Segoe UI" w:cs="Segoe UI"/>
      <w:color w:val="666699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66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5">
    <w:name w:val="Stijl5"/>
    <w:basedOn w:val="Standaardalinea-lettertype"/>
    <w:uiPriority w:val="1"/>
    <w:rsid w:val="00E20796"/>
    <w:rPr>
      <w:rFonts w:ascii="Arial Narrow" w:hAnsi="Arial Narrow"/>
      <w:b/>
      <w:color w:val="2C204E"/>
      <w:sz w:val="22"/>
    </w:rPr>
  </w:style>
  <w:style w:type="paragraph" w:styleId="Revisie">
    <w:name w:val="Revision"/>
    <w:hidden/>
    <w:uiPriority w:val="99"/>
    <w:semiHidden/>
    <w:rsid w:val="00141141"/>
    <w:pPr>
      <w:spacing w:after="0" w:line="240" w:lineRule="auto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character" w:customStyle="1" w:styleId="bodytext1">
    <w:name w:val="bodytext1"/>
    <w:rsid w:val="00CB5856"/>
    <w:rPr>
      <w:rFonts w:ascii="Verdana" w:hAnsi="Verdana" w:hint="default"/>
      <w:color w:val="99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41E67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D41E67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jkN\Downloads\1.0.c.%20Bijlage%202_Antwoordformulier%20vragenlijst%20marktconsultatie%20gemeente%20Bergen%20op%20Zoom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C5968E-00D7-42B0-B8FB-8E48A0AC981B}">
  <ds:schemaRefs>
    <ds:schemaRef ds:uri="http://schemas.microsoft.com/office/2006/metadata/properties"/>
    <ds:schemaRef ds:uri="http://schemas.microsoft.com/office/infopath/2007/PartnerControls"/>
    <ds:schemaRef ds:uri="64297260-20d5-4be0-a077-da14183757b5"/>
    <ds:schemaRef ds:uri="fbb01c24-d259-42ef-916e-8e37d4824ecc"/>
  </ds:schemaRefs>
</ds:datastoreItem>
</file>

<file path=customXml/itemProps2.xml><?xml version="1.0" encoding="utf-8"?>
<ds:datastoreItem xmlns:ds="http://schemas.openxmlformats.org/officeDocument/2006/customXml" ds:itemID="{29879B1C-CBA8-4347-B819-740AF797E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78BD0-3064-4F0B-87BD-31F5EC38F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1.0.c. Bijlage 2_Antwoordformulier vragenlijst marktconsultatie gemeente Bergen op Zoom (1)</Template>
  <TotalTime>0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Deijkers, N.C.W. (Niels)</dc:creator>
  <cp:keywords/>
  <dc:description/>
  <cp:lastModifiedBy>Deijkers, N.C.W. (Niels)</cp:lastModifiedBy>
  <cp:revision>30</cp:revision>
  <dcterms:created xsi:type="dcterms:W3CDTF">2026-02-13T10:39:00Z</dcterms:created>
  <dcterms:modified xsi:type="dcterms:W3CDTF">2026-04-07T06:56:00Z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