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11E26" w14:textId="30F64280" w:rsidR="00735A87" w:rsidRPr="008115EE" w:rsidRDefault="00735A87" w:rsidP="71719F58">
      <w:pPr>
        <w:rPr>
          <w:rFonts w:asciiTheme="majorHAnsi" w:hAnsiTheme="majorHAnsi" w:cstheme="majorBidi"/>
          <w:b/>
          <w:bCs/>
          <w:color w:val="5B9BD5" w:themeColor="accent1"/>
          <w:sz w:val="28"/>
          <w:szCs w:val="28"/>
        </w:rPr>
      </w:pPr>
      <w:r w:rsidRPr="71719F58">
        <w:rPr>
          <w:rFonts w:asciiTheme="majorHAnsi" w:hAnsiTheme="majorHAnsi" w:cstheme="majorBidi"/>
          <w:b/>
          <w:bCs/>
          <w:color w:val="5B9BD5" w:themeColor="accent1"/>
          <w:sz w:val="28"/>
          <w:szCs w:val="28"/>
        </w:rPr>
        <w:t xml:space="preserve">Bijlage </w:t>
      </w:r>
      <w:r w:rsidR="71807D16" w:rsidRPr="71719F58">
        <w:rPr>
          <w:rFonts w:asciiTheme="majorHAnsi" w:hAnsiTheme="majorHAnsi" w:cstheme="majorBidi"/>
          <w:b/>
          <w:bCs/>
          <w:color w:val="5B9BD5" w:themeColor="accent1"/>
          <w:sz w:val="28"/>
          <w:szCs w:val="28"/>
        </w:rPr>
        <w:t>6</w:t>
      </w:r>
      <w:r w:rsidRPr="71719F58">
        <w:rPr>
          <w:rFonts w:asciiTheme="majorHAnsi" w:hAnsiTheme="majorHAnsi" w:cstheme="majorBidi"/>
          <w:b/>
          <w:bCs/>
          <w:color w:val="5B9BD5" w:themeColor="accent1"/>
          <w:sz w:val="28"/>
          <w:szCs w:val="28"/>
        </w:rPr>
        <w:t>: Referenties</w:t>
      </w:r>
    </w:p>
    <w:p w14:paraId="0BCA3D89" w14:textId="0CA1AD34" w:rsidR="00E869A5" w:rsidRPr="008115EE" w:rsidRDefault="00735A87" w:rsidP="00735A87">
      <w:pPr>
        <w:rPr>
          <w:rFonts w:asciiTheme="majorHAnsi" w:hAnsiTheme="majorHAnsi" w:cstheme="majorHAnsi"/>
        </w:rPr>
      </w:pPr>
      <w:r w:rsidRPr="008115EE">
        <w:rPr>
          <w:rFonts w:asciiTheme="majorHAnsi" w:hAnsiTheme="majorHAnsi" w:cstheme="majorHAnsi"/>
        </w:rPr>
        <w:t>Dit formulier dient volledig ingevuld te worde</w:t>
      </w:r>
      <w:r w:rsidR="00B138EA">
        <w:rPr>
          <w:rFonts w:asciiTheme="majorHAnsi" w:hAnsiTheme="majorHAnsi" w:cstheme="majorHAnsi"/>
        </w:rPr>
        <w:t>n.</w:t>
      </w:r>
    </w:p>
    <w:tbl>
      <w:tblPr>
        <w:tblStyle w:val="Tabelraster"/>
        <w:tblW w:w="10094" w:type="dxa"/>
        <w:tblInd w:w="-318" w:type="dxa"/>
        <w:tblLook w:val="04A0" w:firstRow="1" w:lastRow="0" w:firstColumn="1" w:lastColumn="0" w:noHBand="0" w:noVBand="1"/>
      </w:tblPr>
      <w:tblGrid>
        <w:gridCol w:w="522"/>
        <w:gridCol w:w="3796"/>
        <w:gridCol w:w="5776"/>
      </w:tblGrid>
      <w:tr w:rsidR="00735A87" w:rsidRPr="008115EE" w14:paraId="58AFBF5F" w14:textId="77777777" w:rsidTr="00E27B35">
        <w:tc>
          <w:tcPr>
            <w:tcW w:w="10094" w:type="dxa"/>
            <w:gridSpan w:val="3"/>
          </w:tcPr>
          <w:p w14:paraId="1CC8A6B2" w14:textId="585A20C8" w:rsidR="00735A87" w:rsidRPr="00B15A4F" w:rsidRDefault="00735A87" w:rsidP="008115EE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B15A4F">
              <w:rPr>
                <w:rFonts w:asciiTheme="majorHAnsi" w:hAnsiTheme="majorHAnsi" w:cstheme="majorHAnsi"/>
                <w:b/>
              </w:rPr>
              <w:t xml:space="preserve">Competentie: </w:t>
            </w:r>
            <w:r w:rsidR="00235965">
              <w:rPr>
                <w:rFonts w:asciiTheme="majorHAnsi" w:hAnsiTheme="majorHAnsi" w:cstheme="majorHAnsi"/>
                <w:b/>
              </w:rPr>
              <w:t>L</w:t>
            </w:r>
            <w:r w:rsidR="00235965" w:rsidRPr="00235965">
              <w:rPr>
                <w:rFonts w:asciiTheme="majorHAnsi" w:hAnsiTheme="majorHAnsi" w:cstheme="majorHAnsi"/>
                <w:b/>
              </w:rPr>
              <w:t>ever</w:t>
            </w:r>
            <w:r w:rsidR="00235965">
              <w:rPr>
                <w:rFonts w:asciiTheme="majorHAnsi" w:hAnsiTheme="majorHAnsi" w:cstheme="majorHAnsi"/>
                <w:b/>
              </w:rPr>
              <w:t xml:space="preserve">ing </w:t>
            </w:r>
            <w:r w:rsidR="00235965" w:rsidRPr="00235965">
              <w:rPr>
                <w:rFonts w:asciiTheme="majorHAnsi" w:hAnsiTheme="majorHAnsi" w:cstheme="majorHAnsi"/>
                <w:b/>
              </w:rPr>
              <w:t>van kantoorartikelen t.b.v. zorg- en/of onderwijsinstellingen met landelijke spreiding (minimaal 10 vestigingen), waarbij leveringen aantoonbaar tijdig zijn geleverd</w:t>
            </w:r>
            <w:r w:rsidR="00986D1D">
              <w:rPr>
                <w:rFonts w:asciiTheme="majorHAnsi" w:hAnsiTheme="majorHAnsi" w:cstheme="majorHAnsi"/>
                <w:b/>
              </w:rPr>
              <w:t>.</w:t>
            </w:r>
          </w:p>
        </w:tc>
      </w:tr>
      <w:tr w:rsidR="00735A87" w:rsidRPr="008115EE" w14:paraId="083AB8E5" w14:textId="77777777" w:rsidTr="00E27B35">
        <w:tc>
          <w:tcPr>
            <w:tcW w:w="522" w:type="dxa"/>
          </w:tcPr>
          <w:p w14:paraId="694D8F01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3796" w:type="dxa"/>
          </w:tcPr>
          <w:p w14:paraId="5F73FDFE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Naam project:</w:t>
            </w:r>
          </w:p>
          <w:p w14:paraId="7FE3D0F0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5776" w:type="dxa"/>
          </w:tcPr>
          <w:p w14:paraId="61D374F5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735A87" w:rsidRPr="008115EE" w14:paraId="20E61DEC" w14:textId="77777777" w:rsidTr="00E27B35">
        <w:tc>
          <w:tcPr>
            <w:tcW w:w="522" w:type="dxa"/>
          </w:tcPr>
          <w:p w14:paraId="4FD3CD28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3796" w:type="dxa"/>
          </w:tcPr>
          <w:p w14:paraId="0B725891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Beschrijving opdracht:</w:t>
            </w:r>
          </w:p>
          <w:p w14:paraId="3CBC6EC5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(korte beschrijving waaruit blijkt dat deze referentie voldoet aan de gevraagde kerncompetentie)</w:t>
            </w:r>
          </w:p>
        </w:tc>
        <w:tc>
          <w:tcPr>
            <w:tcW w:w="5776" w:type="dxa"/>
          </w:tcPr>
          <w:p w14:paraId="23F248F8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735A87" w:rsidRPr="008115EE" w14:paraId="037825A3" w14:textId="77777777" w:rsidTr="00E27B35">
        <w:tc>
          <w:tcPr>
            <w:tcW w:w="522" w:type="dxa"/>
          </w:tcPr>
          <w:p w14:paraId="3716B9AE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3796" w:type="dxa"/>
          </w:tcPr>
          <w:p w14:paraId="7DDE24F8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Opdrachtgever:</w:t>
            </w:r>
          </w:p>
          <w:p w14:paraId="4E3D395A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(naam, adres)</w:t>
            </w:r>
          </w:p>
        </w:tc>
        <w:tc>
          <w:tcPr>
            <w:tcW w:w="5776" w:type="dxa"/>
          </w:tcPr>
          <w:p w14:paraId="1DCE03E5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735A87" w:rsidRPr="008115EE" w14:paraId="1E39FFE0" w14:textId="77777777" w:rsidTr="00E27B35">
        <w:tc>
          <w:tcPr>
            <w:tcW w:w="522" w:type="dxa"/>
          </w:tcPr>
          <w:p w14:paraId="33488F98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3796" w:type="dxa"/>
          </w:tcPr>
          <w:p w14:paraId="01B98899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Contactpersoon opdrachtgever:</w:t>
            </w:r>
          </w:p>
          <w:p w14:paraId="45BA08E8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(naam, telefoonnummer, e-mail)</w:t>
            </w:r>
          </w:p>
        </w:tc>
        <w:tc>
          <w:tcPr>
            <w:tcW w:w="5776" w:type="dxa"/>
          </w:tcPr>
          <w:p w14:paraId="0CF49663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735A87" w:rsidRPr="008115EE" w14:paraId="26016F12" w14:textId="77777777" w:rsidTr="00E27B35">
        <w:tc>
          <w:tcPr>
            <w:tcW w:w="522" w:type="dxa"/>
          </w:tcPr>
          <w:p w14:paraId="3219F8C9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3796" w:type="dxa"/>
          </w:tcPr>
          <w:p w14:paraId="296A0AA4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Periode en plaats van uitvoering:</w:t>
            </w:r>
          </w:p>
          <w:p w14:paraId="64270453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(start en einde opdracht)</w:t>
            </w:r>
          </w:p>
        </w:tc>
        <w:tc>
          <w:tcPr>
            <w:tcW w:w="5776" w:type="dxa"/>
          </w:tcPr>
          <w:p w14:paraId="47DDE0AF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</w:tbl>
    <w:p w14:paraId="6D5D4192" w14:textId="77777777" w:rsidR="00735A87" w:rsidRPr="008115EE" w:rsidRDefault="00735A87" w:rsidP="00735A87">
      <w:pPr>
        <w:rPr>
          <w:rFonts w:asciiTheme="majorHAnsi" w:hAnsiTheme="majorHAnsi" w:cstheme="majorHAnsi"/>
        </w:rPr>
      </w:pPr>
    </w:p>
    <w:tbl>
      <w:tblPr>
        <w:tblStyle w:val="Tabelraster"/>
        <w:tblW w:w="10094" w:type="dxa"/>
        <w:tblInd w:w="-318" w:type="dxa"/>
        <w:tblLook w:val="04A0" w:firstRow="1" w:lastRow="0" w:firstColumn="1" w:lastColumn="0" w:noHBand="0" w:noVBand="1"/>
      </w:tblPr>
      <w:tblGrid>
        <w:gridCol w:w="522"/>
        <w:gridCol w:w="3796"/>
        <w:gridCol w:w="5776"/>
      </w:tblGrid>
      <w:tr w:rsidR="00735A87" w:rsidRPr="008115EE" w14:paraId="2CD5FC11" w14:textId="77777777" w:rsidTr="00E27B35">
        <w:tc>
          <w:tcPr>
            <w:tcW w:w="10094" w:type="dxa"/>
            <w:gridSpan w:val="3"/>
          </w:tcPr>
          <w:p w14:paraId="58AAD5B9" w14:textId="4B0CAE73" w:rsidR="00735A87" w:rsidRPr="00B15A4F" w:rsidRDefault="00735A87" w:rsidP="00B15A4F">
            <w:pPr>
              <w:spacing w:after="160" w:line="259" w:lineRule="auto"/>
              <w:rPr>
                <w:rFonts w:asciiTheme="majorHAnsi" w:hAnsiTheme="majorHAnsi" w:cstheme="majorHAnsi"/>
                <w:b/>
              </w:rPr>
            </w:pPr>
            <w:r w:rsidRPr="008115EE">
              <w:rPr>
                <w:rFonts w:asciiTheme="majorHAnsi" w:hAnsiTheme="majorHAnsi" w:cstheme="majorHAnsi"/>
                <w:b/>
              </w:rPr>
              <w:t xml:space="preserve">Competentie: </w:t>
            </w:r>
            <w:r w:rsidR="00235965" w:rsidRPr="00235965">
              <w:rPr>
                <w:rFonts w:ascii="Calibri Light" w:eastAsia="Calibri Light" w:hAnsi="Calibri Light" w:cs="Calibri Light"/>
                <w:b/>
                <w:bCs/>
              </w:rPr>
              <w:t>het inrichten van geautomatiseerde processen ten behoeve van bestellen, leveren en betalen incl. h</w:t>
            </w:r>
            <w:r w:rsidR="00235965" w:rsidRPr="00235965">
              <w:rPr>
                <w:rFonts w:asciiTheme="majorHAnsi" w:hAnsiTheme="majorHAnsi" w:cstheme="majorHAnsi"/>
                <w:b/>
                <w:bCs/>
              </w:rPr>
              <w:t xml:space="preserve">et realiseren van een succesvolle implementatie van een OCI-koppeling (Open </w:t>
            </w:r>
            <w:proofErr w:type="spellStart"/>
            <w:r w:rsidR="00235965" w:rsidRPr="00235965">
              <w:rPr>
                <w:rFonts w:asciiTheme="majorHAnsi" w:hAnsiTheme="majorHAnsi" w:cstheme="majorHAnsi"/>
                <w:b/>
                <w:bCs/>
              </w:rPr>
              <w:t>Catalog</w:t>
            </w:r>
            <w:proofErr w:type="spellEnd"/>
            <w:r w:rsidR="00235965" w:rsidRPr="00235965">
              <w:rPr>
                <w:rFonts w:asciiTheme="majorHAnsi" w:hAnsiTheme="majorHAnsi" w:cstheme="majorHAnsi"/>
                <w:b/>
                <w:bCs/>
              </w:rPr>
              <w:t xml:space="preserve"> Interface) bij ten minste één andere organisatie</w:t>
            </w:r>
            <w:r w:rsidR="00B138EA">
              <w:rPr>
                <w:rFonts w:asciiTheme="majorHAnsi" w:hAnsiTheme="majorHAnsi" w:cstheme="majorHAnsi"/>
                <w:b/>
                <w:bCs/>
              </w:rPr>
              <w:t>.</w:t>
            </w:r>
          </w:p>
        </w:tc>
      </w:tr>
      <w:tr w:rsidR="00735A87" w:rsidRPr="008115EE" w14:paraId="2D8DAB41" w14:textId="77777777" w:rsidTr="00E27B35">
        <w:tc>
          <w:tcPr>
            <w:tcW w:w="522" w:type="dxa"/>
          </w:tcPr>
          <w:p w14:paraId="2833D432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3796" w:type="dxa"/>
          </w:tcPr>
          <w:p w14:paraId="67604898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Naam project:</w:t>
            </w:r>
          </w:p>
          <w:p w14:paraId="73CDE587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5776" w:type="dxa"/>
          </w:tcPr>
          <w:p w14:paraId="3CEB64FA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735A87" w:rsidRPr="008115EE" w14:paraId="456E813A" w14:textId="77777777" w:rsidTr="00E27B35">
        <w:tc>
          <w:tcPr>
            <w:tcW w:w="522" w:type="dxa"/>
          </w:tcPr>
          <w:p w14:paraId="2EEFADB0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3796" w:type="dxa"/>
          </w:tcPr>
          <w:p w14:paraId="3BE700F2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Beschrijving opdracht:</w:t>
            </w:r>
          </w:p>
          <w:p w14:paraId="281C0CBF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(korte beschrijving waaruit blijkt dat deze referentie voldoet aan de gevraagde kerncompetentie)</w:t>
            </w:r>
          </w:p>
        </w:tc>
        <w:tc>
          <w:tcPr>
            <w:tcW w:w="5776" w:type="dxa"/>
          </w:tcPr>
          <w:p w14:paraId="5721C424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735A87" w:rsidRPr="008115EE" w14:paraId="0C09B791" w14:textId="77777777" w:rsidTr="00E27B35">
        <w:tc>
          <w:tcPr>
            <w:tcW w:w="522" w:type="dxa"/>
          </w:tcPr>
          <w:p w14:paraId="3B607A58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3796" w:type="dxa"/>
          </w:tcPr>
          <w:p w14:paraId="7F424780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Opdrachtnemer:</w:t>
            </w:r>
          </w:p>
          <w:p w14:paraId="2CBDE8EB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(naam)</w:t>
            </w:r>
          </w:p>
        </w:tc>
        <w:tc>
          <w:tcPr>
            <w:tcW w:w="5776" w:type="dxa"/>
          </w:tcPr>
          <w:p w14:paraId="0C9D5D1C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735A87" w:rsidRPr="008115EE" w14:paraId="20F1A68E" w14:textId="77777777" w:rsidTr="00E27B35">
        <w:tc>
          <w:tcPr>
            <w:tcW w:w="522" w:type="dxa"/>
          </w:tcPr>
          <w:p w14:paraId="6BD3F896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3796" w:type="dxa"/>
          </w:tcPr>
          <w:p w14:paraId="3DF47433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Opdrachtgever:</w:t>
            </w:r>
          </w:p>
          <w:p w14:paraId="661A9CF8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(naam, adres)</w:t>
            </w:r>
          </w:p>
        </w:tc>
        <w:tc>
          <w:tcPr>
            <w:tcW w:w="5776" w:type="dxa"/>
          </w:tcPr>
          <w:p w14:paraId="2604CB22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735A87" w:rsidRPr="008115EE" w14:paraId="0118488C" w14:textId="77777777" w:rsidTr="00E27B35">
        <w:tc>
          <w:tcPr>
            <w:tcW w:w="522" w:type="dxa"/>
          </w:tcPr>
          <w:p w14:paraId="718F48D6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3796" w:type="dxa"/>
          </w:tcPr>
          <w:p w14:paraId="20EA1CE0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Contactpersoon opdrachtgever:</w:t>
            </w:r>
          </w:p>
          <w:p w14:paraId="50627CD7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(naam, telefoonnummer, e-mail)</w:t>
            </w:r>
          </w:p>
        </w:tc>
        <w:tc>
          <w:tcPr>
            <w:tcW w:w="5776" w:type="dxa"/>
          </w:tcPr>
          <w:p w14:paraId="6D5C182C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  <w:tr w:rsidR="00735A87" w:rsidRPr="008115EE" w14:paraId="39806E61" w14:textId="77777777" w:rsidTr="00E27B35">
        <w:tc>
          <w:tcPr>
            <w:tcW w:w="522" w:type="dxa"/>
          </w:tcPr>
          <w:p w14:paraId="1BA3E061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3796" w:type="dxa"/>
          </w:tcPr>
          <w:p w14:paraId="78E3A195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Periode en plaats van uitvoering:</w:t>
            </w:r>
          </w:p>
          <w:p w14:paraId="4FBACD3F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8115EE">
              <w:rPr>
                <w:rFonts w:asciiTheme="majorHAnsi" w:hAnsiTheme="majorHAnsi" w:cstheme="majorHAnsi"/>
              </w:rPr>
              <w:t>(start en einde opdracht)</w:t>
            </w:r>
          </w:p>
        </w:tc>
        <w:tc>
          <w:tcPr>
            <w:tcW w:w="5776" w:type="dxa"/>
          </w:tcPr>
          <w:p w14:paraId="4C60D2B6" w14:textId="77777777" w:rsidR="00735A87" w:rsidRPr="008115EE" w:rsidRDefault="00735A87" w:rsidP="00735A87">
            <w:pPr>
              <w:spacing w:after="160" w:line="259" w:lineRule="auto"/>
              <w:rPr>
                <w:rFonts w:asciiTheme="majorHAnsi" w:hAnsiTheme="majorHAnsi" w:cstheme="majorHAnsi"/>
              </w:rPr>
            </w:pPr>
          </w:p>
        </w:tc>
      </w:tr>
    </w:tbl>
    <w:p w14:paraId="37AFE5E2" w14:textId="77777777" w:rsidR="00735A87" w:rsidRDefault="00735A87" w:rsidP="00735A87">
      <w:pPr>
        <w:rPr>
          <w:rFonts w:asciiTheme="majorHAnsi" w:hAnsiTheme="majorHAnsi" w:cstheme="majorHAnsi"/>
        </w:rPr>
      </w:pPr>
    </w:p>
    <w:p w14:paraId="409B282F" w14:textId="77777777" w:rsidR="00B15A4F" w:rsidRPr="008115EE" w:rsidRDefault="00B15A4F" w:rsidP="00735A87">
      <w:pPr>
        <w:rPr>
          <w:rFonts w:asciiTheme="majorHAnsi" w:hAnsiTheme="majorHAnsi" w:cstheme="majorHAnsi"/>
        </w:rPr>
      </w:pPr>
    </w:p>
    <w:sectPr w:rsidR="00B15A4F" w:rsidRPr="008115EE" w:rsidSect="009F1F34">
      <w:footerReference w:type="default" r:id="rId10"/>
      <w:headerReference w:type="first" r:id="rId11"/>
      <w:pgSz w:w="11906" w:h="16838"/>
      <w:pgMar w:top="1985" w:right="424" w:bottom="1417" w:left="1417" w:header="426" w:footer="42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87F5D" w14:textId="77777777" w:rsidR="00CF6623" w:rsidRDefault="00CF6623" w:rsidP="00162FB7">
      <w:pPr>
        <w:spacing w:after="0" w:line="240" w:lineRule="auto"/>
      </w:pPr>
      <w:r>
        <w:separator/>
      </w:r>
    </w:p>
  </w:endnote>
  <w:endnote w:type="continuationSeparator" w:id="0">
    <w:p w14:paraId="31DF8CCD" w14:textId="77777777" w:rsidR="00CF6623" w:rsidRDefault="00CF6623" w:rsidP="00162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altName w:val="Candara"/>
    <w:panose1 w:val="020E0502030308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514B0" w14:textId="77777777" w:rsidR="009F1F34" w:rsidRDefault="009F1F34" w:rsidP="009F1F34">
    <w:pPr>
      <w:pStyle w:val="Voettekst"/>
      <w:jc w:val="right"/>
    </w:pPr>
    <w:r>
      <w:rPr>
        <w:noProof/>
      </w:rPr>
      <w:drawing>
        <wp:inline distT="0" distB="0" distL="0" distR="0" wp14:anchorId="786E5E33" wp14:editId="3D20D479">
          <wp:extent cx="1127424" cy="428625"/>
          <wp:effectExtent l="0" t="0" r="0" b="0"/>
          <wp:docPr id="51" name="Afbeelding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URIS-KONINKLIJKE-LOGO-CMYK_uitgesned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1322" cy="4567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33E07" w14:textId="77777777" w:rsidR="00CF6623" w:rsidRDefault="00CF6623" w:rsidP="00162FB7">
      <w:pPr>
        <w:spacing w:after="0" w:line="240" w:lineRule="auto"/>
      </w:pPr>
      <w:r>
        <w:separator/>
      </w:r>
    </w:p>
  </w:footnote>
  <w:footnote w:type="continuationSeparator" w:id="0">
    <w:p w14:paraId="25DAEDF5" w14:textId="77777777" w:rsidR="00CF6623" w:rsidRDefault="00CF6623" w:rsidP="00162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D768D" w14:textId="77777777" w:rsidR="009F1F34" w:rsidRDefault="009F1F34">
    <w:pPr>
      <w:pStyle w:val="Koptekst"/>
    </w:pPr>
    <w:r>
      <w:rPr>
        <w:noProof/>
      </w:rPr>
      <w:drawing>
        <wp:inline distT="0" distB="0" distL="0" distR="0" wp14:anchorId="2F83E8DF" wp14:editId="72896E5A">
          <wp:extent cx="1809750" cy="688032"/>
          <wp:effectExtent l="0" t="0" r="0" b="0"/>
          <wp:docPr id="52" name="Afbeelding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URIS-KONINKLIJKE-LOGO-CMYK_uitgesned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7118" cy="7212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87346E"/>
    <w:multiLevelType w:val="hybridMultilevel"/>
    <w:tmpl w:val="36862000"/>
    <w:lvl w:ilvl="0" w:tplc="468E0CEE">
      <w:numFmt w:val="bullet"/>
      <w:lvlText w:val="-"/>
      <w:lvlJc w:val="left"/>
      <w:pPr>
        <w:ind w:left="720" w:hanging="360"/>
      </w:pPr>
      <w:rPr>
        <w:rFonts w:ascii="Calibri Light" w:eastAsia="Calibri Light" w:hAnsi="Calibri Light" w:cs="Calibri Light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20F25"/>
    <w:multiLevelType w:val="hybridMultilevel"/>
    <w:tmpl w:val="884C5812"/>
    <w:lvl w:ilvl="0" w:tplc="04130003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ind w:left="70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 w16cid:durableId="2106027774">
    <w:abstractNumId w:val="0"/>
  </w:num>
  <w:num w:numId="2" w16cid:durableId="938563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A87"/>
    <w:rsid w:val="00162FB7"/>
    <w:rsid w:val="001D7A3C"/>
    <w:rsid w:val="00235965"/>
    <w:rsid w:val="002A28F4"/>
    <w:rsid w:val="002C6A48"/>
    <w:rsid w:val="003E79F6"/>
    <w:rsid w:val="00735A87"/>
    <w:rsid w:val="008115EE"/>
    <w:rsid w:val="008E278F"/>
    <w:rsid w:val="00981F2B"/>
    <w:rsid w:val="00986D1D"/>
    <w:rsid w:val="009F1F34"/>
    <w:rsid w:val="00AD752A"/>
    <w:rsid w:val="00AE72FC"/>
    <w:rsid w:val="00AF6F62"/>
    <w:rsid w:val="00B138EA"/>
    <w:rsid w:val="00B15A4F"/>
    <w:rsid w:val="00B6012B"/>
    <w:rsid w:val="00BE719C"/>
    <w:rsid w:val="00CF6623"/>
    <w:rsid w:val="00D350C5"/>
    <w:rsid w:val="00D74D8C"/>
    <w:rsid w:val="00D874D3"/>
    <w:rsid w:val="00D922E5"/>
    <w:rsid w:val="00DB7B73"/>
    <w:rsid w:val="00E869A5"/>
    <w:rsid w:val="00FB6E71"/>
    <w:rsid w:val="00FD4AB9"/>
    <w:rsid w:val="71719F58"/>
    <w:rsid w:val="7180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84BC9D"/>
  <w15:chartTrackingRefBased/>
  <w15:docId w15:val="{FD36A767-C75F-410D-AC21-15848521F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62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62FB7"/>
  </w:style>
  <w:style w:type="paragraph" w:styleId="Voettekst">
    <w:name w:val="footer"/>
    <w:basedOn w:val="Standaard"/>
    <w:link w:val="VoettekstChar"/>
    <w:uiPriority w:val="99"/>
    <w:unhideWhenUsed/>
    <w:rsid w:val="00162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62FB7"/>
  </w:style>
  <w:style w:type="table" w:styleId="Tabelraster">
    <w:name w:val="Table Grid"/>
    <w:basedOn w:val="Standaardtabel"/>
    <w:uiPriority w:val="39"/>
    <w:rsid w:val="00735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aliases w:val="-_BOMW"/>
    <w:basedOn w:val="Standaard"/>
    <w:link w:val="LijstalineaChar"/>
    <w:uiPriority w:val="34"/>
    <w:qFormat/>
    <w:rsid w:val="008115EE"/>
    <w:pPr>
      <w:widowControl w:val="0"/>
      <w:spacing w:after="120" w:line="240" w:lineRule="auto"/>
      <w:ind w:left="836" w:hanging="360"/>
    </w:pPr>
    <w:rPr>
      <w:rFonts w:ascii="Calibri Light" w:eastAsia="Calibri Light" w:hAnsi="Calibri Light" w:cs="Calibri Light"/>
    </w:rPr>
  </w:style>
  <w:style w:type="character" w:customStyle="1" w:styleId="LijstalineaChar">
    <w:name w:val="Lijstalinea Char"/>
    <w:aliases w:val="-_BOMW Char"/>
    <w:basedOn w:val="Standaardalinea-lettertype"/>
    <w:link w:val="Lijstalinea"/>
    <w:uiPriority w:val="34"/>
    <w:rsid w:val="008115EE"/>
    <w:rPr>
      <w:rFonts w:ascii="Calibri Light" w:eastAsia="Calibri Light" w:hAnsi="Calibri Light" w:cs="Calibri Light"/>
    </w:rPr>
  </w:style>
  <w:style w:type="character" w:customStyle="1" w:styleId="BasistekstAurisChar">
    <w:name w:val="Basistekst Auris Char"/>
    <w:basedOn w:val="Standaardalinea-lettertype"/>
    <w:link w:val="BasistekstAuris"/>
    <w:locked/>
    <w:rsid w:val="00E869A5"/>
    <w:rPr>
      <w:rFonts w:ascii="Arial" w:hAnsi="Arial" w:cs="Maiandra GD"/>
      <w:szCs w:val="18"/>
    </w:rPr>
  </w:style>
  <w:style w:type="paragraph" w:customStyle="1" w:styleId="BasistekstAuris">
    <w:name w:val="Basistekst Auris"/>
    <w:basedOn w:val="Standaard"/>
    <w:link w:val="BasistekstAurisChar"/>
    <w:qFormat/>
    <w:rsid w:val="00E869A5"/>
    <w:pPr>
      <w:spacing w:after="0" w:line="240" w:lineRule="atLeast"/>
    </w:pPr>
    <w:rPr>
      <w:rFonts w:ascii="Arial" w:hAnsi="Arial" w:cs="Maiandra GD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weup1fs01vm01.auris.local\templates\werksjablonen\Algemeen\Leeg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0cf2bf-6270-4d0e-a894-e29a38d066e5" xsi:nil="true"/>
    <lcf76f155ced4ddcb4097134ff3c332f xmlns="90dbf67b-e90b-4cbf-9ab9-e222438cc63c">
      <Terms xmlns="http://schemas.microsoft.com/office/infopath/2007/PartnerControls"/>
    </lcf76f155ced4ddcb4097134ff3c332f>
    <Title0 xmlns="90dbf67b-e90b-4cbf-9ab9-e222438cc63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7F10D37D4BA64CAE2E400D0250FC9A" ma:contentTypeVersion="17" ma:contentTypeDescription="Een nieuw document maken." ma:contentTypeScope="" ma:versionID="b1e218fe000f5e42bd7739e0cfe0475c">
  <xsd:schema xmlns:xsd="http://www.w3.org/2001/XMLSchema" xmlns:xs="http://www.w3.org/2001/XMLSchema" xmlns:p="http://schemas.microsoft.com/office/2006/metadata/properties" xmlns:ns2="90dbf67b-e90b-4cbf-9ab9-e222438cc63c" xmlns:ns3="990cf2bf-6270-4d0e-a894-e29a38d066e5" targetNamespace="http://schemas.microsoft.com/office/2006/metadata/properties" ma:root="true" ma:fieldsID="bdeba8d78a46fc5efbb618f4c404f31a" ns2:_="" ns3:_="">
    <xsd:import namespace="90dbf67b-e90b-4cbf-9ab9-e222438cc63c"/>
    <xsd:import namespace="990cf2bf-6270-4d0e-a894-e29a38d066e5"/>
    <xsd:element name="properties">
      <xsd:complexType>
        <xsd:sequence>
          <xsd:element name="documentManagement">
            <xsd:complexType>
              <xsd:all>
                <xsd:element ref="ns2:Title0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dbf67b-e90b-4cbf-9ab9-e222438cc63c" elementFormDefault="qualified">
    <xsd:import namespace="http://schemas.microsoft.com/office/2006/documentManagement/types"/>
    <xsd:import namespace="http://schemas.microsoft.com/office/infopath/2007/PartnerControls"/>
    <xsd:element name="Title0" ma:index="8" nillable="true" ma:displayName="Title" ma:description="" ma:internalName="Title0">
      <xsd:simpleType>
        <xsd:restriction base="dms:Text">
          <xsd:maxLength value="255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Afbeeldingtags" ma:readOnly="false" ma:fieldId="{5cf76f15-5ced-4ddc-b409-7134ff3c332f}" ma:taxonomyMulti="true" ma:sspId="0078fcd4-485d-43ec-a444-0fff3fe4a43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cf2bf-6270-4d0e-a894-e29a38d066e5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774f3a6c-c147-4ec2-b783-bf3e04b3a495}" ma:internalName="TaxCatchAll" ma:showField="CatchAllData" ma:web="990cf2bf-6270-4d0e-a894-e29a38d066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FF0EC5-851F-4082-889D-E01D7F43CA81}">
  <ds:schemaRefs>
    <ds:schemaRef ds:uri="http://schemas.microsoft.com/office/2006/metadata/properties"/>
    <ds:schemaRef ds:uri="http://schemas.microsoft.com/office/infopath/2007/PartnerControls"/>
    <ds:schemaRef ds:uri="990cf2bf-6270-4d0e-a894-e29a38d066e5"/>
    <ds:schemaRef ds:uri="90dbf67b-e90b-4cbf-9ab9-e222438cc63c"/>
  </ds:schemaRefs>
</ds:datastoreItem>
</file>

<file path=customXml/itemProps2.xml><?xml version="1.0" encoding="utf-8"?>
<ds:datastoreItem xmlns:ds="http://schemas.openxmlformats.org/officeDocument/2006/customXml" ds:itemID="{10AF82BB-DA27-4512-938C-CA847D8776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AD55A4-2140-40C2-BF4F-92DA40830C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dbf67b-e90b-4cbf-9ab9-e222438cc63c"/>
    <ds:schemaRef ds:uri="990cf2bf-6270-4d0e-a894-e29a38d066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Leeg</Template>
  <TotalTime>0</TotalTime>
  <Pages>1</Pages>
  <Words>176</Words>
  <Characters>971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Kanters, Amanda</dc:creator>
  <cp:keywords/>
  <dc:description/>
  <cp:lastModifiedBy>Kanters, Amanda</cp:lastModifiedBy>
  <cp:revision>6</cp:revision>
  <dcterms:created xsi:type="dcterms:W3CDTF">2026-04-01T07:07:00Z</dcterms:created>
  <dcterms:modified xsi:type="dcterms:W3CDTF">2026-04-03T13:10:00Z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UBasedOn1">
    <vt:lpwstr>Normal.dotm</vt:lpwstr>
  </property>
  <property fmtid="{D5CDD505-2E9C-101B-9397-08002B2CF9AE}" pid="3" name="JUBasedOn">
    <vt:lpwstr>Leeg.dotx</vt:lpwstr>
  </property>
  <property fmtid="{D5CDD505-2E9C-101B-9397-08002B2CF9AE}" pid="4" name="ContentTypeId">
    <vt:lpwstr>0x0101000C7F10D37D4BA64CAE2E400D0250FC9A</vt:lpwstr>
  </property>
  <property fmtid="{D5CDD505-2E9C-101B-9397-08002B2CF9AE}" pid="5" name="MediaServiceImageTags">
    <vt:lpwstr/>
  </property>
</Properties>
</file>