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FAA81" w14:textId="6B252725" w:rsidR="00B95120" w:rsidRDefault="00670C26" w:rsidP="00670C26">
      <w:pPr>
        <w:pStyle w:val="Kop1"/>
        <w:numPr>
          <w:ilvl w:val="0"/>
          <w:numId w:val="0"/>
        </w:numPr>
      </w:pPr>
      <w:r>
        <w:t xml:space="preserve">Bijlage </w:t>
      </w:r>
      <w:r w:rsidR="00113E95">
        <w:t>1</w:t>
      </w:r>
      <w:r>
        <w:t xml:space="preserve">: </w:t>
      </w:r>
      <w:r w:rsidR="00DF00D1">
        <w:t xml:space="preserve">Vraag- en Antwoordformulier </w:t>
      </w:r>
      <w:r>
        <w:t xml:space="preserve"> </w:t>
      </w:r>
    </w:p>
    <w:p w14:paraId="176CF979" w14:textId="6089FD30" w:rsidR="00670C26" w:rsidRDefault="004160A4" w:rsidP="00670C26">
      <w:r w:rsidRPr="004160A4">
        <w:t>Het museum</w:t>
      </w:r>
      <w:r w:rsidR="00670C26" w:rsidRPr="004160A4">
        <w:t xml:space="preserve"> vraagt u om</w:t>
      </w:r>
      <w:r w:rsidR="00670C26">
        <w:t xml:space="preserve"> uw antwoorden op de in het marktconsultatiedocument gestelde vragen te plaatsen in tabel. Mocht u op een bepaalde vraag geen antwoord willen of kunnen geven, of mocht u niet willen dat de gehele inhoud van uw antwoord kan worden gebruikt bij het opstellen van het marktconsultatieverslag, dan wordt u verzocht dit aan te geven – indien mogelijk inclusief reden.  </w:t>
      </w:r>
    </w:p>
    <w:p w14:paraId="4AAB4BEE" w14:textId="0D148106" w:rsidR="00670C26" w:rsidRDefault="004160A4" w:rsidP="00670C26">
      <w:r w:rsidRPr="004160A4">
        <w:t>Het museum</w:t>
      </w:r>
      <w:r w:rsidR="00670C26" w:rsidRPr="004160A4">
        <w:t xml:space="preserve"> stelt voor uw beantwoording geen maximum aan het aantal te hanteren woorden en/of pagina’s A4</w:t>
      </w:r>
      <w:r w:rsidR="00670C26">
        <w:t xml:space="preserve">, maar verzoekt u wel om in uw beantwoording concreet bij de vraagstelling te blijven. </w:t>
      </w:r>
    </w:p>
    <w:tbl>
      <w:tblPr>
        <w:tblStyle w:val="Rastertabel1licht"/>
        <w:tblW w:w="0" w:type="auto"/>
        <w:tblLook w:val="04A0" w:firstRow="1" w:lastRow="0" w:firstColumn="1" w:lastColumn="0" w:noHBand="0" w:noVBand="1"/>
      </w:tblPr>
      <w:tblGrid>
        <w:gridCol w:w="2689"/>
        <w:gridCol w:w="5663"/>
      </w:tblGrid>
      <w:tr w:rsidR="00670C26" w14:paraId="730F8FB2" w14:textId="77777777" w:rsidTr="004160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2"/>
            <w:shd w:val="clear" w:color="auto" w:fill="5217A0"/>
          </w:tcPr>
          <w:p w14:paraId="6D1FABD2" w14:textId="77777777" w:rsidR="00670C26" w:rsidRPr="004548E3" w:rsidRDefault="00670C26" w:rsidP="008330A3">
            <w:pPr>
              <w:rPr>
                <w:color w:val="FFFFFF" w:themeColor="background1"/>
              </w:rPr>
            </w:pPr>
            <w:r w:rsidRPr="004548E3">
              <w:rPr>
                <w:color w:val="FFFFFF" w:themeColor="background1"/>
              </w:rPr>
              <w:t xml:space="preserve">Gegevens organisatie </w:t>
            </w:r>
          </w:p>
        </w:tc>
      </w:tr>
      <w:tr w:rsidR="00670C26" w14:paraId="1FF855BD" w14:textId="77777777" w:rsidTr="004160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7089BF9" w14:textId="77777777" w:rsidR="00670C26" w:rsidRPr="005128AD" w:rsidRDefault="00670C26" w:rsidP="008330A3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Naam organisatie </w:t>
            </w:r>
          </w:p>
        </w:tc>
        <w:tc>
          <w:tcPr>
            <w:tcW w:w="5663" w:type="dxa"/>
          </w:tcPr>
          <w:p w14:paraId="6054601E" w14:textId="77777777" w:rsidR="00670C26" w:rsidRPr="005128AD" w:rsidRDefault="00670C26" w:rsidP="00833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jabloontekst"/>
              </w:rPr>
            </w:pPr>
          </w:p>
        </w:tc>
      </w:tr>
      <w:tr w:rsidR="00670C26" w14:paraId="6C11B5F4" w14:textId="77777777" w:rsidTr="004160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2"/>
            <w:shd w:val="clear" w:color="auto" w:fill="5217A0"/>
          </w:tcPr>
          <w:p w14:paraId="14FDEA49" w14:textId="77777777" w:rsidR="00670C26" w:rsidRPr="004548E3" w:rsidRDefault="00670C26" w:rsidP="008330A3">
            <w:pPr>
              <w:rPr>
                <w:color w:val="FFFFFF" w:themeColor="background1"/>
              </w:rPr>
            </w:pPr>
            <w:r w:rsidRPr="004548E3">
              <w:rPr>
                <w:color w:val="FFFFFF" w:themeColor="background1"/>
              </w:rPr>
              <w:t xml:space="preserve">Gegevens </w:t>
            </w:r>
            <w:r w:rsidRPr="004548E3">
              <w:rPr>
                <w:color w:val="FFFFFF" w:themeColor="background1"/>
                <w:shd w:val="clear" w:color="auto" w:fill="5217A0"/>
              </w:rPr>
              <w:t>contactpersoon (t.b.v. marktconsultatie)</w:t>
            </w:r>
          </w:p>
        </w:tc>
      </w:tr>
      <w:tr w:rsidR="00670C26" w14:paraId="3FE34CB7" w14:textId="77777777" w:rsidTr="004160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E7E3DC2" w14:textId="77777777" w:rsidR="00670C26" w:rsidRPr="005128AD" w:rsidRDefault="00670C26" w:rsidP="008330A3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Naam contactpersoon </w:t>
            </w:r>
          </w:p>
        </w:tc>
        <w:tc>
          <w:tcPr>
            <w:tcW w:w="5663" w:type="dxa"/>
          </w:tcPr>
          <w:p w14:paraId="4C143FE0" w14:textId="77777777" w:rsidR="00670C26" w:rsidRPr="005128AD" w:rsidRDefault="00670C26" w:rsidP="00833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0C26" w14:paraId="7417769E" w14:textId="77777777" w:rsidTr="004160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E02E83E" w14:textId="77777777" w:rsidR="00670C26" w:rsidRPr="005128AD" w:rsidRDefault="00670C26" w:rsidP="008330A3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Functie </w:t>
            </w:r>
          </w:p>
        </w:tc>
        <w:tc>
          <w:tcPr>
            <w:tcW w:w="5663" w:type="dxa"/>
          </w:tcPr>
          <w:p w14:paraId="20944B3F" w14:textId="77777777" w:rsidR="00670C26" w:rsidRPr="005128AD" w:rsidRDefault="00670C26" w:rsidP="00833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0C26" w14:paraId="71893865" w14:textId="77777777" w:rsidTr="004160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32E7738" w14:textId="77777777" w:rsidR="00670C26" w:rsidRPr="00895947" w:rsidRDefault="00670C26" w:rsidP="008330A3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E-mailadres </w:t>
            </w:r>
          </w:p>
        </w:tc>
        <w:tc>
          <w:tcPr>
            <w:tcW w:w="5663" w:type="dxa"/>
          </w:tcPr>
          <w:p w14:paraId="68A087DE" w14:textId="77777777" w:rsidR="00670C26" w:rsidRPr="007D6C35" w:rsidRDefault="00670C26" w:rsidP="00833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0C26" w14:paraId="54A0EB43" w14:textId="77777777" w:rsidTr="004160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8457859" w14:textId="77777777" w:rsidR="00670C26" w:rsidRPr="00895947" w:rsidRDefault="00670C26" w:rsidP="008330A3">
            <w:pPr>
              <w:rPr>
                <w:b w:val="0"/>
              </w:rPr>
            </w:pPr>
            <w:r>
              <w:rPr>
                <w:b w:val="0"/>
              </w:rPr>
              <w:t xml:space="preserve">Telefoonnummer </w:t>
            </w:r>
          </w:p>
        </w:tc>
        <w:tc>
          <w:tcPr>
            <w:tcW w:w="5663" w:type="dxa"/>
          </w:tcPr>
          <w:p w14:paraId="5C26B955" w14:textId="77777777" w:rsidR="00670C26" w:rsidRPr="007D6C35" w:rsidRDefault="00670C26" w:rsidP="00833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33D49" w14:paraId="29D23317" w14:textId="77777777" w:rsidTr="004160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A268953" w14:textId="5CFFEDF5" w:rsidR="00C33D49" w:rsidRPr="00C33D49" w:rsidRDefault="00C33D49" w:rsidP="008330A3">
            <w:pPr>
              <w:rPr>
                <w:b w:val="0"/>
                <w:bCs w:val="0"/>
              </w:rPr>
            </w:pPr>
            <w:r w:rsidRPr="00C33D49">
              <w:rPr>
                <w:b w:val="0"/>
                <w:bCs w:val="0"/>
              </w:rPr>
              <w:t>Korte beschrijving organisatie</w:t>
            </w:r>
          </w:p>
        </w:tc>
        <w:tc>
          <w:tcPr>
            <w:tcW w:w="5663" w:type="dxa"/>
          </w:tcPr>
          <w:p w14:paraId="226FCA05" w14:textId="77777777" w:rsidR="00C33D49" w:rsidRDefault="00C33D49" w:rsidP="00833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36F2459" w14:textId="77777777" w:rsidR="00C33D49" w:rsidRPr="007D6C35" w:rsidRDefault="00C33D49" w:rsidP="00833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C6E4D12" w14:textId="77777777" w:rsidR="007D6C35" w:rsidRDefault="007D6C35" w:rsidP="00670C26">
      <w:pPr>
        <w:spacing w:line="360" w:lineRule="auto"/>
      </w:pPr>
    </w:p>
    <w:p w14:paraId="6E8F7C4F" w14:textId="105709DF" w:rsidR="00670C26" w:rsidRPr="00670C26" w:rsidRDefault="00670C26" w:rsidP="00670C26">
      <w:pPr>
        <w:spacing w:line="360" w:lineRule="auto"/>
        <w:rPr>
          <w:b/>
          <w:bCs/>
        </w:rPr>
      </w:pPr>
      <w:r w:rsidRPr="00670C26">
        <w:rPr>
          <w:b/>
          <w:bCs/>
        </w:rPr>
        <w:t xml:space="preserve">Onderwerp 1: </w:t>
      </w:r>
      <w:r w:rsidR="004548E3" w:rsidRPr="004548E3">
        <w:rPr>
          <w:b/>
          <w:bCs/>
        </w:rPr>
        <w:t>Aanbestedingsvorm</w:t>
      </w:r>
    </w:p>
    <w:tbl>
      <w:tblPr>
        <w:tblStyle w:val="Rastertabel1licht"/>
        <w:tblW w:w="0" w:type="auto"/>
        <w:tblLook w:val="04A0" w:firstRow="1" w:lastRow="0" w:firstColumn="1" w:lastColumn="0" w:noHBand="0" w:noVBand="1"/>
      </w:tblPr>
      <w:tblGrid>
        <w:gridCol w:w="1593"/>
        <w:gridCol w:w="6759"/>
      </w:tblGrid>
      <w:tr w:rsidR="004548E3" w14:paraId="630AD821" w14:textId="77777777" w:rsidTr="004548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  <w:shd w:val="clear" w:color="auto" w:fill="5217A0"/>
          </w:tcPr>
          <w:p w14:paraId="11A0DB90" w14:textId="77777777" w:rsidR="004548E3" w:rsidRPr="00670C26" w:rsidRDefault="004548E3" w:rsidP="008330A3">
            <w:pPr>
              <w:rPr>
                <w:color w:val="FFFFFF" w:themeColor="background1"/>
              </w:rPr>
            </w:pPr>
            <w:r w:rsidRPr="00670C26">
              <w:rPr>
                <w:color w:val="FFFFFF" w:themeColor="background1"/>
              </w:rPr>
              <w:t xml:space="preserve">Vraagnummer </w:t>
            </w:r>
          </w:p>
        </w:tc>
        <w:tc>
          <w:tcPr>
            <w:tcW w:w="6759" w:type="dxa"/>
            <w:shd w:val="clear" w:color="auto" w:fill="5217A0"/>
          </w:tcPr>
          <w:p w14:paraId="0B1295D6" w14:textId="7D696EBB" w:rsidR="004548E3" w:rsidRPr="00670C26" w:rsidRDefault="004548E3" w:rsidP="004548E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670C26">
              <w:rPr>
                <w:color w:val="FFFFFF" w:themeColor="background1"/>
              </w:rPr>
              <w:t>Vraag</w:t>
            </w:r>
          </w:p>
        </w:tc>
      </w:tr>
      <w:tr w:rsidR="004548E3" w14:paraId="23BCA10C" w14:textId="77777777" w:rsidTr="004548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</w:tcPr>
          <w:p w14:paraId="32125C54" w14:textId="77777777" w:rsidR="004548E3" w:rsidRPr="005128AD" w:rsidRDefault="004548E3" w:rsidP="008330A3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Vraag 1</w:t>
            </w:r>
          </w:p>
        </w:tc>
        <w:tc>
          <w:tcPr>
            <w:tcW w:w="6759" w:type="dxa"/>
          </w:tcPr>
          <w:p w14:paraId="751E51AA" w14:textId="77777777" w:rsidR="004548E3" w:rsidRDefault="004548E3" w:rsidP="00454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In hoeverre acht u een concurrentiegerichte dialoog geschikt voor deze opdracht, gelet op de beschreven scope, complexiteit en marktomstandigheden? </w:t>
            </w:r>
          </w:p>
          <w:p w14:paraId="0FA0CEDE" w14:textId="7367EDE5" w:rsidR="004548E3" w:rsidRDefault="004548E3" w:rsidP="00454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Verwacht u dat een concurrentiegerichte dialoog bijdraagt aan bijvoorbeeld:</w:t>
            </w:r>
          </w:p>
          <w:p w14:paraId="272CE44E" w14:textId="77777777" w:rsidR="004548E3" w:rsidRDefault="004548E3" w:rsidP="00454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</w:t>
            </w:r>
            <w:r>
              <w:tab/>
              <w:t>betere afstemming tussen opdrachtgever en opdrachtnemer;</w:t>
            </w:r>
          </w:p>
          <w:p w14:paraId="003F4D05" w14:textId="77777777" w:rsidR="004548E3" w:rsidRDefault="004548E3" w:rsidP="00454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</w:t>
            </w:r>
            <w:r>
              <w:tab/>
              <w:t>realistische prijs- en planafstemming;</w:t>
            </w:r>
          </w:p>
          <w:p w14:paraId="5C769415" w14:textId="177A73A3" w:rsidR="004548E3" w:rsidRDefault="004548E3" w:rsidP="00454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</w:t>
            </w:r>
            <w:r>
              <w:tab/>
              <w:t>het beperken van risico’s in de uitvoeringsfase?</w:t>
            </w:r>
          </w:p>
          <w:p w14:paraId="3D5C9493" w14:textId="77777777" w:rsidR="004548E3" w:rsidRPr="00670C26" w:rsidRDefault="004548E3" w:rsidP="00833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7640BA6" w14:textId="77777777" w:rsidR="00670C26" w:rsidRDefault="00670C26" w:rsidP="00B95120"/>
    <w:tbl>
      <w:tblPr>
        <w:tblStyle w:val="Rastertabel1licht"/>
        <w:tblW w:w="0" w:type="auto"/>
        <w:tblLook w:val="04A0" w:firstRow="1" w:lastRow="0" w:firstColumn="1" w:lastColumn="0" w:noHBand="0" w:noVBand="1"/>
      </w:tblPr>
      <w:tblGrid>
        <w:gridCol w:w="1593"/>
        <w:gridCol w:w="6759"/>
      </w:tblGrid>
      <w:tr w:rsidR="004548E3" w14:paraId="73A3019B" w14:textId="77777777" w:rsidTr="008A36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  <w:shd w:val="clear" w:color="auto" w:fill="5217A0"/>
          </w:tcPr>
          <w:p w14:paraId="0767119E" w14:textId="77777777" w:rsidR="004548E3" w:rsidRPr="00670C26" w:rsidRDefault="004548E3" w:rsidP="008A3661">
            <w:pPr>
              <w:rPr>
                <w:color w:val="FFFFFF" w:themeColor="background1"/>
              </w:rPr>
            </w:pPr>
            <w:r w:rsidRPr="00670C26">
              <w:rPr>
                <w:color w:val="FFFFFF" w:themeColor="background1"/>
              </w:rPr>
              <w:t xml:space="preserve">Vraagnummer </w:t>
            </w:r>
          </w:p>
        </w:tc>
        <w:tc>
          <w:tcPr>
            <w:tcW w:w="6759" w:type="dxa"/>
            <w:shd w:val="clear" w:color="auto" w:fill="5217A0"/>
          </w:tcPr>
          <w:p w14:paraId="181B8AA8" w14:textId="77777777" w:rsidR="004548E3" w:rsidRPr="00670C26" w:rsidRDefault="004548E3" w:rsidP="008A36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670C26">
              <w:rPr>
                <w:color w:val="FFFFFF" w:themeColor="background1"/>
              </w:rPr>
              <w:t>Vraag</w:t>
            </w:r>
          </w:p>
        </w:tc>
      </w:tr>
      <w:tr w:rsidR="004548E3" w14:paraId="6CAE642E" w14:textId="77777777" w:rsidTr="008A36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</w:tcPr>
          <w:p w14:paraId="4F818873" w14:textId="2AE85C59" w:rsidR="004548E3" w:rsidRPr="005128AD" w:rsidRDefault="004548E3" w:rsidP="008A366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Vraag </w:t>
            </w:r>
            <w:r w:rsidR="00113E95">
              <w:rPr>
                <w:b w:val="0"/>
                <w:bCs w:val="0"/>
              </w:rPr>
              <w:t>2</w:t>
            </w:r>
          </w:p>
        </w:tc>
        <w:tc>
          <w:tcPr>
            <w:tcW w:w="6759" w:type="dxa"/>
          </w:tcPr>
          <w:p w14:paraId="03EC9683" w14:textId="77777777" w:rsidR="004548E3" w:rsidRDefault="004548E3" w:rsidP="00454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Welke aandachtspunten of randvoorwaarden ziet u voor een succesvolle toepassing van deze procedure bij deze opdracht?</w:t>
            </w:r>
          </w:p>
          <w:p w14:paraId="73E9D572" w14:textId="77777777" w:rsidR="004548E3" w:rsidRPr="00670C26" w:rsidRDefault="004548E3" w:rsidP="008A3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96ABF2C" w14:textId="77777777" w:rsidR="004548E3" w:rsidRDefault="004548E3" w:rsidP="00B95120"/>
    <w:tbl>
      <w:tblPr>
        <w:tblStyle w:val="Rastertabel1licht"/>
        <w:tblW w:w="0" w:type="auto"/>
        <w:tblLook w:val="04A0" w:firstRow="1" w:lastRow="0" w:firstColumn="1" w:lastColumn="0" w:noHBand="0" w:noVBand="1"/>
      </w:tblPr>
      <w:tblGrid>
        <w:gridCol w:w="1593"/>
        <w:gridCol w:w="6759"/>
      </w:tblGrid>
      <w:tr w:rsidR="004548E3" w14:paraId="001B6FB5" w14:textId="77777777" w:rsidTr="008A36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  <w:shd w:val="clear" w:color="auto" w:fill="5217A0"/>
          </w:tcPr>
          <w:p w14:paraId="116BE358" w14:textId="77777777" w:rsidR="004548E3" w:rsidRPr="00670C26" w:rsidRDefault="004548E3" w:rsidP="008A3661">
            <w:pPr>
              <w:rPr>
                <w:color w:val="FFFFFF" w:themeColor="background1"/>
              </w:rPr>
            </w:pPr>
            <w:r w:rsidRPr="00670C26">
              <w:rPr>
                <w:color w:val="FFFFFF" w:themeColor="background1"/>
              </w:rPr>
              <w:lastRenderedPageBreak/>
              <w:t xml:space="preserve">Vraagnummer </w:t>
            </w:r>
          </w:p>
        </w:tc>
        <w:tc>
          <w:tcPr>
            <w:tcW w:w="6759" w:type="dxa"/>
            <w:shd w:val="clear" w:color="auto" w:fill="5217A0"/>
          </w:tcPr>
          <w:p w14:paraId="72FD726B" w14:textId="77777777" w:rsidR="004548E3" w:rsidRPr="00670C26" w:rsidRDefault="004548E3" w:rsidP="008A36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670C26">
              <w:rPr>
                <w:color w:val="FFFFFF" w:themeColor="background1"/>
              </w:rPr>
              <w:t>Vraag</w:t>
            </w:r>
          </w:p>
        </w:tc>
      </w:tr>
      <w:tr w:rsidR="004548E3" w14:paraId="5464922E" w14:textId="77777777" w:rsidTr="008A36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</w:tcPr>
          <w:p w14:paraId="3799178B" w14:textId="340DD872" w:rsidR="004548E3" w:rsidRPr="005128AD" w:rsidRDefault="004548E3" w:rsidP="008A366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Vraag </w:t>
            </w:r>
            <w:r w:rsidR="00113E95">
              <w:rPr>
                <w:b w:val="0"/>
                <w:bCs w:val="0"/>
              </w:rPr>
              <w:t>3</w:t>
            </w:r>
          </w:p>
        </w:tc>
        <w:tc>
          <w:tcPr>
            <w:tcW w:w="6759" w:type="dxa"/>
          </w:tcPr>
          <w:p w14:paraId="7AC8860C" w14:textId="43AD88F5" w:rsidR="004548E3" w:rsidRPr="00670C26" w:rsidRDefault="004548E3" w:rsidP="00454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Zou een andere procedure zoals een openbare Europese aanbesteding of niet openbare Europese aanbesteding ook passend zijn voor dit project? </w:t>
            </w:r>
          </w:p>
          <w:p w14:paraId="4D691C04" w14:textId="18BEDF0A" w:rsidR="004548E3" w:rsidRPr="00670C26" w:rsidRDefault="004548E3" w:rsidP="00454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7C6670A" w14:textId="77777777" w:rsidR="004548E3" w:rsidRDefault="004548E3" w:rsidP="00B95120"/>
    <w:tbl>
      <w:tblPr>
        <w:tblStyle w:val="Rastertabel1licht"/>
        <w:tblW w:w="0" w:type="auto"/>
        <w:tblLook w:val="04A0" w:firstRow="1" w:lastRow="0" w:firstColumn="1" w:lastColumn="0" w:noHBand="0" w:noVBand="1"/>
      </w:tblPr>
      <w:tblGrid>
        <w:gridCol w:w="1593"/>
        <w:gridCol w:w="6759"/>
      </w:tblGrid>
      <w:tr w:rsidR="004548E3" w14:paraId="0B672CF2" w14:textId="77777777" w:rsidTr="008A36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  <w:shd w:val="clear" w:color="auto" w:fill="5217A0"/>
          </w:tcPr>
          <w:p w14:paraId="10CF8730" w14:textId="77777777" w:rsidR="004548E3" w:rsidRPr="00670C26" w:rsidRDefault="004548E3" w:rsidP="008A3661">
            <w:pPr>
              <w:rPr>
                <w:color w:val="FFFFFF" w:themeColor="background1"/>
              </w:rPr>
            </w:pPr>
            <w:r w:rsidRPr="00670C26">
              <w:rPr>
                <w:color w:val="FFFFFF" w:themeColor="background1"/>
              </w:rPr>
              <w:t xml:space="preserve">Vraagnummer </w:t>
            </w:r>
          </w:p>
        </w:tc>
        <w:tc>
          <w:tcPr>
            <w:tcW w:w="6759" w:type="dxa"/>
            <w:shd w:val="clear" w:color="auto" w:fill="5217A0"/>
          </w:tcPr>
          <w:p w14:paraId="04820785" w14:textId="77777777" w:rsidR="004548E3" w:rsidRPr="00670C26" w:rsidRDefault="004548E3" w:rsidP="008A36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670C26">
              <w:rPr>
                <w:color w:val="FFFFFF" w:themeColor="background1"/>
              </w:rPr>
              <w:t>Vraag</w:t>
            </w:r>
          </w:p>
        </w:tc>
      </w:tr>
      <w:tr w:rsidR="004548E3" w14:paraId="1CEBD862" w14:textId="77777777" w:rsidTr="008A36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</w:tcPr>
          <w:p w14:paraId="1033F92A" w14:textId="251D61EB" w:rsidR="004548E3" w:rsidRPr="005128AD" w:rsidRDefault="004548E3" w:rsidP="008A366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Vraag </w:t>
            </w:r>
            <w:r w:rsidR="00113E95">
              <w:rPr>
                <w:b w:val="0"/>
                <w:bCs w:val="0"/>
              </w:rPr>
              <w:t>4</w:t>
            </w:r>
          </w:p>
        </w:tc>
        <w:tc>
          <w:tcPr>
            <w:tcW w:w="6759" w:type="dxa"/>
          </w:tcPr>
          <w:p w14:paraId="55E3FF40" w14:textId="731C7FA3" w:rsidR="004548E3" w:rsidRDefault="004548E3" w:rsidP="00454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Hoe kijkt u aan tegen de voorgestelde minimumeisen, kerncompetenties en selectiecriteria:</w:t>
            </w:r>
          </w:p>
          <w:p w14:paraId="26C420FB" w14:textId="77777777" w:rsidR="004548E3" w:rsidRDefault="004548E3" w:rsidP="00454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</w:t>
            </w:r>
            <w:r>
              <w:tab/>
              <w:t xml:space="preserve">Denkt u dat hiermee voldoende aangesloten wordt bij de benodigde kennis en ervaring voor deze opdracht? </w:t>
            </w:r>
          </w:p>
          <w:p w14:paraId="4D31F1C8" w14:textId="77777777" w:rsidR="004548E3" w:rsidRDefault="004548E3" w:rsidP="00454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</w:t>
            </w:r>
            <w:r>
              <w:tab/>
              <w:t>Ziet u de voorgestelde selectiecriteria als kennis en ervaring die als pre aangemerkt kunnen worden voor de uitvoering van deze opdracht of zijn deze naar mening van u  niet onderscheidend?</w:t>
            </w:r>
          </w:p>
          <w:p w14:paraId="3E8C06C0" w14:textId="10157321" w:rsidR="004548E3" w:rsidRPr="00670C26" w:rsidRDefault="004548E3" w:rsidP="00454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</w:t>
            </w:r>
            <w:r>
              <w:tab/>
              <w:t>Hoe kijkt u aan tegen een procedure waarbij alleen minimumeisen worden gesteld en geloot wordt voor toegang tot de gunningsfase van de aanbesteding?</w:t>
            </w:r>
          </w:p>
        </w:tc>
      </w:tr>
    </w:tbl>
    <w:p w14:paraId="62C3E906" w14:textId="77777777" w:rsidR="004548E3" w:rsidRDefault="004548E3" w:rsidP="00B95120"/>
    <w:tbl>
      <w:tblPr>
        <w:tblStyle w:val="Rastertabel1licht"/>
        <w:tblW w:w="0" w:type="auto"/>
        <w:tblLook w:val="04A0" w:firstRow="1" w:lastRow="0" w:firstColumn="1" w:lastColumn="0" w:noHBand="0" w:noVBand="1"/>
      </w:tblPr>
      <w:tblGrid>
        <w:gridCol w:w="1593"/>
        <w:gridCol w:w="6759"/>
      </w:tblGrid>
      <w:tr w:rsidR="004548E3" w14:paraId="34C28232" w14:textId="77777777" w:rsidTr="008A36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  <w:shd w:val="clear" w:color="auto" w:fill="5217A0"/>
          </w:tcPr>
          <w:p w14:paraId="6C03A8F5" w14:textId="77777777" w:rsidR="004548E3" w:rsidRPr="00670C26" w:rsidRDefault="004548E3" w:rsidP="008A3661">
            <w:pPr>
              <w:rPr>
                <w:color w:val="FFFFFF" w:themeColor="background1"/>
              </w:rPr>
            </w:pPr>
            <w:r w:rsidRPr="00670C26">
              <w:rPr>
                <w:color w:val="FFFFFF" w:themeColor="background1"/>
              </w:rPr>
              <w:t xml:space="preserve">Vraagnummer </w:t>
            </w:r>
          </w:p>
        </w:tc>
        <w:tc>
          <w:tcPr>
            <w:tcW w:w="6759" w:type="dxa"/>
            <w:shd w:val="clear" w:color="auto" w:fill="5217A0"/>
          </w:tcPr>
          <w:p w14:paraId="6375AEDF" w14:textId="77777777" w:rsidR="004548E3" w:rsidRPr="00670C26" w:rsidRDefault="004548E3" w:rsidP="008A36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670C26">
              <w:rPr>
                <w:color w:val="FFFFFF" w:themeColor="background1"/>
              </w:rPr>
              <w:t>Vraag</w:t>
            </w:r>
          </w:p>
        </w:tc>
      </w:tr>
      <w:tr w:rsidR="004548E3" w14:paraId="5C628A74" w14:textId="77777777" w:rsidTr="008A36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</w:tcPr>
          <w:p w14:paraId="25098232" w14:textId="4DDF8BE8" w:rsidR="004548E3" w:rsidRPr="005128AD" w:rsidRDefault="004548E3" w:rsidP="008A366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Vraag </w:t>
            </w:r>
            <w:r w:rsidR="00113E95">
              <w:rPr>
                <w:b w:val="0"/>
                <w:bCs w:val="0"/>
              </w:rPr>
              <w:t>5</w:t>
            </w:r>
          </w:p>
        </w:tc>
        <w:tc>
          <w:tcPr>
            <w:tcW w:w="6759" w:type="dxa"/>
          </w:tcPr>
          <w:p w14:paraId="1B4A8C5E" w14:textId="77777777" w:rsidR="004548E3" w:rsidRDefault="004548E3" w:rsidP="00454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Hoe kijkt u aan tegen de voorgestelde gunningscriteria?</w:t>
            </w:r>
          </w:p>
          <w:p w14:paraId="18F72566" w14:textId="17CECBA8" w:rsidR="004548E3" w:rsidRPr="00670C26" w:rsidRDefault="004548E3" w:rsidP="008A3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64668AF" w14:textId="77777777" w:rsidR="004548E3" w:rsidRDefault="004548E3" w:rsidP="004548E3">
      <w:pPr>
        <w:spacing w:line="360" w:lineRule="auto"/>
        <w:rPr>
          <w:b/>
          <w:bCs/>
        </w:rPr>
      </w:pPr>
    </w:p>
    <w:p w14:paraId="1D67FBA3" w14:textId="20BDA601" w:rsidR="004548E3" w:rsidRPr="00670C26" w:rsidRDefault="004548E3" w:rsidP="004548E3">
      <w:pPr>
        <w:spacing w:line="360" w:lineRule="auto"/>
        <w:rPr>
          <w:b/>
          <w:bCs/>
        </w:rPr>
      </w:pPr>
      <w:r w:rsidRPr="00670C26">
        <w:rPr>
          <w:b/>
          <w:bCs/>
        </w:rPr>
        <w:t xml:space="preserve">Onderwerp </w:t>
      </w:r>
      <w:r>
        <w:rPr>
          <w:b/>
          <w:bCs/>
        </w:rPr>
        <w:t>2</w:t>
      </w:r>
      <w:r w:rsidRPr="00670C26">
        <w:rPr>
          <w:b/>
          <w:bCs/>
        </w:rPr>
        <w:t xml:space="preserve">: </w:t>
      </w:r>
      <w:r>
        <w:rPr>
          <w:b/>
          <w:bCs/>
        </w:rPr>
        <w:t>Contract en organisatievorm</w:t>
      </w:r>
    </w:p>
    <w:tbl>
      <w:tblPr>
        <w:tblStyle w:val="Rastertabel1licht"/>
        <w:tblW w:w="0" w:type="auto"/>
        <w:tblLook w:val="04A0" w:firstRow="1" w:lastRow="0" w:firstColumn="1" w:lastColumn="0" w:noHBand="0" w:noVBand="1"/>
      </w:tblPr>
      <w:tblGrid>
        <w:gridCol w:w="1593"/>
        <w:gridCol w:w="6759"/>
      </w:tblGrid>
      <w:tr w:rsidR="004548E3" w14:paraId="294BB351" w14:textId="77777777" w:rsidTr="008A36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  <w:shd w:val="clear" w:color="auto" w:fill="5217A0"/>
          </w:tcPr>
          <w:p w14:paraId="392D6CD7" w14:textId="77777777" w:rsidR="004548E3" w:rsidRPr="00670C26" w:rsidRDefault="004548E3" w:rsidP="008A3661">
            <w:pPr>
              <w:rPr>
                <w:color w:val="FFFFFF" w:themeColor="background1"/>
              </w:rPr>
            </w:pPr>
            <w:r w:rsidRPr="00670C26">
              <w:rPr>
                <w:color w:val="FFFFFF" w:themeColor="background1"/>
              </w:rPr>
              <w:t xml:space="preserve">Vraagnummer </w:t>
            </w:r>
          </w:p>
        </w:tc>
        <w:tc>
          <w:tcPr>
            <w:tcW w:w="6759" w:type="dxa"/>
            <w:shd w:val="clear" w:color="auto" w:fill="5217A0"/>
          </w:tcPr>
          <w:p w14:paraId="1EB538AB" w14:textId="77777777" w:rsidR="004548E3" w:rsidRPr="00670C26" w:rsidRDefault="004548E3" w:rsidP="008A36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670C26">
              <w:rPr>
                <w:color w:val="FFFFFF" w:themeColor="background1"/>
              </w:rPr>
              <w:t>Vraag</w:t>
            </w:r>
          </w:p>
        </w:tc>
      </w:tr>
      <w:tr w:rsidR="004548E3" w14:paraId="0B7C9C9F" w14:textId="77777777" w:rsidTr="008A36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</w:tcPr>
          <w:p w14:paraId="582AF0EF" w14:textId="703FBC92" w:rsidR="004548E3" w:rsidRPr="005128AD" w:rsidRDefault="004548E3" w:rsidP="008A366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Vraag </w:t>
            </w:r>
            <w:r w:rsidR="00113E95">
              <w:rPr>
                <w:b w:val="0"/>
                <w:bCs w:val="0"/>
              </w:rPr>
              <w:t>6</w:t>
            </w:r>
          </w:p>
        </w:tc>
        <w:tc>
          <w:tcPr>
            <w:tcW w:w="6759" w:type="dxa"/>
          </w:tcPr>
          <w:p w14:paraId="47D6E1AB" w14:textId="47DC7DC6" w:rsidR="004548E3" w:rsidRDefault="004548E3" w:rsidP="00454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Hoe beoordeelt u de voorgestelde bouwteamopzet, waarbij:</w:t>
            </w:r>
          </w:p>
          <w:p w14:paraId="199C4845" w14:textId="77777777" w:rsidR="004548E3" w:rsidRDefault="004548E3" w:rsidP="00454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</w:t>
            </w:r>
            <w:r>
              <w:tab/>
              <w:t>het museum een DO inclusief technische omschrijving aanlevert;</w:t>
            </w:r>
          </w:p>
          <w:p w14:paraId="1B8D4F2B" w14:textId="77777777" w:rsidR="004548E3" w:rsidRDefault="004548E3" w:rsidP="00454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</w:t>
            </w:r>
            <w:r>
              <w:tab/>
              <w:t>de marktpartij het DO uitwerkt tot werktekeningen en een uitvoeringsgereed ontwerp;</w:t>
            </w:r>
          </w:p>
          <w:p w14:paraId="31866279" w14:textId="1722DEC5" w:rsidR="004548E3" w:rsidRPr="00670C26" w:rsidRDefault="004548E3" w:rsidP="00454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</w:t>
            </w:r>
            <w:r>
              <w:tab/>
              <w:t>daarna wordt overgegaan tot realisatie?</w:t>
            </w:r>
          </w:p>
        </w:tc>
      </w:tr>
    </w:tbl>
    <w:p w14:paraId="2B6565EB" w14:textId="77777777" w:rsidR="004548E3" w:rsidRDefault="004548E3" w:rsidP="00B95120"/>
    <w:tbl>
      <w:tblPr>
        <w:tblStyle w:val="Rastertabel1licht"/>
        <w:tblW w:w="0" w:type="auto"/>
        <w:tblLook w:val="04A0" w:firstRow="1" w:lastRow="0" w:firstColumn="1" w:lastColumn="0" w:noHBand="0" w:noVBand="1"/>
      </w:tblPr>
      <w:tblGrid>
        <w:gridCol w:w="1593"/>
        <w:gridCol w:w="6759"/>
      </w:tblGrid>
      <w:tr w:rsidR="004548E3" w14:paraId="1D2D4D2B" w14:textId="77777777" w:rsidTr="008A36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  <w:shd w:val="clear" w:color="auto" w:fill="5217A0"/>
          </w:tcPr>
          <w:p w14:paraId="57F2C543" w14:textId="77777777" w:rsidR="004548E3" w:rsidRPr="00670C26" w:rsidRDefault="004548E3" w:rsidP="008A3661">
            <w:pPr>
              <w:rPr>
                <w:color w:val="FFFFFF" w:themeColor="background1"/>
              </w:rPr>
            </w:pPr>
            <w:r w:rsidRPr="00670C26">
              <w:rPr>
                <w:color w:val="FFFFFF" w:themeColor="background1"/>
              </w:rPr>
              <w:t xml:space="preserve">Vraagnummer </w:t>
            </w:r>
          </w:p>
        </w:tc>
        <w:tc>
          <w:tcPr>
            <w:tcW w:w="6759" w:type="dxa"/>
            <w:shd w:val="clear" w:color="auto" w:fill="5217A0"/>
          </w:tcPr>
          <w:p w14:paraId="17867B1A" w14:textId="77777777" w:rsidR="004548E3" w:rsidRPr="00670C26" w:rsidRDefault="004548E3" w:rsidP="008A36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670C26">
              <w:rPr>
                <w:color w:val="FFFFFF" w:themeColor="background1"/>
              </w:rPr>
              <w:t>Vraag</w:t>
            </w:r>
          </w:p>
        </w:tc>
      </w:tr>
      <w:tr w:rsidR="004548E3" w14:paraId="6843A94E" w14:textId="77777777" w:rsidTr="008A36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</w:tcPr>
          <w:p w14:paraId="6DF6315A" w14:textId="135E2A8E" w:rsidR="004548E3" w:rsidRPr="005128AD" w:rsidRDefault="004548E3" w:rsidP="008A366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Vraag </w:t>
            </w:r>
            <w:r w:rsidR="00113E95">
              <w:rPr>
                <w:b w:val="0"/>
                <w:bCs w:val="0"/>
              </w:rPr>
              <w:t>7</w:t>
            </w:r>
          </w:p>
        </w:tc>
        <w:tc>
          <w:tcPr>
            <w:tcW w:w="6759" w:type="dxa"/>
          </w:tcPr>
          <w:p w14:paraId="29BD8FD5" w14:textId="659A94B8" w:rsidR="004548E3" w:rsidRPr="00670C26" w:rsidRDefault="004548E3" w:rsidP="008A3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48E3">
              <w:t>Acht u deze opzet passend voor een UAV 2012</w:t>
            </w:r>
            <w:r w:rsidRPr="004548E3">
              <w:rPr>
                <w:rFonts w:ascii="Cambria Math" w:hAnsi="Cambria Math" w:cs="Cambria Math"/>
              </w:rPr>
              <w:t>‑</w:t>
            </w:r>
            <w:r w:rsidRPr="004548E3">
              <w:t>contract? Welke aandachtspunten ziet u hierbij voor rolverdeling en verantwoordelijkheden?</w:t>
            </w:r>
          </w:p>
        </w:tc>
      </w:tr>
    </w:tbl>
    <w:p w14:paraId="04FF79DD" w14:textId="77777777" w:rsidR="004548E3" w:rsidRDefault="004548E3" w:rsidP="00B95120"/>
    <w:tbl>
      <w:tblPr>
        <w:tblStyle w:val="Rastertabel1licht"/>
        <w:tblW w:w="0" w:type="auto"/>
        <w:tblLook w:val="04A0" w:firstRow="1" w:lastRow="0" w:firstColumn="1" w:lastColumn="0" w:noHBand="0" w:noVBand="1"/>
      </w:tblPr>
      <w:tblGrid>
        <w:gridCol w:w="1593"/>
        <w:gridCol w:w="6759"/>
      </w:tblGrid>
      <w:tr w:rsidR="004548E3" w14:paraId="1C594C5D" w14:textId="77777777" w:rsidTr="008A36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  <w:shd w:val="clear" w:color="auto" w:fill="5217A0"/>
          </w:tcPr>
          <w:p w14:paraId="4C3F1698" w14:textId="77777777" w:rsidR="004548E3" w:rsidRPr="00670C26" w:rsidRDefault="004548E3" w:rsidP="008A3661">
            <w:pPr>
              <w:rPr>
                <w:color w:val="FFFFFF" w:themeColor="background1"/>
              </w:rPr>
            </w:pPr>
            <w:r w:rsidRPr="00670C26">
              <w:rPr>
                <w:color w:val="FFFFFF" w:themeColor="background1"/>
              </w:rPr>
              <w:t xml:space="preserve">Vraagnummer </w:t>
            </w:r>
          </w:p>
        </w:tc>
        <w:tc>
          <w:tcPr>
            <w:tcW w:w="6759" w:type="dxa"/>
            <w:shd w:val="clear" w:color="auto" w:fill="5217A0"/>
          </w:tcPr>
          <w:p w14:paraId="2B52A38E" w14:textId="77777777" w:rsidR="004548E3" w:rsidRPr="00670C26" w:rsidRDefault="004548E3" w:rsidP="008A36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670C26">
              <w:rPr>
                <w:color w:val="FFFFFF" w:themeColor="background1"/>
              </w:rPr>
              <w:t>Vraag</w:t>
            </w:r>
          </w:p>
        </w:tc>
      </w:tr>
      <w:tr w:rsidR="004548E3" w14:paraId="1BD9AD16" w14:textId="77777777" w:rsidTr="008A36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</w:tcPr>
          <w:p w14:paraId="28D35418" w14:textId="140FE42A" w:rsidR="004548E3" w:rsidRPr="005128AD" w:rsidRDefault="004548E3" w:rsidP="008A366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 xml:space="preserve">Vraag </w:t>
            </w:r>
            <w:r w:rsidR="00113E95">
              <w:rPr>
                <w:b w:val="0"/>
                <w:bCs w:val="0"/>
              </w:rPr>
              <w:t>8</w:t>
            </w:r>
          </w:p>
        </w:tc>
        <w:tc>
          <w:tcPr>
            <w:tcW w:w="6759" w:type="dxa"/>
          </w:tcPr>
          <w:p w14:paraId="4E4DDB0F" w14:textId="10430F0C" w:rsidR="004548E3" w:rsidRPr="00670C26" w:rsidRDefault="004548E3" w:rsidP="008A3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48E3">
              <w:t>Welke randvoorwaarden zijn volgens u noodzakelijk om deze bouwteamfase effectief en beheersbaar te laten verlopen (bijvoorbeeld ten aanzien van besluitvorming, risicodossiers, ontwerpvrijheid)?</w:t>
            </w:r>
          </w:p>
        </w:tc>
      </w:tr>
    </w:tbl>
    <w:p w14:paraId="646E773A" w14:textId="77777777" w:rsidR="004548E3" w:rsidRDefault="004548E3" w:rsidP="00B95120"/>
    <w:tbl>
      <w:tblPr>
        <w:tblStyle w:val="Rastertabel1licht"/>
        <w:tblW w:w="0" w:type="auto"/>
        <w:tblLook w:val="04A0" w:firstRow="1" w:lastRow="0" w:firstColumn="1" w:lastColumn="0" w:noHBand="0" w:noVBand="1"/>
      </w:tblPr>
      <w:tblGrid>
        <w:gridCol w:w="1593"/>
        <w:gridCol w:w="6759"/>
      </w:tblGrid>
      <w:tr w:rsidR="004548E3" w14:paraId="1AACE21F" w14:textId="77777777" w:rsidTr="008A36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  <w:shd w:val="clear" w:color="auto" w:fill="5217A0"/>
          </w:tcPr>
          <w:p w14:paraId="42762C86" w14:textId="77777777" w:rsidR="004548E3" w:rsidRPr="00670C26" w:rsidRDefault="004548E3" w:rsidP="008A3661">
            <w:pPr>
              <w:rPr>
                <w:color w:val="FFFFFF" w:themeColor="background1"/>
              </w:rPr>
            </w:pPr>
            <w:r w:rsidRPr="00670C26">
              <w:rPr>
                <w:color w:val="FFFFFF" w:themeColor="background1"/>
              </w:rPr>
              <w:t xml:space="preserve">Vraagnummer </w:t>
            </w:r>
          </w:p>
        </w:tc>
        <w:tc>
          <w:tcPr>
            <w:tcW w:w="6759" w:type="dxa"/>
            <w:shd w:val="clear" w:color="auto" w:fill="5217A0"/>
          </w:tcPr>
          <w:p w14:paraId="4A96EA72" w14:textId="77777777" w:rsidR="004548E3" w:rsidRPr="00670C26" w:rsidRDefault="004548E3" w:rsidP="008A36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670C26">
              <w:rPr>
                <w:color w:val="FFFFFF" w:themeColor="background1"/>
              </w:rPr>
              <w:t>Vraag</w:t>
            </w:r>
          </w:p>
        </w:tc>
      </w:tr>
      <w:tr w:rsidR="004548E3" w14:paraId="426470FC" w14:textId="77777777" w:rsidTr="008A36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</w:tcPr>
          <w:p w14:paraId="756B7668" w14:textId="5D3A8951" w:rsidR="004548E3" w:rsidRPr="005128AD" w:rsidRDefault="004548E3" w:rsidP="008A366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Vraag </w:t>
            </w:r>
            <w:r w:rsidR="00113E95">
              <w:rPr>
                <w:b w:val="0"/>
                <w:bCs w:val="0"/>
              </w:rPr>
              <w:t>9</w:t>
            </w:r>
          </w:p>
        </w:tc>
        <w:tc>
          <w:tcPr>
            <w:tcW w:w="6759" w:type="dxa"/>
          </w:tcPr>
          <w:p w14:paraId="36AA67FF" w14:textId="46CEE56F" w:rsidR="004548E3" w:rsidRPr="00670C26" w:rsidRDefault="004548E3" w:rsidP="008A3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48E3">
              <w:t>Hoe beoordeelt u de voorgenomen aanpak om de opdracht in één integraal perceel in de markt te zetten?</w:t>
            </w:r>
          </w:p>
        </w:tc>
      </w:tr>
    </w:tbl>
    <w:p w14:paraId="62ADD94C" w14:textId="77777777" w:rsidR="004548E3" w:rsidRDefault="004548E3" w:rsidP="00B95120"/>
    <w:tbl>
      <w:tblPr>
        <w:tblStyle w:val="Rastertabel1licht"/>
        <w:tblW w:w="0" w:type="auto"/>
        <w:tblLook w:val="04A0" w:firstRow="1" w:lastRow="0" w:firstColumn="1" w:lastColumn="0" w:noHBand="0" w:noVBand="1"/>
      </w:tblPr>
      <w:tblGrid>
        <w:gridCol w:w="1593"/>
        <w:gridCol w:w="6759"/>
      </w:tblGrid>
      <w:tr w:rsidR="004548E3" w14:paraId="6887947A" w14:textId="77777777" w:rsidTr="008A36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  <w:shd w:val="clear" w:color="auto" w:fill="5217A0"/>
          </w:tcPr>
          <w:p w14:paraId="43D0E69C" w14:textId="77777777" w:rsidR="004548E3" w:rsidRPr="00670C26" w:rsidRDefault="004548E3" w:rsidP="008A3661">
            <w:pPr>
              <w:rPr>
                <w:color w:val="FFFFFF" w:themeColor="background1"/>
              </w:rPr>
            </w:pPr>
            <w:r w:rsidRPr="00670C26">
              <w:rPr>
                <w:color w:val="FFFFFF" w:themeColor="background1"/>
              </w:rPr>
              <w:t xml:space="preserve">Vraagnummer </w:t>
            </w:r>
          </w:p>
        </w:tc>
        <w:tc>
          <w:tcPr>
            <w:tcW w:w="6759" w:type="dxa"/>
            <w:shd w:val="clear" w:color="auto" w:fill="5217A0"/>
          </w:tcPr>
          <w:p w14:paraId="402BB9E6" w14:textId="77777777" w:rsidR="004548E3" w:rsidRPr="00670C26" w:rsidRDefault="004548E3" w:rsidP="008A36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670C26">
              <w:rPr>
                <w:color w:val="FFFFFF" w:themeColor="background1"/>
              </w:rPr>
              <w:t>Vraag</w:t>
            </w:r>
          </w:p>
        </w:tc>
      </w:tr>
      <w:tr w:rsidR="004548E3" w14:paraId="2F1BA9B2" w14:textId="77777777" w:rsidTr="008A36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</w:tcPr>
          <w:p w14:paraId="34580A0D" w14:textId="0DE160A3" w:rsidR="004548E3" w:rsidRPr="005128AD" w:rsidRDefault="004548E3" w:rsidP="008A366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Vraag </w:t>
            </w:r>
            <w:r w:rsidR="00113E95">
              <w:rPr>
                <w:b w:val="0"/>
                <w:bCs w:val="0"/>
              </w:rPr>
              <w:t>10</w:t>
            </w:r>
          </w:p>
        </w:tc>
        <w:tc>
          <w:tcPr>
            <w:tcW w:w="6759" w:type="dxa"/>
          </w:tcPr>
          <w:p w14:paraId="3086669F" w14:textId="2F1D2674" w:rsidR="004548E3" w:rsidRPr="00670C26" w:rsidRDefault="004548E3" w:rsidP="008A3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48E3">
              <w:t>Ziet u aanleiding om te adviseren tot een (gedeeltelijke) perceel</w:t>
            </w:r>
            <w:r>
              <w:t xml:space="preserve"> / opdracht</w:t>
            </w:r>
            <w:r w:rsidRPr="004548E3">
              <w:t>indeling, bijvoorbeeld bouwkundig/ installatietechnisch?</w:t>
            </w:r>
          </w:p>
        </w:tc>
      </w:tr>
    </w:tbl>
    <w:p w14:paraId="7A7EB3D2" w14:textId="77777777" w:rsidR="004548E3" w:rsidRDefault="004548E3" w:rsidP="004548E3">
      <w:pPr>
        <w:spacing w:line="360" w:lineRule="auto"/>
        <w:rPr>
          <w:b/>
          <w:bCs/>
        </w:rPr>
      </w:pPr>
    </w:p>
    <w:p w14:paraId="77DB83F6" w14:textId="4531BBC4" w:rsidR="004548E3" w:rsidRPr="00670C26" w:rsidRDefault="004548E3" w:rsidP="004548E3">
      <w:pPr>
        <w:spacing w:line="360" w:lineRule="auto"/>
        <w:rPr>
          <w:b/>
          <w:bCs/>
        </w:rPr>
      </w:pPr>
      <w:r w:rsidRPr="00670C26">
        <w:rPr>
          <w:b/>
          <w:bCs/>
        </w:rPr>
        <w:t xml:space="preserve">Onderwerp </w:t>
      </w:r>
      <w:r>
        <w:rPr>
          <w:b/>
          <w:bCs/>
        </w:rPr>
        <w:t>2</w:t>
      </w:r>
      <w:r w:rsidRPr="00670C26">
        <w:rPr>
          <w:b/>
          <w:bCs/>
        </w:rPr>
        <w:t xml:space="preserve">: </w:t>
      </w:r>
      <w:r>
        <w:rPr>
          <w:b/>
          <w:bCs/>
        </w:rPr>
        <w:t>Uitvoeringsfase en planning</w:t>
      </w:r>
    </w:p>
    <w:tbl>
      <w:tblPr>
        <w:tblStyle w:val="Rastertabel1licht"/>
        <w:tblW w:w="0" w:type="auto"/>
        <w:tblLook w:val="04A0" w:firstRow="1" w:lastRow="0" w:firstColumn="1" w:lastColumn="0" w:noHBand="0" w:noVBand="1"/>
      </w:tblPr>
      <w:tblGrid>
        <w:gridCol w:w="1593"/>
        <w:gridCol w:w="6759"/>
      </w:tblGrid>
      <w:tr w:rsidR="004548E3" w14:paraId="1B2B79F6" w14:textId="77777777" w:rsidTr="008A36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  <w:shd w:val="clear" w:color="auto" w:fill="5217A0"/>
          </w:tcPr>
          <w:p w14:paraId="3B625E3E" w14:textId="77777777" w:rsidR="004548E3" w:rsidRPr="00670C26" w:rsidRDefault="004548E3" w:rsidP="008A3661">
            <w:pPr>
              <w:rPr>
                <w:color w:val="FFFFFF" w:themeColor="background1"/>
              </w:rPr>
            </w:pPr>
            <w:r w:rsidRPr="00670C26">
              <w:rPr>
                <w:color w:val="FFFFFF" w:themeColor="background1"/>
              </w:rPr>
              <w:t xml:space="preserve">Vraagnummer </w:t>
            </w:r>
          </w:p>
        </w:tc>
        <w:tc>
          <w:tcPr>
            <w:tcW w:w="6759" w:type="dxa"/>
            <w:shd w:val="clear" w:color="auto" w:fill="5217A0"/>
          </w:tcPr>
          <w:p w14:paraId="47C63D53" w14:textId="77777777" w:rsidR="004548E3" w:rsidRPr="00670C26" w:rsidRDefault="004548E3" w:rsidP="008A36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670C26">
              <w:rPr>
                <w:color w:val="FFFFFF" w:themeColor="background1"/>
              </w:rPr>
              <w:t>Vraag</w:t>
            </w:r>
          </w:p>
        </w:tc>
      </w:tr>
      <w:tr w:rsidR="004548E3" w14:paraId="039811D3" w14:textId="77777777" w:rsidTr="008A36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</w:tcPr>
          <w:p w14:paraId="6DF29FEA" w14:textId="1A450DE1" w:rsidR="004548E3" w:rsidRPr="005128AD" w:rsidRDefault="004548E3" w:rsidP="008A366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Vraag 1</w:t>
            </w:r>
            <w:r w:rsidR="00113E95">
              <w:rPr>
                <w:b w:val="0"/>
                <w:bCs w:val="0"/>
              </w:rPr>
              <w:t>1</w:t>
            </w:r>
          </w:p>
        </w:tc>
        <w:tc>
          <w:tcPr>
            <w:tcW w:w="6759" w:type="dxa"/>
          </w:tcPr>
          <w:p w14:paraId="3D5F143C" w14:textId="4C837262" w:rsidR="004548E3" w:rsidRPr="00670C26" w:rsidRDefault="004548E3" w:rsidP="008A3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48E3">
              <w:t>Acht u de beoogde (globale) uitvoeringsplanning haalbaar voor een project met deze scope, complexiteit en context? Licht uw antwoord toe.</w:t>
            </w:r>
          </w:p>
        </w:tc>
      </w:tr>
    </w:tbl>
    <w:p w14:paraId="5965472A" w14:textId="77777777" w:rsidR="004548E3" w:rsidRDefault="004548E3" w:rsidP="00B95120"/>
    <w:tbl>
      <w:tblPr>
        <w:tblStyle w:val="Rastertabel1licht"/>
        <w:tblW w:w="0" w:type="auto"/>
        <w:tblLook w:val="04A0" w:firstRow="1" w:lastRow="0" w:firstColumn="1" w:lastColumn="0" w:noHBand="0" w:noVBand="1"/>
      </w:tblPr>
      <w:tblGrid>
        <w:gridCol w:w="1593"/>
        <w:gridCol w:w="6759"/>
      </w:tblGrid>
      <w:tr w:rsidR="004548E3" w14:paraId="0DDBE7B7" w14:textId="77777777" w:rsidTr="008A36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  <w:shd w:val="clear" w:color="auto" w:fill="5217A0"/>
          </w:tcPr>
          <w:p w14:paraId="59F217BB" w14:textId="77777777" w:rsidR="004548E3" w:rsidRPr="00670C26" w:rsidRDefault="004548E3" w:rsidP="008A3661">
            <w:pPr>
              <w:rPr>
                <w:color w:val="FFFFFF" w:themeColor="background1"/>
              </w:rPr>
            </w:pPr>
            <w:r w:rsidRPr="00670C26">
              <w:rPr>
                <w:color w:val="FFFFFF" w:themeColor="background1"/>
              </w:rPr>
              <w:t xml:space="preserve">Vraagnummer </w:t>
            </w:r>
          </w:p>
        </w:tc>
        <w:tc>
          <w:tcPr>
            <w:tcW w:w="6759" w:type="dxa"/>
            <w:shd w:val="clear" w:color="auto" w:fill="5217A0"/>
          </w:tcPr>
          <w:p w14:paraId="37853F58" w14:textId="77777777" w:rsidR="004548E3" w:rsidRPr="00670C26" w:rsidRDefault="004548E3" w:rsidP="008A36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670C26">
              <w:rPr>
                <w:color w:val="FFFFFF" w:themeColor="background1"/>
              </w:rPr>
              <w:t>Vraag</w:t>
            </w:r>
          </w:p>
        </w:tc>
      </w:tr>
      <w:tr w:rsidR="004548E3" w14:paraId="6ED245DA" w14:textId="77777777" w:rsidTr="008A36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</w:tcPr>
          <w:p w14:paraId="48551BAA" w14:textId="66324136" w:rsidR="004548E3" w:rsidRPr="005128AD" w:rsidRDefault="004548E3" w:rsidP="008A366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Vraag 1</w:t>
            </w:r>
            <w:r w:rsidR="00113E95">
              <w:rPr>
                <w:b w:val="0"/>
                <w:bCs w:val="0"/>
              </w:rPr>
              <w:t>2</w:t>
            </w:r>
          </w:p>
        </w:tc>
        <w:tc>
          <w:tcPr>
            <w:tcW w:w="6759" w:type="dxa"/>
          </w:tcPr>
          <w:p w14:paraId="04132DD7" w14:textId="7F0803B4" w:rsidR="004548E3" w:rsidRPr="00670C26" w:rsidRDefault="004548E3" w:rsidP="008A3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48E3">
              <w:t>Hoe beoordeelt u de voorziene periode voor de technische uitwerking (van DO inclusief technische omschrijving) naar werktekeningen en uitvoeringsgereed ontwerp inclusief werkvoorbereiding?</w:t>
            </w:r>
          </w:p>
        </w:tc>
      </w:tr>
    </w:tbl>
    <w:p w14:paraId="43100DE6" w14:textId="77777777" w:rsidR="004548E3" w:rsidRDefault="004548E3" w:rsidP="00B95120"/>
    <w:tbl>
      <w:tblPr>
        <w:tblStyle w:val="Rastertabel1licht"/>
        <w:tblW w:w="0" w:type="auto"/>
        <w:tblLook w:val="04A0" w:firstRow="1" w:lastRow="0" w:firstColumn="1" w:lastColumn="0" w:noHBand="0" w:noVBand="1"/>
      </w:tblPr>
      <w:tblGrid>
        <w:gridCol w:w="1593"/>
        <w:gridCol w:w="6759"/>
      </w:tblGrid>
      <w:tr w:rsidR="004548E3" w14:paraId="52F1F7A0" w14:textId="77777777" w:rsidTr="008A36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  <w:shd w:val="clear" w:color="auto" w:fill="5217A0"/>
          </w:tcPr>
          <w:p w14:paraId="5C248ABB" w14:textId="77777777" w:rsidR="004548E3" w:rsidRPr="00670C26" w:rsidRDefault="004548E3" w:rsidP="008A3661">
            <w:pPr>
              <w:rPr>
                <w:color w:val="FFFFFF" w:themeColor="background1"/>
              </w:rPr>
            </w:pPr>
            <w:r w:rsidRPr="00670C26">
              <w:rPr>
                <w:color w:val="FFFFFF" w:themeColor="background1"/>
              </w:rPr>
              <w:t xml:space="preserve">Vraagnummer </w:t>
            </w:r>
          </w:p>
        </w:tc>
        <w:tc>
          <w:tcPr>
            <w:tcW w:w="6759" w:type="dxa"/>
            <w:shd w:val="clear" w:color="auto" w:fill="5217A0"/>
          </w:tcPr>
          <w:p w14:paraId="00EB0380" w14:textId="77777777" w:rsidR="004548E3" w:rsidRPr="00670C26" w:rsidRDefault="004548E3" w:rsidP="008A36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670C26">
              <w:rPr>
                <w:color w:val="FFFFFF" w:themeColor="background1"/>
              </w:rPr>
              <w:t>Vraag</w:t>
            </w:r>
          </w:p>
        </w:tc>
      </w:tr>
      <w:tr w:rsidR="004548E3" w14:paraId="33D2910C" w14:textId="77777777" w:rsidTr="008A36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</w:tcPr>
          <w:p w14:paraId="27B5A2D3" w14:textId="30FC919B" w:rsidR="004548E3" w:rsidRPr="005128AD" w:rsidRDefault="004548E3" w:rsidP="008A366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Vraag 1</w:t>
            </w:r>
            <w:r w:rsidR="00113E95">
              <w:rPr>
                <w:b w:val="0"/>
                <w:bCs w:val="0"/>
              </w:rPr>
              <w:t>3</w:t>
            </w:r>
          </w:p>
        </w:tc>
        <w:tc>
          <w:tcPr>
            <w:tcW w:w="6759" w:type="dxa"/>
          </w:tcPr>
          <w:p w14:paraId="54B2253F" w14:textId="53302292" w:rsidR="004548E3" w:rsidRDefault="004548E3" w:rsidP="00454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Welke risico’s ziet u bij het werken aan, uitbreiden of aanpassen van bestaande installaties waarop:</w:t>
            </w:r>
          </w:p>
          <w:p w14:paraId="514BB3A2" w14:textId="77777777" w:rsidR="004548E3" w:rsidRDefault="004548E3" w:rsidP="00454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</w:t>
            </w:r>
            <w:r>
              <w:tab/>
              <w:t>garanties rusten;</w:t>
            </w:r>
          </w:p>
          <w:p w14:paraId="7E343497" w14:textId="60372E35" w:rsidR="004548E3" w:rsidRPr="00670C26" w:rsidRDefault="004548E3" w:rsidP="004548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</w:t>
            </w:r>
            <w:r>
              <w:tab/>
              <w:t>onderhoudsverplichtingen bij derden (bijvoorbeeld de gemeente of casco-aannemer) liggen?</w:t>
            </w:r>
          </w:p>
        </w:tc>
      </w:tr>
    </w:tbl>
    <w:p w14:paraId="4565596D" w14:textId="77777777" w:rsidR="004548E3" w:rsidRDefault="004548E3" w:rsidP="00B95120"/>
    <w:tbl>
      <w:tblPr>
        <w:tblStyle w:val="Rastertabel1licht"/>
        <w:tblW w:w="0" w:type="auto"/>
        <w:tblLook w:val="04A0" w:firstRow="1" w:lastRow="0" w:firstColumn="1" w:lastColumn="0" w:noHBand="0" w:noVBand="1"/>
      </w:tblPr>
      <w:tblGrid>
        <w:gridCol w:w="1593"/>
        <w:gridCol w:w="6759"/>
      </w:tblGrid>
      <w:tr w:rsidR="00C059E5" w14:paraId="047ECD7E" w14:textId="77777777" w:rsidTr="008A36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  <w:shd w:val="clear" w:color="auto" w:fill="5217A0"/>
          </w:tcPr>
          <w:p w14:paraId="120907B9" w14:textId="77777777" w:rsidR="00C059E5" w:rsidRPr="00670C26" w:rsidRDefault="00C059E5" w:rsidP="008A3661">
            <w:pPr>
              <w:rPr>
                <w:color w:val="FFFFFF" w:themeColor="background1"/>
              </w:rPr>
            </w:pPr>
            <w:r w:rsidRPr="00670C26">
              <w:rPr>
                <w:color w:val="FFFFFF" w:themeColor="background1"/>
              </w:rPr>
              <w:t xml:space="preserve">Vraagnummer </w:t>
            </w:r>
          </w:p>
        </w:tc>
        <w:tc>
          <w:tcPr>
            <w:tcW w:w="6759" w:type="dxa"/>
            <w:shd w:val="clear" w:color="auto" w:fill="5217A0"/>
          </w:tcPr>
          <w:p w14:paraId="7F79F37C" w14:textId="77777777" w:rsidR="00C059E5" w:rsidRPr="00670C26" w:rsidRDefault="00C059E5" w:rsidP="008A36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670C26">
              <w:rPr>
                <w:color w:val="FFFFFF" w:themeColor="background1"/>
              </w:rPr>
              <w:t>Vraag</w:t>
            </w:r>
          </w:p>
        </w:tc>
      </w:tr>
      <w:tr w:rsidR="00C059E5" w14:paraId="7A9D0E6C" w14:textId="77777777" w:rsidTr="008A36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</w:tcPr>
          <w:p w14:paraId="0F9E0E8D" w14:textId="34BE9084" w:rsidR="00C059E5" w:rsidRPr="005128AD" w:rsidRDefault="00C059E5" w:rsidP="008A366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Vraag 14</w:t>
            </w:r>
          </w:p>
        </w:tc>
        <w:tc>
          <w:tcPr>
            <w:tcW w:w="6759" w:type="dxa"/>
          </w:tcPr>
          <w:p w14:paraId="5750966B" w14:textId="77777777" w:rsidR="00C059E5" w:rsidRDefault="00C059E5" w:rsidP="008A3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Welke overige opmerkingen wilt u het museum meegeven ter voorbereiding op de aanbesteding?</w:t>
            </w:r>
          </w:p>
          <w:p w14:paraId="6B56C3A9" w14:textId="135F4C64" w:rsidR="00C059E5" w:rsidRPr="00670C26" w:rsidRDefault="00C059E5" w:rsidP="008A36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E250317" w14:textId="77777777" w:rsidR="007D6C35" w:rsidRPr="00B95120" w:rsidRDefault="007D6C35" w:rsidP="00B95120"/>
    <w:sectPr w:rsidR="007D6C35" w:rsidRPr="00B95120" w:rsidSect="001F231E">
      <w:type w:val="continuous"/>
      <w:pgSz w:w="11906" w:h="16838"/>
      <w:pgMar w:top="1843" w:right="1417" w:bottom="1417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41833" w14:textId="77777777" w:rsidR="00762383" w:rsidRDefault="00762383" w:rsidP="00F43396">
      <w:pPr>
        <w:spacing w:line="240" w:lineRule="auto"/>
      </w:pPr>
      <w:r>
        <w:separator/>
      </w:r>
    </w:p>
    <w:p w14:paraId="78114E57" w14:textId="77777777" w:rsidR="00762383" w:rsidRDefault="00762383"/>
    <w:p w14:paraId="4AF75C70" w14:textId="77777777" w:rsidR="00762383" w:rsidRDefault="00762383"/>
    <w:p w14:paraId="0EA1FFD8" w14:textId="77777777" w:rsidR="00762383" w:rsidRDefault="00762383"/>
  </w:endnote>
  <w:endnote w:type="continuationSeparator" w:id="0">
    <w:p w14:paraId="039B8D4E" w14:textId="77777777" w:rsidR="00762383" w:rsidRDefault="00762383" w:rsidP="00F43396">
      <w:pPr>
        <w:spacing w:line="240" w:lineRule="auto"/>
      </w:pPr>
      <w:r>
        <w:continuationSeparator/>
      </w:r>
    </w:p>
    <w:p w14:paraId="01889493" w14:textId="77777777" w:rsidR="00762383" w:rsidRDefault="00762383"/>
    <w:p w14:paraId="6FB87775" w14:textId="77777777" w:rsidR="00762383" w:rsidRDefault="00762383"/>
    <w:p w14:paraId="12CBBC38" w14:textId="77777777" w:rsidR="00762383" w:rsidRDefault="007623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D21B7" w14:textId="77777777" w:rsidR="00762383" w:rsidRDefault="00762383" w:rsidP="00F43396">
      <w:pPr>
        <w:spacing w:line="240" w:lineRule="auto"/>
      </w:pPr>
      <w:r>
        <w:separator/>
      </w:r>
    </w:p>
    <w:p w14:paraId="2FF37812" w14:textId="77777777" w:rsidR="00762383" w:rsidRDefault="00762383"/>
    <w:p w14:paraId="2A52177E" w14:textId="77777777" w:rsidR="00762383" w:rsidRDefault="00762383"/>
    <w:p w14:paraId="2A5C0528" w14:textId="77777777" w:rsidR="00762383" w:rsidRDefault="00762383"/>
  </w:footnote>
  <w:footnote w:type="continuationSeparator" w:id="0">
    <w:p w14:paraId="26E0D69F" w14:textId="77777777" w:rsidR="00762383" w:rsidRDefault="00762383" w:rsidP="00F43396">
      <w:pPr>
        <w:spacing w:line="240" w:lineRule="auto"/>
      </w:pPr>
      <w:r>
        <w:continuationSeparator/>
      </w:r>
    </w:p>
    <w:p w14:paraId="1A96556D" w14:textId="77777777" w:rsidR="00762383" w:rsidRDefault="00762383"/>
    <w:p w14:paraId="1457EAE7" w14:textId="77777777" w:rsidR="00762383" w:rsidRDefault="00762383"/>
    <w:p w14:paraId="0BDB4B28" w14:textId="77777777" w:rsidR="00762383" w:rsidRDefault="0076238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24.15pt;height:24.15pt" o:bullet="t">
        <v:imagedata r:id="rId1" o:title="arrow-bullit-fullcolour-sq"/>
      </v:shape>
    </w:pict>
  </w:numPicBullet>
  <w:abstractNum w:abstractNumId="0" w15:restartNumberingAfterBreak="0">
    <w:nsid w:val="06257028"/>
    <w:multiLevelType w:val="hybridMultilevel"/>
    <w:tmpl w:val="DB889882"/>
    <w:lvl w:ilvl="0" w:tplc="24647BF0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24549"/>
    <w:multiLevelType w:val="hybridMultilevel"/>
    <w:tmpl w:val="A3347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04854"/>
    <w:multiLevelType w:val="hybridMultilevel"/>
    <w:tmpl w:val="122A18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A795D"/>
    <w:multiLevelType w:val="hybridMultilevel"/>
    <w:tmpl w:val="620AA40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13E38"/>
    <w:multiLevelType w:val="multilevel"/>
    <w:tmpl w:val="F378D164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10" w15:restartNumberingAfterBreak="0">
    <w:nsid w:val="2BF50316"/>
    <w:multiLevelType w:val="hybridMultilevel"/>
    <w:tmpl w:val="183612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2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C6635"/>
    <w:multiLevelType w:val="hybridMultilevel"/>
    <w:tmpl w:val="8D3219C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1EF60D4"/>
    <w:multiLevelType w:val="hybridMultilevel"/>
    <w:tmpl w:val="D4A2C2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D44B8"/>
    <w:multiLevelType w:val="hybridMultilevel"/>
    <w:tmpl w:val="EDD84058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A191C"/>
    <w:multiLevelType w:val="hybridMultilevel"/>
    <w:tmpl w:val="1CB0EE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8A3B07"/>
    <w:multiLevelType w:val="hybridMultilevel"/>
    <w:tmpl w:val="65A85B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194CF1"/>
    <w:multiLevelType w:val="hybridMultilevel"/>
    <w:tmpl w:val="399C68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FA02B8"/>
    <w:multiLevelType w:val="hybridMultilevel"/>
    <w:tmpl w:val="E668D1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68728EA"/>
    <w:multiLevelType w:val="hybridMultilevel"/>
    <w:tmpl w:val="A5F640A2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583652"/>
    <w:multiLevelType w:val="hybridMultilevel"/>
    <w:tmpl w:val="FD14701C"/>
    <w:lvl w:ilvl="0" w:tplc="65249C56">
      <w:start w:val="1"/>
      <w:numFmt w:val="bullet"/>
      <w:pStyle w:val="Lijstalinea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1" w15:restartNumberingAfterBreak="0">
    <w:nsid w:val="75E827B9"/>
    <w:multiLevelType w:val="hybridMultilevel"/>
    <w:tmpl w:val="185AA3AE"/>
    <w:lvl w:ilvl="0" w:tplc="E37803F8">
      <w:start w:val="1"/>
      <w:numFmt w:val="bullet"/>
      <w:lvlText w:val=""/>
      <w:lvlPicBulletId w:val="0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2" w15:restartNumberingAfterBreak="0">
    <w:nsid w:val="7631003A"/>
    <w:multiLevelType w:val="hybridMultilevel"/>
    <w:tmpl w:val="B3BE0A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EA4D49"/>
    <w:multiLevelType w:val="hybridMultilevel"/>
    <w:tmpl w:val="712AE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9"/>
  </w:num>
  <w:num w:numId="2" w16cid:durableId="1829176788">
    <w:abstractNumId w:val="16"/>
  </w:num>
  <w:num w:numId="3" w16cid:durableId="932934440">
    <w:abstractNumId w:val="26"/>
  </w:num>
  <w:num w:numId="4" w16cid:durableId="241724558">
    <w:abstractNumId w:val="34"/>
  </w:num>
  <w:num w:numId="5" w16cid:durableId="825778014">
    <w:abstractNumId w:val="2"/>
  </w:num>
  <w:num w:numId="6" w16cid:durableId="1085227376">
    <w:abstractNumId w:val="17"/>
  </w:num>
  <w:num w:numId="7" w16cid:durableId="801507270">
    <w:abstractNumId w:val="18"/>
  </w:num>
  <w:num w:numId="8" w16cid:durableId="105926897">
    <w:abstractNumId w:val="30"/>
  </w:num>
  <w:num w:numId="9" w16cid:durableId="2049716136">
    <w:abstractNumId w:val="19"/>
  </w:num>
  <w:num w:numId="10" w16cid:durableId="1881168387">
    <w:abstractNumId w:val="22"/>
  </w:num>
  <w:num w:numId="11" w16cid:durableId="878517105">
    <w:abstractNumId w:val="5"/>
  </w:num>
  <w:num w:numId="12" w16cid:durableId="1543785086">
    <w:abstractNumId w:val="7"/>
  </w:num>
  <w:num w:numId="13" w16cid:durableId="454492481">
    <w:abstractNumId w:val="6"/>
  </w:num>
  <w:num w:numId="14" w16cid:durableId="433091103">
    <w:abstractNumId w:val="1"/>
  </w:num>
  <w:num w:numId="15" w16cid:durableId="1698506031">
    <w:abstractNumId w:val="12"/>
  </w:num>
  <w:num w:numId="16" w16cid:durableId="1857693759">
    <w:abstractNumId w:val="13"/>
  </w:num>
  <w:num w:numId="17" w16cid:durableId="15505356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098583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48598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15507956">
    <w:abstractNumId w:val="11"/>
  </w:num>
  <w:num w:numId="21" w16cid:durableId="1928033554">
    <w:abstractNumId w:val="11"/>
    <w:lvlOverride w:ilvl="0">
      <w:startOverride w:val="1"/>
    </w:lvlOverride>
  </w:num>
  <w:num w:numId="22" w16cid:durableId="1513490809">
    <w:abstractNumId w:val="33"/>
  </w:num>
  <w:num w:numId="23" w16cid:durableId="288321338">
    <w:abstractNumId w:val="33"/>
  </w:num>
  <w:num w:numId="24" w16cid:durableId="111870912">
    <w:abstractNumId w:val="32"/>
  </w:num>
  <w:num w:numId="25" w16cid:durableId="2109350304">
    <w:abstractNumId w:val="32"/>
  </w:num>
  <w:num w:numId="26" w16cid:durableId="497575753">
    <w:abstractNumId w:val="25"/>
  </w:num>
  <w:num w:numId="27" w16cid:durableId="470876496">
    <w:abstractNumId w:val="25"/>
  </w:num>
  <w:num w:numId="28" w16cid:durableId="1756784536">
    <w:abstractNumId w:val="3"/>
  </w:num>
  <w:num w:numId="29" w16cid:durableId="1595285426">
    <w:abstractNumId w:val="3"/>
  </w:num>
  <w:num w:numId="30" w16cid:durableId="2127116058">
    <w:abstractNumId w:val="27"/>
  </w:num>
  <w:num w:numId="31" w16cid:durableId="1257209082">
    <w:abstractNumId w:val="27"/>
  </w:num>
  <w:num w:numId="32" w16cid:durableId="106394555">
    <w:abstractNumId w:val="21"/>
  </w:num>
  <w:num w:numId="33" w16cid:durableId="1023942237">
    <w:abstractNumId w:val="21"/>
  </w:num>
  <w:num w:numId="34" w16cid:durableId="1393112540">
    <w:abstractNumId w:val="14"/>
  </w:num>
  <w:num w:numId="35" w16cid:durableId="1746342116">
    <w:abstractNumId w:val="14"/>
  </w:num>
  <w:num w:numId="36" w16cid:durableId="527371213">
    <w:abstractNumId w:val="4"/>
  </w:num>
  <w:num w:numId="37" w16cid:durableId="1748766580">
    <w:abstractNumId w:val="4"/>
  </w:num>
  <w:num w:numId="38" w16cid:durableId="1452240420">
    <w:abstractNumId w:val="20"/>
  </w:num>
  <w:num w:numId="39" w16cid:durableId="4714079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30256964">
    <w:abstractNumId w:val="24"/>
  </w:num>
  <w:num w:numId="41" w16cid:durableId="1007366859">
    <w:abstractNumId w:val="24"/>
  </w:num>
  <w:num w:numId="42" w16cid:durableId="79447389">
    <w:abstractNumId w:val="15"/>
  </w:num>
  <w:num w:numId="43" w16cid:durableId="1174539350">
    <w:abstractNumId w:val="8"/>
  </w:num>
  <w:num w:numId="44" w16cid:durableId="1588926375">
    <w:abstractNumId w:val="28"/>
  </w:num>
  <w:num w:numId="45" w16cid:durableId="156918189">
    <w:abstractNumId w:val="0"/>
  </w:num>
  <w:num w:numId="46" w16cid:durableId="1649283369">
    <w:abstractNumId w:val="29"/>
  </w:num>
  <w:num w:numId="47" w16cid:durableId="1479416379">
    <w:abstractNumId w:val="31"/>
  </w:num>
  <w:num w:numId="48" w16cid:durableId="547182362">
    <w:abstractNumId w:val="23"/>
  </w:num>
  <w:num w:numId="49" w16cid:durableId="4761858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0A4"/>
    <w:rsid w:val="0002552F"/>
    <w:rsid w:val="00053861"/>
    <w:rsid w:val="000563C8"/>
    <w:rsid w:val="0006298E"/>
    <w:rsid w:val="000729E1"/>
    <w:rsid w:val="000973B9"/>
    <w:rsid w:val="000C23BF"/>
    <w:rsid w:val="000E4C94"/>
    <w:rsid w:val="000E740D"/>
    <w:rsid w:val="00111A95"/>
    <w:rsid w:val="00113E95"/>
    <w:rsid w:val="00117B22"/>
    <w:rsid w:val="00117F97"/>
    <w:rsid w:val="00120374"/>
    <w:rsid w:val="0012258B"/>
    <w:rsid w:val="0015627E"/>
    <w:rsid w:val="001636C0"/>
    <w:rsid w:val="00170010"/>
    <w:rsid w:val="00183AEC"/>
    <w:rsid w:val="001A070C"/>
    <w:rsid w:val="001B3F53"/>
    <w:rsid w:val="001D30CC"/>
    <w:rsid w:val="001F231E"/>
    <w:rsid w:val="002042F8"/>
    <w:rsid w:val="00235814"/>
    <w:rsid w:val="002463ED"/>
    <w:rsid w:val="00257281"/>
    <w:rsid w:val="00280890"/>
    <w:rsid w:val="002B7459"/>
    <w:rsid w:val="002C09A9"/>
    <w:rsid w:val="002E6D58"/>
    <w:rsid w:val="0033034E"/>
    <w:rsid w:val="00361DDA"/>
    <w:rsid w:val="00377A54"/>
    <w:rsid w:val="003936EB"/>
    <w:rsid w:val="003B5658"/>
    <w:rsid w:val="003B7B67"/>
    <w:rsid w:val="003F645A"/>
    <w:rsid w:val="00400F5C"/>
    <w:rsid w:val="004160A4"/>
    <w:rsid w:val="004548E3"/>
    <w:rsid w:val="004558EC"/>
    <w:rsid w:val="00473B9B"/>
    <w:rsid w:val="00492888"/>
    <w:rsid w:val="004A3B3D"/>
    <w:rsid w:val="004B14C6"/>
    <w:rsid w:val="004B1D75"/>
    <w:rsid w:val="004B30D4"/>
    <w:rsid w:val="004B6F34"/>
    <w:rsid w:val="004D5925"/>
    <w:rsid w:val="004E3E2D"/>
    <w:rsid w:val="00551DF0"/>
    <w:rsid w:val="00552E2E"/>
    <w:rsid w:val="0056402C"/>
    <w:rsid w:val="00582707"/>
    <w:rsid w:val="005A2A90"/>
    <w:rsid w:val="005D4998"/>
    <w:rsid w:val="00611663"/>
    <w:rsid w:val="00623CC3"/>
    <w:rsid w:val="00657356"/>
    <w:rsid w:val="00670C26"/>
    <w:rsid w:val="00692CF3"/>
    <w:rsid w:val="006E351A"/>
    <w:rsid w:val="006E79C5"/>
    <w:rsid w:val="006F277B"/>
    <w:rsid w:val="007040CA"/>
    <w:rsid w:val="00713A05"/>
    <w:rsid w:val="00747153"/>
    <w:rsid w:val="007570FB"/>
    <w:rsid w:val="00762383"/>
    <w:rsid w:val="007644AF"/>
    <w:rsid w:val="0078250F"/>
    <w:rsid w:val="007C5807"/>
    <w:rsid w:val="007D03F4"/>
    <w:rsid w:val="007D6C35"/>
    <w:rsid w:val="007E2919"/>
    <w:rsid w:val="007F5C47"/>
    <w:rsid w:val="00806BD0"/>
    <w:rsid w:val="00837DF6"/>
    <w:rsid w:val="0084081B"/>
    <w:rsid w:val="00847B53"/>
    <w:rsid w:val="00860797"/>
    <w:rsid w:val="0086276B"/>
    <w:rsid w:val="00877558"/>
    <w:rsid w:val="008A353C"/>
    <w:rsid w:val="008B2F56"/>
    <w:rsid w:val="008B3520"/>
    <w:rsid w:val="008C7025"/>
    <w:rsid w:val="008C766A"/>
    <w:rsid w:val="008D791A"/>
    <w:rsid w:val="009421BA"/>
    <w:rsid w:val="009628FE"/>
    <w:rsid w:val="00962FF4"/>
    <w:rsid w:val="00975EFB"/>
    <w:rsid w:val="00975FC2"/>
    <w:rsid w:val="009C1E79"/>
    <w:rsid w:val="009C1EA2"/>
    <w:rsid w:val="009C445B"/>
    <w:rsid w:val="009D217A"/>
    <w:rsid w:val="00A34D04"/>
    <w:rsid w:val="00A557DC"/>
    <w:rsid w:val="00A56C24"/>
    <w:rsid w:val="00A62693"/>
    <w:rsid w:val="00A75473"/>
    <w:rsid w:val="00AA2951"/>
    <w:rsid w:val="00AA3220"/>
    <w:rsid w:val="00AC4FD5"/>
    <w:rsid w:val="00AD6CAB"/>
    <w:rsid w:val="00AE0D92"/>
    <w:rsid w:val="00AE35B0"/>
    <w:rsid w:val="00AE4819"/>
    <w:rsid w:val="00B95120"/>
    <w:rsid w:val="00BB03E5"/>
    <w:rsid w:val="00BD3EE2"/>
    <w:rsid w:val="00BE0CF1"/>
    <w:rsid w:val="00C059E5"/>
    <w:rsid w:val="00C33D49"/>
    <w:rsid w:val="00C90DFA"/>
    <w:rsid w:val="00CB7B0B"/>
    <w:rsid w:val="00CC2EDF"/>
    <w:rsid w:val="00D17DB3"/>
    <w:rsid w:val="00D34A8C"/>
    <w:rsid w:val="00D43FB6"/>
    <w:rsid w:val="00D52811"/>
    <w:rsid w:val="00D63554"/>
    <w:rsid w:val="00DE042D"/>
    <w:rsid w:val="00DF00D1"/>
    <w:rsid w:val="00E010FD"/>
    <w:rsid w:val="00E42998"/>
    <w:rsid w:val="00E54A3D"/>
    <w:rsid w:val="00E634F1"/>
    <w:rsid w:val="00E82984"/>
    <w:rsid w:val="00EA4C23"/>
    <w:rsid w:val="00EB40F0"/>
    <w:rsid w:val="00ED5CD2"/>
    <w:rsid w:val="00EE6BEE"/>
    <w:rsid w:val="00F01F9A"/>
    <w:rsid w:val="00F15EB9"/>
    <w:rsid w:val="00F26289"/>
    <w:rsid w:val="00F40C29"/>
    <w:rsid w:val="00F42D00"/>
    <w:rsid w:val="00F43396"/>
    <w:rsid w:val="00F64D57"/>
    <w:rsid w:val="00F71266"/>
    <w:rsid w:val="00F74DAE"/>
    <w:rsid w:val="00FA0A17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4775BEBC"/>
  <w15:chartTrackingRefBased/>
  <w15:docId w15:val="{7E56C763-48AE-4986-92E9-085AAE15F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59E5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4160A4"/>
    <w:pPr>
      <w:keepNext/>
      <w:keepLines/>
      <w:pageBreakBefore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5217A0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160A4"/>
    <w:rPr>
      <w:rFonts w:asciiTheme="majorHAnsi" w:eastAsiaTheme="majorEastAsia" w:hAnsiTheme="majorHAnsi" w:cstheme="majorBidi"/>
      <w:color w:val="5217A0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975FC2"/>
    <w:pPr>
      <w:numPr>
        <w:numId w:val="46"/>
      </w:numPr>
      <w:spacing w:line="300" w:lineRule="auto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numPr>
        <w:numId w:val="0"/>
      </w:num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character" w:styleId="GevolgdeHyperlink">
    <w:name w:val="FollowedHyperlink"/>
    <w:basedOn w:val="Standaardalinea-lettertype"/>
    <w:uiPriority w:val="99"/>
    <w:semiHidden/>
    <w:unhideWhenUsed/>
    <w:rsid w:val="000729E1"/>
    <w:rPr>
      <w:color w:val="954F72" w:themeColor="followedHyperlink"/>
      <w:u w:val="single"/>
    </w:rPr>
  </w:style>
  <w:style w:type="paragraph" w:styleId="Tekstopmerking">
    <w:name w:val="annotation text"/>
    <w:basedOn w:val="Standaard"/>
    <w:link w:val="TekstopmerkingChar"/>
    <w:uiPriority w:val="99"/>
    <w:unhideWhenUsed/>
    <w:rsid w:val="000729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729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29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29E1"/>
    <w:rPr>
      <w:b/>
      <w:bCs/>
      <w:sz w:val="20"/>
      <w:szCs w:val="20"/>
    </w:rPr>
  </w:style>
  <w:style w:type="paragraph" w:customStyle="1" w:styleId="Wensen">
    <w:name w:val="Wensen"/>
    <w:basedOn w:val="Eisen"/>
    <w:rsid w:val="000729E1"/>
    <w:pPr>
      <w:numPr>
        <w:numId w:val="20"/>
      </w:numPr>
      <w:spacing w:line="276" w:lineRule="auto"/>
    </w:pPr>
    <w:rPr>
      <w:rFonts w:cs="Lucida Sans Unicode"/>
      <w:bCs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729E1"/>
    <w:rPr>
      <w:sz w:val="16"/>
      <w:szCs w:val="16"/>
    </w:rPr>
  </w:style>
  <w:style w:type="table" w:styleId="Tabelrasterlicht">
    <w:name w:val="Grid Table Light"/>
    <w:basedOn w:val="Standaardtabel"/>
    <w:uiPriority w:val="40"/>
    <w:rsid w:val="000729E1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4-Accent1">
    <w:name w:val="Grid Table 4 Accent 1"/>
    <w:basedOn w:val="Standaardtabel"/>
    <w:uiPriority w:val="49"/>
    <w:rsid w:val="000729E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5B77D9" w:themeColor="accent1" w:themeTint="99"/>
        <w:left w:val="single" w:sz="4" w:space="0" w:color="5B77D9" w:themeColor="accent1" w:themeTint="99"/>
        <w:bottom w:val="single" w:sz="4" w:space="0" w:color="5B77D9" w:themeColor="accent1" w:themeTint="99"/>
        <w:right w:val="single" w:sz="4" w:space="0" w:color="5B77D9" w:themeColor="accent1" w:themeTint="99"/>
        <w:insideH w:val="single" w:sz="4" w:space="0" w:color="5B77D9" w:themeColor="accent1" w:themeTint="99"/>
        <w:insideV w:val="single" w:sz="4" w:space="0" w:color="5B77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A8F" w:themeColor="accent1"/>
          <w:left w:val="single" w:sz="4" w:space="0" w:color="213A8F" w:themeColor="accent1"/>
          <w:bottom w:val="single" w:sz="4" w:space="0" w:color="213A8F" w:themeColor="accent1"/>
          <w:right w:val="single" w:sz="4" w:space="0" w:color="213A8F" w:themeColor="accent1"/>
          <w:insideH w:val="nil"/>
          <w:insideV w:val="nil"/>
        </w:tcBorders>
        <w:shd w:val="clear" w:color="auto" w:fill="213A8F" w:themeFill="accent1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table" w:customStyle="1" w:styleId="TenderPeople">
    <w:name w:val="Tender People"/>
    <w:basedOn w:val="Standaardtabel"/>
    <w:uiPriority w:val="99"/>
    <w:rsid w:val="00072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table" w:styleId="Rastertabel1licht">
    <w:name w:val="Grid Table 1 Light"/>
    <w:basedOn w:val="Standaardtabel"/>
    <w:uiPriority w:val="46"/>
    <w:rsid w:val="004160A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LijstalineaChar">
    <w:name w:val="Lijstalinea Char"/>
    <w:aliases w:val="Opsomming Char"/>
    <w:link w:val="Lijstalinea"/>
    <w:uiPriority w:val="34"/>
    <w:rsid w:val="004548E3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dithScherpenisse\Tender%20People\Bedrijfsvoering%20-%20Toolkit%20TP\01%20Strategiefase\Marktconsultatie\Bijlage%20A%20Vraag-%20en%20Antwoordformulier.dotx" TargetMode="External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bf4193-0b8c-46f1-98eb-d231354f1482">
      <Terms xmlns="http://schemas.microsoft.com/office/infopath/2007/PartnerControls"/>
    </lcf76f155ced4ddcb4097134ff3c332f>
    <TaxCatchAll xmlns="aadfce28-cfbd-4725-9635-866b8186128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ACF590C8592C4A8A5A76546BD31DCD" ma:contentTypeVersion="13" ma:contentTypeDescription="Een nieuw document maken." ma:contentTypeScope="" ma:versionID="e989f3dacc9a0bb922f27564570d4210">
  <xsd:schema xmlns:xsd="http://www.w3.org/2001/XMLSchema" xmlns:xs="http://www.w3.org/2001/XMLSchema" xmlns:p="http://schemas.microsoft.com/office/2006/metadata/properties" xmlns:ns2="95bf4193-0b8c-46f1-98eb-d231354f1482" xmlns:ns3="aadfce28-cfbd-4725-9635-866b81861287" targetNamespace="http://schemas.microsoft.com/office/2006/metadata/properties" ma:root="true" ma:fieldsID="3796b0f05d6e53cce43c027ce3f5396c" ns2:_="" ns3:_="">
    <xsd:import namespace="95bf4193-0b8c-46f1-98eb-d231354f1482"/>
    <xsd:import namespace="aadfce28-cfbd-4725-9635-866b818612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bf4193-0b8c-46f1-98eb-d231354f14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fa4a30e5-cdfd-4356-8ebd-c1d615f254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dfce28-cfbd-4725-9635-866b8186128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c7aebf7-440c-4162-a45c-c020de47938f}" ma:internalName="TaxCatchAll" ma:showField="CatchAllData" ma:web="aadfce28-cfbd-4725-9635-866b818612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E472F4-4D03-45BC-9DC2-EDA839330161}">
  <ds:schemaRefs>
    <ds:schemaRef ds:uri="http://schemas.microsoft.com/office/2006/metadata/properties"/>
    <ds:schemaRef ds:uri="http://schemas.microsoft.com/office/infopath/2007/PartnerControls"/>
    <ds:schemaRef ds:uri="add47473-1944-426b-a369-d78676f2284d"/>
    <ds:schemaRef ds:uri="744e0476-0c00-4f24-b962-ecd4c8cd0bc6"/>
    <ds:schemaRef ds:uri="6040d1c9-96a1-4109-b266-ebe6c6303866"/>
    <ds:schemaRef ds:uri="c64fecbb-1954-4030-8120-5d79bf625a24"/>
  </ds:schemaRefs>
</ds:datastoreItem>
</file>

<file path=customXml/itemProps2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7CD6B3-0D29-4A55-BD0F-C799FCAA98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A9FD1B-964F-4A78-AE57-C715AD95EAC8}"/>
</file>

<file path=docProps/app.xml><?xml version="1.0" encoding="utf-8"?>
<Properties xmlns="http://schemas.openxmlformats.org/officeDocument/2006/extended-properties" xmlns:vt="http://schemas.openxmlformats.org/officeDocument/2006/docPropsVTypes">
  <Template>Bijlage A Vraag- en Antwoordformulier</Template>
  <TotalTime>14</TotalTime>
  <Pages>3</Pages>
  <Words>620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Tender People</Company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Scherpenisse</dc:creator>
  <cp:keywords/>
  <dc:description/>
  <cp:lastModifiedBy>Judith Scherpenisse</cp:lastModifiedBy>
  <cp:revision>4</cp:revision>
  <cp:lastPrinted>2019-10-11T13:40:00Z</cp:lastPrinted>
  <dcterms:created xsi:type="dcterms:W3CDTF">2026-04-28T12:48:00Z</dcterms:created>
  <dcterms:modified xsi:type="dcterms:W3CDTF">2026-04-30T13:59:00Z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0x010100AFACF590C8592C4A8A5A76546BD31DCD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