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A0C8F" w14:textId="2BEB063D" w:rsidR="00EC0A78" w:rsidRPr="00434443" w:rsidRDefault="0095225F" w:rsidP="00EC0A78">
      <w:pPr>
        <w:pStyle w:val="Kop1"/>
        <w:numPr>
          <w:ilvl w:val="0"/>
          <w:numId w:val="0"/>
        </w:numPr>
        <w:rPr>
          <w:color w:val="2E74B5"/>
        </w:rPr>
      </w:pPr>
      <w:bookmarkStart w:id="0" w:name="_Toc459988744"/>
      <w:r>
        <w:rPr>
          <w:color w:val="2E74B5"/>
        </w:rPr>
        <w:t>Bijlage</w:t>
      </w:r>
      <w:r w:rsidR="00A56F3A">
        <w:rPr>
          <w:color w:val="2E74B5"/>
        </w:rPr>
        <w:t xml:space="preserve"> 2</w:t>
      </w:r>
      <w:r w:rsidR="00EC0A78" w:rsidRPr="00434443">
        <w:rPr>
          <w:color w:val="2E74B5"/>
        </w:rPr>
        <w:t xml:space="preserve">: </w:t>
      </w:r>
      <w:r w:rsidR="00A56F3A">
        <w:rPr>
          <w:color w:val="2E74B5"/>
        </w:rPr>
        <w:t>Prijzenblad</w:t>
      </w:r>
    </w:p>
    <w:p w14:paraId="6A28BEBE" w14:textId="77777777" w:rsidR="0095225F" w:rsidRDefault="0095225F" w:rsidP="0095225F">
      <w:pPr>
        <w:rPr>
          <w:rFonts w:cs="Arial"/>
          <w:sz w:val="20"/>
        </w:rPr>
      </w:pPr>
      <w:r>
        <w:rPr>
          <w:rFonts w:cs="Arial"/>
          <w:sz w:val="20"/>
        </w:rPr>
        <w:t>Openbare Europese aanbesteding Audit en audit gerelateerde adviesdiensten</w:t>
      </w:r>
    </w:p>
    <w:p w14:paraId="4524C19A" w14:textId="77777777" w:rsidR="00EC0A78" w:rsidRDefault="00EC0A78" w:rsidP="00EC0A78"/>
    <w:p w14:paraId="397EFE84" w14:textId="77777777" w:rsidR="00EC0A78" w:rsidRPr="00915AF2" w:rsidRDefault="00EC0A78" w:rsidP="00EC0A78">
      <w:pPr>
        <w:rPr>
          <w:u w:val="single"/>
          <w:lang w:val="nl"/>
        </w:rPr>
      </w:pPr>
      <w:r w:rsidRPr="00915AF2">
        <w:rPr>
          <w:u w:val="single"/>
          <w:lang w:val="nl"/>
        </w:rPr>
        <w:t>Toelichting:</w:t>
      </w:r>
    </w:p>
    <w:p w14:paraId="5FC3C9EC" w14:textId="6D115332" w:rsidR="0095225F" w:rsidRPr="00165169" w:rsidRDefault="00AD1ED9" w:rsidP="0095225F">
      <w:pPr>
        <w:pStyle w:val="Lijstalinea"/>
        <w:numPr>
          <w:ilvl w:val="0"/>
          <w:numId w:val="12"/>
        </w:numPr>
        <w:spacing w:after="160" w:line="259" w:lineRule="auto"/>
        <w:rPr>
          <w:rFonts w:cs="Arial"/>
          <w:szCs w:val="18"/>
        </w:rPr>
      </w:pPr>
      <w:r w:rsidRPr="000D2B5D">
        <w:rPr>
          <w:rFonts w:cs="Arial"/>
          <w:bCs/>
          <w:szCs w:val="18"/>
        </w:rPr>
        <w:t xml:space="preserve">Ten behoeve van </w:t>
      </w:r>
      <w:r>
        <w:rPr>
          <w:rFonts w:cs="Arial"/>
          <w:bCs/>
          <w:szCs w:val="18"/>
        </w:rPr>
        <w:t xml:space="preserve">het gunningscriterium </w:t>
      </w:r>
      <w:r w:rsidRPr="000D2B5D">
        <w:rPr>
          <w:rFonts w:cs="Arial"/>
          <w:bCs/>
          <w:szCs w:val="18"/>
        </w:rPr>
        <w:t xml:space="preserve">prijs wordt inschrijver gevraagd </w:t>
      </w:r>
      <w:r>
        <w:rPr>
          <w:rFonts w:cs="Arial"/>
          <w:bCs/>
          <w:szCs w:val="18"/>
        </w:rPr>
        <w:t>éé</w:t>
      </w:r>
      <w:r w:rsidRPr="000D2B5D">
        <w:rPr>
          <w:rFonts w:cs="Arial"/>
          <w:bCs/>
          <w:szCs w:val="18"/>
        </w:rPr>
        <w:t xml:space="preserve">n </w:t>
      </w:r>
      <w:r w:rsidR="000D39F6">
        <w:rPr>
          <w:rFonts w:cs="Arial"/>
          <w:bCs/>
          <w:szCs w:val="18"/>
        </w:rPr>
        <w:t>gemiddeld</w:t>
      </w:r>
      <w:r>
        <w:rPr>
          <w:rFonts w:cs="Arial"/>
          <w:bCs/>
          <w:szCs w:val="18"/>
        </w:rPr>
        <w:t xml:space="preserve"> all-in</w:t>
      </w:r>
      <w:r w:rsidRPr="000D2B5D">
        <w:rPr>
          <w:rFonts w:cs="Arial"/>
          <w:bCs/>
          <w:szCs w:val="18"/>
        </w:rPr>
        <w:t xml:space="preserve"> </w:t>
      </w:r>
      <w:r>
        <w:rPr>
          <w:rFonts w:cs="Arial"/>
          <w:bCs/>
          <w:szCs w:val="18"/>
        </w:rPr>
        <w:t>uurtarief aan te bieden;</w:t>
      </w:r>
    </w:p>
    <w:p w14:paraId="61D1B4A0" w14:textId="71E79A1B" w:rsidR="00165169" w:rsidRPr="00AD1ED9" w:rsidRDefault="000D39F6" w:rsidP="0095225F">
      <w:pPr>
        <w:pStyle w:val="Lijstalinea"/>
        <w:numPr>
          <w:ilvl w:val="0"/>
          <w:numId w:val="12"/>
        </w:numPr>
        <w:spacing w:after="160" w:line="259" w:lineRule="auto"/>
        <w:rPr>
          <w:rFonts w:cs="Arial"/>
          <w:szCs w:val="18"/>
        </w:rPr>
      </w:pPr>
      <w:r>
        <w:rPr>
          <w:rFonts w:cs="Arial"/>
          <w:bCs/>
          <w:szCs w:val="18"/>
        </w:rPr>
        <w:t>De lichtblauw gearceerde cellen moeten worden ingevuld en</w:t>
      </w:r>
      <w:r w:rsidR="00165169">
        <w:rPr>
          <w:rFonts w:cs="Arial"/>
          <w:bCs/>
          <w:szCs w:val="18"/>
        </w:rPr>
        <w:t xml:space="preserve"> rechtsgeldig worden ondertekend</w:t>
      </w:r>
      <w:r w:rsidR="000C3D53">
        <w:rPr>
          <w:rFonts w:cs="Arial"/>
          <w:bCs/>
          <w:szCs w:val="18"/>
        </w:rPr>
        <w:t>;</w:t>
      </w:r>
    </w:p>
    <w:p w14:paraId="412BE1E4" w14:textId="6344DAF3" w:rsidR="00AD1ED9" w:rsidRPr="00AD1ED9" w:rsidRDefault="00AD1ED9" w:rsidP="0095225F">
      <w:pPr>
        <w:pStyle w:val="Lijstalinea"/>
        <w:numPr>
          <w:ilvl w:val="0"/>
          <w:numId w:val="12"/>
        </w:numPr>
        <w:spacing w:after="160" w:line="259" w:lineRule="auto"/>
        <w:rPr>
          <w:rFonts w:cs="Arial"/>
          <w:szCs w:val="18"/>
        </w:rPr>
      </w:pPr>
      <w:r w:rsidRPr="0096069E">
        <w:rPr>
          <w:szCs w:val="18"/>
        </w:rPr>
        <w:t>Het door inschrijver ingediende</w:t>
      </w:r>
      <w:r>
        <w:rPr>
          <w:szCs w:val="18"/>
        </w:rPr>
        <w:t xml:space="preserve"> all-in</w:t>
      </w:r>
      <w:r w:rsidRPr="0096069E">
        <w:rPr>
          <w:szCs w:val="18"/>
        </w:rPr>
        <w:t xml:space="preserve"> uurtarief voor gunning van de raamovereenkomst ligt</w:t>
      </w:r>
      <w:r>
        <w:rPr>
          <w:szCs w:val="18"/>
        </w:rPr>
        <w:t xml:space="preserve"> vanaf €15</w:t>
      </w:r>
      <w:r w:rsidR="00934E48">
        <w:rPr>
          <w:szCs w:val="18"/>
        </w:rPr>
        <w:t>0</w:t>
      </w:r>
      <w:r>
        <w:rPr>
          <w:szCs w:val="18"/>
        </w:rPr>
        <w:t xml:space="preserve">,- excl. BTW t/m € </w:t>
      </w:r>
      <w:r w:rsidR="00A56F3A">
        <w:rPr>
          <w:szCs w:val="18"/>
        </w:rPr>
        <w:t>250</w:t>
      </w:r>
      <w:r>
        <w:rPr>
          <w:szCs w:val="18"/>
        </w:rPr>
        <w:t>,- excl. BTW;</w:t>
      </w:r>
    </w:p>
    <w:p w14:paraId="7CBEE788" w14:textId="1FB070F1" w:rsidR="00AD1ED9" w:rsidRDefault="00AD1ED9" w:rsidP="0095225F">
      <w:pPr>
        <w:pStyle w:val="Lijstalinea"/>
        <w:numPr>
          <w:ilvl w:val="0"/>
          <w:numId w:val="12"/>
        </w:numPr>
        <w:spacing w:after="160" w:line="259" w:lineRule="auto"/>
        <w:rPr>
          <w:rFonts w:cs="Arial"/>
          <w:szCs w:val="18"/>
        </w:rPr>
      </w:pPr>
      <w:r w:rsidRPr="0096069E">
        <w:rPr>
          <w:szCs w:val="18"/>
        </w:rPr>
        <w:t>Inschrijver dient een uurtarief met max 2 cijfers achter de komma op te geven</w:t>
      </w:r>
      <w:r w:rsidR="000C3D53">
        <w:rPr>
          <w:szCs w:val="18"/>
        </w:rPr>
        <w:t>;</w:t>
      </w:r>
    </w:p>
    <w:p w14:paraId="377A5929" w14:textId="60A1A862" w:rsidR="00EC0A78" w:rsidRPr="001D6606" w:rsidRDefault="005E5F12" w:rsidP="0095225F">
      <w:pPr>
        <w:pStyle w:val="Lijstalinea"/>
        <w:numPr>
          <w:ilvl w:val="0"/>
          <w:numId w:val="12"/>
        </w:numPr>
        <w:spacing w:after="160" w:line="259" w:lineRule="auto"/>
        <w:rPr>
          <w:rFonts w:cs="Arial"/>
          <w:szCs w:val="18"/>
        </w:rPr>
      </w:pPr>
      <w:r w:rsidRPr="001D6606">
        <w:rPr>
          <w:rFonts w:cs="Arial"/>
          <w:szCs w:val="18"/>
        </w:rPr>
        <w:t>Het prijscriterium</w:t>
      </w:r>
      <w:r w:rsidR="00EC0A78" w:rsidRPr="001D6606">
        <w:rPr>
          <w:rFonts w:cs="Arial"/>
          <w:szCs w:val="18"/>
        </w:rPr>
        <w:t xml:space="preserve"> </w:t>
      </w:r>
      <w:r w:rsidRPr="001D6606">
        <w:rPr>
          <w:rFonts w:cs="Arial"/>
          <w:szCs w:val="18"/>
        </w:rPr>
        <w:t>dient te voldoen aan de eisen</w:t>
      </w:r>
      <w:r w:rsidR="00EC0A78" w:rsidRPr="001D6606">
        <w:rPr>
          <w:rFonts w:cs="Arial"/>
          <w:szCs w:val="18"/>
        </w:rPr>
        <w:t xml:space="preserve"> conform </w:t>
      </w:r>
      <w:r w:rsidR="0004550C">
        <w:rPr>
          <w:rFonts w:cs="Arial"/>
          <w:szCs w:val="18"/>
        </w:rPr>
        <w:t xml:space="preserve">bijlage </w:t>
      </w:r>
      <w:r w:rsidR="00E66731">
        <w:rPr>
          <w:rFonts w:cs="Arial"/>
          <w:szCs w:val="18"/>
        </w:rPr>
        <w:t xml:space="preserve">4 </w:t>
      </w:r>
      <w:r w:rsidR="0004550C">
        <w:rPr>
          <w:rFonts w:cs="Arial"/>
          <w:szCs w:val="18"/>
        </w:rPr>
        <w:t>Programma van</w:t>
      </w:r>
      <w:r w:rsidR="00165169">
        <w:rPr>
          <w:rFonts w:cs="Arial"/>
          <w:szCs w:val="18"/>
        </w:rPr>
        <w:t xml:space="preserve"> Eisen</w:t>
      </w:r>
      <w:r w:rsidR="00EC0A78" w:rsidRPr="00045EA2">
        <w:rPr>
          <w:rFonts w:cs="Arial"/>
          <w:szCs w:val="18"/>
        </w:rPr>
        <w:t>;</w:t>
      </w:r>
    </w:p>
    <w:p w14:paraId="6BBB395B" w14:textId="5A1B3F3B" w:rsidR="00EC0A78" w:rsidRDefault="00EC0A78" w:rsidP="00EC0A78">
      <w:pPr>
        <w:pStyle w:val="Lijstalinea"/>
        <w:numPr>
          <w:ilvl w:val="0"/>
          <w:numId w:val="11"/>
        </w:numPr>
        <w:rPr>
          <w:rFonts w:cs="Arial"/>
          <w:szCs w:val="18"/>
        </w:rPr>
      </w:pPr>
      <w:r w:rsidRPr="001D6606">
        <w:rPr>
          <w:rFonts w:cs="Arial"/>
          <w:szCs w:val="18"/>
        </w:rPr>
        <w:t xml:space="preserve">Totaal te behalen punten voor het prijscriterium is </w:t>
      </w:r>
      <w:r w:rsidR="00AD1ED9">
        <w:rPr>
          <w:rFonts w:cs="Arial"/>
          <w:szCs w:val="18"/>
        </w:rPr>
        <w:t xml:space="preserve">300 </w:t>
      </w:r>
      <w:r w:rsidRPr="001D6606">
        <w:rPr>
          <w:rFonts w:cs="Arial"/>
          <w:szCs w:val="18"/>
        </w:rPr>
        <w:t>punten.</w:t>
      </w:r>
    </w:p>
    <w:p w14:paraId="386C2A6F" w14:textId="463B3475" w:rsidR="00137874" w:rsidRPr="001D6606" w:rsidRDefault="00137874" w:rsidP="00EC0A78">
      <w:pPr>
        <w:pStyle w:val="Lijstalinea"/>
        <w:numPr>
          <w:ilvl w:val="0"/>
          <w:numId w:val="11"/>
        </w:numPr>
        <w:rPr>
          <w:rFonts w:cs="Arial"/>
          <w:szCs w:val="18"/>
        </w:rPr>
      </w:pPr>
      <w:r>
        <w:rPr>
          <w:rFonts w:cs="Arial"/>
          <w:szCs w:val="18"/>
        </w:rPr>
        <w:t>Het formulier dient rechtsgeldig te worden ondertekend.</w:t>
      </w:r>
    </w:p>
    <w:p w14:paraId="0894527F" w14:textId="77777777" w:rsidR="00EC0A78" w:rsidRPr="001D6606" w:rsidRDefault="00EC0A78" w:rsidP="00EC0A78">
      <w:pPr>
        <w:rPr>
          <w:rFonts w:cs="Arial"/>
          <w:b/>
          <w:szCs w:val="18"/>
          <w:lang w:val="nl"/>
        </w:rPr>
      </w:pPr>
    </w:p>
    <w:p w14:paraId="27D90114" w14:textId="77777777" w:rsidR="00EC0A78" w:rsidRPr="001D6606" w:rsidRDefault="00EC0A78" w:rsidP="00EC0A78">
      <w:pPr>
        <w:rPr>
          <w:rFonts w:cs="Arial"/>
          <w:szCs w:val="18"/>
          <w:u w:val="single"/>
          <w:lang w:val="nl"/>
        </w:rPr>
      </w:pPr>
      <w:r w:rsidRPr="001D6606">
        <w:rPr>
          <w:rFonts w:cs="Arial"/>
          <w:szCs w:val="18"/>
          <w:u w:val="single"/>
          <w:lang w:val="nl"/>
        </w:rPr>
        <w:t>Invulveld:</w:t>
      </w:r>
    </w:p>
    <w:p w14:paraId="2E241679" w14:textId="77777777" w:rsidR="00EC0A78" w:rsidRPr="001D6606" w:rsidRDefault="00EC0A78" w:rsidP="00EC0A78">
      <w:pPr>
        <w:rPr>
          <w:rFonts w:cs="Arial"/>
          <w:szCs w:val="18"/>
        </w:rPr>
      </w:pPr>
    </w:p>
    <w:bookmarkEnd w:id="0"/>
    <w:p w14:paraId="3810E8EF" w14:textId="77777777" w:rsidR="001C785E" w:rsidRPr="001D6606" w:rsidRDefault="001C785E" w:rsidP="006011F9">
      <w:pPr>
        <w:spacing w:line="240" w:lineRule="auto"/>
        <w:rPr>
          <w:rFonts w:cs="Arial"/>
          <w:i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5"/>
        <w:gridCol w:w="1417"/>
      </w:tblGrid>
      <w:tr w:rsidR="0095225F" w:rsidRPr="001D6606" w14:paraId="1A338E7A" w14:textId="77777777" w:rsidTr="0095225F">
        <w:tc>
          <w:tcPr>
            <w:tcW w:w="4815" w:type="dxa"/>
          </w:tcPr>
          <w:p w14:paraId="1DE2C532" w14:textId="2E397A25" w:rsidR="0095225F" w:rsidRPr="00AD1ED9" w:rsidRDefault="00AD1ED9" w:rsidP="0095225F">
            <w:pPr>
              <w:spacing w:line="240" w:lineRule="auto"/>
              <w:rPr>
                <w:rFonts w:cs="Arial"/>
                <w:b/>
                <w:szCs w:val="18"/>
              </w:rPr>
            </w:pPr>
            <w:r w:rsidRPr="00AD1ED9">
              <w:rPr>
                <w:rFonts w:cs="Arial"/>
                <w:b/>
                <w:szCs w:val="18"/>
              </w:rPr>
              <w:t>Uurtarief</w:t>
            </w:r>
          </w:p>
        </w:tc>
        <w:tc>
          <w:tcPr>
            <w:tcW w:w="1417" w:type="dxa"/>
          </w:tcPr>
          <w:p w14:paraId="788359A6" w14:textId="77777777" w:rsidR="0095225F" w:rsidRPr="001D6606" w:rsidRDefault="0095225F" w:rsidP="006011F9">
            <w:pPr>
              <w:spacing w:line="240" w:lineRule="auto"/>
              <w:rPr>
                <w:rFonts w:cs="Arial"/>
                <w:b/>
                <w:szCs w:val="18"/>
              </w:rPr>
            </w:pPr>
            <w:r w:rsidRPr="001D6606">
              <w:rPr>
                <w:rFonts w:cs="Arial"/>
                <w:b/>
                <w:szCs w:val="18"/>
              </w:rPr>
              <w:t xml:space="preserve">Uurtarief </w:t>
            </w:r>
          </w:p>
          <w:p w14:paraId="03B38815" w14:textId="29B0C214" w:rsidR="0095225F" w:rsidRPr="001D6606" w:rsidRDefault="0095225F" w:rsidP="006011F9">
            <w:pPr>
              <w:spacing w:line="240" w:lineRule="auto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excl. BTW</w:t>
            </w:r>
          </w:p>
        </w:tc>
      </w:tr>
      <w:tr w:rsidR="0095225F" w:rsidRPr="001D6606" w14:paraId="7235873A" w14:textId="77777777" w:rsidTr="00B85A60">
        <w:tc>
          <w:tcPr>
            <w:tcW w:w="4815" w:type="dxa"/>
          </w:tcPr>
          <w:p w14:paraId="4E52FE58" w14:textId="24C0CC41" w:rsidR="0095225F" w:rsidRPr="001D6606" w:rsidRDefault="000D39F6" w:rsidP="006011F9">
            <w:pPr>
              <w:spacing w:line="240" w:lineRule="auto"/>
              <w:rPr>
                <w:rFonts w:cs="Arial"/>
                <w:szCs w:val="18"/>
              </w:rPr>
            </w:pPr>
            <w:r w:rsidRPr="00AD1ED9">
              <w:rPr>
                <w:rFonts w:cs="Arial"/>
                <w:b/>
                <w:bCs/>
                <w:szCs w:val="18"/>
              </w:rPr>
              <w:t>Één</w:t>
            </w:r>
            <w:r w:rsidR="00AD1ED9" w:rsidRPr="00AD1ED9">
              <w:rPr>
                <w:rFonts w:cs="Arial"/>
                <w:b/>
                <w:bCs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Cs w:val="18"/>
              </w:rPr>
              <w:t xml:space="preserve">gemiddeld </w:t>
            </w:r>
            <w:r w:rsidR="00AD1ED9" w:rsidRPr="00AD1ED9">
              <w:rPr>
                <w:rFonts w:cs="Arial"/>
                <w:b/>
                <w:bCs/>
                <w:szCs w:val="18"/>
              </w:rPr>
              <w:t>all-in uurtarief</w:t>
            </w:r>
          </w:p>
        </w:tc>
        <w:tc>
          <w:tcPr>
            <w:tcW w:w="1417" w:type="dxa"/>
            <w:shd w:val="clear" w:color="auto" w:fill="9CC2E5" w:themeFill="accent1" w:themeFillTint="99"/>
          </w:tcPr>
          <w:p w14:paraId="24552165" w14:textId="67D36E7F" w:rsidR="0095225F" w:rsidRPr="001D6606" w:rsidRDefault="00AD1ED9" w:rsidP="006011F9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€ </w:t>
            </w:r>
          </w:p>
        </w:tc>
      </w:tr>
    </w:tbl>
    <w:p w14:paraId="7BC4FBE0" w14:textId="77777777" w:rsidR="001C785E" w:rsidRDefault="001C785E" w:rsidP="006011F9">
      <w:pPr>
        <w:spacing w:line="240" w:lineRule="auto"/>
        <w:rPr>
          <w:rFonts w:cs="Arial"/>
          <w:szCs w:val="18"/>
        </w:rPr>
      </w:pPr>
    </w:p>
    <w:p w14:paraId="4C5DAAEC" w14:textId="77777777" w:rsidR="00B00CD6" w:rsidRDefault="00B00CD6" w:rsidP="006011F9">
      <w:pPr>
        <w:spacing w:line="240" w:lineRule="auto"/>
        <w:rPr>
          <w:rFonts w:cs="Arial"/>
          <w:szCs w:val="18"/>
        </w:rPr>
      </w:pPr>
    </w:p>
    <w:p w14:paraId="163C29CF" w14:textId="77777777" w:rsidR="00B00CD6" w:rsidRDefault="00B00CD6" w:rsidP="006011F9">
      <w:pPr>
        <w:spacing w:line="240" w:lineRule="auto"/>
        <w:rPr>
          <w:rFonts w:cs="Arial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B00CD6" w14:paraId="52ADE5BF" w14:textId="77777777" w:rsidTr="000D39F6">
        <w:tc>
          <w:tcPr>
            <w:tcW w:w="4530" w:type="dxa"/>
          </w:tcPr>
          <w:p w14:paraId="6DDE3A27" w14:textId="14E9E392" w:rsidR="00B00CD6" w:rsidRDefault="00B00CD6" w:rsidP="006011F9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Inschrijver</w:t>
            </w:r>
          </w:p>
        </w:tc>
        <w:tc>
          <w:tcPr>
            <w:tcW w:w="4531" w:type="dxa"/>
            <w:shd w:val="clear" w:color="auto" w:fill="9CC2E5" w:themeFill="accent1" w:themeFillTint="99"/>
          </w:tcPr>
          <w:p w14:paraId="0169CB6E" w14:textId="77777777" w:rsidR="00B00CD6" w:rsidRDefault="00B00CD6" w:rsidP="006011F9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B00CD6" w14:paraId="1F4DD8A2" w14:textId="77777777" w:rsidTr="000D39F6">
        <w:tc>
          <w:tcPr>
            <w:tcW w:w="4530" w:type="dxa"/>
          </w:tcPr>
          <w:p w14:paraId="74539F5C" w14:textId="308332DF" w:rsidR="00B00CD6" w:rsidRDefault="00B00CD6" w:rsidP="006011F9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Ondertekenaar</w:t>
            </w:r>
          </w:p>
        </w:tc>
        <w:tc>
          <w:tcPr>
            <w:tcW w:w="4531" w:type="dxa"/>
            <w:shd w:val="clear" w:color="auto" w:fill="9CC2E5" w:themeFill="accent1" w:themeFillTint="99"/>
          </w:tcPr>
          <w:p w14:paraId="471582F5" w14:textId="77777777" w:rsidR="00B00CD6" w:rsidRDefault="00B00CD6" w:rsidP="006011F9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B00CD6" w14:paraId="680C9720" w14:textId="77777777" w:rsidTr="000D39F6">
        <w:tc>
          <w:tcPr>
            <w:tcW w:w="4530" w:type="dxa"/>
          </w:tcPr>
          <w:p w14:paraId="087C7A59" w14:textId="335B38E9" w:rsidR="00B00CD6" w:rsidRDefault="00B00CD6" w:rsidP="006011F9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Functie</w:t>
            </w:r>
          </w:p>
        </w:tc>
        <w:tc>
          <w:tcPr>
            <w:tcW w:w="4531" w:type="dxa"/>
            <w:shd w:val="clear" w:color="auto" w:fill="9CC2E5" w:themeFill="accent1" w:themeFillTint="99"/>
          </w:tcPr>
          <w:p w14:paraId="2A6E645A" w14:textId="77777777" w:rsidR="00B00CD6" w:rsidRDefault="00B00CD6" w:rsidP="006011F9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B00CD6" w14:paraId="685D73C2" w14:textId="77777777" w:rsidTr="000D39F6">
        <w:tc>
          <w:tcPr>
            <w:tcW w:w="4530" w:type="dxa"/>
          </w:tcPr>
          <w:p w14:paraId="460E9CF0" w14:textId="1C63C078" w:rsidR="00B00CD6" w:rsidRDefault="00B00CD6" w:rsidP="006011F9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Datum</w:t>
            </w:r>
          </w:p>
        </w:tc>
        <w:tc>
          <w:tcPr>
            <w:tcW w:w="4531" w:type="dxa"/>
            <w:shd w:val="clear" w:color="auto" w:fill="9CC2E5" w:themeFill="accent1" w:themeFillTint="99"/>
          </w:tcPr>
          <w:p w14:paraId="39A775C2" w14:textId="77777777" w:rsidR="00B00CD6" w:rsidRDefault="00B00CD6" w:rsidP="006011F9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B00CD6" w14:paraId="5ECD979E" w14:textId="77777777" w:rsidTr="000D39F6">
        <w:tc>
          <w:tcPr>
            <w:tcW w:w="4530" w:type="dxa"/>
          </w:tcPr>
          <w:p w14:paraId="186755F6" w14:textId="77777777" w:rsidR="00B00CD6" w:rsidRDefault="00B00CD6" w:rsidP="006011F9">
            <w:pPr>
              <w:spacing w:line="240" w:lineRule="auto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Handtekening</w:t>
            </w:r>
          </w:p>
          <w:p w14:paraId="3981CE53" w14:textId="77777777" w:rsidR="00B00CD6" w:rsidRDefault="00B00CD6" w:rsidP="006011F9">
            <w:pPr>
              <w:spacing w:line="240" w:lineRule="auto"/>
              <w:rPr>
                <w:rFonts w:cs="Arial"/>
                <w:szCs w:val="18"/>
              </w:rPr>
            </w:pPr>
          </w:p>
          <w:p w14:paraId="62CE9E38" w14:textId="77777777" w:rsidR="00B00CD6" w:rsidRDefault="00B00CD6" w:rsidP="006011F9">
            <w:pPr>
              <w:spacing w:line="240" w:lineRule="auto"/>
              <w:rPr>
                <w:rFonts w:cs="Arial"/>
                <w:szCs w:val="18"/>
              </w:rPr>
            </w:pPr>
          </w:p>
          <w:p w14:paraId="1C2F961C" w14:textId="77777777" w:rsidR="00B00CD6" w:rsidRDefault="00B00CD6" w:rsidP="006011F9">
            <w:pPr>
              <w:spacing w:line="240" w:lineRule="auto"/>
              <w:rPr>
                <w:rFonts w:cs="Arial"/>
                <w:szCs w:val="18"/>
              </w:rPr>
            </w:pPr>
          </w:p>
          <w:p w14:paraId="642EC2F9" w14:textId="48EF16B5" w:rsidR="00B00CD6" w:rsidRDefault="00B00CD6" w:rsidP="006011F9">
            <w:p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4531" w:type="dxa"/>
            <w:shd w:val="clear" w:color="auto" w:fill="9CC2E5" w:themeFill="accent1" w:themeFillTint="99"/>
          </w:tcPr>
          <w:p w14:paraId="70FAC111" w14:textId="77777777" w:rsidR="00B00CD6" w:rsidRDefault="00B00CD6" w:rsidP="006011F9">
            <w:pPr>
              <w:spacing w:line="240" w:lineRule="auto"/>
              <w:rPr>
                <w:rFonts w:cs="Arial"/>
                <w:szCs w:val="18"/>
              </w:rPr>
            </w:pPr>
          </w:p>
        </w:tc>
      </w:tr>
    </w:tbl>
    <w:p w14:paraId="7874FF55" w14:textId="77777777" w:rsidR="00165169" w:rsidRDefault="00165169" w:rsidP="006011F9">
      <w:pPr>
        <w:spacing w:line="240" w:lineRule="auto"/>
        <w:rPr>
          <w:rFonts w:cs="Arial"/>
          <w:szCs w:val="18"/>
        </w:rPr>
      </w:pPr>
    </w:p>
    <w:p w14:paraId="77217F34" w14:textId="77777777" w:rsidR="00165169" w:rsidRDefault="00165169" w:rsidP="006011F9">
      <w:pPr>
        <w:spacing w:line="240" w:lineRule="auto"/>
        <w:rPr>
          <w:rFonts w:cs="Arial"/>
          <w:szCs w:val="18"/>
        </w:rPr>
      </w:pPr>
    </w:p>
    <w:sectPr w:rsidR="00165169" w:rsidSect="00BD0883">
      <w:headerReference w:type="default" r:id="rId11"/>
      <w:pgSz w:w="11907" w:h="16840" w:code="9"/>
      <w:pgMar w:top="297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0FCBB" w14:textId="77777777" w:rsidR="00B41EA8" w:rsidRDefault="00B41EA8" w:rsidP="00BD0883">
      <w:pPr>
        <w:spacing w:line="240" w:lineRule="auto"/>
      </w:pPr>
      <w:r>
        <w:separator/>
      </w:r>
    </w:p>
  </w:endnote>
  <w:endnote w:type="continuationSeparator" w:id="0">
    <w:p w14:paraId="53E47EEE" w14:textId="77777777" w:rsidR="00B41EA8" w:rsidRDefault="00B41EA8" w:rsidP="00BD0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807D7" w14:textId="77777777" w:rsidR="00B41EA8" w:rsidRDefault="00B41EA8" w:rsidP="00BD0883">
      <w:pPr>
        <w:spacing w:line="240" w:lineRule="auto"/>
      </w:pPr>
      <w:r>
        <w:separator/>
      </w:r>
    </w:p>
  </w:footnote>
  <w:footnote w:type="continuationSeparator" w:id="0">
    <w:p w14:paraId="27748154" w14:textId="77777777" w:rsidR="00B41EA8" w:rsidRDefault="00B41EA8" w:rsidP="00BD08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horzAnchor="page" w:tblpX="7212" w:tblpY="625"/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81"/>
    </w:tblGrid>
    <w:tr w:rsidR="00A843C7" w14:paraId="65754773" w14:textId="77777777" w:rsidTr="00D76727">
      <w:tc>
        <w:tcPr>
          <w:tcW w:w="4181" w:type="dxa"/>
        </w:tcPr>
        <w:p w14:paraId="71B26FBB" w14:textId="77777777" w:rsidR="00A843C7" w:rsidRPr="00BD0883" w:rsidRDefault="00A843C7" w:rsidP="00BD0883">
          <w:pPr>
            <w:pStyle w:val="tussenkopje"/>
            <w:spacing w:before="0"/>
            <w:rPr>
              <w:snapToGrid w:val="0"/>
            </w:rPr>
          </w:pPr>
          <w:r w:rsidRPr="00BD0883">
            <w:rPr>
              <w:snapToGrid w:val="0"/>
            </w:rPr>
            <w:t>Datum</w:t>
          </w:r>
        </w:p>
      </w:tc>
    </w:tr>
    <w:tr w:rsidR="00A843C7" w14:paraId="28FCA208" w14:textId="77777777" w:rsidTr="00D76727">
      <w:tc>
        <w:tcPr>
          <w:tcW w:w="4181" w:type="dxa"/>
        </w:tcPr>
        <w:p w14:paraId="5F4303FB" w14:textId="24B23D1E" w:rsidR="00A843C7" w:rsidRPr="00F52D99" w:rsidRDefault="00A56F3A" w:rsidP="00A95E04">
          <w:pPr>
            <w:spacing w:line="240" w:lineRule="atLeast"/>
          </w:pPr>
          <w:r>
            <w:t>20 april 2026</w:t>
          </w:r>
        </w:p>
      </w:tc>
    </w:tr>
    <w:tr w:rsidR="00A843C7" w14:paraId="10E4EE65" w14:textId="77777777" w:rsidTr="00D76727">
      <w:tc>
        <w:tcPr>
          <w:tcW w:w="4181" w:type="dxa"/>
        </w:tcPr>
        <w:p w14:paraId="7EE0CB51" w14:textId="77777777" w:rsidR="00A843C7" w:rsidRPr="00BD0883" w:rsidRDefault="00A843C7" w:rsidP="00BD0883">
          <w:pPr>
            <w:pStyle w:val="tussenkopje"/>
            <w:rPr>
              <w:snapToGrid w:val="0"/>
            </w:rPr>
          </w:pPr>
          <w:r w:rsidRPr="00BD0883">
            <w:rPr>
              <w:snapToGrid w:val="0"/>
            </w:rPr>
            <w:t>Titel</w:t>
          </w:r>
        </w:p>
      </w:tc>
    </w:tr>
    <w:tr w:rsidR="00A843C7" w14:paraId="71294B1E" w14:textId="77777777" w:rsidTr="00D76727">
      <w:tc>
        <w:tcPr>
          <w:tcW w:w="4181" w:type="dxa"/>
        </w:tcPr>
        <w:p w14:paraId="399A57DB" w14:textId="603B8A46" w:rsidR="00A843C7" w:rsidRDefault="00B80DBD" w:rsidP="0095225F">
          <w:pPr>
            <w:spacing w:line="240" w:lineRule="atLeast"/>
            <w:rPr>
              <w:noProof/>
            </w:rPr>
          </w:pPr>
          <w:r>
            <w:t>Bijlage</w:t>
          </w:r>
          <w:r w:rsidR="00A56F3A">
            <w:t xml:space="preserve"> 2 Prijzenblad</w:t>
          </w:r>
        </w:p>
      </w:tc>
    </w:tr>
    <w:tr w:rsidR="00A843C7" w14:paraId="4FA43025" w14:textId="77777777" w:rsidTr="00D76727">
      <w:tc>
        <w:tcPr>
          <w:tcW w:w="4181" w:type="dxa"/>
        </w:tcPr>
        <w:p w14:paraId="5833A094" w14:textId="77777777" w:rsidR="00A843C7" w:rsidRPr="00BD0883" w:rsidRDefault="00A843C7" w:rsidP="00BD0883">
          <w:pPr>
            <w:pStyle w:val="tussenkopje"/>
            <w:rPr>
              <w:snapToGrid w:val="0"/>
            </w:rPr>
          </w:pPr>
          <w:r w:rsidRPr="00BD0883">
            <w:rPr>
              <w:snapToGrid w:val="0"/>
            </w:rPr>
            <w:t>Blad</w:t>
          </w:r>
        </w:p>
      </w:tc>
    </w:tr>
    <w:tr w:rsidR="00A843C7" w14:paraId="3DF53C1C" w14:textId="77777777" w:rsidTr="00D76727">
      <w:tc>
        <w:tcPr>
          <w:tcW w:w="4181" w:type="dxa"/>
        </w:tcPr>
        <w:p w14:paraId="68D7E83C" w14:textId="77777777" w:rsidR="00A843C7" w:rsidRDefault="00A843C7" w:rsidP="00BD0883">
          <w:pPr>
            <w:spacing w:line="240" w:lineRule="atLeas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934E48">
            <w:rPr>
              <w:noProof/>
            </w:rPr>
            <w:t>1</w:t>
          </w:r>
          <w:r>
            <w:fldChar w:fldCharType="end"/>
          </w:r>
          <w:r>
            <w:t xml:space="preserve"> </w:t>
          </w:r>
          <w:r w:rsidRPr="00D953E4">
            <w:rPr>
              <w:szCs w:val="18"/>
            </w:rPr>
            <w:t xml:space="preserve">van </w:t>
          </w:r>
          <w:r>
            <w:rPr>
              <w:rStyle w:val="Paginanummer"/>
              <w:bCs/>
            </w:rPr>
            <w:fldChar w:fldCharType="begin"/>
          </w:r>
          <w:r>
            <w:rPr>
              <w:rStyle w:val="Paginanummer"/>
              <w:bCs/>
            </w:rPr>
            <w:instrText xml:space="preserve"> NUMPAGES </w:instrText>
          </w:r>
          <w:r>
            <w:rPr>
              <w:rStyle w:val="Paginanummer"/>
              <w:bCs/>
            </w:rPr>
            <w:fldChar w:fldCharType="separate"/>
          </w:r>
          <w:r w:rsidR="00934E48">
            <w:rPr>
              <w:rStyle w:val="Paginanummer"/>
              <w:bCs/>
              <w:noProof/>
            </w:rPr>
            <w:t>1</w:t>
          </w:r>
          <w:r>
            <w:rPr>
              <w:rStyle w:val="Paginanummer"/>
              <w:bCs/>
            </w:rPr>
            <w:fldChar w:fldCharType="end"/>
          </w:r>
        </w:p>
      </w:tc>
    </w:tr>
  </w:tbl>
  <w:p w14:paraId="040FD0BF" w14:textId="1A0E4F53" w:rsidR="00A843C7" w:rsidRDefault="00A843C7" w:rsidP="00282C71">
    <w:pPr>
      <w:pStyle w:val="Koptekst"/>
      <w:tabs>
        <w:tab w:val="clear" w:pos="4536"/>
        <w:tab w:val="clear" w:pos="9072"/>
        <w:tab w:val="left" w:pos="4815"/>
      </w:tabs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68F3C9DB" wp14:editId="6B93C18E">
          <wp:simplePos x="0" y="0"/>
          <wp:positionH relativeFrom="column">
            <wp:posOffset>2351405</wp:posOffset>
          </wp:positionH>
          <wp:positionV relativeFrom="paragraph">
            <wp:posOffset>-190500</wp:posOffset>
          </wp:positionV>
          <wp:extent cx="1333500" cy="1114425"/>
          <wp:effectExtent l="0" t="0" r="0" b="9525"/>
          <wp:wrapNone/>
          <wp:docPr id="2" name="Picture 2" descr="Kadaster beeldmerk wimpel RGB 2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adaster beeldmerk wimpel RGB 2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2C7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36A9F"/>
    <w:multiLevelType w:val="multilevel"/>
    <w:tmpl w:val="4DA64E52"/>
    <w:name w:val="GrontmijBullets3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1" w15:restartNumberingAfterBreak="0">
    <w:nsid w:val="43181F15"/>
    <w:multiLevelType w:val="hybridMultilevel"/>
    <w:tmpl w:val="567EB2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33B4B"/>
    <w:multiLevelType w:val="hybridMultilevel"/>
    <w:tmpl w:val="4E78E2EE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C27D73"/>
    <w:multiLevelType w:val="multilevel"/>
    <w:tmpl w:val="8932C000"/>
    <w:lvl w:ilvl="0">
      <w:start w:val="1"/>
      <w:numFmt w:val="decimal"/>
      <w:pStyle w:val="Bijschrift"/>
      <w:lvlText w:val="Bijlage %1."/>
      <w:lvlJc w:val="left"/>
      <w:pPr>
        <w:tabs>
          <w:tab w:val="num" w:pos="1701"/>
        </w:tabs>
        <w:ind w:left="1701" w:hanging="170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4D20033A"/>
    <w:multiLevelType w:val="multilevel"/>
    <w:tmpl w:val="4DA64E52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5" w15:restartNumberingAfterBreak="0">
    <w:nsid w:val="566D5608"/>
    <w:multiLevelType w:val="hybridMultilevel"/>
    <w:tmpl w:val="0CEC3D26"/>
    <w:lvl w:ilvl="0" w:tplc="ED08D4EA">
      <w:start w:val="1"/>
      <w:numFmt w:val="bullet"/>
      <w:pStyle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96BC4"/>
    <w:multiLevelType w:val="multilevel"/>
    <w:tmpl w:val="4DA64E52"/>
    <w:name w:val="GrontmijBullets3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7" w15:restartNumberingAfterBreak="0">
    <w:nsid w:val="6A144A5B"/>
    <w:multiLevelType w:val="hybridMultilevel"/>
    <w:tmpl w:val="072EAC80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73067"/>
    <w:multiLevelType w:val="hybridMultilevel"/>
    <w:tmpl w:val="5F5CA114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9" w15:restartNumberingAfterBreak="0">
    <w:nsid w:val="6DCE378F"/>
    <w:multiLevelType w:val="hybridMultilevel"/>
    <w:tmpl w:val="01FC74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77A9D"/>
    <w:multiLevelType w:val="hybridMultilevel"/>
    <w:tmpl w:val="5A026E3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1A1DD1"/>
    <w:multiLevelType w:val="multilevel"/>
    <w:tmpl w:val="A0FA293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7F1A5D79"/>
    <w:multiLevelType w:val="hybridMultilevel"/>
    <w:tmpl w:val="47E81F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728374">
    <w:abstractNumId w:val="11"/>
  </w:num>
  <w:num w:numId="2" w16cid:durableId="2116632419">
    <w:abstractNumId w:val="11"/>
  </w:num>
  <w:num w:numId="3" w16cid:durableId="1562132391">
    <w:abstractNumId w:val="11"/>
  </w:num>
  <w:num w:numId="4" w16cid:durableId="478887920">
    <w:abstractNumId w:val="11"/>
  </w:num>
  <w:num w:numId="5" w16cid:durableId="2009481073">
    <w:abstractNumId w:val="5"/>
  </w:num>
  <w:num w:numId="6" w16cid:durableId="881477788">
    <w:abstractNumId w:val="8"/>
  </w:num>
  <w:num w:numId="7" w16cid:durableId="105660818">
    <w:abstractNumId w:val="7"/>
  </w:num>
  <w:num w:numId="8" w16cid:durableId="47342901">
    <w:abstractNumId w:val="2"/>
  </w:num>
  <w:num w:numId="9" w16cid:durableId="1603880656">
    <w:abstractNumId w:val="3"/>
  </w:num>
  <w:num w:numId="10" w16cid:durableId="1707560055">
    <w:abstractNumId w:val="10"/>
  </w:num>
  <w:num w:numId="11" w16cid:durableId="1015692732">
    <w:abstractNumId w:val="12"/>
  </w:num>
  <w:num w:numId="12" w16cid:durableId="471337653">
    <w:abstractNumId w:val="9"/>
  </w:num>
  <w:num w:numId="13" w16cid:durableId="122559969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1stTray" w:val="Blanco"/>
    <w:docVar w:name="Paper2ndTray" w:val="Blanco"/>
  </w:docVars>
  <w:rsids>
    <w:rsidRoot w:val="00BD0883"/>
    <w:rsid w:val="00001202"/>
    <w:rsid w:val="00021B88"/>
    <w:rsid w:val="0004550C"/>
    <w:rsid w:val="00045EA2"/>
    <w:rsid w:val="00092E01"/>
    <w:rsid w:val="000B39ED"/>
    <w:rsid w:val="000C3D53"/>
    <w:rsid w:val="000D1B21"/>
    <w:rsid w:val="000D39F6"/>
    <w:rsid w:val="000D7287"/>
    <w:rsid w:val="000E072B"/>
    <w:rsid w:val="001070B0"/>
    <w:rsid w:val="00123711"/>
    <w:rsid w:val="00137874"/>
    <w:rsid w:val="00137F68"/>
    <w:rsid w:val="00165169"/>
    <w:rsid w:val="00195547"/>
    <w:rsid w:val="00197A39"/>
    <w:rsid w:val="001B0F2E"/>
    <w:rsid w:val="001B619D"/>
    <w:rsid w:val="001C4810"/>
    <w:rsid w:val="001C785E"/>
    <w:rsid w:val="001D6606"/>
    <w:rsid w:val="0021638E"/>
    <w:rsid w:val="00223E37"/>
    <w:rsid w:val="00254B02"/>
    <w:rsid w:val="00257A2D"/>
    <w:rsid w:val="00261019"/>
    <w:rsid w:val="00282C71"/>
    <w:rsid w:val="00291A73"/>
    <w:rsid w:val="002B2A80"/>
    <w:rsid w:val="002C3E04"/>
    <w:rsid w:val="002C5CDF"/>
    <w:rsid w:val="002D4F28"/>
    <w:rsid w:val="002E23CB"/>
    <w:rsid w:val="00376EFA"/>
    <w:rsid w:val="003D70F3"/>
    <w:rsid w:val="003F004A"/>
    <w:rsid w:val="003F13A9"/>
    <w:rsid w:val="00400F48"/>
    <w:rsid w:val="00402364"/>
    <w:rsid w:val="00434BD3"/>
    <w:rsid w:val="00476A56"/>
    <w:rsid w:val="004A2345"/>
    <w:rsid w:val="004A63D3"/>
    <w:rsid w:val="004C0009"/>
    <w:rsid w:val="00563F53"/>
    <w:rsid w:val="005858CC"/>
    <w:rsid w:val="005C411D"/>
    <w:rsid w:val="005E5F12"/>
    <w:rsid w:val="006011F9"/>
    <w:rsid w:val="00664B7F"/>
    <w:rsid w:val="00677B92"/>
    <w:rsid w:val="006A509F"/>
    <w:rsid w:val="006A5DBA"/>
    <w:rsid w:val="006B22AB"/>
    <w:rsid w:val="006B74AC"/>
    <w:rsid w:val="006D265A"/>
    <w:rsid w:val="006F4351"/>
    <w:rsid w:val="006F4FCF"/>
    <w:rsid w:val="007160B0"/>
    <w:rsid w:val="00716C62"/>
    <w:rsid w:val="00762FBD"/>
    <w:rsid w:val="00780218"/>
    <w:rsid w:val="007A373C"/>
    <w:rsid w:val="007D17D7"/>
    <w:rsid w:val="007F48AD"/>
    <w:rsid w:val="007F5BDF"/>
    <w:rsid w:val="0082074B"/>
    <w:rsid w:val="008222D7"/>
    <w:rsid w:val="00856FD8"/>
    <w:rsid w:val="00875EC5"/>
    <w:rsid w:val="0087736F"/>
    <w:rsid w:val="008844F9"/>
    <w:rsid w:val="0089082A"/>
    <w:rsid w:val="008E3B85"/>
    <w:rsid w:val="00932053"/>
    <w:rsid w:val="00934E48"/>
    <w:rsid w:val="00935335"/>
    <w:rsid w:val="0095225F"/>
    <w:rsid w:val="009548BF"/>
    <w:rsid w:val="00974F5C"/>
    <w:rsid w:val="009B1AEE"/>
    <w:rsid w:val="009F16A6"/>
    <w:rsid w:val="00A17EF0"/>
    <w:rsid w:val="00A30B92"/>
    <w:rsid w:val="00A56F3A"/>
    <w:rsid w:val="00A67275"/>
    <w:rsid w:val="00A8001F"/>
    <w:rsid w:val="00A81450"/>
    <w:rsid w:val="00A843C7"/>
    <w:rsid w:val="00A93F82"/>
    <w:rsid w:val="00A95E04"/>
    <w:rsid w:val="00AC0FF1"/>
    <w:rsid w:val="00AD1ED9"/>
    <w:rsid w:val="00AE6264"/>
    <w:rsid w:val="00B00CD6"/>
    <w:rsid w:val="00B41EA8"/>
    <w:rsid w:val="00B434C1"/>
    <w:rsid w:val="00B72021"/>
    <w:rsid w:val="00B80DBD"/>
    <w:rsid w:val="00B85A60"/>
    <w:rsid w:val="00B87BCC"/>
    <w:rsid w:val="00B87F05"/>
    <w:rsid w:val="00BA6DB5"/>
    <w:rsid w:val="00BD0883"/>
    <w:rsid w:val="00BD71C1"/>
    <w:rsid w:val="00BE07BF"/>
    <w:rsid w:val="00BE4525"/>
    <w:rsid w:val="00BF37B2"/>
    <w:rsid w:val="00C30248"/>
    <w:rsid w:val="00CA5460"/>
    <w:rsid w:val="00D22AB5"/>
    <w:rsid w:val="00D27885"/>
    <w:rsid w:val="00D46812"/>
    <w:rsid w:val="00D6790F"/>
    <w:rsid w:val="00D76727"/>
    <w:rsid w:val="00D832F7"/>
    <w:rsid w:val="00D96E1F"/>
    <w:rsid w:val="00DB1341"/>
    <w:rsid w:val="00DD248D"/>
    <w:rsid w:val="00DD589E"/>
    <w:rsid w:val="00DF7CBF"/>
    <w:rsid w:val="00E66731"/>
    <w:rsid w:val="00E806FD"/>
    <w:rsid w:val="00EB27AD"/>
    <w:rsid w:val="00EC0A78"/>
    <w:rsid w:val="00F35FF3"/>
    <w:rsid w:val="00F44C96"/>
    <w:rsid w:val="00F57E07"/>
    <w:rsid w:val="00F61B47"/>
    <w:rsid w:val="00FB506A"/>
    <w:rsid w:val="00FE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E93DC9"/>
  <w15:chartTrackingRefBased/>
  <w15:docId w15:val="{740F2E0A-9EB5-48F4-9CB3-67FFAFFF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0883"/>
    <w:pPr>
      <w:spacing w:line="280" w:lineRule="atLeast"/>
    </w:pPr>
    <w:rPr>
      <w:rFonts w:ascii="Arial" w:hAnsi="Arial"/>
      <w:kern w:val="28"/>
      <w:sz w:val="18"/>
      <w:lang w:eastAsia="en-US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spacing w:before="24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napToGrid w:val="0"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napToGrid w:val="0"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napToGrid w:val="0"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napToGrid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pPr>
      <w:numPr>
        <w:numId w:val="5"/>
      </w:numPr>
      <w:tabs>
        <w:tab w:val="clear" w:pos="360"/>
        <w:tab w:val="left" w:pos="227"/>
        <w:tab w:val="left" w:pos="454"/>
      </w:tabs>
    </w:pPr>
    <w:rPr>
      <w:bCs/>
    </w:rPr>
  </w:style>
  <w:style w:type="paragraph" w:styleId="Voetnoottekst">
    <w:name w:val="footnote text"/>
    <w:basedOn w:val="Standaard"/>
    <w:link w:val="VoetnoottekstChar"/>
    <w:semiHidden/>
    <w:pPr>
      <w:spacing w:line="240" w:lineRule="auto"/>
    </w:pPr>
    <w:rPr>
      <w:sz w:val="16"/>
    </w:rPr>
  </w:style>
  <w:style w:type="character" w:styleId="Voetnootmarkering">
    <w:name w:val="footnote referenc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styleId="Koptekst">
    <w:name w:val="header"/>
    <w:basedOn w:val="Standaard"/>
    <w:link w:val="KoptekstChar"/>
    <w:unhideWhenUsed/>
    <w:rsid w:val="00BD0883"/>
    <w:pPr>
      <w:tabs>
        <w:tab w:val="center" w:pos="4536"/>
        <w:tab w:val="right" w:pos="9072"/>
      </w:tabs>
    </w:p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streepjeInspr">
    <w:name w:val="streepjeInspr"/>
    <w:basedOn w:val="Standaard"/>
    <w:pPr>
      <w:numPr>
        <w:numId w:val="8"/>
      </w:numPr>
      <w:tabs>
        <w:tab w:val="clear" w:pos="587"/>
        <w:tab w:val="left" w:pos="454"/>
        <w:tab w:val="left" w:pos="680"/>
      </w:tabs>
    </w:pPr>
  </w:style>
  <w:style w:type="paragraph" w:customStyle="1" w:styleId="opsomInspr">
    <w:name w:val="opsomInspr"/>
    <w:basedOn w:val="Standaard"/>
    <w:pPr>
      <w:numPr>
        <w:numId w:val="6"/>
      </w:numPr>
      <w:tabs>
        <w:tab w:val="clear" w:pos="-354"/>
        <w:tab w:val="left" w:pos="680"/>
        <w:tab w:val="left" w:pos="907"/>
      </w:tabs>
      <w:ind w:left="680" w:hanging="226"/>
    </w:pPr>
  </w:style>
  <w:style w:type="paragraph" w:customStyle="1" w:styleId="streepje">
    <w:name w:val="streepje"/>
    <w:basedOn w:val="Standaard"/>
    <w:pPr>
      <w:numPr>
        <w:numId w:val="7"/>
      </w:numPr>
      <w:tabs>
        <w:tab w:val="clear" w:pos="360"/>
        <w:tab w:val="left" w:pos="227"/>
        <w:tab w:val="left" w:pos="454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rPr>
      <w:rFonts w:ascii="Arial" w:hAnsi="Arial"/>
      <w:sz w:val="18"/>
    </w:rPr>
  </w:style>
  <w:style w:type="character" w:customStyle="1" w:styleId="Fax">
    <w:name w:val="Fax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KoptekstChar">
    <w:name w:val="Koptekst Char"/>
    <w:link w:val="Koptekst"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Plattetekst">
    <w:name w:val="Body Text"/>
    <w:basedOn w:val="Standaard"/>
    <w:link w:val="PlattetekstChar"/>
    <w:rsid w:val="00BD0883"/>
    <w:pPr>
      <w:spacing w:after="120"/>
    </w:pPr>
  </w:style>
  <w:style w:type="character" w:customStyle="1" w:styleId="PlattetekstChar">
    <w:name w:val="Platte tekst Char"/>
    <w:link w:val="Plattetekst"/>
    <w:rsid w:val="00BD0883"/>
    <w:rPr>
      <w:rFonts w:ascii="Arial" w:hAnsi="Arial"/>
      <w:kern w:val="28"/>
      <w:sz w:val="18"/>
      <w:lang w:eastAsia="en-US"/>
    </w:rPr>
  </w:style>
  <w:style w:type="character" w:customStyle="1" w:styleId="VoettekstChar">
    <w:name w:val="Voettekst Char"/>
    <w:link w:val="Voettekst"/>
    <w:locked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Ondertitel">
    <w:name w:val="Subtitle"/>
    <w:basedOn w:val="Koptekst"/>
    <w:link w:val="OndertitelChar"/>
    <w:qFormat/>
    <w:rsid w:val="00BD0883"/>
    <w:pPr>
      <w:tabs>
        <w:tab w:val="clear" w:pos="4536"/>
        <w:tab w:val="clear" w:pos="9072"/>
      </w:tabs>
      <w:spacing w:line="240" w:lineRule="exact"/>
    </w:pPr>
    <w:rPr>
      <w:bCs/>
      <w:sz w:val="20"/>
      <w:lang w:val="es-ES_tradnl"/>
    </w:rPr>
  </w:style>
  <w:style w:type="character" w:customStyle="1" w:styleId="OndertitelChar">
    <w:name w:val="Ondertitel Char"/>
    <w:link w:val="Ondertitel"/>
    <w:rsid w:val="00BD0883"/>
    <w:rPr>
      <w:rFonts w:ascii="Arial" w:hAnsi="Arial"/>
      <w:bCs/>
      <w:kern w:val="28"/>
      <w:lang w:val="es-ES_tradnl" w:eastAsia="en-US"/>
    </w:rPr>
  </w:style>
  <w:style w:type="character" w:styleId="Hyperlink">
    <w:name w:val="Hyperlink"/>
    <w:uiPriority w:val="99"/>
    <w:rsid w:val="00DB1341"/>
    <w:rPr>
      <w:rFonts w:cs="Times New Roman"/>
      <w:color w:val="0000FF"/>
      <w:u w:val="single"/>
    </w:rPr>
  </w:style>
  <w:style w:type="paragraph" w:customStyle="1" w:styleId="Tabeltekst">
    <w:name w:val="Tabeltekst"/>
    <w:basedOn w:val="Standaard"/>
    <w:next w:val="Standaard"/>
    <w:link w:val="TabeltekstChar"/>
    <w:rsid w:val="00A93F82"/>
    <w:pPr>
      <w:spacing w:before="120" w:after="60"/>
    </w:pPr>
    <w:rPr>
      <w:szCs w:val="16"/>
    </w:rPr>
  </w:style>
  <w:style w:type="paragraph" w:customStyle="1" w:styleId="Tabelsubkopje">
    <w:name w:val="Tabelsubkopje"/>
    <w:basedOn w:val="Standaard"/>
    <w:next w:val="Tabeltekst"/>
    <w:link w:val="TabelsubkopjeChar"/>
    <w:rsid w:val="00A93F82"/>
    <w:pPr>
      <w:spacing w:before="120" w:after="60" w:line="180" w:lineRule="exact"/>
    </w:pPr>
    <w:rPr>
      <w:b/>
      <w:sz w:val="16"/>
      <w:szCs w:val="16"/>
    </w:rPr>
  </w:style>
  <w:style w:type="character" w:customStyle="1" w:styleId="TabeltekstChar">
    <w:name w:val="Tabeltekst Char"/>
    <w:link w:val="Tabeltekst"/>
    <w:locked/>
    <w:rsid w:val="00A93F82"/>
    <w:rPr>
      <w:rFonts w:ascii="Arial" w:hAnsi="Arial"/>
      <w:kern w:val="28"/>
      <w:sz w:val="18"/>
      <w:szCs w:val="16"/>
      <w:lang w:eastAsia="en-US"/>
    </w:rPr>
  </w:style>
  <w:style w:type="character" w:customStyle="1" w:styleId="TabelsubkopjeChar">
    <w:name w:val="Tabelsubkopje Char"/>
    <w:basedOn w:val="Standaardalinea-lettertype"/>
    <w:link w:val="Tabelsubkopje"/>
    <w:locked/>
    <w:rsid w:val="00A93F82"/>
    <w:rPr>
      <w:rFonts w:ascii="Arial" w:hAnsi="Arial"/>
      <w:b/>
      <w:kern w:val="28"/>
      <w:sz w:val="16"/>
      <w:szCs w:val="16"/>
      <w:lang w:eastAsia="en-US"/>
    </w:rPr>
  </w:style>
  <w:style w:type="paragraph" w:styleId="Standaardinspringing">
    <w:name w:val="Normal Indent"/>
    <w:basedOn w:val="Standaard"/>
    <w:rsid w:val="00D6790F"/>
    <w:pPr>
      <w:ind w:left="708"/>
    </w:pPr>
  </w:style>
  <w:style w:type="paragraph" w:styleId="Lijstalinea">
    <w:name w:val="List Paragraph"/>
    <w:basedOn w:val="Standaard"/>
    <w:link w:val="LijstalineaChar"/>
    <w:uiPriority w:val="34"/>
    <w:qFormat/>
    <w:rsid w:val="007F5BDF"/>
    <w:pPr>
      <w:ind w:left="720"/>
      <w:contextualSpacing/>
    </w:pPr>
  </w:style>
  <w:style w:type="table" w:styleId="Tabelraster">
    <w:name w:val="Table Grid"/>
    <w:basedOn w:val="Standaardtabel"/>
    <w:rsid w:val="006D2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unhideWhenUsed/>
    <w:rsid w:val="00D76727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D76727"/>
    <w:pPr>
      <w:spacing w:after="100"/>
      <w:ind w:left="180"/>
    </w:pPr>
  </w:style>
  <w:style w:type="character" w:customStyle="1" w:styleId="VoetnoottekstChar">
    <w:name w:val="Voetnoottekst Char"/>
    <w:link w:val="Voetnoottekst"/>
    <w:semiHidden/>
    <w:locked/>
    <w:rsid w:val="00664B7F"/>
    <w:rPr>
      <w:rFonts w:ascii="Arial" w:hAnsi="Arial"/>
      <w:kern w:val="28"/>
      <w:sz w:val="16"/>
      <w:lang w:eastAsia="en-US"/>
    </w:rPr>
  </w:style>
  <w:style w:type="paragraph" w:styleId="Bijschrift">
    <w:name w:val="caption"/>
    <w:aliases w:val="Bijlage,Bijschrift Char,Bijschrift Char1 Char,Bijschrift Char Char Char,Bijschrift Char1 Char1 Char Char,Bijschrift Char Char Char Char Char,Bijschrift Char1 Char Char Char Char,Caption Char Char Char Char Char Char"/>
    <w:basedOn w:val="Standaard"/>
    <w:next w:val="Standaard"/>
    <w:qFormat/>
    <w:rsid w:val="00664B7F"/>
    <w:pPr>
      <w:widowControl w:val="0"/>
      <w:numPr>
        <w:numId w:val="9"/>
      </w:numPr>
      <w:spacing w:after="240" w:line="260" w:lineRule="atLeast"/>
      <w:outlineLvl w:val="3"/>
    </w:pPr>
    <w:rPr>
      <w:b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44F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44F9"/>
    <w:rPr>
      <w:rFonts w:ascii="Segoe UI" w:hAnsi="Segoe UI" w:cs="Segoe UI"/>
      <w:kern w:val="28"/>
      <w:sz w:val="18"/>
      <w:szCs w:val="18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57A2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57A2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57A2D"/>
    <w:rPr>
      <w:rFonts w:ascii="Arial" w:hAnsi="Arial"/>
      <w:kern w:val="28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7A2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7A2D"/>
    <w:rPr>
      <w:rFonts w:ascii="Arial" w:hAnsi="Arial"/>
      <w:b/>
      <w:bCs/>
      <w:kern w:val="28"/>
      <w:lang w:eastAsia="en-US"/>
    </w:rPr>
  </w:style>
  <w:style w:type="paragraph" w:customStyle="1" w:styleId="Tabelkopje">
    <w:name w:val="Tabelkopje"/>
    <w:basedOn w:val="Standaard"/>
    <w:next w:val="Standaard"/>
    <w:rsid w:val="007D17D7"/>
    <w:pPr>
      <w:keepNext/>
      <w:spacing w:line="360" w:lineRule="exact"/>
    </w:pPr>
    <w:rPr>
      <w:b/>
      <w:bCs/>
      <w:snapToGrid w:val="0"/>
      <w:sz w:val="14"/>
    </w:rPr>
  </w:style>
  <w:style w:type="paragraph" w:customStyle="1" w:styleId="Default">
    <w:name w:val="Default"/>
    <w:rsid w:val="00974F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INKStandaard">
    <w:name w:val="INK Standaard"/>
    <w:rsid w:val="006011F9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5E5F12"/>
    <w:rPr>
      <w:rFonts w:ascii="Arial" w:hAnsi="Arial"/>
      <w:kern w:val="28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36C49ABEC994FB4DEBDEDE9E57817" ma:contentTypeVersion="5" ma:contentTypeDescription="Een nieuw document maken." ma:contentTypeScope="" ma:versionID="0ac9010197bd68532fc8f63a15f36fe4">
  <xsd:schema xmlns:xsd="http://www.w3.org/2001/XMLSchema" xmlns:xs="http://www.w3.org/2001/XMLSchema" xmlns:p="http://schemas.microsoft.com/office/2006/metadata/properties" xmlns:ns2="0d3a49b0-a1fb-40d4-9ec2-107c1de1abca" targetNamespace="http://schemas.microsoft.com/office/2006/metadata/properties" ma:root="true" ma:fieldsID="7783b060213315bd378d16f40092bb5d" ns2:_="">
    <xsd:import namespace="0d3a49b0-a1fb-40d4-9ec2-107c1de1abca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a49b0-a1fb-40d4-9ec2-107c1de1abca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0 xmlns="0d3a49b0-a1fb-40d4-9ec2-107c1de1abca" xsi:nil="true"/>
    <PageCount xmlns="0d3a49b0-a1fb-40d4-9ec2-107c1de1abc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B70F1-5239-4E19-AFEA-32CAC2F56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3a49b0-a1fb-40d4-9ec2-107c1de1ab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DDBA3A-AA19-4820-8BFA-3AB261CF3E6F}">
  <ds:schemaRefs>
    <ds:schemaRef ds:uri="http://schemas.microsoft.com/office/2006/metadata/properties"/>
    <ds:schemaRef ds:uri="http://schemas.microsoft.com/office/infopath/2007/PartnerControls"/>
    <ds:schemaRef ds:uri="0d3a49b0-a1fb-40d4-9ec2-107c1de1abca"/>
  </ds:schemaRefs>
</ds:datastoreItem>
</file>

<file path=customXml/itemProps3.xml><?xml version="1.0" encoding="utf-8"?>
<ds:datastoreItem xmlns:ds="http://schemas.openxmlformats.org/officeDocument/2006/customXml" ds:itemID="{0A0A2945-59C2-4764-A6B7-6EA09F5D8A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AC89D9-48BF-42F6-A65C-7788E6971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8</TotalTime>
  <Pages>1</Pages>
  <Words>123</Words>
  <Characters>773</Characters>
  <Application>Microsoft Office Word</Application>
  <DocSecurity>0</DocSecurity>
  <Lines>42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Hamhuis, Gea</dc:creator>
  <cp:keywords/>
  <dc:description>Geschikt om teksten op te maken volgens de Kadaster huisstijl met gebruiking van de Kadaster werkbalk.</dc:description>
  <cp:lastModifiedBy>Graaf, Leonie van de</cp:lastModifiedBy>
  <cp:revision>12</cp:revision>
  <cp:lastPrinted>2017-09-21T12:43:00Z</cp:lastPrinted>
  <dcterms:created xsi:type="dcterms:W3CDTF">2026-04-20T07:43:00Z</dcterms:created>
  <dcterms:modified xsi:type="dcterms:W3CDTF">2026-04-30T06:47:00Z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0x0101006B336C49ABEC994FB4DEBDEDE9E57817</vt:lpwstr>
  </property>
  <property fmtid="{D5CDD505-2E9C-101B-9397-08002B2CF9AE}" pid="3" name="Order">
    <vt:r8>597800</vt:r8>
  </property>
  <property fmtid="{D5CDD505-2E9C-101B-9397-08002B2CF9AE}" pid="4" name="_ExtendedDescription">
    <vt:lpwstr/>
  </property>
</Properties>
</file>