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704A" w14:textId="77777777" w:rsidR="00A86B0C" w:rsidRDefault="00A86B0C" w:rsidP="00A86B0C">
      <w:pPr>
        <w:pStyle w:val="Kop1"/>
        <w:numPr>
          <w:ilvl w:val="0"/>
          <w:numId w:val="0"/>
        </w:numPr>
        <w:ind w:left="431" w:hanging="431"/>
      </w:pPr>
      <w:bookmarkStart w:id="0" w:name="_Toc83112833"/>
      <w:bookmarkStart w:id="1" w:name="_Toc204594248"/>
      <w:r>
        <w:t>Bijlage 6</w:t>
      </w:r>
      <w:r>
        <w:tab/>
        <w:t>Formulier referentie selectiecriteria</w:t>
      </w:r>
      <w:bookmarkEnd w:id="0"/>
      <w:bookmarkEnd w:id="1"/>
    </w:p>
    <w:p w14:paraId="1C618347" w14:textId="77777777" w:rsidR="00A86B0C" w:rsidRPr="00320039" w:rsidRDefault="00A86B0C" w:rsidP="00A86B0C">
      <w:r w:rsidRPr="00FC5E6B">
        <w:t xml:space="preserve">Ter verantwoording van de </w:t>
      </w:r>
      <w:r>
        <w:t xml:space="preserve">selectiecriteria </w:t>
      </w:r>
      <w:r w:rsidRPr="00FC5E6B">
        <w:t>als gesteld in paragraaf 2.</w:t>
      </w:r>
      <w:r>
        <w:t>4</w:t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A86B0C" w14:paraId="70CC003E" w14:textId="77777777" w:rsidTr="0033337E">
        <w:trPr>
          <w:trHeight w:val="397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hideMark/>
          </w:tcPr>
          <w:p w14:paraId="63F60934" w14:textId="77777777" w:rsidR="00A86B0C" w:rsidRDefault="00A86B0C" w:rsidP="00DE277D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t xml:space="preserve">Kerncompetentie </w:t>
            </w:r>
            <w:r w:rsidRPr="00B30859">
              <w:rPr>
                <w:color w:val="FFFFFF"/>
                <w:sz w:val="20"/>
                <w:szCs w:val="24"/>
              </w:rPr>
              <w:t xml:space="preserve">1: </w:t>
            </w:r>
            <w:r>
              <w:rPr>
                <w:color w:val="FFFFFF"/>
                <w:sz w:val="20"/>
                <w:szCs w:val="24"/>
              </w:rPr>
              <w:t>Conceptueel ontwerpen</w:t>
            </w:r>
          </w:p>
        </w:tc>
      </w:tr>
      <w:tr w:rsidR="00A86B0C" w14:paraId="29D4D43D" w14:textId="77777777" w:rsidTr="0033337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5D3245B4" w14:textId="77777777" w:rsidR="00A86B0C" w:rsidRDefault="00A86B0C" w:rsidP="0033337E">
            <w:pPr>
              <w:spacing w:after="0" w:line="24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CA8FBE8" w14:textId="77777777" w:rsidR="00A86B0C" w:rsidRDefault="00A86B0C" w:rsidP="0033337E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02010C41" w14:textId="77777777" w:rsidTr="0033337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4DF03CC" w14:textId="77777777" w:rsidR="00A86B0C" w:rsidRDefault="00A86B0C" w:rsidP="0033337E">
            <w:pPr>
              <w:spacing w:after="0" w:line="24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5AA18891" w14:textId="77777777" w:rsidR="00A86B0C" w:rsidRDefault="00A86B0C" w:rsidP="0033337E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2ADF2BC4" w14:textId="77777777" w:rsidTr="0033337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D3FCA77" w14:textId="77777777" w:rsidR="00A86B0C" w:rsidRDefault="00A86B0C" w:rsidP="0033337E">
            <w:pPr>
              <w:spacing w:after="0" w:line="24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1347218F" w14:textId="77777777" w:rsidR="00A86B0C" w:rsidRDefault="00A86B0C" w:rsidP="0033337E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3DAFC05E" w14:textId="77777777" w:rsidTr="0033337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E9EB640" w14:textId="77777777" w:rsidR="00A86B0C" w:rsidRDefault="00A86B0C" w:rsidP="0033337E">
            <w:pPr>
              <w:spacing w:after="0" w:line="24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9C289FF" w14:textId="77777777" w:rsidR="00A86B0C" w:rsidRDefault="00A86B0C" w:rsidP="0033337E">
            <w:pPr>
              <w:spacing w:after="0" w:line="240" w:lineRule="auto"/>
            </w:pPr>
            <w:r>
              <w:t>……………………</w:t>
            </w:r>
          </w:p>
          <w:p w14:paraId="7734BFD2" w14:textId="77777777" w:rsidR="00A86B0C" w:rsidRDefault="00A86B0C" w:rsidP="0033337E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60D1F731" w14:textId="77777777" w:rsidTr="0033337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1A73B157" w14:textId="77777777" w:rsidR="00A86B0C" w:rsidRDefault="00A86B0C" w:rsidP="0033337E">
            <w:pPr>
              <w:spacing w:after="0" w:line="24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3670C41" w14:textId="77777777" w:rsidR="00A86B0C" w:rsidRDefault="00A86B0C" w:rsidP="0033337E">
            <w:pPr>
              <w:spacing w:after="0" w:line="240" w:lineRule="auto"/>
            </w:pPr>
            <w:r>
              <w:t>……………………</w:t>
            </w:r>
          </w:p>
          <w:p w14:paraId="034DF58E" w14:textId="77777777" w:rsidR="00A86B0C" w:rsidRDefault="00A86B0C" w:rsidP="0033337E">
            <w:pPr>
              <w:spacing w:after="0" w:line="240" w:lineRule="auto"/>
            </w:pPr>
            <w:r>
              <w:t xml:space="preserve">…………………… </w:t>
            </w:r>
          </w:p>
        </w:tc>
      </w:tr>
      <w:tr w:rsidR="0033337E" w14:paraId="1891AB31" w14:textId="77777777" w:rsidTr="0033337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204EBE4" w14:textId="06CBE7D4" w:rsidR="0033337E" w:rsidRDefault="0033337E" w:rsidP="0033337E">
            <w:pPr>
              <w:spacing w:after="0" w:line="240" w:lineRule="auto"/>
            </w:pPr>
            <w:r>
              <w:rPr>
                <w:iCs/>
              </w:rPr>
              <w:t xml:space="preserve">De Opdracht (het Definitief Ontwerp) is door opdrachtgever goedgekeurd </w:t>
            </w:r>
            <w:r w:rsidRPr="00B75829">
              <w:rPr>
                <w:iCs/>
              </w:rPr>
              <w:t>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41DA798C" w14:textId="77777777" w:rsidR="0033337E" w:rsidRDefault="0033337E" w:rsidP="0033337E">
            <w:pPr>
              <w:spacing w:after="0" w:line="240" w:lineRule="auto"/>
            </w:pPr>
            <w:r w:rsidRPr="0033337E">
              <w:rPr>
                <w:rFonts w:ascii="Segoe UI Symbol" w:hAnsi="Segoe UI Symbol" w:cs="Segoe UI Symbol"/>
              </w:rPr>
              <w:t>❑</w:t>
            </w:r>
            <w:r w:rsidRPr="0033337E">
              <w:t xml:space="preserve"> Ja</w:t>
            </w:r>
          </w:p>
          <w:p w14:paraId="56550B0A" w14:textId="77777777" w:rsidR="0033337E" w:rsidRDefault="0033337E" w:rsidP="0033337E">
            <w:pPr>
              <w:spacing w:after="0" w:line="360" w:lineRule="auto"/>
              <w:rPr>
                <w:lang w:val="x-none"/>
              </w:rPr>
            </w:pPr>
            <w:r>
              <w:rPr>
                <w:lang w:val="x-none"/>
              </w:rPr>
              <w:t xml:space="preserve">Opleverdatum: </w:t>
            </w:r>
            <w:r>
              <w:t>……………………</w:t>
            </w:r>
          </w:p>
          <w:p w14:paraId="3D2883CC" w14:textId="77777777" w:rsidR="0033337E" w:rsidRPr="0033337E" w:rsidRDefault="0033337E" w:rsidP="0033337E">
            <w:pPr>
              <w:spacing w:after="0" w:line="240" w:lineRule="auto"/>
            </w:pPr>
          </w:p>
          <w:p w14:paraId="7575C31A" w14:textId="77777777" w:rsidR="0033337E" w:rsidRPr="0033337E" w:rsidRDefault="0033337E" w:rsidP="0033337E">
            <w:pPr>
              <w:spacing w:after="0" w:line="240" w:lineRule="auto"/>
            </w:pPr>
            <w:r w:rsidRPr="0033337E">
              <w:rPr>
                <w:rFonts w:ascii="Segoe UI Symbol" w:hAnsi="Segoe UI Symbol" w:cs="Segoe UI Symbol"/>
              </w:rPr>
              <w:t>❑</w:t>
            </w:r>
            <w:r w:rsidRPr="0033337E">
              <w:t xml:space="preserve"> Nee</w:t>
            </w:r>
          </w:p>
          <w:p w14:paraId="41CAB515" w14:textId="77777777" w:rsidR="0033337E" w:rsidRDefault="0033337E" w:rsidP="0033337E">
            <w:pPr>
              <w:spacing w:after="0" w:line="240" w:lineRule="auto"/>
            </w:pPr>
          </w:p>
        </w:tc>
      </w:tr>
      <w:tr w:rsidR="004E03DE" w14:paraId="32560091" w14:textId="77777777" w:rsidTr="004E03D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706048AA" w14:textId="5471A9A7" w:rsidR="004E03DE" w:rsidRDefault="004E03DE" w:rsidP="004E03DE">
            <w:pPr>
              <w:spacing w:after="0" w:line="240" w:lineRule="auto"/>
            </w:pPr>
            <w:r w:rsidRPr="00B75829">
              <w:rPr>
                <w:iCs/>
              </w:rPr>
              <w:t>Omvang gebouw &gt; 2.000 m2 BVO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2786523F" w14:textId="77777777" w:rsidR="004E03DE" w:rsidRDefault="004E03DE" w:rsidP="004E03DE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8C1497">
              <w:rPr>
                <w:rFonts w:ascii="Segoe UI Symbol" w:hAnsi="Segoe UI Symbol" w:cs="Segoe UI Symbol"/>
                <w:lang w:val="x-none"/>
              </w:rPr>
              <w:t>❑ Ja</w:t>
            </w:r>
          </w:p>
          <w:p w14:paraId="38D0839D" w14:textId="72F9608F" w:rsidR="004E03DE" w:rsidRPr="004E03DE" w:rsidRDefault="004E03DE" w:rsidP="004E03DE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lang w:val="x-none"/>
              </w:rPr>
              <w:t xml:space="preserve">Exacte omvang: </w:t>
            </w:r>
            <w:r>
              <w:t>……………………m² BVO</w:t>
            </w:r>
          </w:p>
        </w:tc>
      </w:tr>
      <w:tr w:rsidR="0033337E" w14:paraId="49A2C45C" w14:textId="77777777" w:rsidTr="004E03D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276131FF" w14:textId="62826D2D" w:rsidR="0033337E" w:rsidRDefault="0033337E" w:rsidP="0033337E">
            <w:pPr>
              <w:spacing w:after="0" w:line="240" w:lineRule="auto"/>
            </w:pPr>
            <w:r>
              <w:t>Beoordeling aanwezigheid kerncompetentie</w:t>
            </w:r>
            <w:r w:rsidR="00DE499F">
              <w:t xml:space="preserve"> (maximaal 5 punten)</w:t>
            </w:r>
            <w:r>
              <w:t>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0769CC0D" w14:textId="77777777" w:rsidR="0033337E" w:rsidRDefault="0033337E" w:rsidP="0033337E">
            <w:pPr>
              <w:spacing w:after="0" w:line="240" w:lineRule="auto"/>
            </w:pPr>
            <w:r w:rsidRPr="0033337E">
              <w:rPr>
                <w:rFonts w:ascii="Segoe UI Symbol" w:hAnsi="Segoe UI Symbol" w:cs="Segoe UI Symbol"/>
              </w:rPr>
              <w:t>❑</w:t>
            </w:r>
            <w:r w:rsidRPr="0033337E">
              <w:t xml:space="preserve"> Het ontwerpen van een bouwconcept (1 punt)</w:t>
            </w:r>
          </w:p>
          <w:p w14:paraId="00C5C846" w14:textId="77777777" w:rsidR="0033337E" w:rsidRPr="0033337E" w:rsidRDefault="0033337E" w:rsidP="0033337E">
            <w:pPr>
              <w:spacing w:after="0" w:line="240" w:lineRule="auto"/>
            </w:pPr>
          </w:p>
          <w:p w14:paraId="3EA0C5B9" w14:textId="77777777" w:rsidR="0033337E" w:rsidRDefault="0033337E" w:rsidP="0033337E">
            <w:pPr>
              <w:spacing w:after="0" w:line="240" w:lineRule="auto"/>
            </w:pPr>
            <w:r w:rsidRPr="0033337E">
              <w:rPr>
                <w:rFonts w:ascii="Segoe UI Symbol" w:hAnsi="Segoe UI Symbol" w:cs="Segoe UI Symbol"/>
              </w:rPr>
              <w:t>❑</w:t>
            </w:r>
            <w:r w:rsidRPr="0033337E">
              <w:t xml:space="preserve"> Het ontwerpen van een bouwconcept binnen een onderwijsprogramma (3 punten)</w:t>
            </w:r>
          </w:p>
          <w:p w14:paraId="38CE2F10" w14:textId="77777777" w:rsidR="0033337E" w:rsidRPr="0033337E" w:rsidRDefault="0033337E" w:rsidP="0033337E">
            <w:pPr>
              <w:spacing w:after="0" w:line="240" w:lineRule="auto"/>
            </w:pPr>
          </w:p>
          <w:p w14:paraId="58F04A7C" w14:textId="77777777" w:rsidR="0033337E" w:rsidRDefault="0033337E" w:rsidP="0033337E">
            <w:pPr>
              <w:spacing w:after="0" w:line="240" w:lineRule="auto"/>
            </w:pPr>
            <w:r w:rsidRPr="0033337E">
              <w:rPr>
                <w:rFonts w:ascii="Segoe UI Symbol" w:hAnsi="Segoe UI Symbol" w:cs="Segoe UI Symbol"/>
              </w:rPr>
              <w:t>❑</w:t>
            </w:r>
            <w:r w:rsidRPr="0033337E">
              <w:t xml:space="preserve"> Het ontwerpen van een bouwconcept binnen een onderwijsprogramma met meerdere gebruikers (5 punten)</w:t>
            </w:r>
          </w:p>
          <w:p w14:paraId="56C7CA25" w14:textId="594644E5" w:rsidR="0033337E" w:rsidRDefault="0033337E" w:rsidP="0033337E">
            <w:pPr>
              <w:spacing w:after="0" w:line="240" w:lineRule="auto"/>
            </w:pPr>
          </w:p>
        </w:tc>
      </w:tr>
      <w:tr w:rsidR="0033337E" w14:paraId="46E1B841" w14:textId="77777777" w:rsidTr="004E03D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0453CBE0" w14:textId="17907BEE" w:rsidR="0033337E" w:rsidRDefault="0033337E" w:rsidP="0033337E">
            <w:pPr>
              <w:spacing w:after="0" w:line="240" w:lineRule="auto"/>
            </w:pPr>
            <w:r>
              <w:t>Bonuspunt</w:t>
            </w:r>
            <w:r w:rsidR="00DE499F">
              <w:t xml:space="preserve"> (1 punt)</w:t>
            </w:r>
            <w:r>
              <w:t>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46C3214F" w14:textId="15FCBE5F" w:rsidR="0033337E" w:rsidRPr="0033337E" w:rsidRDefault="0033337E" w:rsidP="0033337E">
            <w:pPr>
              <w:spacing w:after="0" w:line="240" w:lineRule="auto"/>
            </w:pPr>
            <w:r w:rsidRPr="0033337E">
              <w:rPr>
                <w:rFonts w:ascii="Segoe UI Symbol" w:hAnsi="Segoe UI Symbol" w:cs="Segoe UI Symbol"/>
              </w:rPr>
              <w:t>❑</w:t>
            </w:r>
            <w:r w:rsidRPr="0033337E">
              <w:t xml:space="preserve"> </w:t>
            </w:r>
            <w:r>
              <w:t>N</w:t>
            </w:r>
            <w:r w:rsidRPr="0033337E">
              <w:t xml:space="preserve">aast een onderwijsprogramma </w:t>
            </w:r>
            <w:r>
              <w:t xml:space="preserve">is </w:t>
            </w:r>
            <w:r w:rsidRPr="0033337E">
              <w:t>ook een sportvoorziening (minimaal gymzaal) is ontworpen (</w:t>
            </w:r>
            <w:r>
              <w:t>1</w:t>
            </w:r>
            <w:r w:rsidRPr="0033337E">
              <w:t xml:space="preserve"> punten)</w:t>
            </w:r>
          </w:p>
        </w:tc>
      </w:tr>
      <w:tr w:rsidR="00FB2D01" w14:paraId="10BEED94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516FDF0E" w14:textId="77777777" w:rsidR="00FB2D01" w:rsidRPr="00B75829" w:rsidRDefault="00FB2D01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BCCEAD6" w14:textId="77777777" w:rsidR="00FB2D01" w:rsidRDefault="00FB2D01" w:rsidP="00695949">
            <w:pPr>
              <w:spacing w:after="0" w:line="360" w:lineRule="auto"/>
            </w:pPr>
            <w:r>
              <w:t>……………………</w:t>
            </w:r>
          </w:p>
          <w:p w14:paraId="0F59E9EA" w14:textId="77777777" w:rsidR="00FB2D01" w:rsidRDefault="00FB2D01" w:rsidP="00695949">
            <w:pPr>
              <w:spacing w:after="0" w:line="360" w:lineRule="auto"/>
            </w:pPr>
          </w:p>
          <w:p w14:paraId="076F6524" w14:textId="77777777" w:rsidR="00FB2D01" w:rsidRDefault="00FB2D01" w:rsidP="00695949">
            <w:pPr>
              <w:spacing w:after="0" w:line="360" w:lineRule="auto"/>
            </w:pPr>
          </w:p>
          <w:p w14:paraId="5787D338" w14:textId="77777777" w:rsidR="00FB2D01" w:rsidRDefault="00FB2D01" w:rsidP="00695949">
            <w:pPr>
              <w:spacing w:after="0" w:line="360" w:lineRule="auto"/>
            </w:pPr>
          </w:p>
        </w:tc>
      </w:tr>
    </w:tbl>
    <w:p w14:paraId="27B2B7CF" w14:textId="77777777" w:rsidR="0033337E" w:rsidRDefault="0033337E" w:rsidP="0033337E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5C66664F" w14:textId="5CD7C8DC" w:rsidR="00FB2D01" w:rsidRDefault="00FB2D01">
      <w: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A86B0C" w14:paraId="60883C4A" w14:textId="77777777" w:rsidTr="00DE499F">
        <w:trPr>
          <w:trHeight w:val="397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hideMark/>
          </w:tcPr>
          <w:p w14:paraId="5F6FD697" w14:textId="77777777" w:rsidR="00A86B0C" w:rsidRDefault="00A86B0C" w:rsidP="00DE277D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>Kerncompetentie 2 Realiseren</w:t>
            </w:r>
          </w:p>
        </w:tc>
      </w:tr>
      <w:tr w:rsidR="00A86B0C" w14:paraId="562670CF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57DD020" w14:textId="77777777" w:rsidR="00A86B0C" w:rsidRDefault="00A86B0C" w:rsidP="00DE499F">
            <w:pPr>
              <w:spacing w:after="0" w:line="24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6A65563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278F390B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BC297BC" w14:textId="77777777" w:rsidR="00A86B0C" w:rsidRDefault="00A86B0C" w:rsidP="00DE499F">
            <w:pPr>
              <w:spacing w:after="0" w:line="24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343B54E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02A80A6A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C8C2E51" w14:textId="77777777" w:rsidR="00A86B0C" w:rsidRDefault="00A86B0C" w:rsidP="00DE499F">
            <w:pPr>
              <w:spacing w:after="0" w:line="24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8D9B2AA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2B04DFFE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3A43225" w14:textId="77777777" w:rsidR="00A86B0C" w:rsidRDefault="00A86B0C" w:rsidP="00DE499F">
            <w:pPr>
              <w:spacing w:after="0" w:line="24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D245A4F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  <w:p w14:paraId="06A96142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5604DC19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511E3E5" w14:textId="77777777" w:rsidR="00A86B0C" w:rsidRDefault="00A86B0C" w:rsidP="00DE499F">
            <w:pPr>
              <w:spacing w:after="0" w:line="24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A60B31D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  <w:p w14:paraId="7AC4412A" w14:textId="77777777" w:rsidR="00A86B0C" w:rsidRDefault="00A86B0C" w:rsidP="00DE499F">
            <w:pPr>
              <w:spacing w:after="0" w:line="240" w:lineRule="auto"/>
            </w:pPr>
            <w:r>
              <w:t xml:space="preserve">…………………… </w:t>
            </w:r>
          </w:p>
        </w:tc>
      </w:tr>
      <w:tr w:rsidR="00A86B0C" w14:paraId="742A616B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37C7E08" w14:textId="77777777" w:rsidR="00A86B0C" w:rsidRDefault="00A86B0C" w:rsidP="00DE499F">
            <w:pPr>
              <w:spacing w:after="0" w:line="24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29FBAF4E" w14:textId="77777777" w:rsidR="00A86B0C" w:rsidRDefault="00A86B0C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Ja</w:t>
            </w:r>
          </w:p>
          <w:p w14:paraId="11F28657" w14:textId="77777777" w:rsidR="00DE499F" w:rsidRDefault="00DE499F" w:rsidP="00DE499F">
            <w:pPr>
              <w:spacing w:after="0" w:line="360" w:lineRule="auto"/>
              <w:rPr>
                <w:lang w:val="x-none"/>
              </w:rPr>
            </w:pPr>
            <w:r>
              <w:rPr>
                <w:lang w:val="x-none"/>
              </w:rPr>
              <w:t xml:space="preserve">Opleverdatum: </w:t>
            </w:r>
            <w:r>
              <w:t>……………………</w:t>
            </w:r>
          </w:p>
          <w:p w14:paraId="1CDAD38D" w14:textId="77777777" w:rsidR="00DE499F" w:rsidRPr="00DE499F" w:rsidRDefault="00DE499F" w:rsidP="00DE499F">
            <w:pPr>
              <w:spacing w:after="0" w:line="240" w:lineRule="auto"/>
            </w:pPr>
          </w:p>
          <w:p w14:paraId="3781183B" w14:textId="77777777" w:rsidR="00A86B0C" w:rsidRPr="00DE499F" w:rsidRDefault="00A86B0C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Nee</w:t>
            </w:r>
          </w:p>
          <w:p w14:paraId="6E8B618D" w14:textId="77777777" w:rsidR="00A86B0C" w:rsidRDefault="00A86B0C" w:rsidP="00DE499F">
            <w:pPr>
              <w:spacing w:after="0" w:line="240" w:lineRule="auto"/>
            </w:pPr>
          </w:p>
        </w:tc>
      </w:tr>
      <w:tr w:rsidR="004E03DE" w:rsidRPr="00B30859" w14:paraId="5824B1F1" w14:textId="77777777" w:rsidTr="004E03D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20D4E4DD" w14:textId="211D17D8" w:rsidR="004E03DE" w:rsidRDefault="004E03DE" w:rsidP="00DE499F">
            <w:pPr>
              <w:spacing w:after="0" w:line="240" w:lineRule="auto"/>
            </w:pPr>
            <w:r>
              <w:t xml:space="preserve">Opgave betreft zowel bouwkundig als installaties 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51F5F59C" w14:textId="13CD8D6F" w:rsidR="004E03DE" w:rsidRDefault="004E03DE" w:rsidP="004E03DE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</w:t>
            </w:r>
            <w:r>
              <w:t>ja</w:t>
            </w:r>
          </w:p>
          <w:p w14:paraId="4CFF7072" w14:textId="77777777" w:rsidR="004E03DE" w:rsidRPr="00DE499F" w:rsidRDefault="004E03DE" w:rsidP="004E03DE">
            <w:pPr>
              <w:spacing w:after="0" w:line="240" w:lineRule="auto"/>
            </w:pPr>
          </w:p>
          <w:p w14:paraId="225CAB4F" w14:textId="77777777" w:rsidR="004E03DE" w:rsidRPr="00DE499F" w:rsidRDefault="004E03DE" w:rsidP="00DE499F">
            <w:pPr>
              <w:spacing w:after="0" w:line="240" w:lineRule="auto"/>
              <w:rPr>
                <w:rFonts w:ascii="Segoe UI Symbol" w:hAnsi="Segoe UI Symbol" w:cs="Segoe UI Symbol"/>
              </w:rPr>
            </w:pPr>
          </w:p>
        </w:tc>
      </w:tr>
      <w:tr w:rsidR="00DE499F" w:rsidRPr="00B30859" w14:paraId="2F09338B" w14:textId="77777777" w:rsidTr="004E03D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9BDA18A" w14:textId="55E4CABC" w:rsidR="00DE499F" w:rsidRDefault="00DE499F" w:rsidP="00DE499F">
            <w:pPr>
              <w:spacing w:after="0" w:line="240" w:lineRule="auto"/>
            </w:pPr>
            <w:r>
              <w:t>Beoordeling aanwezigheid kerncompetentie (maximaal 5 punten):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3AEB07BF" w14:textId="77777777" w:rsidR="00DE499F" w:rsidRDefault="00DE499F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Gebouwen voor onderwijs (5 punten)</w:t>
            </w:r>
          </w:p>
          <w:p w14:paraId="75020A1C" w14:textId="77777777" w:rsidR="00DE499F" w:rsidRPr="00DE499F" w:rsidRDefault="00DE499F" w:rsidP="00DE499F">
            <w:pPr>
              <w:spacing w:after="0" w:line="240" w:lineRule="auto"/>
            </w:pPr>
          </w:p>
          <w:p w14:paraId="6594F158" w14:textId="5FB8A46F" w:rsidR="00DE499F" w:rsidRDefault="00DE499F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Publieke gebouwen (3 punten)</w:t>
            </w:r>
          </w:p>
          <w:p w14:paraId="519A5174" w14:textId="77777777" w:rsidR="00DE499F" w:rsidRPr="00DE499F" w:rsidRDefault="00DE499F" w:rsidP="00DE499F">
            <w:pPr>
              <w:spacing w:after="0" w:line="240" w:lineRule="auto"/>
            </w:pPr>
          </w:p>
          <w:p w14:paraId="1DFB9756" w14:textId="68F04833" w:rsidR="00DE499F" w:rsidRDefault="00DE499F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Woongebouwen (1 punt)</w:t>
            </w:r>
          </w:p>
          <w:p w14:paraId="0F5F38BC" w14:textId="77777777" w:rsidR="00DE499F" w:rsidRPr="00DE499F" w:rsidRDefault="00DE499F" w:rsidP="00DE499F">
            <w:pPr>
              <w:spacing w:after="0" w:line="240" w:lineRule="auto"/>
            </w:pPr>
          </w:p>
          <w:p w14:paraId="57E973F7" w14:textId="7E649211" w:rsidR="00DE499F" w:rsidRPr="00DE499F" w:rsidRDefault="00DE499F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Overig (kantoren, industrie, woningbouw, e.d.) (0 punten)</w:t>
            </w:r>
          </w:p>
          <w:p w14:paraId="6C846AFC" w14:textId="77777777" w:rsidR="00DE499F" w:rsidRPr="00DE499F" w:rsidRDefault="00DE499F" w:rsidP="00DE499F">
            <w:pPr>
              <w:spacing w:after="0" w:line="240" w:lineRule="auto"/>
            </w:pPr>
          </w:p>
        </w:tc>
      </w:tr>
      <w:tr w:rsidR="00DE499F" w:rsidRPr="00B30859" w14:paraId="2E7C7634" w14:textId="77777777" w:rsidTr="004E03D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113818F6" w14:textId="1AB2B536" w:rsidR="00DE499F" w:rsidRDefault="00DE499F" w:rsidP="00DE499F">
            <w:pPr>
              <w:spacing w:after="0" w:line="240" w:lineRule="auto"/>
            </w:pPr>
            <w:r>
              <w:t>Bonuspunt (1 punt):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2E8669B1" w14:textId="66B5250D" w:rsidR="00DE499F" w:rsidRPr="00DE499F" w:rsidRDefault="00DE499F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</w:t>
            </w:r>
            <w:r>
              <w:t>realisatie conceptueel gebouw voor onderwijs</w:t>
            </w:r>
            <w:r w:rsidRPr="00DE499F">
              <w:t xml:space="preserve"> (1 punt)</w:t>
            </w:r>
          </w:p>
          <w:p w14:paraId="302249F8" w14:textId="77777777" w:rsidR="00DE499F" w:rsidRPr="00DE499F" w:rsidRDefault="00DE499F" w:rsidP="00DE499F">
            <w:pPr>
              <w:spacing w:after="0" w:line="240" w:lineRule="auto"/>
            </w:pPr>
          </w:p>
        </w:tc>
      </w:tr>
      <w:tr w:rsidR="00FB2D01" w14:paraId="1D103401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FC9C8D7" w14:textId="77777777" w:rsidR="00FB2D01" w:rsidRPr="00B75829" w:rsidRDefault="00FB2D01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B2A900F" w14:textId="77777777" w:rsidR="00FB2D01" w:rsidRDefault="00FB2D01" w:rsidP="00695949">
            <w:pPr>
              <w:spacing w:after="0" w:line="360" w:lineRule="auto"/>
            </w:pPr>
            <w:r>
              <w:t>……………………</w:t>
            </w:r>
          </w:p>
          <w:p w14:paraId="3AE572E1" w14:textId="77777777" w:rsidR="00FB2D01" w:rsidRDefault="00FB2D01" w:rsidP="00695949">
            <w:pPr>
              <w:spacing w:after="0" w:line="360" w:lineRule="auto"/>
            </w:pPr>
          </w:p>
          <w:p w14:paraId="0F74FD01" w14:textId="77777777" w:rsidR="00FB2D01" w:rsidRDefault="00FB2D01" w:rsidP="00695949">
            <w:pPr>
              <w:spacing w:after="0" w:line="360" w:lineRule="auto"/>
            </w:pPr>
          </w:p>
          <w:p w14:paraId="161ACBFC" w14:textId="77777777" w:rsidR="00FB2D01" w:rsidRDefault="00FB2D01" w:rsidP="00695949">
            <w:pPr>
              <w:spacing w:after="0" w:line="360" w:lineRule="auto"/>
            </w:pPr>
          </w:p>
        </w:tc>
      </w:tr>
    </w:tbl>
    <w:p w14:paraId="53B052FE" w14:textId="77777777" w:rsidR="00DE499F" w:rsidRDefault="00DE499F" w:rsidP="00DE499F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0F0B27DA" w14:textId="35A96B56" w:rsidR="00FB2D01" w:rsidRDefault="00FB2D01">
      <w: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A86B0C" w14:paraId="5BA97714" w14:textId="77777777" w:rsidTr="00DE499F">
        <w:trPr>
          <w:trHeight w:val="397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hideMark/>
          </w:tcPr>
          <w:p w14:paraId="3A048D32" w14:textId="77777777" w:rsidR="00A86B0C" w:rsidRDefault="00A86B0C" w:rsidP="00DE277D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>Kerncompetentie 3</w:t>
            </w:r>
            <w:r w:rsidRPr="00B30859">
              <w:rPr>
                <w:color w:val="FFFFFF"/>
                <w:sz w:val="20"/>
                <w:szCs w:val="24"/>
              </w:rPr>
              <w:t xml:space="preserve">: </w:t>
            </w:r>
            <w:r>
              <w:rPr>
                <w:color w:val="FFFFFF"/>
                <w:sz w:val="20"/>
                <w:szCs w:val="24"/>
              </w:rPr>
              <w:t>Duurzaamheid &amp; Circulariteit</w:t>
            </w:r>
          </w:p>
        </w:tc>
      </w:tr>
      <w:tr w:rsidR="00A86B0C" w14:paraId="34747277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0F4A11C9" w14:textId="77777777" w:rsidR="00A86B0C" w:rsidRDefault="00A86B0C" w:rsidP="00DE499F">
            <w:pPr>
              <w:spacing w:after="0" w:line="24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799057E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2CAC4BE7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25801D7" w14:textId="77777777" w:rsidR="00A86B0C" w:rsidRDefault="00A86B0C" w:rsidP="00DE499F">
            <w:pPr>
              <w:spacing w:after="0" w:line="24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54B814E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5BBB5DAC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8E8AA18" w14:textId="77777777" w:rsidR="00A86B0C" w:rsidRDefault="00A86B0C" w:rsidP="00DE499F">
            <w:pPr>
              <w:spacing w:after="0" w:line="24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0D23801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4921A72A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E056B1F" w14:textId="77777777" w:rsidR="00A86B0C" w:rsidRDefault="00A86B0C" w:rsidP="00DE499F">
            <w:pPr>
              <w:spacing w:after="0" w:line="24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0EB63B8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  <w:p w14:paraId="115D736C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</w:tc>
      </w:tr>
      <w:tr w:rsidR="00A86B0C" w14:paraId="207B7BBD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B16C130" w14:textId="77777777" w:rsidR="00A86B0C" w:rsidRDefault="00A86B0C" w:rsidP="00DE499F">
            <w:pPr>
              <w:spacing w:after="0" w:line="24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2FE1A7E" w14:textId="77777777" w:rsidR="00A86B0C" w:rsidRDefault="00A86B0C" w:rsidP="00DE499F">
            <w:pPr>
              <w:spacing w:after="0" w:line="240" w:lineRule="auto"/>
            </w:pPr>
            <w:r>
              <w:t>……………………</w:t>
            </w:r>
          </w:p>
          <w:p w14:paraId="094B1544" w14:textId="77777777" w:rsidR="00A86B0C" w:rsidRDefault="00A86B0C" w:rsidP="00DE499F">
            <w:pPr>
              <w:spacing w:after="0" w:line="240" w:lineRule="auto"/>
            </w:pPr>
            <w:r>
              <w:t xml:space="preserve">…………………… </w:t>
            </w:r>
          </w:p>
        </w:tc>
      </w:tr>
      <w:tr w:rsidR="00A86B0C" w14:paraId="36731A61" w14:textId="77777777" w:rsidTr="00DE499F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C46D7AE" w14:textId="77777777" w:rsidR="00A86B0C" w:rsidRDefault="00A86B0C" w:rsidP="00DE499F">
            <w:pPr>
              <w:spacing w:after="0" w:line="24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04CCF5C5" w14:textId="77777777" w:rsidR="00A86B0C" w:rsidRDefault="00A86B0C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Ja</w:t>
            </w:r>
          </w:p>
          <w:p w14:paraId="6F079FEB" w14:textId="77777777" w:rsidR="00DE499F" w:rsidRDefault="00DE499F" w:rsidP="00DE499F">
            <w:pPr>
              <w:spacing w:after="0" w:line="360" w:lineRule="auto"/>
              <w:rPr>
                <w:lang w:val="x-none"/>
              </w:rPr>
            </w:pPr>
            <w:r>
              <w:rPr>
                <w:lang w:val="x-none"/>
              </w:rPr>
              <w:t xml:space="preserve">Opleverdatum: </w:t>
            </w:r>
            <w:r>
              <w:t>……………………</w:t>
            </w:r>
          </w:p>
          <w:p w14:paraId="222470EE" w14:textId="77777777" w:rsidR="00DE499F" w:rsidRPr="00DE499F" w:rsidRDefault="00DE499F" w:rsidP="00DE499F">
            <w:pPr>
              <w:spacing w:after="0" w:line="240" w:lineRule="auto"/>
            </w:pPr>
          </w:p>
          <w:p w14:paraId="45FD4BF3" w14:textId="77777777" w:rsidR="00A86B0C" w:rsidRPr="00DE499F" w:rsidRDefault="00A86B0C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Nee</w:t>
            </w:r>
          </w:p>
          <w:p w14:paraId="21578AC3" w14:textId="77777777" w:rsidR="00A86B0C" w:rsidRDefault="00A86B0C" w:rsidP="00DE499F">
            <w:pPr>
              <w:spacing w:after="0" w:line="240" w:lineRule="auto"/>
            </w:pPr>
          </w:p>
        </w:tc>
      </w:tr>
      <w:tr w:rsidR="004E03DE" w:rsidRPr="00B30859" w14:paraId="3DACB0D1" w14:textId="77777777" w:rsidTr="004E03D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676F4F45" w14:textId="3CFFFEB3" w:rsidR="004E03DE" w:rsidRDefault="004E03DE" w:rsidP="00DE499F">
            <w:pPr>
              <w:spacing w:after="0" w:line="240" w:lineRule="auto"/>
            </w:pPr>
            <w:r>
              <w:t>Opgave betreft ontwerpen en realiseren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3F599AB4" w14:textId="77777777" w:rsidR="004E03DE" w:rsidRDefault="004E03DE" w:rsidP="004E03DE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Ja</w:t>
            </w:r>
          </w:p>
          <w:p w14:paraId="344106C0" w14:textId="77777777" w:rsidR="004E03DE" w:rsidRPr="00DE499F" w:rsidRDefault="004E03DE" w:rsidP="00DE499F">
            <w:pPr>
              <w:spacing w:after="0" w:line="240" w:lineRule="auto"/>
              <w:rPr>
                <w:rFonts w:ascii="Segoe UI Symbol" w:hAnsi="Segoe UI Symbol" w:cs="Segoe UI Symbol"/>
              </w:rPr>
            </w:pPr>
          </w:p>
        </w:tc>
      </w:tr>
      <w:tr w:rsidR="00DE499F" w:rsidRPr="00B30859" w14:paraId="0D1916A8" w14:textId="77777777" w:rsidTr="004E03D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4D2C7FB" w14:textId="5B2F9EB3" w:rsidR="00DE499F" w:rsidRDefault="00DE499F" w:rsidP="00DE499F">
            <w:pPr>
              <w:spacing w:after="0" w:line="240" w:lineRule="auto"/>
            </w:pPr>
            <w:r>
              <w:t>Beoordeling aanwezigheid kerncompetentie (maximaal 5 punten):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754E99DC" w14:textId="1685F8A2" w:rsidR="00DE499F" w:rsidRDefault="00DE499F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Gebouwen voor onderwijs (5 punten)</w:t>
            </w:r>
          </w:p>
          <w:p w14:paraId="12ACF78C" w14:textId="77777777" w:rsidR="00DE499F" w:rsidRPr="00DE499F" w:rsidRDefault="00DE499F" w:rsidP="00DE499F">
            <w:pPr>
              <w:spacing w:after="0" w:line="240" w:lineRule="auto"/>
            </w:pPr>
          </w:p>
          <w:p w14:paraId="6371772B" w14:textId="1F356D2B" w:rsidR="00DE499F" w:rsidRDefault="00DE499F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Publieke gebouwen (3 punten)</w:t>
            </w:r>
          </w:p>
          <w:p w14:paraId="14D00F41" w14:textId="77777777" w:rsidR="00DE499F" w:rsidRPr="00DE499F" w:rsidRDefault="00DE499F" w:rsidP="00DE499F">
            <w:pPr>
              <w:spacing w:after="0" w:line="240" w:lineRule="auto"/>
            </w:pPr>
          </w:p>
          <w:p w14:paraId="66F6AE7D" w14:textId="2090D42B" w:rsidR="00DE499F" w:rsidRDefault="00DE499F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Woongebouwen (1 punten)</w:t>
            </w:r>
          </w:p>
          <w:p w14:paraId="750D9B1C" w14:textId="77777777" w:rsidR="00DE499F" w:rsidRDefault="00DE499F" w:rsidP="00DE499F">
            <w:pPr>
              <w:spacing w:after="0" w:line="240" w:lineRule="auto"/>
            </w:pPr>
          </w:p>
          <w:p w14:paraId="737B88C6" w14:textId="15151AF0" w:rsidR="00DE499F" w:rsidRPr="00DE499F" w:rsidRDefault="00DE499F" w:rsidP="00DE499F">
            <w:pPr>
              <w:spacing w:after="0" w:line="240" w:lineRule="auto"/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Overig (kantoren, industrie, woningbouw, e.d.) (0 punten)</w:t>
            </w:r>
          </w:p>
          <w:p w14:paraId="24528731" w14:textId="77777777" w:rsidR="00DE499F" w:rsidRPr="00DE499F" w:rsidRDefault="00DE499F" w:rsidP="00DE499F">
            <w:pPr>
              <w:spacing w:after="0" w:line="240" w:lineRule="auto"/>
            </w:pPr>
          </w:p>
        </w:tc>
      </w:tr>
      <w:tr w:rsidR="00DE499F" w:rsidRPr="00B30859" w14:paraId="111CEAF2" w14:textId="77777777" w:rsidTr="004E03DE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46419E37" w14:textId="4CE82A8B" w:rsidR="00DE499F" w:rsidRDefault="00DE499F" w:rsidP="00DE499F">
            <w:pPr>
              <w:spacing w:after="0" w:line="240" w:lineRule="auto"/>
            </w:pPr>
            <w:r>
              <w:t>Bonuspunt (1 punt):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</w:tcPr>
          <w:p w14:paraId="5E5F8277" w14:textId="5C806D6B" w:rsidR="00DE499F" w:rsidRPr="00DE499F" w:rsidRDefault="00DE499F" w:rsidP="00DE499F">
            <w:pPr>
              <w:spacing w:after="0" w:line="240" w:lineRule="auto"/>
              <w:rPr>
                <w:rFonts w:ascii="Segoe UI Symbol" w:hAnsi="Segoe UI Symbol" w:cs="Segoe UI Symbol"/>
              </w:rPr>
            </w:pPr>
            <w:r w:rsidRPr="00DE499F">
              <w:rPr>
                <w:rFonts w:ascii="Segoe UI Symbol" w:hAnsi="Segoe UI Symbol" w:cs="Segoe UI Symbol"/>
              </w:rPr>
              <w:t>❑</w:t>
            </w:r>
            <w:r w:rsidRPr="00DE499F">
              <w:t xml:space="preserve"> Hantering Het Nieuwe Normaal (1 punt)</w:t>
            </w:r>
          </w:p>
        </w:tc>
      </w:tr>
      <w:tr w:rsidR="00FB2D01" w14:paraId="18650399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006FE47" w14:textId="77777777" w:rsidR="00FB2D01" w:rsidRPr="00B75829" w:rsidRDefault="00FB2D01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755CB46" w14:textId="77777777" w:rsidR="00FB2D01" w:rsidRDefault="00FB2D01" w:rsidP="00695949">
            <w:pPr>
              <w:spacing w:after="0" w:line="360" w:lineRule="auto"/>
            </w:pPr>
            <w:r>
              <w:t>……………………</w:t>
            </w:r>
          </w:p>
          <w:p w14:paraId="61642255" w14:textId="77777777" w:rsidR="00FB2D01" w:rsidRDefault="00FB2D01" w:rsidP="00695949">
            <w:pPr>
              <w:spacing w:after="0" w:line="360" w:lineRule="auto"/>
            </w:pPr>
          </w:p>
          <w:p w14:paraId="5985F1EA" w14:textId="77777777" w:rsidR="00FB2D01" w:rsidRDefault="00FB2D01" w:rsidP="00695949">
            <w:pPr>
              <w:spacing w:after="0" w:line="360" w:lineRule="auto"/>
            </w:pPr>
          </w:p>
          <w:p w14:paraId="029E9273" w14:textId="77777777" w:rsidR="00FB2D01" w:rsidRDefault="00FB2D01" w:rsidP="00695949">
            <w:pPr>
              <w:spacing w:after="0" w:line="360" w:lineRule="auto"/>
            </w:pPr>
          </w:p>
        </w:tc>
      </w:tr>
    </w:tbl>
    <w:p w14:paraId="2E6CB6A9" w14:textId="77777777" w:rsidR="00DE499F" w:rsidRDefault="00DE499F" w:rsidP="00DE499F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1686D2D2" w14:textId="77777777" w:rsidR="00A86B0C" w:rsidRPr="00BE22B7" w:rsidRDefault="00A86B0C" w:rsidP="00A86B0C"/>
    <w:p w14:paraId="77A39CD2" w14:textId="77777777" w:rsidR="00FB2D01" w:rsidRPr="005D7610" w:rsidRDefault="00FB2D01" w:rsidP="00FB2D01">
      <w:r w:rsidRPr="005D7610">
        <w:t xml:space="preserve">Aldus naar waarheid opgemaakt, </w:t>
      </w:r>
    </w:p>
    <w:p w14:paraId="5AC41D72" w14:textId="77777777" w:rsidR="00FB2D01" w:rsidRPr="005D7610" w:rsidRDefault="00FB2D01" w:rsidP="00FB2D01">
      <w:r w:rsidRPr="005D7610">
        <w:t xml:space="preserve">op </w:t>
      </w:r>
      <w:r w:rsidRPr="005D7610">
        <w:tab/>
        <w:t xml:space="preserve">: ………………………………………… (datum) </w:t>
      </w:r>
    </w:p>
    <w:p w14:paraId="30AA93AE" w14:textId="77777777" w:rsidR="00FB2D01" w:rsidRPr="005D7610" w:rsidRDefault="00FB2D01" w:rsidP="00FB2D01"/>
    <w:p w14:paraId="1AF037F4" w14:textId="77777777" w:rsidR="00FB2D01" w:rsidRPr="005D7610" w:rsidRDefault="00FB2D01" w:rsidP="00FB2D01">
      <w:r w:rsidRPr="005D7610">
        <w:t xml:space="preserve">te </w:t>
      </w:r>
      <w:r w:rsidRPr="005D7610">
        <w:tab/>
        <w:t xml:space="preserve">: ………………………………………… (plaatsnaam) </w:t>
      </w:r>
    </w:p>
    <w:p w14:paraId="0C9F58E5" w14:textId="77777777" w:rsidR="00FB2D01" w:rsidRPr="005D7610" w:rsidRDefault="00FB2D01" w:rsidP="00FB2D01"/>
    <w:p w14:paraId="58220715" w14:textId="77777777" w:rsidR="00FB2D01" w:rsidRPr="005D7610" w:rsidRDefault="00FB2D01" w:rsidP="00FB2D01">
      <w:r w:rsidRPr="005D7610">
        <w:t xml:space="preserve">door </w:t>
      </w:r>
      <w:r w:rsidRPr="005D7610">
        <w:tab/>
        <w:t xml:space="preserve">: ………………………………………… (naam rechtsgeldig vertegenwoordiger) </w:t>
      </w:r>
    </w:p>
    <w:p w14:paraId="2C768BD1" w14:textId="77777777" w:rsidR="00FB2D01" w:rsidRPr="005D7610" w:rsidRDefault="00FB2D01" w:rsidP="00FB2D01"/>
    <w:p w14:paraId="5ADEACF0" w14:textId="420494DD" w:rsidR="00FB2D01" w:rsidRDefault="00FB2D01" w:rsidP="00FB2D01">
      <w:r w:rsidRPr="005D7610">
        <w:t xml:space="preserve">  </w:t>
      </w:r>
      <w:r>
        <w:tab/>
      </w:r>
      <w:r w:rsidRPr="005D7610">
        <w:t xml:space="preserve"> ………………………………………… (handtekening)</w:t>
      </w:r>
    </w:p>
    <w:p w14:paraId="61B49EF4" w14:textId="658D452C" w:rsidR="000051FE" w:rsidRPr="00EE2914" w:rsidRDefault="000051FE" w:rsidP="00FB2D01"/>
    <w:sectPr w:rsidR="000051FE" w:rsidRPr="00EE2914" w:rsidSect="00217D5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96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51D5D" w14:textId="77777777" w:rsidR="00A75C03" w:rsidRDefault="00A75C03" w:rsidP="00E15770">
      <w:pPr>
        <w:spacing w:after="0" w:line="240" w:lineRule="auto"/>
      </w:pPr>
      <w:r>
        <w:separator/>
      </w:r>
    </w:p>
  </w:endnote>
  <w:endnote w:type="continuationSeparator" w:id="0">
    <w:p w14:paraId="6F0756A0" w14:textId="77777777" w:rsidR="00A75C03" w:rsidRDefault="00A75C0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23B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70814F" wp14:editId="5F1D769C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EBC0BF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F6D4314" w14:textId="77777777" w:rsidR="00E15770" w:rsidRPr="003950B1" w:rsidRDefault="00A75C03" w:rsidP="00AB6A3F">
    <w:pPr>
      <w:tabs>
        <w:tab w:val="right" w:pos="9781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006F1D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35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7DAF13F" wp14:editId="2565F373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548C97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50F228B" w14:textId="77777777" w:rsidR="004D289F" w:rsidRPr="003950B1" w:rsidRDefault="00C77AC1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006F1D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>ICS Ruimteregie</w:t>
    </w:r>
    <w:r w:rsidR="00EE2914">
      <w:rPr>
        <w:b/>
        <w:bCs/>
        <w:color w:val="2A1F35" w:themeColor="text1"/>
        <w:sz w:val="15"/>
        <w:szCs w:val="15"/>
      </w:rPr>
      <w:t xml:space="preserve"> G</w:t>
    </w:r>
    <w:r w:rsidR="009F6E3E">
      <w:rPr>
        <w:b/>
        <w:bCs/>
        <w:color w:val="2A1F35" w:themeColor="text1"/>
        <w:sz w:val="15"/>
        <w:szCs w:val="15"/>
      </w:rPr>
      <w:t xml:space="preserve">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21073" w14:textId="77777777" w:rsidR="00A75C03" w:rsidRDefault="00A75C03" w:rsidP="00E15770">
      <w:pPr>
        <w:spacing w:after="0" w:line="240" w:lineRule="auto"/>
      </w:pPr>
      <w:r>
        <w:separator/>
      </w:r>
    </w:p>
  </w:footnote>
  <w:footnote w:type="continuationSeparator" w:id="0">
    <w:p w14:paraId="02A5B531" w14:textId="77777777" w:rsidR="00A75C03" w:rsidRDefault="00A75C0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D0D8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A9A6BB9" wp14:editId="412375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F1C24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269E9B34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147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85C2062" wp14:editId="5152FDAF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A8E385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0A53EAFB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506A592D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0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006F1D"/>
    <w:rsid w:val="000051FE"/>
    <w:rsid w:val="00006123"/>
    <w:rsid w:val="000069E4"/>
    <w:rsid w:val="00006F1D"/>
    <w:rsid w:val="00015867"/>
    <w:rsid w:val="0006488D"/>
    <w:rsid w:val="000F1301"/>
    <w:rsid w:val="00102AF7"/>
    <w:rsid w:val="001276AD"/>
    <w:rsid w:val="00150F75"/>
    <w:rsid w:val="001673E1"/>
    <w:rsid w:val="001C48FD"/>
    <w:rsid w:val="001F1FB1"/>
    <w:rsid w:val="00217D58"/>
    <w:rsid w:val="00226AB2"/>
    <w:rsid w:val="00233CAA"/>
    <w:rsid w:val="00250E63"/>
    <w:rsid w:val="0026070C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3337E"/>
    <w:rsid w:val="00351D81"/>
    <w:rsid w:val="00361694"/>
    <w:rsid w:val="00365D6B"/>
    <w:rsid w:val="00373EA5"/>
    <w:rsid w:val="003838BE"/>
    <w:rsid w:val="003950B1"/>
    <w:rsid w:val="003B571A"/>
    <w:rsid w:val="003D0447"/>
    <w:rsid w:val="003F687B"/>
    <w:rsid w:val="004160B1"/>
    <w:rsid w:val="00430391"/>
    <w:rsid w:val="004323EA"/>
    <w:rsid w:val="00436BE2"/>
    <w:rsid w:val="0046733A"/>
    <w:rsid w:val="004760F3"/>
    <w:rsid w:val="00482B5E"/>
    <w:rsid w:val="004C53C5"/>
    <w:rsid w:val="004D289F"/>
    <w:rsid w:val="004D3A45"/>
    <w:rsid w:val="004E03DE"/>
    <w:rsid w:val="004F33BE"/>
    <w:rsid w:val="00520DCF"/>
    <w:rsid w:val="00585239"/>
    <w:rsid w:val="005907A3"/>
    <w:rsid w:val="005A227D"/>
    <w:rsid w:val="005B21C6"/>
    <w:rsid w:val="005E7735"/>
    <w:rsid w:val="006008C3"/>
    <w:rsid w:val="0063342B"/>
    <w:rsid w:val="00642F29"/>
    <w:rsid w:val="00644926"/>
    <w:rsid w:val="006755A1"/>
    <w:rsid w:val="006B0F2E"/>
    <w:rsid w:val="007034F0"/>
    <w:rsid w:val="0071712A"/>
    <w:rsid w:val="00750BE9"/>
    <w:rsid w:val="00765752"/>
    <w:rsid w:val="0077206A"/>
    <w:rsid w:val="00792592"/>
    <w:rsid w:val="007C1B28"/>
    <w:rsid w:val="007D2139"/>
    <w:rsid w:val="007E0605"/>
    <w:rsid w:val="00816D94"/>
    <w:rsid w:val="00841CFD"/>
    <w:rsid w:val="00845546"/>
    <w:rsid w:val="00891D46"/>
    <w:rsid w:val="008E05AB"/>
    <w:rsid w:val="00905BA4"/>
    <w:rsid w:val="00917A82"/>
    <w:rsid w:val="0092184E"/>
    <w:rsid w:val="009455E2"/>
    <w:rsid w:val="009956BB"/>
    <w:rsid w:val="0099664E"/>
    <w:rsid w:val="009A1824"/>
    <w:rsid w:val="009A6352"/>
    <w:rsid w:val="009F1050"/>
    <w:rsid w:val="009F663B"/>
    <w:rsid w:val="009F6E3E"/>
    <w:rsid w:val="00A54316"/>
    <w:rsid w:val="00A75C03"/>
    <w:rsid w:val="00A86B0C"/>
    <w:rsid w:val="00AA0CFF"/>
    <w:rsid w:val="00AA1DE1"/>
    <w:rsid w:val="00AB189D"/>
    <w:rsid w:val="00AB6A3F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02B3E"/>
    <w:rsid w:val="00C116D2"/>
    <w:rsid w:val="00C23A3B"/>
    <w:rsid w:val="00C2592D"/>
    <w:rsid w:val="00C343C3"/>
    <w:rsid w:val="00C6797B"/>
    <w:rsid w:val="00C77AC1"/>
    <w:rsid w:val="00C83BE1"/>
    <w:rsid w:val="00CC1A20"/>
    <w:rsid w:val="00CE78C2"/>
    <w:rsid w:val="00CF606D"/>
    <w:rsid w:val="00D06F75"/>
    <w:rsid w:val="00D51A6C"/>
    <w:rsid w:val="00DA00D9"/>
    <w:rsid w:val="00DA324D"/>
    <w:rsid w:val="00DE499F"/>
    <w:rsid w:val="00E06DD2"/>
    <w:rsid w:val="00E15770"/>
    <w:rsid w:val="00E76DB1"/>
    <w:rsid w:val="00E92C16"/>
    <w:rsid w:val="00EA3E08"/>
    <w:rsid w:val="00EB7B00"/>
    <w:rsid w:val="00EE11A0"/>
    <w:rsid w:val="00EE2914"/>
    <w:rsid w:val="00F07071"/>
    <w:rsid w:val="00F35065"/>
    <w:rsid w:val="00F80A9C"/>
    <w:rsid w:val="00F8332B"/>
    <w:rsid w:val="00FA0280"/>
    <w:rsid w:val="00FA5C91"/>
    <w:rsid w:val="00FB2D0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8C977"/>
  <w15:chartTrackingRefBased/>
  <w15:docId w15:val="{4F8CC85F-A86F-47B4-A484-CFCAEB62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2026-04-23T00:00:00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</Template>
  <TotalTime>25</TotalTime>
  <Pages>3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Edwin Knol | ICSadviseurs</cp:lastModifiedBy>
  <cp:revision>4</cp:revision>
  <dcterms:created xsi:type="dcterms:W3CDTF">2026-04-23T13:33:00Z</dcterms:created>
  <dcterms:modified xsi:type="dcterms:W3CDTF">2026-04-24T09:19:00Z</dcterms:modified>
</cp:coreProperties>
</file>