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12ABF" w14:textId="77777777" w:rsidR="00677AA1" w:rsidRDefault="00944FF0">
      <w:pPr>
        <w:spacing w:after="200" w:line="276" w:lineRule="auto"/>
      </w:pPr>
      <w:r>
        <w:rPr>
          <w:noProof/>
          <w:lang w:eastAsia="nl-NL"/>
        </w:rPr>
        <w:drawing>
          <wp:inline distT="0" distB="0" distL="0" distR="0" wp14:anchorId="1E50CD99" wp14:editId="1CEC2D64">
            <wp:extent cx="1800000" cy="957600"/>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ED_organisatie Word FC.jpg"/>
                    <pic:cNvPicPr/>
                  </pic:nvPicPr>
                  <pic:blipFill>
                    <a:blip r:embed="rId11">
                      <a:extLst>
                        <a:ext uri="{28A0092B-C50C-407E-A947-70E740481C1C}">
                          <a14:useLocalDpi xmlns:a14="http://schemas.microsoft.com/office/drawing/2010/main" val="0"/>
                        </a:ext>
                      </a:extLst>
                    </a:blip>
                    <a:stretch>
                      <a:fillRect/>
                    </a:stretch>
                  </pic:blipFill>
                  <pic:spPr>
                    <a:xfrm>
                      <a:off x="0" y="0"/>
                      <a:ext cx="1800000" cy="957600"/>
                    </a:xfrm>
                    <a:prstGeom prst="rect">
                      <a:avLst/>
                    </a:prstGeom>
                  </pic:spPr>
                </pic:pic>
              </a:graphicData>
            </a:graphic>
          </wp:inline>
        </w:drawing>
      </w:r>
      <w:r w:rsidR="001F56FC">
        <w:rPr>
          <w:noProof/>
          <w:lang w:eastAsia="nl-NL"/>
        </w:rPr>
        <mc:AlternateContent>
          <mc:Choice Requires="wps">
            <w:drawing>
              <wp:anchor distT="0" distB="0" distL="114300" distR="114300" simplePos="0" relativeHeight="251658244" behindDoc="0" locked="1" layoutInCell="1" allowOverlap="1" wp14:anchorId="2B9621C2" wp14:editId="2D138523">
                <wp:simplePos x="0" y="0"/>
                <wp:positionH relativeFrom="page">
                  <wp:posOffset>590550</wp:posOffset>
                </wp:positionH>
                <wp:positionV relativeFrom="page">
                  <wp:posOffset>2152650</wp:posOffset>
                </wp:positionV>
                <wp:extent cx="6248400" cy="43878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38785"/>
                        </a:xfrm>
                        <a:prstGeom prst="rect">
                          <a:avLst/>
                        </a:prstGeom>
                        <a:noFill/>
                        <a:ln>
                          <a:noFill/>
                        </a:ln>
                      </wps:spPr>
                      <wps:txbx>
                        <w:txbxContent>
                          <w:p w14:paraId="24B2C12E" w14:textId="59C05FD0" w:rsidR="00EA2C65" w:rsidRPr="006C0747" w:rsidRDefault="006412C0" w:rsidP="00E8414A">
                            <w:pPr>
                              <w:pStyle w:val="Titeldocument"/>
                              <w:jc w:val="center"/>
                              <w:rPr>
                                <w:color w:val="auto"/>
                                <w:sz w:val="48"/>
                                <w:szCs w:val="48"/>
                              </w:rPr>
                            </w:pPr>
                            <w:r>
                              <w:rPr>
                                <w:color w:val="auto"/>
                                <w:sz w:val="48"/>
                                <w:szCs w:val="48"/>
                              </w:rPr>
                              <w:t>Insch</w:t>
                            </w:r>
                            <w:r w:rsidR="00E8414A">
                              <w:rPr>
                                <w:color w:val="auto"/>
                                <w:sz w:val="48"/>
                                <w:szCs w:val="48"/>
                              </w:rPr>
                              <w:t>r</w:t>
                            </w:r>
                            <w:r>
                              <w:rPr>
                                <w:color w:val="auto"/>
                                <w:sz w:val="48"/>
                                <w:szCs w:val="48"/>
                              </w:rPr>
                              <w:t>ijfleidraad</w:t>
                            </w:r>
                            <w:r w:rsidR="00DD4E85">
                              <w:rPr>
                                <w:color w:val="auto"/>
                                <w:sz w:val="48"/>
                                <w:szCs w:val="48"/>
                              </w:rPr>
                              <w:t xml:space="preserve"> </w:t>
                            </w:r>
                            <w:r w:rsidR="0087550F">
                              <w:rPr>
                                <w:color w:val="auto"/>
                                <w:sz w:val="48"/>
                                <w:szCs w:val="48"/>
                              </w:rPr>
                              <w:t>EU</w:t>
                            </w:r>
                          </w:p>
                          <w:p w14:paraId="78A9C4C5" w14:textId="77777777" w:rsidR="00EA2C65" w:rsidRPr="00891180" w:rsidRDefault="00EA2C65" w:rsidP="00E75A39">
                            <w:pPr>
                              <w:pStyle w:val="Titeldocument"/>
                              <w:rPr>
                                <w:color w:val="007A3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621C2" id="_x0000_t202" coordsize="21600,21600" o:spt="202" path="m,l,21600r21600,l21600,xe">
                <v:stroke joinstyle="miter"/>
                <v:path gradientshapeok="t" o:connecttype="rect"/>
              </v:shapetype>
              <v:shape id="Text Box 5" o:spid="_x0000_s1026" type="#_x0000_t202" style="position:absolute;margin-left:46.5pt;margin-top:169.5pt;width:492pt;height:34.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" filled="f" stroked="f">
                <v:textbox>
                  <w:txbxContent>
                    <w:p w14:paraId="24B2C12E" w14:textId="59C05FD0" w:rsidR="00EA2C65" w:rsidRPr="006C0747" w:rsidRDefault="006412C0" w:rsidP="00E8414A">
                      <w:pPr>
                        <w:pStyle w:val="Titeldocument"/>
                        <w:jc w:val="center"/>
                        <w:rPr>
                          <w:color w:val="auto"/>
                          <w:sz w:val="48"/>
                          <w:szCs w:val="48"/>
                        </w:rPr>
                      </w:pPr>
                      <w:r>
                        <w:rPr>
                          <w:color w:val="auto"/>
                          <w:sz w:val="48"/>
                          <w:szCs w:val="48"/>
                        </w:rPr>
                        <w:t>Insch</w:t>
                      </w:r>
                      <w:r w:rsidR="00E8414A">
                        <w:rPr>
                          <w:color w:val="auto"/>
                          <w:sz w:val="48"/>
                          <w:szCs w:val="48"/>
                        </w:rPr>
                        <w:t>r</w:t>
                      </w:r>
                      <w:r>
                        <w:rPr>
                          <w:color w:val="auto"/>
                          <w:sz w:val="48"/>
                          <w:szCs w:val="48"/>
                        </w:rPr>
                        <w:t>ijfleidraad</w:t>
                      </w:r>
                      <w:r w:rsidR="00DD4E85">
                        <w:rPr>
                          <w:color w:val="auto"/>
                          <w:sz w:val="48"/>
                          <w:szCs w:val="48"/>
                        </w:rPr>
                        <w:t xml:space="preserve"> </w:t>
                      </w:r>
                      <w:r w:rsidR="0087550F">
                        <w:rPr>
                          <w:color w:val="auto"/>
                          <w:sz w:val="48"/>
                          <w:szCs w:val="48"/>
                        </w:rPr>
                        <w:t>EU</w:t>
                      </w:r>
                    </w:p>
                    <w:p w14:paraId="78A9C4C5" w14:textId="77777777" w:rsidR="00EA2C65" w:rsidRPr="00891180" w:rsidRDefault="00EA2C65" w:rsidP="00E75A39">
                      <w:pPr>
                        <w:pStyle w:val="Titeldocument"/>
                        <w:rPr>
                          <w:color w:val="007A3E"/>
                        </w:rPr>
                      </w:pPr>
                    </w:p>
                  </w:txbxContent>
                </v:textbox>
                <w10:wrap anchorx="page" anchory="page"/>
                <w10:anchorlock/>
              </v:shape>
            </w:pict>
          </mc:Fallback>
        </mc:AlternateContent>
      </w:r>
      <w:r w:rsidR="00C325DF">
        <w:fldChar w:fldCharType="begin"/>
      </w:r>
      <w:r w:rsidR="00C325DF">
        <w:fldChar w:fldCharType="end"/>
      </w:r>
    </w:p>
    <w:p w14:paraId="2111B42F" w14:textId="77777777" w:rsidR="00944FF0" w:rsidRDefault="00944FF0">
      <w:pPr>
        <w:spacing w:after="200" w:line="276" w:lineRule="auto"/>
      </w:pPr>
    </w:p>
    <w:p w14:paraId="3F3A3DE6" w14:textId="3BB57DC9" w:rsidR="00311921" w:rsidRPr="0042009B" w:rsidRDefault="00004BD9">
      <w:pPr>
        <w:spacing w:after="200" w:line="276" w:lineRule="auto"/>
      </w:pPr>
      <w:r>
        <w:rPr>
          <w:noProof/>
        </w:rPr>
        <mc:AlternateContent>
          <mc:Choice Requires="wps">
            <w:drawing>
              <wp:anchor distT="45720" distB="45720" distL="114300" distR="114300" simplePos="0" relativeHeight="251658246" behindDoc="0" locked="0" layoutInCell="1" allowOverlap="1" wp14:anchorId="3CA75D5D" wp14:editId="34A1BF93">
                <wp:simplePos x="0" y="0"/>
                <wp:positionH relativeFrom="column">
                  <wp:posOffset>2842260</wp:posOffset>
                </wp:positionH>
                <wp:positionV relativeFrom="paragraph">
                  <wp:posOffset>4212590</wp:posOffset>
                </wp:positionV>
                <wp:extent cx="3781425" cy="14287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28750"/>
                        </a:xfrm>
                        <a:prstGeom prst="rect">
                          <a:avLst/>
                        </a:prstGeom>
                        <a:noFill/>
                        <a:ln w="9525">
                          <a:noFill/>
                          <a:miter lim="800000"/>
                          <a:headEnd/>
                          <a:tailEnd/>
                        </a:ln>
                      </wps:spPr>
                      <wps:txbx>
                        <w:txbxContent>
                          <w:p w14:paraId="10A09B8C" w14:textId="3828DA12" w:rsidR="00004BD9" w:rsidRPr="008B73F6" w:rsidRDefault="00004BD9">
                            <w:pPr>
                              <w:rPr>
                                <w:b/>
                                <w:bCs/>
                                <w:color w:val="FFFFFF" w:themeColor="background1"/>
                                <w:sz w:val="32"/>
                                <w:szCs w:val="32"/>
                              </w:rPr>
                            </w:pPr>
                            <w:r w:rsidRPr="008B73F6">
                              <w:rPr>
                                <w:b/>
                                <w:bCs/>
                                <w:color w:val="FFFFFF" w:themeColor="background1"/>
                                <w:sz w:val="32"/>
                                <w:szCs w:val="32"/>
                              </w:rPr>
                              <w:t>Zaaknummer</w:t>
                            </w:r>
                            <w:r w:rsidR="00E7513C">
                              <w:rPr>
                                <w:b/>
                                <w:bCs/>
                                <w:color w:val="FFFFFF" w:themeColor="background1"/>
                                <w:sz w:val="32"/>
                                <w:szCs w:val="32"/>
                              </w:rPr>
                              <w:t xml:space="preserve">: </w:t>
                            </w:r>
                            <w:r w:rsidR="000F630B">
                              <w:rPr>
                                <w:b/>
                                <w:bCs/>
                                <w:color w:val="FFFFFF" w:themeColor="background1"/>
                                <w:sz w:val="32"/>
                                <w:szCs w:val="32"/>
                              </w:rPr>
                              <w:t>783705</w:t>
                            </w:r>
                          </w:p>
                          <w:p w14:paraId="783E7E88" w14:textId="66CD099B" w:rsidR="00936E5A" w:rsidRPr="008B73F6" w:rsidRDefault="00936E5A">
                            <w:pPr>
                              <w:rPr>
                                <w:b/>
                                <w:bCs/>
                                <w:color w:val="FFFFFF" w:themeColor="background1"/>
                                <w:sz w:val="32"/>
                                <w:szCs w:val="32"/>
                              </w:rPr>
                            </w:pPr>
                            <w:r w:rsidRPr="008B73F6">
                              <w:rPr>
                                <w:b/>
                                <w:bCs/>
                                <w:color w:val="FFFFFF" w:themeColor="background1"/>
                                <w:sz w:val="32"/>
                                <w:szCs w:val="32"/>
                              </w:rPr>
                              <w:t>TenderNed: T</w:t>
                            </w:r>
                            <w:r w:rsidR="000F630B">
                              <w:rPr>
                                <w:b/>
                                <w:bCs/>
                                <w:color w:val="FFFFFF" w:themeColor="background1"/>
                                <w:sz w:val="32"/>
                                <w:szCs w:val="32"/>
                              </w:rPr>
                              <w:t>N</w:t>
                            </w:r>
                            <w:r w:rsidR="00ED3FF6">
                              <w:rPr>
                                <w:b/>
                                <w:bCs/>
                                <w:color w:val="FFFFFF" w:themeColor="background1"/>
                                <w:sz w:val="32"/>
                                <w:szCs w:val="32"/>
                              </w:rPr>
                              <w:t>575250</w:t>
                            </w:r>
                          </w:p>
                          <w:p w14:paraId="6D269B67" w14:textId="68FF8F76" w:rsidR="00576999" w:rsidRPr="008B73F6" w:rsidRDefault="00576999">
                            <w:pPr>
                              <w:rPr>
                                <w:b/>
                                <w:bCs/>
                                <w:color w:val="FFFFFF" w:themeColor="background1"/>
                                <w:sz w:val="32"/>
                                <w:szCs w:val="32"/>
                              </w:rPr>
                            </w:pPr>
                            <w:r w:rsidRPr="008B73F6">
                              <w:rPr>
                                <w:b/>
                                <w:bCs/>
                                <w:color w:val="FFFFFF" w:themeColor="background1"/>
                                <w:sz w:val="32"/>
                                <w:szCs w:val="32"/>
                              </w:rPr>
                              <w:t>Versie:</w:t>
                            </w:r>
                            <w:r w:rsidR="00ED3FF6">
                              <w:rPr>
                                <w:b/>
                                <w:bCs/>
                                <w:color w:val="FFFFFF" w:themeColor="background1"/>
                                <w:sz w:val="32"/>
                                <w:szCs w:val="32"/>
                              </w:rPr>
                              <w:t xml:space="preserve"> 1.0</w:t>
                            </w:r>
                          </w:p>
                          <w:p w14:paraId="65045F7D" w14:textId="7B08DD81" w:rsidR="00B53245" w:rsidRPr="008B73F6" w:rsidRDefault="00B53245">
                            <w:pPr>
                              <w:rPr>
                                <w:b/>
                                <w:bCs/>
                                <w:color w:val="FFFFFF" w:themeColor="background1"/>
                                <w:sz w:val="32"/>
                                <w:szCs w:val="32"/>
                              </w:rPr>
                            </w:pPr>
                            <w:r w:rsidRPr="008B73F6">
                              <w:rPr>
                                <w:b/>
                                <w:bCs/>
                                <w:color w:val="FFFFFF" w:themeColor="background1"/>
                                <w:sz w:val="32"/>
                                <w:szCs w:val="32"/>
                              </w:rPr>
                              <w:t>Datum :</w:t>
                            </w:r>
                            <w:r w:rsidR="00ED3FF6">
                              <w:rPr>
                                <w:b/>
                                <w:bCs/>
                                <w:color w:val="FFFFFF" w:themeColor="background1"/>
                                <w:sz w:val="32"/>
                                <w:szCs w:val="32"/>
                              </w:rPr>
                              <w:t xml:space="preserve"> 23-04-2026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75D5D" id="Tekstvak 2" o:spid="_x0000_s1027" type="#_x0000_t202" style="position:absolute;margin-left:223.8pt;margin-top:331.7pt;width:297.75pt;height:11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" filled="f" stroked="f">
                <v:textbox>
                  <w:txbxContent>
                    <w:p w14:paraId="10A09B8C" w14:textId="3828DA12" w:rsidR="00004BD9" w:rsidRPr="008B73F6" w:rsidRDefault="00004BD9">
                      <w:pPr>
                        <w:rPr>
                          <w:b/>
                          <w:bCs/>
                          <w:color w:val="FFFFFF" w:themeColor="background1"/>
                          <w:sz w:val="32"/>
                          <w:szCs w:val="32"/>
                        </w:rPr>
                      </w:pPr>
                      <w:r w:rsidRPr="008B73F6">
                        <w:rPr>
                          <w:b/>
                          <w:bCs/>
                          <w:color w:val="FFFFFF" w:themeColor="background1"/>
                          <w:sz w:val="32"/>
                          <w:szCs w:val="32"/>
                        </w:rPr>
                        <w:t>Zaaknummer</w:t>
                      </w:r>
                      <w:r w:rsidR="00E7513C">
                        <w:rPr>
                          <w:b/>
                          <w:bCs/>
                          <w:color w:val="FFFFFF" w:themeColor="background1"/>
                          <w:sz w:val="32"/>
                          <w:szCs w:val="32"/>
                        </w:rPr>
                        <w:t xml:space="preserve">: </w:t>
                      </w:r>
                      <w:r w:rsidR="000F630B">
                        <w:rPr>
                          <w:b/>
                          <w:bCs/>
                          <w:color w:val="FFFFFF" w:themeColor="background1"/>
                          <w:sz w:val="32"/>
                          <w:szCs w:val="32"/>
                        </w:rPr>
                        <w:t>783705</w:t>
                      </w:r>
                    </w:p>
                    <w:p w14:paraId="783E7E88" w14:textId="66CD099B" w:rsidR="00936E5A" w:rsidRPr="008B73F6" w:rsidRDefault="00936E5A">
                      <w:pPr>
                        <w:rPr>
                          <w:b/>
                          <w:bCs/>
                          <w:color w:val="FFFFFF" w:themeColor="background1"/>
                          <w:sz w:val="32"/>
                          <w:szCs w:val="32"/>
                        </w:rPr>
                      </w:pPr>
                      <w:r w:rsidRPr="008B73F6">
                        <w:rPr>
                          <w:b/>
                          <w:bCs/>
                          <w:color w:val="FFFFFF" w:themeColor="background1"/>
                          <w:sz w:val="32"/>
                          <w:szCs w:val="32"/>
                        </w:rPr>
                        <w:t>TenderNed: T</w:t>
                      </w:r>
                      <w:r w:rsidR="000F630B">
                        <w:rPr>
                          <w:b/>
                          <w:bCs/>
                          <w:color w:val="FFFFFF" w:themeColor="background1"/>
                          <w:sz w:val="32"/>
                          <w:szCs w:val="32"/>
                        </w:rPr>
                        <w:t>N</w:t>
                      </w:r>
                      <w:r w:rsidR="00ED3FF6">
                        <w:rPr>
                          <w:b/>
                          <w:bCs/>
                          <w:color w:val="FFFFFF" w:themeColor="background1"/>
                          <w:sz w:val="32"/>
                          <w:szCs w:val="32"/>
                        </w:rPr>
                        <w:t>575250</w:t>
                      </w:r>
                    </w:p>
                    <w:p w14:paraId="6D269B67" w14:textId="68FF8F76" w:rsidR="00576999" w:rsidRPr="008B73F6" w:rsidRDefault="00576999">
                      <w:pPr>
                        <w:rPr>
                          <w:b/>
                          <w:bCs/>
                          <w:color w:val="FFFFFF" w:themeColor="background1"/>
                          <w:sz w:val="32"/>
                          <w:szCs w:val="32"/>
                        </w:rPr>
                      </w:pPr>
                      <w:r w:rsidRPr="008B73F6">
                        <w:rPr>
                          <w:b/>
                          <w:bCs/>
                          <w:color w:val="FFFFFF" w:themeColor="background1"/>
                          <w:sz w:val="32"/>
                          <w:szCs w:val="32"/>
                        </w:rPr>
                        <w:t>Versie:</w:t>
                      </w:r>
                      <w:r w:rsidR="00ED3FF6">
                        <w:rPr>
                          <w:b/>
                          <w:bCs/>
                          <w:color w:val="FFFFFF" w:themeColor="background1"/>
                          <w:sz w:val="32"/>
                          <w:szCs w:val="32"/>
                        </w:rPr>
                        <w:t xml:space="preserve"> 1.0</w:t>
                      </w:r>
                    </w:p>
                    <w:p w14:paraId="65045F7D" w14:textId="7B08DD81" w:rsidR="00B53245" w:rsidRPr="008B73F6" w:rsidRDefault="00B53245">
                      <w:pPr>
                        <w:rPr>
                          <w:b/>
                          <w:bCs/>
                          <w:color w:val="FFFFFF" w:themeColor="background1"/>
                          <w:sz w:val="32"/>
                          <w:szCs w:val="32"/>
                        </w:rPr>
                      </w:pPr>
                      <w:r w:rsidRPr="008B73F6">
                        <w:rPr>
                          <w:b/>
                          <w:bCs/>
                          <w:color w:val="FFFFFF" w:themeColor="background1"/>
                          <w:sz w:val="32"/>
                          <w:szCs w:val="32"/>
                        </w:rPr>
                        <w:t>Datum :</w:t>
                      </w:r>
                      <w:r w:rsidR="00ED3FF6">
                        <w:rPr>
                          <w:b/>
                          <w:bCs/>
                          <w:color w:val="FFFFFF" w:themeColor="background1"/>
                          <w:sz w:val="32"/>
                          <w:szCs w:val="32"/>
                        </w:rPr>
                        <w:t xml:space="preserve"> 23-04-2026</w:t>
                      </w:r>
                    </w:p>
                  </w:txbxContent>
                </v:textbox>
                <w10:wrap type="square"/>
              </v:shape>
            </w:pict>
          </mc:Fallback>
        </mc:AlternateContent>
      </w:r>
      <w:r w:rsidR="00853B52">
        <w:rPr>
          <w:noProof/>
          <w:lang w:eastAsia="nl-NL"/>
        </w:rPr>
        <mc:AlternateContent>
          <mc:Choice Requires="wpg">
            <w:drawing>
              <wp:anchor distT="0" distB="0" distL="114300" distR="114300" simplePos="0" relativeHeight="251658243" behindDoc="1" locked="0" layoutInCell="1" allowOverlap="1" wp14:anchorId="5C6B4A35" wp14:editId="1B0AAB26">
                <wp:simplePos x="0" y="0"/>
                <wp:positionH relativeFrom="page">
                  <wp:posOffset>-1752600</wp:posOffset>
                </wp:positionH>
                <wp:positionV relativeFrom="page">
                  <wp:posOffset>3857625</wp:posOffset>
                </wp:positionV>
                <wp:extent cx="10947975" cy="6701100"/>
                <wp:effectExtent l="0" t="0" r="6350" b="5080"/>
                <wp:wrapNone/>
                <wp:docPr id="12" name="Groep 12"/>
                <wp:cNvGraphicFramePr/>
                <a:graphic xmlns:a="http://schemas.openxmlformats.org/drawingml/2006/main">
                  <a:graphicData uri="http://schemas.microsoft.com/office/word/2010/wordprocessingGroup">
                    <wpg:wgp>
                      <wpg:cNvGrpSpPr/>
                      <wpg:grpSpPr>
                        <a:xfrm>
                          <a:off x="0" y="0"/>
                          <a:ext cx="10947975" cy="6701100"/>
                          <a:chOff x="0" y="0"/>
                          <a:chExt cx="10947975" cy="6701100"/>
                        </a:xfrm>
                      </wpg:grpSpPr>
                      <wps:wsp>
                        <wps:cNvPr id="9" name="Rechthoek 2"/>
                        <wps:cNvSpPr>
                          <a:spLocks noChangeArrowheads="1"/>
                        </wps:cNvSpPr>
                        <wps:spPr bwMode="auto">
                          <a:xfrm>
                            <a:off x="0" y="4533900"/>
                            <a:ext cx="3351600" cy="2167200"/>
                          </a:xfrm>
                          <a:prstGeom prst="rect">
                            <a:avLst/>
                          </a:prstGeom>
                          <a:solidFill>
                            <a:srgbClr val="DF7B1D"/>
                          </a:solidFill>
                          <a:ln>
                            <a:noFill/>
                          </a:ln>
                          <a:extLst>
                            <a:ext uri="{91240B29-F687-4F45-9708-019B960494DF}">
                              <a14:hiddenLine xmlns:a14="http://schemas.microsoft.com/office/drawing/2010/main" w="25400">
                                <a:solidFill>
                                  <a:srgbClr val="DF7B1D"/>
                                </a:solidFill>
                                <a:miter lim="800000"/>
                                <a:headEnd/>
                                <a:tailEnd/>
                              </a14:hiddenLine>
                            </a:ext>
                          </a:extLst>
                        </wps:spPr>
                        <wps:bodyPr rot="0" vert="horz" wrap="square" lIns="91440" tIns="45720" rIns="91440" bIns="45720" anchor="ctr" anchorCtr="0" upright="1">
                          <a:noAutofit/>
                        </wps:bodyPr>
                      </wps:wsp>
                      <wps:wsp>
                        <wps:cNvPr id="6" name="Rechthoek 5"/>
                        <wps:cNvSpPr>
                          <a:spLocks noChangeArrowheads="1"/>
                        </wps:cNvSpPr>
                        <wps:spPr bwMode="auto">
                          <a:xfrm>
                            <a:off x="8029575" y="0"/>
                            <a:ext cx="2592000" cy="2170800"/>
                          </a:xfrm>
                          <a:prstGeom prst="rect">
                            <a:avLst/>
                          </a:prstGeom>
                          <a:solidFill>
                            <a:srgbClr val="007A3E"/>
                          </a:solidFill>
                          <a:ln>
                            <a:noFill/>
                          </a:ln>
                          <a:extLst>
                            <a:ext uri="{91240B29-F687-4F45-9708-019B960494DF}">
                              <a14:hiddenLine xmlns:a14="http://schemas.microsoft.com/office/drawing/2010/main" w="25400">
                                <a:solidFill>
                                  <a:srgbClr val="007A3E"/>
                                </a:solidFill>
                                <a:miter lim="800000"/>
                                <a:headEnd/>
                                <a:tailEnd/>
                              </a14:hiddenLine>
                            </a:ext>
                          </a:extLst>
                        </wps:spPr>
                        <wps:bodyPr rot="0" vert="horz" wrap="square" lIns="91440" tIns="45720" rIns="91440" bIns="45720" anchor="ctr" anchorCtr="0" upright="1">
                          <a:noAutofit/>
                        </wps:bodyPr>
                      </wps:wsp>
                      <wps:wsp>
                        <wps:cNvPr id="8" name="Rechthoek 8"/>
                        <wps:cNvSpPr>
                          <a:spLocks noChangeArrowheads="1"/>
                        </wps:cNvSpPr>
                        <wps:spPr bwMode="auto">
                          <a:xfrm>
                            <a:off x="6962775" y="4533900"/>
                            <a:ext cx="3985200" cy="2163600"/>
                          </a:xfrm>
                          <a:prstGeom prst="rect">
                            <a:avLst/>
                          </a:prstGeom>
                          <a:solidFill>
                            <a:srgbClr val="DF7B1D"/>
                          </a:solidFill>
                          <a:ln>
                            <a:noFill/>
                          </a:ln>
                        </wps:spPr>
                        <wps:bodyPr rot="0" vert="horz" wrap="square" lIns="91440" tIns="45720" rIns="91440" bIns="45720" anchor="ctr" anchorCtr="0" upright="1">
                          <a:noAutofit/>
                        </wps:bodyPr>
                      </wps:wsp>
                      <wps:wsp>
                        <wps:cNvPr id="7" name="Rechthoek 15"/>
                        <wps:cNvSpPr>
                          <a:spLocks noChangeArrowheads="1"/>
                        </wps:cNvSpPr>
                        <wps:spPr bwMode="auto">
                          <a:xfrm>
                            <a:off x="5191125" y="2286000"/>
                            <a:ext cx="4161600" cy="2160000"/>
                          </a:xfrm>
                          <a:prstGeom prst="rect">
                            <a:avLst/>
                          </a:prstGeom>
                          <a:solidFill>
                            <a:srgbClr val="0068B3"/>
                          </a:solidFill>
                          <a:ln>
                            <a:noFill/>
                          </a:ln>
                          <a:extLst>
                            <a:ext uri="{91240B29-F687-4F45-9708-019B960494DF}">
                              <a14:hiddenLine xmlns:a14="http://schemas.microsoft.com/office/drawing/2010/main" w="25400">
                                <a:solidFill>
                                  <a:srgbClr val="0068B3"/>
                                </a:solidFill>
                                <a:miter lim="800000"/>
                                <a:headEnd/>
                                <a:tailEnd/>
                              </a14:hiddenLine>
                            </a:ext>
                          </a:extLst>
                        </wps:spPr>
                        <wps:bodyPr rot="0" vert="horz" wrap="square" lIns="91440" tIns="45720" rIns="91440" bIns="45720" anchor="ctr" anchorCtr="0" upright="1">
                          <a:noAutofit/>
                        </wps:bodyPr>
                      </wps:wsp>
                      <wps:wsp>
                        <wps:cNvPr id="5" name="Rechthoek 17"/>
                        <wps:cNvSpPr>
                          <a:spLocks noChangeArrowheads="1"/>
                        </wps:cNvSpPr>
                        <wps:spPr bwMode="auto">
                          <a:xfrm>
                            <a:off x="1428750" y="0"/>
                            <a:ext cx="2595600" cy="2170800"/>
                          </a:xfrm>
                          <a:prstGeom prst="rect">
                            <a:avLst/>
                          </a:prstGeom>
                          <a:solidFill>
                            <a:srgbClr val="007A3E"/>
                          </a:solidFill>
                          <a:ln>
                            <a:noFill/>
                          </a:ln>
                          <a:extLst>
                            <a:ext uri="{91240B29-F687-4F45-9708-019B960494DF}">
                              <a14:hiddenLine xmlns:a14="http://schemas.microsoft.com/office/drawing/2010/main" w="12700">
                                <a:solidFill>
                                  <a:srgbClr val="007A3E"/>
                                </a:solidFill>
                                <a:miter lim="800000"/>
                                <a:headEnd/>
                                <a:tailEnd/>
                              </a14:hiddenLine>
                            </a:ext>
                          </a:extLst>
                        </wps:spPr>
                        <wps:bodyPr rot="0" vert="horz" wrap="square" lIns="91440" tIns="45720" rIns="91440" bIns="45720" anchor="ctr" anchorCtr="0" upright="1">
                          <a:noAutofit/>
                        </wps:bodyPr>
                      </wps:wsp>
                    </wpg:wgp>
                  </a:graphicData>
                </a:graphic>
              </wp:anchor>
            </w:drawing>
          </mc:Choice>
          <mc:Fallback>
            <w:pict>
              <v:group w14:anchorId="2DA57CCA" id="Groep 12" o:spid="_x0000_s1026" style="position:absolute;margin-left:-138pt;margin-top:303.75pt;width:862.05pt;height:527.65pt;z-index:-251658237;mso-position-horizontal-relative:page;mso-position-vertical-relative:page" coordsize="109479,6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">
                <v:rect id="Rechthoek 2" o:spid="_x0000_s1027" style="position:absolute;top:45339;width:33516;height:21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" fillcolor="#df7b1d" stroked="f" strokecolor="#df7b1d" strokeweight="2pt"/>
                <v:rect id="Rechthoek 5" o:spid="_x0000_s1028" style="position:absolute;left:80295;width:25920;height:2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" fillcolor="#007a3e" stroked="f" strokecolor="#007a3e" strokeweight="2pt"/>
                <v:rect id="Rechthoek 8" o:spid="_x0000_s1029" style="position:absolute;left:69627;top:45339;width:39852;height:21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" fillcolor="#df7b1d" stroked="f"/>
                <v:rect id="Rechthoek 15" o:spid="_x0000_s1030" style="position:absolute;left:51911;top:22860;width:41616;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" fillcolor="#0068b3" stroked="f" strokecolor="#0068b3" strokeweight="2pt"/>
                <v:rect id="Rechthoek 17" o:spid="_x0000_s1031" style="position:absolute;left:14287;width:25956;height:2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" fillcolor="#007a3e" stroked="f" strokecolor="#007a3e" strokeweight="1pt"/>
                <w10:wrap anchorx="page" anchory="page"/>
              </v:group>
            </w:pict>
          </mc:Fallback>
        </mc:AlternateContent>
      </w:r>
      <w:r w:rsidR="00944FF0">
        <w:rPr>
          <w:noProof/>
          <w:lang w:eastAsia="nl-NL"/>
        </w:rPr>
        <mc:AlternateContent>
          <mc:Choice Requires="wps">
            <w:drawing>
              <wp:anchor distT="0" distB="0" distL="114300" distR="114300" simplePos="0" relativeHeight="251658242" behindDoc="1" locked="1" layoutInCell="1" allowOverlap="1" wp14:anchorId="035486C2" wp14:editId="5CC26B8F">
                <wp:simplePos x="0" y="0"/>
                <wp:positionH relativeFrom="column">
                  <wp:posOffset>-1097280</wp:posOffset>
                </wp:positionH>
                <wp:positionV relativeFrom="page">
                  <wp:posOffset>6149340</wp:posOffset>
                </wp:positionV>
                <wp:extent cx="3711600" cy="2145600"/>
                <wp:effectExtent l="0" t="0" r="22225" b="26670"/>
                <wp:wrapNone/>
                <wp:docPr id="2"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1600" cy="2145600"/>
                        </a:xfrm>
                        <a:prstGeom prst="rect">
                          <a:avLst/>
                        </a:prstGeom>
                        <a:blipFill dpi="0" rotWithShape="1">
                          <a:blip r:embed="rId12"/>
                          <a:srcRect/>
                          <a:stretch>
                            <a:fillRect/>
                          </a:stretch>
                        </a:blipFill>
                        <a:ln w="25400">
                          <a:solidFill>
                            <a:srgbClr val="0068B3"/>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0FE9166" id="Rechthoek 13" o:spid="_x0000_s1026" style="position:absolute;margin-left:-86.4pt;margin-top:484.2pt;width:292.25pt;height:168.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EBAQEBAQEBAQEBAQECAgMCAgICAgQDAwIDBQQFBQUEBAQF&#10;BgcGBQUHBgQEBgkGBwgICAgIBQYJCgkICgcICAj/2wBDAQEBAQICAgQCAgQIBQQFCAgICAgICAgI&#10;CAgICAgICAgICAgICAgICAgICAgICAgICAgICAgICAgICAgICAgICAj/wAARCAIpAz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" strokecolor="#0068b3" strokeweight="2pt">
                <v:fill r:id="rId13" o:title="" recolor="t" rotate="t" type="frame"/>
                <w10:wrap anchory="page"/>
                <w10:anchorlock/>
              </v:rect>
            </w:pict>
          </mc:Fallback>
        </mc:AlternateContent>
      </w:r>
      <w:r w:rsidR="001F56FC">
        <w:rPr>
          <w:noProof/>
          <w:lang w:eastAsia="nl-NL"/>
        </w:rPr>
        <mc:AlternateContent>
          <mc:Choice Requires="wps">
            <w:drawing>
              <wp:anchor distT="0" distB="0" distL="114300" distR="114300" simplePos="0" relativeHeight="251658245" behindDoc="0" locked="1" layoutInCell="1" allowOverlap="1" wp14:anchorId="29A537CD" wp14:editId="425A7EB3">
                <wp:simplePos x="0" y="0"/>
                <wp:positionH relativeFrom="page">
                  <wp:posOffset>561975</wp:posOffset>
                </wp:positionH>
                <wp:positionV relativeFrom="page">
                  <wp:posOffset>2905125</wp:posOffset>
                </wp:positionV>
                <wp:extent cx="6296025" cy="4392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439200"/>
                        </a:xfrm>
                        <a:prstGeom prst="rect">
                          <a:avLst/>
                        </a:prstGeom>
                        <a:noFill/>
                        <a:ln>
                          <a:noFill/>
                        </a:ln>
                      </wps:spPr>
                      <wps:txbx>
                        <w:txbxContent>
                          <w:p w14:paraId="0BA22F75" w14:textId="1ABCB94C" w:rsidR="00EA2C65" w:rsidRPr="00891180" w:rsidRDefault="00E7513C" w:rsidP="00E75A39">
                            <w:pPr>
                              <w:pStyle w:val="Titeldocument"/>
                              <w:rPr>
                                <w:color w:val="007A3E"/>
                              </w:rPr>
                            </w:pPr>
                            <w:r>
                              <w:rPr>
                                <w:color w:val="auto"/>
                                <w:szCs w:val="36"/>
                              </w:rPr>
                              <w:t>Reconstructie plantvakken Stede Broec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37CD" id="_x0000_s1028" type="#_x0000_t202" style="position:absolute;margin-left:44.25pt;margin-top:228.75pt;width:495.75pt;height:34.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" filled="f" stroked="f">
                <v:textbox>
                  <w:txbxContent>
                    <w:p w14:paraId="0BA22F75" w14:textId="1ABCB94C" w:rsidR="00EA2C65" w:rsidRPr="00891180" w:rsidRDefault="00E7513C" w:rsidP="00E75A39">
                      <w:pPr>
                        <w:pStyle w:val="Titeldocument"/>
                        <w:rPr>
                          <w:color w:val="007A3E"/>
                        </w:rPr>
                      </w:pPr>
                      <w:r>
                        <w:rPr>
                          <w:color w:val="auto"/>
                          <w:szCs w:val="36"/>
                        </w:rPr>
                        <w:t>Reconstructie plantvakken Stede Broec</w:t>
                      </w:r>
                    </w:p>
                  </w:txbxContent>
                </v:textbox>
                <w10:wrap anchorx="page" anchory="page"/>
                <w10:anchorlock/>
              </v:shape>
            </w:pict>
          </mc:Fallback>
        </mc:AlternateContent>
      </w:r>
      <w:r w:rsidR="001F56FC">
        <w:rPr>
          <w:noProof/>
          <w:lang w:eastAsia="nl-NL"/>
        </w:rPr>
        <mc:AlternateContent>
          <mc:Choice Requires="wps">
            <w:drawing>
              <wp:anchor distT="0" distB="0" distL="114300" distR="114300" simplePos="0" relativeHeight="251658240" behindDoc="1" locked="1" layoutInCell="1" allowOverlap="1" wp14:anchorId="24BB80F4" wp14:editId="484EE802">
                <wp:simplePos x="0" y="0"/>
                <wp:positionH relativeFrom="column">
                  <wp:posOffset>1671955</wp:posOffset>
                </wp:positionH>
                <wp:positionV relativeFrom="page">
                  <wp:posOffset>3863340</wp:posOffset>
                </wp:positionV>
                <wp:extent cx="3736800" cy="2145600"/>
                <wp:effectExtent l="0" t="0" r="16510" b="2667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800" cy="2145600"/>
                        </a:xfrm>
                        <a:prstGeom prst="rect">
                          <a:avLst/>
                        </a:prstGeom>
                        <a:blipFill dpi="0" rotWithShape="1">
                          <a:blip r:embed="rId14"/>
                          <a:srcRect/>
                          <a:stretch>
                            <a:fillRect/>
                          </a:stretch>
                        </a:blipFill>
                        <a:ln w="25400">
                          <a:solidFill>
                            <a:srgbClr val="007A3E"/>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2EEA6C" id="Rechthoek 4" o:spid="_x0000_s1026" style="position:absolute;margin-left:131.65pt;margin-top:304.2pt;width:294.25pt;height:16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RQAAAAYAAAAAAAAAAAAADkAAABVgAAAACABE&#10;AFMAQwAwADMANgAyADYAAAABAAAAAAAAAAAAAAAAAAAAAAAAAAEAAAAAAAAAAAAAFWAAAA5AAAAA&#10;AAAAAAAAAAAAAAAAAAEAAAAAAAAAAAAAAAAAAAAAAAAAEAAAAAEAAAAAAABudWxsAAAAAgAAAAZi&#10;b3VuZHNPYmpjAAAAAQAAAAAAAFJjdDEAAAAEAAAAAFRvcCBsb25nAAAAAAAAAABMZWZ0bG9uZwAA&#10;AAAAAAAAQnRvbWxvbmcAAA5AAAAAAFJnaHRsb25nAAAVY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OQAAAAABSZ2h0bG9u&#10;ZwAAFW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CPiAAAAAQAAAKAAAABrAAAB4AAAyKAAACPGABgAAf/Y/+0ADEFkb2JlX0NNAAH/7gAO&#10;QWRvYmUAZIAAAAAB/9sAhAAMCAgICQgMCQkMEQsKCxEVDwwMDxUYExMVExMYEQwMDAwMDBEMDAwM&#10;DAwMDAwMDAwMDAwMDAwMDAwMDAwMDAwMAQ0LCw0ODRAODhAUDg4OFBQODg4OFBEMDAwMDBERDAwM&#10;DAwMEQwMDAwMDAwMDAwMDAwMDAwMDAwMDAwMDAwMDAz/wAARCABr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gEBAQEBAgEBAQICAgICBAMCAgICBQQEAwQGBQYGBgUG&#10;BgYHCQgGBwkHBgYICwgJCgoKCgoGCAsMCwoMCQoKCv/bAEMBAgICAgICBQMDBQoHBgcKCgoKCgoK&#10;CgoKCgoKCgoKCgoKCgoKCgoKCgoKCgoKCgoKCgoKCgoKCgoKCgoKCgoKCv/AABEIAhwD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" strokecolor="#007a3e" strokeweight="2pt">
                <v:fill r:id="rId15" o:title="" recolor="t" rotate="t" type="frame"/>
                <w10:wrap anchory="page"/>
                <w10:anchorlock/>
              </v:rect>
            </w:pict>
          </mc:Fallback>
        </mc:AlternateContent>
      </w:r>
      <w:r w:rsidR="001F56FC">
        <w:rPr>
          <w:noProof/>
          <w:lang w:eastAsia="nl-NL"/>
        </w:rPr>
        <mc:AlternateContent>
          <mc:Choice Requires="wps">
            <w:drawing>
              <wp:anchor distT="0" distB="0" distL="114300" distR="114300" simplePos="0" relativeHeight="251658241" behindDoc="1" locked="1" layoutInCell="1" allowOverlap="1" wp14:anchorId="162766A0" wp14:editId="0098D00F">
                <wp:simplePos x="0" y="0"/>
                <wp:positionH relativeFrom="column">
                  <wp:posOffset>1016635</wp:posOffset>
                </wp:positionH>
                <wp:positionV relativeFrom="page">
                  <wp:posOffset>8406765</wp:posOffset>
                </wp:positionV>
                <wp:extent cx="3330000" cy="2145600"/>
                <wp:effectExtent l="0" t="0" r="22860" b="26670"/>
                <wp:wrapNone/>
                <wp:docPr id="3"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0000" cy="2145600"/>
                        </a:xfrm>
                        <a:prstGeom prst="rect">
                          <a:avLst/>
                        </a:prstGeom>
                        <a:blipFill dpi="0" rotWithShape="1">
                          <a:blip r:embed="rId16"/>
                          <a:srcRect/>
                          <a:stretch>
                            <a:fillRect/>
                          </a:stretch>
                        </a:blipFill>
                        <a:ln w="25400">
                          <a:solidFill>
                            <a:srgbClr val="DF7B1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9CA5B5" id="Rechthoek 12" o:spid="_x0000_s1026" style="position:absolute;margin-left:80.05pt;margin-top:661.95pt;width:262.2pt;height:168.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lRGF0ZT4yMDEyLTA3LTI0VDE0OjA4OjM0PC94bXA6Q3JlYXRlRGF0ZT48eG1wOkNyZWF0b3JU&#10;b29sPkRTTFItQTIwMCB2MS4wMDwveG1wOkNyZWF0b3JUb29sPjwvcmRmOkRlc2NyaXB0aW9u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AMDAwMCBAMDAwQEBAUGCgYGBQUGDAgJBwoODA8O&#10;DgwNDQ8RFhMPEBURDQ0TGhMVFxgZGRkPEhsdGxgdFhgZGP/bAEMBBAQEBgUGCwYGCxgQDRAYGBgY&#10;GBgYGBgYGBgYGBgYGBgYGBgYGBgYGBgYGBgYGBgYGBgYGBgYGBgYGBgYGBgYGP/AABEIAeYC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" strokecolor="#df7b1d" strokeweight="2pt">
                <v:fill r:id="rId17" o:title="" recolor="t" rotate="t" type="frame"/>
                <w10:wrap anchory="page"/>
                <w10:anchorlock/>
              </v:rect>
            </w:pict>
          </mc:Fallback>
        </mc:AlternateContent>
      </w:r>
      <w:r w:rsidR="00311921" w:rsidRPr="0042009B">
        <w:br w:type="page"/>
      </w:r>
    </w:p>
    <w:p w14:paraId="38657DB1" w14:textId="77777777" w:rsidR="00677AA1" w:rsidRPr="001363DC" w:rsidRDefault="00677AA1" w:rsidP="00763528">
      <w:pPr>
        <w:pStyle w:val="Inhoudsopgavekop"/>
      </w:pPr>
      <w:r w:rsidRPr="001363DC">
        <w:lastRenderedPageBreak/>
        <w:t>Inhoudsopgave</w:t>
      </w:r>
    </w:p>
    <w:p w14:paraId="7450BAB1" w14:textId="1C5EAEF8" w:rsidR="0098088F" w:rsidRDefault="00226886">
      <w:pPr>
        <w:pStyle w:val="Inhopg1"/>
        <w:rPr>
          <w:rFonts w:asciiTheme="minorHAnsi" w:eastAsiaTheme="minorEastAsia" w:hAnsiTheme="minorHAnsi" w:cstheme="minorBidi"/>
          <w:noProof/>
          <w:kern w:val="2"/>
          <w:sz w:val="24"/>
          <w:lang w:eastAsia="nl-NL"/>
          <w14:ligatures w14:val="standardContextual"/>
        </w:rPr>
      </w:pPr>
      <w:r>
        <w:rPr>
          <w:rFonts w:eastAsiaTheme="majorEastAsia"/>
          <w:noProof/>
        </w:rPr>
        <w:fldChar w:fldCharType="begin"/>
      </w:r>
      <w:r>
        <w:rPr>
          <w:rFonts w:eastAsiaTheme="majorEastAsia"/>
          <w:noProof/>
        </w:rPr>
        <w:instrText xml:space="preserve"> TOC \o "1-2" \h \z \u </w:instrText>
      </w:r>
      <w:r>
        <w:rPr>
          <w:rFonts w:eastAsiaTheme="majorEastAsia"/>
          <w:noProof/>
        </w:rPr>
        <w:fldChar w:fldCharType="separate"/>
      </w:r>
      <w:hyperlink w:anchor="_Toc227841733" w:history="1">
        <w:r w:rsidR="0098088F" w:rsidRPr="006A4296">
          <w:rPr>
            <w:rStyle w:val="Hyperlink"/>
            <w:rFonts w:eastAsiaTheme="majorEastAsia"/>
            <w:noProof/>
          </w:rPr>
          <w:t>1.</w:t>
        </w:r>
        <w:r w:rsidR="0098088F">
          <w:rPr>
            <w:rFonts w:asciiTheme="minorHAnsi" w:eastAsiaTheme="minorEastAsia" w:hAnsiTheme="minorHAnsi" w:cstheme="minorBidi"/>
            <w:noProof/>
            <w:kern w:val="2"/>
            <w:sz w:val="24"/>
            <w:lang w:eastAsia="nl-NL"/>
            <w14:ligatures w14:val="standardContextual"/>
          </w:rPr>
          <w:tab/>
        </w:r>
        <w:r w:rsidR="0098088F" w:rsidRPr="006A4296">
          <w:rPr>
            <w:rStyle w:val="Hyperlink"/>
            <w:rFonts w:eastAsiaTheme="majorEastAsia"/>
            <w:noProof/>
          </w:rPr>
          <w:t>Voorwoord</w:t>
        </w:r>
        <w:r w:rsidR="0098088F">
          <w:rPr>
            <w:noProof/>
            <w:webHidden/>
          </w:rPr>
          <w:tab/>
        </w:r>
        <w:r w:rsidR="0098088F">
          <w:rPr>
            <w:noProof/>
            <w:webHidden/>
          </w:rPr>
          <w:fldChar w:fldCharType="begin"/>
        </w:r>
        <w:r w:rsidR="0098088F">
          <w:rPr>
            <w:noProof/>
            <w:webHidden/>
          </w:rPr>
          <w:instrText xml:space="preserve"> PAGEREF _Toc227841733 \h </w:instrText>
        </w:r>
        <w:r w:rsidR="0098088F">
          <w:rPr>
            <w:noProof/>
            <w:webHidden/>
          </w:rPr>
        </w:r>
        <w:r w:rsidR="0098088F">
          <w:rPr>
            <w:noProof/>
            <w:webHidden/>
          </w:rPr>
          <w:fldChar w:fldCharType="separate"/>
        </w:r>
        <w:r w:rsidR="0098088F">
          <w:rPr>
            <w:noProof/>
            <w:webHidden/>
          </w:rPr>
          <w:t>5</w:t>
        </w:r>
        <w:r w:rsidR="0098088F">
          <w:rPr>
            <w:noProof/>
            <w:webHidden/>
          </w:rPr>
          <w:fldChar w:fldCharType="end"/>
        </w:r>
      </w:hyperlink>
    </w:p>
    <w:p w14:paraId="58170CBD" w14:textId="61C67A9D"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34" w:history="1">
        <w:r w:rsidRPr="006A4296">
          <w:rPr>
            <w:rStyle w:val="Hyperlink"/>
            <w:rFonts w:eastAsiaTheme="majorEastAsia"/>
            <w:noProof/>
          </w:rPr>
          <w:t>1.1</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Planning</w:t>
        </w:r>
        <w:r>
          <w:rPr>
            <w:noProof/>
            <w:webHidden/>
          </w:rPr>
          <w:tab/>
        </w:r>
        <w:r>
          <w:rPr>
            <w:noProof/>
            <w:webHidden/>
          </w:rPr>
          <w:fldChar w:fldCharType="begin"/>
        </w:r>
        <w:r>
          <w:rPr>
            <w:noProof/>
            <w:webHidden/>
          </w:rPr>
          <w:instrText xml:space="preserve"> PAGEREF _Toc227841734 \h </w:instrText>
        </w:r>
        <w:r>
          <w:rPr>
            <w:noProof/>
            <w:webHidden/>
          </w:rPr>
        </w:r>
        <w:r>
          <w:rPr>
            <w:noProof/>
            <w:webHidden/>
          </w:rPr>
          <w:fldChar w:fldCharType="separate"/>
        </w:r>
        <w:r>
          <w:rPr>
            <w:noProof/>
            <w:webHidden/>
          </w:rPr>
          <w:t>5</w:t>
        </w:r>
        <w:r>
          <w:rPr>
            <w:noProof/>
            <w:webHidden/>
          </w:rPr>
          <w:fldChar w:fldCharType="end"/>
        </w:r>
      </w:hyperlink>
    </w:p>
    <w:p w14:paraId="075092FE" w14:textId="34D15BE7"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35" w:history="1">
        <w:r w:rsidRPr="006A4296">
          <w:rPr>
            <w:rStyle w:val="Hyperlink"/>
            <w:noProof/>
          </w:rPr>
          <w:t>1.2</w:t>
        </w:r>
        <w:r>
          <w:rPr>
            <w:rFonts w:asciiTheme="minorHAnsi" w:eastAsiaTheme="minorEastAsia" w:hAnsiTheme="minorHAnsi" w:cstheme="minorBidi"/>
            <w:noProof/>
            <w:kern w:val="2"/>
            <w:sz w:val="24"/>
            <w:lang w:eastAsia="nl-NL"/>
            <w14:ligatures w14:val="standardContextual"/>
          </w:rPr>
          <w:tab/>
        </w:r>
        <w:r w:rsidRPr="006A4296">
          <w:rPr>
            <w:rStyle w:val="Hyperlink"/>
            <w:noProof/>
          </w:rPr>
          <w:t>Opdrachtgever</w:t>
        </w:r>
        <w:r>
          <w:rPr>
            <w:noProof/>
            <w:webHidden/>
          </w:rPr>
          <w:tab/>
        </w:r>
        <w:r>
          <w:rPr>
            <w:noProof/>
            <w:webHidden/>
          </w:rPr>
          <w:fldChar w:fldCharType="begin"/>
        </w:r>
        <w:r>
          <w:rPr>
            <w:noProof/>
            <w:webHidden/>
          </w:rPr>
          <w:instrText xml:space="preserve"> PAGEREF _Toc227841735 \h </w:instrText>
        </w:r>
        <w:r>
          <w:rPr>
            <w:noProof/>
            <w:webHidden/>
          </w:rPr>
        </w:r>
        <w:r>
          <w:rPr>
            <w:noProof/>
            <w:webHidden/>
          </w:rPr>
          <w:fldChar w:fldCharType="separate"/>
        </w:r>
        <w:r>
          <w:rPr>
            <w:noProof/>
            <w:webHidden/>
          </w:rPr>
          <w:t>6</w:t>
        </w:r>
        <w:r>
          <w:rPr>
            <w:noProof/>
            <w:webHidden/>
          </w:rPr>
          <w:fldChar w:fldCharType="end"/>
        </w:r>
      </w:hyperlink>
    </w:p>
    <w:p w14:paraId="3923D611" w14:textId="7598C706"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36" w:history="1">
        <w:r w:rsidRPr="006A4296">
          <w:rPr>
            <w:rStyle w:val="Hyperlink"/>
            <w:rFonts w:eastAsiaTheme="majorEastAsia"/>
            <w:noProof/>
            <w:lang w:eastAsia="nl-NL"/>
          </w:rPr>
          <w:t>1.3</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lang w:eastAsia="nl-NL"/>
          </w:rPr>
          <w:t>Contactpersoon</w:t>
        </w:r>
        <w:r>
          <w:rPr>
            <w:noProof/>
            <w:webHidden/>
          </w:rPr>
          <w:tab/>
        </w:r>
        <w:r>
          <w:rPr>
            <w:noProof/>
            <w:webHidden/>
          </w:rPr>
          <w:fldChar w:fldCharType="begin"/>
        </w:r>
        <w:r>
          <w:rPr>
            <w:noProof/>
            <w:webHidden/>
          </w:rPr>
          <w:instrText xml:space="preserve"> PAGEREF _Toc227841736 \h </w:instrText>
        </w:r>
        <w:r>
          <w:rPr>
            <w:noProof/>
            <w:webHidden/>
          </w:rPr>
        </w:r>
        <w:r>
          <w:rPr>
            <w:noProof/>
            <w:webHidden/>
          </w:rPr>
          <w:fldChar w:fldCharType="separate"/>
        </w:r>
        <w:r>
          <w:rPr>
            <w:noProof/>
            <w:webHidden/>
          </w:rPr>
          <w:t>6</w:t>
        </w:r>
        <w:r>
          <w:rPr>
            <w:noProof/>
            <w:webHidden/>
          </w:rPr>
          <w:fldChar w:fldCharType="end"/>
        </w:r>
      </w:hyperlink>
    </w:p>
    <w:p w14:paraId="2ED82211" w14:textId="16BB5EE8" w:rsidR="0098088F" w:rsidRDefault="0098088F">
      <w:pPr>
        <w:pStyle w:val="Inhopg1"/>
        <w:rPr>
          <w:rFonts w:asciiTheme="minorHAnsi" w:eastAsiaTheme="minorEastAsia" w:hAnsiTheme="minorHAnsi" w:cstheme="minorBidi"/>
          <w:noProof/>
          <w:kern w:val="2"/>
          <w:sz w:val="24"/>
          <w:lang w:eastAsia="nl-NL"/>
          <w14:ligatures w14:val="standardContextual"/>
        </w:rPr>
      </w:pPr>
      <w:hyperlink w:anchor="_Toc227841737" w:history="1">
        <w:r w:rsidRPr="006A4296">
          <w:rPr>
            <w:rStyle w:val="Hyperlink"/>
            <w:rFonts w:eastAsiaTheme="majorEastAsia"/>
            <w:noProof/>
          </w:rPr>
          <w:t>2.</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Opdracht</w:t>
        </w:r>
        <w:r>
          <w:rPr>
            <w:noProof/>
            <w:webHidden/>
          </w:rPr>
          <w:tab/>
        </w:r>
        <w:r>
          <w:rPr>
            <w:noProof/>
            <w:webHidden/>
          </w:rPr>
          <w:fldChar w:fldCharType="begin"/>
        </w:r>
        <w:r>
          <w:rPr>
            <w:noProof/>
            <w:webHidden/>
          </w:rPr>
          <w:instrText xml:space="preserve"> PAGEREF _Toc227841737 \h </w:instrText>
        </w:r>
        <w:r>
          <w:rPr>
            <w:noProof/>
            <w:webHidden/>
          </w:rPr>
        </w:r>
        <w:r>
          <w:rPr>
            <w:noProof/>
            <w:webHidden/>
          </w:rPr>
          <w:fldChar w:fldCharType="separate"/>
        </w:r>
        <w:r>
          <w:rPr>
            <w:noProof/>
            <w:webHidden/>
          </w:rPr>
          <w:t>7</w:t>
        </w:r>
        <w:r>
          <w:rPr>
            <w:noProof/>
            <w:webHidden/>
          </w:rPr>
          <w:fldChar w:fldCharType="end"/>
        </w:r>
      </w:hyperlink>
    </w:p>
    <w:p w14:paraId="349FC27D" w14:textId="561F1DF4"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38" w:history="1">
        <w:r w:rsidRPr="006A4296">
          <w:rPr>
            <w:rStyle w:val="Hyperlink"/>
            <w:rFonts w:eastAsiaTheme="majorEastAsia"/>
            <w:noProof/>
          </w:rPr>
          <w:t>2.1</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Percelen, samenvoegingen en percelenregeling</w:t>
        </w:r>
        <w:r>
          <w:rPr>
            <w:noProof/>
            <w:webHidden/>
          </w:rPr>
          <w:tab/>
        </w:r>
        <w:r>
          <w:rPr>
            <w:noProof/>
            <w:webHidden/>
          </w:rPr>
          <w:fldChar w:fldCharType="begin"/>
        </w:r>
        <w:r>
          <w:rPr>
            <w:noProof/>
            <w:webHidden/>
          </w:rPr>
          <w:instrText xml:space="preserve"> PAGEREF _Toc227841738 \h </w:instrText>
        </w:r>
        <w:r>
          <w:rPr>
            <w:noProof/>
            <w:webHidden/>
          </w:rPr>
        </w:r>
        <w:r>
          <w:rPr>
            <w:noProof/>
            <w:webHidden/>
          </w:rPr>
          <w:fldChar w:fldCharType="separate"/>
        </w:r>
        <w:r>
          <w:rPr>
            <w:noProof/>
            <w:webHidden/>
          </w:rPr>
          <w:t>7</w:t>
        </w:r>
        <w:r>
          <w:rPr>
            <w:noProof/>
            <w:webHidden/>
          </w:rPr>
          <w:fldChar w:fldCharType="end"/>
        </w:r>
      </w:hyperlink>
    </w:p>
    <w:p w14:paraId="6FF506DB" w14:textId="0A598642"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39" w:history="1">
        <w:r w:rsidRPr="006A4296">
          <w:rPr>
            <w:rStyle w:val="Hyperlink"/>
            <w:rFonts w:eastAsiaTheme="majorEastAsia"/>
            <w:noProof/>
          </w:rPr>
          <w:t>2.2</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Omvang van de Opdracht</w:t>
        </w:r>
        <w:r>
          <w:rPr>
            <w:noProof/>
            <w:webHidden/>
          </w:rPr>
          <w:tab/>
        </w:r>
        <w:r>
          <w:rPr>
            <w:noProof/>
            <w:webHidden/>
          </w:rPr>
          <w:fldChar w:fldCharType="begin"/>
        </w:r>
        <w:r>
          <w:rPr>
            <w:noProof/>
            <w:webHidden/>
          </w:rPr>
          <w:instrText xml:space="preserve"> PAGEREF _Toc227841739 \h </w:instrText>
        </w:r>
        <w:r>
          <w:rPr>
            <w:noProof/>
            <w:webHidden/>
          </w:rPr>
        </w:r>
        <w:r>
          <w:rPr>
            <w:noProof/>
            <w:webHidden/>
          </w:rPr>
          <w:fldChar w:fldCharType="separate"/>
        </w:r>
        <w:r>
          <w:rPr>
            <w:noProof/>
            <w:webHidden/>
          </w:rPr>
          <w:t>7</w:t>
        </w:r>
        <w:r>
          <w:rPr>
            <w:noProof/>
            <w:webHidden/>
          </w:rPr>
          <w:fldChar w:fldCharType="end"/>
        </w:r>
      </w:hyperlink>
    </w:p>
    <w:p w14:paraId="2614EA69" w14:textId="00B5C7A3"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0" w:history="1">
        <w:r w:rsidRPr="006A4296">
          <w:rPr>
            <w:rStyle w:val="Hyperlink"/>
            <w:rFonts w:eastAsiaTheme="majorEastAsia"/>
            <w:noProof/>
            <w:lang w:eastAsia="nl-NL"/>
          </w:rPr>
          <w:t>2.3</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lang w:eastAsia="nl-NL"/>
          </w:rPr>
          <w:t>Looptijd van de Opdracht</w:t>
        </w:r>
        <w:r>
          <w:rPr>
            <w:noProof/>
            <w:webHidden/>
          </w:rPr>
          <w:tab/>
        </w:r>
        <w:r>
          <w:rPr>
            <w:noProof/>
            <w:webHidden/>
          </w:rPr>
          <w:fldChar w:fldCharType="begin"/>
        </w:r>
        <w:r>
          <w:rPr>
            <w:noProof/>
            <w:webHidden/>
          </w:rPr>
          <w:instrText xml:space="preserve"> PAGEREF _Toc227841740 \h </w:instrText>
        </w:r>
        <w:r>
          <w:rPr>
            <w:noProof/>
            <w:webHidden/>
          </w:rPr>
        </w:r>
        <w:r>
          <w:rPr>
            <w:noProof/>
            <w:webHidden/>
          </w:rPr>
          <w:fldChar w:fldCharType="separate"/>
        </w:r>
        <w:r>
          <w:rPr>
            <w:noProof/>
            <w:webHidden/>
          </w:rPr>
          <w:t>8</w:t>
        </w:r>
        <w:r>
          <w:rPr>
            <w:noProof/>
            <w:webHidden/>
          </w:rPr>
          <w:fldChar w:fldCharType="end"/>
        </w:r>
      </w:hyperlink>
    </w:p>
    <w:p w14:paraId="0B717286" w14:textId="33B6A1AE"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1" w:history="1">
        <w:r w:rsidRPr="006A4296">
          <w:rPr>
            <w:rStyle w:val="Hyperlink"/>
            <w:rFonts w:eastAsiaTheme="majorEastAsia"/>
            <w:noProof/>
            <w:lang w:eastAsia="nl-NL"/>
          </w:rPr>
          <w:t>2.4</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lang w:eastAsia="nl-NL"/>
          </w:rPr>
          <w:t>Programma van Eisen</w:t>
        </w:r>
        <w:r>
          <w:rPr>
            <w:noProof/>
            <w:webHidden/>
          </w:rPr>
          <w:tab/>
        </w:r>
        <w:r>
          <w:rPr>
            <w:noProof/>
            <w:webHidden/>
          </w:rPr>
          <w:fldChar w:fldCharType="begin"/>
        </w:r>
        <w:r>
          <w:rPr>
            <w:noProof/>
            <w:webHidden/>
          </w:rPr>
          <w:instrText xml:space="preserve"> PAGEREF _Toc227841741 \h </w:instrText>
        </w:r>
        <w:r>
          <w:rPr>
            <w:noProof/>
            <w:webHidden/>
          </w:rPr>
        </w:r>
        <w:r>
          <w:rPr>
            <w:noProof/>
            <w:webHidden/>
          </w:rPr>
          <w:fldChar w:fldCharType="separate"/>
        </w:r>
        <w:r>
          <w:rPr>
            <w:noProof/>
            <w:webHidden/>
          </w:rPr>
          <w:t>8</w:t>
        </w:r>
        <w:r>
          <w:rPr>
            <w:noProof/>
            <w:webHidden/>
          </w:rPr>
          <w:fldChar w:fldCharType="end"/>
        </w:r>
      </w:hyperlink>
    </w:p>
    <w:p w14:paraId="1A4330E2" w14:textId="4D772855"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2" w:history="1">
        <w:r w:rsidRPr="006A4296">
          <w:rPr>
            <w:rStyle w:val="Hyperlink"/>
            <w:rFonts w:eastAsiaTheme="majorEastAsia"/>
            <w:noProof/>
            <w:lang w:eastAsia="nl-NL"/>
          </w:rPr>
          <w:t>2.5</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lang w:eastAsia="nl-NL"/>
          </w:rPr>
          <w:t>Inkoop en Contractvoorwaarden</w:t>
        </w:r>
        <w:r>
          <w:rPr>
            <w:noProof/>
            <w:webHidden/>
          </w:rPr>
          <w:tab/>
        </w:r>
        <w:r>
          <w:rPr>
            <w:noProof/>
            <w:webHidden/>
          </w:rPr>
          <w:fldChar w:fldCharType="begin"/>
        </w:r>
        <w:r>
          <w:rPr>
            <w:noProof/>
            <w:webHidden/>
          </w:rPr>
          <w:instrText xml:space="preserve"> PAGEREF _Toc227841742 \h </w:instrText>
        </w:r>
        <w:r>
          <w:rPr>
            <w:noProof/>
            <w:webHidden/>
          </w:rPr>
        </w:r>
        <w:r>
          <w:rPr>
            <w:noProof/>
            <w:webHidden/>
          </w:rPr>
          <w:fldChar w:fldCharType="separate"/>
        </w:r>
        <w:r>
          <w:rPr>
            <w:noProof/>
            <w:webHidden/>
          </w:rPr>
          <w:t>8</w:t>
        </w:r>
        <w:r>
          <w:rPr>
            <w:noProof/>
            <w:webHidden/>
          </w:rPr>
          <w:fldChar w:fldCharType="end"/>
        </w:r>
      </w:hyperlink>
    </w:p>
    <w:p w14:paraId="1EB71C67" w14:textId="6640D132"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3" w:history="1">
        <w:r w:rsidRPr="006A4296">
          <w:rPr>
            <w:rStyle w:val="Hyperlink"/>
            <w:rFonts w:eastAsiaTheme="majorEastAsia"/>
            <w:noProof/>
          </w:rPr>
          <w:t>2.6</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Opties, Herhalingsaankopen en herziening</w:t>
        </w:r>
        <w:r>
          <w:rPr>
            <w:noProof/>
            <w:webHidden/>
          </w:rPr>
          <w:tab/>
        </w:r>
        <w:r>
          <w:rPr>
            <w:noProof/>
            <w:webHidden/>
          </w:rPr>
          <w:fldChar w:fldCharType="begin"/>
        </w:r>
        <w:r>
          <w:rPr>
            <w:noProof/>
            <w:webHidden/>
          </w:rPr>
          <w:instrText xml:space="preserve"> PAGEREF _Toc227841743 \h </w:instrText>
        </w:r>
        <w:r>
          <w:rPr>
            <w:noProof/>
            <w:webHidden/>
          </w:rPr>
        </w:r>
        <w:r>
          <w:rPr>
            <w:noProof/>
            <w:webHidden/>
          </w:rPr>
          <w:fldChar w:fldCharType="separate"/>
        </w:r>
        <w:r>
          <w:rPr>
            <w:noProof/>
            <w:webHidden/>
          </w:rPr>
          <w:t>9</w:t>
        </w:r>
        <w:r>
          <w:rPr>
            <w:noProof/>
            <w:webHidden/>
          </w:rPr>
          <w:fldChar w:fldCharType="end"/>
        </w:r>
      </w:hyperlink>
    </w:p>
    <w:p w14:paraId="71C96E23" w14:textId="0DCB0E53" w:rsidR="0098088F" w:rsidRDefault="0098088F">
      <w:pPr>
        <w:pStyle w:val="Inhopg1"/>
        <w:rPr>
          <w:rFonts w:asciiTheme="minorHAnsi" w:eastAsiaTheme="minorEastAsia" w:hAnsiTheme="minorHAnsi" w:cstheme="minorBidi"/>
          <w:noProof/>
          <w:kern w:val="2"/>
          <w:sz w:val="24"/>
          <w:lang w:eastAsia="nl-NL"/>
          <w14:ligatures w14:val="standardContextual"/>
        </w:rPr>
      </w:pPr>
      <w:hyperlink w:anchor="_Toc227841744" w:history="1">
        <w:r w:rsidRPr="006A4296">
          <w:rPr>
            <w:rStyle w:val="Hyperlink"/>
            <w:rFonts w:eastAsiaTheme="majorEastAsia"/>
            <w:noProof/>
          </w:rPr>
          <w:t>3.</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Beoordeling van de Inschrijver</w:t>
        </w:r>
        <w:r>
          <w:rPr>
            <w:noProof/>
            <w:webHidden/>
          </w:rPr>
          <w:tab/>
        </w:r>
        <w:r>
          <w:rPr>
            <w:noProof/>
            <w:webHidden/>
          </w:rPr>
          <w:fldChar w:fldCharType="begin"/>
        </w:r>
        <w:r>
          <w:rPr>
            <w:noProof/>
            <w:webHidden/>
          </w:rPr>
          <w:instrText xml:space="preserve"> PAGEREF _Toc227841744 \h </w:instrText>
        </w:r>
        <w:r>
          <w:rPr>
            <w:noProof/>
            <w:webHidden/>
          </w:rPr>
        </w:r>
        <w:r>
          <w:rPr>
            <w:noProof/>
            <w:webHidden/>
          </w:rPr>
          <w:fldChar w:fldCharType="separate"/>
        </w:r>
        <w:r>
          <w:rPr>
            <w:noProof/>
            <w:webHidden/>
          </w:rPr>
          <w:t>10</w:t>
        </w:r>
        <w:r>
          <w:rPr>
            <w:noProof/>
            <w:webHidden/>
          </w:rPr>
          <w:fldChar w:fldCharType="end"/>
        </w:r>
      </w:hyperlink>
    </w:p>
    <w:p w14:paraId="579322EF" w14:textId="5F7E98AD"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5" w:history="1">
        <w:r w:rsidRPr="006A4296">
          <w:rPr>
            <w:rStyle w:val="Hyperlink"/>
            <w:rFonts w:eastAsiaTheme="majorEastAsia"/>
            <w:noProof/>
          </w:rPr>
          <w:t>3.1</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Uitsluitingsgronden</w:t>
        </w:r>
        <w:r>
          <w:rPr>
            <w:noProof/>
            <w:webHidden/>
          </w:rPr>
          <w:tab/>
        </w:r>
        <w:r>
          <w:rPr>
            <w:noProof/>
            <w:webHidden/>
          </w:rPr>
          <w:fldChar w:fldCharType="begin"/>
        </w:r>
        <w:r>
          <w:rPr>
            <w:noProof/>
            <w:webHidden/>
          </w:rPr>
          <w:instrText xml:space="preserve"> PAGEREF _Toc227841745 \h </w:instrText>
        </w:r>
        <w:r>
          <w:rPr>
            <w:noProof/>
            <w:webHidden/>
          </w:rPr>
        </w:r>
        <w:r>
          <w:rPr>
            <w:noProof/>
            <w:webHidden/>
          </w:rPr>
          <w:fldChar w:fldCharType="separate"/>
        </w:r>
        <w:r>
          <w:rPr>
            <w:noProof/>
            <w:webHidden/>
          </w:rPr>
          <w:t>10</w:t>
        </w:r>
        <w:r>
          <w:rPr>
            <w:noProof/>
            <w:webHidden/>
          </w:rPr>
          <w:fldChar w:fldCharType="end"/>
        </w:r>
      </w:hyperlink>
    </w:p>
    <w:p w14:paraId="42B00C28" w14:textId="11FF3A75"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6" w:history="1">
        <w:r w:rsidRPr="006A4296">
          <w:rPr>
            <w:rStyle w:val="Hyperlink"/>
            <w:rFonts w:eastAsiaTheme="majorEastAsia"/>
            <w:noProof/>
          </w:rPr>
          <w:t>3.2</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Geschiktheidseisen</w:t>
        </w:r>
        <w:r>
          <w:rPr>
            <w:noProof/>
            <w:webHidden/>
          </w:rPr>
          <w:tab/>
        </w:r>
        <w:r>
          <w:rPr>
            <w:noProof/>
            <w:webHidden/>
          </w:rPr>
          <w:fldChar w:fldCharType="begin"/>
        </w:r>
        <w:r>
          <w:rPr>
            <w:noProof/>
            <w:webHidden/>
          </w:rPr>
          <w:instrText xml:space="preserve"> PAGEREF _Toc227841746 \h </w:instrText>
        </w:r>
        <w:r>
          <w:rPr>
            <w:noProof/>
            <w:webHidden/>
          </w:rPr>
        </w:r>
        <w:r>
          <w:rPr>
            <w:noProof/>
            <w:webHidden/>
          </w:rPr>
          <w:fldChar w:fldCharType="separate"/>
        </w:r>
        <w:r>
          <w:rPr>
            <w:noProof/>
            <w:webHidden/>
          </w:rPr>
          <w:t>10</w:t>
        </w:r>
        <w:r>
          <w:rPr>
            <w:noProof/>
            <w:webHidden/>
          </w:rPr>
          <w:fldChar w:fldCharType="end"/>
        </w:r>
      </w:hyperlink>
    </w:p>
    <w:p w14:paraId="76CF327E" w14:textId="492BD094" w:rsidR="0098088F" w:rsidRDefault="0098088F">
      <w:pPr>
        <w:pStyle w:val="Inhopg1"/>
        <w:rPr>
          <w:rFonts w:asciiTheme="minorHAnsi" w:eastAsiaTheme="minorEastAsia" w:hAnsiTheme="minorHAnsi" w:cstheme="minorBidi"/>
          <w:noProof/>
          <w:kern w:val="2"/>
          <w:sz w:val="24"/>
          <w:lang w:eastAsia="nl-NL"/>
          <w14:ligatures w14:val="standardContextual"/>
        </w:rPr>
      </w:pPr>
      <w:hyperlink w:anchor="_Toc227841747" w:history="1">
        <w:r w:rsidRPr="006A4296">
          <w:rPr>
            <w:rStyle w:val="Hyperlink"/>
            <w:rFonts w:eastAsiaTheme="majorEastAsia"/>
            <w:noProof/>
          </w:rPr>
          <w:t>4.</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Beoordeling van de Inschrijving</w:t>
        </w:r>
        <w:r>
          <w:rPr>
            <w:noProof/>
            <w:webHidden/>
          </w:rPr>
          <w:tab/>
        </w:r>
        <w:r>
          <w:rPr>
            <w:noProof/>
            <w:webHidden/>
          </w:rPr>
          <w:fldChar w:fldCharType="begin"/>
        </w:r>
        <w:r>
          <w:rPr>
            <w:noProof/>
            <w:webHidden/>
          </w:rPr>
          <w:instrText xml:space="preserve"> PAGEREF _Toc227841747 \h </w:instrText>
        </w:r>
        <w:r>
          <w:rPr>
            <w:noProof/>
            <w:webHidden/>
          </w:rPr>
        </w:r>
        <w:r>
          <w:rPr>
            <w:noProof/>
            <w:webHidden/>
          </w:rPr>
          <w:fldChar w:fldCharType="separate"/>
        </w:r>
        <w:r>
          <w:rPr>
            <w:noProof/>
            <w:webHidden/>
          </w:rPr>
          <w:t>12</w:t>
        </w:r>
        <w:r>
          <w:rPr>
            <w:noProof/>
            <w:webHidden/>
          </w:rPr>
          <w:fldChar w:fldCharType="end"/>
        </w:r>
      </w:hyperlink>
    </w:p>
    <w:p w14:paraId="05D1156C" w14:textId="23DE3E01"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8" w:history="1">
        <w:r w:rsidRPr="006A4296">
          <w:rPr>
            <w:rStyle w:val="Hyperlink"/>
            <w:rFonts w:eastAsiaTheme="majorEastAsia"/>
            <w:noProof/>
          </w:rPr>
          <w:t>4.1</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Beoordelingsmethodiek</w:t>
        </w:r>
        <w:r>
          <w:rPr>
            <w:noProof/>
            <w:webHidden/>
          </w:rPr>
          <w:tab/>
        </w:r>
        <w:r>
          <w:rPr>
            <w:noProof/>
            <w:webHidden/>
          </w:rPr>
          <w:fldChar w:fldCharType="begin"/>
        </w:r>
        <w:r>
          <w:rPr>
            <w:noProof/>
            <w:webHidden/>
          </w:rPr>
          <w:instrText xml:space="preserve"> PAGEREF _Toc227841748 \h </w:instrText>
        </w:r>
        <w:r>
          <w:rPr>
            <w:noProof/>
            <w:webHidden/>
          </w:rPr>
        </w:r>
        <w:r>
          <w:rPr>
            <w:noProof/>
            <w:webHidden/>
          </w:rPr>
          <w:fldChar w:fldCharType="separate"/>
        </w:r>
        <w:r>
          <w:rPr>
            <w:noProof/>
            <w:webHidden/>
          </w:rPr>
          <w:t>12</w:t>
        </w:r>
        <w:r>
          <w:rPr>
            <w:noProof/>
            <w:webHidden/>
          </w:rPr>
          <w:fldChar w:fldCharType="end"/>
        </w:r>
      </w:hyperlink>
    </w:p>
    <w:p w14:paraId="412F7746" w14:textId="56F38589"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49" w:history="1">
        <w:r w:rsidRPr="006A4296">
          <w:rPr>
            <w:rStyle w:val="Hyperlink"/>
            <w:rFonts w:eastAsiaTheme="majorEastAsia"/>
            <w:noProof/>
          </w:rPr>
          <w:t>4.2</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Beoordeling &amp; Beoordelingsteam</w:t>
        </w:r>
        <w:r>
          <w:rPr>
            <w:noProof/>
            <w:webHidden/>
          </w:rPr>
          <w:tab/>
        </w:r>
        <w:r>
          <w:rPr>
            <w:noProof/>
            <w:webHidden/>
          </w:rPr>
          <w:fldChar w:fldCharType="begin"/>
        </w:r>
        <w:r>
          <w:rPr>
            <w:noProof/>
            <w:webHidden/>
          </w:rPr>
          <w:instrText xml:space="preserve"> PAGEREF _Toc227841749 \h </w:instrText>
        </w:r>
        <w:r>
          <w:rPr>
            <w:noProof/>
            <w:webHidden/>
          </w:rPr>
        </w:r>
        <w:r>
          <w:rPr>
            <w:noProof/>
            <w:webHidden/>
          </w:rPr>
          <w:fldChar w:fldCharType="separate"/>
        </w:r>
        <w:r>
          <w:rPr>
            <w:noProof/>
            <w:webHidden/>
          </w:rPr>
          <w:t>12</w:t>
        </w:r>
        <w:r>
          <w:rPr>
            <w:noProof/>
            <w:webHidden/>
          </w:rPr>
          <w:fldChar w:fldCharType="end"/>
        </w:r>
      </w:hyperlink>
    </w:p>
    <w:p w14:paraId="54FF8442" w14:textId="33E69E28" w:rsidR="0098088F" w:rsidRDefault="0098088F">
      <w:pPr>
        <w:pStyle w:val="Inhopg1"/>
        <w:rPr>
          <w:rFonts w:asciiTheme="minorHAnsi" w:eastAsiaTheme="minorEastAsia" w:hAnsiTheme="minorHAnsi" w:cstheme="minorBidi"/>
          <w:noProof/>
          <w:kern w:val="2"/>
          <w:sz w:val="24"/>
          <w:lang w:eastAsia="nl-NL"/>
          <w14:ligatures w14:val="standardContextual"/>
        </w:rPr>
      </w:pPr>
      <w:hyperlink w:anchor="_Toc227841750" w:history="1">
        <w:r w:rsidRPr="006A4296">
          <w:rPr>
            <w:rStyle w:val="Hyperlink"/>
            <w:rFonts w:eastAsiaTheme="majorEastAsia"/>
            <w:noProof/>
          </w:rPr>
          <w:t>5.</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Procedure</w:t>
        </w:r>
        <w:r>
          <w:rPr>
            <w:noProof/>
            <w:webHidden/>
          </w:rPr>
          <w:tab/>
        </w:r>
        <w:r>
          <w:rPr>
            <w:noProof/>
            <w:webHidden/>
          </w:rPr>
          <w:fldChar w:fldCharType="begin"/>
        </w:r>
        <w:r>
          <w:rPr>
            <w:noProof/>
            <w:webHidden/>
          </w:rPr>
          <w:instrText xml:space="preserve"> PAGEREF _Toc227841750 \h </w:instrText>
        </w:r>
        <w:r>
          <w:rPr>
            <w:noProof/>
            <w:webHidden/>
          </w:rPr>
        </w:r>
        <w:r>
          <w:rPr>
            <w:noProof/>
            <w:webHidden/>
          </w:rPr>
          <w:fldChar w:fldCharType="separate"/>
        </w:r>
        <w:r>
          <w:rPr>
            <w:noProof/>
            <w:webHidden/>
          </w:rPr>
          <w:t>13</w:t>
        </w:r>
        <w:r>
          <w:rPr>
            <w:noProof/>
            <w:webHidden/>
          </w:rPr>
          <w:fldChar w:fldCharType="end"/>
        </w:r>
      </w:hyperlink>
    </w:p>
    <w:p w14:paraId="6981AAEC" w14:textId="1ED035D0"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1" w:history="1">
        <w:r w:rsidRPr="006A4296">
          <w:rPr>
            <w:rStyle w:val="Hyperlink"/>
            <w:rFonts w:eastAsiaTheme="majorEastAsia"/>
            <w:noProof/>
          </w:rPr>
          <w:t>5.1</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TenderNed</w:t>
        </w:r>
        <w:r>
          <w:rPr>
            <w:noProof/>
            <w:webHidden/>
          </w:rPr>
          <w:tab/>
        </w:r>
        <w:r>
          <w:rPr>
            <w:noProof/>
            <w:webHidden/>
          </w:rPr>
          <w:fldChar w:fldCharType="begin"/>
        </w:r>
        <w:r>
          <w:rPr>
            <w:noProof/>
            <w:webHidden/>
          </w:rPr>
          <w:instrText xml:space="preserve"> PAGEREF _Toc227841751 \h </w:instrText>
        </w:r>
        <w:r>
          <w:rPr>
            <w:noProof/>
            <w:webHidden/>
          </w:rPr>
        </w:r>
        <w:r>
          <w:rPr>
            <w:noProof/>
            <w:webHidden/>
          </w:rPr>
          <w:fldChar w:fldCharType="separate"/>
        </w:r>
        <w:r>
          <w:rPr>
            <w:noProof/>
            <w:webHidden/>
          </w:rPr>
          <w:t>13</w:t>
        </w:r>
        <w:r>
          <w:rPr>
            <w:noProof/>
            <w:webHidden/>
          </w:rPr>
          <w:fldChar w:fldCharType="end"/>
        </w:r>
      </w:hyperlink>
    </w:p>
    <w:p w14:paraId="2E86FC7F" w14:textId="703A36BC"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2" w:history="1">
        <w:r w:rsidRPr="006A4296">
          <w:rPr>
            <w:rStyle w:val="Hyperlink"/>
            <w:rFonts w:eastAsiaTheme="majorEastAsia"/>
            <w:noProof/>
          </w:rPr>
          <w:t>5.2</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Vragenronde</w:t>
        </w:r>
        <w:r>
          <w:rPr>
            <w:noProof/>
            <w:webHidden/>
          </w:rPr>
          <w:tab/>
        </w:r>
        <w:r>
          <w:rPr>
            <w:noProof/>
            <w:webHidden/>
          </w:rPr>
          <w:fldChar w:fldCharType="begin"/>
        </w:r>
        <w:r>
          <w:rPr>
            <w:noProof/>
            <w:webHidden/>
          </w:rPr>
          <w:instrText xml:space="preserve"> PAGEREF _Toc227841752 \h </w:instrText>
        </w:r>
        <w:r>
          <w:rPr>
            <w:noProof/>
            <w:webHidden/>
          </w:rPr>
        </w:r>
        <w:r>
          <w:rPr>
            <w:noProof/>
            <w:webHidden/>
          </w:rPr>
          <w:fldChar w:fldCharType="separate"/>
        </w:r>
        <w:r>
          <w:rPr>
            <w:noProof/>
            <w:webHidden/>
          </w:rPr>
          <w:t>13</w:t>
        </w:r>
        <w:r>
          <w:rPr>
            <w:noProof/>
            <w:webHidden/>
          </w:rPr>
          <w:fldChar w:fldCharType="end"/>
        </w:r>
      </w:hyperlink>
    </w:p>
    <w:p w14:paraId="0B916909" w14:textId="744F835A"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3" w:history="1">
        <w:r w:rsidRPr="006A4296">
          <w:rPr>
            <w:rStyle w:val="Hyperlink"/>
            <w:rFonts w:eastAsiaTheme="majorEastAsia"/>
            <w:noProof/>
          </w:rPr>
          <w:t>5.3</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Inschrijving</w:t>
        </w:r>
        <w:r>
          <w:rPr>
            <w:noProof/>
            <w:webHidden/>
          </w:rPr>
          <w:tab/>
        </w:r>
        <w:r>
          <w:rPr>
            <w:noProof/>
            <w:webHidden/>
          </w:rPr>
          <w:fldChar w:fldCharType="begin"/>
        </w:r>
        <w:r>
          <w:rPr>
            <w:noProof/>
            <w:webHidden/>
          </w:rPr>
          <w:instrText xml:space="preserve"> PAGEREF _Toc227841753 \h </w:instrText>
        </w:r>
        <w:r>
          <w:rPr>
            <w:noProof/>
            <w:webHidden/>
          </w:rPr>
        </w:r>
        <w:r>
          <w:rPr>
            <w:noProof/>
            <w:webHidden/>
          </w:rPr>
          <w:fldChar w:fldCharType="separate"/>
        </w:r>
        <w:r>
          <w:rPr>
            <w:noProof/>
            <w:webHidden/>
          </w:rPr>
          <w:t>13</w:t>
        </w:r>
        <w:r>
          <w:rPr>
            <w:noProof/>
            <w:webHidden/>
          </w:rPr>
          <w:fldChar w:fldCharType="end"/>
        </w:r>
      </w:hyperlink>
    </w:p>
    <w:p w14:paraId="64772A07" w14:textId="2375663C"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4" w:history="1">
        <w:r w:rsidRPr="006A4296">
          <w:rPr>
            <w:rStyle w:val="Hyperlink"/>
            <w:rFonts w:eastAsiaTheme="majorEastAsia"/>
            <w:noProof/>
          </w:rPr>
          <w:t>5.4</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Beoordelingsprocedure</w:t>
        </w:r>
        <w:r>
          <w:rPr>
            <w:noProof/>
            <w:webHidden/>
          </w:rPr>
          <w:tab/>
        </w:r>
        <w:r>
          <w:rPr>
            <w:noProof/>
            <w:webHidden/>
          </w:rPr>
          <w:fldChar w:fldCharType="begin"/>
        </w:r>
        <w:r>
          <w:rPr>
            <w:noProof/>
            <w:webHidden/>
          </w:rPr>
          <w:instrText xml:space="preserve"> PAGEREF _Toc227841754 \h </w:instrText>
        </w:r>
        <w:r>
          <w:rPr>
            <w:noProof/>
            <w:webHidden/>
          </w:rPr>
        </w:r>
        <w:r>
          <w:rPr>
            <w:noProof/>
            <w:webHidden/>
          </w:rPr>
          <w:fldChar w:fldCharType="separate"/>
        </w:r>
        <w:r>
          <w:rPr>
            <w:noProof/>
            <w:webHidden/>
          </w:rPr>
          <w:t>14</w:t>
        </w:r>
        <w:r>
          <w:rPr>
            <w:noProof/>
            <w:webHidden/>
          </w:rPr>
          <w:fldChar w:fldCharType="end"/>
        </w:r>
      </w:hyperlink>
    </w:p>
    <w:p w14:paraId="4A942B61" w14:textId="4AA2309B"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5" w:history="1">
        <w:r w:rsidRPr="006A4296">
          <w:rPr>
            <w:rStyle w:val="Hyperlink"/>
            <w:rFonts w:eastAsiaTheme="majorEastAsia"/>
            <w:noProof/>
          </w:rPr>
          <w:t>5.5</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Versturen Gunningsbeslissing</w:t>
        </w:r>
        <w:r>
          <w:rPr>
            <w:noProof/>
            <w:webHidden/>
          </w:rPr>
          <w:tab/>
        </w:r>
        <w:r>
          <w:rPr>
            <w:noProof/>
            <w:webHidden/>
          </w:rPr>
          <w:fldChar w:fldCharType="begin"/>
        </w:r>
        <w:r>
          <w:rPr>
            <w:noProof/>
            <w:webHidden/>
          </w:rPr>
          <w:instrText xml:space="preserve"> PAGEREF _Toc227841755 \h </w:instrText>
        </w:r>
        <w:r>
          <w:rPr>
            <w:noProof/>
            <w:webHidden/>
          </w:rPr>
        </w:r>
        <w:r>
          <w:rPr>
            <w:noProof/>
            <w:webHidden/>
          </w:rPr>
          <w:fldChar w:fldCharType="separate"/>
        </w:r>
        <w:r>
          <w:rPr>
            <w:noProof/>
            <w:webHidden/>
          </w:rPr>
          <w:t>15</w:t>
        </w:r>
        <w:r>
          <w:rPr>
            <w:noProof/>
            <w:webHidden/>
          </w:rPr>
          <w:fldChar w:fldCharType="end"/>
        </w:r>
      </w:hyperlink>
    </w:p>
    <w:p w14:paraId="3151041A" w14:textId="79E1CC7B"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6" w:history="1">
        <w:r w:rsidRPr="006A4296">
          <w:rPr>
            <w:rStyle w:val="Hyperlink"/>
            <w:rFonts w:eastAsiaTheme="majorEastAsia"/>
            <w:noProof/>
          </w:rPr>
          <w:t>5.6</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Verificatiegesprek</w:t>
        </w:r>
        <w:r>
          <w:rPr>
            <w:noProof/>
            <w:webHidden/>
          </w:rPr>
          <w:tab/>
        </w:r>
        <w:r>
          <w:rPr>
            <w:noProof/>
            <w:webHidden/>
          </w:rPr>
          <w:fldChar w:fldCharType="begin"/>
        </w:r>
        <w:r>
          <w:rPr>
            <w:noProof/>
            <w:webHidden/>
          </w:rPr>
          <w:instrText xml:space="preserve"> PAGEREF _Toc227841756 \h </w:instrText>
        </w:r>
        <w:r>
          <w:rPr>
            <w:noProof/>
            <w:webHidden/>
          </w:rPr>
        </w:r>
        <w:r>
          <w:rPr>
            <w:noProof/>
            <w:webHidden/>
          </w:rPr>
          <w:fldChar w:fldCharType="separate"/>
        </w:r>
        <w:r>
          <w:rPr>
            <w:noProof/>
            <w:webHidden/>
          </w:rPr>
          <w:t>15</w:t>
        </w:r>
        <w:r>
          <w:rPr>
            <w:noProof/>
            <w:webHidden/>
          </w:rPr>
          <w:fldChar w:fldCharType="end"/>
        </w:r>
      </w:hyperlink>
    </w:p>
    <w:p w14:paraId="0C172773" w14:textId="390121BA"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7" w:history="1">
        <w:r w:rsidRPr="006A4296">
          <w:rPr>
            <w:rStyle w:val="Hyperlink"/>
            <w:rFonts w:eastAsiaTheme="majorEastAsia"/>
            <w:noProof/>
          </w:rPr>
          <w:t>5.7</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Definitieve gunning</w:t>
        </w:r>
        <w:r>
          <w:rPr>
            <w:noProof/>
            <w:webHidden/>
          </w:rPr>
          <w:tab/>
        </w:r>
        <w:r>
          <w:rPr>
            <w:noProof/>
            <w:webHidden/>
          </w:rPr>
          <w:fldChar w:fldCharType="begin"/>
        </w:r>
        <w:r>
          <w:rPr>
            <w:noProof/>
            <w:webHidden/>
          </w:rPr>
          <w:instrText xml:space="preserve"> PAGEREF _Toc227841757 \h </w:instrText>
        </w:r>
        <w:r>
          <w:rPr>
            <w:noProof/>
            <w:webHidden/>
          </w:rPr>
        </w:r>
        <w:r>
          <w:rPr>
            <w:noProof/>
            <w:webHidden/>
          </w:rPr>
          <w:fldChar w:fldCharType="separate"/>
        </w:r>
        <w:r>
          <w:rPr>
            <w:noProof/>
            <w:webHidden/>
          </w:rPr>
          <w:t>15</w:t>
        </w:r>
        <w:r>
          <w:rPr>
            <w:noProof/>
            <w:webHidden/>
          </w:rPr>
          <w:fldChar w:fldCharType="end"/>
        </w:r>
      </w:hyperlink>
    </w:p>
    <w:p w14:paraId="6F511D9F" w14:textId="3BBA3F04"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58" w:history="1">
        <w:r w:rsidRPr="006A4296">
          <w:rPr>
            <w:rStyle w:val="Hyperlink"/>
            <w:rFonts w:eastAsiaTheme="majorEastAsia"/>
            <w:noProof/>
          </w:rPr>
          <w:t>5.8</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Klachten en mogelijkheden tot beroep bij de rechtbank</w:t>
        </w:r>
        <w:r>
          <w:rPr>
            <w:noProof/>
            <w:webHidden/>
          </w:rPr>
          <w:tab/>
        </w:r>
        <w:r>
          <w:rPr>
            <w:noProof/>
            <w:webHidden/>
          </w:rPr>
          <w:fldChar w:fldCharType="begin"/>
        </w:r>
        <w:r>
          <w:rPr>
            <w:noProof/>
            <w:webHidden/>
          </w:rPr>
          <w:instrText xml:space="preserve"> PAGEREF _Toc227841758 \h </w:instrText>
        </w:r>
        <w:r>
          <w:rPr>
            <w:noProof/>
            <w:webHidden/>
          </w:rPr>
        </w:r>
        <w:r>
          <w:rPr>
            <w:noProof/>
            <w:webHidden/>
          </w:rPr>
          <w:fldChar w:fldCharType="separate"/>
        </w:r>
        <w:r>
          <w:rPr>
            <w:noProof/>
            <w:webHidden/>
          </w:rPr>
          <w:t>15</w:t>
        </w:r>
        <w:r>
          <w:rPr>
            <w:noProof/>
            <w:webHidden/>
          </w:rPr>
          <w:fldChar w:fldCharType="end"/>
        </w:r>
      </w:hyperlink>
    </w:p>
    <w:p w14:paraId="15EA5B78" w14:textId="5116B798" w:rsidR="0098088F" w:rsidRDefault="0098088F">
      <w:pPr>
        <w:pStyle w:val="Inhopg1"/>
        <w:rPr>
          <w:rFonts w:asciiTheme="minorHAnsi" w:eastAsiaTheme="minorEastAsia" w:hAnsiTheme="minorHAnsi" w:cstheme="minorBidi"/>
          <w:noProof/>
          <w:kern w:val="2"/>
          <w:sz w:val="24"/>
          <w:lang w:eastAsia="nl-NL"/>
          <w14:ligatures w14:val="standardContextual"/>
        </w:rPr>
      </w:pPr>
      <w:hyperlink w:anchor="_Toc227841759" w:history="1">
        <w:r w:rsidRPr="006A4296">
          <w:rPr>
            <w:rStyle w:val="Hyperlink"/>
            <w:rFonts w:eastAsiaTheme="majorEastAsia"/>
            <w:noProof/>
          </w:rPr>
          <w:t>6.</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Inschrijvingsvoorwaarden</w:t>
        </w:r>
        <w:r>
          <w:rPr>
            <w:noProof/>
            <w:webHidden/>
          </w:rPr>
          <w:tab/>
        </w:r>
        <w:r>
          <w:rPr>
            <w:noProof/>
            <w:webHidden/>
          </w:rPr>
          <w:fldChar w:fldCharType="begin"/>
        </w:r>
        <w:r>
          <w:rPr>
            <w:noProof/>
            <w:webHidden/>
          </w:rPr>
          <w:instrText xml:space="preserve"> PAGEREF _Toc227841759 \h </w:instrText>
        </w:r>
        <w:r>
          <w:rPr>
            <w:noProof/>
            <w:webHidden/>
          </w:rPr>
        </w:r>
        <w:r>
          <w:rPr>
            <w:noProof/>
            <w:webHidden/>
          </w:rPr>
          <w:fldChar w:fldCharType="separate"/>
        </w:r>
        <w:r>
          <w:rPr>
            <w:noProof/>
            <w:webHidden/>
          </w:rPr>
          <w:t>17</w:t>
        </w:r>
        <w:r>
          <w:rPr>
            <w:noProof/>
            <w:webHidden/>
          </w:rPr>
          <w:fldChar w:fldCharType="end"/>
        </w:r>
      </w:hyperlink>
    </w:p>
    <w:p w14:paraId="5AC3C410" w14:textId="3C5B2027"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60" w:history="1">
        <w:r w:rsidRPr="006A4296">
          <w:rPr>
            <w:rStyle w:val="Hyperlink"/>
            <w:rFonts w:eastAsiaTheme="majorEastAsia"/>
            <w:noProof/>
          </w:rPr>
          <w:t>6.1</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Samenwerking</w:t>
        </w:r>
        <w:r>
          <w:rPr>
            <w:noProof/>
            <w:webHidden/>
          </w:rPr>
          <w:tab/>
        </w:r>
        <w:r>
          <w:rPr>
            <w:noProof/>
            <w:webHidden/>
          </w:rPr>
          <w:fldChar w:fldCharType="begin"/>
        </w:r>
        <w:r>
          <w:rPr>
            <w:noProof/>
            <w:webHidden/>
          </w:rPr>
          <w:instrText xml:space="preserve"> PAGEREF _Toc227841760 \h </w:instrText>
        </w:r>
        <w:r>
          <w:rPr>
            <w:noProof/>
            <w:webHidden/>
          </w:rPr>
        </w:r>
        <w:r>
          <w:rPr>
            <w:noProof/>
            <w:webHidden/>
          </w:rPr>
          <w:fldChar w:fldCharType="separate"/>
        </w:r>
        <w:r>
          <w:rPr>
            <w:noProof/>
            <w:webHidden/>
          </w:rPr>
          <w:t>17</w:t>
        </w:r>
        <w:r>
          <w:rPr>
            <w:noProof/>
            <w:webHidden/>
          </w:rPr>
          <w:fldChar w:fldCharType="end"/>
        </w:r>
      </w:hyperlink>
    </w:p>
    <w:p w14:paraId="23457FDE" w14:textId="41086D0E"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61" w:history="1">
        <w:r w:rsidRPr="006A4296">
          <w:rPr>
            <w:rStyle w:val="Hyperlink"/>
            <w:rFonts w:eastAsiaTheme="majorEastAsia"/>
            <w:noProof/>
          </w:rPr>
          <w:t>6.2</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Beroep op derde(n)</w:t>
        </w:r>
        <w:r>
          <w:rPr>
            <w:noProof/>
            <w:webHidden/>
          </w:rPr>
          <w:tab/>
        </w:r>
        <w:r>
          <w:rPr>
            <w:noProof/>
            <w:webHidden/>
          </w:rPr>
          <w:fldChar w:fldCharType="begin"/>
        </w:r>
        <w:r>
          <w:rPr>
            <w:noProof/>
            <w:webHidden/>
          </w:rPr>
          <w:instrText xml:space="preserve"> PAGEREF _Toc227841761 \h </w:instrText>
        </w:r>
        <w:r>
          <w:rPr>
            <w:noProof/>
            <w:webHidden/>
          </w:rPr>
        </w:r>
        <w:r>
          <w:rPr>
            <w:noProof/>
            <w:webHidden/>
          </w:rPr>
          <w:fldChar w:fldCharType="separate"/>
        </w:r>
        <w:r>
          <w:rPr>
            <w:noProof/>
            <w:webHidden/>
          </w:rPr>
          <w:t>17</w:t>
        </w:r>
        <w:r>
          <w:rPr>
            <w:noProof/>
            <w:webHidden/>
          </w:rPr>
          <w:fldChar w:fldCharType="end"/>
        </w:r>
      </w:hyperlink>
    </w:p>
    <w:p w14:paraId="3C472A43" w14:textId="41CC1E57" w:rsidR="0098088F" w:rsidRDefault="0098088F">
      <w:pPr>
        <w:pStyle w:val="Inhopg2"/>
        <w:rPr>
          <w:rFonts w:asciiTheme="minorHAnsi" w:eastAsiaTheme="minorEastAsia" w:hAnsiTheme="minorHAnsi" w:cstheme="minorBidi"/>
          <w:noProof/>
          <w:kern w:val="2"/>
          <w:sz w:val="24"/>
          <w:lang w:eastAsia="nl-NL"/>
          <w14:ligatures w14:val="standardContextual"/>
        </w:rPr>
      </w:pPr>
      <w:hyperlink w:anchor="_Toc227841762" w:history="1">
        <w:r w:rsidRPr="006A4296">
          <w:rPr>
            <w:rStyle w:val="Hyperlink"/>
            <w:rFonts w:eastAsiaTheme="majorEastAsia"/>
            <w:noProof/>
          </w:rPr>
          <w:t>6.3</w:t>
        </w:r>
        <w:r>
          <w:rPr>
            <w:rFonts w:asciiTheme="minorHAnsi" w:eastAsiaTheme="minorEastAsia" w:hAnsiTheme="minorHAnsi" w:cstheme="minorBidi"/>
            <w:noProof/>
            <w:kern w:val="2"/>
            <w:sz w:val="24"/>
            <w:lang w:eastAsia="nl-NL"/>
            <w14:ligatures w14:val="standardContextual"/>
          </w:rPr>
          <w:tab/>
        </w:r>
        <w:r w:rsidRPr="006A4296">
          <w:rPr>
            <w:rStyle w:val="Hyperlink"/>
            <w:rFonts w:eastAsiaTheme="majorEastAsia"/>
            <w:noProof/>
          </w:rPr>
          <w:t>Inschrijvingsvoorwaarden</w:t>
        </w:r>
        <w:r>
          <w:rPr>
            <w:noProof/>
            <w:webHidden/>
          </w:rPr>
          <w:tab/>
        </w:r>
        <w:r>
          <w:rPr>
            <w:noProof/>
            <w:webHidden/>
          </w:rPr>
          <w:fldChar w:fldCharType="begin"/>
        </w:r>
        <w:r>
          <w:rPr>
            <w:noProof/>
            <w:webHidden/>
          </w:rPr>
          <w:instrText xml:space="preserve"> PAGEREF _Toc227841762 \h </w:instrText>
        </w:r>
        <w:r>
          <w:rPr>
            <w:noProof/>
            <w:webHidden/>
          </w:rPr>
        </w:r>
        <w:r>
          <w:rPr>
            <w:noProof/>
            <w:webHidden/>
          </w:rPr>
          <w:fldChar w:fldCharType="separate"/>
        </w:r>
        <w:r>
          <w:rPr>
            <w:noProof/>
            <w:webHidden/>
          </w:rPr>
          <w:t>18</w:t>
        </w:r>
        <w:r>
          <w:rPr>
            <w:noProof/>
            <w:webHidden/>
          </w:rPr>
          <w:fldChar w:fldCharType="end"/>
        </w:r>
      </w:hyperlink>
    </w:p>
    <w:p w14:paraId="113A1B50" w14:textId="112D122D" w:rsidR="00C64AFD" w:rsidRDefault="00226886" w:rsidP="00C64AFD">
      <w:pPr>
        <w:rPr>
          <w:rFonts w:eastAsiaTheme="majorEastAsia"/>
          <w:noProof/>
        </w:rPr>
      </w:pPr>
      <w:r>
        <w:rPr>
          <w:rFonts w:eastAsiaTheme="majorEastAsia"/>
          <w:noProof/>
        </w:rPr>
        <w:fldChar w:fldCharType="end"/>
      </w:r>
    </w:p>
    <w:p w14:paraId="3A2612F4" w14:textId="77777777" w:rsidR="00C343D9" w:rsidRDefault="00C343D9" w:rsidP="00C64AFD">
      <w:pPr>
        <w:rPr>
          <w:rFonts w:eastAsiaTheme="majorEastAsia"/>
          <w:noProof/>
        </w:rPr>
      </w:pPr>
    </w:p>
    <w:p w14:paraId="7FE667EB" w14:textId="77777777" w:rsidR="00C343D9" w:rsidRDefault="00C343D9" w:rsidP="00C64AFD">
      <w:pPr>
        <w:rPr>
          <w:rFonts w:eastAsiaTheme="majorEastAsia"/>
          <w:noProof/>
        </w:rPr>
      </w:pPr>
    </w:p>
    <w:p w14:paraId="000DF265" w14:textId="77777777" w:rsidR="00C343D9" w:rsidRDefault="00C343D9" w:rsidP="00C64AFD">
      <w:pPr>
        <w:rPr>
          <w:rFonts w:eastAsiaTheme="majorEastAsia"/>
          <w:noProof/>
        </w:rPr>
      </w:pPr>
    </w:p>
    <w:p w14:paraId="7BF29362" w14:textId="77777777" w:rsidR="00C343D9" w:rsidRDefault="00C343D9" w:rsidP="00C64AFD">
      <w:pPr>
        <w:rPr>
          <w:rFonts w:eastAsiaTheme="majorEastAsia"/>
          <w:noProof/>
        </w:rPr>
      </w:pPr>
    </w:p>
    <w:p w14:paraId="25F145FF" w14:textId="77777777" w:rsidR="00C343D9" w:rsidRDefault="00C343D9" w:rsidP="00C64AFD">
      <w:pPr>
        <w:rPr>
          <w:rFonts w:eastAsiaTheme="majorEastAsia"/>
          <w:noProof/>
        </w:rPr>
      </w:pPr>
    </w:p>
    <w:p w14:paraId="718F6EFD" w14:textId="77777777" w:rsidR="00C343D9" w:rsidRDefault="00C343D9" w:rsidP="00C64AFD">
      <w:pPr>
        <w:rPr>
          <w:rFonts w:eastAsiaTheme="majorEastAsia"/>
          <w:noProof/>
        </w:rPr>
      </w:pPr>
    </w:p>
    <w:p w14:paraId="28428B30" w14:textId="77777777" w:rsidR="00C343D9" w:rsidRDefault="00C343D9" w:rsidP="00C64AFD">
      <w:pPr>
        <w:rPr>
          <w:rFonts w:eastAsiaTheme="majorEastAsia"/>
          <w:noProof/>
        </w:rPr>
      </w:pPr>
    </w:p>
    <w:p w14:paraId="59506076" w14:textId="77777777" w:rsidR="00C343D9" w:rsidRDefault="00C343D9" w:rsidP="00C64AFD">
      <w:pPr>
        <w:rPr>
          <w:rFonts w:eastAsiaTheme="majorEastAsia"/>
          <w:noProof/>
        </w:rPr>
      </w:pPr>
    </w:p>
    <w:p w14:paraId="14A716B6" w14:textId="77777777" w:rsidR="00C343D9" w:rsidRDefault="00C343D9" w:rsidP="00C64AFD">
      <w:pPr>
        <w:rPr>
          <w:rFonts w:eastAsiaTheme="majorEastAsia"/>
          <w:noProof/>
        </w:rPr>
      </w:pPr>
    </w:p>
    <w:p w14:paraId="245D118C" w14:textId="77777777" w:rsidR="00C343D9" w:rsidRDefault="00C343D9" w:rsidP="00C64AFD"/>
    <w:p w14:paraId="30EC112B" w14:textId="77777777" w:rsidR="0098088F" w:rsidRDefault="0098088F">
      <w:pPr>
        <w:rPr>
          <w:b/>
          <w:color w:val="0068B3"/>
          <w:sz w:val="36"/>
          <w:szCs w:val="36"/>
        </w:rPr>
      </w:pPr>
      <w:r>
        <w:br w:type="page"/>
      </w:r>
    </w:p>
    <w:p w14:paraId="68F935A1" w14:textId="4FD81D62" w:rsidR="00B35E62" w:rsidRDefault="00B35E62" w:rsidP="00C343D9">
      <w:pPr>
        <w:pStyle w:val="VoorwoordSamenvatting"/>
      </w:pPr>
      <w:r>
        <w:t>Bijlagen</w:t>
      </w:r>
    </w:p>
    <w:p w14:paraId="3621C3B9" w14:textId="77777777" w:rsidR="000F630B" w:rsidRPr="00A06214" w:rsidRDefault="000F630B" w:rsidP="000F630B">
      <w:pPr>
        <w:pStyle w:val="Geenafstand"/>
        <w:numPr>
          <w:ilvl w:val="0"/>
          <w:numId w:val="19"/>
        </w:numPr>
        <w:rPr>
          <w:rFonts w:cs="Arial"/>
          <w:sz w:val="22"/>
        </w:rPr>
      </w:pPr>
      <w:r>
        <w:rPr>
          <w:rFonts w:cs="Arial"/>
          <w:sz w:val="22"/>
        </w:rPr>
        <w:t>RAW-raamovereenkomst</w:t>
      </w:r>
      <w:r w:rsidRPr="00A06214">
        <w:rPr>
          <w:rFonts w:cs="Arial"/>
          <w:sz w:val="22"/>
        </w:rPr>
        <w:t xml:space="preserve"> (2</w:t>
      </w:r>
      <w:r>
        <w:rPr>
          <w:rFonts w:cs="Arial"/>
          <w:sz w:val="22"/>
        </w:rPr>
        <w:t>6</w:t>
      </w:r>
      <w:r w:rsidRPr="00A06214">
        <w:rPr>
          <w:rFonts w:cs="Arial"/>
          <w:sz w:val="22"/>
        </w:rPr>
        <w:t>-</w:t>
      </w:r>
      <w:r>
        <w:rPr>
          <w:rFonts w:cs="Arial"/>
          <w:sz w:val="22"/>
        </w:rPr>
        <w:t>STB</w:t>
      </w:r>
      <w:r w:rsidRPr="00A06214">
        <w:rPr>
          <w:rFonts w:cs="Arial"/>
          <w:sz w:val="22"/>
        </w:rPr>
        <w:t>-GRN-7</w:t>
      </w:r>
      <w:r>
        <w:rPr>
          <w:rFonts w:cs="Arial"/>
          <w:sz w:val="22"/>
        </w:rPr>
        <w:t>83705</w:t>
      </w:r>
      <w:r w:rsidRPr="00A06214">
        <w:rPr>
          <w:rFonts w:cs="Arial"/>
          <w:sz w:val="22"/>
        </w:rPr>
        <w:t>);</w:t>
      </w:r>
    </w:p>
    <w:p w14:paraId="485E6733" w14:textId="77777777" w:rsidR="000F630B" w:rsidRPr="00A06214" w:rsidRDefault="000F630B" w:rsidP="000F630B">
      <w:pPr>
        <w:pStyle w:val="Geenafstand"/>
        <w:numPr>
          <w:ilvl w:val="0"/>
          <w:numId w:val="19"/>
        </w:numPr>
        <w:rPr>
          <w:rFonts w:cs="Arial"/>
          <w:sz w:val="22"/>
        </w:rPr>
      </w:pPr>
      <w:r w:rsidRPr="00A06214">
        <w:rPr>
          <w:rFonts w:cs="Arial"/>
          <w:sz w:val="22"/>
        </w:rPr>
        <w:t>Bijlage 01 – V&amp;G plan ontwerpfase;</w:t>
      </w:r>
    </w:p>
    <w:p w14:paraId="68A9E4F2" w14:textId="77777777" w:rsidR="000F630B" w:rsidRPr="00A06214" w:rsidRDefault="000F630B" w:rsidP="000F630B">
      <w:pPr>
        <w:pStyle w:val="Geenafstand"/>
        <w:numPr>
          <w:ilvl w:val="0"/>
          <w:numId w:val="19"/>
        </w:numPr>
        <w:rPr>
          <w:rFonts w:cs="Arial"/>
          <w:sz w:val="22"/>
        </w:rPr>
      </w:pPr>
      <w:r w:rsidRPr="00A06214">
        <w:rPr>
          <w:rFonts w:cs="Arial"/>
          <w:sz w:val="22"/>
        </w:rPr>
        <w:t>Bijlage 02 – Boomposter, werken rondom bomen;</w:t>
      </w:r>
    </w:p>
    <w:p w14:paraId="58C0F473" w14:textId="77777777" w:rsidR="000F630B" w:rsidRPr="00A06214" w:rsidRDefault="000F630B" w:rsidP="000F630B">
      <w:pPr>
        <w:pStyle w:val="Geenafstand"/>
        <w:numPr>
          <w:ilvl w:val="0"/>
          <w:numId w:val="19"/>
        </w:numPr>
        <w:rPr>
          <w:rFonts w:cs="Arial"/>
          <w:sz w:val="22"/>
        </w:rPr>
      </w:pPr>
      <w:r w:rsidRPr="00A06214">
        <w:rPr>
          <w:rFonts w:cs="Arial"/>
          <w:sz w:val="22"/>
        </w:rPr>
        <w:t>Bijlage 0</w:t>
      </w:r>
      <w:r>
        <w:rPr>
          <w:rFonts w:cs="Arial"/>
          <w:sz w:val="22"/>
        </w:rPr>
        <w:t>3</w:t>
      </w:r>
      <w:r w:rsidRPr="00A06214">
        <w:rPr>
          <w:rFonts w:cs="Arial"/>
          <w:sz w:val="22"/>
        </w:rPr>
        <w:t xml:space="preserve"> – SROI Verantwoordingsdocument;</w:t>
      </w:r>
    </w:p>
    <w:p w14:paraId="7D6EC620" w14:textId="77777777" w:rsidR="000F630B" w:rsidRDefault="000F630B" w:rsidP="000F630B">
      <w:pPr>
        <w:pStyle w:val="Geenafstand"/>
        <w:numPr>
          <w:ilvl w:val="0"/>
          <w:numId w:val="19"/>
        </w:numPr>
        <w:rPr>
          <w:rFonts w:cs="Arial"/>
          <w:sz w:val="22"/>
        </w:rPr>
      </w:pPr>
      <w:r w:rsidRPr="00A06214">
        <w:rPr>
          <w:rFonts w:cs="Arial"/>
          <w:sz w:val="22"/>
        </w:rPr>
        <w:t>Bijlage 0</w:t>
      </w:r>
      <w:r>
        <w:rPr>
          <w:rFonts w:cs="Arial"/>
          <w:sz w:val="22"/>
        </w:rPr>
        <w:t>4 – Indicatieve overzichtskaarten deelgebieden;</w:t>
      </w:r>
    </w:p>
    <w:p w14:paraId="1DB3BE7A" w14:textId="77777777" w:rsidR="000F630B" w:rsidRDefault="000F630B" w:rsidP="000F630B">
      <w:pPr>
        <w:pStyle w:val="Geenafstand"/>
        <w:numPr>
          <w:ilvl w:val="0"/>
          <w:numId w:val="19"/>
        </w:numPr>
        <w:rPr>
          <w:rFonts w:cs="Arial"/>
          <w:sz w:val="22"/>
        </w:rPr>
      </w:pPr>
      <w:r>
        <w:rPr>
          <w:rFonts w:cs="Arial"/>
          <w:sz w:val="22"/>
        </w:rPr>
        <w:t>Bijlage 05 – Voorbeeld ontwerp participatie;</w:t>
      </w:r>
    </w:p>
    <w:p w14:paraId="139F03BF" w14:textId="77777777" w:rsidR="000F630B" w:rsidRDefault="000F630B" w:rsidP="000F630B">
      <w:pPr>
        <w:pStyle w:val="Geenafstand"/>
        <w:numPr>
          <w:ilvl w:val="0"/>
          <w:numId w:val="19"/>
        </w:numPr>
        <w:rPr>
          <w:rFonts w:cs="Arial"/>
          <w:sz w:val="22"/>
        </w:rPr>
      </w:pPr>
      <w:r>
        <w:rPr>
          <w:rFonts w:cs="Arial"/>
          <w:sz w:val="22"/>
        </w:rPr>
        <w:t>Bijlage 06 – Referentieverklaring;</w:t>
      </w:r>
    </w:p>
    <w:p w14:paraId="565F7D6B" w14:textId="77777777" w:rsidR="000F630B" w:rsidRDefault="000F630B" w:rsidP="000F630B">
      <w:pPr>
        <w:pStyle w:val="Geenafstand"/>
        <w:numPr>
          <w:ilvl w:val="0"/>
          <w:numId w:val="19"/>
        </w:numPr>
        <w:rPr>
          <w:rFonts w:cs="Arial"/>
          <w:sz w:val="22"/>
        </w:rPr>
      </w:pPr>
      <w:r>
        <w:rPr>
          <w:rFonts w:cs="Arial"/>
          <w:sz w:val="22"/>
        </w:rPr>
        <w:t>Bijlage 07 – Checklist documenten;</w:t>
      </w:r>
    </w:p>
    <w:p w14:paraId="2D6E6C75" w14:textId="2DF025CC" w:rsidR="0098088F" w:rsidRPr="00A06214" w:rsidRDefault="0098088F" w:rsidP="000F630B">
      <w:pPr>
        <w:pStyle w:val="Geenafstand"/>
        <w:numPr>
          <w:ilvl w:val="0"/>
          <w:numId w:val="19"/>
        </w:numPr>
        <w:rPr>
          <w:rFonts w:cs="Arial"/>
          <w:sz w:val="22"/>
        </w:rPr>
      </w:pPr>
      <w:r>
        <w:rPr>
          <w:rFonts w:cs="Arial"/>
          <w:sz w:val="22"/>
        </w:rPr>
        <w:t>Bijlage 08 – Beroep op derden</w:t>
      </w:r>
    </w:p>
    <w:p w14:paraId="285B5334" w14:textId="77777777" w:rsidR="000F630B" w:rsidRPr="00A06214" w:rsidRDefault="000F630B" w:rsidP="000F630B">
      <w:pPr>
        <w:pStyle w:val="Geenafstand"/>
        <w:numPr>
          <w:ilvl w:val="0"/>
          <w:numId w:val="19"/>
        </w:numPr>
        <w:rPr>
          <w:rFonts w:cs="Arial"/>
          <w:sz w:val="22"/>
        </w:rPr>
      </w:pPr>
      <w:r w:rsidRPr="00A06214">
        <w:rPr>
          <w:rFonts w:cs="Arial"/>
          <w:sz w:val="22"/>
        </w:rPr>
        <w:t>Uniform Europees Aanbestedingsdocument (UEA).</w:t>
      </w:r>
    </w:p>
    <w:p w14:paraId="728C6854" w14:textId="30509F0A" w:rsidR="00232A6F" w:rsidRPr="0080087C" w:rsidRDefault="00232A6F" w:rsidP="00232A6F">
      <w:pPr>
        <w:pStyle w:val="Geenafstand"/>
        <w:ind w:left="360"/>
        <w:rPr>
          <w:rFonts w:cs="Arial"/>
          <w:sz w:val="22"/>
        </w:rPr>
      </w:pPr>
    </w:p>
    <w:p w14:paraId="6EBD2205" w14:textId="77777777" w:rsidR="009802F7" w:rsidRPr="00277F1D" w:rsidRDefault="009802F7" w:rsidP="009802F7">
      <w:pPr>
        <w:pStyle w:val="VoorwoordSamenvatting"/>
        <w:rPr>
          <w:rFonts w:eastAsiaTheme="majorEastAsia"/>
        </w:rPr>
      </w:pPr>
      <w:r w:rsidRPr="00277F1D">
        <w:rPr>
          <w:rFonts w:eastAsiaTheme="majorEastAsia"/>
        </w:rPr>
        <w:t>Leeswijzer </w:t>
      </w:r>
    </w:p>
    <w:p w14:paraId="68CEF9F2" w14:textId="77777777" w:rsidR="009802F7" w:rsidRPr="00277F1D" w:rsidRDefault="009802F7" w:rsidP="009802F7">
      <w:pPr>
        <w:rPr>
          <w:rFonts w:eastAsiaTheme="majorEastAsia"/>
        </w:rPr>
      </w:pPr>
      <w:r w:rsidRPr="00277F1D">
        <w:rPr>
          <w:rFonts w:eastAsiaTheme="majorEastAsia"/>
        </w:rPr>
        <w:t>In deze leidraad vindt u informatie over de opdracht. Op basis hiervan kunt u besluiten of u wel o</w:t>
      </w:r>
      <w:r>
        <w:rPr>
          <w:rFonts w:eastAsiaTheme="majorEastAsia"/>
        </w:rPr>
        <w:t xml:space="preserve">f </w:t>
      </w:r>
      <w:r w:rsidRPr="00277F1D">
        <w:rPr>
          <w:rFonts w:eastAsiaTheme="majorEastAsia"/>
        </w:rPr>
        <w:t>niet wilt inschrijven op deze opdracht. Daarnaast informeren wij u over de procedure om tot een overeenkomst te komen met een opdrachtnemer.  </w:t>
      </w:r>
    </w:p>
    <w:p w14:paraId="6757BAEA" w14:textId="77777777" w:rsidR="009802F7" w:rsidRPr="00277F1D" w:rsidRDefault="009802F7" w:rsidP="009802F7">
      <w:pPr>
        <w:pStyle w:val="Opsommingcijfers"/>
        <w:numPr>
          <w:ilvl w:val="0"/>
          <w:numId w:val="0"/>
        </w:numPr>
        <w:ind w:left="357"/>
        <w:rPr>
          <w:rFonts w:eastAsiaTheme="majorEastAsia"/>
        </w:rPr>
      </w:pPr>
    </w:p>
    <w:p w14:paraId="2BAA8278" w14:textId="77777777" w:rsidR="009802F7" w:rsidRPr="00277F1D" w:rsidRDefault="009802F7" w:rsidP="009802F7">
      <w:pPr>
        <w:pStyle w:val="Opsommingcijfers"/>
        <w:numPr>
          <w:ilvl w:val="0"/>
          <w:numId w:val="0"/>
        </w:numPr>
        <w:ind w:left="357" w:hanging="357"/>
        <w:rPr>
          <w:rFonts w:eastAsiaTheme="majorEastAsia"/>
        </w:rPr>
      </w:pPr>
      <w:r w:rsidRPr="00277F1D">
        <w:rPr>
          <w:rFonts w:eastAsiaTheme="majorEastAsia"/>
        </w:rPr>
        <w:t>De opbouw van de leidraad is als volgt:  </w:t>
      </w:r>
    </w:p>
    <w:p w14:paraId="475BF8CE" w14:textId="77777777" w:rsidR="009802F7" w:rsidRPr="00277F1D" w:rsidRDefault="009802F7" w:rsidP="009802F7">
      <w:pPr>
        <w:pStyle w:val="Opsommingcijfers"/>
        <w:rPr>
          <w:rFonts w:eastAsiaTheme="majorEastAsia"/>
        </w:rPr>
      </w:pPr>
      <w:r w:rsidRPr="00277F1D">
        <w:rPr>
          <w:rFonts w:eastAsiaTheme="majorEastAsia"/>
        </w:rPr>
        <w:t>In hoofdstuk 1 beschrijven wij een beeld van de organisatie </w:t>
      </w:r>
    </w:p>
    <w:p w14:paraId="2E64CE0E" w14:textId="77777777" w:rsidR="009802F7" w:rsidRPr="00277F1D" w:rsidRDefault="009802F7" w:rsidP="009802F7">
      <w:pPr>
        <w:pStyle w:val="Opsommingcijfers"/>
        <w:rPr>
          <w:rFonts w:eastAsiaTheme="majorEastAsia"/>
        </w:rPr>
      </w:pPr>
      <w:r w:rsidRPr="42ED1088">
        <w:rPr>
          <w:rFonts w:eastAsiaTheme="majorEastAsia"/>
        </w:rPr>
        <w:t>In hoofdstuk 2 beschrijven wij informatie over de opdracht, wat de gewenste situatie is en welke inkoop voorwaarden van toepassing zijn. </w:t>
      </w:r>
    </w:p>
    <w:p w14:paraId="6C41B30B" w14:textId="77777777" w:rsidR="009802F7" w:rsidRPr="00277F1D" w:rsidRDefault="009802F7" w:rsidP="009802F7">
      <w:pPr>
        <w:pStyle w:val="Opsommingcijfers"/>
        <w:rPr>
          <w:rFonts w:eastAsiaTheme="majorEastAsia"/>
        </w:rPr>
      </w:pPr>
      <w:r w:rsidRPr="00277F1D">
        <w:rPr>
          <w:rFonts w:eastAsiaTheme="majorEastAsia"/>
        </w:rPr>
        <w:t>In hoofdstuk 3 beschrijven wij welke vereisten en uitsluitingsgronden op deze opdracht van toepassing zijn. </w:t>
      </w:r>
    </w:p>
    <w:p w14:paraId="2F7EA389" w14:textId="77777777" w:rsidR="009802F7" w:rsidRPr="00277F1D" w:rsidRDefault="009802F7" w:rsidP="009802F7">
      <w:pPr>
        <w:pStyle w:val="Opsommingcijfers"/>
        <w:rPr>
          <w:rFonts w:eastAsiaTheme="majorEastAsia"/>
        </w:rPr>
      </w:pPr>
      <w:r w:rsidRPr="00277F1D">
        <w:rPr>
          <w:rFonts w:eastAsiaTheme="majorEastAsia"/>
        </w:rPr>
        <w:t>In hoofdstuk 4 beschrijven wij op welke wijze wij uw inschrijving beoordelen </w:t>
      </w:r>
    </w:p>
    <w:p w14:paraId="28548009" w14:textId="77777777" w:rsidR="009802F7" w:rsidRPr="00277F1D" w:rsidRDefault="009802F7" w:rsidP="009802F7">
      <w:pPr>
        <w:pStyle w:val="Opsommingcijfers"/>
        <w:rPr>
          <w:rFonts w:eastAsiaTheme="majorEastAsia"/>
        </w:rPr>
      </w:pPr>
      <w:r w:rsidRPr="00277F1D">
        <w:rPr>
          <w:rFonts w:eastAsiaTheme="majorEastAsia"/>
        </w:rPr>
        <w:t>In hoofdstuk 5 beschrijven de procedure van de aanbesteding. </w:t>
      </w:r>
    </w:p>
    <w:p w14:paraId="2059E7E1" w14:textId="77777777" w:rsidR="00FE0423" w:rsidRDefault="009802F7" w:rsidP="009802F7">
      <w:pPr>
        <w:pStyle w:val="Opsommingcijfers"/>
        <w:rPr>
          <w:rFonts w:eastAsiaTheme="majorEastAsia"/>
        </w:rPr>
      </w:pPr>
      <w:r w:rsidRPr="00277F1D">
        <w:rPr>
          <w:rFonts w:eastAsiaTheme="majorEastAsia"/>
        </w:rPr>
        <w:t>In hoofdstuk 6 beschrijven wij de inkoopvoorwaarden van deze aanbesteding </w:t>
      </w:r>
    </w:p>
    <w:p w14:paraId="7D36750B" w14:textId="1699ABA0" w:rsidR="0011327A" w:rsidRPr="00FE0423" w:rsidRDefault="009802F7" w:rsidP="009802F7">
      <w:pPr>
        <w:pStyle w:val="Opsommingcijfers"/>
        <w:rPr>
          <w:rFonts w:eastAsiaTheme="majorEastAsia"/>
        </w:rPr>
      </w:pPr>
      <w:r w:rsidRPr="00FE0423">
        <w:rPr>
          <w:rFonts w:eastAsiaTheme="majorEastAsia"/>
        </w:rPr>
        <w:t>In hoofdstuk 7 geven wij informatie over prestatiemonitoring en Kritieke Prestatie Indicatoren </w:t>
      </w:r>
      <w:r>
        <w:t xml:space="preserve"> </w:t>
      </w:r>
      <w:r w:rsidR="0011327A">
        <w:br w:type="page"/>
      </w:r>
    </w:p>
    <w:p w14:paraId="0DCF59C7" w14:textId="77777777" w:rsidR="00B35E62" w:rsidRDefault="00B35E62">
      <w:pPr>
        <w:rPr>
          <w:rFonts w:eastAsiaTheme="majorEastAsia" w:cstheme="majorBidi"/>
          <w:b/>
          <w:bCs/>
          <w:color w:val="0068B3"/>
          <w:sz w:val="36"/>
          <w:szCs w:val="28"/>
        </w:rPr>
      </w:pPr>
    </w:p>
    <w:p w14:paraId="6C67CA40" w14:textId="3B0C1B8A" w:rsidR="00AD4CA3" w:rsidRDefault="00AD4CA3" w:rsidP="00AD4CA3">
      <w:pPr>
        <w:pStyle w:val="VoorwoordSamenvatting"/>
      </w:pPr>
      <w:r>
        <w:t>Begrippenlijst</w:t>
      </w:r>
    </w:p>
    <w:p w14:paraId="79503030" w14:textId="77777777" w:rsidR="008E7D3A" w:rsidRPr="008E7D3A" w:rsidRDefault="008E7D3A" w:rsidP="008E7D3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1"/>
        <w:gridCol w:w="6533"/>
      </w:tblGrid>
      <w:tr w:rsidR="008E7D3A" w:rsidRPr="00315387" w14:paraId="413AF7F2" w14:textId="77777777" w:rsidTr="00BA4136">
        <w:tc>
          <w:tcPr>
            <w:tcW w:w="2547" w:type="dxa"/>
          </w:tcPr>
          <w:p w14:paraId="220E18A9" w14:textId="77777777" w:rsidR="008E7D3A" w:rsidRPr="00315387" w:rsidRDefault="008E7D3A" w:rsidP="00BA4136">
            <w:pPr>
              <w:pStyle w:val="Geenafstand"/>
              <w:rPr>
                <w:rFonts w:cs="Arial"/>
                <w:b/>
                <w:bCs/>
                <w:sz w:val="22"/>
              </w:rPr>
            </w:pPr>
            <w:r w:rsidRPr="00315387">
              <w:rPr>
                <w:rFonts w:cs="Arial"/>
                <w:b/>
                <w:bCs/>
                <w:sz w:val="22"/>
              </w:rPr>
              <w:t>Aanbestedende Dienst:</w:t>
            </w:r>
          </w:p>
        </w:tc>
        <w:tc>
          <w:tcPr>
            <w:tcW w:w="6803" w:type="dxa"/>
          </w:tcPr>
          <w:p w14:paraId="11D4D580" w14:textId="77777777" w:rsidR="008E7D3A" w:rsidRPr="00315387" w:rsidRDefault="008E7D3A" w:rsidP="00BA4136">
            <w:pPr>
              <w:pStyle w:val="Geenafstand"/>
              <w:rPr>
                <w:rFonts w:cs="Arial"/>
                <w:sz w:val="22"/>
              </w:rPr>
            </w:pPr>
            <w:r w:rsidRPr="00315387">
              <w:rPr>
                <w:rFonts w:cs="Arial"/>
                <w:sz w:val="22"/>
              </w:rPr>
              <w:t>De SED organisatie (Stede Broec, Enkhuizen en Drechterland) of de specifiek in de aanbestedingsleidraad genoemde Opdrachtgever.</w:t>
            </w:r>
          </w:p>
          <w:p w14:paraId="2D0F5BA1" w14:textId="77777777" w:rsidR="008E7D3A" w:rsidRPr="00315387" w:rsidRDefault="008E7D3A" w:rsidP="00BA4136">
            <w:pPr>
              <w:pStyle w:val="Geenafstand"/>
              <w:rPr>
                <w:rFonts w:cs="Arial"/>
                <w:sz w:val="22"/>
              </w:rPr>
            </w:pPr>
          </w:p>
        </w:tc>
      </w:tr>
      <w:tr w:rsidR="008E7D3A" w:rsidRPr="00315387" w14:paraId="55048AAB" w14:textId="77777777" w:rsidTr="00BA4136">
        <w:tc>
          <w:tcPr>
            <w:tcW w:w="2547" w:type="dxa"/>
          </w:tcPr>
          <w:p w14:paraId="0E46CB32" w14:textId="77777777" w:rsidR="008E7D3A" w:rsidRPr="00315387" w:rsidRDefault="008E7D3A" w:rsidP="00BA4136">
            <w:pPr>
              <w:pStyle w:val="Geenafstand"/>
              <w:rPr>
                <w:rFonts w:cs="Arial"/>
                <w:b/>
                <w:bCs/>
                <w:sz w:val="22"/>
              </w:rPr>
            </w:pPr>
            <w:r w:rsidRPr="00315387">
              <w:rPr>
                <w:rFonts w:cs="Arial"/>
                <w:b/>
                <w:bCs/>
                <w:sz w:val="22"/>
              </w:rPr>
              <w:t>Aanbestedingsdocument(en):</w:t>
            </w:r>
          </w:p>
        </w:tc>
        <w:tc>
          <w:tcPr>
            <w:tcW w:w="6803" w:type="dxa"/>
          </w:tcPr>
          <w:p w14:paraId="4CEDED31" w14:textId="77777777" w:rsidR="008E7D3A" w:rsidRPr="00315387" w:rsidRDefault="008E7D3A" w:rsidP="00BA4136">
            <w:pPr>
              <w:pStyle w:val="Geenafstand"/>
              <w:rPr>
                <w:rFonts w:cs="Arial"/>
                <w:sz w:val="22"/>
              </w:rPr>
            </w:pPr>
            <w:r w:rsidRPr="00315387">
              <w:rPr>
                <w:rFonts w:cs="Arial"/>
                <w:sz w:val="22"/>
              </w:rPr>
              <w:t>Alle documenten die samen de uitnodiging tot Inschrijving vormen, waaronder de leidraad, programma van eisen, Conceptovereenkomst, Nota’s van Inlichtingen en bijlagen</w:t>
            </w:r>
          </w:p>
          <w:p w14:paraId="5EB15B33" w14:textId="77777777" w:rsidR="008E7D3A" w:rsidRPr="00315387" w:rsidRDefault="008E7D3A" w:rsidP="00BA4136">
            <w:pPr>
              <w:pStyle w:val="Geenafstand"/>
              <w:rPr>
                <w:rFonts w:cs="Arial"/>
                <w:sz w:val="22"/>
              </w:rPr>
            </w:pPr>
          </w:p>
        </w:tc>
      </w:tr>
      <w:tr w:rsidR="008E7D3A" w:rsidRPr="00315387" w14:paraId="1A0E4129" w14:textId="77777777" w:rsidTr="00BA4136">
        <w:tc>
          <w:tcPr>
            <w:tcW w:w="2547" w:type="dxa"/>
          </w:tcPr>
          <w:p w14:paraId="2A48A57A" w14:textId="77777777" w:rsidR="008E7D3A" w:rsidRPr="00315387" w:rsidRDefault="008E7D3A" w:rsidP="00BA4136">
            <w:pPr>
              <w:pStyle w:val="Geenafstand"/>
              <w:rPr>
                <w:rFonts w:cs="Arial"/>
                <w:b/>
                <w:bCs/>
                <w:sz w:val="22"/>
              </w:rPr>
            </w:pPr>
            <w:r w:rsidRPr="00315387">
              <w:rPr>
                <w:rFonts w:cs="Arial"/>
                <w:b/>
                <w:bCs/>
                <w:sz w:val="22"/>
              </w:rPr>
              <w:t>Conceptovereenkomst:</w:t>
            </w:r>
          </w:p>
        </w:tc>
        <w:tc>
          <w:tcPr>
            <w:tcW w:w="6803" w:type="dxa"/>
          </w:tcPr>
          <w:p w14:paraId="40010D9D" w14:textId="77777777" w:rsidR="008E7D3A" w:rsidRPr="00315387" w:rsidRDefault="008E7D3A" w:rsidP="00BA4136">
            <w:pPr>
              <w:pStyle w:val="Geenafstand"/>
              <w:rPr>
                <w:rFonts w:cs="Arial"/>
                <w:sz w:val="22"/>
              </w:rPr>
            </w:pPr>
            <w:r w:rsidRPr="00315387">
              <w:rPr>
                <w:rFonts w:cs="Arial"/>
                <w:sz w:val="22"/>
              </w:rPr>
              <w:t>De ontwerpversie van de Overeenkomst die de aanbestedende Dienst bij de aanbestedingsdocumenten heeft gevoegd en die na gunning zal worden gesloten met de geselecteerde inschrijver.</w:t>
            </w:r>
          </w:p>
          <w:p w14:paraId="03742724" w14:textId="77777777" w:rsidR="008E7D3A" w:rsidRPr="00315387" w:rsidRDefault="008E7D3A" w:rsidP="00BA4136">
            <w:pPr>
              <w:pStyle w:val="Geenafstand"/>
              <w:rPr>
                <w:rFonts w:cs="Arial"/>
                <w:sz w:val="22"/>
              </w:rPr>
            </w:pPr>
          </w:p>
        </w:tc>
      </w:tr>
      <w:tr w:rsidR="008E7D3A" w:rsidRPr="00315387" w14:paraId="57CCABD2" w14:textId="77777777" w:rsidTr="00BA4136">
        <w:tc>
          <w:tcPr>
            <w:tcW w:w="2547" w:type="dxa"/>
          </w:tcPr>
          <w:p w14:paraId="2FE67466" w14:textId="77777777" w:rsidR="008E7D3A" w:rsidRPr="00315387" w:rsidRDefault="008E7D3A" w:rsidP="00BA4136">
            <w:pPr>
              <w:pStyle w:val="Geenafstand"/>
              <w:rPr>
                <w:rFonts w:cs="Arial"/>
                <w:b/>
                <w:bCs/>
                <w:sz w:val="22"/>
              </w:rPr>
            </w:pPr>
            <w:r w:rsidRPr="00315387">
              <w:rPr>
                <w:rFonts w:cs="Arial"/>
                <w:b/>
                <w:bCs/>
                <w:sz w:val="22"/>
              </w:rPr>
              <w:t>Gunningscriteria:</w:t>
            </w:r>
          </w:p>
        </w:tc>
        <w:tc>
          <w:tcPr>
            <w:tcW w:w="6803" w:type="dxa"/>
          </w:tcPr>
          <w:p w14:paraId="370C30DE" w14:textId="77777777" w:rsidR="008E7D3A" w:rsidRPr="00315387" w:rsidRDefault="008E7D3A" w:rsidP="00BA4136">
            <w:pPr>
              <w:pStyle w:val="Geenafstand"/>
              <w:rPr>
                <w:rFonts w:cs="Arial"/>
                <w:sz w:val="22"/>
              </w:rPr>
            </w:pPr>
            <w:r w:rsidRPr="00315387">
              <w:rPr>
                <w:rFonts w:cs="Arial"/>
                <w:sz w:val="22"/>
              </w:rPr>
              <w:t>De criteria op basis waarvan wordt bepaald welke Inschrijving de economisch meest voordelige Inschrijving is.</w:t>
            </w:r>
          </w:p>
          <w:p w14:paraId="69BB76E2" w14:textId="77777777" w:rsidR="008E7D3A" w:rsidRPr="00315387" w:rsidRDefault="008E7D3A" w:rsidP="00BA4136">
            <w:pPr>
              <w:pStyle w:val="Geenafstand"/>
              <w:rPr>
                <w:rFonts w:cs="Arial"/>
                <w:sz w:val="22"/>
              </w:rPr>
            </w:pPr>
          </w:p>
        </w:tc>
      </w:tr>
      <w:tr w:rsidR="008E7D3A" w:rsidRPr="00315387" w14:paraId="7CC45732" w14:textId="77777777" w:rsidTr="00BA4136">
        <w:tc>
          <w:tcPr>
            <w:tcW w:w="2547" w:type="dxa"/>
          </w:tcPr>
          <w:p w14:paraId="61E86A75" w14:textId="77777777" w:rsidR="008E7D3A" w:rsidRPr="00315387" w:rsidRDefault="008E7D3A" w:rsidP="00BA4136">
            <w:pPr>
              <w:pStyle w:val="Geenafstand"/>
              <w:rPr>
                <w:rFonts w:cs="Arial"/>
                <w:b/>
                <w:bCs/>
                <w:sz w:val="22"/>
              </w:rPr>
            </w:pPr>
            <w:r w:rsidRPr="00315387">
              <w:rPr>
                <w:rFonts w:cs="Arial"/>
                <w:b/>
                <w:bCs/>
                <w:sz w:val="22"/>
              </w:rPr>
              <w:t>Inschrijving:</w:t>
            </w:r>
          </w:p>
        </w:tc>
        <w:tc>
          <w:tcPr>
            <w:tcW w:w="6803" w:type="dxa"/>
          </w:tcPr>
          <w:p w14:paraId="2C48FC2C" w14:textId="77777777" w:rsidR="008E7D3A" w:rsidRPr="00315387" w:rsidRDefault="008E7D3A" w:rsidP="00BA4136">
            <w:pPr>
              <w:pStyle w:val="Geenafstand"/>
              <w:rPr>
                <w:rFonts w:cs="Arial"/>
                <w:sz w:val="22"/>
              </w:rPr>
            </w:pPr>
            <w:r w:rsidRPr="00315387">
              <w:rPr>
                <w:rFonts w:cs="Arial"/>
                <w:sz w:val="22"/>
              </w:rPr>
              <w:t>De reactie van een inschrijver op de uitnodiging tot Inschrijving, bestaande uit de gevraagde documenten en gegevens.</w:t>
            </w:r>
          </w:p>
          <w:p w14:paraId="06FEEC85" w14:textId="77777777" w:rsidR="008E7D3A" w:rsidRPr="00315387" w:rsidRDefault="008E7D3A" w:rsidP="00BA4136">
            <w:pPr>
              <w:pStyle w:val="Geenafstand"/>
              <w:rPr>
                <w:rFonts w:cs="Arial"/>
                <w:sz w:val="22"/>
              </w:rPr>
            </w:pPr>
          </w:p>
        </w:tc>
      </w:tr>
      <w:tr w:rsidR="008E7D3A" w:rsidRPr="00315387" w14:paraId="3A8459BD" w14:textId="77777777" w:rsidTr="00BA4136">
        <w:tc>
          <w:tcPr>
            <w:tcW w:w="2547" w:type="dxa"/>
          </w:tcPr>
          <w:p w14:paraId="135211CD" w14:textId="77777777" w:rsidR="008E7D3A" w:rsidRPr="00315387" w:rsidRDefault="008E7D3A" w:rsidP="00BA4136">
            <w:pPr>
              <w:pStyle w:val="Geenafstand"/>
              <w:rPr>
                <w:rFonts w:cs="Arial"/>
                <w:b/>
                <w:bCs/>
                <w:sz w:val="22"/>
              </w:rPr>
            </w:pPr>
            <w:r w:rsidRPr="00315387">
              <w:rPr>
                <w:rFonts w:cs="Arial"/>
                <w:b/>
                <w:bCs/>
                <w:sz w:val="22"/>
              </w:rPr>
              <w:t>Inschrijver:</w:t>
            </w:r>
          </w:p>
        </w:tc>
        <w:tc>
          <w:tcPr>
            <w:tcW w:w="6803" w:type="dxa"/>
          </w:tcPr>
          <w:p w14:paraId="4E81AA08" w14:textId="77777777" w:rsidR="008E7D3A" w:rsidRPr="00315387" w:rsidRDefault="008E7D3A" w:rsidP="00BA4136">
            <w:pPr>
              <w:pStyle w:val="Geenafstand"/>
              <w:rPr>
                <w:rFonts w:cs="Arial"/>
                <w:sz w:val="22"/>
              </w:rPr>
            </w:pPr>
            <w:r w:rsidRPr="00315387">
              <w:rPr>
                <w:rFonts w:cs="Arial"/>
                <w:sz w:val="22"/>
              </w:rPr>
              <w:t>De onderneming die een Inschrijving indient in het kader van deze aanbesteding.</w:t>
            </w:r>
          </w:p>
          <w:p w14:paraId="5F64D676" w14:textId="77777777" w:rsidR="008E7D3A" w:rsidRPr="00315387" w:rsidRDefault="008E7D3A" w:rsidP="00BA4136">
            <w:pPr>
              <w:pStyle w:val="Geenafstand"/>
              <w:rPr>
                <w:rFonts w:cs="Arial"/>
                <w:sz w:val="22"/>
              </w:rPr>
            </w:pPr>
          </w:p>
        </w:tc>
      </w:tr>
      <w:tr w:rsidR="008E7D3A" w:rsidRPr="00315387" w14:paraId="5B7AA232" w14:textId="77777777" w:rsidTr="00BA4136">
        <w:tc>
          <w:tcPr>
            <w:tcW w:w="2547" w:type="dxa"/>
          </w:tcPr>
          <w:p w14:paraId="02737E95" w14:textId="77777777" w:rsidR="008E7D3A" w:rsidRPr="00315387" w:rsidRDefault="008E7D3A" w:rsidP="00BA4136">
            <w:pPr>
              <w:pStyle w:val="Geenafstand"/>
              <w:rPr>
                <w:rFonts w:cs="Arial"/>
                <w:b/>
                <w:bCs/>
                <w:sz w:val="22"/>
              </w:rPr>
            </w:pPr>
            <w:r w:rsidRPr="00315387">
              <w:rPr>
                <w:rFonts w:cs="Arial"/>
                <w:b/>
                <w:bCs/>
                <w:sz w:val="22"/>
              </w:rPr>
              <w:t>Nota van Inlichtingen</w:t>
            </w:r>
          </w:p>
        </w:tc>
        <w:tc>
          <w:tcPr>
            <w:tcW w:w="6803" w:type="dxa"/>
          </w:tcPr>
          <w:p w14:paraId="23CBC238" w14:textId="77777777" w:rsidR="008E7D3A" w:rsidRPr="00315387" w:rsidRDefault="008E7D3A" w:rsidP="00BA4136">
            <w:pPr>
              <w:pStyle w:val="Geenafstand"/>
              <w:rPr>
                <w:rFonts w:cs="Arial"/>
                <w:sz w:val="22"/>
              </w:rPr>
            </w:pPr>
            <w:r w:rsidRPr="00315387">
              <w:rPr>
                <w:rFonts w:cs="Arial"/>
                <w:sz w:val="22"/>
              </w:rPr>
              <w:t>Document waarin antwoorden zijn opgenomen op door inschrijvers gestelde vragen en/of waarin wijzigingen of aanvullingen op het aanbestedingsdocument worden gegeven.</w:t>
            </w:r>
          </w:p>
          <w:p w14:paraId="5AE698A4" w14:textId="77777777" w:rsidR="008E7D3A" w:rsidRPr="00315387" w:rsidRDefault="008E7D3A" w:rsidP="00BA4136">
            <w:pPr>
              <w:pStyle w:val="Geenafstand"/>
              <w:rPr>
                <w:rFonts w:cs="Arial"/>
                <w:sz w:val="22"/>
              </w:rPr>
            </w:pPr>
          </w:p>
        </w:tc>
      </w:tr>
      <w:tr w:rsidR="008E7D3A" w:rsidRPr="00315387" w14:paraId="75DF3B2F" w14:textId="77777777" w:rsidTr="00BA4136">
        <w:tc>
          <w:tcPr>
            <w:tcW w:w="2547" w:type="dxa"/>
          </w:tcPr>
          <w:p w14:paraId="0AAD311C" w14:textId="77777777" w:rsidR="008E7D3A" w:rsidRPr="00315387" w:rsidRDefault="008E7D3A" w:rsidP="00BA4136">
            <w:pPr>
              <w:pStyle w:val="Geenafstand"/>
              <w:rPr>
                <w:rFonts w:cs="Arial"/>
                <w:b/>
                <w:bCs/>
                <w:sz w:val="22"/>
              </w:rPr>
            </w:pPr>
            <w:r w:rsidRPr="00315387">
              <w:rPr>
                <w:rFonts w:cs="Arial"/>
                <w:b/>
                <w:bCs/>
                <w:sz w:val="22"/>
              </w:rPr>
              <w:t>Opdracht:</w:t>
            </w:r>
          </w:p>
        </w:tc>
        <w:tc>
          <w:tcPr>
            <w:tcW w:w="6803" w:type="dxa"/>
          </w:tcPr>
          <w:p w14:paraId="3141A397" w14:textId="2BF47509" w:rsidR="008E7D3A" w:rsidRPr="00315387" w:rsidRDefault="008E7D3A" w:rsidP="00BA4136">
            <w:pPr>
              <w:pStyle w:val="Geenafstand"/>
              <w:rPr>
                <w:rFonts w:cs="Arial"/>
                <w:sz w:val="22"/>
              </w:rPr>
            </w:pPr>
            <w:r w:rsidRPr="00315387">
              <w:rPr>
                <w:rFonts w:cs="Arial"/>
                <w:sz w:val="22"/>
              </w:rPr>
              <w:t xml:space="preserve">De Opdracht die de aanbestedende Dienst </w:t>
            </w:r>
            <w:r w:rsidR="00777CB6" w:rsidRPr="00315387">
              <w:rPr>
                <w:rFonts w:cs="Arial"/>
                <w:sz w:val="22"/>
              </w:rPr>
              <w:t>met</w:t>
            </w:r>
            <w:r w:rsidRPr="00315387">
              <w:rPr>
                <w:rFonts w:cs="Arial"/>
                <w:sz w:val="22"/>
              </w:rPr>
              <w:t xml:space="preserve"> deze aanbestedingsprocedure beoogt te verstrekken.</w:t>
            </w:r>
          </w:p>
          <w:p w14:paraId="3E2D95F9" w14:textId="77777777" w:rsidR="008E7D3A" w:rsidRPr="00315387" w:rsidRDefault="008E7D3A" w:rsidP="00BA4136">
            <w:pPr>
              <w:pStyle w:val="Geenafstand"/>
              <w:rPr>
                <w:rFonts w:cs="Arial"/>
                <w:sz w:val="22"/>
              </w:rPr>
            </w:pPr>
          </w:p>
        </w:tc>
      </w:tr>
      <w:tr w:rsidR="008E7D3A" w:rsidRPr="00315387" w14:paraId="3F9DE54D" w14:textId="77777777" w:rsidTr="00BA4136">
        <w:tc>
          <w:tcPr>
            <w:tcW w:w="2547" w:type="dxa"/>
          </w:tcPr>
          <w:p w14:paraId="0FEE7017" w14:textId="77777777" w:rsidR="008E7D3A" w:rsidRPr="00315387" w:rsidRDefault="008E7D3A" w:rsidP="00BA4136">
            <w:pPr>
              <w:pStyle w:val="Geenafstand"/>
              <w:rPr>
                <w:rFonts w:cs="Arial"/>
                <w:b/>
                <w:bCs/>
                <w:sz w:val="22"/>
              </w:rPr>
            </w:pPr>
            <w:r w:rsidRPr="00315387">
              <w:rPr>
                <w:rFonts w:cs="Arial"/>
                <w:b/>
                <w:bCs/>
                <w:sz w:val="22"/>
              </w:rPr>
              <w:t>Opdrachtgever:</w:t>
            </w:r>
          </w:p>
        </w:tc>
        <w:tc>
          <w:tcPr>
            <w:tcW w:w="6803" w:type="dxa"/>
          </w:tcPr>
          <w:p w14:paraId="494ED921" w14:textId="77777777" w:rsidR="008E7D3A" w:rsidRPr="00315387" w:rsidRDefault="008E7D3A" w:rsidP="00BA4136">
            <w:pPr>
              <w:pStyle w:val="Geenafstand"/>
              <w:rPr>
                <w:rFonts w:cs="Arial"/>
                <w:sz w:val="22"/>
              </w:rPr>
            </w:pPr>
            <w:r w:rsidRPr="00315387">
              <w:rPr>
                <w:rFonts w:cs="Arial"/>
                <w:sz w:val="22"/>
              </w:rPr>
              <w:t>De partij die de Opdracht verstrekt, zijnde de SED organisatie of een specifieke gemeente binnen de SED organisatie.</w:t>
            </w:r>
          </w:p>
          <w:p w14:paraId="70EC985C" w14:textId="77777777" w:rsidR="008E7D3A" w:rsidRPr="00315387" w:rsidRDefault="008E7D3A" w:rsidP="00BA4136">
            <w:pPr>
              <w:pStyle w:val="Geenafstand"/>
              <w:rPr>
                <w:rFonts w:cs="Arial"/>
                <w:sz w:val="22"/>
              </w:rPr>
            </w:pPr>
          </w:p>
        </w:tc>
      </w:tr>
      <w:tr w:rsidR="008E7D3A" w:rsidRPr="00315387" w14:paraId="60C9511E" w14:textId="77777777" w:rsidTr="00BA4136">
        <w:tc>
          <w:tcPr>
            <w:tcW w:w="2547" w:type="dxa"/>
          </w:tcPr>
          <w:p w14:paraId="277299C2" w14:textId="77777777" w:rsidR="008E7D3A" w:rsidRPr="00315387" w:rsidRDefault="008E7D3A" w:rsidP="00BA4136">
            <w:pPr>
              <w:pStyle w:val="Geenafstand"/>
              <w:rPr>
                <w:rFonts w:cs="Arial"/>
                <w:b/>
                <w:bCs/>
                <w:sz w:val="22"/>
              </w:rPr>
            </w:pPr>
            <w:r w:rsidRPr="00315387">
              <w:rPr>
                <w:rFonts w:cs="Arial"/>
                <w:b/>
                <w:bCs/>
                <w:sz w:val="22"/>
              </w:rPr>
              <w:t>Opdrachtnemer:</w:t>
            </w:r>
          </w:p>
        </w:tc>
        <w:tc>
          <w:tcPr>
            <w:tcW w:w="6803" w:type="dxa"/>
          </w:tcPr>
          <w:p w14:paraId="728178B2" w14:textId="77777777" w:rsidR="008E7D3A" w:rsidRPr="00315387" w:rsidRDefault="008E7D3A" w:rsidP="00BA4136">
            <w:pPr>
              <w:pStyle w:val="Geenafstand"/>
              <w:rPr>
                <w:rFonts w:cs="Arial"/>
                <w:sz w:val="22"/>
              </w:rPr>
            </w:pPr>
            <w:r w:rsidRPr="00315387">
              <w:rPr>
                <w:rFonts w:cs="Arial"/>
                <w:sz w:val="22"/>
              </w:rPr>
              <w:t>De partij aan wie de Opdracht wordt gegund en met wie de Overeenkomst wordt gesloten.</w:t>
            </w:r>
          </w:p>
          <w:p w14:paraId="6C0040F8" w14:textId="77777777" w:rsidR="008E7D3A" w:rsidRPr="00315387" w:rsidRDefault="008E7D3A" w:rsidP="00BA4136">
            <w:pPr>
              <w:pStyle w:val="Geenafstand"/>
              <w:rPr>
                <w:rFonts w:cs="Arial"/>
                <w:sz w:val="22"/>
              </w:rPr>
            </w:pPr>
          </w:p>
        </w:tc>
      </w:tr>
      <w:tr w:rsidR="008E7D3A" w:rsidRPr="00315387" w14:paraId="0E3A4EF8" w14:textId="77777777" w:rsidTr="00BA4136">
        <w:tc>
          <w:tcPr>
            <w:tcW w:w="2547" w:type="dxa"/>
          </w:tcPr>
          <w:p w14:paraId="2639E2D0" w14:textId="77777777" w:rsidR="008E7D3A" w:rsidRPr="00315387" w:rsidRDefault="008E7D3A" w:rsidP="00BA4136">
            <w:pPr>
              <w:pStyle w:val="Geenafstand"/>
              <w:rPr>
                <w:rFonts w:cs="Arial"/>
                <w:b/>
                <w:bCs/>
                <w:sz w:val="22"/>
              </w:rPr>
            </w:pPr>
            <w:r w:rsidRPr="00315387">
              <w:rPr>
                <w:rFonts w:cs="Arial"/>
                <w:b/>
                <w:bCs/>
                <w:sz w:val="22"/>
              </w:rPr>
              <w:t>Programma van Eisen (PvE)</w:t>
            </w:r>
          </w:p>
        </w:tc>
        <w:tc>
          <w:tcPr>
            <w:tcW w:w="6803" w:type="dxa"/>
          </w:tcPr>
          <w:p w14:paraId="15BF0328" w14:textId="77777777" w:rsidR="008E7D3A" w:rsidRPr="00315387" w:rsidRDefault="008E7D3A" w:rsidP="00BA4136">
            <w:pPr>
              <w:pStyle w:val="Geenafstand"/>
              <w:rPr>
                <w:rFonts w:cs="Arial"/>
                <w:sz w:val="22"/>
              </w:rPr>
            </w:pPr>
            <w:r w:rsidRPr="00315387">
              <w:rPr>
                <w:rFonts w:cs="Arial"/>
                <w:sz w:val="22"/>
              </w:rPr>
              <w:t>Het document waarin de functionele en technische eisen en wensen van de aanbestedende Dienst met betrekking tot de Opdracht zijn vastgelegd.</w:t>
            </w:r>
          </w:p>
          <w:p w14:paraId="5BE8D4D8" w14:textId="77777777" w:rsidR="008E7D3A" w:rsidRPr="00315387" w:rsidRDefault="008E7D3A" w:rsidP="00BA4136">
            <w:pPr>
              <w:pStyle w:val="Geenafstand"/>
              <w:rPr>
                <w:rFonts w:cs="Arial"/>
                <w:sz w:val="22"/>
              </w:rPr>
            </w:pPr>
          </w:p>
        </w:tc>
      </w:tr>
      <w:tr w:rsidR="008E7D3A" w:rsidRPr="00315387" w14:paraId="3AC523C8" w14:textId="77777777" w:rsidTr="00BA4136">
        <w:tc>
          <w:tcPr>
            <w:tcW w:w="2547" w:type="dxa"/>
          </w:tcPr>
          <w:p w14:paraId="6DF4342B" w14:textId="77777777" w:rsidR="008E7D3A" w:rsidRPr="00315387" w:rsidRDefault="008E7D3A" w:rsidP="00BA4136">
            <w:pPr>
              <w:pStyle w:val="Geenafstand"/>
              <w:rPr>
                <w:rFonts w:cs="Arial"/>
                <w:b/>
                <w:bCs/>
                <w:sz w:val="22"/>
              </w:rPr>
            </w:pPr>
            <w:r w:rsidRPr="00315387">
              <w:rPr>
                <w:rFonts w:cs="Arial"/>
                <w:b/>
                <w:bCs/>
                <w:sz w:val="22"/>
              </w:rPr>
              <w:t>Uniform Europees Aanbestedingsdocument (UEA)</w:t>
            </w:r>
          </w:p>
        </w:tc>
        <w:tc>
          <w:tcPr>
            <w:tcW w:w="6803" w:type="dxa"/>
          </w:tcPr>
          <w:p w14:paraId="4C8238AD" w14:textId="77777777" w:rsidR="008E7D3A" w:rsidRPr="00315387" w:rsidRDefault="008E7D3A" w:rsidP="00BA4136">
            <w:pPr>
              <w:pStyle w:val="Geenafstand"/>
              <w:rPr>
                <w:rFonts w:cs="Arial"/>
                <w:sz w:val="22"/>
              </w:rPr>
            </w:pPr>
            <w:r w:rsidRPr="00315387">
              <w:rPr>
                <w:rFonts w:cs="Arial"/>
                <w:sz w:val="22"/>
              </w:rPr>
              <w:t>Een eigen verklaring waarmee inschrijvers aangeven te voldoen aan de geschiktheidseisen en dat er geen uitsluitingsgronden op hen van toepassing zijn.</w:t>
            </w:r>
          </w:p>
        </w:tc>
      </w:tr>
    </w:tbl>
    <w:p w14:paraId="3C364F3F" w14:textId="77777777" w:rsidR="00AD4CA3" w:rsidRDefault="00AD4CA3" w:rsidP="00AD4CA3"/>
    <w:p w14:paraId="1300858E" w14:textId="77777777" w:rsidR="00AD4CA3" w:rsidRDefault="00AD4CA3" w:rsidP="00AD4CA3"/>
    <w:p w14:paraId="34212296" w14:textId="77777777" w:rsidR="008E7D3A" w:rsidRDefault="008E7D3A" w:rsidP="00AD4CA3"/>
    <w:p w14:paraId="73FB4D49" w14:textId="77777777" w:rsidR="008E7D3A" w:rsidRDefault="008E7D3A" w:rsidP="00AD4CA3"/>
    <w:p w14:paraId="0AA63B57" w14:textId="77777777" w:rsidR="008E7D3A" w:rsidRDefault="008E7D3A" w:rsidP="00AD4CA3"/>
    <w:p w14:paraId="5E602C42" w14:textId="77777777" w:rsidR="008E7D3A" w:rsidRDefault="008E7D3A" w:rsidP="00AD4CA3"/>
    <w:p w14:paraId="44A008E0" w14:textId="77777777" w:rsidR="008E7D3A" w:rsidRDefault="008E7D3A" w:rsidP="00AD4CA3"/>
    <w:p w14:paraId="20B3433C" w14:textId="77777777" w:rsidR="00AD4CA3" w:rsidRPr="00AD4CA3" w:rsidRDefault="00AD4CA3" w:rsidP="00AD4CA3"/>
    <w:p w14:paraId="2D3534E9" w14:textId="2A5E29A4" w:rsidR="0042009B" w:rsidRDefault="003F10FE" w:rsidP="00C64AFD">
      <w:pPr>
        <w:pStyle w:val="Kop1"/>
      </w:pPr>
      <w:bookmarkStart w:id="0" w:name="_Toc227841733"/>
      <w:r>
        <w:t>Voorwoord</w:t>
      </w:r>
      <w:bookmarkEnd w:id="0"/>
    </w:p>
    <w:p w14:paraId="2D907148" w14:textId="51A9CF33" w:rsidR="00E077FC" w:rsidRDefault="00E077FC" w:rsidP="00E077FC">
      <w:r w:rsidRPr="002358C0">
        <w:t>In deze Inschrijfleidraad en bijbehorende bijlagen vindt u informatie over de</w:t>
      </w:r>
      <w:r>
        <w:t xml:space="preserve"> </w:t>
      </w:r>
      <w:r w:rsidRPr="002358C0">
        <w:t xml:space="preserve">aanbesteding </w:t>
      </w:r>
      <w:r w:rsidR="009A4E4D">
        <w:t>‘Recon</w:t>
      </w:r>
      <w:r w:rsidR="009A4E4D" w:rsidRPr="009A4E4D">
        <w:t>structie plantvakken Stede Broec</w:t>
      </w:r>
      <w:r w:rsidRPr="009A4E4D">
        <w:t xml:space="preserve">’ van de </w:t>
      </w:r>
      <w:r w:rsidR="00FC4E1A" w:rsidRPr="009A4E4D">
        <w:t>SED organisatie namens de Gemeenten Stede Broec</w:t>
      </w:r>
      <w:r w:rsidR="009A4E4D" w:rsidRPr="009A4E4D">
        <w:t>.</w:t>
      </w:r>
      <w:r w:rsidR="009A4E4D">
        <w:t xml:space="preserve"> </w:t>
      </w:r>
      <w:r>
        <w:t xml:space="preserve">Gelet op de omvang van de Opdracht, de aard van de Opdracht en de karakteristieken van de leveranciersmarkt hebben we gekozen voor: </w:t>
      </w:r>
    </w:p>
    <w:p w14:paraId="195697BF" w14:textId="5E622118" w:rsidR="00E077FC" w:rsidRDefault="00E077FC" w:rsidP="00763233">
      <w:pPr>
        <w:pStyle w:val="Lijstalinea"/>
        <w:numPr>
          <w:ilvl w:val="0"/>
          <w:numId w:val="22"/>
        </w:numPr>
        <w:spacing w:line="255" w:lineRule="atLeast"/>
      </w:pPr>
      <w:r w:rsidRPr="0018465B">
        <w:t>de Europese openbare</w:t>
      </w:r>
      <w:r w:rsidR="0018465B" w:rsidRPr="0018465B">
        <w:t xml:space="preserve"> </w:t>
      </w:r>
      <w:r w:rsidRPr="0018465B">
        <w:t>procedure,</w:t>
      </w:r>
      <w:r w:rsidR="009A4E4D">
        <w:t xml:space="preserve"> conform hoofdstuk 2 van het ARW 2016,</w:t>
      </w:r>
      <w:r w:rsidRPr="0018465B">
        <w:t xml:space="preserve"> waarbij we gunnen op </w:t>
      </w:r>
      <w:r w:rsidRPr="009A4E4D">
        <w:t>laagste prijs</w:t>
      </w:r>
      <w:r>
        <w:t>.</w:t>
      </w:r>
    </w:p>
    <w:p w14:paraId="3A4D019C" w14:textId="77777777" w:rsidR="00E077FC" w:rsidRDefault="00E077FC" w:rsidP="00E077FC">
      <w:pPr>
        <w:rPr>
          <w:highlight w:val="lightGray"/>
        </w:rPr>
      </w:pPr>
    </w:p>
    <w:p w14:paraId="37438D2C" w14:textId="77777777" w:rsidR="00E077FC" w:rsidRDefault="00E077FC" w:rsidP="00E077FC">
      <w:r w:rsidRPr="002358C0">
        <w:t>V</w:t>
      </w:r>
      <w:r>
        <w:t>oor uitgebreide informatie met betrekking tot de Opdracht, v</w:t>
      </w:r>
      <w:r w:rsidRPr="002358C0">
        <w:t>erwijze</w:t>
      </w:r>
      <w:r>
        <w:t xml:space="preserve">n we u naar </w:t>
      </w:r>
      <w:r>
        <w:rPr>
          <w:color w:val="0070C0"/>
          <w:u w:val="single"/>
        </w:rPr>
        <w:t>hoofdstuk</w:t>
      </w:r>
      <w:r w:rsidRPr="00617F9B">
        <w:rPr>
          <w:color w:val="0070C0"/>
          <w:u w:val="single"/>
        </w:rPr>
        <w:t xml:space="preserve"> </w:t>
      </w:r>
      <w:r w:rsidRPr="00617F9B">
        <w:rPr>
          <w:color w:val="0070C0"/>
          <w:u w:val="single"/>
        </w:rPr>
        <w:fldChar w:fldCharType="begin"/>
      </w:r>
      <w:r w:rsidRPr="00617F9B">
        <w:rPr>
          <w:color w:val="0070C0"/>
          <w:u w:val="single"/>
        </w:rPr>
        <w:instrText xml:space="preserve"> REF _Ref189485591 \r \h </w:instrText>
      </w:r>
      <w:r w:rsidRPr="00617F9B">
        <w:rPr>
          <w:color w:val="0070C0"/>
          <w:u w:val="single"/>
        </w:rPr>
      </w:r>
      <w:r w:rsidRPr="00617F9B">
        <w:rPr>
          <w:color w:val="0070C0"/>
          <w:u w:val="single"/>
        </w:rPr>
        <w:fldChar w:fldCharType="separate"/>
      </w:r>
      <w:r>
        <w:rPr>
          <w:color w:val="0070C0"/>
          <w:u w:val="single"/>
        </w:rPr>
        <w:t>2</w:t>
      </w:r>
      <w:r w:rsidRPr="00617F9B">
        <w:rPr>
          <w:color w:val="0070C0"/>
          <w:u w:val="single"/>
        </w:rPr>
        <w:fldChar w:fldCharType="end"/>
      </w:r>
      <w:r>
        <w:t xml:space="preserve"> van deze Inschrijfleidraad. </w:t>
      </w:r>
    </w:p>
    <w:p w14:paraId="2FC60E99" w14:textId="77777777" w:rsidR="007631DA" w:rsidRDefault="007631DA" w:rsidP="007631DA"/>
    <w:p w14:paraId="0E55A4E1" w14:textId="785571C5" w:rsidR="005364DC" w:rsidRPr="00401BD2" w:rsidRDefault="007631DA" w:rsidP="005364DC">
      <w:pPr>
        <w:shd w:val="clear" w:color="auto" w:fill="E36C0A" w:themeFill="accent6" w:themeFillShade="BF"/>
        <w:rPr>
          <w:color w:val="FFFFFF" w:themeColor="background1"/>
          <w:sz w:val="20"/>
          <w:szCs w:val="20"/>
        </w:rPr>
      </w:pPr>
      <w:r w:rsidRPr="00401BD2">
        <w:rPr>
          <w:b/>
          <w:color w:val="FFFFFF" w:themeColor="background1"/>
          <w:sz w:val="20"/>
          <w:szCs w:val="20"/>
        </w:rPr>
        <w:t>Let Op!</w:t>
      </w:r>
      <w:r w:rsidRPr="00401BD2">
        <w:rPr>
          <w:color w:val="FFFFFF" w:themeColor="background1"/>
          <w:sz w:val="20"/>
          <w:szCs w:val="20"/>
        </w:rPr>
        <w:t xml:space="preserve"> Lees alle stukken eerst goed door voordat u aan uw Inschrijving begint en zorg dat uw Inschrijving specifiek op deze Opdracht is toegespitst.  Door in te schrijven gaat u akkoord met de bepalingen uit deze Inschrijfleidraad en de bijlagen en verklaart u zich bereid tot uitvoering van de Opdracht zoals omschreven in de aanbestedingsstukken. </w:t>
      </w:r>
    </w:p>
    <w:p w14:paraId="357EFA27" w14:textId="22AECF56" w:rsidR="005364DC" w:rsidRDefault="005364DC" w:rsidP="005B3957">
      <w:pPr>
        <w:pStyle w:val="Kop2"/>
      </w:pPr>
      <w:bookmarkStart w:id="1" w:name="_Toc227841734"/>
      <w:r>
        <w:t>Planning</w:t>
      </w:r>
      <w:bookmarkEnd w:id="1"/>
    </w:p>
    <w:tbl>
      <w:tblPr>
        <w:tblStyle w:val="Rastertabel1licht-Accent6"/>
        <w:tblW w:w="9747" w:type="dxa"/>
        <w:tblBorders>
          <w:top w:val="single" w:sz="6" w:space="0" w:color="E36C0A" w:themeColor="accent6" w:themeShade="BF"/>
          <w:left w:val="single" w:sz="6" w:space="0" w:color="E36C0A" w:themeColor="accent6" w:themeShade="BF"/>
          <w:bottom w:val="single" w:sz="6" w:space="0" w:color="E36C0A" w:themeColor="accent6" w:themeShade="BF"/>
          <w:right w:val="single" w:sz="6" w:space="0" w:color="E36C0A" w:themeColor="accent6" w:themeShade="BF"/>
          <w:insideH w:val="single" w:sz="6" w:space="0" w:color="E36C0A" w:themeColor="accent6" w:themeShade="BF"/>
          <w:insideV w:val="single" w:sz="6" w:space="0" w:color="E36C0A" w:themeColor="accent6" w:themeShade="BF"/>
        </w:tblBorders>
        <w:tblLayout w:type="fixed"/>
        <w:tblLook w:val="04A0" w:firstRow="1" w:lastRow="0" w:firstColumn="1" w:lastColumn="0" w:noHBand="0" w:noVBand="1"/>
      </w:tblPr>
      <w:tblGrid>
        <w:gridCol w:w="6345"/>
        <w:gridCol w:w="3402"/>
      </w:tblGrid>
      <w:tr w:rsidR="00C40A86" w:rsidRPr="0083579B" w14:paraId="0ABA1BAC" w14:textId="77777777" w:rsidTr="00C40A86">
        <w:trPr>
          <w:cnfStyle w:val="100000000000" w:firstRow="1" w:lastRow="0" w:firstColumn="0" w:lastColumn="0" w:oddVBand="0" w:evenVBand="0" w:oddHBand="0" w:evenHBand="0" w:firstRowFirstColumn="0" w:firstRowLastColumn="0" w:lastRowFirstColumn="0" w:lastRowLastColumn="0"/>
          <w:trHeight w:hRule="exact" w:val="595"/>
        </w:trPr>
        <w:tc>
          <w:tcPr>
            <w:cnfStyle w:val="001000000000" w:firstRow="0" w:lastRow="0" w:firstColumn="1" w:lastColumn="0" w:oddVBand="0" w:evenVBand="0" w:oddHBand="0" w:evenHBand="0" w:firstRowFirstColumn="0" w:firstRowLastColumn="0" w:lastRowFirstColumn="0" w:lastRowLastColumn="0"/>
            <w:tcW w:w="6345" w:type="dxa"/>
            <w:shd w:val="clear" w:color="auto" w:fill="E36C0A" w:themeFill="accent6" w:themeFillShade="BF"/>
          </w:tcPr>
          <w:p w14:paraId="0DC14D57" w14:textId="77777777" w:rsidR="00C40A86" w:rsidRPr="00FA40AC" w:rsidRDefault="00C40A86" w:rsidP="00BA4136">
            <w:pPr>
              <w:pStyle w:val="Tabelsubkop"/>
              <w:rPr>
                <w:rFonts w:cs="Arial"/>
                <w:b/>
                <w:bCs w:val="0"/>
                <w:color w:val="FFFFFF" w:themeColor="background1"/>
                <w:sz w:val="20"/>
                <w:szCs w:val="20"/>
              </w:rPr>
            </w:pPr>
            <w:r w:rsidRPr="00FA40AC">
              <w:rPr>
                <w:rFonts w:cs="Arial"/>
                <w:b/>
                <w:bCs w:val="0"/>
                <w:color w:val="FFFFFF" w:themeColor="background1"/>
                <w:sz w:val="20"/>
                <w:szCs w:val="20"/>
              </w:rPr>
              <w:t>Omschrijving</w:t>
            </w:r>
          </w:p>
        </w:tc>
        <w:tc>
          <w:tcPr>
            <w:tcW w:w="3402" w:type="dxa"/>
            <w:shd w:val="clear" w:color="auto" w:fill="E36C0A" w:themeFill="accent6" w:themeFillShade="BF"/>
          </w:tcPr>
          <w:p w14:paraId="4BC0AB97" w14:textId="77777777" w:rsidR="00C40A86" w:rsidRPr="00FA40AC" w:rsidRDefault="00C40A86" w:rsidP="00BA4136">
            <w:pPr>
              <w:pStyle w:val="Tabelsubkop"/>
              <w:cnfStyle w:val="100000000000" w:firstRow="1" w:lastRow="0" w:firstColumn="0" w:lastColumn="0" w:oddVBand="0" w:evenVBand="0" w:oddHBand="0" w:evenHBand="0" w:firstRowFirstColumn="0" w:firstRowLastColumn="0" w:lastRowFirstColumn="0" w:lastRowLastColumn="0"/>
              <w:rPr>
                <w:rFonts w:cs="Arial"/>
                <w:b/>
                <w:bCs w:val="0"/>
                <w:color w:val="FFFFFF" w:themeColor="background1"/>
                <w:sz w:val="20"/>
                <w:szCs w:val="20"/>
              </w:rPr>
            </w:pPr>
            <w:r w:rsidRPr="00FA40AC">
              <w:rPr>
                <w:rFonts w:cs="Arial"/>
                <w:b/>
                <w:bCs w:val="0"/>
                <w:color w:val="FFFFFF" w:themeColor="background1"/>
                <w:sz w:val="20"/>
                <w:szCs w:val="20"/>
              </w:rPr>
              <w:t>Planning</w:t>
            </w:r>
          </w:p>
        </w:tc>
      </w:tr>
      <w:tr w:rsidR="00C40A86" w:rsidRPr="0083579B" w14:paraId="2B25CAAD" w14:textId="77777777" w:rsidTr="00C40A86">
        <w:trPr>
          <w:trHeight w:hRule="exact" w:val="567"/>
        </w:trPr>
        <w:tc>
          <w:tcPr>
            <w:cnfStyle w:val="001000000000" w:firstRow="0" w:lastRow="0" w:firstColumn="1" w:lastColumn="0" w:oddVBand="0" w:evenVBand="0" w:oddHBand="0" w:evenHBand="0" w:firstRowFirstColumn="0" w:firstRowLastColumn="0" w:lastRowFirstColumn="0" w:lastRowLastColumn="0"/>
            <w:tcW w:w="6345" w:type="dxa"/>
          </w:tcPr>
          <w:p w14:paraId="20C455A0" w14:textId="77777777" w:rsidR="00C40A86" w:rsidRPr="00F36A96" w:rsidRDefault="00C40A86" w:rsidP="00BA4136">
            <w:pPr>
              <w:pStyle w:val="Tabelsubkop"/>
              <w:rPr>
                <w:rFonts w:cs="Arial"/>
                <w:b/>
                <w:sz w:val="20"/>
                <w:szCs w:val="20"/>
              </w:rPr>
            </w:pPr>
            <w:r w:rsidRPr="00F36A96">
              <w:rPr>
                <w:rFonts w:cs="Arial"/>
                <w:sz w:val="20"/>
                <w:szCs w:val="20"/>
                <w:highlight w:val="lightGray"/>
              </w:rPr>
              <w:t>optioneel</w:t>
            </w:r>
            <w:r w:rsidRPr="00F36A96">
              <w:rPr>
                <w:rFonts w:cs="Arial"/>
                <w:sz w:val="20"/>
                <w:szCs w:val="20"/>
              </w:rPr>
              <w:t xml:space="preserve"> </w:t>
            </w:r>
            <w:r>
              <w:rPr>
                <w:rFonts w:cs="Arial"/>
                <w:sz w:val="20"/>
                <w:szCs w:val="20"/>
                <w:highlight w:val="yellow"/>
              </w:rPr>
              <w:t>Uiterlijke datum a</w:t>
            </w:r>
            <w:r w:rsidRPr="00F36A96">
              <w:rPr>
                <w:rFonts w:cs="Arial"/>
                <w:sz w:val="20"/>
                <w:szCs w:val="20"/>
                <w:highlight w:val="yellow"/>
              </w:rPr>
              <w:t xml:space="preserve">anmelden </w:t>
            </w:r>
            <w:r>
              <w:rPr>
                <w:rFonts w:cs="Arial"/>
                <w:sz w:val="20"/>
                <w:szCs w:val="20"/>
                <w:highlight w:val="yellow"/>
              </w:rPr>
              <w:t>[</w:t>
            </w:r>
            <w:r w:rsidRPr="00F36A96">
              <w:rPr>
                <w:rFonts w:cs="Arial"/>
                <w:sz w:val="20"/>
                <w:szCs w:val="20"/>
                <w:highlight w:val="yellow"/>
              </w:rPr>
              <w:t>schouw/informatiebijeenkomst/rondleiding</w:t>
            </w:r>
            <w:r w:rsidRPr="000F67D8">
              <w:rPr>
                <w:rFonts w:cs="Arial"/>
                <w:sz w:val="20"/>
                <w:szCs w:val="20"/>
                <w:highlight w:val="yellow"/>
              </w:rPr>
              <w:t>]</w:t>
            </w:r>
            <w:r w:rsidRPr="00F36A96">
              <w:rPr>
                <w:rFonts w:cs="Arial"/>
                <w:sz w:val="20"/>
                <w:szCs w:val="20"/>
              </w:rPr>
              <w:t xml:space="preserve"> </w:t>
            </w:r>
          </w:p>
        </w:tc>
        <w:tc>
          <w:tcPr>
            <w:tcW w:w="3402" w:type="dxa"/>
          </w:tcPr>
          <w:p w14:paraId="2715A12F" w14:textId="77777777" w:rsidR="00C40A86" w:rsidRPr="00F36A96" w:rsidRDefault="00C40A86" w:rsidP="00BA4136">
            <w:pPr>
              <w:pStyle w:val="Tabelsubkop"/>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b w:val="0"/>
                <w:sz w:val="20"/>
                <w:szCs w:val="20"/>
                <w:highlight w:val="yellow"/>
              </w:rPr>
              <w:t>[datum]</w:t>
            </w:r>
          </w:p>
        </w:tc>
      </w:tr>
      <w:tr w:rsidR="00C40A86" w:rsidRPr="0083579B" w14:paraId="0AE73B98"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63DD06E4" w14:textId="77777777" w:rsidR="00C40A86" w:rsidRPr="00F36A96" w:rsidRDefault="00C40A86" w:rsidP="00BA4136">
            <w:pPr>
              <w:pStyle w:val="Tabeltekst"/>
              <w:rPr>
                <w:rFonts w:cs="Arial"/>
                <w:sz w:val="20"/>
                <w:szCs w:val="20"/>
              </w:rPr>
            </w:pPr>
            <w:r w:rsidRPr="00F36A96">
              <w:rPr>
                <w:rFonts w:cs="Arial"/>
                <w:sz w:val="20"/>
                <w:szCs w:val="20"/>
                <w:highlight w:val="lightGray"/>
              </w:rPr>
              <w:t>optioneel</w:t>
            </w:r>
            <w:r w:rsidRPr="00F36A96">
              <w:rPr>
                <w:rFonts w:cs="Arial"/>
                <w:sz w:val="20"/>
                <w:szCs w:val="20"/>
              </w:rPr>
              <w:t xml:space="preserve"> </w:t>
            </w:r>
            <w:r w:rsidRPr="000F67D8">
              <w:rPr>
                <w:rFonts w:cs="Arial"/>
                <w:sz w:val="20"/>
                <w:szCs w:val="20"/>
                <w:highlight w:val="yellow"/>
              </w:rPr>
              <w:t>[</w:t>
            </w:r>
            <w:r w:rsidRPr="00F36A96">
              <w:rPr>
                <w:rFonts w:cs="Arial"/>
                <w:sz w:val="20"/>
                <w:szCs w:val="20"/>
                <w:highlight w:val="yellow"/>
              </w:rPr>
              <w:t>schouw/informatiebijeenkomst/rondleiding</w:t>
            </w:r>
            <w:r w:rsidRPr="000F67D8">
              <w:rPr>
                <w:rFonts w:cs="Arial"/>
                <w:sz w:val="20"/>
                <w:szCs w:val="20"/>
                <w:highlight w:val="yellow"/>
              </w:rPr>
              <w:t>]</w:t>
            </w:r>
          </w:p>
        </w:tc>
        <w:tc>
          <w:tcPr>
            <w:tcW w:w="3402" w:type="dxa"/>
          </w:tcPr>
          <w:p w14:paraId="315E53F0"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p>
        </w:tc>
      </w:tr>
      <w:tr w:rsidR="00C40A86" w:rsidRPr="0083579B" w14:paraId="16052F87"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63E5EAF7" w14:textId="77777777" w:rsidR="00C40A86" w:rsidRPr="00F36A96" w:rsidRDefault="00C40A86" w:rsidP="00BA4136">
            <w:pPr>
              <w:pStyle w:val="Tabeltekst"/>
              <w:rPr>
                <w:rFonts w:cs="Arial"/>
                <w:sz w:val="20"/>
                <w:szCs w:val="20"/>
              </w:rPr>
            </w:pPr>
            <w:r w:rsidRPr="00F36A96">
              <w:rPr>
                <w:rFonts w:cs="Arial"/>
                <w:sz w:val="20"/>
                <w:szCs w:val="20"/>
              </w:rPr>
              <w:t>Vragenronde 1 inschrijffase: einddatum</w:t>
            </w:r>
          </w:p>
        </w:tc>
        <w:tc>
          <w:tcPr>
            <w:tcW w:w="3402" w:type="dxa"/>
          </w:tcPr>
          <w:p w14:paraId="06740124"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r w:rsidRPr="00F36A96">
              <w:rPr>
                <w:rFonts w:cs="Arial"/>
                <w:sz w:val="20"/>
                <w:szCs w:val="20"/>
              </w:rPr>
              <w:t xml:space="preserve"> </w:t>
            </w:r>
            <w:r w:rsidRPr="00F36A96">
              <w:rPr>
                <w:rFonts w:cs="Arial"/>
                <w:sz w:val="20"/>
                <w:szCs w:val="20"/>
                <w:highlight w:val="yellow"/>
              </w:rPr>
              <w:t>[tijd]</w:t>
            </w:r>
            <w:r w:rsidRPr="00F36A96">
              <w:rPr>
                <w:rFonts w:cs="Arial"/>
                <w:sz w:val="20"/>
                <w:szCs w:val="20"/>
              </w:rPr>
              <w:t xml:space="preserve"> uur</w:t>
            </w:r>
          </w:p>
        </w:tc>
      </w:tr>
      <w:tr w:rsidR="00C40A86" w:rsidRPr="0083579B" w14:paraId="55F4C2B3"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5FFD044A" w14:textId="77777777" w:rsidR="00C40A86" w:rsidRPr="00F36A96" w:rsidRDefault="00C40A86" w:rsidP="00BA4136">
            <w:pPr>
              <w:pStyle w:val="Tabeltekst"/>
              <w:rPr>
                <w:rFonts w:cs="Arial"/>
                <w:sz w:val="20"/>
                <w:szCs w:val="20"/>
              </w:rPr>
            </w:pPr>
            <w:r w:rsidRPr="00F36A96">
              <w:rPr>
                <w:rFonts w:cs="Arial"/>
                <w:sz w:val="20"/>
                <w:szCs w:val="20"/>
              </w:rPr>
              <w:t>Vragenronde 1 inschrijffase: bekendmaken nota van inlichtingen</w:t>
            </w:r>
          </w:p>
        </w:tc>
        <w:tc>
          <w:tcPr>
            <w:tcW w:w="3402" w:type="dxa"/>
          </w:tcPr>
          <w:p w14:paraId="089A7835"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r w:rsidRPr="00F36A96">
              <w:rPr>
                <w:rFonts w:cs="Arial"/>
                <w:sz w:val="20"/>
                <w:szCs w:val="20"/>
              </w:rPr>
              <w:t xml:space="preserve"> </w:t>
            </w:r>
          </w:p>
        </w:tc>
      </w:tr>
      <w:tr w:rsidR="00C40A86" w:rsidRPr="0083579B" w14:paraId="35ED5679"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29DE2FEF" w14:textId="77777777" w:rsidR="00C40A86" w:rsidRPr="00F36A96" w:rsidRDefault="00C40A86" w:rsidP="00BA4136">
            <w:pPr>
              <w:pStyle w:val="Tabeltekst"/>
              <w:rPr>
                <w:rFonts w:cs="Arial"/>
                <w:sz w:val="20"/>
                <w:szCs w:val="20"/>
              </w:rPr>
            </w:pPr>
            <w:r w:rsidRPr="00F36A96">
              <w:rPr>
                <w:rFonts w:cs="Arial"/>
                <w:sz w:val="20"/>
                <w:szCs w:val="20"/>
                <w:highlight w:val="lightGray"/>
              </w:rPr>
              <w:t>optioneel bij meerdere nota’s van inlichtingen</w:t>
            </w:r>
            <w:r w:rsidRPr="00F36A96">
              <w:rPr>
                <w:rFonts w:cs="Arial"/>
                <w:sz w:val="20"/>
                <w:szCs w:val="20"/>
              </w:rPr>
              <w:t xml:space="preserve"> </w:t>
            </w:r>
            <w:r w:rsidRPr="000F67D8">
              <w:rPr>
                <w:rFonts w:cs="Arial"/>
                <w:sz w:val="20"/>
                <w:szCs w:val="20"/>
                <w:highlight w:val="yellow"/>
              </w:rPr>
              <w:t xml:space="preserve">Vragenronde </w:t>
            </w:r>
            <w:r w:rsidRPr="008F4C09">
              <w:rPr>
                <w:rFonts w:cs="Arial"/>
                <w:sz w:val="20"/>
                <w:szCs w:val="20"/>
                <w:highlight w:val="yellow"/>
              </w:rPr>
              <w:t>[nummer]</w:t>
            </w:r>
            <w:r w:rsidRPr="000F67D8">
              <w:rPr>
                <w:rFonts w:cs="Arial"/>
                <w:sz w:val="20"/>
                <w:szCs w:val="20"/>
                <w:highlight w:val="yellow"/>
              </w:rPr>
              <w:t xml:space="preserve"> inschrijffase: einddatum</w:t>
            </w:r>
          </w:p>
        </w:tc>
        <w:tc>
          <w:tcPr>
            <w:tcW w:w="3402" w:type="dxa"/>
          </w:tcPr>
          <w:p w14:paraId="4BE1B4AC"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r w:rsidRPr="00F36A96">
              <w:rPr>
                <w:rFonts w:cs="Arial"/>
                <w:sz w:val="20"/>
                <w:szCs w:val="20"/>
              </w:rPr>
              <w:t xml:space="preserve"> </w:t>
            </w:r>
            <w:r w:rsidRPr="00F36A96">
              <w:rPr>
                <w:rFonts w:cs="Arial"/>
                <w:sz w:val="20"/>
                <w:szCs w:val="20"/>
                <w:highlight w:val="yellow"/>
              </w:rPr>
              <w:t>[tijd]</w:t>
            </w:r>
            <w:r w:rsidRPr="00F36A96">
              <w:rPr>
                <w:rFonts w:cs="Arial"/>
                <w:sz w:val="20"/>
                <w:szCs w:val="20"/>
              </w:rPr>
              <w:t xml:space="preserve"> uur</w:t>
            </w:r>
          </w:p>
        </w:tc>
      </w:tr>
      <w:tr w:rsidR="00C40A86" w:rsidRPr="0083579B" w14:paraId="4E937B2F"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6D1B2796" w14:textId="77777777" w:rsidR="00C40A86" w:rsidRPr="00F36A96" w:rsidRDefault="00C40A86" w:rsidP="00BA4136">
            <w:pPr>
              <w:pStyle w:val="Tabeltekst"/>
              <w:rPr>
                <w:rFonts w:cs="Arial"/>
                <w:sz w:val="20"/>
                <w:szCs w:val="20"/>
                <w:highlight w:val="yellow"/>
              </w:rPr>
            </w:pPr>
            <w:r w:rsidRPr="00F36A96">
              <w:rPr>
                <w:rFonts w:cs="Arial"/>
                <w:sz w:val="20"/>
                <w:szCs w:val="20"/>
                <w:highlight w:val="lightGray"/>
              </w:rPr>
              <w:t>optioneel bij meerdere nota’s van inlichtingen</w:t>
            </w:r>
            <w:r w:rsidRPr="00F36A96">
              <w:rPr>
                <w:rFonts w:cs="Arial"/>
                <w:sz w:val="20"/>
                <w:szCs w:val="20"/>
              </w:rPr>
              <w:t xml:space="preserve"> </w:t>
            </w:r>
            <w:r w:rsidRPr="000F67D8">
              <w:rPr>
                <w:rFonts w:cs="Arial"/>
                <w:sz w:val="20"/>
                <w:szCs w:val="20"/>
                <w:highlight w:val="yellow"/>
              </w:rPr>
              <w:t xml:space="preserve">Vragenronde </w:t>
            </w:r>
            <w:r w:rsidRPr="008F4C09">
              <w:rPr>
                <w:rFonts w:cs="Arial"/>
                <w:sz w:val="20"/>
                <w:szCs w:val="20"/>
                <w:highlight w:val="yellow"/>
              </w:rPr>
              <w:t>[nummer]</w:t>
            </w:r>
            <w:r w:rsidRPr="000F67D8">
              <w:rPr>
                <w:rFonts w:cs="Arial"/>
                <w:sz w:val="20"/>
                <w:szCs w:val="20"/>
                <w:highlight w:val="yellow"/>
              </w:rPr>
              <w:t xml:space="preserve"> inschrijffase: bekendmaken nota van inlichtingen</w:t>
            </w:r>
          </w:p>
        </w:tc>
        <w:tc>
          <w:tcPr>
            <w:tcW w:w="3402" w:type="dxa"/>
          </w:tcPr>
          <w:p w14:paraId="45CA9835"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p>
        </w:tc>
      </w:tr>
      <w:tr w:rsidR="00C40A86" w:rsidRPr="0083579B" w14:paraId="4E86FDBB"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0AE98D79" w14:textId="77777777" w:rsidR="00C40A86" w:rsidRPr="00F36A96" w:rsidRDefault="00C40A86" w:rsidP="00BA4136">
            <w:pPr>
              <w:pStyle w:val="Tabeltekst"/>
              <w:rPr>
                <w:rFonts w:cs="Arial"/>
                <w:sz w:val="20"/>
                <w:szCs w:val="20"/>
              </w:rPr>
            </w:pPr>
            <w:r w:rsidRPr="00F36A96">
              <w:rPr>
                <w:rFonts w:cs="Arial"/>
                <w:sz w:val="20"/>
                <w:szCs w:val="20"/>
              </w:rPr>
              <w:t xml:space="preserve">Uiterlijke ontvangst van </w:t>
            </w:r>
            <w:r>
              <w:rPr>
                <w:rFonts w:cs="Arial"/>
                <w:sz w:val="20"/>
                <w:szCs w:val="20"/>
              </w:rPr>
              <w:t>I</w:t>
            </w:r>
            <w:r w:rsidRPr="00F36A96">
              <w:rPr>
                <w:rFonts w:cs="Arial"/>
                <w:sz w:val="20"/>
                <w:szCs w:val="20"/>
              </w:rPr>
              <w:t>nschrijvingen</w:t>
            </w:r>
          </w:p>
        </w:tc>
        <w:tc>
          <w:tcPr>
            <w:tcW w:w="3402" w:type="dxa"/>
          </w:tcPr>
          <w:p w14:paraId="3CE514CD"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r w:rsidRPr="00F36A96">
              <w:rPr>
                <w:rFonts w:cs="Arial"/>
                <w:sz w:val="20"/>
                <w:szCs w:val="20"/>
              </w:rPr>
              <w:t xml:space="preserve"> </w:t>
            </w:r>
            <w:r w:rsidRPr="00F36A96">
              <w:rPr>
                <w:rFonts w:cs="Arial"/>
                <w:sz w:val="20"/>
                <w:szCs w:val="20"/>
                <w:highlight w:val="yellow"/>
              </w:rPr>
              <w:t>[tijd]</w:t>
            </w:r>
            <w:r w:rsidRPr="00F36A96">
              <w:rPr>
                <w:rFonts w:cs="Arial"/>
                <w:sz w:val="20"/>
                <w:szCs w:val="20"/>
              </w:rPr>
              <w:t xml:space="preserve"> uur</w:t>
            </w:r>
          </w:p>
        </w:tc>
      </w:tr>
      <w:tr w:rsidR="00C40A86" w:rsidRPr="0083579B" w14:paraId="0B7A6E38"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2BC0DD01" w14:textId="77777777" w:rsidR="00C40A86" w:rsidRPr="00F36A96" w:rsidRDefault="00C40A86" w:rsidP="00BA4136">
            <w:pPr>
              <w:pStyle w:val="Tabeltekst"/>
              <w:rPr>
                <w:rFonts w:cs="Arial"/>
                <w:sz w:val="20"/>
                <w:szCs w:val="20"/>
              </w:rPr>
            </w:pPr>
            <w:r w:rsidRPr="00F36A96">
              <w:rPr>
                <w:rFonts w:cs="Arial"/>
                <w:sz w:val="20"/>
                <w:szCs w:val="20"/>
                <w:highlight w:val="lightGray"/>
              </w:rPr>
              <w:t>optioneel</w:t>
            </w:r>
            <w:r w:rsidRPr="00F36A96">
              <w:rPr>
                <w:rFonts w:cs="Arial"/>
                <w:sz w:val="20"/>
                <w:szCs w:val="20"/>
              </w:rPr>
              <w:t xml:space="preserve"> </w:t>
            </w:r>
            <w:r w:rsidRPr="000F67D8">
              <w:rPr>
                <w:rFonts w:cs="Arial"/>
                <w:sz w:val="20"/>
                <w:szCs w:val="20"/>
                <w:highlight w:val="yellow"/>
              </w:rPr>
              <w:t>Versturen proces verbaal kluisopening</w:t>
            </w:r>
            <w:r w:rsidRPr="00F36A96">
              <w:rPr>
                <w:rFonts w:cs="Arial"/>
                <w:sz w:val="20"/>
                <w:szCs w:val="20"/>
              </w:rPr>
              <w:t xml:space="preserve"> </w:t>
            </w:r>
          </w:p>
        </w:tc>
        <w:tc>
          <w:tcPr>
            <w:tcW w:w="3402" w:type="dxa"/>
          </w:tcPr>
          <w:p w14:paraId="20EB42B0"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p>
        </w:tc>
      </w:tr>
      <w:tr w:rsidR="00C40A86" w:rsidRPr="0083579B" w14:paraId="38DC8109"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72E3081F" w14:textId="77777777" w:rsidR="00C40A86" w:rsidRPr="00F36A96" w:rsidRDefault="00C40A86" w:rsidP="00BA4136">
            <w:pPr>
              <w:pStyle w:val="Tabeltekst"/>
              <w:rPr>
                <w:rFonts w:cs="Arial"/>
                <w:sz w:val="20"/>
                <w:szCs w:val="20"/>
              </w:rPr>
            </w:pPr>
            <w:r w:rsidRPr="00F36A96">
              <w:rPr>
                <w:rFonts w:cs="Arial"/>
                <w:sz w:val="20"/>
                <w:szCs w:val="20"/>
              </w:rPr>
              <w:t xml:space="preserve">Beoordelen van de </w:t>
            </w:r>
            <w:r>
              <w:rPr>
                <w:rFonts w:cs="Arial"/>
                <w:sz w:val="20"/>
                <w:szCs w:val="20"/>
              </w:rPr>
              <w:t>I</w:t>
            </w:r>
            <w:r w:rsidRPr="00F36A96">
              <w:rPr>
                <w:rFonts w:cs="Arial"/>
                <w:sz w:val="20"/>
                <w:szCs w:val="20"/>
              </w:rPr>
              <w:t>nschrijvingen</w:t>
            </w:r>
          </w:p>
        </w:tc>
        <w:tc>
          <w:tcPr>
            <w:tcW w:w="3402" w:type="dxa"/>
          </w:tcPr>
          <w:p w14:paraId="0ABB8CCB"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rPr>
              <w:t xml:space="preserve">week </w:t>
            </w:r>
            <w:r w:rsidRPr="00F36A96">
              <w:rPr>
                <w:rFonts w:cs="Arial"/>
                <w:sz w:val="20"/>
                <w:szCs w:val="20"/>
                <w:highlight w:val="yellow"/>
              </w:rPr>
              <w:t>[weeknummer]</w:t>
            </w:r>
          </w:p>
        </w:tc>
      </w:tr>
      <w:tr w:rsidR="00C40A86" w:rsidRPr="0083579B" w14:paraId="2AF94D4B"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7E4EF8E1" w14:textId="77777777" w:rsidR="00C40A86" w:rsidRPr="00F36A96" w:rsidRDefault="00C40A86" w:rsidP="00BA4136">
            <w:pPr>
              <w:pStyle w:val="Tabeltekst"/>
              <w:rPr>
                <w:rFonts w:cs="Arial"/>
                <w:sz w:val="20"/>
                <w:szCs w:val="20"/>
              </w:rPr>
            </w:pPr>
            <w:r w:rsidRPr="00F36A96">
              <w:rPr>
                <w:rFonts w:cs="Arial"/>
                <w:sz w:val="20"/>
                <w:szCs w:val="20"/>
                <w:highlight w:val="lightGray"/>
              </w:rPr>
              <w:t>optioneel</w:t>
            </w:r>
            <w:r w:rsidRPr="00F36A96">
              <w:rPr>
                <w:rFonts w:cs="Arial"/>
                <w:sz w:val="20"/>
                <w:szCs w:val="20"/>
              </w:rPr>
              <w:t xml:space="preserve"> </w:t>
            </w:r>
            <w:r w:rsidRPr="00F36A96">
              <w:rPr>
                <w:rFonts w:cs="Arial"/>
                <w:sz w:val="20"/>
                <w:szCs w:val="20"/>
                <w:highlight w:val="yellow"/>
              </w:rPr>
              <w:t>[Demonstratie/presentatie]</w:t>
            </w:r>
          </w:p>
        </w:tc>
        <w:tc>
          <w:tcPr>
            <w:tcW w:w="3402" w:type="dxa"/>
          </w:tcPr>
          <w:p w14:paraId="36AEBBF0"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p>
        </w:tc>
      </w:tr>
      <w:tr w:rsidR="00C40A86" w:rsidRPr="0083579B" w14:paraId="4169BD8A"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3916ED2B" w14:textId="77777777" w:rsidR="00C40A86" w:rsidRPr="00861193" w:rsidRDefault="00C40A86" w:rsidP="00BA4136">
            <w:pPr>
              <w:pStyle w:val="Tabeltekst"/>
              <w:rPr>
                <w:rFonts w:cs="Arial"/>
                <w:sz w:val="20"/>
                <w:szCs w:val="20"/>
              </w:rPr>
            </w:pPr>
            <w:r w:rsidRPr="00861193">
              <w:rPr>
                <w:rFonts w:cs="Arial"/>
                <w:sz w:val="20"/>
                <w:szCs w:val="20"/>
              </w:rPr>
              <w:t>Versturen Gunningsbeslissing</w:t>
            </w:r>
          </w:p>
        </w:tc>
        <w:tc>
          <w:tcPr>
            <w:tcW w:w="3402" w:type="dxa"/>
          </w:tcPr>
          <w:p w14:paraId="3F9569EE"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p>
        </w:tc>
      </w:tr>
      <w:tr w:rsidR="00C40A86" w:rsidRPr="0083579B" w14:paraId="1542830C"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109940B6" w14:textId="77777777" w:rsidR="00C40A86" w:rsidRPr="00861193" w:rsidRDefault="00C40A86" w:rsidP="00BA4136">
            <w:pPr>
              <w:pStyle w:val="Tabeltekst"/>
              <w:rPr>
                <w:rFonts w:cs="Arial"/>
                <w:sz w:val="20"/>
                <w:szCs w:val="20"/>
              </w:rPr>
            </w:pPr>
            <w:r w:rsidRPr="00861193">
              <w:rPr>
                <w:rFonts w:cs="Arial"/>
                <w:sz w:val="20"/>
                <w:szCs w:val="20"/>
              </w:rPr>
              <w:t>Stand still-periode</w:t>
            </w:r>
          </w:p>
        </w:tc>
        <w:tc>
          <w:tcPr>
            <w:tcW w:w="3402" w:type="dxa"/>
          </w:tcPr>
          <w:p w14:paraId="625436F8"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 tot en met [datum]</w:t>
            </w:r>
          </w:p>
        </w:tc>
      </w:tr>
      <w:tr w:rsidR="00C40A86" w:rsidRPr="0083579B" w14:paraId="6EBFD22B"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33AA2479" w14:textId="77777777" w:rsidR="00C40A86" w:rsidRPr="00861193" w:rsidRDefault="00C40A86" w:rsidP="00BA4136">
            <w:pPr>
              <w:pStyle w:val="Tabeltekst"/>
              <w:rPr>
                <w:rFonts w:cs="Arial"/>
                <w:sz w:val="20"/>
                <w:szCs w:val="20"/>
              </w:rPr>
            </w:pPr>
            <w:r w:rsidRPr="00F36A96">
              <w:rPr>
                <w:rFonts w:cs="Arial"/>
                <w:sz w:val="20"/>
                <w:szCs w:val="20"/>
                <w:highlight w:val="lightGray"/>
              </w:rPr>
              <w:t>optioneel</w:t>
            </w:r>
            <w:r w:rsidRPr="00F36A96">
              <w:rPr>
                <w:rFonts w:cs="Arial"/>
                <w:sz w:val="20"/>
                <w:szCs w:val="20"/>
              </w:rPr>
              <w:t xml:space="preserve"> </w:t>
            </w:r>
            <w:r w:rsidRPr="000F67D8">
              <w:rPr>
                <w:rFonts w:cs="Arial"/>
                <w:sz w:val="20"/>
                <w:szCs w:val="20"/>
                <w:highlight w:val="yellow"/>
              </w:rPr>
              <w:t xml:space="preserve">Aanleveren bewijsstukken en </w:t>
            </w:r>
            <w:r w:rsidRPr="008F4C09">
              <w:rPr>
                <w:rFonts w:cs="Arial"/>
                <w:sz w:val="20"/>
                <w:szCs w:val="20"/>
                <w:highlight w:val="yellow"/>
              </w:rPr>
              <w:t>[verwerkersovereenkomst]</w:t>
            </w:r>
            <w:r w:rsidRPr="000F67D8">
              <w:rPr>
                <w:rFonts w:cs="Arial"/>
                <w:sz w:val="20"/>
                <w:szCs w:val="20"/>
                <w:highlight w:val="yellow"/>
              </w:rPr>
              <w:t xml:space="preserve"> door </w:t>
            </w:r>
            <w:r w:rsidRPr="00993024">
              <w:rPr>
                <w:rFonts w:cs="Arial"/>
                <w:sz w:val="20"/>
                <w:szCs w:val="20"/>
                <w:highlight w:val="yellow"/>
              </w:rPr>
              <w:t>de Inschrijver die de Opdracht gegund krijgt</w:t>
            </w:r>
          </w:p>
        </w:tc>
        <w:tc>
          <w:tcPr>
            <w:tcW w:w="3402" w:type="dxa"/>
          </w:tcPr>
          <w:p w14:paraId="214609E1" w14:textId="77777777" w:rsidR="00C40A8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637E85">
              <w:rPr>
                <w:rFonts w:cs="Arial"/>
                <w:sz w:val="20"/>
                <w:szCs w:val="20"/>
                <w:highlight w:val="lightGray"/>
              </w:rPr>
              <w:t>Maak een keuze</w:t>
            </w:r>
          </w:p>
          <w:p w14:paraId="16F5C100" w14:textId="77777777" w:rsidR="00C40A86" w:rsidRDefault="00C40A86" w:rsidP="00763233">
            <w:pPr>
              <w:pStyle w:val="Tabeltekst"/>
              <w:numPr>
                <w:ilvl w:val="0"/>
                <w:numId w:val="29"/>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03947">
              <w:rPr>
                <w:rFonts w:cs="Arial"/>
                <w:sz w:val="20"/>
                <w:szCs w:val="20"/>
                <w:highlight w:val="yellow"/>
              </w:rPr>
              <w:t>[datum]</w:t>
            </w:r>
            <w:r w:rsidRPr="00637E85">
              <w:rPr>
                <w:rFonts w:cs="Arial"/>
                <w:sz w:val="20"/>
                <w:szCs w:val="20"/>
              </w:rPr>
              <w:t xml:space="preserve"> </w:t>
            </w:r>
          </w:p>
          <w:p w14:paraId="6CF9E2AE" w14:textId="77777777" w:rsidR="00C40A86" w:rsidRPr="00637E85" w:rsidRDefault="00C40A86" w:rsidP="00763233">
            <w:pPr>
              <w:pStyle w:val="Tabeltekst"/>
              <w:numPr>
                <w:ilvl w:val="0"/>
                <w:numId w:val="29"/>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03947">
              <w:rPr>
                <w:rFonts w:cs="Arial"/>
                <w:sz w:val="20"/>
                <w:szCs w:val="20"/>
                <w:highlight w:val="yellow"/>
              </w:rPr>
              <w:t>Drie werkdagen na verzoek</w:t>
            </w:r>
            <w:r w:rsidRPr="00B03947">
              <w:rPr>
                <w:rFonts w:cs="Arial"/>
                <w:sz w:val="20"/>
                <w:szCs w:val="20"/>
              </w:rPr>
              <w:t xml:space="preserve"> </w:t>
            </w:r>
            <w:r>
              <w:rPr>
                <w:rFonts w:cs="Arial"/>
                <w:sz w:val="20"/>
                <w:szCs w:val="20"/>
              </w:rPr>
              <w:t xml:space="preserve"> </w:t>
            </w:r>
          </w:p>
        </w:tc>
      </w:tr>
      <w:tr w:rsidR="00C40A86" w:rsidRPr="0083579B" w14:paraId="2C50C110"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4FEE9F20" w14:textId="77777777" w:rsidR="00C40A86" w:rsidRPr="00F36A96" w:rsidRDefault="00C40A86" w:rsidP="00BA4136">
            <w:pPr>
              <w:pStyle w:val="Tabeltekst"/>
              <w:rPr>
                <w:rFonts w:cs="Arial"/>
                <w:sz w:val="20"/>
                <w:szCs w:val="20"/>
              </w:rPr>
            </w:pPr>
            <w:r w:rsidRPr="00F36A96">
              <w:rPr>
                <w:rFonts w:cs="Arial"/>
                <w:sz w:val="20"/>
                <w:szCs w:val="20"/>
                <w:highlight w:val="lightGray"/>
              </w:rPr>
              <w:t>optioneel</w:t>
            </w:r>
            <w:r w:rsidRPr="00F36A96">
              <w:rPr>
                <w:rFonts w:cs="Arial"/>
                <w:sz w:val="20"/>
                <w:szCs w:val="20"/>
              </w:rPr>
              <w:t xml:space="preserve"> </w:t>
            </w:r>
            <w:r w:rsidRPr="00F36A96">
              <w:rPr>
                <w:rFonts w:cs="Arial"/>
                <w:sz w:val="20"/>
                <w:szCs w:val="20"/>
                <w:highlight w:val="yellow"/>
              </w:rPr>
              <w:t>Verificatiegesprek</w:t>
            </w:r>
            <w:r w:rsidRPr="00F36A96">
              <w:rPr>
                <w:rFonts w:cs="Arial"/>
                <w:sz w:val="20"/>
                <w:szCs w:val="20"/>
              </w:rPr>
              <w:t xml:space="preserve"> </w:t>
            </w:r>
          </w:p>
        </w:tc>
        <w:tc>
          <w:tcPr>
            <w:tcW w:w="3402" w:type="dxa"/>
          </w:tcPr>
          <w:p w14:paraId="105B70DC"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36A96">
              <w:rPr>
                <w:rFonts w:cs="Arial"/>
                <w:sz w:val="20"/>
                <w:szCs w:val="20"/>
                <w:highlight w:val="yellow"/>
              </w:rPr>
              <w:t>[datum]</w:t>
            </w:r>
          </w:p>
        </w:tc>
      </w:tr>
      <w:tr w:rsidR="00C40A86" w:rsidRPr="0083579B" w14:paraId="7C87FD2A" w14:textId="77777777" w:rsidTr="00C40A86">
        <w:trPr>
          <w:trHeight w:val="353"/>
        </w:trPr>
        <w:tc>
          <w:tcPr>
            <w:cnfStyle w:val="001000000000" w:firstRow="0" w:lastRow="0" w:firstColumn="1" w:lastColumn="0" w:oddVBand="0" w:evenVBand="0" w:oddHBand="0" w:evenHBand="0" w:firstRowFirstColumn="0" w:firstRowLastColumn="0" w:lastRowFirstColumn="0" w:lastRowLastColumn="0"/>
            <w:tcW w:w="6345" w:type="dxa"/>
          </w:tcPr>
          <w:p w14:paraId="310B54A3" w14:textId="77777777" w:rsidR="00C40A86" w:rsidRPr="00F36A96" w:rsidRDefault="00C40A86" w:rsidP="00BA4136">
            <w:pPr>
              <w:pStyle w:val="Tabeltekst"/>
              <w:rPr>
                <w:rFonts w:cs="Arial"/>
                <w:sz w:val="20"/>
                <w:szCs w:val="20"/>
              </w:rPr>
            </w:pPr>
            <w:r w:rsidRPr="00F36A96">
              <w:rPr>
                <w:rFonts w:cs="Arial"/>
                <w:sz w:val="20"/>
                <w:szCs w:val="20"/>
              </w:rPr>
              <w:t xml:space="preserve">Versturen gunning </w:t>
            </w:r>
          </w:p>
        </w:tc>
        <w:tc>
          <w:tcPr>
            <w:tcW w:w="3402" w:type="dxa"/>
          </w:tcPr>
          <w:p w14:paraId="1ABAB22E" w14:textId="77777777" w:rsidR="00C40A86" w:rsidRPr="00F36A96" w:rsidRDefault="00C40A86" w:rsidP="00BA4136">
            <w:pPr>
              <w:pStyle w:val="Tabeltekst"/>
              <w:cnfStyle w:val="000000000000" w:firstRow="0" w:lastRow="0" w:firstColumn="0" w:lastColumn="0" w:oddVBand="0" w:evenVBand="0" w:oddHBand="0" w:evenHBand="0" w:firstRowFirstColumn="0" w:firstRowLastColumn="0" w:lastRowFirstColumn="0" w:lastRowLastColumn="0"/>
              <w:rPr>
                <w:rFonts w:cs="Arial"/>
                <w:color w:val="0070C0"/>
                <w:sz w:val="20"/>
                <w:szCs w:val="20"/>
                <w:highlight w:val="yellow"/>
              </w:rPr>
            </w:pPr>
            <w:r w:rsidRPr="00F36A96">
              <w:rPr>
                <w:rFonts w:cs="Arial"/>
                <w:sz w:val="20"/>
                <w:szCs w:val="20"/>
                <w:highlight w:val="yellow"/>
              </w:rPr>
              <w:t>[datum]</w:t>
            </w:r>
          </w:p>
        </w:tc>
      </w:tr>
    </w:tbl>
    <w:p w14:paraId="4A46FDC6" w14:textId="77777777" w:rsidR="005364DC" w:rsidRPr="005364DC" w:rsidRDefault="005364DC" w:rsidP="005364DC"/>
    <w:p w14:paraId="24E96CA7" w14:textId="18FC04C8" w:rsidR="0011327A" w:rsidRDefault="00002304" w:rsidP="005B3957">
      <w:pPr>
        <w:pStyle w:val="Kop2"/>
        <w:rPr>
          <w:rFonts w:eastAsia="Times New Roman"/>
        </w:rPr>
      </w:pPr>
      <w:bookmarkStart w:id="2" w:name="_Toc227841735"/>
      <w:r>
        <w:rPr>
          <w:rFonts w:eastAsia="Times New Roman"/>
        </w:rPr>
        <w:t>Opdrachtgever</w:t>
      </w:r>
      <w:bookmarkEnd w:id="2"/>
    </w:p>
    <w:p w14:paraId="69B22659" w14:textId="77777777" w:rsidR="002F2A75" w:rsidRDefault="002F2A75" w:rsidP="002F2A75">
      <w:pPr>
        <w:rPr>
          <w:rFonts w:cs="Arial"/>
          <w:lang w:eastAsia="nl-NL"/>
        </w:rPr>
      </w:pPr>
      <w:r w:rsidRPr="00A60125">
        <w:rPr>
          <w:rFonts w:cs="Arial"/>
          <w:lang w:eastAsia="nl-NL"/>
        </w:rPr>
        <w:t xml:space="preserve">De SED Organisatie is Opdrachtgever voor de aanbesteding. De organisatie is een ambtelijke fusieorganisatie en werkt voor de besturen van de SED gemeenten; Stede Broec, Enkhuizen en Drechterland. </w:t>
      </w:r>
    </w:p>
    <w:p w14:paraId="72762522" w14:textId="77777777" w:rsidR="002F2A75" w:rsidRDefault="002F2A75" w:rsidP="002F2A75">
      <w:pPr>
        <w:rPr>
          <w:rFonts w:cs="Arial"/>
          <w:lang w:eastAsia="nl-NL"/>
        </w:rPr>
      </w:pPr>
      <w:r w:rsidRPr="00A60125">
        <w:rPr>
          <w:rFonts w:cs="Arial"/>
          <w:lang w:eastAsia="nl-NL"/>
        </w:rPr>
        <w:t>Bij de SED</w:t>
      </w:r>
      <w:r>
        <w:rPr>
          <w:rFonts w:cs="Arial"/>
          <w:lang w:eastAsia="nl-NL"/>
        </w:rPr>
        <w:t xml:space="preserve"> </w:t>
      </w:r>
      <w:r w:rsidRPr="00A60125">
        <w:rPr>
          <w:rFonts w:cs="Arial"/>
          <w:lang w:eastAsia="nl-NL"/>
        </w:rPr>
        <w:t xml:space="preserve">organisatie werken bijna 400 medewerkers die ruim 60.000 inwoners en verschillende bedrijven dienen. Het werkgebied ligt aan het IJsselmeer en het Markermeer en is veelzijdig, recreatief en cultuurhistorisch. </w:t>
      </w:r>
    </w:p>
    <w:p w14:paraId="610AC061" w14:textId="117E1795" w:rsidR="00616268" w:rsidRDefault="002F2A75" w:rsidP="002F2A75">
      <w:pPr>
        <w:rPr>
          <w:rFonts w:cs="Arial"/>
          <w:lang w:eastAsia="nl-NL"/>
        </w:rPr>
      </w:pPr>
      <w:r w:rsidRPr="00A60125">
        <w:rPr>
          <w:rFonts w:cs="Arial"/>
          <w:lang w:eastAsia="nl-NL"/>
        </w:rPr>
        <w:t xml:space="preserve">De missie van de SED </w:t>
      </w:r>
      <w:r>
        <w:rPr>
          <w:rFonts w:cs="Arial"/>
          <w:lang w:eastAsia="nl-NL"/>
        </w:rPr>
        <w:t xml:space="preserve">organisatie </w:t>
      </w:r>
      <w:r w:rsidRPr="00A60125">
        <w:rPr>
          <w:rFonts w:cs="Arial"/>
          <w:lang w:eastAsia="nl-NL"/>
        </w:rPr>
        <w:t xml:space="preserve">is: samen werken aan een prettige woon-werk en leefomgeving. Wij staan voor een goede dienstverlening aan de inwoners en krachtige en deskundige ondersteuning aan de besturen van Stede Broec, Enkhuizen en Drechterland. Op de website </w:t>
      </w:r>
      <w:hyperlink r:id="rId18" w:history="1">
        <w:r w:rsidRPr="00A60125">
          <w:rPr>
            <w:rStyle w:val="Hyperlink"/>
            <w:rFonts w:cs="Arial"/>
            <w:lang w:eastAsia="nl-NL"/>
          </w:rPr>
          <w:t>www.sed-organisatie.nl</w:t>
        </w:r>
      </w:hyperlink>
      <w:r w:rsidRPr="00A60125">
        <w:rPr>
          <w:rFonts w:cs="Arial"/>
          <w:lang w:eastAsia="nl-NL"/>
        </w:rPr>
        <w:t xml:space="preserve"> vindt u meer informatie over onze organisatie.</w:t>
      </w:r>
    </w:p>
    <w:p w14:paraId="27D4DF94" w14:textId="106E366B" w:rsidR="004B21EE" w:rsidRDefault="004B21EE" w:rsidP="005B3957">
      <w:pPr>
        <w:pStyle w:val="Kop2"/>
        <w:rPr>
          <w:sz w:val="22"/>
          <w:lang w:eastAsia="nl-NL"/>
        </w:rPr>
      </w:pPr>
      <w:bookmarkStart w:id="3" w:name="_Toc227841736"/>
      <w:r>
        <w:rPr>
          <w:lang w:eastAsia="nl-NL"/>
        </w:rPr>
        <w:t>Contactpersoon</w:t>
      </w:r>
      <w:bookmarkEnd w:id="3"/>
    </w:p>
    <w:tbl>
      <w:tblPr>
        <w:tblStyle w:val="Lijsttabel5donker-Accent6"/>
        <w:tblW w:w="933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shd w:val="clear" w:color="auto" w:fill="E36C0A" w:themeFill="accent6" w:themeFillShade="BF"/>
        <w:tblLook w:val="04A0" w:firstRow="1" w:lastRow="0" w:firstColumn="1" w:lastColumn="0" w:noHBand="0" w:noVBand="1"/>
      </w:tblPr>
      <w:tblGrid>
        <w:gridCol w:w="1962"/>
        <w:gridCol w:w="7371"/>
      </w:tblGrid>
      <w:tr w:rsidR="00B93348" w:rsidRPr="00401BD2" w14:paraId="11BA1E93" w14:textId="77777777" w:rsidTr="00DC35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2" w:type="dxa"/>
            <w:shd w:val="clear" w:color="auto" w:fill="E36C0A" w:themeFill="accent6" w:themeFillShade="BF"/>
            <w:hideMark/>
          </w:tcPr>
          <w:p w14:paraId="66802385" w14:textId="116EFF81" w:rsidR="008334FC" w:rsidRPr="008334FC" w:rsidRDefault="008334FC" w:rsidP="00BA4136">
            <w:pPr>
              <w:spacing w:before="40" w:after="40"/>
              <w:rPr>
                <w:rFonts w:cs="Arial"/>
                <w:sz w:val="20"/>
                <w:szCs w:val="20"/>
              </w:rPr>
            </w:pPr>
            <w:r>
              <w:rPr>
                <w:rFonts w:cs="Arial"/>
                <w:sz w:val="20"/>
                <w:szCs w:val="20"/>
              </w:rPr>
              <w:t>Wouter Bakker</w:t>
            </w:r>
          </w:p>
          <w:p w14:paraId="7BF3982B" w14:textId="2190F5AE" w:rsidR="00B93348" w:rsidRPr="00401BD2" w:rsidRDefault="008334FC" w:rsidP="00BA4136">
            <w:pPr>
              <w:spacing w:before="40" w:after="40"/>
              <w:rPr>
                <w:rFonts w:cs="Arial"/>
                <w:b w:val="0"/>
                <w:bCs w:val="0"/>
                <w:sz w:val="20"/>
                <w:szCs w:val="20"/>
              </w:rPr>
            </w:pPr>
            <w:r>
              <w:rPr>
                <w:rFonts w:cs="Arial"/>
                <w:b w:val="0"/>
                <w:bCs w:val="0"/>
                <w:sz w:val="20"/>
                <w:szCs w:val="20"/>
              </w:rPr>
              <w:t>Contractmanager</w:t>
            </w:r>
          </w:p>
        </w:tc>
        <w:tc>
          <w:tcPr>
            <w:tcW w:w="7371" w:type="dxa"/>
            <w:shd w:val="clear" w:color="auto" w:fill="E36C0A" w:themeFill="accent6" w:themeFillShade="BF"/>
            <w:hideMark/>
          </w:tcPr>
          <w:p w14:paraId="4B21A507" w14:textId="77777777" w:rsidR="00B93348" w:rsidRPr="00401BD2" w:rsidRDefault="00B93348" w:rsidP="00BA4136">
            <w:pPr>
              <w:spacing w:before="40" w:after="4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401BD2">
              <w:rPr>
                <w:rFonts w:cs="Arial"/>
                <w:b w:val="0"/>
                <w:bCs w:val="0"/>
                <w:sz w:val="20"/>
                <w:szCs w:val="20"/>
              </w:rPr>
              <w:t xml:space="preserve">Wij willen de aanbestedingsprocedure zo zuiver mogelijk voeren. De aanbesteding verloopt daarom volledig via TenderNed. Dit betekent dat alle communicatie via TenderNed verloopt en dat inschrijvingen uitsluitend via TenderNed kunnen worden ingediend. </w:t>
            </w:r>
          </w:p>
          <w:p w14:paraId="64C4DDAD" w14:textId="77777777" w:rsidR="00B93348" w:rsidRPr="00401BD2" w:rsidRDefault="00B93348" w:rsidP="00BA4136">
            <w:pPr>
              <w:spacing w:before="40" w:after="4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
          <w:p w14:paraId="6F791168" w14:textId="77777777" w:rsidR="00B93348" w:rsidRPr="008334FC" w:rsidRDefault="00B93348" w:rsidP="00BA4136">
            <w:pPr>
              <w:spacing w:before="40" w:after="40"/>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8334FC">
              <w:rPr>
                <w:rFonts w:cs="Arial"/>
                <w:b w:val="0"/>
                <w:bCs w:val="0"/>
                <w:sz w:val="20"/>
                <w:szCs w:val="20"/>
              </w:rPr>
              <w:t>Alléén in het geval van een storing bij TenderNed, maakt u gebruik van onderstaande contactgegevens:</w:t>
            </w:r>
          </w:p>
          <w:p w14:paraId="129DC1A3" w14:textId="24189C2D" w:rsidR="00B93348" w:rsidRPr="008334FC" w:rsidRDefault="008334FC" w:rsidP="00763233">
            <w:pPr>
              <w:pStyle w:val="Lijstalinea"/>
              <w:numPr>
                <w:ilvl w:val="0"/>
                <w:numId w:val="22"/>
              </w:numPr>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rPr>
            </w:pPr>
            <w:r w:rsidRPr="008334FC">
              <w:rPr>
                <w:rFonts w:cs="Arial"/>
                <w:b w:val="0"/>
                <w:bCs w:val="0"/>
                <w:sz w:val="20"/>
                <w:szCs w:val="20"/>
              </w:rPr>
              <w:t>E</w:t>
            </w:r>
            <w:r w:rsidR="00B93348" w:rsidRPr="008334FC">
              <w:rPr>
                <w:rFonts w:cs="Arial"/>
                <w:b w:val="0"/>
                <w:bCs w:val="0"/>
                <w:sz w:val="20"/>
                <w:szCs w:val="20"/>
              </w:rPr>
              <w:t>mailadres</w:t>
            </w:r>
            <w:r>
              <w:rPr>
                <w:rFonts w:cs="Arial"/>
                <w:b w:val="0"/>
                <w:bCs w:val="0"/>
                <w:sz w:val="20"/>
                <w:szCs w:val="20"/>
              </w:rPr>
              <w:t>: wouter.bakker@sed</w:t>
            </w:r>
            <w:r w:rsidR="00BC55CE">
              <w:rPr>
                <w:rFonts w:cs="Arial"/>
                <w:b w:val="0"/>
                <w:bCs w:val="0"/>
                <w:sz w:val="20"/>
                <w:szCs w:val="20"/>
              </w:rPr>
              <w:t>-wf.nl</w:t>
            </w:r>
          </w:p>
          <w:p w14:paraId="491A519F" w14:textId="366DDEE3" w:rsidR="00B93348" w:rsidRPr="00401BD2" w:rsidRDefault="00B93348" w:rsidP="00763233">
            <w:pPr>
              <w:pStyle w:val="Lijstalinea"/>
              <w:numPr>
                <w:ilvl w:val="0"/>
                <w:numId w:val="21"/>
              </w:numPr>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US"/>
              </w:rPr>
            </w:pPr>
            <w:r w:rsidRPr="008334FC">
              <w:rPr>
                <w:rFonts w:eastAsia="Times New Roman" w:cs="Arial"/>
                <w:b w:val="0"/>
                <w:bCs w:val="0"/>
                <w:sz w:val="20"/>
                <w:szCs w:val="20"/>
                <w:lang w:val="en-US"/>
              </w:rPr>
              <w:t xml:space="preserve">Telefoonnummer: </w:t>
            </w:r>
            <w:r w:rsidR="00BC55CE">
              <w:rPr>
                <w:rFonts w:eastAsia="Times New Roman" w:cs="Arial"/>
                <w:b w:val="0"/>
                <w:bCs w:val="0"/>
                <w:sz w:val="20"/>
                <w:szCs w:val="20"/>
                <w:lang w:val="en-US"/>
              </w:rPr>
              <w:t>06 15667917</w:t>
            </w:r>
          </w:p>
        </w:tc>
      </w:tr>
    </w:tbl>
    <w:p w14:paraId="418D6D98" w14:textId="2194A461" w:rsidR="002F2A75" w:rsidRPr="00661BB9" w:rsidRDefault="00616268" w:rsidP="002F2A75">
      <w:pPr>
        <w:rPr>
          <w:rFonts w:cs="Arial"/>
          <w:i/>
          <w:iCs/>
          <w:sz w:val="20"/>
          <w:szCs w:val="20"/>
        </w:rPr>
      </w:pPr>
      <w:r w:rsidRPr="00661BB9">
        <w:rPr>
          <w:rFonts w:cs="Arial"/>
          <w:i/>
          <w:iCs/>
          <w:sz w:val="20"/>
          <w:szCs w:val="20"/>
        </w:rPr>
        <w:t xml:space="preserve">Het is niet toegestaan om over deze aanbestedingsprocedure rechtstreeks andere medewerkers van de SED organisatie te benaderen dan de hierboven genoemde contactpersoon. Doet u of één van uw onderaannemers dit wel? Dan moeten wij u </w:t>
      </w:r>
      <w:r w:rsidR="00661BB9" w:rsidRPr="00661BB9">
        <w:rPr>
          <w:rFonts w:cs="Arial"/>
          <w:i/>
          <w:iCs/>
          <w:sz w:val="20"/>
          <w:szCs w:val="20"/>
        </w:rPr>
        <w:t xml:space="preserve">helaas </w:t>
      </w:r>
      <w:r w:rsidRPr="00661BB9">
        <w:rPr>
          <w:rFonts w:cs="Arial"/>
          <w:i/>
          <w:iCs/>
          <w:sz w:val="20"/>
          <w:szCs w:val="20"/>
        </w:rPr>
        <w:t>uitsluiten van verdere deelname aan de aanbestedingsprocedure.</w:t>
      </w:r>
    </w:p>
    <w:p w14:paraId="3643144D" w14:textId="6866676F" w:rsidR="001849F3" w:rsidRPr="00EA1696" w:rsidRDefault="001849F3">
      <w:r w:rsidRPr="00057E8E">
        <w:br w:type="page"/>
      </w:r>
    </w:p>
    <w:p w14:paraId="466E9947" w14:textId="0B838E58" w:rsidR="0011327A" w:rsidRDefault="00C8549A" w:rsidP="001849F3">
      <w:pPr>
        <w:pStyle w:val="Kop1"/>
      </w:pPr>
      <w:bookmarkStart w:id="4" w:name="_Toc227841737"/>
      <w:r>
        <w:t>Opdracht</w:t>
      </w:r>
      <w:bookmarkEnd w:id="4"/>
    </w:p>
    <w:p w14:paraId="01457169" w14:textId="61E7314C" w:rsidR="00C1174A" w:rsidRDefault="006555FA" w:rsidP="006555FA">
      <w:pPr>
        <w:pStyle w:val="Geenafstand"/>
        <w:rPr>
          <w:rFonts w:cs="Arial"/>
          <w:sz w:val="22"/>
        </w:rPr>
      </w:pPr>
      <w:r w:rsidRPr="006555FA">
        <w:rPr>
          <w:rFonts w:cs="Arial"/>
          <w:sz w:val="22"/>
        </w:rPr>
        <w:t xml:space="preserve">De </w:t>
      </w:r>
      <w:r w:rsidR="00AD5468">
        <w:rPr>
          <w:rFonts w:cs="Arial"/>
          <w:sz w:val="22"/>
        </w:rPr>
        <w:t>Opdracht</w:t>
      </w:r>
      <w:r w:rsidR="00C1174A">
        <w:rPr>
          <w:rFonts w:cs="Arial"/>
          <w:sz w:val="22"/>
        </w:rPr>
        <w:t xml:space="preserve"> bestaat in hoofdzaak uit de volgende werkzaamheden:</w:t>
      </w:r>
    </w:p>
    <w:p w14:paraId="2908AB50" w14:textId="34FAE2D8" w:rsidR="00C1174A" w:rsidRDefault="00C1174A" w:rsidP="00C1174A">
      <w:pPr>
        <w:pStyle w:val="Geenafstand"/>
        <w:numPr>
          <w:ilvl w:val="0"/>
          <w:numId w:val="21"/>
        </w:numPr>
        <w:rPr>
          <w:rFonts w:cs="Arial"/>
          <w:sz w:val="22"/>
        </w:rPr>
      </w:pPr>
      <w:r>
        <w:rPr>
          <w:rFonts w:cs="Arial"/>
          <w:sz w:val="22"/>
        </w:rPr>
        <w:t>Het uitvoeren van voorbereidende werkzaamheden;</w:t>
      </w:r>
    </w:p>
    <w:p w14:paraId="1CCBBEFE" w14:textId="25255A44" w:rsidR="00C1174A" w:rsidRDefault="00C1174A" w:rsidP="00C1174A">
      <w:pPr>
        <w:pStyle w:val="Geenafstand"/>
        <w:numPr>
          <w:ilvl w:val="0"/>
          <w:numId w:val="21"/>
        </w:numPr>
        <w:rPr>
          <w:rFonts w:cs="Arial"/>
          <w:sz w:val="22"/>
        </w:rPr>
      </w:pPr>
      <w:r>
        <w:rPr>
          <w:rFonts w:cs="Arial"/>
          <w:sz w:val="22"/>
        </w:rPr>
        <w:t>Het verwijderen afvoeren van diverse beplanting;</w:t>
      </w:r>
    </w:p>
    <w:p w14:paraId="3FDC2806" w14:textId="0E99FE68" w:rsidR="00C1174A" w:rsidRDefault="00C1174A" w:rsidP="00C1174A">
      <w:pPr>
        <w:pStyle w:val="Geenafstand"/>
        <w:numPr>
          <w:ilvl w:val="0"/>
          <w:numId w:val="21"/>
        </w:numPr>
        <w:rPr>
          <w:rFonts w:cs="Arial"/>
          <w:sz w:val="22"/>
        </w:rPr>
      </w:pPr>
      <w:r>
        <w:rPr>
          <w:rFonts w:cs="Arial"/>
          <w:sz w:val="22"/>
        </w:rPr>
        <w:t>Het zorgvuldig verrichten van diverse</w:t>
      </w:r>
      <w:r w:rsidR="00CE65AA">
        <w:rPr>
          <w:rFonts w:cs="Arial"/>
          <w:sz w:val="22"/>
        </w:rPr>
        <w:t xml:space="preserve"> grondwerkzaamheden;</w:t>
      </w:r>
    </w:p>
    <w:p w14:paraId="51E39A2A" w14:textId="7FCA0D0C" w:rsidR="00CE65AA" w:rsidRDefault="00CE65AA" w:rsidP="00C1174A">
      <w:pPr>
        <w:pStyle w:val="Geenafstand"/>
        <w:numPr>
          <w:ilvl w:val="0"/>
          <w:numId w:val="21"/>
        </w:numPr>
        <w:rPr>
          <w:rFonts w:cs="Arial"/>
          <w:sz w:val="22"/>
        </w:rPr>
      </w:pPr>
      <w:r>
        <w:rPr>
          <w:rFonts w:cs="Arial"/>
          <w:sz w:val="22"/>
        </w:rPr>
        <w:t>Het opwaarderen van plantvakken;</w:t>
      </w:r>
    </w:p>
    <w:p w14:paraId="57946536" w14:textId="6BFFC08A" w:rsidR="00CE65AA" w:rsidRDefault="00CE65AA" w:rsidP="00C1174A">
      <w:pPr>
        <w:pStyle w:val="Geenafstand"/>
        <w:numPr>
          <w:ilvl w:val="0"/>
          <w:numId w:val="21"/>
        </w:numPr>
        <w:rPr>
          <w:rFonts w:cs="Arial"/>
          <w:sz w:val="22"/>
        </w:rPr>
      </w:pPr>
      <w:r>
        <w:rPr>
          <w:rFonts w:cs="Arial"/>
          <w:sz w:val="22"/>
        </w:rPr>
        <w:t>Het uitvoeren van beplantingswerkzaamheden;</w:t>
      </w:r>
    </w:p>
    <w:p w14:paraId="50D1E0EB" w14:textId="5117B2F2" w:rsidR="00CE65AA" w:rsidRDefault="00CE65AA" w:rsidP="00C1174A">
      <w:pPr>
        <w:pStyle w:val="Geenafstand"/>
        <w:numPr>
          <w:ilvl w:val="0"/>
          <w:numId w:val="21"/>
        </w:numPr>
        <w:rPr>
          <w:rFonts w:cs="Arial"/>
          <w:sz w:val="22"/>
        </w:rPr>
      </w:pPr>
      <w:r>
        <w:rPr>
          <w:rFonts w:cs="Arial"/>
          <w:sz w:val="22"/>
        </w:rPr>
        <w:t xml:space="preserve">Het onderhouden, verrichten van </w:t>
      </w:r>
      <w:r w:rsidR="00865291">
        <w:rPr>
          <w:rFonts w:cs="Arial"/>
          <w:sz w:val="22"/>
        </w:rPr>
        <w:t>nazorg en inboeten van beplanting;</w:t>
      </w:r>
    </w:p>
    <w:p w14:paraId="3F903A8F" w14:textId="06D4180F" w:rsidR="00865291" w:rsidRDefault="00865291" w:rsidP="00C1174A">
      <w:pPr>
        <w:pStyle w:val="Geenafstand"/>
        <w:numPr>
          <w:ilvl w:val="0"/>
          <w:numId w:val="21"/>
        </w:numPr>
        <w:rPr>
          <w:rFonts w:cs="Arial"/>
          <w:sz w:val="22"/>
        </w:rPr>
      </w:pPr>
      <w:r>
        <w:rPr>
          <w:rFonts w:cs="Arial"/>
          <w:sz w:val="22"/>
        </w:rPr>
        <w:t>Het verrichten van bijkomende werkzaamheden.</w:t>
      </w:r>
    </w:p>
    <w:p w14:paraId="5D1C72F0" w14:textId="77777777" w:rsidR="00A91324" w:rsidRDefault="00A91324" w:rsidP="006555FA">
      <w:pPr>
        <w:pStyle w:val="Geenafstand"/>
        <w:rPr>
          <w:rFonts w:cs="Arial"/>
          <w:sz w:val="22"/>
        </w:rPr>
      </w:pPr>
    </w:p>
    <w:p w14:paraId="4FF6ABDF" w14:textId="31494B21" w:rsidR="00A91324" w:rsidRDefault="00A91324" w:rsidP="007770FE">
      <w:pPr>
        <w:spacing w:line="255" w:lineRule="atLeast"/>
      </w:pPr>
      <w:r>
        <w:t xml:space="preserve">Het doel van de aanbestedingsprocedure is om met </w:t>
      </w:r>
      <w:r w:rsidR="00865291">
        <w:t>1</w:t>
      </w:r>
      <w:r>
        <w:t xml:space="preserve"> Inschrijver een raamovereenkomst te sluiten voor het uitvoeren van nadere opdrachten. </w:t>
      </w:r>
    </w:p>
    <w:p w14:paraId="4EBE5A53" w14:textId="67979DB8" w:rsidR="005F35DC" w:rsidRDefault="007D531F" w:rsidP="00615B68">
      <w:pPr>
        <w:pStyle w:val="Kop3"/>
      </w:pPr>
      <w:r>
        <w:t xml:space="preserve">Doel van de </w:t>
      </w:r>
      <w:r w:rsidR="004F6E45">
        <w:t>O</w:t>
      </w:r>
      <w:r>
        <w:t>pdracht</w:t>
      </w:r>
    </w:p>
    <w:p w14:paraId="30194BD5" w14:textId="4CFC295A" w:rsidR="007D531F" w:rsidRDefault="00F256C1" w:rsidP="007D531F">
      <w:r>
        <w:t>Achterstallig</w:t>
      </w:r>
      <w:r w:rsidR="00CC23D5">
        <w:t xml:space="preserve"> onderhouden plantvakken reconstrueren zodat deze weer op de gewenste beeldkwaliteit worden gebracht.</w:t>
      </w:r>
    </w:p>
    <w:p w14:paraId="5BE7AAF2" w14:textId="417F097A" w:rsidR="006B2496" w:rsidRDefault="00EA58C1" w:rsidP="006B2496">
      <w:pPr>
        <w:pStyle w:val="Kop2"/>
      </w:pPr>
      <w:bookmarkStart w:id="5" w:name="_Toc227841738"/>
      <w:r>
        <w:t>Percelen,</w:t>
      </w:r>
      <w:r w:rsidR="006B2496">
        <w:t xml:space="preserve"> samenvoegingen en percelenregeling</w:t>
      </w:r>
      <w:bookmarkEnd w:id="5"/>
    </w:p>
    <w:p w14:paraId="5102DAC3" w14:textId="7C293CBE" w:rsidR="006B2496" w:rsidRPr="006B2496" w:rsidRDefault="006B2496" w:rsidP="00615B68">
      <w:pPr>
        <w:pStyle w:val="Kop3"/>
      </w:pPr>
      <w:r>
        <w:t>2.1.1 Percelen</w:t>
      </w:r>
    </w:p>
    <w:p w14:paraId="7329921C" w14:textId="77777777" w:rsidR="00573F66" w:rsidRPr="002D67A6" w:rsidRDefault="00573F66" w:rsidP="00573F66">
      <w:pPr>
        <w:pStyle w:val="Geenafstand"/>
        <w:rPr>
          <w:sz w:val="22"/>
          <w:lang w:eastAsia="nl-NL"/>
        </w:rPr>
      </w:pPr>
      <w:r w:rsidRPr="002D67A6">
        <w:rPr>
          <w:sz w:val="22"/>
          <w:lang w:eastAsia="nl-NL"/>
        </w:rPr>
        <w:t xml:space="preserve">De onderhavige Opdracht is </w:t>
      </w:r>
      <w:r w:rsidRPr="002D67A6">
        <w:rPr>
          <w:b/>
          <w:bCs/>
          <w:sz w:val="22"/>
          <w:u w:val="single"/>
          <w:lang w:eastAsia="nl-NL"/>
        </w:rPr>
        <w:t>niet</w:t>
      </w:r>
      <w:r w:rsidRPr="002D67A6">
        <w:rPr>
          <w:sz w:val="22"/>
          <w:lang w:eastAsia="nl-NL"/>
        </w:rPr>
        <w:t xml:space="preserve"> onderverdeeld in percelen. De reden hiervoor is dat:</w:t>
      </w:r>
    </w:p>
    <w:p w14:paraId="1CD732A3" w14:textId="77777777" w:rsidR="00573F66" w:rsidRPr="002D67A6" w:rsidRDefault="00573F66" w:rsidP="00763233">
      <w:pPr>
        <w:pStyle w:val="Geenafstand"/>
        <w:numPr>
          <w:ilvl w:val="0"/>
          <w:numId w:val="6"/>
        </w:numPr>
        <w:rPr>
          <w:sz w:val="22"/>
          <w:lang w:eastAsia="nl-NL"/>
        </w:rPr>
      </w:pPr>
      <w:r w:rsidRPr="002D67A6">
        <w:rPr>
          <w:sz w:val="22"/>
          <w:lang w:eastAsia="nl-NL"/>
        </w:rPr>
        <w:t>De aard van de Opdracht zodanig is dat deze enkel doeltreffend en efficiënt kan worden uitgevoerd door één Opdrachtnemer;</w:t>
      </w:r>
    </w:p>
    <w:p w14:paraId="06BE5170" w14:textId="77777777" w:rsidR="00573F66" w:rsidRPr="002D67A6" w:rsidRDefault="00573F66" w:rsidP="00763233">
      <w:pPr>
        <w:pStyle w:val="Geenafstand"/>
        <w:numPr>
          <w:ilvl w:val="0"/>
          <w:numId w:val="6"/>
        </w:numPr>
        <w:rPr>
          <w:sz w:val="22"/>
          <w:lang w:eastAsia="nl-NL"/>
        </w:rPr>
      </w:pPr>
      <w:r w:rsidRPr="002D67A6">
        <w:rPr>
          <w:sz w:val="22"/>
          <w:lang w:eastAsia="nl-NL"/>
        </w:rPr>
        <w:t>Er sprake is van functionele of technische samenhang die het opdelen in percelen onwenselijk maakt;</w:t>
      </w:r>
    </w:p>
    <w:p w14:paraId="4E46EE55" w14:textId="77777777" w:rsidR="00573F66" w:rsidRPr="002D67A6" w:rsidRDefault="00573F66" w:rsidP="00763233">
      <w:pPr>
        <w:pStyle w:val="Geenafstand"/>
        <w:numPr>
          <w:ilvl w:val="0"/>
          <w:numId w:val="6"/>
        </w:numPr>
        <w:rPr>
          <w:sz w:val="22"/>
          <w:lang w:eastAsia="nl-NL"/>
        </w:rPr>
      </w:pPr>
      <w:r w:rsidRPr="002D67A6">
        <w:rPr>
          <w:sz w:val="22"/>
          <w:lang w:eastAsia="nl-NL"/>
        </w:rPr>
        <w:t>Het opdelen van de Opdracht het risico op coördinatieproblemen en kwaliteitsverlies zou verhogen;</w:t>
      </w:r>
    </w:p>
    <w:p w14:paraId="1A664300" w14:textId="72AB96EB" w:rsidR="00710AEA" w:rsidRDefault="009F5778" w:rsidP="005B3957">
      <w:pPr>
        <w:pStyle w:val="Kop2"/>
      </w:pPr>
      <w:bookmarkStart w:id="6" w:name="_Toc227841739"/>
      <w:r>
        <w:t xml:space="preserve">Omvang van de </w:t>
      </w:r>
      <w:r w:rsidR="000F76A7">
        <w:t>O</w:t>
      </w:r>
      <w:r>
        <w:t>pdracht</w:t>
      </w:r>
      <w:bookmarkEnd w:id="6"/>
    </w:p>
    <w:p w14:paraId="30A84CF2" w14:textId="1C69D4BD" w:rsidR="00710AEA" w:rsidRDefault="009F5778" w:rsidP="000F76A7">
      <w:r>
        <w:t xml:space="preserve">De Opdracht heeft een begrote </w:t>
      </w:r>
      <w:r w:rsidRPr="002D67A6">
        <w:t>waarde maximaal</w:t>
      </w:r>
      <w:r>
        <w:t xml:space="preserve"> € </w:t>
      </w:r>
      <w:r w:rsidR="002D67A6">
        <w:t>1.270.000,-</w:t>
      </w:r>
      <w:r>
        <w:t xml:space="preserve">. </w:t>
      </w:r>
      <w:r w:rsidRPr="002D67A6">
        <w:t>Dit is een plafondbedrag.</w:t>
      </w:r>
      <w:r>
        <w:t xml:space="preserve"> Dit is de totale waarde inclusief opties en verlengingen, exclusief btw. Let op: u kunt hier geen rechten aan ontlenen. </w:t>
      </w:r>
    </w:p>
    <w:p w14:paraId="147576CD" w14:textId="21D1A7D7" w:rsidR="00710AEA" w:rsidRPr="00E15346" w:rsidRDefault="00710AEA" w:rsidP="00615B68">
      <w:pPr>
        <w:pStyle w:val="Kop3"/>
      </w:pPr>
      <w:r w:rsidRPr="00E15346">
        <w:t>Certificeringseisen</w:t>
      </w:r>
    </w:p>
    <w:p w14:paraId="795B4CDE" w14:textId="286ABFEB" w:rsidR="00710AEA" w:rsidRPr="00E15346" w:rsidRDefault="00710AEA" w:rsidP="00710AEA">
      <w:pPr>
        <w:pStyle w:val="Geenafstand"/>
        <w:rPr>
          <w:rFonts w:cs="Arial"/>
          <w:sz w:val="22"/>
          <w:highlight w:val="yellow"/>
        </w:rPr>
      </w:pPr>
      <w:r w:rsidRPr="00E15346">
        <w:rPr>
          <w:rFonts w:cs="Arial"/>
          <w:sz w:val="22"/>
        </w:rPr>
        <w:t>De Inschrijver dient te beschikken over</w:t>
      </w:r>
      <w:r w:rsidR="001F630E">
        <w:rPr>
          <w:rFonts w:cs="Arial"/>
          <w:sz w:val="22"/>
        </w:rPr>
        <w:t>:</w:t>
      </w:r>
    </w:p>
    <w:p w14:paraId="2A31CFF9" w14:textId="67EC2895" w:rsidR="00920211" w:rsidRPr="00920211" w:rsidRDefault="00920211" w:rsidP="00920211">
      <w:pPr>
        <w:pStyle w:val="Geenafstand"/>
        <w:numPr>
          <w:ilvl w:val="0"/>
          <w:numId w:val="10"/>
        </w:numPr>
      </w:pPr>
      <w:r>
        <w:rPr>
          <w:rFonts w:cs="Arial"/>
          <w:sz w:val="22"/>
        </w:rPr>
        <w:t>Groenkeur</w:t>
      </w:r>
      <w:r w:rsidR="001F630E">
        <w:rPr>
          <w:rFonts w:cs="Arial"/>
          <w:sz w:val="22"/>
        </w:rPr>
        <w:t>-bedrijfscertificaat BRL Groenvoorziening</w:t>
      </w:r>
    </w:p>
    <w:p w14:paraId="46B85B91" w14:textId="77777777" w:rsidR="00920211" w:rsidRDefault="00920211" w:rsidP="00920211">
      <w:pPr>
        <w:pStyle w:val="Geenafstand"/>
        <w:rPr>
          <w:rFonts w:cs="Arial"/>
          <w:sz w:val="22"/>
        </w:rPr>
      </w:pPr>
    </w:p>
    <w:p w14:paraId="1688D640" w14:textId="54045EDE" w:rsidR="00710AEA" w:rsidRPr="00B14AB9" w:rsidRDefault="00710AEA" w:rsidP="00920211">
      <w:pPr>
        <w:pStyle w:val="Geenafstand"/>
        <w:rPr>
          <w:rFonts w:eastAsiaTheme="majorEastAsia" w:cstheme="majorBidi"/>
          <w:b/>
          <w:bCs/>
          <w:color w:val="DF8117"/>
          <w:sz w:val="22"/>
          <w:szCs w:val="24"/>
        </w:rPr>
      </w:pPr>
      <w:r w:rsidRPr="00B14AB9">
        <w:rPr>
          <w:rFonts w:eastAsiaTheme="majorEastAsia" w:cstheme="majorBidi"/>
          <w:b/>
          <w:bCs/>
          <w:color w:val="DF8117"/>
          <w:sz w:val="22"/>
          <w:szCs w:val="24"/>
        </w:rPr>
        <w:t xml:space="preserve">Geen verplicht </w:t>
      </w:r>
      <w:r w:rsidR="00EA58C1" w:rsidRPr="00B14AB9">
        <w:rPr>
          <w:rFonts w:eastAsiaTheme="majorEastAsia" w:cstheme="majorBidi"/>
          <w:b/>
          <w:bCs/>
          <w:color w:val="DF8117"/>
          <w:sz w:val="22"/>
          <w:szCs w:val="24"/>
        </w:rPr>
        <w:t>gebruik/</w:t>
      </w:r>
      <w:r w:rsidRPr="00B14AB9">
        <w:rPr>
          <w:rFonts w:eastAsiaTheme="majorEastAsia" w:cstheme="majorBidi"/>
          <w:b/>
          <w:bCs/>
          <w:color w:val="DF8117"/>
          <w:sz w:val="22"/>
          <w:szCs w:val="24"/>
        </w:rPr>
        <w:t xml:space="preserve"> Geen verplichte winkelnering</w:t>
      </w:r>
    </w:p>
    <w:p w14:paraId="1A901085" w14:textId="59F8A0C7" w:rsidR="00710AEA" w:rsidRPr="00844471" w:rsidRDefault="00710AEA" w:rsidP="00710AEA">
      <w:pPr>
        <w:pStyle w:val="Geenafstand"/>
        <w:rPr>
          <w:sz w:val="22"/>
          <w:lang w:eastAsia="nl-NL"/>
        </w:rPr>
      </w:pPr>
      <w:r w:rsidRPr="00844471">
        <w:rPr>
          <w:sz w:val="22"/>
          <w:lang w:eastAsia="nl-NL"/>
        </w:rPr>
        <w:t xml:space="preserve">Het sluiten van een Overeenkomst met de geselecteerde inschrijver betekent </w:t>
      </w:r>
      <w:r w:rsidRPr="00844471">
        <w:rPr>
          <w:b/>
          <w:bCs/>
          <w:sz w:val="22"/>
          <w:lang w:eastAsia="nl-NL"/>
        </w:rPr>
        <w:t>niet</w:t>
      </w:r>
      <w:r w:rsidRPr="00844471">
        <w:rPr>
          <w:sz w:val="22"/>
          <w:lang w:eastAsia="nl-NL"/>
        </w:rPr>
        <w:t xml:space="preserve"> dat de </w:t>
      </w:r>
      <w:r w:rsidR="00EA58C1">
        <w:rPr>
          <w:sz w:val="22"/>
          <w:lang w:eastAsia="nl-NL"/>
        </w:rPr>
        <w:t xml:space="preserve">Opdrachtgever </w:t>
      </w:r>
      <w:r w:rsidR="00EA58C1" w:rsidRPr="00844471">
        <w:rPr>
          <w:sz w:val="22"/>
          <w:lang w:eastAsia="nl-NL"/>
        </w:rPr>
        <w:t>verplicht</w:t>
      </w:r>
      <w:r w:rsidRPr="00844471">
        <w:rPr>
          <w:sz w:val="22"/>
          <w:lang w:eastAsia="nl-NL"/>
        </w:rPr>
        <w:t xml:space="preserve"> is om alle of een minimumhoeveelheid van de in de Opdracht omschreven producten of Diensten bij de betreffende leverancier(s) af te nemen.</w:t>
      </w:r>
    </w:p>
    <w:p w14:paraId="23D68BCB" w14:textId="77777777" w:rsidR="00710AEA" w:rsidRPr="00844471" w:rsidRDefault="00710AEA" w:rsidP="00710AEA">
      <w:pPr>
        <w:pStyle w:val="Geenafstand"/>
        <w:rPr>
          <w:sz w:val="22"/>
          <w:lang w:eastAsia="nl-NL"/>
        </w:rPr>
      </w:pPr>
    </w:p>
    <w:p w14:paraId="78BDBD8A" w14:textId="1A4C3380" w:rsidR="00710AEA" w:rsidRPr="00844471" w:rsidRDefault="00710AEA" w:rsidP="00710AEA">
      <w:pPr>
        <w:pStyle w:val="Geenafstand"/>
        <w:rPr>
          <w:sz w:val="22"/>
          <w:lang w:eastAsia="nl-NL"/>
        </w:rPr>
      </w:pPr>
      <w:r w:rsidRPr="00844471">
        <w:rPr>
          <w:sz w:val="22"/>
          <w:lang w:eastAsia="nl-NL"/>
        </w:rPr>
        <w:t xml:space="preserve">De </w:t>
      </w:r>
      <w:r w:rsidR="00A4146C">
        <w:rPr>
          <w:sz w:val="22"/>
          <w:lang w:eastAsia="nl-NL"/>
        </w:rPr>
        <w:t>Opdrachtgever</w:t>
      </w:r>
      <w:r w:rsidRPr="00844471">
        <w:rPr>
          <w:sz w:val="22"/>
          <w:lang w:eastAsia="nl-NL"/>
        </w:rPr>
        <w:t xml:space="preserve"> behoudt zich het recht voor om soortgelijke of aanvullende Diensten, producten of werkzaamheden – die vallen binnen het werkveld van deze Opdracht – gedurende de looptijd van de Overeenkomst zelfstandig of via andere leveranciers te laten uitvoeren of leveren.</w:t>
      </w:r>
    </w:p>
    <w:p w14:paraId="221D4C53" w14:textId="1B66BCD3" w:rsidR="00710AEA" w:rsidRPr="00844471" w:rsidRDefault="00710AEA" w:rsidP="00710AEA">
      <w:pPr>
        <w:pStyle w:val="Geenafstand"/>
        <w:rPr>
          <w:sz w:val="22"/>
          <w:lang w:eastAsia="nl-NL"/>
        </w:rPr>
      </w:pPr>
      <w:r w:rsidRPr="00844471">
        <w:rPr>
          <w:sz w:val="22"/>
          <w:lang w:eastAsia="nl-NL"/>
        </w:rPr>
        <w:t xml:space="preserve">Er is daarom </w:t>
      </w:r>
      <w:r w:rsidRPr="00844471">
        <w:rPr>
          <w:b/>
          <w:bCs/>
          <w:sz w:val="22"/>
          <w:lang w:eastAsia="nl-NL"/>
        </w:rPr>
        <w:t>geen sprake van verplichte winkelnering</w:t>
      </w:r>
      <w:r w:rsidRPr="00844471">
        <w:rPr>
          <w:sz w:val="22"/>
          <w:lang w:eastAsia="nl-NL"/>
        </w:rPr>
        <w:t xml:space="preserve">. De </w:t>
      </w:r>
      <w:r w:rsidR="004475BB">
        <w:rPr>
          <w:sz w:val="22"/>
          <w:lang w:eastAsia="nl-NL"/>
        </w:rPr>
        <w:t>Opdrachtgever</w:t>
      </w:r>
      <w:r w:rsidRPr="00844471">
        <w:rPr>
          <w:sz w:val="22"/>
          <w:lang w:eastAsia="nl-NL"/>
        </w:rPr>
        <w:t xml:space="preserve"> wenst maximale flexibiliteit te behouden en stelt zich uitdrukkelijk niet exclusief te binden aan de geselecteerde leverancier(s).</w:t>
      </w:r>
    </w:p>
    <w:p w14:paraId="5905C2EC" w14:textId="77777777" w:rsidR="00710AEA" w:rsidRPr="00844471" w:rsidRDefault="00710AEA" w:rsidP="00710AEA">
      <w:pPr>
        <w:pStyle w:val="Geenafstand"/>
        <w:rPr>
          <w:sz w:val="22"/>
          <w:lang w:eastAsia="nl-NL"/>
        </w:rPr>
      </w:pPr>
    </w:p>
    <w:p w14:paraId="7C65730C" w14:textId="2491217E" w:rsidR="001D5346" w:rsidRPr="001D5346" w:rsidRDefault="00710AEA" w:rsidP="001D5346">
      <w:pPr>
        <w:pStyle w:val="Geenafstand"/>
        <w:rPr>
          <w:sz w:val="22"/>
          <w:lang w:eastAsia="nl-NL"/>
        </w:rPr>
      </w:pPr>
      <w:r w:rsidRPr="00844471">
        <w:rPr>
          <w:sz w:val="22"/>
          <w:lang w:eastAsia="nl-NL"/>
        </w:rPr>
        <w:t xml:space="preserve">Deze bepaling laat uiteraard onverlet dat de </w:t>
      </w:r>
      <w:r w:rsidR="00A4146C">
        <w:rPr>
          <w:sz w:val="22"/>
          <w:lang w:eastAsia="nl-NL"/>
        </w:rPr>
        <w:t>Opdrachtgever</w:t>
      </w:r>
      <w:r w:rsidRPr="00844471">
        <w:rPr>
          <w:sz w:val="22"/>
          <w:lang w:eastAsia="nl-NL"/>
        </w:rPr>
        <w:t xml:space="preserve"> zich zal houden aan de voorwaarden van de Overeenkomst voor zover er daadwerkelijk Opdrachten aan de geselecteerde leverancier(s) worden verstrekt.</w:t>
      </w:r>
    </w:p>
    <w:p w14:paraId="0044ADE5" w14:textId="46FBEA13" w:rsidR="001D5346" w:rsidRDefault="001D5346" w:rsidP="005B3957">
      <w:pPr>
        <w:pStyle w:val="Kop2"/>
        <w:rPr>
          <w:lang w:eastAsia="nl-NL"/>
        </w:rPr>
      </w:pPr>
      <w:bookmarkStart w:id="7" w:name="_Toc227841740"/>
      <w:r>
        <w:rPr>
          <w:lang w:eastAsia="nl-NL"/>
        </w:rPr>
        <w:t>Looptijd van de Opdracht</w:t>
      </w:r>
      <w:bookmarkEnd w:id="7"/>
    </w:p>
    <w:p w14:paraId="4984380F" w14:textId="3EA59B1C" w:rsidR="007F449B" w:rsidRPr="00744E6B" w:rsidRDefault="007F449B" w:rsidP="001D5346">
      <w:pPr>
        <w:spacing w:line="276" w:lineRule="auto"/>
      </w:pPr>
      <w:r w:rsidRPr="00744E6B">
        <w:t>De overeenkomst wordt afgesloten voor de periode van 01 juli 2026 tot en met 31 de</w:t>
      </w:r>
      <w:r w:rsidR="003A196D" w:rsidRPr="00744E6B">
        <w:t>cember 2027. Opdrachtgever heeft daarna de optie om de looptijd van de overeenkomst eenma</w:t>
      </w:r>
      <w:r w:rsidR="00DA122D" w:rsidRPr="00744E6B">
        <w:t>lig met twee jaar te verlengen, e.e.a. volgens</w:t>
      </w:r>
      <w:r w:rsidR="008616D8" w:rsidRPr="00744E6B">
        <w:t xml:space="preserve"> deel 3 paragraaf 01.32 van de RAW-raamovereenkomst,</w:t>
      </w:r>
      <w:r w:rsidR="008A5240" w:rsidRPr="00744E6B">
        <w:t xml:space="preserve"> waarmee de feitelijke </w:t>
      </w:r>
      <w:r w:rsidR="005B037F" w:rsidRPr="00744E6B">
        <w:t xml:space="preserve">contractduur kan oplopen tot en met 31 december 2029. </w:t>
      </w:r>
      <w:r w:rsidR="00C00BB3" w:rsidRPr="00744E6B">
        <w:t>Het laatste contractjaar zal dan alleen bestaan uit onderhoud, nazorg en inboet van gereconstrueerde plantvakken uit het derde contractjaar.</w:t>
      </w:r>
    </w:p>
    <w:p w14:paraId="115C89AD" w14:textId="77777777" w:rsidR="00C00BB3" w:rsidRPr="00744E6B" w:rsidRDefault="00C00BB3" w:rsidP="001D5346">
      <w:pPr>
        <w:spacing w:line="276" w:lineRule="auto"/>
      </w:pPr>
    </w:p>
    <w:p w14:paraId="4888DEE9" w14:textId="25C43EA4" w:rsidR="001D5346" w:rsidRPr="00744E6B" w:rsidRDefault="00D33480" w:rsidP="00FB2E4E">
      <w:pPr>
        <w:spacing w:line="276" w:lineRule="auto"/>
      </w:pPr>
      <w:r w:rsidRPr="00744E6B">
        <w:t>Mocht de opdrachtgever besluiten om geen gebruik te maken van de</w:t>
      </w:r>
      <w:r w:rsidR="00744E6B" w:rsidRPr="00744E6B">
        <w:t xml:space="preserve"> eenmalige verlenging, dan loopt onderhoud, nazorg en inboet van gereconstrueerde plangvakken uit het tweede contractjaar door tot december 2028. Renovatie is dan niet meer aan de orde.</w:t>
      </w:r>
    </w:p>
    <w:p w14:paraId="7E00E7F8" w14:textId="40A6D12C" w:rsidR="001D5346" w:rsidRDefault="00DF1E6E" w:rsidP="005B3957">
      <w:pPr>
        <w:pStyle w:val="Kop2"/>
        <w:rPr>
          <w:lang w:eastAsia="nl-NL"/>
        </w:rPr>
      </w:pPr>
      <w:bookmarkStart w:id="8" w:name="_Toc227841741"/>
      <w:r>
        <w:rPr>
          <w:lang w:eastAsia="nl-NL"/>
        </w:rPr>
        <w:t>Programma van Eisen</w:t>
      </w:r>
      <w:bookmarkEnd w:id="8"/>
    </w:p>
    <w:p w14:paraId="2B48B7E4" w14:textId="7CBA3B64" w:rsidR="0002006A" w:rsidRDefault="003E32E5" w:rsidP="003E32E5">
      <w:pPr>
        <w:rPr>
          <w:lang w:eastAsia="nl-NL"/>
        </w:rPr>
      </w:pPr>
      <w:r>
        <w:rPr>
          <w:lang w:eastAsia="nl-NL"/>
        </w:rPr>
        <w:t>Het Programma van Eisen is separaat als bijlage toegevoegd aan dit onderhavige document</w:t>
      </w:r>
    </w:p>
    <w:p w14:paraId="2A4E1DF5" w14:textId="73248854" w:rsidR="0002006A" w:rsidRDefault="0002006A" w:rsidP="0002006A">
      <w:pPr>
        <w:pStyle w:val="Kop2"/>
        <w:rPr>
          <w:lang w:eastAsia="nl-NL"/>
        </w:rPr>
      </w:pPr>
      <w:bookmarkStart w:id="9" w:name="_Toc227841742"/>
      <w:r>
        <w:rPr>
          <w:lang w:eastAsia="nl-NL"/>
        </w:rPr>
        <w:t>Inkoop en Contractvoorwaarden</w:t>
      </w:r>
      <w:bookmarkEnd w:id="9"/>
    </w:p>
    <w:p w14:paraId="79C623AF" w14:textId="1515119C" w:rsidR="007C3C15" w:rsidRPr="007C3C15" w:rsidRDefault="007C3C15" w:rsidP="007C3C15">
      <w:pPr>
        <w:rPr>
          <w:lang w:eastAsia="nl-NL"/>
        </w:rPr>
      </w:pPr>
      <w:r w:rsidRPr="007C3C15">
        <w:rPr>
          <w:lang w:eastAsia="nl-NL"/>
        </w:rPr>
        <w:t>Bij Inschrijving gaat u ook akkoord met onderstaande voorwaarden en de conceptovereenkomst zoals die na toepassing van de laatste Nota van Inlichtingen gelden. Eventuele andere voorwaarden worden uitdrukkelijk buiten toepassing verklaard. Het doen van een aanbieding onder toepassing van andere voorwaarden dan wel voorbehouden is uitdrukkelijk niet toegestaan en leidt tot ongeldigheid van de Inschrijving. Wij nemen uw Inschrijving dan niet verder mee in de procedure. </w:t>
      </w:r>
    </w:p>
    <w:p w14:paraId="49E76F75" w14:textId="713F6083" w:rsidR="007C3C15" w:rsidRPr="007C3C15" w:rsidRDefault="00371E33" w:rsidP="00615B68">
      <w:pPr>
        <w:pStyle w:val="Kop3"/>
        <w:rPr>
          <w:lang w:eastAsia="nl-NL"/>
        </w:rPr>
      </w:pPr>
      <w:r>
        <w:rPr>
          <w:rFonts w:eastAsia="Times New Roman"/>
          <w:lang w:eastAsia="nl-NL"/>
        </w:rPr>
        <w:t>2.5</w:t>
      </w:r>
      <w:r w:rsidR="00050F16">
        <w:rPr>
          <w:rFonts w:eastAsia="Times New Roman"/>
          <w:lang w:eastAsia="nl-NL"/>
        </w:rPr>
        <w:t xml:space="preserve">.1 </w:t>
      </w:r>
      <w:r w:rsidR="007C3C15" w:rsidRPr="007C3C15">
        <w:rPr>
          <w:rFonts w:eastAsia="Times New Roman"/>
          <w:lang w:eastAsia="nl-NL"/>
        </w:rPr>
        <w:t>Inkoopvoorwaarden</w:t>
      </w:r>
      <w:r w:rsidR="007C3C15" w:rsidRPr="007C3C15">
        <w:rPr>
          <w:lang w:eastAsia="nl-NL"/>
        </w:rPr>
        <w:t> </w:t>
      </w:r>
    </w:p>
    <w:p w14:paraId="6635E823" w14:textId="07CE9114" w:rsidR="007C3C15" w:rsidRPr="00A11C05" w:rsidRDefault="007C3C15" w:rsidP="00FF67E9">
      <w:pPr>
        <w:numPr>
          <w:ilvl w:val="0"/>
          <w:numId w:val="48"/>
        </w:numPr>
        <w:rPr>
          <w:lang w:eastAsia="nl-NL"/>
        </w:rPr>
      </w:pPr>
      <w:r w:rsidRPr="00A11C05">
        <w:rPr>
          <w:lang w:eastAsia="nl-NL"/>
        </w:rPr>
        <w:t>Uniforme Administratieve Voorwaarden voor de uitvoering van werken en van technische installatiewerken 2012 (UAV 2012)</w:t>
      </w:r>
      <w:r w:rsidR="00A11C05" w:rsidRPr="00A11C05">
        <w:rPr>
          <w:lang w:eastAsia="nl-NL"/>
        </w:rPr>
        <w:t xml:space="preserve"> (versie 2025)</w:t>
      </w:r>
      <w:r w:rsidRPr="00A11C05">
        <w:rPr>
          <w:lang w:eastAsia="nl-NL"/>
        </w:rPr>
        <w:t>; </w:t>
      </w:r>
    </w:p>
    <w:p w14:paraId="47415DD7" w14:textId="77777777" w:rsidR="007C3C15" w:rsidRPr="00A11C05" w:rsidRDefault="007C3C15" w:rsidP="00FF67E9">
      <w:pPr>
        <w:numPr>
          <w:ilvl w:val="0"/>
          <w:numId w:val="50"/>
        </w:numPr>
        <w:rPr>
          <w:lang w:eastAsia="nl-NL"/>
        </w:rPr>
      </w:pPr>
      <w:r w:rsidRPr="00A11C05">
        <w:rPr>
          <w:lang w:eastAsia="nl-NL"/>
        </w:rPr>
        <w:t>Standaard RAW bepalingen 2020; </w:t>
      </w:r>
    </w:p>
    <w:p w14:paraId="7D99F6C3" w14:textId="0B33FE1F" w:rsidR="00371E33" w:rsidRDefault="00050F16" w:rsidP="00615B68">
      <w:pPr>
        <w:pStyle w:val="Kop3"/>
        <w:rPr>
          <w:lang w:val="en-US" w:eastAsia="nl-NL"/>
        </w:rPr>
      </w:pPr>
      <w:r w:rsidRPr="00050F16">
        <w:rPr>
          <w:lang w:val="en-US" w:eastAsia="nl-NL"/>
        </w:rPr>
        <w:t>2.5.2 Contractvoorwaarden</w:t>
      </w:r>
    </w:p>
    <w:p w14:paraId="2177A4B2" w14:textId="77777777" w:rsidR="00E960D1" w:rsidRPr="00E960D1" w:rsidRDefault="00E960D1" w:rsidP="00E960D1">
      <w:pPr>
        <w:rPr>
          <w:lang w:val="en-US" w:eastAsia="nl-NL"/>
        </w:rPr>
      </w:pPr>
    </w:p>
    <w:p w14:paraId="1EC2839D" w14:textId="1444083E" w:rsidR="00371E33" w:rsidRPr="00DF05AB" w:rsidRDefault="00371E33" w:rsidP="00DF05AB">
      <w:pPr>
        <w:pStyle w:val="Tabelsubkop"/>
        <w:rPr>
          <w:color w:val="0070C0"/>
          <w:sz w:val="22"/>
          <w:szCs w:val="22"/>
          <w:lang w:val="en-US" w:eastAsia="nl-NL"/>
        </w:rPr>
      </w:pPr>
      <w:r w:rsidRPr="00BE411F">
        <w:rPr>
          <w:color w:val="0070C0"/>
          <w:sz w:val="22"/>
          <w:szCs w:val="22"/>
          <w:lang w:val="en-US" w:eastAsia="nl-NL"/>
        </w:rPr>
        <w:t>Social Return on Investment </w:t>
      </w:r>
      <w:r w:rsidRPr="00371E33">
        <w:rPr>
          <w:lang w:eastAsia="nl-NL"/>
        </w:rPr>
        <w:t> </w:t>
      </w:r>
    </w:p>
    <w:p w14:paraId="241EC591" w14:textId="502E6192" w:rsidR="00500075" w:rsidRPr="00500075" w:rsidRDefault="00371E33" w:rsidP="00500075">
      <w:pPr>
        <w:rPr>
          <w:lang w:eastAsia="nl-NL"/>
        </w:rPr>
      </w:pPr>
      <w:r w:rsidRPr="00371E33">
        <w:rPr>
          <w:lang w:eastAsia="nl-NL"/>
        </w:rPr>
        <w:t>Social Return On Investment (verder: SROI) is het maken van afspraken over het inzetten van mensen met een afstand tot de arbeidsmarkt. Dit geldt bij de uitvoering van de inkoop van werken, diensten of leveringen. Meer informatie over SROI vindt u op de website</w:t>
      </w:r>
      <w:r w:rsidR="00500075">
        <w:rPr>
          <w:lang w:eastAsia="nl-NL"/>
        </w:rPr>
        <w:t xml:space="preserve"> </w:t>
      </w:r>
      <w:r w:rsidRPr="00371E33">
        <w:rPr>
          <w:lang w:eastAsia="nl-NL"/>
        </w:rPr>
        <w:t>van </w:t>
      </w:r>
      <w:hyperlink r:id="rId19" w:tgtFrame="_blank" w:history="1">
        <w:r w:rsidRPr="00371E33">
          <w:rPr>
            <w:rStyle w:val="Hyperlink"/>
            <w:lang w:eastAsia="nl-NL"/>
          </w:rPr>
          <w:t>WerkSaam Westfriesland</w:t>
        </w:r>
      </w:hyperlink>
      <w:r w:rsidRPr="00371E33">
        <w:rPr>
          <w:lang w:eastAsia="nl-NL"/>
        </w:rPr>
        <w:t>. Hier vindt u ook de contactgegevens van de SROI-coördinator voor de regio Westfriesland.  </w:t>
      </w:r>
      <w:r w:rsidR="00500075">
        <w:rPr>
          <w:lang w:eastAsia="nl-NL"/>
        </w:rPr>
        <w:t xml:space="preserve">Het emailadres is </w:t>
      </w:r>
      <w:hyperlink r:id="rId20" w:history="1">
        <w:r w:rsidR="00500075" w:rsidRPr="00500075">
          <w:rPr>
            <w:rStyle w:val="Hyperlink"/>
            <w:lang w:eastAsia="nl-NL"/>
          </w:rPr>
          <w:t>SROI@werksaamwf.nl</w:t>
        </w:r>
      </w:hyperlink>
      <w:r w:rsidR="00500075" w:rsidRPr="00500075">
        <w:rPr>
          <w:lang w:eastAsia="nl-NL"/>
        </w:rPr>
        <w:t xml:space="preserve"> </w:t>
      </w:r>
    </w:p>
    <w:p w14:paraId="2D1F9E2F" w14:textId="12A69669" w:rsidR="0099055D" w:rsidRDefault="0099055D" w:rsidP="00371E33">
      <w:pPr>
        <w:rPr>
          <w:lang w:eastAsia="nl-NL"/>
        </w:rPr>
      </w:pPr>
    </w:p>
    <w:p w14:paraId="1A1DA0C5" w14:textId="107D2C77" w:rsidR="00371E33" w:rsidRPr="00371E33" w:rsidRDefault="00371E33" w:rsidP="00371E33">
      <w:pPr>
        <w:rPr>
          <w:lang w:eastAsia="nl-NL"/>
        </w:rPr>
      </w:pPr>
      <w:r w:rsidRPr="00371E33">
        <w:rPr>
          <w:lang w:eastAsia="nl-NL"/>
        </w:rPr>
        <w:t xml:space="preserve">Door in te schrijven op deze aanbesteding verplicht u zich om bij gunning </w:t>
      </w:r>
      <w:r w:rsidR="00050F16">
        <w:rPr>
          <w:lang w:eastAsia="nl-NL"/>
        </w:rPr>
        <w:t>5</w:t>
      </w:r>
      <w:r w:rsidRPr="00371E33">
        <w:rPr>
          <w:lang w:eastAsia="nl-NL"/>
        </w:rPr>
        <w:t>%</w:t>
      </w:r>
      <w:r w:rsidR="0099055D">
        <w:rPr>
          <w:lang w:eastAsia="nl-NL"/>
        </w:rPr>
        <w:t xml:space="preserve"> </w:t>
      </w:r>
      <w:r w:rsidRPr="00371E33">
        <w:rPr>
          <w:lang w:eastAsia="nl-NL"/>
        </w:rPr>
        <w:t>van de gefactureerde opdrachtwaarde in te zetten voor SROI. Na gunning bent u als Opdrachtnemer verantwoordelijk voor een concrete invulling.  </w:t>
      </w:r>
    </w:p>
    <w:p w14:paraId="55D6B272" w14:textId="0D479190" w:rsidR="00D02978" w:rsidRDefault="00371E33" w:rsidP="00371E33">
      <w:pPr>
        <w:rPr>
          <w:lang w:eastAsia="nl-NL"/>
        </w:rPr>
      </w:pPr>
      <w:r w:rsidRPr="00371E33">
        <w:rPr>
          <w:lang w:eastAsia="nl-NL"/>
        </w:rPr>
        <w:t xml:space="preserve">Bij een SROI inspanningsverplichting Door in te schrijven op deze aanbesteding heeft u een inspanningsverplichting om een gedeelte van de gefactureerde opdrachtwaarde in te zetten voor SROI. U kunt hiervoor contact opnemen met de SROI-coördinator voor Westfriesland om de kansen en mogelijkheden te bespreken. U legt verantwoording af aan de SROI-coördinator voor Westfriesland. Dit doet u uiterlijk </w:t>
      </w:r>
      <w:r w:rsidR="00BE411F">
        <w:rPr>
          <w:lang w:eastAsia="nl-NL"/>
        </w:rPr>
        <w:t>3</w:t>
      </w:r>
      <w:r w:rsidRPr="00371E33">
        <w:rPr>
          <w:lang w:eastAsia="nl-NL"/>
        </w:rPr>
        <w:t xml:space="preserve"> maanden na opdrachtverlening.</w:t>
      </w:r>
    </w:p>
    <w:p w14:paraId="16E8EBE4" w14:textId="77777777" w:rsidR="00436759" w:rsidRDefault="00436759" w:rsidP="00371E33">
      <w:pPr>
        <w:rPr>
          <w:lang w:eastAsia="nl-NL"/>
        </w:rPr>
      </w:pPr>
    </w:p>
    <w:p w14:paraId="2A14E20B" w14:textId="2AF69E7D" w:rsidR="0093227A" w:rsidRPr="0093227A" w:rsidRDefault="00EC7C86" w:rsidP="0093227A">
      <w:pPr>
        <w:pStyle w:val="Kop2"/>
      </w:pPr>
      <w:bookmarkStart w:id="10" w:name="_Toc227841743"/>
      <w:r>
        <w:t>Opties, Herhalingsaankopen en herziening</w:t>
      </w:r>
      <w:bookmarkEnd w:id="10"/>
    </w:p>
    <w:p w14:paraId="3D9A88B9" w14:textId="08DD40BD" w:rsidR="00E525E3" w:rsidRPr="000F7CF7" w:rsidRDefault="00E525E3" w:rsidP="00615B68">
      <w:pPr>
        <w:pStyle w:val="Kop3"/>
      </w:pPr>
      <w:r w:rsidRPr="000F7CF7">
        <w:t>Herziening</w:t>
      </w:r>
    </w:p>
    <w:p w14:paraId="6C7C0935" w14:textId="77777777" w:rsidR="00E525E3" w:rsidRPr="000F7CF7" w:rsidRDefault="00E525E3" w:rsidP="00E525E3">
      <w:r w:rsidRPr="000F7CF7">
        <w:t>Wanneer de volgende gebeurtenissen leiden tot wijziging of uitbreiding van de Opdracht, wordt de geselecteerde marktpartij in de gelegenheid gesteld zijn aanbieding aan te passen zonder dat hiervoor opnieuw aanbesteed moet worden;</w:t>
      </w:r>
    </w:p>
    <w:p w14:paraId="7F74B2B4" w14:textId="77777777" w:rsidR="00E525E3" w:rsidRPr="000F7CF7" w:rsidRDefault="00E525E3" w:rsidP="00763233">
      <w:pPr>
        <w:pStyle w:val="Lijstalinea"/>
        <w:numPr>
          <w:ilvl w:val="1"/>
          <w:numId w:val="28"/>
        </w:numPr>
        <w:spacing w:line="255" w:lineRule="atLeast"/>
      </w:pPr>
      <w:r w:rsidRPr="000F7CF7">
        <w:t>relevante wijzigingen in het Programma van Eisen dan wel de oorspronkelijke Opdracht</w:t>
      </w:r>
      <w:r w:rsidRPr="000F7CF7">
        <w:rPr>
          <w:rFonts w:ascii="Segoe UI" w:hAnsi="Segoe UI" w:cs="Segoe UI"/>
          <w:sz w:val="18"/>
          <w:szCs w:val="18"/>
        </w:rPr>
        <w:t xml:space="preserve"> </w:t>
      </w:r>
      <w:r w:rsidRPr="000F7CF7">
        <w:t xml:space="preserve">binnen de kaders die de Aanbestedingswet geeft ten aanzien van wezenlijke wijzigingen; </w:t>
      </w:r>
    </w:p>
    <w:p w14:paraId="3AF8991B" w14:textId="6A8A53DF" w:rsidR="00E525E3" w:rsidRPr="000F7CF7" w:rsidRDefault="00F27AAF" w:rsidP="00763233">
      <w:pPr>
        <w:pStyle w:val="Lijstalinea"/>
        <w:numPr>
          <w:ilvl w:val="1"/>
          <w:numId w:val="28"/>
        </w:numPr>
        <w:spacing w:line="276" w:lineRule="auto"/>
      </w:pPr>
      <w:r>
        <w:t>wanner</w:t>
      </w:r>
      <w:r w:rsidR="001D61D5">
        <w:t xml:space="preserve"> kostenverhogende omstandigheden zich voordoen </w:t>
      </w:r>
      <w:r w:rsidR="00820277">
        <w:t>zoals bedoeld in paragraaf 47 van de UAV 2012 (versie 2025).</w:t>
      </w:r>
      <w:r w:rsidR="001D61D5">
        <w:t xml:space="preserve"> </w:t>
      </w:r>
    </w:p>
    <w:p w14:paraId="6E166212" w14:textId="77777777" w:rsidR="00E525E3" w:rsidRPr="00E525E3" w:rsidRDefault="00E525E3" w:rsidP="00E525E3">
      <w:pPr>
        <w:rPr>
          <w:i/>
          <w:iCs/>
        </w:rPr>
      </w:pPr>
    </w:p>
    <w:p w14:paraId="6BBD2E65" w14:textId="77777777" w:rsidR="00E525E3" w:rsidRPr="000F7CF7" w:rsidRDefault="00E525E3" w:rsidP="00E525E3">
      <w:pPr>
        <w:rPr>
          <w:b/>
          <w:bCs/>
        </w:rPr>
      </w:pPr>
      <w:r w:rsidRPr="000F7CF7">
        <w:rPr>
          <w:b/>
          <w:bCs/>
        </w:rPr>
        <w:t>Wij behouden ons daarbij ook het recht voor om de nieuwe prijs te laten toetsen.</w:t>
      </w:r>
    </w:p>
    <w:p w14:paraId="7D0A0E71" w14:textId="77777777" w:rsidR="00F20D92" w:rsidRPr="00F20D92" w:rsidRDefault="00F20D92" w:rsidP="00F20D92"/>
    <w:p w14:paraId="170D99D3" w14:textId="77777777" w:rsidR="00AC5C7D" w:rsidRDefault="00AC5C7D" w:rsidP="00C358C6">
      <w:pPr>
        <w:pStyle w:val="Geenafstand"/>
        <w:rPr>
          <w:rFonts w:cs="Arial"/>
          <w:sz w:val="22"/>
        </w:rPr>
      </w:pPr>
    </w:p>
    <w:p w14:paraId="5ADC98EF" w14:textId="77777777" w:rsidR="00AC5C7D" w:rsidRDefault="00AC5C7D" w:rsidP="00C358C6">
      <w:pPr>
        <w:pStyle w:val="Geenafstand"/>
        <w:rPr>
          <w:rFonts w:cs="Arial"/>
          <w:sz w:val="22"/>
        </w:rPr>
      </w:pPr>
    </w:p>
    <w:p w14:paraId="3D1DAC57" w14:textId="77777777" w:rsidR="004D60FE" w:rsidRPr="00C358C6" w:rsidRDefault="004D60FE" w:rsidP="00C358C6">
      <w:pPr>
        <w:pStyle w:val="Geenafstand"/>
        <w:rPr>
          <w:rFonts w:cs="Arial"/>
          <w:sz w:val="22"/>
        </w:rPr>
      </w:pPr>
    </w:p>
    <w:p w14:paraId="226EF512" w14:textId="77777777" w:rsidR="0075255A" w:rsidRDefault="0075255A">
      <w:pPr>
        <w:rPr>
          <w:rFonts w:eastAsiaTheme="majorEastAsia" w:cstheme="majorBidi"/>
          <w:b/>
          <w:bCs/>
          <w:color w:val="0068B3"/>
          <w:sz w:val="36"/>
          <w:szCs w:val="28"/>
        </w:rPr>
      </w:pPr>
      <w:r>
        <w:br w:type="page"/>
      </w:r>
    </w:p>
    <w:p w14:paraId="502AE90D" w14:textId="5C4A1E08" w:rsidR="00AC5C7D" w:rsidRDefault="00C358C6" w:rsidP="00AC5C7D">
      <w:pPr>
        <w:pStyle w:val="Kop1"/>
      </w:pPr>
      <w:bookmarkStart w:id="11" w:name="_Toc227841744"/>
      <w:r>
        <w:t xml:space="preserve">Beoordeling </w:t>
      </w:r>
      <w:r w:rsidR="002024C1">
        <w:t>van de Inschrijver</w:t>
      </w:r>
      <w:bookmarkEnd w:id="11"/>
    </w:p>
    <w:p w14:paraId="34EE8780" w14:textId="026EA4CD" w:rsidR="00B3083F" w:rsidRDefault="00B3083F" w:rsidP="005B3957">
      <w:pPr>
        <w:pStyle w:val="Kop2"/>
      </w:pPr>
      <w:bookmarkStart w:id="12" w:name="_Toc227841745"/>
      <w:r>
        <w:t>Uitsluitingsgronden</w:t>
      </w:r>
      <w:bookmarkEnd w:id="12"/>
    </w:p>
    <w:p w14:paraId="20CF16FC" w14:textId="77777777" w:rsidR="00DF3E76" w:rsidRPr="004F5BD4" w:rsidRDefault="00DF3E76" w:rsidP="00DF3E76">
      <w:r>
        <w:t xml:space="preserve">Met het Uniform Europees Aanbestedingsdocument (UEA) toetsen wij of de uitsluitingsgronden op u van toepassing zijn. Het UEA is toegevoegd aan de aanbestedingsstukken op TenderNed. </w:t>
      </w:r>
    </w:p>
    <w:p w14:paraId="43B179D1" w14:textId="77777777" w:rsidR="00DF3E76" w:rsidRPr="004F5BD4" w:rsidRDefault="00DF3E76" w:rsidP="00DF3E76"/>
    <w:p w14:paraId="0A9B3094" w14:textId="77777777" w:rsidR="00DF3E76" w:rsidRDefault="00DF3E76" w:rsidP="00DF3E76">
      <w:r>
        <w:t xml:space="preserve">Als een uitsluitingsgrond op u van toepassing is, geeft u dan op het UEA aan waarom dit is, de omvang ervan en welke maatregelen u heeft genomen om herhaling te voorkomen en het vertrouwen te herstellen. </w:t>
      </w:r>
    </w:p>
    <w:p w14:paraId="77A8867C" w14:textId="77777777" w:rsidR="001213CA" w:rsidRDefault="001213CA" w:rsidP="00D8175E">
      <w:pPr>
        <w:pStyle w:val="Geenafstand"/>
        <w:rPr>
          <w:sz w:val="22"/>
        </w:rPr>
      </w:pPr>
    </w:p>
    <w:tbl>
      <w:tblPr>
        <w:tblStyle w:val="Rastertabel1licht-Accent6"/>
        <w:tblW w:w="921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5211"/>
        <w:gridCol w:w="4003"/>
      </w:tblGrid>
      <w:tr w:rsidR="001213CA" w:rsidRPr="00EB2927" w14:paraId="1D8E5823" w14:textId="77777777" w:rsidTr="00F77562">
        <w:trPr>
          <w:cnfStyle w:val="100000000000" w:firstRow="1" w:lastRow="0" w:firstColumn="0" w:lastColumn="0" w:oddVBand="0" w:evenVBand="0" w:oddHBand="0"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5211" w:type="dxa"/>
            <w:tcBorders>
              <w:bottom w:val="none" w:sz="0" w:space="0" w:color="auto"/>
            </w:tcBorders>
            <w:shd w:val="clear" w:color="auto" w:fill="E36C0A" w:themeFill="accent6" w:themeFillShade="BF"/>
          </w:tcPr>
          <w:p w14:paraId="47BA66D3" w14:textId="77777777" w:rsidR="001213CA" w:rsidRPr="001213CA" w:rsidRDefault="001213CA" w:rsidP="001213CA">
            <w:pPr>
              <w:pStyle w:val="Tabelsubkop"/>
              <w:spacing w:before="40" w:after="40"/>
              <w:rPr>
                <w:rFonts w:cs="Arial"/>
                <w:b/>
                <w:bCs w:val="0"/>
                <w:color w:val="FFFFFF" w:themeColor="background1"/>
                <w:sz w:val="20"/>
                <w:szCs w:val="20"/>
              </w:rPr>
            </w:pPr>
            <w:r w:rsidRPr="001213CA">
              <w:rPr>
                <w:rFonts w:cs="Arial"/>
                <w:b/>
                <w:bCs w:val="0"/>
                <w:color w:val="FFFFFF" w:themeColor="background1"/>
                <w:sz w:val="20"/>
                <w:szCs w:val="20"/>
              </w:rPr>
              <w:t>Bewijsstuk</w:t>
            </w:r>
          </w:p>
        </w:tc>
        <w:tc>
          <w:tcPr>
            <w:tcW w:w="4003" w:type="dxa"/>
            <w:tcBorders>
              <w:bottom w:val="none" w:sz="0" w:space="0" w:color="auto"/>
            </w:tcBorders>
            <w:shd w:val="clear" w:color="auto" w:fill="E36C0A" w:themeFill="accent6" w:themeFillShade="BF"/>
          </w:tcPr>
          <w:p w14:paraId="55078BE3" w14:textId="77777777" w:rsidR="001213CA" w:rsidRPr="001213CA" w:rsidRDefault="001213CA" w:rsidP="001213CA">
            <w:pPr>
              <w:pStyle w:val="Tabelsubkop"/>
              <w:spacing w:before="40" w:after="40"/>
              <w:cnfStyle w:val="100000000000" w:firstRow="1" w:lastRow="0" w:firstColumn="0" w:lastColumn="0" w:oddVBand="0" w:evenVBand="0" w:oddHBand="0" w:evenHBand="0" w:firstRowFirstColumn="0" w:firstRowLastColumn="0" w:lastRowFirstColumn="0" w:lastRowLastColumn="0"/>
              <w:rPr>
                <w:rFonts w:cs="Arial"/>
                <w:b/>
                <w:bCs w:val="0"/>
                <w:color w:val="FFFFFF" w:themeColor="background1"/>
                <w:sz w:val="20"/>
                <w:szCs w:val="20"/>
              </w:rPr>
            </w:pPr>
            <w:r w:rsidRPr="001213CA">
              <w:rPr>
                <w:rFonts w:cs="Arial"/>
                <w:b/>
                <w:bCs w:val="0"/>
                <w:color w:val="FFFFFF" w:themeColor="background1"/>
                <w:sz w:val="20"/>
                <w:szCs w:val="20"/>
              </w:rPr>
              <w:t>Opmerkingen</w:t>
            </w:r>
          </w:p>
        </w:tc>
      </w:tr>
      <w:tr w:rsidR="001213CA" w:rsidRPr="00EB2927" w14:paraId="4E926022" w14:textId="77777777" w:rsidTr="00F77562">
        <w:tc>
          <w:tcPr>
            <w:cnfStyle w:val="001000000000" w:firstRow="0" w:lastRow="0" w:firstColumn="1" w:lastColumn="0" w:oddVBand="0" w:evenVBand="0" w:oddHBand="0" w:evenHBand="0" w:firstRowFirstColumn="0" w:firstRowLastColumn="0" w:lastRowFirstColumn="0" w:lastRowLastColumn="0"/>
            <w:tcW w:w="5211" w:type="dxa"/>
          </w:tcPr>
          <w:p w14:paraId="78D7F3EE" w14:textId="77777777" w:rsidR="001213CA" w:rsidRPr="00F36A96" w:rsidRDefault="001213CA" w:rsidP="00BA4136">
            <w:pPr>
              <w:pStyle w:val="Tabeltekst"/>
              <w:rPr>
                <w:rFonts w:cs="Arial"/>
                <w:sz w:val="20"/>
                <w:szCs w:val="20"/>
              </w:rPr>
            </w:pPr>
            <w:r w:rsidRPr="00F36A96">
              <w:rPr>
                <w:rFonts w:cs="Arial"/>
                <w:sz w:val="20"/>
                <w:szCs w:val="20"/>
              </w:rPr>
              <w:t>Uniform Europees Aanbestedingsdocument</w:t>
            </w:r>
            <w:r w:rsidRPr="5EF0A88A">
              <w:rPr>
                <w:rFonts w:cs="Arial"/>
                <w:sz w:val="20"/>
                <w:szCs w:val="20"/>
              </w:rPr>
              <w:t xml:space="preserve"> (UEA)</w:t>
            </w:r>
          </w:p>
        </w:tc>
        <w:tc>
          <w:tcPr>
            <w:tcW w:w="4003" w:type="dxa"/>
          </w:tcPr>
          <w:p w14:paraId="0FB5DAAA" w14:textId="7588C9EA" w:rsidR="001213CA" w:rsidRPr="00F36A96" w:rsidRDefault="00F77562"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F77562">
              <w:rPr>
                <w:rFonts w:cs="Arial"/>
                <w:sz w:val="20"/>
                <w:szCs w:val="20"/>
              </w:rPr>
              <w:t>Niet ouder dan twee jaar op moment van inschrijving</w:t>
            </w:r>
          </w:p>
        </w:tc>
      </w:tr>
    </w:tbl>
    <w:p w14:paraId="6BC6E134" w14:textId="77777777" w:rsidR="001213CA" w:rsidRDefault="001213CA" w:rsidP="00D8175E">
      <w:pPr>
        <w:pStyle w:val="Geenafstand"/>
        <w:rPr>
          <w:sz w:val="22"/>
        </w:rPr>
      </w:pPr>
    </w:p>
    <w:p w14:paraId="63EA7D77" w14:textId="0314545A" w:rsidR="00825CC4" w:rsidRDefault="00825CC4" w:rsidP="00615B68">
      <w:pPr>
        <w:pStyle w:val="Kop3"/>
      </w:pPr>
      <w:r>
        <w:t>3.1.1 aanvulle</w:t>
      </w:r>
      <w:r w:rsidR="002D0027">
        <w:t>nde</w:t>
      </w:r>
      <w:r>
        <w:t xml:space="preserve"> bewijsstukken</w:t>
      </w:r>
    </w:p>
    <w:tbl>
      <w:tblPr>
        <w:tblStyle w:val="Rastertabel1licht-Accent6"/>
        <w:tblW w:w="921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4111"/>
        <w:gridCol w:w="5103"/>
      </w:tblGrid>
      <w:tr w:rsidR="00FD7855" w:rsidRPr="00401BD2" w14:paraId="5FA69744" w14:textId="77777777" w:rsidTr="00BA4136">
        <w:trPr>
          <w:cnfStyle w:val="100000000000" w:firstRow="1" w:lastRow="0" w:firstColumn="0" w:lastColumn="0" w:oddVBand="0" w:evenVBand="0" w:oddHBand="0"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4111" w:type="dxa"/>
            <w:tcBorders>
              <w:bottom w:val="none" w:sz="0" w:space="0" w:color="auto"/>
            </w:tcBorders>
            <w:shd w:val="clear" w:color="auto" w:fill="E36C0A" w:themeFill="accent6" w:themeFillShade="BF"/>
          </w:tcPr>
          <w:p w14:paraId="54C98FF3" w14:textId="77777777" w:rsidR="00FD7855" w:rsidRPr="00401BD2" w:rsidRDefault="00FD7855" w:rsidP="00BA4136">
            <w:pPr>
              <w:pStyle w:val="Tabelsubkop"/>
              <w:spacing w:before="40" w:after="40"/>
              <w:rPr>
                <w:rFonts w:cs="Arial"/>
                <w:b/>
                <w:bCs w:val="0"/>
                <w:color w:val="FFFFFF" w:themeColor="background1"/>
                <w:sz w:val="20"/>
                <w:szCs w:val="20"/>
              </w:rPr>
            </w:pPr>
            <w:r w:rsidRPr="00401BD2">
              <w:rPr>
                <w:rFonts w:cs="Arial"/>
                <w:b/>
                <w:bCs w:val="0"/>
                <w:color w:val="FFFFFF" w:themeColor="background1"/>
                <w:sz w:val="20"/>
                <w:szCs w:val="20"/>
              </w:rPr>
              <w:t>Bewijsstuk</w:t>
            </w:r>
          </w:p>
        </w:tc>
        <w:tc>
          <w:tcPr>
            <w:tcW w:w="5103" w:type="dxa"/>
            <w:tcBorders>
              <w:bottom w:val="none" w:sz="0" w:space="0" w:color="auto"/>
            </w:tcBorders>
            <w:shd w:val="clear" w:color="auto" w:fill="E36C0A" w:themeFill="accent6" w:themeFillShade="BF"/>
          </w:tcPr>
          <w:p w14:paraId="53A442E1" w14:textId="77777777" w:rsidR="00FD7855" w:rsidRPr="00401BD2" w:rsidRDefault="00FD7855" w:rsidP="00BA4136">
            <w:pPr>
              <w:pStyle w:val="Tabelsubkop"/>
              <w:spacing w:before="40" w:after="40"/>
              <w:cnfStyle w:val="100000000000" w:firstRow="1" w:lastRow="0" w:firstColumn="0" w:lastColumn="0" w:oddVBand="0" w:evenVBand="0" w:oddHBand="0" w:evenHBand="0" w:firstRowFirstColumn="0" w:firstRowLastColumn="0" w:lastRowFirstColumn="0" w:lastRowLastColumn="0"/>
              <w:rPr>
                <w:rFonts w:cs="Arial"/>
                <w:b/>
                <w:bCs w:val="0"/>
                <w:color w:val="FFFFFF" w:themeColor="background1"/>
                <w:sz w:val="20"/>
                <w:szCs w:val="20"/>
              </w:rPr>
            </w:pPr>
            <w:r w:rsidRPr="00401BD2">
              <w:rPr>
                <w:rFonts w:cs="Arial"/>
                <w:b/>
                <w:bCs w:val="0"/>
                <w:color w:val="FFFFFF" w:themeColor="background1"/>
                <w:sz w:val="20"/>
                <w:szCs w:val="20"/>
              </w:rPr>
              <w:t>Opmerkingen</w:t>
            </w:r>
          </w:p>
        </w:tc>
      </w:tr>
      <w:tr w:rsidR="00FD7855" w:rsidRPr="00401BD2" w14:paraId="4EF6751F" w14:textId="77777777" w:rsidTr="00BA4136">
        <w:tc>
          <w:tcPr>
            <w:cnfStyle w:val="001000000000" w:firstRow="0" w:lastRow="0" w:firstColumn="1" w:lastColumn="0" w:oddVBand="0" w:evenVBand="0" w:oddHBand="0" w:evenHBand="0" w:firstRowFirstColumn="0" w:firstRowLastColumn="0" w:lastRowFirstColumn="0" w:lastRowLastColumn="0"/>
            <w:tcW w:w="4111" w:type="dxa"/>
          </w:tcPr>
          <w:p w14:paraId="1505EA44" w14:textId="6F857A01" w:rsidR="00FD7855" w:rsidRPr="00401BD2" w:rsidRDefault="00FD7855" w:rsidP="00BA4136">
            <w:pPr>
              <w:pStyle w:val="Tabeltekst"/>
              <w:rPr>
                <w:rFonts w:cs="Arial"/>
                <w:sz w:val="20"/>
                <w:szCs w:val="20"/>
              </w:rPr>
            </w:pPr>
            <w:r w:rsidRPr="00401BD2">
              <w:rPr>
                <w:rFonts w:cs="Arial"/>
                <w:sz w:val="20"/>
                <w:szCs w:val="20"/>
              </w:rPr>
              <w:t>Gedragsverklaring aanbesteden (GVA)</w:t>
            </w:r>
          </w:p>
        </w:tc>
        <w:tc>
          <w:tcPr>
            <w:tcW w:w="5103" w:type="dxa"/>
          </w:tcPr>
          <w:p w14:paraId="1EF8EF06" w14:textId="3DE8E0BC" w:rsidR="00FD7855" w:rsidRPr="00401BD2" w:rsidRDefault="00FD7855"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401BD2">
              <w:rPr>
                <w:rFonts w:cs="Arial"/>
                <w:sz w:val="20"/>
                <w:szCs w:val="20"/>
              </w:rPr>
              <w:t xml:space="preserve">Niet ouder dan </w:t>
            </w:r>
            <w:r w:rsidR="004E2D14" w:rsidRPr="00401BD2">
              <w:rPr>
                <w:rFonts w:cs="Arial"/>
                <w:sz w:val="20"/>
                <w:szCs w:val="20"/>
              </w:rPr>
              <w:t>twee jaar op het moment van Inschrijving</w:t>
            </w:r>
          </w:p>
        </w:tc>
      </w:tr>
      <w:tr w:rsidR="004E2D14" w:rsidRPr="00401BD2" w14:paraId="5DF96364" w14:textId="77777777" w:rsidTr="00BA4136">
        <w:tc>
          <w:tcPr>
            <w:cnfStyle w:val="001000000000" w:firstRow="0" w:lastRow="0" w:firstColumn="1" w:lastColumn="0" w:oddVBand="0" w:evenVBand="0" w:oddHBand="0" w:evenHBand="0" w:firstRowFirstColumn="0" w:firstRowLastColumn="0" w:lastRowFirstColumn="0" w:lastRowLastColumn="0"/>
            <w:tcW w:w="4111" w:type="dxa"/>
          </w:tcPr>
          <w:p w14:paraId="1F03CCD1" w14:textId="1DE3463E" w:rsidR="004E2D14" w:rsidRPr="00401BD2" w:rsidRDefault="004E2D14" w:rsidP="00BA4136">
            <w:pPr>
              <w:pStyle w:val="Tabeltekst"/>
              <w:rPr>
                <w:rFonts w:cs="Arial"/>
                <w:sz w:val="20"/>
                <w:szCs w:val="20"/>
              </w:rPr>
            </w:pPr>
            <w:r w:rsidRPr="00401BD2">
              <w:rPr>
                <w:rFonts w:cs="Arial"/>
                <w:sz w:val="20"/>
                <w:szCs w:val="20"/>
              </w:rPr>
              <w:t>Verklaring belastingd</w:t>
            </w:r>
            <w:r w:rsidR="0036605A" w:rsidRPr="00401BD2">
              <w:rPr>
                <w:rFonts w:cs="Arial"/>
                <w:sz w:val="20"/>
                <w:szCs w:val="20"/>
              </w:rPr>
              <w:t xml:space="preserve">ienst </w:t>
            </w:r>
            <w:r w:rsidR="00777CB6" w:rsidRPr="00401BD2">
              <w:rPr>
                <w:rFonts w:cs="Arial"/>
                <w:sz w:val="20"/>
                <w:szCs w:val="20"/>
              </w:rPr>
              <w:t>over</w:t>
            </w:r>
            <w:r w:rsidR="0036605A" w:rsidRPr="00401BD2">
              <w:rPr>
                <w:rFonts w:cs="Arial"/>
                <w:sz w:val="20"/>
                <w:szCs w:val="20"/>
              </w:rPr>
              <w:t xml:space="preserve"> “betalingsgedrag nakoming fiscale verplichting’</w:t>
            </w:r>
          </w:p>
        </w:tc>
        <w:tc>
          <w:tcPr>
            <w:tcW w:w="5103" w:type="dxa"/>
          </w:tcPr>
          <w:p w14:paraId="6FD51E54" w14:textId="4B649B81" w:rsidR="004E2D14" w:rsidRPr="00401BD2" w:rsidRDefault="0036605A" w:rsidP="00BA4136">
            <w:pPr>
              <w:pStyle w:val="Tabeltekst"/>
              <w:cnfStyle w:val="000000000000" w:firstRow="0" w:lastRow="0" w:firstColumn="0" w:lastColumn="0" w:oddVBand="0" w:evenVBand="0" w:oddHBand="0" w:evenHBand="0" w:firstRowFirstColumn="0" w:firstRowLastColumn="0" w:lastRowFirstColumn="0" w:lastRowLastColumn="0"/>
              <w:rPr>
                <w:rFonts w:cs="Arial"/>
                <w:sz w:val="20"/>
                <w:szCs w:val="20"/>
              </w:rPr>
            </w:pPr>
            <w:r w:rsidRPr="00401BD2">
              <w:rPr>
                <w:rFonts w:cs="Arial"/>
                <w:sz w:val="20"/>
                <w:szCs w:val="20"/>
              </w:rPr>
              <w:t>Niet ouder dan zes maanden op het moment van Inschrijving</w:t>
            </w:r>
          </w:p>
        </w:tc>
      </w:tr>
    </w:tbl>
    <w:p w14:paraId="12FAB493" w14:textId="77777777" w:rsidR="00FD0825" w:rsidRDefault="00FD0825" w:rsidP="00D065D5"/>
    <w:p w14:paraId="7EE556D4" w14:textId="2CCEC224" w:rsidR="00D065D5" w:rsidRPr="004F5BD4" w:rsidRDefault="00D065D5" w:rsidP="00D065D5">
      <w:r>
        <w:t xml:space="preserve">Als u de aanvullende bewijsstukken niet kunt aanleveren en/of de inhoud van deze bewijsstukken niet gelijk is met wat in het UEA wordt gevraagd, verklaren wij uw Inschrijving ongeldig. Uw Inschrijving nemen wij dan niet verder mee in de beoordelingsprocedure. </w:t>
      </w:r>
    </w:p>
    <w:p w14:paraId="3F4109BD" w14:textId="77777777" w:rsidR="00D065D5" w:rsidRDefault="00D065D5" w:rsidP="00D065D5"/>
    <w:p w14:paraId="3D1F61EA" w14:textId="77777777" w:rsidR="00D065D5" w:rsidRPr="00401BD2" w:rsidRDefault="00D065D5" w:rsidP="00D065D5">
      <w:pPr>
        <w:shd w:val="clear" w:color="auto" w:fill="E36C0A" w:themeFill="accent6" w:themeFillShade="BF"/>
        <w:rPr>
          <w:rFonts w:eastAsia="Calibri" w:cs="Arial"/>
          <w:color w:val="FFFFFF" w:themeColor="background1"/>
          <w:sz w:val="20"/>
          <w:szCs w:val="20"/>
        </w:rPr>
      </w:pPr>
      <w:r w:rsidRPr="00401BD2">
        <w:rPr>
          <w:b/>
          <w:color w:val="FFFFFF" w:themeColor="background1"/>
          <w:sz w:val="20"/>
          <w:szCs w:val="20"/>
        </w:rPr>
        <w:t>Let Op!</w:t>
      </w:r>
      <w:r w:rsidRPr="00401BD2">
        <w:rPr>
          <w:rFonts w:eastAsia="Calibri" w:cs="Arial"/>
          <w:color w:val="FFFFFF" w:themeColor="background1"/>
          <w:sz w:val="20"/>
          <w:szCs w:val="20"/>
        </w:rPr>
        <w:t xml:space="preserve"> Vraag direct wanneer u wilt inschrijven de bewijsstukken aan. Het kan 8 weken duren voordat deze worden afgegeven.</w:t>
      </w:r>
    </w:p>
    <w:p w14:paraId="77FC2812" w14:textId="77777777" w:rsidR="00D065D5" w:rsidRDefault="00D065D5" w:rsidP="00D065D5">
      <w:pPr>
        <w:rPr>
          <w:rFonts w:eastAsia="Calibri" w:cs="Arial"/>
        </w:rPr>
      </w:pPr>
    </w:p>
    <w:p w14:paraId="6D33423A" w14:textId="670D2446" w:rsidR="00825CC4" w:rsidRPr="00401BD2" w:rsidRDefault="00D065D5" w:rsidP="00696525">
      <w:pPr>
        <w:shd w:val="clear" w:color="auto" w:fill="E36C0A" w:themeFill="accent6" w:themeFillShade="BF"/>
        <w:rPr>
          <w:color w:val="FFFFFF" w:themeColor="background1"/>
          <w:sz w:val="20"/>
          <w:szCs w:val="20"/>
        </w:rPr>
      </w:pPr>
      <w:r w:rsidRPr="00401BD2">
        <w:rPr>
          <w:b/>
          <w:color w:val="FFFFFF" w:themeColor="background1"/>
          <w:sz w:val="20"/>
          <w:szCs w:val="20"/>
        </w:rPr>
        <w:t>Let Op!</w:t>
      </w:r>
      <w:r w:rsidRPr="00401BD2">
        <w:rPr>
          <w:rFonts w:eastAsia="Calibri" w:cs="Arial"/>
          <w:color w:val="FFFFFF" w:themeColor="background1"/>
          <w:sz w:val="20"/>
          <w:szCs w:val="20"/>
        </w:rPr>
        <w:t xml:space="preserve"> I</w:t>
      </w:r>
      <w:r w:rsidRPr="00401BD2">
        <w:rPr>
          <w:color w:val="FFFFFF" w:themeColor="background1"/>
          <w:sz w:val="20"/>
          <w:szCs w:val="20"/>
        </w:rPr>
        <w:t xml:space="preserve">n het geval van een combinatie of een beroep op de draagkracht van (een) Derde(n) moet iedere combinant of Derde zelfstandig het UEA invullen en rechtsgeldig ondertekenen en de GVA aanleveren, zoals gevraagd in de Inschrijfleidraad. Zie </w:t>
      </w:r>
      <w:r w:rsidRPr="00401BD2">
        <w:rPr>
          <w:color w:val="FFFFFF" w:themeColor="background1"/>
          <w:sz w:val="20"/>
          <w:szCs w:val="20"/>
          <w:u w:val="single"/>
        </w:rPr>
        <w:t xml:space="preserve">paragraaf </w:t>
      </w:r>
      <w:r w:rsidRPr="00401BD2">
        <w:rPr>
          <w:color w:val="FFFFFF" w:themeColor="background1"/>
          <w:sz w:val="20"/>
          <w:szCs w:val="20"/>
          <w:u w:val="single"/>
        </w:rPr>
        <w:fldChar w:fldCharType="begin"/>
      </w:r>
      <w:r w:rsidRPr="00401BD2">
        <w:rPr>
          <w:color w:val="FFFFFF" w:themeColor="background1"/>
          <w:sz w:val="20"/>
          <w:szCs w:val="20"/>
          <w:u w:val="single"/>
        </w:rPr>
        <w:instrText xml:space="preserve"> REF _Ref192148782 \r \h  \* MERGEFORMAT </w:instrText>
      </w:r>
      <w:r w:rsidRPr="00401BD2">
        <w:rPr>
          <w:color w:val="FFFFFF" w:themeColor="background1"/>
          <w:sz w:val="20"/>
          <w:szCs w:val="20"/>
          <w:u w:val="single"/>
        </w:rPr>
      </w:r>
      <w:r w:rsidRPr="00401BD2">
        <w:rPr>
          <w:color w:val="FFFFFF" w:themeColor="background1"/>
          <w:sz w:val="20"/>
          <w:szCs w:val="20"/>
          <w:u w:val="single"/>
        </w:rPr>
        <w:fldChar w:fldCharType="separate"/>
      </w:r>
      <w:r w:rsidRPr="00401BD2">
        <w:rPr>
          <w:color w:val="FFFFFF" w:themeColor="background1"/>
          <w:sz w:val="20"/>
          <w:szCs w:val="20"/>
          <w:u w:val="single"/>
        </w:rPr>
        <w:t>6.1</w:t>
      </w:r>
      <w:r w:rsidRPr="00401BD2">
        <w:rPr>
          <w:color w:val="FFFFFF" w:themeColor="background1"/>
          <w:sz w:val="20"/>
          <w:szCs w:val="20"/>
          <w:u w:val="single"/>
        </w:rPr>
        <w:fldChar w:fldCharType="end"/>
      </w:r>
      <w:r w:rsidRPr="00401BD2">
        <w:rPr>
          <w:color w:val="FFFFFF" w:themeColor="background1"/>
          <w:sz w:val="20"/>
          <w:szCs w:val="20"/>
        </w:rPr>
        <w:t xml:space="preserve"> en </w:t>
      </w:r>
      <w:r w:rsidRPr="00401BD2">
        <w:rPr>
          <w:color w:val="FFFFFF" w:themeColor="background1"/>
          <w:sz w:val="20"/>
          <w:szCs w:val="20"/>
        </w:rPr>
        <w:fldChar w:fldCharType="begin"/>
      </w:r>
      <w:r w:rsidRPr="00401BD2">
        <w:rPr>
          <w:color w:val="FFFFFF" w:themeColor="background1"/>
          <w:sz w:val="20"/>
          <w:szCs w:val="20"/>
        </w:rPr>
        <w:instrText xml:space="preserve"> REF _Ref192148799 \r \h  \* MERGEFORMAT </w:instrText>
      </w:r>
      <w:r w:rsidRPr="00401BD2">
        <w:rPr>
          <w:color w:val="FFFFFF" w:themeColor="background1"/>
          <w:sz w:val="20"/>
          <w:szCs w:val="20"/>
        </w:rPr>
      </w:r>
      <w:r w:rsidRPr="00401BD2">
        <w:rPr>
          <w:color w:val="FFFFFF" w:themeColor="background1"/>
          <w:sz w:val="20"/>
          <w:szCs w:val="20"/>
        </w:rPr>
        <w:fldChar w:fldCharType="separate"/>
      </w:r>
      <w:r w:rsidRPr="00401BD2">
        <w:rPr>
          <w:color w:val="FFFFFF" w:themeColor="background1"/>
          <w:sz w:val="20"/>
          <w:szCs w:val="20"/>
          <w:u w:val="single"/>
        </w:rPr>
        <w:t>6.2</w:t>
      </w:r>
      <w:r w:rsidRPr="00401BD2">
        <w:rPr>
          <w:color w:val="FFFFFF" w:themeColor="background1"/>
          <w:sz w:val="20"/>
          <w:szCs w:val="20"/>
        </w:rPr>
        <w:fldChar w:fldCharType="end"/>
      </w:r>
      <w:r w:rsidRPr="00401BD2">
        <w:rPr>
          <w:color w:val="FFFFFF" w:themeColor="background1"/>
          <w:sz w:val="20"/>
          <w:szCs w:val="20"/>
        </w:rPr>
        <w:t>.</w:t>
      </w:r>
    </w:p>
    <w:p w14:paraId="292B6059" w14:textId="54144991" w:rsidR="00FD0825" w:rsidRDefault="00FD0825" w:rsidP="005B3957">
      <w:pPr>
        <w:pStyle w:val="Kop2"/>
      </w:pPr>
      <w:bookmarkStart w:id="13" w:name="_Toc227841746"/>
      <w:r>
        <w:t>Geschiktheidseisen</w:t>
      </w:r>
      <w:bookmarkEnd w:id="13"/>
    </w:p>
    <w:p w14:paraId="32C827A8" w14:textId="77777777" w:rsidR="004C06E7" w:rsidRPr="004C06E7" w:rsidRDefault="004C06E7" w:rsidP="004C06E7">
      <w:pPr>
        <w:pStyle w:val="Default"/>
        <w:rPr>
          <w:sz w:val="22"/>
          <w:szCs w:val="22"/>
        </w:rPr>
      </w:pPr>
      <w:r w:rsidRPr="004C06E7">
        <w:rPr>
          <w:sz w:val="22"/>
          <w:szCs w:val="22"/>
        </w:rPr>
        <w:t xml:space="preserve">Alleen Inschrijvers die aan de door ons gestelde geschiktheidseisen voldoen, komen voor gunning van de Opdracht in aanmerking. </w:t>
      </w:r>
    </w:p>
    <w:p w14:paraId="43A632C5" w14:textId="77777777" w:rsidR="004C06E7" w:rsidRPr="004F5BD4" w:rsidRDefault="004C06E7" w:rsidP="004C06E7"/>
    <w:p w14:paraId="59F68821" w14:textId="77777777" w:rsidR="004C06E7" w:rsidRPr="004F5BD4" w:rsidRDefault="004C06E7" w:rsidP="004C06E7">
      <w:r>
        <w:t xml:space="preserve">Als u de gevraagde bewijsstukken niet kunt aanleveren en/of de inhoud van deze bewijsstukken niet gelijk is met wat wij vragen, verklaren wij uw Inschrijving ongeldig. Uw Inschrijving nemen wij dan niet verder mee in de beoordelingsprocedure. </w:t>
      </w:r>
    </w:p>
    <w:p w14:paraId="61D14EA6" w14:textId="2FE7AFF4" w:rsidR="004C06E7" w:rsidRPr="004B069E" w:rsidRDefault="00AD496C" w:rsidP="00615B68">
      <w:pPr>
        <w:pStyle w:val="Kop3"/>
      </w:pPr>
      <w:bookmarkStart w:id="14" w:name="_Toc59038211"/>
      <w:r>
        <w:t>3.2.1</w:t>
      </w:r>
      <w:r w:rsidR="00696525">
        <w:t xml:space="preserve"> </w:t>
      </w:r>
      <w:r w:rsidR="004C06E7">
        <w:t>Inschrijving handelsregister</w:t>
      </w:r>
    </w:p>
    <w:p w14:paraId="35C32F64" w14:textId="77777777" w:rsidR="004C06E7" w:rsidRDefault="004C06E7" w:rsidP="004C06E7">
      <w:r>
        <w:t xml:space="preserve">U bent ingeschreven in het handelsregister. </w:t>
      </w:r>
    </w:p>
    <w:p w14:paraId="647A8F8D" w14:textId="77777777" w:rsidR="00696525" w:rsidRPr="004F5BD4" w:rsidRDefault="00696525" w:rsidP="004C06E7"/>
    <w:p w14:paraId="1BFDD730" w14:textId="77777777" w:rsidR="004C06E7" w:rsidRPr="00696525" w:rsidRDefault="004C06E7" w:rsidP="00696525">
      <w:pPr>
        <w:pStyle w:val="Tabelsubkop"/>
        <w:rPr>
          <w:color w:val="0070C0"/>
          <w:sz w:val="22"/>
          <w:szCs w:val="22"/>
        </w:rPr>
      </w:pPr>
      <w:r w:rsidRPr="00696525">
        <w:rPr>
          <w:color w:val="0070C0"/>
          <w:sz w:val="22"/>
          <w:szCs w:val="22"/>
        </w:rPr>
        <w:t>Bewijsstukken</w:t>
      </w:r>
    </w:p>
    <w:p w14:paraId="74350754" w14:textId="36387B87" w:rsidR="004C06E7" w:rsidRPr="004473E0" w:rsidRDefault="004C06E7" w:rsidP="004C06E7">
      <w:r w:rsidRPr="00696525">
        <w:t xml:space="preserve">U overlegt nog geen bewijsstukken. Alleen de Inschrijver die de Opdracht gegund krijgt, levert op ons verzoek de bewijsstukken in. </w:t>
      </w:r>
    </w:p>
    <w:p w14:paraId="316718E1" w14:textId="77777777" w:rsidR="004C06E7" w:rsidRDefault="004C06E7" w:rsidP="004C06E7"/>
    <w:p w14:paraId="5A76D87E" w14:textId="77777777" w:rsidR="0099055D" w:rsidRPr="004F5BD4" w:rsidRDefault="0099055D" w:rsidP="004C06E7"/>
    <w:tbl>
      <w:tblPr>
        <w:tblStyle w:val="Rastertabel1licht-Accent6"/>
        <w:tblW w:w="921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3085"/>
        <w:gridCol w:w="6129"/>
      </w:tblGrid>
      <w:tr w:rsidR="004C06E7" w:rsidRPr="004F5BD4" w14:paraId="334A1629" w14:textId="77777777" w:rsidTr="000658A6">
        <w:trPr>
          <w:cnfStyle w:val="100000000000" w:firstRow="1" w:lastRow="0" w:firstColumn="0" w:lastColumn="0" w:oddVBand="0" w:evenVBand="0" w:oddHBand="0"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3085" w:type="dxa"/>
            <w:tcBorders>
              <w:bottom w:val="none" w:sz="0" w:space="0" w:color="auto"/>
            </w:tcBorders>
            <w:shd w:val="clear" w:color="auto" w:fill="E36C0A" w:themeFill="accent6" w:themeFillShade="BF"/>
          </w:tcPr>
          <w:p w14:paraId="5B3230DA" w14:textId="77777777" w:rsidR="004C06E7" w:rsidRPr="004C06E7" w:rsidRDefault="004C06E7" w:rsidP="004C06E7">
            <w:pPr>
              <w:pStyle w:val="Tabelsubkop"/>
              <w:spacing w:before="40" w:after="40"/>
              <w:rPr>
                <w:b/>
                <w:bCs w:val="0"/>
                <w:color w:val="FFFFFF" w:themeColor="background1"/>
                <w:sz w:val="22"/>
                <w:szCs w:val="22"/>
              </w:rPr>
            </w:pPr>
            <w:r w:rsidRPr="004C06E7">
              <w:rPr>
                <w:b/>
                <w:bCs w:val="0"/>
                <w:color w:val="FFFFFF" w:themeColor="background1"/>
                <w:sz w:val="22"/>
                <w:szCs w:val="22"/>
              </w:rPr>
              <w:t>Bewijsstuk</w:t>
            </w:r>
          </w:p>
        </w:tc>
        <w:tc>
          <w:tcPr>
            <w:tcW w:w="6129" w:type="dxa"/>
            <w:tcBorders>
              <w:bottom w:val="none" w:sz="0" w:space="0" w:color="auto"/>
            </w:tcBorders>
            <w:shd w:val="clear" w:color="auto" w:fill="E36C0A" w:themeFill="accent6" w:themeFillShade="BF"/>
          </w:tcPr>
          <w:p w14:paraId="2F88EF1E" w14:textId="77777777" w:rsidR="004C06E7" w:rsidRPr="004C06E7" w:rsidRDefault="004C06E7" w:rsidP="004C06E7">
            <w:pPr>
              <w:pStyle w:val="Tabelsubkop"/>
              <w:spacing w:before="40" w:after="40"/>
              <w:cnfStyle w:val="100000000000" w:firstRow="1" w:lastRow="0" w:firstColumn="0" w:lastColumn="0" w:oddVBand="0" w:evenVBand="0" w:oddHBand="0" w:evenHBand="0" w:firstRowFirstColumn="0" w:firstRowLastColumn="0" w:lastRowFirstColumn="0" w:lastRowLastColumn="0"/>
              <w:rPr>
                <w:b/>
                <w:bCs w:val="0"/>
                <w:color w:val="FFFFFF" w:themeColor="background1"/>
                <w:sz w:val="22"/>
                <w:szCs w:val="22"/>
              </w:rPr>
            </w:pPr>
            <w:r w:rsidRPr="004C06E7">
              <w:rPr>
                <w:b/>
                <w:bCs w:val="0"/>
                <w:color w:val="FFFFFF" w:themeColor="background1"/>
                <w:sz w:val="22"/>
                <w:szCs w:val="22"/>
              </w:rPr>
              <w:t>Opmerkingen</w:t>
            </w:r>
          </w:p>
        </w:tc>
      </w:tr>
      <w:tr w:rsidR="004C06E7" w:rsidRPr="004F5BD4" w14:paraId="70A8C4BA" w14:textId="77777777" w:rsidTr="000658A6">
        <w:tc>
          <w:tcPr>
            <w:cnfStyle w:val="001000000000" w:firstRow="0" w:lastRow="0" w:firstColumn="1" w:lastColumn="0" w:oddVBand="0" w:evenVBand="0" w:oddHBand="0" w:evenHBand="0" w:firstRowFirstColumn="0" w:firstRowLastColumn="0" w:lastRowFirstColumn="0" w:lastRowLastColumn="0"/>
            <w:tcW w:w="3085" w:type="dxa"/>
          </w:tcPr>
          <w:p w14:paraId="3C40E894" w14:textId="77777777" w:rsidR="004C06E7" w:rsidRPr="00F36A96" w:rsidRDefault="004C06E7" w:rsidP="004C06E7">
            <w:pPr>
              <w:pStyle w:val="Tabeltekst"/>
              <w:spacing w:before="40" w:after="40"/>
              <w:rPr>
                <w:sz w:val="20"/>
                <w:szCs w:val="20"/>
              </w:rPr>
            </w:pPr>
            <w:r>
              <w:rPr>
                <w:sz w:val="20"/>
                <w:szCs w:val="20"/>
              </w:rPr>
              <w:t>Uittreksel</w:t>
            </w:r>
            <w:r w:rsidRPr="00F36A96">
              <w:rPr>
                <w:sz w:val="20"/>
                <w:szCs w:val="20"/>
              </w:rPr>
              <w:t xml:space="preserve"> </w:t>
            </w:r>
            <w:r>
              <w:rPr>
                <w:sz w:val="20"/>
                <w:szCs w:val="20"/>
              </w:rPr>
              <w:t>handelsregister</w:t>
            </w:r>
          </w:p>
        </w:tc>
        <w:tc>
          <w:tcPr>
            <w:tcW w:w="6129" w:type="dxa"/>
          </w:tcPr>
          <w:p w14:paraId="7BB883E4" w14:textId="17B2E130" w:rsidR="004C06E7" w:rsidRPr="0095548D" w:rsidRDefault="004C06E7" w:rsidP="0095548D">
            <w:pPr>
              <w:pStyle w:val="Tabeltekst"/>
              <w:numPr>
                <w:ilvl w:val="0"/>
                <w:numId w:val="32"/>
              </w:num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F36A96">
              <w:rPr>
                <w:sz w:val="20"/>
                <w:szCs w:val="20"/>
              </w:rPr>
              <w:t>Het uittreksel geeft de situatie weer op het moment van Inschrijving.</w:t>
            </w:r>
          </w:p>
        </w:tc>
      </w:tr>
    </w:tbl>
    <w:p w14:paraId="158FFA00" w14:textId="62A80E33" w:rsidR="004C06E7" w:rsidRPr="00F36A96" w:rsidRDefault="00E709FE" w:rsidP="00615B68">
      <w:pPr>
        <w:pStyle w:val="Kop3"/>
      </w:pPr>
      <w:r>
        <w:t xml:space="preserve">3.2.2 </w:t>
      </w:r>
      <w:r w:rsidR="004C06E7" w:rsidRPr="00F36A96">
        <w:t>Technische bekwaamheid - referenties</w:t>
      </w:r>
      <w:bookmarkEnd w:id="14"/>
    </w:p>
    <w:p w14:paraId="4F76912A" w14:textId="77777777" w:rsidR="004C06E7" w:rsidRDefault="004C06E7" w:rsidP="004C06E7">
      <w:r>
        <w:t xml:space="preserve">U heeft </w:t>
      </w:r>
      <w:r w:rsidRPr="004F5BD4">
        <w:t xml:space="preserve">voldoende ervaring om de Opdracht uit te voeren. </w:t>
      </w:r>
      <w:r>
        <w:t>Hiervoor beschikt u over de volgende kerncompetenties:</w:t>
      </w:r>
    </w:p>
    <w:p w14:paraId="12ABD6D2" w14:textId="77777777" w:rsidR="004C06E7" w:rsidRDefault="004C06E7" w:rsidP="004C06E7"/>
    <w:p w14:paraId="56E923D3" w14:textId="77777777" w:rsidR="009729E0" w:rsidRPr="00D0401C" w:rsidRDefault="009729E0" w:rsidP="009729E0">
      <w:pPr>
        <w:pStyle w:val="VoorwoordSamenvatting"/>
        <w:rPr>
          <w:sz w:val="24"/>
          <w:szCs w:val="24"/>
        </w:rPr>
      </w:pPr>
      <w:r w:rsidRPr="002E6FCC">
        <w:rPr>
          <w:sz w:val="24"/>
          <w:szCs w:val="24"/>
        </w:rPr>
        <w:t>Kerncompetentie</w:t>
      </w:r>
    </w:p>
    <w:p w14:paraId="3CC45813" w14:textId="28000EA6" w:rsidR="009729E0" w:rsidRPr="009729E0" w:rsidRDefault="009729E0" w:rsidP="009729E0">
      <w:pPr>
        <w:pStyle w:val="Opsomteken2"/>
        <w:numPr>
          <w:ilvl w:val="0"/>
          <w:numId w:val="0"/>
        </w:numPr>
        <w:rPr>
          <w:b/>
          <w:bCs/>
        </w:rPr>
      </w:pPr>
      <w:r w:rsidRPr="00F30176">
        <w:rPr>
          <w:b/>
          <w:bCs/>
          <w:sz w:val="22"/>
        </w:rPr>
        <w:t xml:space="preserve">Ervaring met het </w:t>
      </w:r>
      <w:r w:rsidR="0057183A">
        <w:rPr>
          <w:b/>
          <w:bCs/>
          <w:sz w:val="22"/>
        </w:rPr>
        <w:t>omvormen/reconstrueren van plantvakken</w:t>
      </w:r>
      <w:r w:rsidR="008F6409">
        <w:rPr>
          <w:b/>
          <w:bCs/>
          <w:sz w:val="22"/>
        </w:rPr>
        <w:t xml:space="preserve">, inclusief </w:t>
      </w:r>
      <w:r w:rsidR="000E0B8B">
        <w:rPr>
          <w:b/>
          <w:bCs/>
          <w:sz w:val="22"/>
        </w:rPr>
        <w:t>het onderhoud, de nazorg en het inboeten van beplanting.</w:t>
      </w:r>
    </w:p>
    <w:p w14:paraId="4BE04941" w14:textId="77777777" w:rsidR="004C06E7" w:rsidRDefault="004C06E7" w:rsidP="004C06E7"/>
    <w:p w14:paraId="7667266A" w14:textId="77777777" w:rsidR="004C06E7" w:rsidRPr="004F5BD4" w:rsidRDefault="004C06E7" w:rsidP="004C06E7">
      <w:r>
        <w:t xml:space="preserve">U </w:t>
      </w:r>
      <w:r w:rsidRPr="00F36A96">
        <w:t>wordt gevraagd om voor de onderstaande kerncompetenties één</w:t>
      </w:r>
      <w:r>
        <w:t xml:space="preserve"> of meerdere</w:t>
      </w:r>
      <w:r w:rsidRPr="00F36A96">
        <w:t xml:space="preserve"> referentieproject</w:t>
      </w:r>
      <w:r>
        <w:t>en,</w:t>
      </w:r>
      <w:r w:rsidRPr="00F36A96">
        <w:t xml:space="preserve"> </w:t>
      </w:r>
      <w:r>
        <w:t xml:space="preserve">die naar tevredenheid zijn uitgevoerd, </w:t>
      </w:r>
      <w:r w:rsidRPr="00F36A96">
        <w:t>te beschrijven</w:t>
      </w:r>
      <w:r>
        <w:t>. Daarbij:</w:t>
      </w:r>
    </w:p>
    <w:p w14:paraId="6E39AE9C" w14:textId="77777777" w:rsidR="004C06E7" w:rsidRPr="006170A9" w:rsidRDefault="004C06E7" w:rsidP="00763233">
      <w:pPr>
        <w:pStyle w:val="Opsomteken2"/>
        <w:numPr>
          <w:ilvl w:val="0"/>
          <w:numId w:val="33"/>
        </w:numPr>
        <w:rPr>
          <w:sz w:val="22"/>
        </w:rPr>
      </w:pPr>
      <w:r w:rsidRPr="006170A9">
        <w:rPr>
          <w:sz w:val="22"/>
        </w:rPr>
        <w:t xml:space="preserve">Mag u één referentieopdracht voor meerdere kerncompetenties gebruiken; </w:t>
      </w:r>
    </w:p>
    <w:p w14:paraId="35EC8B7C" w14:textId="6A5A1012" w:rsidR="004C06E7" w:rsidRPr="006170A9" w:rsidRDefault="004C06E7" w:rsidP="00763233">
      <w:pPr>
        <w:pStyle w:val="Opsomteken1"/>
        <w:numPr>
          <w:ilvl w:val="0"/>
          <w:numId w:val="33"/>
        </w:numPr>
        <w:rPr>
          <w:sz w:val="22"/>
        </w:rPr>
      </w:pPr>
      <w:r w:rsidRPr="006170A9">
        <w:rPr>
          <w:sz w:val="22"/>
        </w:rPr>
        <w:t xml:space="preserve">Moet de referentieopdracht uitgevoerd of afgerond zijn in de afgelopen </w:t>
      </w:r>
      <w:r w:rsidR="008624A2">
        <w:rPr>
          <w:sz w:val="22"/>
        </w:rPr>
        <w:t xml:space="preserve">3 </w:t>
      </w:r>
      <w:r w:rsidRPr="006170A9">
        <w:rPr>
          <w:sz w:val="22"/>
        </w:rPr>
        <w:t>jaar</w:t>
      </w:r>
      <w:r w:rsidR="00CB0B84">
        <w:rPr>
          <w:sz w:val="22"/>
        </w:rPr>
        <w:t xml:space="preserve">. </w:t>
      </w:r>
      <w:r w:rsidRPr="006170A9">
        <w:rPr>
          <w:sz w:val="22"/>
        </w:rPr>
        <w:t xml:space="preserve">Als u gebruik maakt van een nog niet (geheel) afgeronde opdracht mag u alleen de werkelijk behaalde resultaten van de lopende overeenkomst opgegeven; </w:t>
      </w:r>
    </w:p>
    <w:p w14:paraId="4EAFF4C7" w14:textId="77777777" w:rsidR="004C06E7" w:rsidRPr="006170A9" w:rsidRDefault="004C06E7" w:rsidP="00763233">
      <w:pPr>
        <w:pStyle w:val="Opsomteken1"/>
        <w:numPr>
          <w:ilvl w:val="0"/>
          <w:numId w:val="33"/>
        </w:numPr>
        <w:rPr>
          <w:rFonts w:asciiTheme="minorHAnsi" w:eastAsiaTheme="minorEastAsia" w:hAnsiTheme="minorHAnsi"/>
          <w:sz w:val="22"/>
        </w:rPr>
      </w:pPr>
      <w:r w:rsidRPr="006170A9">
        <w:rPr>
          <w:sz w:val="22"/>
        </w:rPr>
        <w:t>Wanneer u de opdracht in combinatie met anderen heeft uitgevoerd, aangeven welk deel van de opdracht door u is uitgevoerd.</w:t>
      </w:r>
    </w:p>
    <w:p w14:paraId="4F4E633D" w14:textId="77777777" w:rsidR="004C06E7" w:rsidRPr="006170A9" w:rsidRDefault="004C06E7" w:rsidP="004C06E7">
      <w:pPr>
        <w:rPr>
          <w:szCs w:val="22"/>
        </w:rPr>
      </w:pPr>
    </w:p>
    <w:p w14:paraId="0D41F90C" w14:textId="77777777" w:rsidR="004C06E7" w:rsidRPr="006170A9" w:rsidRDefault="004C06E7" w:rsidP="004C06E7">
      <w:pPr>
        <w:pStyle w:val="Opsomteken1"/>
        <w:numPr>
          <w:ilvl w:val="0"/>
          <w:numId w:val="0"/>
        </w:numPr>
        <w:rPr>
          <w:sz w:val="22"/>
        </w:rPr>
      </w:pPr>
      <w:r w:rsidRPr="006170A9">
        <w:rPr>
          <w:sz w:val="22"/>
        </w:rPr>
        <w:t>We hebben het recht om de door u opgegeven referenties te controleren. Ook kunnen wij zonder tussenkomst en/of toestemming van u contact opnemen met één of meer referenties. Bij een negatieve of onjuiste referentie verklaren wij u uw Inschrijving ongeldig. Uw Inschrijving nemen wij dan niet verder mee in de beoordelingsprocedure.</w:t>
      </w:r>
    </w:p>
    <w:p w14:paraId="36FC0BB0" w14:textId="77777777" w:rsidR="004C06E7" w:rsidRDefault="004C06E7" w:rsidP="004C06E7"/>
    <w:p w14:paraId="02ADC1C7" w14:textId="6BCFBFD9" w:rsidR="004C06E7" w:rsidRDefault="000F34BA" w:rsidP="004C06E7">
      <w:r>
        <w:t xml:space="preserve"> </w:t>
      </w:r>
      <w:r w:rsidR="004C06E7">
        <w:t>U mag gebruik maken van de ervaringen van één of meer Derde(n) als referentie. Let erop dat dit alleen is toegestaan als deze Derde(n) ook daadwerkelijk en aantoonbaar bij de uitvoering van de Opdracht wordt/worden ingezet. Deze Derde(n) moet ook een eigen UEA indienen.</w:t>
      </w:r>
    </w:p>
    <w:tbl>
      <w:tblPr>
        <w:tblStyle w:val="Rastertabel1licht-Accent6"/>
        <w:tblpPr w:leftFromText="141" w:rightFromText="141" w:vertAnchor="text" w:horzAnchor="margin" w:tblpY="109"/>
        <w:tblW w:w="921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4111"/>
        <w:gridCol w:w="5103"/>
      </w:tblGrid>
      <w:tr w:rsidR="000F34BA" w:rsidRPr="004F5BD4" w14:paraId="192D4513" w14:textId="77777777" w:rsidTr="000F34BA">
        <w:trPr>
          <w:cnfStyle w:val="100000000000" w:firstRow="1" w:lastRow="0" w:firstColumn="0" w:lastColumn="0" w:oddVBand="0" w:evenVBand="0" w:oddHBand="0"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4111" w:type="dxa"/>
            <w:tcBorders>
              <w:bottom w:val="none" w:sz="0" w:space="0" w:color="auto"/>
            </w:tcBorders>
            <w:shd w:val="clear" w:color="auto" w:fill="E36C0A" w:themeFill="accent6" w:themeFillShade="BF"/>
          </w:tcPr>
          <w:p w14:paraId="0AEC2F7B" w14:textId="77777777" w:rsidR="000F34BA" w:rsidRPr="000658A6" w:rsidRDefault="000F34BA" w:rsidP="000F34BA">
            <w:pPr>
              <w:pStyle w:val="Tabelsubkop"/>
              <w:rPr>
                <w:b/>
                <w:bCs w:val="0"/>
                <w:color w:val="FFFFFF" w:themeColor="background1"/>
                <w:sz w:val="20"/>
                <w:szCs w:val="20"/>
              </w:rPr>
            </w:pPr>
            <w:r w:rsidRPr="000658A6">
              <w:rPr>
                <w:b/>
                <w:bCs w:val="0"/>
                <w:color w:val="FFFFFF" w:themeColor="background1"/>
                <w:sz w:val="20"/>
                <w:szCs w:val="20"/>
              </w:rPr>
              <w:t>Bewijsstuk</w:t>
            </w:r>
          </w:p>
        </w:tc>
        <w:tc>
          <w:tcPr>
            <w:tcW w:w="5103" w:type="dxa"/>
            <w:tcBorders>
              <w:bottom w:val="none" w:sz="0" w:space="0" w:color="auto"/>
            </w:tcBorders>
            <w:shd w:val="clear" w:color="auto" w:fill="E36C0A" w:themeFill="accent6" w:themeFillShade="BF"/>
          </w:tcPr>
          <w:p w14:paraId="21E63FE0" w14:textId="77777777" w:rsidR="000F34BA" w:rsidRPr="000658A6" w:rsidRDefault="000F34BA" w:rsidP="000F34BA">
            <w:pPr>
              <w:pStyle w:val="Tabelsubkop"/>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0"/>
              </w:rPr>
            </w:pPr>
            <w:r w:rsidRPr="000658A6">
              <w:rPr>
                <w:b/>
                <w:bCs w:val="0"/>
                <w:color w:val="FFFFFF" w:themeColor="background1"/>
                <w:sz w:val="20"/>
                <w:szCs w:val="20"/>
              </w:rPr>
              <w:t>Opmerkingen</w:t>
            </w:r>
          </w:p>
        </w:tc>
      </w:tr>
      <w:tr w:rsidR="000F34BA" w:rsidRPr="004F5BD4" w14:paraId="32218203" w14:textId="77777777" w:rsidTr="000F34BA">
        <w:tc>
          <w:tcPr>
            <w:cnfStyle w:val="001000000000" w:firstRow="0" w:lastRow="0" w:firstColumn="1" w:lastColumn="0" w:oddVBand="0" w:evenVBand="0" w:oddHBand="0" w:evenHBand="0" w:firstRowFirstColumn="0" w:firstRowLastColumn="0" w:lastRowFirstColumn="0" w:lastRowLastColumn="0"/>
            <w:tcW w:w="4111" w:type="dxa"/>
          </w:tcPr>
          <w:p w14:paraId="78BFB56D" w14:textId="77777777" w:rsidR="000F34BA" w:rsidRPr="00F36A96" w:rsidRDefault="000F34BA" w:rsidP="000F34BA">
            <w:pPr>
              <w:pStyle w:val="Tabeltekst"/>
              <w:rPr>
                <w:sz w:val="20"/>
                <w:szCs w:val="20"/>
              </w:rPr>
            </w:pPr>
            <w:r w:rsidRPr="00F36A96">
              <w:rPr>
                <w:sz w:val="20"/>
                <w:szCs w:val="20"/>
              </w:rPr>
              <w:t>Gebruik voor het opgeven van de referentieopdracht(en) het referentieformulier</w:t>
            </w:r>
          </w:p>
        </w:tc>
        <w:tc>
          <w:tcPr>
            <w:tcW w:w="5103" w:type="dxa"/>
          </w:tcPr>
          <w:p w14:paraId="6DA01A65" w14:textId="77777777" w:rsidR="000F34BA" w:rsidRPr="00F36A96" w:rsidRDefault="000F34BA" w:rsidP="000F34BA">
            <w:pPr>
              <w:pStyle w:val="Opsomteken1"/>
              <w:numPr>
                <w:ilvl w:val="0"/>
                <w:numId w:val="0"/>
              </w:numPr>
              <w:ind w:left="1"/>
              <w:cnfStyle w:val="000000000000" w:firstRow="0" w:lastRow="0" w:firstColumn="0" w:lastColumn="0" w:oddVBand="0" w:evenVBand="0" w:oddHBand="0" w:evenHBand="0" w:firstRowFirstColumn="0" w:firstRowLastColumn="0" w:lastRowFirstColumn="0" w:lastRowLastColumn="0"/>
              <w:rPr>
                <w:szCs w:val="20"/>
              </w:rPr>
            </w:pPr>
            <w:r w:rsidRPr="00F36A96">
              <w:rPr>
                <w:szCs w:val="20"/>
              </w:rPr>
              <w:t xml:space="preserve">Gebruik per referentieopdracht </w:t>
            </w:r>
            <w:r w:rsidRPr="00F36A96">
              <w:rPr>
                <w:rFonts w:eastAsia="Arial" w:cs="Arial"/>
                <w:szCs w:val="20"/>
              </w:rPr>
              <w:t xml:space="preserve">één formulier. Uit </w:t>
            </w:r>
            <w:r>
              <w:rPr>
                <w:rFonts w:eastAsia="Arial" w:cs="Arial"/>
                <w:szCs w:val="20"/>
              </w:rPr>
              <w:t>de</w:t>
            </w:r>
            <w:r w:rsidRPr="00F36A96">
              <w:rPr>
                <w:rFonts w:eastAsia="Arial" w:cs="Arial"/>
                <w:szCs w:val="20"/>
              </w:rPr>
              <w:t xml:space="preserve"> formulier</w:t>
            </w:r>
            <w:r>
              <w:rPr>
                <w:rFonts w:eastAsia="Arial" w:cs="Arial"/>
                <w:szCs w:val="20"/>
              </w:rPr>
              <w:t>(en)</w:t>
            </w:r>
            <w:r w:rsidRPr="00F36A96">
              <w:rPr>
                <w:rFonts w:eastAsia="Arial" w:cs="Arial"/>
                <w:szCs w:val="20"/>
              </w:rPr>
              <w:t xml:space="preserve"> blijkt dat u beschikt over de gevraagde kerncompetentie(s)</w:t>
            </w:r>
          </w:p>
        </w:tc>
      </w:tr>
    </w:tbl>
    <w:p w14:paraId="735E55AA" w14:textId="77777777" w:rsidR="00696525" w:rsidRDefault="00696525" w:rsidP="004C06E7"/>
    <w:p w14:paraId="490DE2AE" w14:textId="77777777" w:rsidR="000F34BA" w:rsidRDefault="000F34BA" w:rsidP="004C06E7"/>
    <w:p w14:paraId="7707C793" w14:textId="77777777" w:rsidR="000F34BA" w:rsidRDefault="000F34BA" w:rsidP="004C06E7"/>
    <w:p w14:paraId="00BAF94C" w14:textId="77777777" w:rsidR="000F34BA" w:rsidRDefault="000F34BA" w:rsidP="004C06E7"/>
    <w:p w14:paraId="046EC3F6" w14:textId="77777777" w:rsidR="000F34BA" w:rsidRDefault="000F34BA" w:rsidP="004C06E7"/>
    <w:p w14:paraId="31F8BA32" w14:textId="77777777" w:rsidR="000F34BA" w:rsidRDefault="000F34BA" w:rsidP="004C06E7"/>
    <w:p w14:paraId="1D8A124D" w14:textId="77777777" w:rsidR="0004577A" w:rsidRDefault="0004577A" w:rsidP="004C06E7"/>
    <w:p w14:paraId="1C3EC659" w14:textId="77777777" w:rsidR="0004577A" w:rsidRDefault="0004577A" w:rsidP="004C06E7"/>
    <w:p w14:paraId="1B8CD263" w14:textId="77777777" w:rsidR="0004577A" w:rsidRDefault="0004577A" w:rsidP="004C06E7"/>
    <w:p w14:paraId="61E3FEAE" w14:textId="77777777" w:rsidR="0004577A" w:rsidRDefault="0004577A" w:rsidP="004C06E7"/>
    <w:p w14:paraId="30FCA02D" w14:textId="77777777" w:rsidR="0004577A" w:rsidRDefault="0004577A" w:rsidP="004C06E7"/>
    <w:p w14:paraId="72A91E4E" w14:textId="77777777" w:rsidR="0004577A" w:rsidRDefault="0004577A" w:rsidP="004C06E7"/>
    <w:p w14:paraId="5829AE6F" w14:textId="77777777" w:rsidR="0004577A" w:rsidRDefault="0004577A" w:rsidP="004C06E7"/>
    <w:p w14:paraId="1069783D" w14:textId="77777777" w:rsidR="0004577A" w:rsidRDefault="0004577A" w:rsidP="004C06E7"/>
    <w:p w14:paraId="1D2F98EA" w14:textId="77777777" w:rsidR="0004577A" w:rsidRDefault="0004577A" w:rsidP="004C06E7"/>
    <w:p w14:paraId="7F8DB0D1" w14:textId="77777777" w:rsidR="0004577A" w:rsidRDefault="0004577A" w:rsidP="004C06E7"/>
    <w:p w14:paraId="219141DE" w14:textId="77777777" w:rsidR="0004577A" w:rsidRDefault="0004577A" w:rsidP="004C06E7"/>
    <w:p w14:paraId="0AE626ED" w14:textId="77777777" w:rsidR="0004577A" w:rsidRDefault="0004577A" w:rsidP="004C06E7"/>
    <w:p w14:paraId="29A0839D" w14:textId="6122D565" w:rsidR="004C06E7" w:rsidRPr="00B63BB2" w:rsidRDefault="00E709FE" w:rsidP="00615B68">
      <w:pPr>
        <w:pStyle w:val="Kop3"/>
      </w:pPr>
      <w:bookmarkStart w:id="15" w:name="_Toc59038213"/>
      <w:r w:rsidRPr="00B63BB2">
        <w:t xml:space="preserve">3.2.3 </w:t>
      </w:r>
      <w:bookmarkEnd w:id="15"/>
      <w:r w:rsidR="00FB47CA" w:rsidRPr="00B63BB2">
        <w:t>Certificeringen</w:t>
      </w:r>
      <w:r w:rsidR="004C06E7" w:rsidRPr="00B63BB2">
        <w:t xml:space="preserve"> </w:t>
      </w:r>
    </w:p>
    <w:p w14:paraId="0095EC10" w14:textId="77777777" w:rsidR="00D21BD3" w:rsidRPr="00B63BB2" w:rsidRDefault="00D21BD3" w:rsidP="00D21BD3">
      <w:pPr>
        <w:pStyle w:val="Geenafstand"/>
        <w:rPr>
          <w:rFonts w:cs="Arial"/>
          <w:sz w:val="22"/>
        </w:rPr>
      </w:pPr>
      <w:r w:rsidRPr="00B63BB2">
        <w:rPr>
          <w:rFonts w:cs="Arial"/>
          <w:sz w:val="22"/>
        </w:rPr>
        <w:t>De Inschrijver dient te beschikken over (voor zover van toepassing):</w:t>
      </w:r>
    </w:p>
    <w:p w14:paraId="404C3EF8" w14:textId="1020632F" w:rsidR="000F34BA" w:rsidRDefault="00A852F8" w:rsidP="00A852F8">
      <w:pPr>
        <w:pStyle w:val="Geenafstand"/>
        <w:numPr>
          <w:ilvl w:val="0"/>
          <w:numId w:val="10"/>
        </w:numPr>
        <w:rPr>
          <w:rFonts w:cs="Arial"/>
          <w:sz w:val="22"/>
        </w:rPr>
      </w:pPr>
      <w:r>
        <w:rPr>
          <w:rFonts w:cs="Arial"/>
          <w:sz w:val="22"/>
        </w:rPr>
        <w:t>Groenkeur-bedrijfscertificaat</w:t>
      </w:r>
      <w:r w:rsidR="00C03259">
        <w:rPr>
          <w:rFonts w:cs="Arial"/>
          <w:sz w:val="22"/>
        </w:rPr>
        <w:t xml:space="preserve"> BRL Groenvoorziening</w:t>
      </w:r>
    </w:p>
    <w:p w14:paraId="235FE4A8" w14:textId="77777777" w:rsidR="00A852F8" w:rsidRPr="00B63BB2" w:rsidRDefault="00A852F8" w:rsidP="00A852F8">
      <w:pPr>
        <w:pStyle w:val="Geenafstand"/>
        <w:rPr>
          <w:rFonts w:cs="Arial"/>
          <w:sz w:val="22"/>
        </w:rPr>
      </w:pPr>
    </w:p>
    <w:p w14:paraId="73173591" w14:textId="77777777" w:rsidR="00D21BD3" w:rsidRPr="00696525" w:rsidRDefault="00D21BD3" w:rsidP="00696525">
      <w:pPr>
        <w:pStyle w:val="Tabelsubkop"/>
        <w:rPr>
          <w:color w:val="0070C0"/>
          <w:sz w:val="22"/>
          <w:szCs w:val="22"/>
        </w:rPr>
      </w:pPr>
      <w:r w:rsidRPr="00696525">
        <w:rPr>
          <w:color w:val="0070C0"/>
          <w:sz w:val="22"/>
          <w:szCs w:val="22"/>
        </w:rPr>
        <w:t>Bewijsstukken</w:t>
      </w:r>
    </w:p>
    <w:p w14:paraId="5C6EE480" w14:textId="027C1F6C" w:rsidR="00D21BD3" w:rsidRPr="004473E0" w:rsidRDefault="00D21BD3" w:rsidP="00D21BD3">
      <w:r w:rsidRPr="00696525">
        <w:t xml:space="preserve">U overlegt nog geen bewijsstukken. Alleen de Inschrijver die de Opdracht gegund krijgt, levert op ons verzoek de bewijsstukken in. </w:t>
      </w:r>
    </w:p>
    <w:tbl>
      <w:tblPr>
        <w:tblStyle w:val="Rastertabel1licht-Accent6"/>
        <w:tblW w:w="921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4111"/>
        <w:gridCol w:w="5103"/>
      </w:tblGrid>
      <w:tr w:rsidR="00D21BD3" w:rsidRPr="004F5BD4" w14:paraId="46E17FB4" w14:textId="77777777" w:rsidTr="00BA4136">
        <w:trPr>
          <w:cnfStyle w:val="100000000000" w:firstRow="1" w:lastRow="0" w:firstColumn="0" w:lastColumn="0" w:oddVBand="0" w:evenVBand="0" w:oddHBand="0"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4111" w:type="dxa"/>
            <w:tcBorders>
              <w:bottom w:val="none" w:sz="0" w:space="0" w:color="auto"/>
            </w:tcBorders>
            <w:shd w:val="clear" w:color="auto" w:fill="E36C0A" w:themeFill="accent6" w:themeFillShade="BF"/>
          </w:tcPr>
          <w:p w14:paraId="611E7FAE" w14:textId="77777777" w:rsidR="00D21BD3" w:rsidRPr="000658A6" w:rsidRDefault="00D21BD3" w:rsidP="00BA4136">
            <w:pPr>
              <w:pStyle w:val="Tabelsubkop"/>
              <w:rPr>
                <w:b/>
                <w:bCs w:val="0"/>
                <w:color w:val="FFFFFF" w:themeColor="background1"/>
                <w:sz w:val="20"/>
                <w:szCs w:val="20"/>
              </w:rPr>
            </w:pPr>
            <w:r w:rsidRPr="000658A6">
              <w:rPr>
                <w:b/>
                <w:bCs w:val="0"/>
                <w:color w:val="FFFFFF" w:themeColor="background1"/>
                <w:sz w:val="20"/>
                <w:szCs w:val="20"/>
              </w:rPr>
              <w:t>Bewijsstuk</w:t>
            </w:r>
          </w:p>
        </w:tc>
        <w:tc>
          <w:tcPr>
            <w:tcW w:w="5103" w:type="dxa"/>
            <w:tcBorders>
              <w:bottom w:val="none" w:sz="0" w:space="0" w:color="auto"/>
            </w:tcBorders>
            <w:shd w:val="clear" w:color="auto" w:fill="E36C0A" w:themeFill="accent6" w:themeFillShade="BF"/>
          </w:tcPr>
          <w:p w14:paraId="6A151C09" w14:textId="77777777" w:rsidR="00D21BD3" w:rsidRPr="000658A6" w:rsidRDefault="00D21BD3" w:rsidP="00BA4136">
            <w:pPr>
              <w:pStyle w:val="Tabelsubkop"/>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0"/>
              </w:rPr>
            </w:pPr>
            <w:r w:rsidRPr="000658A6">
              <w:rPr>
                <w:b/>
                <w:bCs w:val="0"/>
                <w:color w:val="FFFFFF" w:themeColor="background1"/>
                <w:sz w:val="20"/>
                <w:szCs w:val="20"/>
              </w:rPr>
              <w:t>Opmerkingen</w:t>
            </w:r>
          </w:p>
        </w:tc>
      </w:tr>
      <w:tr w:rsidR="00D21BD3" w:rsidRPr="004F5BD4" w14:paraId="19A23F5A" w14:textId="77777777" w:rsidTr="00BA4136">
        <w:tc>
          <w:tcPr>
            <w:cnfStyle w:val="001000000000" w:firstRow="0" w:lastRow="0" w:firstColumn="1" w:lastColumn="0" w:oddVBand="0" w:evenVBand="0" w:oddHBand="0" w:evenHBand="0" w:firstRowFirstColumn="0" w:firstRowLastColumn="0" w:lastRowFirstColumn="0" w:lastRowLastColumn="0"/>
            <w:tcW w:w="4111" w:type="dxa"/>
          </w:tcPr>
          <w:p w14:paraId="53ECEE96" w14:textId="2E0736F1" w:rsidR="00D21BD3" w:rsidRPr="00F36A96" w:rsidRDefault="00C03259" w:rsidP="00BA4136">
            <w:pPr>
              <w:pStyle w:val="Tabeltekst"/>
              <w:rPr>
                <w:sz w:val="20"/>
                <w:szCs w:val="20"/>
              </w:rPr>
            </w:pPr>
            <w:r>
              <w:rPr>
                <w:sz w:val="20"/>
                <w:szCs w:val="20"/>
              </w:rPr>
              <w:t>Kopie Groenkeur-bedrijfs</w:t>
            </w:r>
            <w:r w:rsidR="009042CE">
              <w:rPr>
                <w:sz w:val="20"/>
                <w:szCs w:val="20"/>
              </w:rPr>
              <w:t>certificaat BRL Groenvoorziening</w:t>
            </w:r>
          </w:p>
        </w:tc>
        <w:tc>
          <w:tcPr>
            <w:tcW w:w="5103" w:type="dxa"/>
          </w:tcPr>
          <w:p w14:paraId="4389D44C" w14:textId="34F8D927" w:rsidR="00D21BD3" w:rsidRPr="00F36A96" w:rsidRDefault="00D21BD3" w:rsidP="00BA4136">
            <w:pPr>
              <w:pStyle w:val="Opsomteken1"/>
              <w:numPr>
                <w:ilvl w:val="0"/>
                <w:numId w:val="0"/>
              </w:numPr>
              <w:ind w:left="1"/>
              <w:cnfStyle w:val="000000000000" w:firstRow="0" w:lastRow="0" w:firstColumn="0" w:lastColumn="0" w:oddVBand="0" w:evenVBand="0" w:oddHBand="0" w:evenHBand="0" w:firstRowFirstColumn="0" w:firstRowLastColumn="0" w:lastRowFirstColumn="0" w:lastRowLastColumn="0"/>
              <w:rPr>
                <w:szCs w:val="20"/>
              </w:rPr>
            </w:pPr>
            <w:r>
              <w:rPr>
                <w:szCs w:val="20"/>
              </w:rPr>
              <w:t>Geldig certificaat</w:t>
            </w:r>
            <w:r w:rsidR="009042CE">
              <w:rPr>
                <w:szCs w:val="20"/>
              </w:rPr>
              <w:t xml:space="preserve"> op het moment van inschrijving</w:t>
            </w:r>
          </w:p>
        </w:tc>
      </w:tr>
    </w:tbl>
    <w:p w14:paraId="1F834F17" w14:textId="77777777" w:rsidR="00D77C84" w:rsidRDefault="00D77C84" w:rsidP="004C06E7"/>
    <w:p w14:paraId="164ED28D" w14:textId="77777777" w:rsidR="0004577A" w:rsidRDefault="0004577A" w:rsidP="004C06E7"/>
    <w:p w14:paraId="7EF3B79E" w14:textId="6EC48025" w:rsidR="00D77C84" w:rsidRDefault="00D77C84" w:rsidP="00D77C84">
      <w:pPr>
        <w:pStyle w:val="Kop1"/>
      </w:pPr>
      <w:bookmarkStart w:id="16" w:name="_Toc227841747"/>
      <w:r>
        <w:t>Beoordeling van de Inschrijving</w:t>
      </w:r>
      <w:bookmarkEnd w:id="16"/>
    </w:p>
    <w:p w14:paraId="77A3FE0E" w14:textId="34130505" w:rsidR="00D77C84" w:rsidRDefault="009F2A0C" w:rsidP="005B3957">
      <w:pPr>
        <w:pStyle w:val="Kop2"/>
      </w:pPr>
      <w:bookmarkStart w:id="17" w:name="_Toc227841748"/>
      <w:r>
        <w:t>Beoordelingsmethodiek</w:t>
      </w:r>
      <w:bookmarkEnd w:id="17"/>
    </w:p>
    <w:p w14:paraId="769E403E" w14:textId="3500132D" w:rsidR="00834F99" w:rsidRDefault="00834F99" w:rsidP="00834F99">
      <w:pPr>
        <w:spacing w:line="240" w:lineRule="auto"/>
      </w:pPr>
      <w:r w:rsidRPr="004F5BD4">
        <w:t xml:space="preserve">Wij gunnen de Opdracht aan de Inschrijver die inschrijft met de </w:t>
      </w:r>
      <w:r w:rsidR="009042CE">
        <w:t>laagste prijs</w:t>
      </w:r>
      <w:r w:rsidR="00291085">
        <w:t>.</w:t>
      </w:r>
      <w:r>
        <w:t xml:space="preserve"> Wij kiezen voor een gunning op laagste prijs omdat:</w:t>
      </w:r>
    </w:p>
    <w:p w14:paraId="30138016" w14:textId="53F30B62" w:rsidR="00834F99" w:rsidRDefault="00834F99" w:rsidP="00763233">
      <w:pPr>
        <w:pStyle w:val="Lijstalinea"/>
        <w:numPr>
          <w:ilvl w:val="0"/>
          <w:numId w:val="35"/>
        </w:numPr>
        <w:spacing w:line="240" w:lineRule="auto"/>
      </w:pPr>
      <w:r>
        <w:t>Wij invloed willen uitoefenen op hoe de Opdracht wordt uitgevoerd en daarom werken met een gedetailleerd</w:t>
      </w:r>
      <w:r w:rsidR="00F41373">
        <w:t>e RAW-raamovereenkomst</w:t>
      </w:r>
      <w:r>
        <w:t>. De enige belangrijke onderscheidende factor is de prijs van uw Inschrijving</w:t>
      </w:r>
      <w:r w:rsidR="004E0E1C">
        <w:t>;</w:t>
      </w:r>
    </w:p>
    <w:p w14:paraId="7725A5AE" w14:textId="4791F02C" w:rsidR="00834F99" w:rsidRDefault="00834F99" w:rsidP="00763233">
      <w:pPr>
        <w:pStyle w:val="Lijstalinea"/>
        <w:numPr>
          <w:ilvl w:val="0"/>
          <w:numId w:val="35"/>
        </w:numPr>
        <w:spacing w:line="240" w:lineRule="auto"/>
      </w:pPr>
      <w:r>
        <w:t xml:space="preserve">Een gunning op beste prijs/kwaliteitverhouding geen, of slechts een beperkte, toegevoegde waarde heeft. De kwalitatieve criteria die wij belangrijk vinden, zijn verwerkt in </w:t>
      </w:r>
      <w:r w:rsidR="004E0E1C">
        <w:t>de RAW-raamovereenkomst;</w:t>
      </w:r>
    </w:p>
    <w:p w14:paraId="34302E55" w14:textId="77777777" w:rsidR="00834F99" w:rsidRDefault="00834F99" w:rsidP="00763233">
      <w:pPr>
        <w:pStyle w:val="Lijstalinea"/>
        <w:numPr>
          <w:ilvl w:val="0"/>
          <w:numId w:val="35"/>
        </w:numPr>
        <w:spacing w:line="240" w:lineRule="auto"/>
      </w:pPr>
      <w:r>
        <w:t>Het om een routinematige en relatief eenvoudige Opdracht gaat, waardoor gunnen op laagste prijs de meest gangbare en logische methode is.</w:t>
      </w:r>
    </w:p>
    <w:p w14:paraId="329D55BF" w14:textId="77777777" w:rsidR="009F2A0C" w:rsidRPr="009F2A0C" w:rsidRDefault="009F2A0C" w:rsidP="009F2A0C"/>
    <w:p w14:paraId="02D2DD5A" w14:textId="3F07A122" w:rsidR="002C1EDD" w:rsidRDefault="00B3083F" w:rsidP="005B3957">
      <w:pPr>
        <w:pStyle w:val="Kop2"/>
      </w:pPr>
      <w:bookmarkStart w:id="18" w:name="_Toc227841749"/>
      <w:r>
        <w:t xml:space="preserve">Beoordeling &amp; </w:t>
      </w:r>
      <w:r w:rsidR="00AC5C7D">
        <w:t>Beoordelingsteam</w:t>
      </w:r>
      <w:bookmarkEnd w:id="18"/>
    </w:p>
    <w:p w14:paraId="18C0C0DC" w14:textId="68A94064" w:rsidR="0013021C" w:rsidRDefault="006C6D9C" w:rsidP="001D0D02">
      <w:r>
        <w:t>Wij beoordelen de door u opgegeven prijze</w:t>
      </w:r>
      <w:r w:rsidR="003B4A99">
        <w:t>n per eenheid als volgt:</w:t>
      </w:r>
    </w:p>
    <w:p w14:paraId="6A426881" w14:textId="77777777" w:rsidR="003860DC" w:rsidRDefault="003860DC" w:rsidP="003860DC">
      <w:pPr>
        <w:pStyle w:val="Lijstalinea"/>
        <w:numPr>
          <w:ilvl w:val="0"/>
          <w:numId w:val="59"/>
        </w:numPr>
      </w:pPr>
      <w:r w:rsidRPr="00AC69E7">
        <w:t>Gebruik voor het opgeven van de prijzen en/of tarieven de inschrijvingsstaat en het inschrijvingsbiljet.</w:t>
      </w:r>
    </w:p>
    <w:p w14:paraId="10B01B58" w14:textId="77777777" w:rsidR="003860DC" w:rsidRDefault="003860DC" w:rsidP="003860DC">
      <w:pPr>
        <w:pStyle w:val="Lijstalinea"/>
        <w:numPr>
          <w:ilvl w:val="0"/>
          <w:numId w:val="59"/>
        </w:numPr>
      </w:pPr>
      <w:r w:rsidRPr="00AC69E7">
        <w:t>Zorg ervoor dat u de nota(s) van inlichtingen heeft verwerkt in de inschrijvingsstaat</w:t>
      </w:r>
    </w:p>
    <w:p w14:paraId="4F15C9D2" w14:textId="77777777" w:rsidR="003860DC" w:rsidRDefault="003860DC" w:rsidP="003860DC">
      <w:pPr>
        <w:pStyle w:val="Lijstalinea"/>
        <w:numPr>
          <w:ilvl w:val="0"/>
          <w:numId w:val="59"/>
        </w:numPr>
      </w:pPr>
      <w:r w:rsidRPr="00AC69E7">
        <w:t>Wij beoordelen de inschrijvingsstaat aan de hand van artikelen 01.01.06 en 01.01.07 van de Standaard RAW Bepalingen 2025. In elke op te geven prijs per eenheid moeten alle kosten zijn begrepen die voor het tot stand brengen van de resultaatsverplichting moeten worden gemaakt. In een prijs per eenheid mogen geen uitvoeringskosten, algemene kosten, winst en risico zijn begrepen.</w:t>
      </w:r>
    </w:p>
    <w:p w14:paraId="11EC68BD" w14:textId="77777777" w:rsidR="003860DC" w:rsidRDefault="003860DC" w:rsidP="003860DC">
      <w:pPr>
        <w:pStyle w:val="Lijstalinea"/>
        <w:numPr>
          <w:ilvl w:val="0"/>
          <w:numId w:val="59"/>
        </w:numPr>
      </w:pPr>
      <w:r w:rsidRPr="00AC69E7">
        <w:t xml:space="preserve">Als wij vermoeden dat de ontleding van de inschrijvingssom niet voldoet aan het bepaalde in artikel 01.01.06 van de Standaard, motiveren wij schriftelijk aan inschrijver de redenen van het vermoeden en verzoeken wij schriftelijk aan de desbetreffende inschrijver om een schriftelijke toelichting op de ingediende ontleding van de inschrijvingssom. De toelichting dient zo spoedig mogelijk, doch uiterlijk binnen zeven kalenderdagen na het verzenden van het verzoek, bij ons worden aangeleverd in TenderNed. </w:t>
      </w:r>
    </w:p>
    <w:p w14:paraId="7984255B" w14:textId="357AE045" w:rsidR="003B4A99" w:rsidRDefault="003860DC" w:rsidP="003860DC">
      <w:pPr>
        <w:pStyle w:val="Lijstalinea"/>
        <w:numPr>
          <w:ilvl w:val="0"/>
          <w:numId w:val="59"/>
        </w:numPr>
      </w:pPr>
      <w:r w:rsidRPr="00AC69E7">
        <w:t>Als de toelichting van de inschrijver niet binnen de gestelde termijn is ontvangen of als uit de gegeven toelichting niet blijkt dat aan het bepaalde in artikel 01.01.06 van de Standaard is voldaan delen wij inschrijver schriftelijk mee dat de ontleding van de inschrijvingssom niet overeenkomstig het bepaalde in artikel 01.01.06 is en wijzen wij desbetreffende inschrijving als ongeldig af.</w:t>
      </w:r>
    </w:p>
    <w:p w14:paraId="79CBEE4F" w14:textId="77777777" w:rsidR="003B4A99" w:rsidRDefault="003B4A99" w:rsidP="001D0D02"/>
    <w:p w14:paraId="7A116B61" w14:textId="77777777" w:rsidR="00754BD9" w:rsidRDefault="00754BD9" w:rsidP="00763233">
      <w:pPr>
        <w:pStyle w:val="Kop1"/>
      </w:pPr>
      <w:bookmarkStart w:id="19" w:name="_Toc227841750"/>
      <w:r>
        <w:t>Procedure</w:t>
      </w:r>
      <w:bookmarkEnd w:id="19"/>
    </w:p>
    <w:p w14:paraId="095160CD" w14:textId="77777777" w:rsidR="00754BD9" w:rsidRPr="00D4428C" w:rsidRDefault="00754BD9" w:rsidP="005B3957">
      <w:pPr>
        <w:pStyle w:val="Kop2"/>
      </w:pPr>
      <w:bookmarkStart w:id="20" w:name="_Toc227841751"/>
      <w:r>
        <w:t>TenderNed</w:t>
      </w:r>
      <w:bookmarkEnd w:id="20"/>
    </w:p>
    <w:p w14:paraId="7451C7F0" w14:textId="37C00C91" w:rsidR="004A5061" w:rsidRPr="00AF5F82" w:rsidRDefault="004A5061" w:rsidP="004A5061">
      <w:bookmarkStart w:id="21" w:name="_Toc107840236"/>
      <w:bookmarkStart w:id="22" w:name="_Toc188272681"/>
      <w:r>
        <w:t xml:space="preserve">Deze aanbesteding verloopt volledig via TenderNed. Om in te kunnen schrijven via TenderNed </w:t>
      </w:r>
      <w:r w:rsidRPr="00AF5F82">
        <w:t xml:space="preserve">moet u een account aanmaken </w:t>
      </w:r>
      <w:r>
        <w:t xml:space="preserve">op </w:t>
      </w:r>
      <w:r w:rsidR="00EA58C1" w:rsidRPr="00AF5F82">
        <w:t>TenderNed</w:t>
      </w:r>
      <w:r w:rsidR="00EA58C1">
        <w:t xml:space="preserve"> </w:t>
      </w:r>
      <w:r w:rsidR="00EA58C1">
        <w:rPr>
          <w:rFonts w:ascii="Plus Jakarta Sans" w:hAnsi="Plus Jakarta Sans"/>
        </w:rPr>
        <w:t>en</w:t>
      </w:r>
      <w:r>
        <w:rPr>
          <w:rFonts w:cs="Arial"/>
        </w:rPr>
        <w:t xml:space="preserve"> </w:t>
      </w:r>
      <w:r>
        <w:t xml:space="preserve">heeft u een eHerkenning met minimaal betrouwbaarheidsniveau 2 nodig. </w:t>
      </w:r>
      <w:r w:rsidRPr="00AF5F82">
        <w:t xml:space="preserve">Houdt er rekening mee dat </w:t>
      </w:r>
      <w:hyperlink r:id="rId21">
        <w:r w:rsidRPr="5EF0A88A">
          <w:rPr>
            <w:rStyle w:val="Hyperlink"/>
            <w:color w:val="0070C0"/>
          </w:rPr>
          <w:t>het aanvragen van eHerkenning</w:t>
        </w:r>
      </w:hyperlink>
      <w:r w:rsidRPr="00AF5F82">
        <w:t xml:space="preserve"> enkele dagen kan duren en dat hier kosten aan zijn verbonden.</w:t>
      </w:r>
    </w:p>
    <w:p w14:paraId="6AD3B4D5" w14:textId="08DC049E" w:rsidR="004A5061" w:rsidRDefault="004A5061" w:rsidP="005B3957">
      <w:pPr>
        <w:pStyle w:val="Kop2"/>
      </w:pPr>
      <w:bookmarkStart w:id="23" w:name="_Toc227841752"/>
      <w:bookmarkEnd w:id="21"/>
      <w:bookmarkEnd w:id="22"/>
      <w:r>
        <w:t>Vragenronde</w:t>
      </w:r>
      <w:bookmarkEnd w:id="23"/>
    </w:p>
    <w:p w14:paraId="53EC9F1C" w14:textId="77777777" w:rsidR="00265703" w:rsidRDefault="00CD0905" w:rsidP="00CD0905">
      <w:r>
        <w:t>Vragen stelt u via het tabblad ‘Vraag- en antwoord’</w:t>
      </w:r>
      <w:r w:rsidDel="00DA3662">
        <w:t xml:space="preserve"> </w:t>
      </w:r>
      <w:r>
        <w:t xml:space="preserve">in TenderNed, binnen de termijnen zoals gesteld in de planning. Dit geldt ook voor het melden van onduidelijkheden, onvolkomenheden, onjuistheden en tegenstrijdigheden. Na het verstrijken van de termijnen vervalt het recht om hiertegen op te komen. </w:t>
      </w:r>
    </w:p>
    <w:p w14:paraId="3109E28E" w14:textId="77777777" w:rsidR="00265703" w:rsidRDefault="00265703" w:rsidP="00CD0905"/>
    <w:p w14:paraId="15FE20FE" w14:textId="37A0DB4D" w:rsidR="00CD0905" w:rsidRPr="0056101F" w:rsidRDefault="00CD0905" w:rsidP="00CD0905">
      <w:r>
        <w:t xml:space="preserve">Formuleer uw vragen en/of opmerkingen duidelijk en verwijst u daarbij naar het onderdeel van de aanbestedingsstukken waarop uw vraag en/of opmerking betrekking heeft. Wij nemen alleen vragen in behandeling die zijn gesteld via </w:t>
      </w:r>
      <w:r w:rsidRPr="00BF02A9">
        <w:t>het tabblad</w:t>
      </w:r>
      <w:r w:rsidRPr="00F17F5C">
        <w:t xml:space="preserve"> </w:t>
      </w:r>
      <w:r>
        <w:t>‘V</w:t>
      </w:r>
      <w:r w:rsidRPr="00BF02A9">
        <w:t>raag</w:t>
      </w:r>
      <w:r w:rsidRPr="00F17F5C">
        <w:t xml:space="preserve">- en </w:t>
      </w:r>
      <w:r w:rsidRPr="00BF02A9">
        <w:t>antwoord</w:t>
      </w:r>
      <w:r>
        <w:t>’</w:t>
      </w:r>
      <w:r w:rsidRPr="00F17F5C">
        <w:t xml:space="preserve"> in </w:t>
      </w:r>
      <w:r>
        <w:t>TenderNed.</w:t>
      </w:r>
    </w:p>
    <w:p w14:paraId="4BC6FF7A" w14:textId="77777777" w:rsidR="00CD0905" w:rsidRDefault="00CD0905" w:rsidP="00CD0905"/>
    <w:p w14:paraId="60264514" w14:textId="1DF116B5" w:rsidR="005226E0" w:rsidRPr="004B3814" w:rsidRDefault="00CD0905" w:rsidP="0034341D">
      <w:pPr>
        <w:shd w:val="clear" w:color="auto" w:fill="E36C0A" w:themeFill="accent6" w:themeFillShade="BF"/>
        <w:rPr>
          <w:rFonts w:eastAsia="Calibri" w:cs="Arial"/>
          <w:color w:val="FFFFFF" w:themeColor="background1"/>
          <w:sz w:val="20"/>
          <w:szCs w:val="20"/>
        </w:rPr>
      </w:pPr>
      <w:r w:rsidRPr="004B3814">
        <w:rPr>
          <w:rFonts w:eastAsia="Calibri" w:cs="Arial"/>
          <w:b/>
          <w:color w:val="FFFFFF" w:themeColor="background1"/>
          <w:sz w:val="20"/>
          <w:szCs w:val="20"/>
        </w:rPr>
        <w:t xml:space="preserve">Let op! </w:t>
      </w:r>
      <w:r w:rsidRPr="004B3814">
        <w:rPr>
          <w:rFonts w:eastAsia="Calibri" w:cs="Arial"/>
          <w:color w:val="FFFFFF" w:themeColor="background1"/>
          <w:sz w:val="20"/>
          <w:szCs w:val="20"/>
        </w:rPr>
        <w:t xml:space="preserve">Bij een tweede vragenronde beantwoorden wij alleen vragen naar aanleiding van antwoorden die zijn gegeven in de eerste Nota van Inlichtingen. </w:t>
      </w:r>
    </w:p>
    <w:p w14:paraId="3B5800DD" w14:textId="41ADE70A" w:rsidR="004A5061" w:rsidRDefault="005226E0" w:rsidP="00615B68">
      <w:pPr>
        <w:pStyle w:val="Kop3"/>
      </w:pPr>
      <w:r>
        <w:t xml:space="preserve"> 5.3.1</w:t>
      </w:r>
      <w:r w:rsidR="0056101F">
        <w:t xml:space="preserve"> </w:t>
      </w:r>
      <w:r>
        <w:t>Nota van Inlichtingen</w:t>
      </w:r>
    </w:p>
    <w:p w14:paraId="560D713E" w14:textId="77777777" w:rsidR="0056101F" w:rsidRDefault="0056101F" w:rsidP="0056101F">
      <w:pPr>
        <w:rPr>
          <w:rFonts w:eastAsia="Calibri" w:cs="Arial"/>
        </w:rPr>
      </w:pPr>
      <w:r>
        <w:t>Alle vragen, inclusief de bijbehorende antwoorden, publiceren wij geanonimiseerd in één of meerdere Nota(‘s) van Inlichtingen. Wij kunnen ook zelfstandig wijzigingen in de aanbestedingsstukken aanbrengen. Deze wijzigingen nemen wij ook op in de Nota(‘s) van Inlichtingen. Als een vraag aanleiding geeft om wijzigingen in de aanbestedingsstukken aan te brengen, dan delen wij dat via het antwoord op die vraag in de Nota(‘s) van Inlichtingen.</w:t>
      </w:r>
    </w:p>
    <w:p w14:paraId="5CBE3F73" w14:textId="77777777" w:rsidR="0056101F" w:rsidRPr="004F5BD4" w:rsidRDefault="0056101F" w:rsidP="0056101F"/>
    <w:p w14:paraId="4F0AEC34" w14:textId="74AF953B" w:rsidR="001F3363" w:rsidRPr="00C66B39" w:rsidRDefault="0056101F" w:rsidP="001F3363">
      <w:pPr>
        <w:rPr>
          <w:rFonts w:eastAsia="Calibri" w:cs="Arial"/>
        </w:rPr>
      </w:pPr>
      <w:r>
        <w:t xml:space="preserve">De Nota(‘s) van Inlichtingen maken na publicatie integraal onderdeel uit van de aanbestedingsstukken. In geval van tegenstrijdigheden gaat de Nota van Inlichtingen in rangorde voor op de Inschrijfleidraad. Latere Nota’s gaan voor op eerdere Nota’s van Inlichtingen. </w:t>
      </w:r>
    </w:p>
    <w:p w14:paraId="247AC7E1" w14:textId="77777777" w:rsidR="00754BD9" w:rsidRDefault="00754BD9" w:rsidP="005B3957">
      <w:pPr>
        <w:pStyle w:val="Kop2"/>
      </w:pPr>
      <w:bookmarkStart w:id="24" w:name="_Toc227841753"/>
      <w:r w:rsidRPr="00B3007A">
        <w:t>Insc</w:t>
      </w:r>
      <w:r>
        <w:t>hr</w:t>
      </w:r>
      <w:r w:rsidRPr="00B3007A">
        <w:t>ijving</w:t>
      </w:r>
      <w:bookmarkEnd w:id="24"/>
    </w:p>
    <w:p w14:paraId="0958DA5E" w14:textId="77777777" w:rsidR="00A37F4E" w:rsidRPr="0043635F" w:rsidRDefault="00A37F4E" w:rsidP="00A37F4E">
      <w:r>
        <w:t>Inschrijvingen kunnen uitsluitend in de kluis van TenderNed worden ingediend. Inschrijvingen die op een andere wijze dan via TenderNed worden ingediend zijn ongeldig en nemen wij niet verder mee in de beoordelingsprocedure.</w:t>
      </w:r>
    </w:p>
    <w:p w14:paraId="30BDEE70" w14:textId="77777777" w:rsidR="00A37F4E" w:rsidRDefault="00A37F4E" w:rsidP="00A37F4E">
      <w:pPr>
        <w:pStyle w:val="Lijstalinea"/>
        <w:numPr>
          <w:ilvl w:val="0"/>
          <w:numId w:val="36"/>
        </w:numPr>
        <w:spacing w:line="255" w:lineRule="atLeast"/>
      </w:pPr>
      <w:r>
        <w:t xml:space="preserve">Een instructie over digitaal aanbesteden via TenderNed vindt u hier: </w:t>
      </w:r>
      <w:hyperlink r:id="rId22" w:history="1">
        <w:r w:rsidRPr="00FC02DB">
          <w:rPr>
            <w:rStyle w:val="Hyperlink"/>
            <w:color w:val="0070C0"/>
          </w:rPr>
          <w:t>https://www.tenderned.nl/cms/voor-ondernemingen/aanmelden-en-inschrijven#</w:t>
        </w:r>
      </w:hyperlink>
      <w:r>
        <w:t xml:space="preserve">. </w:t>
      </w:r>
    </w:p>
    <w:p w14:paraId="01711190" w14:textId="77777777" w:rsidR="00A37F4E" w:rsidRDefault="00A37F4E" w:rsidP="00A37F4E">
      <w:pPr>
        <w:pStyle w:val="Lijstalinea"/>
        <w:numPr>
          <w:ilvl w:val="0"/>
          <w:numId w:val="36"/>
        </w:numPr>
        <w:spacing w:line="255" w:lineRule="atLeast"/>
      </w:pPr>
      <w:r w:rsidRPr="00505681">
        <w:t xml:space="preserve">Als u </w:t>
      </w:r>
      <w:r>
        <w:t xml:space="preserve">vragen heeft over het gebruik van TenderNed, neemt u dan contact op </w:t>
      </w:r>
      <w:r w:rsidRPr="00505681">
        <w:t>met de helpdesk van TenderNed (telefoonnummer 0800-8363376).</w:t>
      </w:r>
    </w:p>
    <w:p w14:paraId="69BB70BD" w14:textId="77777777" w:rsidR="00A37F4E" w:rsidRDefault="00A37F4E" w:rsidP="00A37F4E"/>
    <w:p w14:paraId="36FC25C4" w14:textId="3CDB5FB2" w:rsidR="003577FD" w:rsidRPr="004B3814" w:rsidRDefault="00A37F4E" w:rsidP="00BB7FEF">
      <w:pPr>
        <w:shd w:val="clear" w:color="auto" w:fill="E36C0A" w:themeFill="accent6" w:themeFillShade="BF"/>
        <w:rPr>
          <w:color w:val="FFFFFF" w:themeColor="background1"/>
          <w:sz w:val="20"/>
          <w:szCs w:val="20"/>
        </w:rPr>
      </w:pPr>
      <w:r w:rsidRPr="004B3814">
        <w:rPr>
          <w:b/>
          <w:color w:val="FFFFFF" w:themeColor="background1"/>
          <w:sz w:val="20"/>
          <w:szCs w:val="20"/>
        </w:rPr>
        <w:t>Let Op!</w:t>
      </w:r>
      <w:r w:rsidRPr="004B3814">
        <w:rPr>
          <w:color w:val="FFFFFF" w:themeColor="background1"/>
          <w:sz w:val="20"/>
          <w:szCs w:val="20"/>
        </w:rPr>
        <w:t xml:space="preserve"> Wij adviseren u om uw Inschrijving niet op het laatst mogelijke moment in te dienen. Gebruik de bijlage ‘Controlelijst</w:t>
      </w:r>
      <w:r w:rsidR="00E973B8" w:rsidRPr="004B3814">
        <w:rPr>
          <w:color w:val="FFFFFF" w:themeColor="background1"/>
          <w:sz w:val="20"/>
          <w:szCs w:val="20"/>
        </w:rPr>
        <w:t xml:space="preserve"> documenten’</w:t>
      </w:r>
      <w:r w:rsidRPr="004B3814">
        <w:rPr>
          <w:color w:val="FFFFFF" w:themeColor="background1"/>
          <w:sz w:val="20"/>
          <w:szCs w:val="20"/>
        </w:rPr>
        <w:t xml:space="preserve"> om te controleren of uw Inschrijving volledig is.</w:t>
      </w:r>
    </w:p>
    <w:p w14:paraId="26C4C85C" w14:textId="25736092" w:rsidR="003577FD" w:rsidRDefault="001A409C" w:rsidP="00615B68">
      <w:pPr>
        <w:pStyle w:val="Kop3"/>
      </w:pPr>
      <w:r>
        <w:t>5.4.1 Storing Tenderned</w:t>
      </w:r>
    </w:p>
    <w:p w14:paraId="031F055F" w14:textId="77777777" w:rsidR="003171D4" w:rsidRPr="004F5BD4" w:rsidRDefault="003171D4" w:rsidP="003171D4">
      <w:r w:rsidRPr="004F5BD4">
        <w:t xml:space="preserve">Is er een storing in TenderNed? Meld dit dan direct bij TenderNed. Meld het ook bij ons als u door een storing niet op tijd kunt inschrijven. Als de storing dicht op de sluitingstermijn is, kunnen wij besluiten de sluitingstermijn op te schuiven. Als de kluis met Inschrijvingen nog niet is geopend, kunnen wij dit ook doen als de sluitingstermijn al voorbij is. </w:t>
      </w:r>
    </w:p>
    <w:p w14:paraId="581DB5AC" w14:textId="77777777" w:rsidR="003171D4" w:rsidRDefault="003171D4" w:rsidP="003171D4"/>
    <w:p w14:paraId="5354DF90" w14:textId="25B6810A" w:rsidR="00754BD9" w:rsidRDefault="005C1F13" w:rsidP="00615B68">
      <w:pPr>
        <w:pStyle w:val="Kop3"/>
      </w:pPr>
      <w:r>
        <w:t>5.4.2 Opening van de kluis met Inschrijvingen</w:t>
      </w:r>
    </w:p>
    <w:p w14:paraId="0A9495AB" w14:textId="21FB37B0" w:rsidR="00650525" w:rsidRPr="004F5BD4" w:rsidRDefault="00650525" w:rsidP="00650525">
      <w:r w:rsidRPr="00650525">
        <w:t>Na de sluitingstermijn openen wij de digitale ‘kluis met Inschrijvingen’. Zodra wij de kluis met Inschrijvingen hebben geopend, kunnen wij de sluitingstermijn niet meer aanpassen. Het is dan niet meer mogelijk om in te schrijven. Van de opening maken wij een ‘proces verbaal van kluisopening’ op. Dit proces verbaal verzenden wij via TenderNed naar alle Inschrijvers.</w:t>
      </w:r>
      <w:r w:rsidRPr="004F5BD4">
        <w:t xml:space="preserve"> </w:t>
      </w:r>
    </w:p>
    <w:p w14:paraId="013E72D7" w14:textId="77777777" w:rsidR="00650525" w:rsidRPr="004F5BD4" w:rsidRDefault="00650525" w:rsidP="00650525"/>
    <w:p w14:paraId="47A35593" w14:textId="77777777" w:rsidR="00650525" w:rsidRPr="00650525" w:rsidRDefault="00650525" w:rsidP="00650525">
      <w:pPr>
        <w:pStyle w:val="Tabelsubkop"/>
        <w:rPr>
          <w:sz w:val="22"/>
          <w:szCs w:val="22"/>
        </w:rPr>
      </w:pPr>
      <w:bookmarkStart w:id="25" w:name="_Toc59038197"/>
      <w:bookmarkStart w:id="26" w:name="_Toc107840229"/>
      <w:bookmarkStart w:id="27" w:name="_Toc188272675"/>
      <w:r w:rsidRPr="00650525">
        <w:rPr>
          <w:sz w:val="22"/>
          <w:szCs w:val="22"/>
        </w:rPr>
        <w:t>Ondertekening</w:t>
      </w:r>
      <w:bookmarkEnd w:id="25"/>
      <w:bookmarkEnd w:id="26"/>
      <w:bookmarkEnd w:id="27"/>
    </w:p>
    <w:p w14:paraId="6016B953" w14:textId="77777777" w:rsidR="00650525" w:rsidRDefault="00650525" w:rsidP="00650525">
      <w:r>
        <w:t xml:space="preserve">Omdat u beschikt over e-herkenning met minimaal betrouwbaarheidsniveau 2, beschouwen wij uw Inschrijving via TenderNed als ‘rechtmatig ondertekend’. Deze ondertekening heeft betrekking op alle ingediende documenten. </w:t>
      </w:r>
    </w:p>
    <w:p w14:paraId="62D08595" w14:textId="77777777" w:rsidR="00650525" w:rsidRDefault="00650525" w:rsidP="00650525"/>
    <w:p w14:paraId="74A19C90" w14:textId="77777777" w:rsidR="00650525" w:rsidRPr="004B3814" w:rsidRDefault="00650525" w:rsidP="0030737D">
      <w:pPr>
        <w:shd w:val="clear" w:color="auto" w:fill="E36C0A" w:themeFill="accent6" w:themeFillShade="BF"/>
        <w:rPr>
          <w:color w:val="FFFFFF" w:themeColor="background1"/>
          <w:sz w:val="20"/>
          <w:szCs w:val="20"/>
        </w:rPr>
      </w:pPr>
      <w:r w:rsidRPr="004B3814">
        <w:rPr>
          <w:b/>
          <w:color w:val="FFFFFF" w:themeColor="background1"/>
          <w:sz w:val="20"/>
          <w:szCs w:val="20"/>
        </w:rPr>
        <w:t>Let Op!</w:t>
      </w:r>
      <w:r w:rsidRPr="004B3814">
        <w:rPr>
          <w:color w:val="FFFFFF" w:themeColor="background1"/>
          <w:sz w:val="20"/>
          <w:szCs w:val="20"/>
        </w:rPr>
        <w:t xml:space="preserve"> Wij kunnen u op een later moment verzoeken om één of meerdere documenten alsnog te ondertekenen. En de bevoegdheid van deze ondertekening met bewijsstukken aan te tonen. </w:t>
      </w:r>
    </w:p>
    <w:p w14:paraId="7BE3AF15" w14:textId="77777777" w:rsidR="00616233" w:rsidRDefault="00616233" w:rsidP="00616233">
      <w:pPr>
        <w:pStyle w:val="Kop2"/>
      </w:pPr>
      <w:bookmarkStart w:id="28" w:name="_Toc227838136"/>
      <w:bookmarkStart w:id="29" w:name="_Toc227841754"/>
      <w:r>
        <w:t>Beoordelingsprocedure</w:t>
      </w:r>
      <w:bookmarkEnd w:id="28"/>
      <w:bookmarkEnd w:id="29"/>
    </w:p>
    <w:p w14:paraId="68C0B096" w14:textId="77777777" w:rsidR="00616233" w:rsidRDefault="00616233" w:rsidP="00616233">
      <w:r>
        <w:t xml:space="preserve">Onderstaande stappen kunnen herhaald worden tot en met het versturen van de gunning. </w:t>
      </w:r>
    </w:p>
    <w:p w14:paraId="4343635A" w14:textId="77777777" w:rsidR="00616233" w:rsidRPr="004F5BD4" w:rsidRDefault="00616233" w:rsidP="00616233">
      <w:pPr>
        <w:pStyle w:val="Kop3"/>
      </w:pPr>
      <w:r>
        <w:t>Beoordeling door de Inkoopadviseur</w:t>
      </w:r>
    </w:p>
    <w:p w14:paraId="0B474D03" w14:textId="77777777" w:rsidR="00616233" w:rsidRPr="00FC76CF" w:rsidRDefault="00616233" w:rsidP="00616233">
      <w:pPr>
        <w:pStyle w:val="Opsomnummer1"/>
        <w:ind w:left="709" w:hanging="709"/>
        <w:rPr>
          <w:rFonts w:eastAsiaTheme="minorEastAsia" w:cs="Arial"/>
          <w:sz w:val="22"/>
        </w:rPr>
      </w:pPr>
      <w:r w:rsidRPr="00FC76CF">
        <w:rPr>
          <w:rFonts w:eastAsiaTheme="minorEastAsia" w:cs="Arial"/>
          <w:sz w:val="22"/>
        </w:rPr>
        <w:t xml:space="preserve">Na het openen van de kluis wordt eerst vastgesteld of de Inschrijving volledig en juist is. Als controle gebruiken we hiervoor de ‘Controlelijst documenten’. Ook beoordelen we </w:t>
      </w:r>
      <w:r w:rsidRPr="00FC76CF">
        <w:rPr>
          <w:sz w:val="22"/>
        </w:rPr>
        <w:t xml:space="preserve">of uw Inschrijving aan de gestelde voorwaarden voldoet. </w:t>
      </w:r>
      <w:r w:rsidRPr="00FC76CF">
        <w:rPr>
          <w:rFonts w:eastAsiaTheme="minorEastAsia" w:cs="Arial"/>
          <w:sz w:val="22"/>
        </w:rPr>
        <w:t xml:space="preserve">Is uw Inschrijving niet volledig en juist en/of voldoet deze niet aan de voorwaarden, dan zal dat in beginsel leiden tot ongeldigheid van uw Inschrijving. Als wij uw Inschrijving ongeldig verklaren, nemen wij uw Inschrijving niet verder mee in de beoordelingsprocedure. </w:t>
      </w:r>
    </w:p>
    <w:p w14:paraId="49623359" w14:textId="77777777" w:rsidR="00616233" w:rsidRPr="00FC76CF" w:rsidRDefault="00616233" w:rsidP="00616233">
      <w:pPr>
        <w:pStyle w:val="Opsomnummer1"/>
        <w:ind w:left="709" w:hanging="709"/>
        <w:rPr>
          <w:sz w:val="22"/>
        </w:rPr>
      </w:pPr>
      <w:r w:rsidRPr="00FC76CF">
        <w:rPr>
          <w:sz w:val="22"/>
        </w:rPr>
        <w:t xml:space="preserve">Vervolgens beoordelen wij of er uitsluitingsgronden op u van toepassing zijn. Als dit zo is én u heeft naar ons oordeel geen of onvoldoende maatregelen genomen om herhaling te voorkomen, dan verklaren wij uw Inschrijving ongeldig. Wij nemen uw Inschrijving dan niet verder mee in de </w:t>
      </w:r>
      <w:r w:rsidRPr="00FC76CF">
        <w:rPr>
          <w:rFonts w:eastAsiaTheme="minorEastAsia" w:cs="Arial"/>
          <w:sz w:val="22"/>
        </w:rPr>
        <w:t>beoordelings</w:t>
      </w:r>
      <w:r w:rsidRPr="00FC76CF">
        <w:rPr>
          <w:sz w:val="22"/>
        </w:rPr>
        <w:t>procedure.</w:t>
      </w:r>
    </w:p>
    <w:p w14:paraId="5758AD34" w14:textId="77777777" w:rsidR="00616233" w:rsidRPr="00FC76CF" w:rsidRDefault="00616233" w:rsidP="00616233">
      <w:pPr>
        <w:pStyle w:val="Opsomnummer1"/>
        <w:ind w:left="709" w:hanging="709"/>
        <w:rPr>
          <w:sz w:val="22"/>
        </w:rPr>
      </w:pPr>
      <w:r w:rsidRPr="00FC76CF">
        <w:rPr>
          <w:sz w:val="22"/>
        </w:rPr>
        <w:t xml:space="preserve">Daarna beoordelen wij of u voldoet aan de geschiktheidseisen. Als dit niet zo is, verklaren wij uw Inschrijving ongeldig. Wij nemen uw Inschrijving dan niet verder mee in de </w:t>
      </w:r>
      <w:r w:rsidRPr="00FC76CF">
        <w:rPr>
          <w:rFonts w:eastAsiaTheme="minorEastAsia" w:cs="Arial"/>
          <w:sz w:val="22"/>
        </w:rPr>
        <w:t>beoordelings</w:t>
      </w:r>
      <w:r w:rsidRPr="00FC76CF">
        <w:rPr>
          <w:sz w:val="22"/>
        </w:rPr>
        <w:t xml:space="preserve">procedure. </w:t>
      </w:r>
    </w:p>
    <w:p w14:paraId="7FF995DA" w14:textId="77777777" w:rsidR="00616233" w:rsidRDefault="00616233" w:rsidP="00616233">
      <w:pPr>
        <w:pStyle w:val="Opsomnummer1"/>
        <w:numPr>
          <w:ilvl w:val="0"/>
          <w:numId w:val="0"/>
        </w:numPr>
      </w:pPr>
    </w:p>
    <w:p w14:paraId="24F6D6F7" w14:textId="77777777" w:rsidR="00616233" w:rsidRPr="00FC76CF" w:rsidRDefault="00616233" w:rsidP="00616233">
      <w:pPr>
        <w:shd w:val="clear" w:color="auto" w:fill="DF8117"/>
        <w:rPr>
          <w:sz w:val="20"/>
          <w:szCs w:val="20"/>
        </w:rPr>
      </w:pPr>
      <w:r w:rsidRPr="00FC76CF">
        <w:rPr>
          <w:b/>
          <w:color w:val="FFFFFF" w:themeColor="background1"/>
          <w:sz w:val="20"/>
          <w:szCs w:val="20"/>
        </w:rPr>
        <w:t>Let Op!</w:t>
      </w:r>
      <w:r w:rsidRPr="00FC76CF">
        <w:rPr>
          <w:color w:val="FFFFFF" w:themeColor="background1"/>
          <w:sz w:val="20"/>
          <w:szCs w:val="20"/>
        </w:rPr>
        <w:t xml:space="preserve"> In uitzonderingssituaties kunnen wij u in de gelegenheid stellen om een eventuele onvolkomenheid te herstellen. Dat is in ieder geval niet aan de orde als het gaat om informatie waarvan wij uitdrukkelijk hebben bepaald dat het ontbreken daarvan tot ongeldigheid leidt. Ook moet het gaan om een kennelijke omissie en mag herstel nooit leiden tot een nieuwe Inschrijving. Het niet of niet volledig of correct ingevuld zijn van de UEA en/of het prijzenformulier leidt altijd tot uitsluiting. </w:t>
      </w:r>
    </w:p>
    <w:p w14:paraId="2CA1847E" w14:textId="77777777" w:rsidR="00616233" w:rsidRDefault="00616233" w:rsidP="00616233">
      <w:pPr>
        <w:pStyle w:val="Opsomnummer1"/>
        <w:numPr>
          <w:ilvl w:val="0"/>
          <w:numId w:val="0"/>
        </w:numPr>
      </w:pPr>
    </w:p>
    <w:p w14:paraId="4B64A98B" w14:textId="77777777" w:rsidR="00616233" w:rsidRPr="00D92F64" w:rsidRDefault="00616233" w:rsidP="00616233">
      <w:pPr>
        <w:pStyle w:val="Tabelsubkop"/>
        <w:rPr>
          <w:sz w:val="22"/>
          <w:szCs w:val="22"/>
        </w:rPr>
      </w:pPr>
      <w:r w:rsidRPr="00D92F64">
        <w:rPr>
          <w:sz w:val="22"/>
          <w:szCs w:val="22"/>
        </w:rPr>
        <w:t>Beoordeling door het beoordelingsteam</w:t>
      </w:r>
    </w:p>
    <w:p w14:paraId="6FC9162E" w14:textId="77777777" w:rsidR="00616233" w:rsidRPr="00D92F64" w:rsidRDefault="00616233" w:rsidP="00616233">
      <w:pPr>
        <w:pStyle w:val="Opsomnummer1"/>
        <w:numPr>
          <w:ilvl w:val="0"/>
          <w:numId w:val="0"/>
        </w:numPr>
        <w:rPr>
          <w:sz w:val="22"/>
        </w:rPr>
      </w:pPr>
      <w:r w:rsidRPr="00D92F64">
        <w:rPr>
          <w:sz w:val="22"/>
        </w:rPr>
        <w:t>Na de beoordeling van de Inkoopadviseur, volgt de beoordeling van de Inschrijvingen door het beoordelingsteam op basis van de gekozen gunningsmethodiek.</w:t>
      </w:r>
    </w:p>
    <w:p w14:paraId="1064D701" w14:textId="77777777" w:rsidR="00616233" w:rsidRPr="00D92F64" w:rsidRDefault="00616233" w:rsidP="00616233">
      <w:pPr>
        <w:pStyle w:val="Opsomnummer1"/>
        <w:ind w:left="709" w:hanging="709"/>
        <w:rPr>
          <w:sz w:val="22"/>
        </w:rPr>
      </w:pPr>
      <w:r w:rsidRPr="00D92F64">
        <w:rPr>
          <w:sz w:val="22"/>
        </w:rPr>
        <w:t xml:space="preserve">Vervolgens beoordelen wij de inschrijfprijs. </w:t>
      </w:r>
      <w:bookmarkStart w:id="30" w:name="_Hlk170986895"/>
    </w:p>
    <w:p w14:paraId="0798F13F" w14:textId="77777777" w:rsidR="00616233" w:rsidRDefault="00616233" w:rsidP="00616233">
      <w:pPr>
        <w:pStyle w:val="Lijstalinea"/>
        <w:numPr>
          <w:ilvl w:val="1"/>
          <w:numId w:val="38"/>
        </w:numPr>
        <w:spacing w:line="255" w:lineRule="atLeast"/>
        <w:ind w:left="993"/>
      </w:pPr>
      <w:r>
        <w:t xml:space="preserve">Als uw prijzen en/of tarieven in verhouding tot de uit te voeren werkzaamheden abnormaal laag of hoog lijken, kunnen wij besluiten om uw Inschrijving </w:t>
      </w:r>
      <w:r w:rsidRPr="00ED6BD2">
        <w:t>ongeldig</w:t>
      </w:r>
      <w:r>
        <w:t xml:space="preserve"> te verklaren</w:t>
      </w:r>
      <w:r w:rsidRPr="00ED6BD2">
        <w:t>. Wij nemen uw Inschrijving dan niet mee verder mee in de beoordelingsprocedure.</w:t>
      </w:r>
      <w:r>
        <w:t xml:space="preserve"> Voordat wij dat doen, vragen wij u eerst schriftelijk om de nodige verduidelijkingen</w:t>
      </w:r>
      <w:bookmarkEnd w:id="30"/>
      <w:r>
        <w:t>.</w:t>
      </w:r>
    </w:p>
    <w:p w14:paraId="116BB3FD" w14:textId="77777777" w:rsidR="00616233" w:rsidRDefault="00616233" w:rsidP="00616233">
      <w:pPr>
        <w:pStyle w:val="Opsomnummer1"/>
        <w:ind w:left="709" w:hanging="709"/>
        <w:rPr>
          <w:sz w:val="22"/>
        </w:rPr>
      </w:pPr>
      <w:r w:rsidRPr="001A78BC">
        <w:rPr>
          <w:sz w:val="22"/>
        </w:rPr>
        <w:t xml:space="preserve">Tot slot stellen wij de rangorde vast van de Inschrijvingen op basis van prijs. </w:t>
      </w:r>
    </w:p>
    <w:p w14:paraId="6BE4A9EE" w14:textId="77777777" w:rsidR="00616233" w:rsidRPr="00C66B39" w:rsidRDefault="00616233" w:rsidP="00616233">
      <w:pPr>
        <w:pStyle w:val="Opsomnummer1"/>
        <w:ind w:left="709" w:hanging="709"/>
        <w:rPr>
          <w:sz w:val="22"/>
        </w:rPr>
      </w:pPr>
      <w:r>
        <w:rPr>
          <w:sz w:val="22"/>
        </w:rPr>
        <w:t>Vervolgens vind de gunning plaats aan de drie partijen in rangorde met de laagste prijs.</w:t>
      </w:r>
    </w:p>
    <w:p w14:paraId="0E731E07" w14:textId="2D947C74" w:rsidR="002D3C46" w:rsidRPr="002D3C46" w:rsidRDefault="00D37AFB" w:rsidP="002D3C46">
      <w:pPr>
        <w:pStyle w:val="Kop2"/>
      </w:pPr>
      <w:bookmarkStart w:id="31" w:name="_Toc227841755"/>
      <w:r>
        <w:t>Versturen Gunningsbeslissing</w:t>
      </w:r>
      <w:bookmarkEnd w:id="31"/>
    </w:p>
    <w:p w14:paraId="6099250D" w14:textId="07FCF3C0" w:rsidR="009F0FED" w:rsidRDefault="000912E4" w:rsidP="00FF038A">
      <w:r>
        <w:t>A</w:t>
      </w:r>
      <w:r w:rsidRPr="003B64E0">
        <w:t xml:space="preserve">an alle </w:t>
      </w:r>
      <w:r>
        <w:t>I</w:t>
      </w:r>
      <w:r w:rsidRPr="003B64E0">
        <w:t xml:space="preserve">nschrijvers wordt gelijktijdig via TenderNed </w:t>
      </w:r>
      <w:r>
        <w:t>de (voorlopige) Gunningsbeslissing</w:t>
      </w:r>
      <w:r w:rsidRPr="003B64E0">
        <w:t xml:space="preserve"> gestuurd.</w:t>
      </w:r>
    </w:p>
    <w:p w14:paraId="13ABCB01" w14:textId="3448B68D" w:rsidR="0096397A" w:rsidRDefault="0096397A" w:rsidP="005B3957">
      <w:pPr>
        <w:pStyle w:val="Kop2"/>
      </w:pPr>
      <w:bookmarkStart w:id="32" w:name="_Toc227841756"/>
      <w:r>
        <w:t>Verificatiegesprek</w:t>
      </w:r>
      <w:bookmarkEnd w:id="32"/>
    </w:p>
    <w:p w14:paraId="7CE47AA7" w14:textId="6CB3E008" w:rsidR="006A2A06" w:rsidRDefault="0007380B" w:rsidP="00FF038A">
      <w:r>
        <w:t xml:space="preserve">Er vindt mogelijk een verificatiegesprek plaats met de </w:t>
      </w:r>
      <w:r w:rsidRPr="001278AA">
        <w:t>Inschrijver die de Opdracht gegund krijgt</w:t>
      </w:r>
      <w:r>
        <w:t xml:space="preserve">. Tijdens dit gesprek bespreken wij de Inschrijving en de onderlinge verwachtingen. Ook verifiëren wij of de Inschrijving voldoet aan de in het Programma van Eisen gestelde eisen. Als blijkt dat dit niet het geval is, dan leggen wij de Inschrijving alsnog terzijde en sluiten we deze uit van de aanbestedingsprocedure. Ook hebben wij de mogelijkheid om een score van </w:t>
      </w:r>
      <w:r w:rsidRPr="63D16E82">
        <w:rPr>
          <w:rFonts w:eastAsia="Arial" w:cs="Arial"/>
        </w:rPr>
        <w:t>één of meerdere</w:t>
      </w:r>
      <w:r>
        <w:t xml:space="preserve"> Subgunningscriteria aan te passen als de bevindingen uit het verificatiegesprek daartoe aanleiding geven. Dit kan leiden tot een andere rangorde en een aangepaste Gunningsbeslissing.</w:t>
      </w:r>
    </w:p>
    <w:p w14:paraId="51BE3544" w14:textId="77777777" w:rsidR="004B3814" w:rsidRDefault="004B3814" w:rsidP="004B3814">
      <w:pPr>
        <w:pStyle w:val="Kop2"/>
      </w:pPr>
      <w:bookmarkStart w:id="33" w:name="_Toc227841757"/>
      <w:r>
        <w:t>Definitieve gunning</w:t>
      </w:r>
      <w:bookmarkEnd w:id="33"/>
    </w:p>
    <w:p w14:paraId="62242011" w14:textId="0075E937" w:rsidR="006A2A06" w:rsidRDefault="004B3814" w:rsidP="00FF038A">
      <w:r>
        <w:t xml:space="preserve">Na geen bezwaren binnen </w:t>
      </w:r>
      <w:r w:rsidR="00E225A3">
        <w:t>de bezwaartermijn</w:t>
      </w:r>
      <w:r>
        <w:t xml:space="preserve"> en verificatiegesprek </w:t>
      </w:r>
      <w:r w:rsidR="00E225A3">
        <w:t>vindt</w:t>
      </w:r>
      <w:r>
        <w:t xml:space="preserve"> de definitieve gunning plaats. Echter is de gunning pas definitief als de Overeenkomst schriftelijk is ondertekend.</w:t>
      </w:r>
    </w:p>
    <w:p w14:paraId="5C0BC427" w14:textId="7C535345" w:rsidR="0007380B" w:rsidRDefault="0007380B" w:rsidP="005B3957">
      <w:pPr>
        <w:pStyle w:val="Kop2"/>
      </w:pPr>
      <w:bookmarkStart w:id="34" w:name="_Toc227841758"/>
      <w:r>
        <w:t xml:space="preserve">Klachten en mogelijkheden </w:t>
      </w:r>
      <w:r w:rsidR="00506F49">
        <w:t>tot beroep bij de rechtbank</w:t>
      </w:r>
      <w:bookmarkEnd w:id="34"/>
    </w:p>
    <w:p w14:paraId="54FC3467" w14:textId="4292B11A" w:rsidR="000B46A6" w:rsidRDefault="00EC13B9" w:rsidP="00615B68">
      <w:pPr>
        <w:pStyle w:val="Kop3"/>
      </w:pPr>
      <w:r>
        <w:t>5</w:t>
      </w:r>
      <w:r w:rsidR="000B46A6">
        <w:t xml:space="preserve">.8.1 </w:t>
      </w:r>
      <w:r w:rsidR="000B46A6" w:rsidRPr="00B21FB0">
        <w:t>Klachtenmeldpunt</w:t>
      </w:r>
    </w:p>
    <w:p w14:paraId="6A733067" w14:textId="32B86771" w:rsidR="000B46A6" w:rsidRPr="004F5BD4" w:rsidRDefault="000B46A6" w:rsidP="000B46A6">
      <w:r>
        <w:t xml:space="preserve">Bent u ontevreden over hoe wij in de aanbestedingsprocedure hebben gehandeld? Dan kunt u hierover een klacht indienen bij het klachtenmeldpunt via </w:t>
      </w:r>
      <w:hyperlink r:id="rId23" w:tgtFrame="_blank" w:history="1">
        <w:r w:rsidR="000D13E3" w:rsidRPr="000D13E3">
          <w:rPr>
            <w:rStyle w:val="Hyperlink"/>
          </w:rPr>
          <w:t>www.klachtenmeldpuntaanbesteden.nl/sed-organisatie/</w:t>
        </w:r>
      </w:hyperlink>
      <w:r w:rsidR="000D13E3" w:rsidRPr="000D13E3">
        <w:t>. </w:t>
      </w:r>
      <w:r>
        <w:t>U geeft hierbij duidelijk en gemotiveerd aan op welk aspect van de aanbesteding uw klacht betrekking heeft. De klacht zal zo spoedig mogelijk worden behandeld door een onafhankelijke deskundige van het klachtenmeldpunt.</w:t>
      </w:r>
    </w:p>
    <w:p w14:paraId="6014C937" w14:textId="77777777" w:rsidR="000B46A6" w:rsidRPr="004F5BD4" w:rsidRDefault="000B46A6" w:rsidP="000B46A6"/>
    <w:p w14:paraId="18782F1B" w14:textId="1DAD0C8C" w:rsidR="000B46A6" w:rsidRDefault="00E274BA" w:rsidP="000B46A6">
      <w:r>
        <w:t>I</w:t>
      </w:r>
      <w:r w:rsidR="000B46A6" w:rsidRPr="00E274BA">
        <w:t xml:space="preserve">n de bijlage/op de website van het klachtenmeldpunt </w:t>
      </w:r>
      <w:hyperlink r:id="rId24" w:tgtFrame="_blank" w:history="1">
        <w:r w:rsidRPr="00E274BA">
          <w:rPr>
            <w:rStyle w:val="Hyperlink"/>
          </w:rPr>
          <w:t>www.klachtenmeldpuntaanbesteden.nl/sed-organisatie/</w:t>
        </w:r>
      </w:hyperlink>
      <w:r w:rsidRPr="00E274BA">
        <w:t>. </w:t>
      </w:r>
      <w:r w:rsidR="000B46A6" w:rsidRPr="00E675E4">
        <w:t>vindt u informatie over hoe u een klacht kunt indienen over deze aanbesteding.</w:t>
      </w:r>
    </w:p>
    <w:p w14:paraId="55B3D668" w14:textId="77777777" w:rsidR="000B46A6" w:rsidRDefault="000B46A6" w:rsidP="000B46A6">
      <w:pPr>
        <w:rPr>
          <w:b/>
          <w:color w:val="ED0000"/>
        </w:rPr>
      </w:pPr>
    </w:p>
    <w:p w14:paraId="6F352513" w14:textId="77777777" w:rsidR="000B46A6" w:rsidRPr="004B3814" w:rsidRDefault="000B46A6" w:rsidP="000B46A6">
      <w:pPr>
        <w:shd w:val="clear" w:color="auto" w:fill="E36C0A" w:themeFill="accent6" w:themeFillShade="BF"/>
        <w:rPr>
          <w:color w:val="FFFFFF" w:themeColor="background1"/>
          <w:sz w:val="20"/>
          <w:szCs w:val="20"/>
        </w:rPr>
      </w:pPr>
      <w:r w:rsidRPr="004B3814">
        <w:rPr>
          <w:b/>
          <w:color w:val="FFFFFF" w:themeColor="background1"/>
          <w:sz w:val="20"/>
          <w:szCs w:val="20"/>
        </w:rPr>
        <w:t xml:space="preserve">Let Op! </w:t>
      </w:r>
      <w:r w:rsidRPr="004B3814">
        <w:rPr>
          <w:color w:val="FFFFFF" w:themeColor="background1"/>
          <w:sz w:val="20"/>
          <w:szCs w:val="20"/>
        </w:rPr>
        <w:t xml:space="preserve">Wanneer uw klacht betrekking heeft op de geschiktheidseisen, selectiecriteria of contractvoorwaarden van deze aanbestedingsprocedure, moet u eerst gebruik maken van de vragenronde (Nota van Inlichtingen) om uw bezwaar kenbaar te maken. Wanneer onze reactie na de laatste Nota van Inlichtingen naar uw mening niet voldoet of als u ontevreden bent over hoe wij in de aanbestedingsprocedure hebben gehandeld, kunt u een klacht indienen bij het klachtenmeldpunt. </w:t>
      </w:r>
    </w:p>
    <w:p w14:paraId="17D916A2" w14:textId="77777777" w:rsidR="003E012E" w:rsidRDefault="003E012E" w:rsidP="003E012E">
      <w:pPr>
        <w:pStyle w:val="Tabelsubkop"/>
        <w:rPr>
          <w:sz w:val="22"/>
          <w:szCs w:val="22"/>
        </w:rPr>
      </w:pPr>
    </w:p>
    <w:p w14:paraId="64DC4D2D" w14:textId="097CE7E6" w:rsidR="000B46A6" w:rsidRPr="003E012E" w:rsidRDefault="000B46A6" w:rsidP="003E012E">
      <w:pPr>
        <w:pStyle w:val="Tabelsubkop"/>
        <w:rPr>
          <w:sz w:val="22"/>
          <w:szCs w:val="22"/>
        </w:rPr>
      </w:pPr>
      <w:r w:rsidRPr="003E012E">
        <w:rPr>
          <w:sz w:val="22"/>
          <w:szCs w:val="22"/>
        </w:rPr>
        <w:t>Termijnen bij klachten</w:t>
      </w:r>
    </w:p>
    <w:p w14:paraId="72899A2D" w14:textId="77777777" w:rsidR="000B46A6" w:rsidRDefault="000B46A6" w:rsidP="000B46A6">
      <w:pPr>
        <w:rPr>
          <w:rFonts w:cs="Arial"/>
          <w:lang w:eastAsia="nl-NL"/>
        </w:rPr>
      </w:pPr>
      <w:r w:rsidRPr="0472CE78">
        <w:rPr>
          <w:rFonts w:cs="Arial"/>
          <w:lang w:eastAsia="nl-NL"/>
        </w:rPr>
        <w:t>​Een klacht kan invloed</w:t>
      </w:r>
      <w:r>
        <w:rPr>
          <w:rFonts w:cs="Arial"/>
          <w:lang w:eastAsia="nl-NL"/>
        </w:rPr>
        <w:t xml:space="preserve"> hebben</w:t>
      </w:r>
      <w:r w:rsidRPr="0472CE78">
        <w:rPr>
          <w:rFonts w:cs="Arial"/>
          <w:lang w:eastAsia="nl-NL"/>
        </w:rPr>
        <w:t xml:space="preserve"> op de termijnen:</w:t>
      </w:r>
    </w:p>
    <w:p w14:paraId="23ECA098" w14:textId="77777777" w:rsidR="000B46A6" w:rsidRPr="0023048A" w:rsidRDefault="000B46A6" w:rsidP="000B46A6">
      <w:pPr>
        <w:pStyle w:val="Lijstalinea"/>
        <w:numPr>
          <w:ilvl w:val="0"/>
          <w:numId w:val="39"/>
        </w:numPr>
        <w:spacing w:line="255" w:lineRule="atLeast"/>
      </w:pPr>
      <w:r w:rsidRPr="0023048A">
        <w:t xml:space="preserve">Dient u een klacht in </w:t>
      </w:r>
      <w:r>
        <w:t>bij het klachtenmeldpunt</w:t>
      </w:r>
      <w:r w:rsidRPr="0023048A">
        <w:t xml:space="preserve"> tijdens de inschrijftermijn en kunnen wij uw klacht niet vóór de sluitingstermijn afhandelen? Dan heeft uw klacht een opschortende werking</w:t>
      </w:r>
      <w:r>
        <w:t xml:space="preserve"> met betrekking tot de sluitingstermijn</w:t>
      </w:r>
      <w:r w:rsidRPr="0023048A">
        <w:t>.</w:t>
      </w:r>
      <w:r>
        <w:t xml:space="preserve"> </w:t>
      </w:r>
      <w:r w:rsidRPr="0023048A">
        <w:t>De nieuwe sluitingstermijn publiceren wij op TenderNed.</w:t>
      </w:r>
    </w:p>
    <w:p w14:paraId="47D99E97" w14:textId="77777777" w:rsidR="000B46A6" w:rsidRDefault="000B46A6" w:rsidP="000B46A6">
      <w:pPr>
        <w:pStyle w:val="Lijstalinea"/>
        <w:numPr>
          <w:ilvl w:val="0"/>
          <w:numId w:val="39"/>
        </w:numPr>
        <w:spacing w:line="255" w:lineRule="atLeast"/>
      </w:pPr>
      <w:r>
        <w:t xml:space="preserve">Dient u een klacht in over de Gunningsbeslissing? Dan schorten wij de definitieve gunning op tot de klacht is afgehandeld. Wij ondertekenen tot dat moment ook geen overeenkomst. </w:t>
      </w:r>
    </w:p>
    <w:p w14:paraId="02A5E99D" w14:textId="77777777" w:rsidR="000B46A6" w:rsidRDefault="000B46A6" w:rsidP="000B46A6">
      <w:pPr>
        <w:pStyle w:val="Lijstalinea"/>
        <w:numPr>
          <w:ilvl w:val="0"/>
          <w:numId w:val="39"/>
        </w:numPr>
        <w:spacing w:line="255" w:lineRule="atLeast"/>
      </w:pPr>
      <w:r>
        <w:t>Wordt uw klacht of een klacht van een andere Inschrijver afgehandeld na het aflopen van de gestanddoeningstermijn? Dan wordt de gestanddoeningstermijn van uw Inschrijving automatisch verlengd tot 14 kalenderdagen na de afhandeling van de klacht.</w:t>
      </w:r>
      <w:r w:rsidRPr="00951E52">
        <w:t xml:space="preserve"> </w:t>
      </w:r>
    </w:p>
    <w:p w14:paraId="31FFEEF3" w14:textId="79EAC15A" w:rsidR="000B46A6" w:rsidRDefault="00EC13B9" w:rsidP="00615B68">
      <w:pPr>
        <w:pStyle w:val="Kop3"/>
      </w:pPr>
      <w:r>
        <w:t>5.8.2</w:t>
      </w:r>
      <w:r w:rsidR="00B34F2E">
        <w:t xml:space="preserve"> </w:t>
      </w:r>
      <w:r w:rsidR="000B46A6">
        <w:t xml:space="preserve">Commissie van Aanbestedingsexperts </w:t>
      </w:r>
    </w:p>
    <w:p w14:paraId="427E9BA0" w14:textId="77777777" w:rsidR="000B46A6" w:rsidRDefault="000B46A6" w:rsidP="000B46A6">
      <w:r>
        <w:t xml:space="preserve">Als u het niet eens bent met de klachtafhandeling van het klachtenmeldpunt, dan is het mogelijk de klacht voor te leggen aan de Commissie van Aanbestedingsexperts. Voor nadere informatie over de werkwijze van de Commissie kunt u terecht op </w:t>
      </w:r>
      <w:hyperlink r:id="rId25" w:history="1">
        <w:r w:rsidRPr="00F868D2">
          <w:rPr>
            <w:rStyle w:val="Hyperlink"/>
            <w:color w:val="0070C0"/>
          </w:rPr>
          <w:t>www.commissievanaanbestedingsexperts.nl</w:t>
        </w:r>
      </w:hyperlink>
      <w:r>
        <w:t>.</w:t>
      </w:r>
      <w:r>
        <w:tab/>
      </w:r>
    </w:p>
    <w:p w14:paraId="0E250E36" w14:textId="77777777" w:rsidR="000B46A6" w:rsidRPr="00EC13B9" w:rsidRDefault="000B46A6" w:rsidP="00EC13B9">
      <w:pPr>
        <w:pStyle w:val="Tabelsubkop"/>
        <w:rPr>
          <w:sz w:val="22"/>
          <w:szCs w:val="22"/>
        </w:rPr>
      </w:pPr>
      <w:r w:rsidRPr="00EC13B9">
        <w:rPr>
          <w:sz w:val="22"/>
          <w:szCs w:val="22"/>
        </w:rPr>
        <w:t>Termijnen bij klachten</w:t>
      </w:r>
    </w:p>
    <w:p w14:paraId="3E9EF33A" w14:textId="77777777" w:rsidR="000B46A6" w:rsidRDefault="000B46A6" w:rsidP="000B46A6">
      <w:pPr>
        <w:ind w:left="708"/>
      </w:pPr>
      <w:r>
        <w:t xml:space="preserve">Dient u een klacht in via de Commissie van Aanbestedingsexperts? Dan heeft deze klacht </w:t>
      </w:r>
      <w:r w:rsidRPr="0037014D">
        <w:t xml:space="preserve">mogelijk </w:t>
      </w:r>
      <w:r>
        <w:t xml:space="preserve">een opschortende werking van 14 kalenderdagen vanaf het moment dat de Commissie uw klacht in behandeling neemt. </w:t>
      </w:r>
    </w:p>
    <w:p w14:paraId="72E5C817" w14:textId="5354DE8E" w:rsidR="000B46A6" w:rsidRPr="004F5BD4" w:rsidRDefault="00B34F2E" w:rsidP="00615B68">
      <w:pPr>
        <w:pStyle w:val="Kop3"/>
      </w:pPr>
      <w:r>
        <w:t xml:space="preserve">5.8.3 </w:t>
      </w:r>
      <w:r w:rsidR="000B46A6">
        <w:t xml:space="preserve">Beroep bij de </w:t>
      </w:r>
      <w:r w:rsidR="000B46A6" w:rsidRPr="00B21FB0">
        <w:t>recht</w:t>
      </w:r>
      <w:r w:rsidR="000B46A6">
        <w:t xml:space="preserve">bank </w:t>
      </w:r>
    </w:p>
    <w:p w14:paraId="743A1A41" w14:textId="6C13EAA8" w:rsidR="000B46A6" w:rsidRDefault="000B46A6" w:rsidP="000B46A6">
      <w:r>
        <w:t xml:space="preserve">Bent u het niet eens met de Gunningsbeslissing? Dan kunt u een kort geding instellen bij de Rechtbank Noord-Holland, zittingslocatie Haarlem. Dit kan tot en met </w:t>
      </w:r>
      <w:r w:rsidR="00B14817">
        <w:t>20</w:t>
      </w:r>
      <w:r>
        <w:t xml:space="preserve"> kalenderdagen nadat de Gunningsbeslissing aan alle Inschrijvers is verzonden.</w:t>
      </w:r>
    </w:p>
    <w:p w14:paraId="740E3236" w14:textId="77777777" w:rsidR="000B46A6" w:rsidRDefault="000B46A6" w:rsidP="000B46A6"/>
    <w:p w14:paraId="5FA93288" w14:textId="77777777" w:rsidR="000B46A6" w:rsidRDefault="000B46A6" w:rsidP="000B46A6">
      <w:r w:rsidRPr="006C0127">
        <w:t>Deze standstilltermijn geldt ook in het geval wij de aanbesteding intrekken</w:t>
      </w:r>
      <w:r>
        <w:t xml:space="preserve"> </w:t>
      </w:r>
      <w:r w:rsidRPr="006C0127">
        <w:t>en/of in het geval dat wij uw Inschrijving ongeldig verklaren en terzijde leggen.</w:t>
      </w:r>
    </w:p>
    <w:p w14:paraId="4AD8BC78" w14:textId="77777777" w:rsidR="00B34F2E" w:rsidRPr="004F5BD4" w:rsidRDefault="00B34F2E" w:rsidP="000B46A6"/>
    <w:p w14:paraId="7904816A" w14:textId="77777777" w:rsidR="000B46A6" w:rsidRPr="00B34F2E" w:rsidRDefault="000B46A6" w:rsidP="00B34F2E">
      <w:pPr>
        <w:pStyle w:val="Tabelsubkop"/>
        <w:rPr>
          <w:sz w:val="22"/>
          <w:szCs w:val="22"/>
        </w:rPr>
      </w:pPr>
      <w:r w:rsidRPr="00B34F2E">
        <w:rPr>
          <w:sz w:val="22"/>
          <w:szCs w:val="22"/>
        </w:rPr>
        <w:t>Termijnen bij beroep</w:t>
      </w:r>
    </w:p>
    <w:p w14:paraId="3CE5C2EF" w14:textId="77777777" w:rsidR="000B46A6" w:rsidRDefault="000B46A6" w:rsidP="000B46A6">
      <w:r w:rsidRPr="004F5BD4">
        <w:t xml:space="preserve">Als één of meerdere Inschrijvers voor het verlopen van de hierboven beschreven termijn een kort geding aanhangig </w:t>
      </w:r>
      <w:r>
        <w:t>maakt/</w:t>
      </w:r>
      <w:r w:rsidRPr="004F5BD4">
        <w:t>maken bij de rechtbank, dan wachten wij de uitkomst van die procedure(s) af. Wij ondertekenen</w:t>
      </w:r>
      <w:r>
        <w:t xml:space="preserve"> tot die tijd</w:t>
      </w:r>
      <w:r w:rsidRPr="004F5BD4">
        <w:t xml:space="preserve"> geen overeenkomst. Ook wordt de gestanddoeningstermijn van de Inschrijvingen automatisch verlengd tot 14 kalenderdagen na de uitspraak van de bevoegde voorzieningenrechter. </w:t>
      </w:r>
    </w:p>
    <w:p w14:paraId="366D2270" w14:textId="77777777" w:rsidR="0027178F" w:rsidRDefault="0027178F" w:rsidP="000B46A6"/>
    <w:p w14:paraId="03C3E6C3" w14:textId="77777777" w:rsidR="00616233" w:rsidRDefault="00616233">
      <w:pPr>
        <w:rPr>
          <w:rFonts w:eastAsiaTheme="majorEastAsia" w:cstheme="majorBidi"/>
          <w:b/>
          <w:bCs/>
          <w:color w:val="0068B3"/>
          <w:sz w:val="36"/>
          <w:szCs w:val="28"/>
        </w:rPr>
      </w:pPr>
      <w:r>
        <w:br w:type="page"/>
      </w:r>
    </w:p>
    <w:p w14:paraId="03B55B82" w14:textId="5C38A2A1" w:rsidR="0027178F" w:rsidRDefault="0027178F" w:rsidP="0027178F">
      <w:pPr>
        <w:pStyle w:val="Kop1"/>
      </w:pPr>
      <w:bookmarkStart w:id="35" w:name="_Toc227841759"/>
      <w:r>
        <w:t>Inschrijvingsvoorwaarden</w:t>
      </w:r>
      <w:bookmarkEnd w:id="35"/>
    </w:p>
    <w:p w14:paraId="3521F8DE" w14:textId="7C384C78" w:rsidR="00F93A41" w:rsidRPr="00F93A41" w:rsidRDefault="00F93A41" w:rsidP="005B3957">
      <w:pPr>
        <w:pStyle w:val="Kop2"/>
      </w:pPr>
      <w:bookmarkStart w:id="36" w:name="_Toc227841760"/>
      <w:r>
        <w:t>Samenwerking</w:t>
      </w:r>
      <w:bookmarkEnd w:id="36"/>
    </w:p>
    <w:p w14:paraId="575BE3ED" w14:textId="2A56A9EE" w:rsidR="002000FE" w:rsidRPr="004F5BD4" w:rsidRDefault="002000FE" w:rsidP="00615B68">
      <w:pPr>
        <w:pStyle w:val="Kop3"/>
      </w:pPr>
      <w:r>
        <w:rPr>
          <w:rFonts w:eastAsia="Arial"/>
        </w:rPr>
        <w:t xml:space="preserve">6.1.1 </w:t>
      </w:r>
      <w:r w:rsidRPr="004F5BD4">
        <w:rPr>
          <w:rFonts w:eastAsia="Arial"/>
        </w:rPr>
        <w:t xml:space="preserve">Eén keer </w:t>
      </w:r>
      <w:r w:rsidRPr="004F5BD4">
        <w:t>inschrijven</w:t>
      </w:r>
    </w:p>
    <w:p w14:paraId="7B43ED23" w14:textId="77777777" w:rsidR="002000FE" w:rsidRPr="004F5BD4" w:rsidRDefault="002000FE" w:rsidP="002000FE">
      <w:r>
        <w:t xml:space="preserve">U kunt zelfstandig of in combinatie inschrijven. Hierbij geldt dat u niet betrokken mag zijn bij een andere Inschrijving bij deze aanbesteding, hetzij als zelfstandig Inschrijver, hetzij als onderdeel van een combinatie, hetzij als Derde waar een andere Inschrijver een beroep op doet. Als deze situatie zich voordoet, verklaren wij alle Inschrijvingen waar u onderdeel van uitmaakt ongeldig. Deze Inschrijvingen nemen wij dan niet verder mee in de beoordelingsprocedure. </w:t>
      </w:r>
    </w:p>
    <w:p w14:paraId="77ED4316" w14:textId="155B84F3" w:rsidR="002000FE" w:rsidRPr="00470AD2" w:rsidRDefault="002000FE" w:rsidP="00615B68">
      <w:pPr>
        <w:pStyle w:val="Kop3"/>
      </w:pPr>
      <w:r>
        <w:t xml:space="preserve">6.1.2 </w:t>
      </w:r>
      <w:r w:rsidRPr="00F65580">
        <w:t>Inschrijven</w:t>
      </w:r>
      <w:r w:rsidRPr="00470AD2">
        <w:t xml:space="preserve"> binnen één concern </w:t>
      </w:r>
    </w:p>
    <w:p w14:paraId="64338812" w14:textId="77777777" w:rsidR="002000FE" w:rsidRPr="004F5BD4" w:rsidRDefault="002000FE" w:rsidP="002000FE">
      <w:r w:rsidRPr="004F5BD4">
        <w:t xml:space="preserve">U mag met meerdere ondernemingen binnen één concern inschrijven (zelfstandig, in samenwerkingsverband, of als </w:t>
      </w:r>
      <w:r>
        <w:t>Derde</w:t>
      </w:r>
      <w:r w:rsidRPr="004F5BD4">
        <w:t xml:space="preserve">). U moet dan samen met de andere Inschrijvers binnen het concern aantonen dat u onafhankelijk van de andere Inschrijvers binnen het concern </w:t>
      </w:r>
      <w:r>
        <w:t>inschrijft</w:t>
      </w:r>
      <w:r w:rsidRPr="004F5BD4">
        <w:t xml:space="preserve">. </w:t>
      </w:r>
    </w:p>
    <w:p w14:paraId="27F7F5BB" w14:textId="77777777" w:rsidR="002000FE" w:rsidRPr="004F5BD4" w:rsidRDefault="002000FE" w:rsidP="002000FE"/>
    <w:p w14:paraId="6E9ABC94" w14:textId="77777777" w:rsidR="002000FE" w:rsidRPr="004F5BD4" w:rsidRDefault="002000FE" w:rsidP="002000FE">
      <w:r w:rsidRPr="004F5BD4">
        <w:t>Als u of een andere Inschrijver binnen het concern dit niet kan aantonen, verklaren wij alle Inschrijvingen binnen het concern ongeldig. Deze Inschrijvingen nemen wij niet verder mee in de beoordelingsprocedure.</w:t>
      </w:r>
    </w:p>
    <w:p w14:paraId="41417C11" w14:textId="4F392BC3" w:rsidR="002000FE" w:rsidRPr="00470AD2" w:rsidRDefault="00F93A41" w:rsidP="00615B68">
      <w:pPr>
        <w:pStyle w:val="Kop3"/>
      </w:pPr>
      <w:r>
        <w:t xml:space="preserve">6.1.3 </w:t>
      </w:r>
      <w:r w:rsidR="002000FE" w:rsidRPr="00F65580">
        <w:t>Samenwerkingsverband</w:t>
      </w:r>
      <w:r w:rsidR="002000FE" w:rsidRPr="00470AD2">
        <w:t xml:space="preserve"> (combinatie)</w:t>
      </w:r>
    </w:p>
    <w:p w14:paraId="08416D39" w14:textId="77777777" w:rsidR="002000FE" w:rsidRDefault="002000FE" w:rsidP="002000FE">
      <w:r>
        <w:t>U mag samen met andere Inschrijvers inschrijven op deze Opdracht. Dit wordt ook wel een combinatie genoemd. Elke deelnemer van deze combinatie (combinant) is volledig en hoofdelijk aansprakelijk voor alle verplichtingen die voortvloeien uit het deelnemen aan deze aanbesteding. Geeft u daarbij aan wie namens de combinatie het aanspreekpunt is.</w:t>
      </w:r>
    </w:p>
    <w:p w14:paraId="5107DD67" w14:textId="77777777" w:rsidR="002000FE" w:rsidRDefault="002000FE" w:rsidP="002000FE"/>
    <w:p w14:paraId="7487D68C" w14:textId="2678E55C" w:rsidR="005B3957" w:rsidRDefault="002000FE" w:rsidP="002000FE">
      <w:r>
        <w:t>In het geval van een combinatie moet iedere combinant zelfstandig het Uniform Europees Aanbestedingsdocument (UEA) invullen en indienen bij de Inschrijving, zoals gevraagd in deze Inschrijfleidraad.</w:t>
      </w:r>
    </w:p>
    <w:p w14:paraId="6F073DE8" w14:textId="002A1028" w:rsidR="005B3957" w:rsidRDefault="005B3957" w:rsidP="005B3957">
      <w:pPr>
        <w:pStyle w:val="Kop2"/>
      </w:pPr>
      <w:bookmarkStart w:id="37" w:name="_Toc227841761"/>
      <w:r>
        <w:t>Beroep op derde(n)</w:t>
      </w:r>
      <w:bookmarkEnd w:id="37"/>
    </w:p>
    <w:p w14:paraId="0D3A7FC2" w14:textId="08875610" w:rsidR="00242E72" w:rsidRPr="004F5BD4" w:rsidRDefault="00242E72" w:rsidP="00615B68">
      <w:pPr>
        <w:pStyle w:val="Kop3"/>
      </w:pPr>
      <w:bookmarkStart w:id="38" w:name="_Ref192149220"/>
      <w:r>
        <w:t>6.2.1 Beroep op Derde(n) geschiktheidseisen</w:t>
      </w:r>
      <w:bookmarkEnd w:id="38"/>
    </w:p>
    <w:p w14:paraId="1843E85B" w14:textId="77777777" w:rsidR="00242E72" w:rsidRDefault="00242E72" w:rsidP="00242E72">
      <w:r w:rsidRPr="004F5BD4">
        <w:t>Als u niet zelfstandig kunt vol</w:t>
      </w:r>
      <w:r>
        <w:t>d</w:t>
      </w:r>
      <w:r w:rsidRPr="004F5BD4">
        <w:t xml:space="preserve">oen aan de </w:t>
      </w:r>
      <w:r>
        <w:t>geschiktheidseisen</w:t>
      </w:r>
      <w:r w:rsidRPr="004F5BD4">
        <w:t>, mag u een beroep doen op een ‘</w:t>
      </w:r>
      <w:r>
        <w:t>D</w:t>
      </w:r>
      <w:r w:rsidRPr="004F5BD4">
        <w:t>erde’</w:t>
      </w:r>
      <w:r>
        <w:t>.</w:t>
      </w:r>
      <w:r w:rsidRPr="004F5BD4">
        <w:t xml:space="preserve"> </w:t>
      </w:r>
      <w:r>
        <w:t xml:space="preserve">Geef op het UEA aan voor welk gedeelte van de Opdracht u een beroep doet op een Derde en welke partij u hiervoor inzet. </w:t>
      </w:r>
    </w:p>
    <w:p w14:paraId="0035AB5A" w14:textId="77777777" w:rsidR="00242E72" w:rsidRDefault="00242E72" w:rsidP="00242E72"/>
    <w:p w14:paraId="25FB4954" w14:textId="77777777" w:rsidR="00242E72" w:rsidRPr="004F5BD4" w:rsidRDefault="00242E72" w:rsidP="00242E72">
      <w:r>
        <w:t>Gedurende de looptijd van de overeenkomst moet u daadwerkelijk gebruik kunnen maken van de middelen van de Derde. U moet dit ook aantonen. Wijziging van de Derde tijdens de uitvoering van de overeenkomst is alleen toegestaan na onze voorafgaande toestemming.</w:t>
      </w:r>
    </w:p>
    <w:p w14:paraId="3438E6BF" w14:textId="77777777" w:rsidR="00242E72" w:rsidRPr="004F5BD4" w:rsidRDefault="00242E72" w:rsidP="00242E72"/>
    <w:p w14:paraId="05F8FD57" w14:textId="77777777" w:rsidR="00242E72" w:rsidRDefault="00242E72" w:rsidP="00242E72">
      <w:pPr>
        <w:rPr>
          <w:rFonts w:eastAsia="Arial" w:cs="Arial"/>
          <w:color w:val="000000" w:themeColor="text1"/>
        </w:rPr>
      </w:pPr>
      <w:r w:rsidRPr="50A052C7">
        <w:rPr>
          <w:rFonts w:eastAsia="Arial" w:cs="Arial"/>
          <w:color w:val="000000" w:themeColor="text1"/>
        </w:rPr>
        <w:t xml:space="preserve">Als u een beroep doet op een </w:t>
      </w:r>
      <w:r>
        <w:rPr>
          <w:rFonts w:eastAsia="Arial" w:cs="Arial"/>
          <w:color w:val="000000" w:themeColor="text1"/>
        </w:rPr>
        <w:t>D</w:t>
      </w:r>
      <w:r w:rsidRPr="50A052C7">
        <w:rPr>
          <w:rFonts w:eastAsia="Arial" w:cs="Arial"/>
          <w:color w:val="000000" w:themeColor="text1"/>
        </w:rPr>
        <w:t xml:space="preserve">erde om aan de geschiktheidseisen en/of bij een niet-openbare procedure aan de selectiecriteria te voldoen, vermeldt u dit dan in het UEA, deel II, afdeling C. De betreffende </w:t>
      </w:r>
      <w:r>
        <w:rPr>
          <w:rFonts w:eastAsia="Arial" w:cs="Arial"/>
          <w:color w:val="000000" w:themeColor="text1"/>
        </w:rPr>
        <w:t>D</w:t>
      </w:r>
      <w:r w:rsidRPr="50A052C7">
        <w:rPr>
          <w:rFonts w:eastAsia="Arial" w:cs="Arial"/>
          <w:color w:val="000000" w:themeColor="text1"/>
        </w:rPr>
        <w:t>erde dient ook een eigen UEA aan te leveren</w:t>
      </w:r>
      <w:r>
        <w:rPr>
          <w:rFonts w:eastAsia="Arial" w:cs="Arial"/>
          <w:color w:val="000000" w:themeColor="text1"/>
        </w:rPr>
        <w:t xml:space="preserve"> bij de Inschrijving</w:t>
      </w:r>
      <w:r w:rsidRPr="50A052C7">
        <w:rPr>
          <w:rFonts w:eastAsia="Arial" w:cs="Arial"/>
          <w:color w:val="000000" w:themeColor="text1"/>
        </w:rPr>
        <w:t>.</w:t>
      </w:r>
      <w:r>
        <w:rPr>
          <w:rFonts w:eastAsia="Arial" w:cs="Arial"/>
          <w:color w:val="000000" w:themeColor="text1"/>
        </w:rPr>
        <w:t xml:space="preserve"> </w:t>
      </w:r>
    </w:p>
    <w:p w14:paraId="587562C8" w14:textId="77777777" w:rsidR="00434118" w:rsidRDefault="00434118" w:rsidP="00242E72">
      <w:pPr>
        <w:rPr>
          <w:rFonts w:eastAsia="Arial" w:cs="Arial"/>
          <w:color w:val="000000" w:themeColor="text1"/>
        </w:rPr>
      </w:pPr>
    </w:p>
    <w:tbl>
      <w:tblPr>
        <w:tblStyle w:val="Rastertabel1licht-Accent6"/>
        <w:tblW w:w="9214" w:type="dxa"/>
        <w:tblBorders>
          <w:insideH w:val="single" w:sz="12" w:space="0" w:color="FABF8F" w:themeColor="accent6" w:themeTint="99"/>
        </w:tblBorders>
        <w:tblLayout w:type="fixed"/>
        <w:tblLook w:val="04A0" w:firstRow="1" w:lastRow="0" w:firstColumn="1" w:lastColumn="0" w:noHBand="0" w:noVBand="1"/>
      </w:tblPr>
      <w:tblGrid>
        <w:gridCol w:w="4111"/>
        <w:gridCol w:w="5103"/>
      </w:tblGrid>
      <w:tr w:rsidR="00434118" w:rsidRPr="00F36A96" w14:paraId="1886B93B" w14:textId="77777777" w:rsidTr="00434118">
        <w:trPr>
          <w:cnfStyle w:val="100000000000" w:firstRow="1" w:lastRow="0" w:firstColumn="0" w:lastColumn="0" w:oddVBand="0" w:evenVBand="0" w:oddHBand="0" w:evenHBand="0" w:firstRowFirstColumn="0" w:firstRowLastColumn="0" w:lastRowFirstColumn="0" w:lastRowLastColumn="0"/>
          <w:trHeight w:hRule="exact" w:val="281"/>
        </w:trPr>
        <w:tc>
          <w:tcPr>
            <w:cnfStyle w:val="001000000000" w:firstRow="0" w:lastRow="0" w:firstColumn="1" w:lastColumn="0" w:oddVBand="0" w:evenVBand="0" w:oddHBand="0" w:evenHBand="0" w:firstRowFirstColumn="0" w:firstRowLastColumn="0" w:lastRowFirstColumn="0" w:lastRowLastColumn="0"/>
            <w:tcW w:w="4111" w:type="dxa"/>
            <w:tcBorders>
              <w:bottom w:val="none" w:sz="0" w:space="0" w:color="auto"/>
            </w:tcBorders>
            <w:shd w:val="clear" w:color="auto" w:fill="E36C0A" w:themeFill="accent6" w:themeFillShade="BF"/>
          </w:tcPr>
          <w:p w14:paraId="0F761402" w14:textId="77777777" w:rsidR="00434118" w:rsidRPr="00434118" w:rsidRDefault="00434118" w:rsidP="00434118">
            <w:pPr>
              <w:pStyle w:val="Tabelsubkop"/>
              <w:spacing w:before="40" w:after="40"/>
              <w:rPr>
                <w:b/>
                <w:bCs w:val="0"/>
                <w:color w:val="FFFFFF" w:themeColor="background1"/>
                <w:sz w:val="20"/>
                <w:szCs w:val="20"/>
              </w:rPr>
            </w:pPr>
            <w:r w:rsidRPr="00434118">
              <w:rPr>
                <w:b/>
                <w:bCs w:val="0"/>
                <w:color w:val="FFFFFF" w:themeColor="background1"/>
                <w:sz w:val="20"/>
                <w:szCs w:val="20"/>
              </w:rPr>
              <w:t>Bewijsstuk</w:t>
            </w:r>
          </w:p>
        </w:tc>
        <w:tc>
          <w:tcPr>
            <w:tcW w:w="5103" w:type="dxa"/>
            <w:tcBorders>
              <w:bottom w:val="none" w:sz="0" w:space="0" w:color="auto"/>
            </w:tcBorders>
            <w:shd w:val="clear" w:color="auto" w:fill="E36C0A" w:themeFill="accent6" w:themeFillShade="BF"/>
          </w:tcPr>
          <w:p w14:paraId="22C24D8B" w14:textId="77777777" w:rsidR="00434118" w:rsidRDefault="00434118" w:rsidP="00434118">
            <w:pPr>
              <w:pStyle w:val="Tabelsubkop"/>
              <w:spacing w:before="40" w:after="4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34118">
              <w:rPr>
                <w:b/>
                <w:bCs w:val="0"/>
                <w:color w:val="FFFFFF" w:themeColor="background1"/>
                <w:sz w:val="20"/>
                <w:szCs w:val="20"/>
              </w:rPr>
              <w:t>Opmerkingen</w:t>
            </w:r>
          </w:p>
          <w:p w14:paraId="264C6305" w14:textId="77777777" w:rsidR="00434118" w:rsidRDefault="00434118" w:rsidP="00434118">
            <w:pPr>
              <w:pStyle w:val="Tabelsubkop"/>
              <w:spacing w:before="40" w:after="4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p w14:paraId="3FEA3F2F" w14:textId="77777777" w:rsidR="00434118" w:rsidRPr="00434118" w:rsidRDefault="00434118" w:rsidP="00434118">
            <w:pPr>
              <w:pStyle w:val="Tabelsubkop"/>
              <w:spacing w:before="40" w:after="40"/>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0"/>
              </w:rPr>
            </w:pPr>
          </w:p>
        </w:tc>
      </w:tr>
      <w:tr w:rsidR="00434118" w:rsidRPr="00F36A96" w14:paraId="546E8B6D" w14:textId="77777777" w:rsidTr="00434118">
        <w:tc>
          <w:tcPr>
            <w:cnfStyle w:val="001000000000" w:firstRow="0" w:lastRow="0" w:firstColumn="1" w:lastColumn="0" w:oddVBand="0" w:evenVBand="0" w:oddHBand="0" w:evenHBand="0" w:firstRowFirstColumn="0" w:firstRowLastColumn="0" w:lastRowFirstColumn="0" w:lastRowLastColumn="0"/>
            <w:tcW w:w="4111" w:type="dxa"/>
          </w:tcPr>
          <w:p w14:paraId="037CC708" w14:textId="3C83E10D" w:rsidR="00434118" w:rsidRPr="004E4F88" w:rsidRDefault="00E74AFF" w:rsidP="00434118">
            <w:pPr>
              <w:pStyle w:val="Tabeltekst"/>
              <w:spacing w:before="40" w:after="40"/>
              <w:rPr>
                <w:b w:val="0"/>
                <w:bCs w:val="0"/>
                <w:sz w:val="20"/>
                <w:szCs w:val="20"/>
              </w:rPr>
            </w:pPr>
            <w:r>
              <w:rPr>
                <w:b w:val="0"/>
                <w:bCs w:val="0"/>
                <w:sz w:val="20"/>
                <w:szCs w:val="20"/>
              </w:rPr>
              <w:t>Bijlage X – Beroep op derden</w:t>
            </w:r>
          </w:p>
        </w:tc>
        <w:tc>
          <w:tcPr>
            <w:tcW w:w="5103" w:type="dxa"/>
          </w:tcPr>
          <w:p w14:paraId="64EC3307" w14:textId="5D8F800D" w:rsidR="00434118" w:rsidRPr="00F36A96" w:rsidRDefault="00E90C40" w:rsidP="00434118">
            <w:pPr>
              <w:pStyle w:val="Tabeltekst"/>
              <w:spacing w:before="40" w:after="40"/>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Ingevuld en ondertekend</w:t>
            </w:r>
          </w:p>
        </w:tc>
      </w:tr>
    </w:tbl>
    <w:p w14:paraId="17DC3230" w14:textId="77777777" w:rsidR="00434118" w:rsidRDefault="00434118" w:rsidP="00242E72"/>
    <w:p w14:paraId="11274CC2" w14:textId="279EB168" w:rsidR="00434118" w:rsidRDefault="0035503B" w:rsidP="00615B68">
      <w:pPr>
        <w:pStyle w:val="Kop3"/>
      </w:pPr>
      <w:r>
        <w:t>6.2.2 Beroep op derde(n) uitvoering Opdracht</w:t>
      </w:r>
    </w:p>
    <w:p w14:paraId="667D3D8B" w14:textId="25B0C8BD" w:rsidR="00484375" w:rsidRDefault="00484375" w:rsidP="00484375">
      <w:r>
        <w:t>U kunt een beroep doen op Derden om de Opdracht te uitvoeren</w:t>
      </w:r>
      <w:r w:rsidR="003732B9">
        <w:t xml:space="preserve"> onder bepaalde voorwaarden:</w:t>
      </w:r>
    </w:p>
    <w:p w14:paraId="181822C7" w14:textId="39D7EED5" w:rsidR="005B3957" w:rsidRPr="005F4299" w:rsidRDefault="003732B9" w:rsidP="00FF67E9">
      <w:pPr>
        <w:pStyle w:val="Lijstalinea"/>
        <w:numPr>
          <w:ilvl w:val="0"/>
          <w:numId w:val="40"/>
        </w:numPr>
      </w:pPr>
      <w:r w:rsidRPr="003732B9">
        <w:rPr>
          <w:rFonts w:eastAsia="Arial" w:cs="Arial"/>
        </w:rPr>
        <w:t>U geeft bij de</w:t>
      </w:r>
      <w:r w:rsidR="004B26D2" w:rsidRPr="003732B9">
        <w:rPr>
          <w:rFonts w:eastAsia="Arial" w:cs="Arial"/>
        </w:rPr>
        <w:t xml:space="preserve"> Inschrijving aangeeft of en zo ja, welke Derde</w:t>
      </w:r>
      <w:r w:rsidRPr="003732B9">
        <w:rPr>
          <w:rFonts w:eastAsia="Arial" w:cs="Arial"/>
        </w:rPr>
        <w:t xml:space="preserve"> </w:t>
      </w:r>
      <w:r w:rsidR="004B26D2" w:rsidRPr="003732B9">
        <w:rPr>
          <w:rFonts w:eastAsia="Arial" w:cs="Arial"/>
        </w:rPr>
        <w:t xml:space="preserve">voor welk deel van de </w:t>
      </w:r>
      <w:r w:rsidR="004B26D2" w:rsidRPr="005F4299">
        <w:rPr>
          <w:rFonts w:eastAsia="Arial" w:cs="Arial"/>
        </w:rPr>
        <w:t xml:space="preserve">Opdracht </w:t>
      </w:r>
      <w:r w:rsidRPr="005F4299">
        <w:rPr>
          <w:rFonts w:eastAsia="Arial" w:cs="Arial"/>
        </w:rPr>
        <w:t xml:space="preserve">u </w:t>
      </w:r>
      <w:r w:rsidR="004B26D2" w:rsidRPr="005F4299">
        <w:rPr>
          <w:rFonts w:eastAsia="Arial" w:cs="Arial"/>
        </w:rPr>
        <w:t xml:space="preserve">in zal schakelen. </w:t>
      </w:r>
    </w:p>
    <w:p w14:paraId="5C7F26E0" w14:textId="12E3FACB" w:rsidR="003732B9" w:rsidRPr="005F4299" w:rsidRDefault="003732B9" w:rsidP="00FF67E9">
      <w:pPr>
        <w:pStyle w:val="Lijstalinea"/>
        <w:numPr>
          <w:ilvl w:val="0"/>
          <w:numId w:val="40"/>
        </w:numPr>
      </w:pPr>
      <w:r w:rsidRPr="005F4299">
        <w:rPr>
          <w:rFonts w:eastAsia="Arial" w:cs="Arial"/>
          <w:u w:val="single"/>
        </w:rPr>
        <w:t>Kritiek</w:t>
      </w:r>
      <w:r w:rsidR="005132BE" w:rsidRPr="005F4299">
        <w:rPr>
          <w:rFonts w:eastAsia="Arial" w:cs="Arial"/>
          <w:u w:val="single"/>
        </w:rPr>
        <w:t>e</w:t>
      </w:r>
      <w:r w:rsidRPr="005F4299">
        <w:rPr>
          <w:rFonts w:eastAsia="Arial" w:cs="Arial"/>
          <w:u w:val="single"/>
        </w:rPr>
        <w:t xml:space="preserve"> taken</w:t>
      </w:r>
      <w:r w:rsidR="005132BE" w:rsidRPr="005F4299">
        <w:rPr>
          <w:rFonts w:eastAsia="Arial" w:cs="Arial"/>
        </w:rPr>
        <w:t xml:space="preserve"> worden door de Opdrachtnemer zelf </w:t>
      </w:r>
      <w:r w:rsidR="004A760F" w:rsidRPr="005F4299">
        <w:rPr>
          <w:rFonts w:eastAsia="Arial" w:cs="Arial"/>
        </w:rPr>
        <w:t xml:space="preserve">worden uitgevoerd en niet door een </w:t>
      </w:r>
      <w:r w:rsidR="007B51FC" w:rsidRPr="005F4299">
        <w:rPr>
          <w:rFonts w:eastAsia="Arial" w:cs="Arial"/>
        </w:rPr>
        <w:t>Derde</w:t>
      </w:r>
      <w:r w:rsidR="00667A45" w:rsidRPr="005F4299">
        <w:rPr>
          <w:rFonts w:eastAsia="Arial" w:cs="Arial"/>
        </w:rPr>
        <w:t xml:space="preserve"> </w:t>
      </w:r>
      <w:r w:rsidR="007B51FC" w:rsidRPr="005F4299">
        <w:rPr>
          <w:rFonts w:eastAsia="Arial" w:cs="Arial"/>
        </w:rPr>
        <w:t>(art.2.95 lid 2 A</w:t>
      </w:r>
      <w:r w:rsidR="00667A45" w:rsidRPr="005F4299">
        <w:rPr>
          <w:rFonts w:eastAsia="Arial" w:cs="Arial"/>
        </w:rPr>
        <w:t>w)</w:t>
      </w:r>
    </w:p>
    <w:p w14:paraId="50793016" w14:textId="266D9CBD" w:rsidR="008C0A25" w:rsidRDefault="008C0A25" w:rsidP="008C0A25">
      <w:pPr>
        <w:pStyle w:val="Kop2"/>
      </w:pPr>
      <w:bookmarkStart w:id="39" w:name="_Toc227841762"/>
      <w:r w:rsidRPr="008C0A25">
        <w:t>Insch</w:t>
      </w:r>
      <w:r>
        <w:t>r</w:t>
      </w:r>
      <w:r w:rsidRPr="008C0A25">
        <w:t>ijvingsvoorwaarden</w:t>
      </w:r>
      <w:bookmarkEnd w:id="39"/>
    </w:p>
    <w:p w14:paraId="0AAD3C60" w14:textId="07F34B4C" w:rsidR="008E0356" w:rsidRPr="00615B68" w:rsidRDefault="008E0356" w:rsidP="00615B68">
      <w:pPr>
        <w:pStyle w:val="Kop3"/>
      </w:pPr>
      <w:r w:rsidRPr="00615B68">
        <w:t>6.3.1 Recht</w:t>
      </w:r>
      <w:r w:rsidRPr="00615B68">
        <w:tab/>
      </w:r>
    </w:p>
    <w:p w14:paraId="32F1D637" w14:textId="23E05AA6" w:rsidR="008E0356" w:rsidRDefault="008E0356" w:rsidP="00FF67E9">
      <w:pPr>
        <w:pStyle w:val="Lijstalinea"/>
        <w:numPr>
          <w:ilvl w:val="1"/>
          <w:numId w:val="41"/>
        </w:numPr>
        <w:spacing w:line="255" w:lineRule="atLeast"/>
      </w:pPr>
      <w:r>
        <w:t>Uw Inschrijving voldoet aan de eisen gesteld in de Aanbestedingswet</w:t>
      </w:r>
      <w:r w:rsidRPr="00AD5AB4">
        <w:t>, het ARW 2016</w:t>
      </w:r>
      <w:r>
        <w:t xml:space="preserve"> en de aanbestedingsstukken.</w:t>
      </w:r>
    </w:p>
    <w:p w14:paraId="67C0588A" w14:textId="77777777" w:rsidR="000717B8" w:rsidRDefault="008E0356" w:rsidP="00FF67E9">
      <w:pPr>
        <w:pStyle w:val="Lijstalinea"/>
        <w:numPr>
          <w:ilvl w:val="1"/>
          <w:numId w:val="41"/>
        </w:numPr>
        <w:spacing w:line="255" w:lineRule="atLeast"/>
      </w:pPr>
      <w:r>
        <w:t>Op de door u uit te brengen Inschrijving en de overeenkomst die daarop volgt, is het Nederlands recht van toepassing.</w:t>
      </w:r>
    </w:p>
    <w:p w14:paraId="5FC6D5B5" w14:textId="6A016648" w:rsidR="000717B8" w:rsidRPr="000717B8" w:rsidRDefault="000717B8" w:rsidP="00FF67E9">
      <w:pPr>
        <w:pStyle w:val="Lijstalinea"/>
        <w:numPr>
          <w:ilvl w:val="1"/>
          <w:numId w:val="41"/>
        </w:numPr>
        <w:spacing w:line="255" w:lineRule="atLeast"/>
      </w:pPr>
      <w:r w:rsidRPr="000717B8">
        <w:rPr>
          <w:rFonts w:cs="Arial"/>
        </w:rPr>
        <w:t>De algemene inkoopvoorwaarden van de SED organisatie</w:t>
      </w:r>
      <w:r>
        <w:rPr>
          <w:rFonts w:cs="Arial"/>
        </w:rPr>
        <w:t>;</w:t>
      </w:r>
    </w:p>
    <w:p w14:paraId="57A30452" w14:textId="0D59E695" w:rsidR="00457B30" w:rsidRDefault="000717B8" w:rsidP="00FF67E9">
      <w:pPr>
        <w:pStyle w:val="Lijstalinea"/>
        <w:numPr>
          <w:ilvl w:val="1"/>
          <w:numId w:val="41"/>
        </w:numPr>
        <w:spacing w:line="255" w:lineRule="atLeast"/>
      </w:pPr>
      <w:r w:rsidRPr="000717B8">
        <w:rPr>
          <w:rFonts w:cs="Arial"/>
        </w:rPr>
        <w:t>Indien van toepassing: de GIBIT 2020 (Gemeentelijke Inkoopvoorwaarden bij IT);</w:t>
      </w:r>
    </w:p>
    <w:p w14:paraId="4472B540" w14:textId="2E769818" w:rsidR="008E0356" w:rsidRDefault="008E0356" w:rsidP="00615B68">
      <w:pPr>
        <w:pStyle w:val="Kop3"/>
      </w:pPr>
      <w:r>
        <w:t>6.3.2 Taal</w:t>
      </w:r>
      <w:r>
        <w:tab/>
      </w:r>
    </w:p>
    <w:p w14:paraId="7FA03682" w14:textId="77777777" w:rsidR="008E0356" w:rsidRDefault="008E0356" w:rsidP="008E0356">
      <w:r>
        <w:t>De voertaal tijdens de aanbestedingsprocedure en de contractfase is Nederlands.</w:t>
      </w:r>
    </w:p>
    <w:p w14:paraId="40581D66" w14:textId="27E010A7" w:rsidR="008E0356" w:rsidRDefault="008E0356" w:rsidP="00615B68">
      <w:pPr>
        <w:pStyle w:val="Kop3"/>
      </w:pPr>
      <w:r>
        <w:t>6.3.</w:t>
      </w:r>
      <w:r w:rsidR="00F653F4">
        <w:t xml:space="preserve">3 </w:t>
      </w:r>
      <w:r>
        <w:t>Vergoeding</w:t>
      </w:r>
      <w:r>
        <w:tab/>
      </w:r>
    </w:p>
    <w:p w14:paraId="383A457F" w14:textId="77777777" w:rsidR="008E0356" w:rsidRDefault="008E0356" w:rsidP="00F653F4">
      <w:pPr>
        <w:spacing w:line="255" w:lineRule="atLeast"/>
      </w:pPr>
      <w:r w:rsidRPr="00F653F4">
        <w:t>U ontvangt geen vergoeding voor het indienen van een Inschrijving.</w:t>
      </w:r>
    </w:p>
    <w:p w14:paraId="2E88EA10" w14:textId="0E3A0CEC" w:rsidR="008E0356" w:rsidRDefault="00F653F4" w:rsidP="00615B68">
      <w:pPr>
        <w:pStyle w:val="Kop3"/>
      </w:pPr>
      <w:r>
        <w:t xml:space="preserve">6.3.4 </w:t>
      </w:r>
      <w:r w:rsidR="008E0356">
        <w:t>Gestanddoeningstermijn</w:t>
      </w:r>
    </w:p>
    <w:p w14:paraId="6288AC2C" w14:textId="6B5E834F" w:rsidR="008E0356" w:rsidRPr="005C4C28" w:rsidRDefault="008E0356" w:rsidP="008E0356">
      <w:r>
        <w:t xml:space="preserve">De Offerte van de Contractant heeft een gestanddoeningstermijn van </w:t>
      </w:r>
      <w:r w:rsidR="00AD5AB4">
        <w:t>50</w:t>
      </w:r>
      <w:r w:rsidR="002D7079">
        <w:t xml:space="preserve"> </w:t>
      </w:r>
      <w:r w:rsidR="00AD5AB4">
        <w:t>dagen</w:t>
      </w:r>
      <w:r>
        <w:t>. De gestanddoeningstermijn gaat in op de dag waarop de</w:t>
      </w:r>
      <w:r w:rsidR="00EB7F81">
        <w:t xml:space="preserve"> </w:t>
      </w:r>
      <w:r>
        <w:t>inschrijvingstermijn sluit.</w:t>
      </w:r>
    </w:p>
    <w:p w14:paraId="3042025B" w14:textId="59F931F3" w:rsidR="008E0356" w:rsidRDefault="00F653F4" w:rsidP="00615B68">
      <w:pPr>
        <w:pStyle w:val="Kop3"/>
      </w:pPr>
      <w:r>
        <w:t xml:space="preserve">6.3.5 </w:t>
      </w:r>
      <w:r w:rsidR="008E0356">
        <w:t>Stopzetten procedure</w:t>
      </w:r>
    </w:p>
    <w:p w14:paraId="6F6125E3" w14:textId="77777777" w:rsidR="008E0356" w:rsidRDefault="008E0356" w:rsidP="008E0356">
      <w:r>
        <w:t xml:space="preserve">We hebben het recht om deze aanbestedingsprocedure </w:t>
      </w:r>
      <w:r w:rsidRPr="00F52A6E">
        <w:t>geheel of gedeeltelijk, tijdelijk of definitief te stoppen. U heeft dan geen recht op vergoeding van kosten die u heeft gemaakt of schaden die u heeft geleden in het kader van deze aanbesteding.</w:t>
      </w:r>
    </w:p>
    <w:p w14:paraId="7CF76495" w14:textId="10A76ED8" w:rsidR="008E0356" w:rsidRDefault="00320D90" w:rsidP="00615B68">
      <w:pPr>
        <w:pStyle w:val="Kop3"/>
      </w:pPr>
      <w:r>
        <w:t xml:space="preserve">6.3.6 </w:t>
      </w:r>
      <w:r w:rsidR="008E0356">
        <w:t>Vertrouwelijkheid</w:t>
      </w:r>
      <w:r w:rsidR="008E0356">
        <w:tab/>
      </w:r>
    </w:p>
    <w:p w14:paraId="10E0C003" w14:textId="5850823B" w:rsidR="008E0356" w:rsidRDefault="008E0356" w:rsidP="008E0356">
      <w:r>
        <w:t xml:space="preserve">De documenten die u indient behandelen wij vertrouwelijk. Dat betekent dat wij niet meer informatie openbaar maken dan nodig is. </w:t>
      </w:r>
      <w:r w:rsidR="005F4299">
        <w:t>We delen wel de inschrijfprijs van de Inschrijver die de Opdracht gegund krijgt.</w:t>
      </w:r>
    </w:p>
    <w:p w14:paraId="05FB6D02" w14:textId="79BAE0AA" w:rsidR="008E0356" w:rsidRDefault="00320D90" w:rsidP="005F4299">
      <w:pPr>
        <w:pStyle w:val="Kop3"/>
        <w:ind w:left="0" w:firstLine="0"/>
      </w:pPr>
      <w:r>
        <w:t xml:space="preserve">6.3.7 </w:t>
      </w:r>
      <w:r w:rsidR="008E0356">
        <w:t>Prijsonderhandelingen</w:t>
      </w:r>
      <w:r w:rsidR="008E0356">
        <w:tab/>
      </w:r>
    </w:p>
    <w:p w14:paraId="19919A07" w14:textId="77777777" w:rsidR="008E0356" w:rsidRDefault="008E0356" w:rsidP="008E0356">
      <w:r>
        <w:t>De prijs wordt volledig bepaald door uw Inschrijving. Wij voeren geen prijsonderhandelingen.</w:t>
      </w:r>
    </w:p>
    <w:p w14:paraId="01CED025" w14:textId="51A86322" w:rsidR="008E0356" w:rsidRDefault="00320D90" w:rsidP="00615B68">
      <w:pPr>
        <w:pStyle w:val="Kop3"/>
      </w:pPr>
      <w:r>
        <w:t xml:space="preserve">6.3.8 </w:t>
      </w:r>
      <w:r w:rsidR="008E0356">
        <w:t>Manipulatief inschrijven</w:t>
      </w:r>
      <w:r w:rsidR="008E0356">
        <w:tab/>
      </w:r>
    </w:p>
    <w:p w14:paraId="7613C77F" w14:textId="77777777" w:rsidR="008E0356" w:rsidRDefault="008E0356" w:rsidP="008E0356">
      <w:r>
        <w:t xml:space="preserve">Uw Inschrijving is op alle onderdelen realistisch en marktconform. Manipulatief is niet toegestaan en leidt tot het ongeldig verklaren van de Inschrijving. Van een manipulatieve Inschrijving is onder andere sprake als de beoordelingssystematiek zodanig wordt gemanipuleerd dat het daarmee beoogde doel wordt verstoord, zoals bijvoorbeeld het aanbieden van onrealistische prijzen. </w:t>
      </w:r>
    </w:p>
    <w:p w14:paraId="6FD94BD9" w14:textId="29AF33B1" w:rsidR="008E0356" w:rsidRDefault="00320D90" w:rsidP="00615B68">
      <w:pPr>
        <w:pStyle w:val="Kop3"/>
      </w:pPr>
      <w:r>
        <w:t xml:space="preserve">6.3.9 </w:t>
      </w:r>
      <w:r w:rsidR="008E0356" w:rsidRPr="00166C61">
        <w:t xml:space="preserve">Verstoring vrije concurrentie </w:t>
      </w:r>
    </w:p>
    <w:p w14:paraId="7E3FA636" w14:textId="77777777" w:rsidR="008E0356" w:rsidRDefault="008E0356" w:rsidP="008E0356">
      <w:r>
        <w:t>Het is niet toegestaan om rechtstreeks medewerkers van de gemeente te benaderen over deze aanbestedingsprocedure anders dan genoemde contactpersoon in het geval een storing op TenderNed. Doet u of een aan u gelieerde Derde dit wel? Dan kunnen wij u uitsluiten van verdere deelname aan de aanbestedingsprocedure.</w:t>
      </w:r>
    </w:p>
    <w:p w14:paraId="6AD8527C" w14:textId="1B9753A1" w:rsidR="008E0356" w:rsidRDefault="00320D90" w:rsidP="00615B68">
      <w:pPr>
        <w:pStyle w:val="Kop3"/>
      </w:pPr>
      <w:r>
        <w:t xml:space="preserve">6.3.10 </w:t>
      </w:r>
      <w:r w:rsidR="008E0356">
        <w:t>Russische betrokkenheid</w:t>
      </w:r>
    </w:p>
    <w:p w14:paraId="07E15C68" w14:textId="77777777" w:rsidR="008E0356" w:rsidRDefault="008E0356" w:rsidP="008E0356">
      <w:r>
        <w:t xml:space="preserve">Door in te schrijven verklaart u naar eer en geweten dat er geen sprake is van Russische betrokkenheid bij de uitvoering van deze overeenkomst. U verklaart in het bijzonder dat u als Opdrachtnemer en – eventueel – de bedrijven die een onderdeel zijn van uw consortium: </w:t>
      </w:r>
    </w:p>
    <w:p w14:paraId="6BA2B0E9" w14:textId="77777777" w:rsidR="008E0356" w:rsidRDefault="008E0356" w:rsidP="00FF67E9">
      <w:pPr>
        <w:pStyle w:val="Lijstalinea"/>
        <w:numPr>
          <w:ilvl w:val="7"/>
          <w:numId w:val="42"/>
        </w:numPr>
        <w:spacing w:line="255" w:lineRule="atLeast"/>
        <w:ind w:left="567"/>
      </w:pPr>
      <w:r>
        <w:t>geen (rechts)personen zijn met een Russische nationaliteit en deze (rechts)personen (natuurlijke personen, bedrijven, entiteiten of organen) niet gevestigd zijn in Rusland;</w:t>
      </w:r>
    </w:p>
    <w:p w14:paraId="5B69BE26" w14:textId="77777777" w:rsidR="008E0356" w:rsidRDefault="008E0356" w:rsidP="00FF67E9">
      <w:pPr>
        <w:pStyle w:val="Lijstalinea"/>
        <w:numPr>
          <w:ilvl w:val="7"/>
          <w:numId w:val="42"/>
        </w:numPr>
        <w:spacing w:line="255" w:lineRule="atLeast"/>
        <w:ind w:left="567"/>
      </w:pPr>
      <w:r>
        <w:t>geen rechtspersonen zijn (gevestigd in Rusland of een ander land) die voor meer dan 50% eigendom zijn van een Russische partij zoals hierboven onder a) genoemd;</w:t>
      </w:r>
    </w:p>
    <w:p w14:paraId="02B09A0A" w14:textId="77777777" w:rsidR="008E0356" w:rsidRDefault="008E0356" w:rsidP="00FF67E9">
      <w:pPr>
        <w:pStyle w:val="Lijstalinea"/>
        <w:numPr>
          <w:ilvl w:val="7"/>
          <w:numId w:val="42"/>
        </w:numPr>
        <w:spacing w:line="255" w:lineRule="atLeast"/>
        <w:ind w:left="567"/>
      </w:pPr>
      <w:r>
        <w:t>geen (rechts)personen zijn (gevestigd in Rusland of een ander land) die handelen in belang van of op aanwijzing van een Russische partij, zoals bedoeld onder a) en b).</w:t>
      </w:r>
    </w:p>
    <w:p w14:paraId="4C122A21" w14:textId="77777777" w:rsidR="008E0356" w:rsidRDefault="008E0356" w:rsidP="008E0356">
      <w:pPr>
        <w:ind w:left="207"/>
      </w:pPr>
    </w:p>
    <w:p w14:paraId="6FE70C2E" w14:textId="77777777" w:rsidR="008E0356" w:rsidRDefault="008E0356" w:rsidP="008E0356">
      <w:pPr>
        <w:ind w:left="207"/>
      </w:pPr>
      <w:r>
        <w:t>Ook verklaart u dat:</w:t>
      </w:r>
    </w:p>
    <w:p w14:paraId="0DCB298A" w14:textId="77777777" w:rsidR="008E0356" w:rsidRDefault="008E0356" w:rsidP="00FF67E9">
      <w:pPr>
        <w:pStyle w:val="Lijstalinea"/>
        <w:numPr>
          <w:ilvl w:val="7"/>
          <w:numId w:val="42"/>
        </w:numPr>
        <w:spacing w:line="255" w:lineRule="atLeast"/>
        <w:ind w:left="567"/>
      </w:pPr>
      <w:r>
        <w:t>er geen Derde(n) deelnemen wier capaciteit wordt ingeroepen door u als Opdrachtnemer én die een aandeel hebben van meer dan 10% van de contractwaarde waarbij een situatie als onder a) t/m c) zich voordoet.</w:t>
      </w:r>
    </w:p>
    <w:p w14:paraId="46054B1B" w14:textId="4464B7A9" w:rsidR="008E0356" w:rsidRDefault="004554B1" w:rsidP="00615B68">
      <w:pPr>
        <w:pStyle w:val="Kop3"/>
      </w:pPr>
      <w:r>
        <w:t xml:space="preserve">6.3.11 </w:t>
      </w:r>
      <w:r w:rsidR="008E0356">
        <w:t>Varianten</w:t>
      </w:r>
    </w:p>
    <w:p w14:paraId="541F1895" w14:textId="5B50D545" w:rsidR="008E0356" w:rsidRDefault="008E0356" w:rsidP="008E0356">
      <w:r>
        <w:t xml:space="preserve">U mag </w:t>
      </w:r>
      <w:r w:rsidRPr="005F4299">
        <w:t>geen</w:t>
      </w:r>
      <w:r>
        <w:t xml:space="preserve"> variant(en) indienen bij uw Inschrijving.</w:t>
      </w:r>
    </w:p>
    <w:p w14:paraId="56EB5CB7" w14:textId="30B6D353" w:rsidR="002217FD" w:rsidRPr="00057E8E" w:rsidRDefault="002217FD" w:rsidP="00B35E62">
      <w:pPr>
        <w:pStyle w:val="Kop1"/>
        <w:numPr>
          <w:ilvl w:val="0"/>
          <w:numId w:val="0"/>
        </w:numPr>
      </w:pPr>
    </w:p>
    <w:sectPr w:rsidR="002217FD" w:rsidRPr="00057E8E" w:rsidSect="00944FF0">
      <w:headerReference w:type="default" r:id="rId26"/>
      <w:footerReference w:type="default" r:id="rId27"/>
      <w:pgSz w:w="11906" w:h="16838"/>
      <w:pgMar w:top="1134" w:right="1134" w:bottom="1134" w:left="1134"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A5397" w14:textId="77777777" w:rsidR="00EF27B1" w:rsidRDefault="00EF27B1" w:rsidP="00677AA1">
      <w:r>
        <w:separator/>
      </w:r>
    </w:p>
  </w:endnote>
  <w:endnote w:type="continuationSeparator" w:id="0">
    <w:p w14:paraId="672C3CA1" w14:textId="77777777" w:rsidR="00EF27B1" w:rsidRDefault="00EF27B1" w:rsidP="0067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lus Jakarta Sans">
    <w:altName w:val="Calibri"/>
    <w:charset w:val="00"/>
    <w:family w:val="auto"/>
    <w:pitch w:val="variable"/>
    <w:sig w:usb0="A10000FF" w:usb1="4000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2C30" w14:textId="0A3F7BD3" w:rsidR="00EA2C65" w:rsidRDefault="00F86AEE" w:rsidP="00A25CB8">
    <w:pPr>
      <w:pStyle w:val="Voettekst"/>
      <w:tabs>
        <w:tab w:val="left" w:pos="420"/>
        <w:tab w:val="left" w:pos="6150"/>
        <w:tab w:val="right" w:pos="9638"/>
      </w:tabs>
      <w:jc w:val="left"/>
    </w:pPr>
    <w:r>
      <w:rPr>
        <w:szCs w:val="18"/>
      </w:rPr>
      <w:tab/>
      <w:t>Insch</w:t>
    </w:r>
    <w:r w:rsidR="00D11E8E">
      <w:rPr>
        <w:szCs w:val="18"/>
      </w:rPr>
      <w:t>rij</w:t>
    </w:r>
    <w:r w:rsidR="00A25CB8">
      <w:rPr>
        <w:szCs w:val="18"/>
      </w:rPr>
      <w:t>f</w:t>
    </w:r>
    <w:r w:rsidR="00D11E8E">
      <w:rPr>
        <w:szCs w:val="18"/>
      </w:rPr>
      <w:t xml:space="preserve">leidraad </w:t>
    </w:r>
    <w:r w:rsidR="005F5EAC">
      <w:rPr>
        <w:szCs w:val="18"/>
      </w:rPr>
      <w:t xml:space="preserve">SED </w:t>
    </w:r>
    <w:r w:rsidR="00D11E8E">
      <w:rPr>
        <w:szCs w:val="18"/>
      </w:rPr>
      <w:t>EU diensten versie 2026-01</w:t>
    </w:r>
    <w:r>
      <w:rPr>
        <w:szCs w:val="18"/>
      </w:rPr>
      <w:tab/>
    </w:r>
    <w:r w:rsidR="00A25CB8">
      <w:rPr>
        <w:szCs w:val="18"/>
      </w:rPr>
      <w:tab/>
    </w:r>
    <w:r w:rsidR="00EA2C65" w:rsidRPr="00500E58">
      <w:rPr>
        <w:szCs w:val="18"/>
      </w:rPr>
      <w:fldChar w:fldCharType="begin"/>
    </w:r>
    <w:r w:rsidR="00EA2C65" w:rsidRPr="00500E58">
      <w:rPr>
        <w:szCs w:val="18"/>
      </w:rPr>
      <w:instrText>PAGE</w:instrText>
    </w:r>
    <w:r w:rsidR="00EA2C65" w:rsidRPr="00500E58">
      <w:rPr>
        <w:szCs w:val="18"/>
      </w:rPr>
      <w:fldChar w:fldCharType="separate"/>
    </w:r>
    <w:r w:rsidR="00226886">
      <w:rPr>
        <w:noProof/>
        <w:szCs w:val="18"/>
      </w:rPr>
      <w:t>2</w:t>
    </w:r>
    <w:r w:rsidR="00EA2C65" w:rsidRPr="00500E58">
      <w:rPr>
        <w:szCs w:val="18"/>
      </w:rPr>
      <w:fldChar w:fldCharType="end"/>
    </w:r>
    <w:r w:rsidR="00493F64">
      <w:rPr>
        <w:szCs w:val="18"/>
      </w:rPr>
      <w:t xml:space="preserve"> /</w:t>
    </w:r>
    <w:r w:rsidR="00EA2C65" w:rsidRPr="00500E58">
      <w:rPr>
        <w:szCs w:val="18"/>
      </w:rPr>
      <w:t xml:space="preserve"> </w:t>
    </w:r>
    <w:r w:rsidR="00EA2C65" w:rsidRPr="00500E58">
      <w:rPr>
        <w:szCs w:val="18"/>
      </w:rPr>
      <w:fldChar w:fldCharType="begin"/>
    </w:r>
    <w:r w:rsidR="00EA2C65" w:rsidRPr="00500E58">
      <w:rPr>
        <w:szCs w:val="18"/>
      </w:rPr>
      <w:instrText>NUMPAGES</w:instrText>
    </w:r>
    <w:r w:rsidR="00EA2C65" w:rsidRPr="00500E58">
      <w:rPr>
        <w:szCs w:val="18"/>
      </w:rPr>
      <w:fldChar w:fldCharType="separate"/>
    </w:r>
    <w:r w:rsidR="00226886">
      <w:rPr>
        <w:noProof/>
        <w:szCs w:val="18"/>
      </w:rPr>
      <w:t>5</w:t>
    </w:r>
    <w:r w:rsidR="00EA2C65" w:rsidRPr="00500E58">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0468F" w14:textId="77777777" w:rsidR="00EF27B1" w:rsidRDefault="00EF27B1" w:rsidP="00677AA1">
      <w:r>
        <w:separator/>
      </w:r>
    </w:p>
  </w:footnote>
  <w:footnote w:type="continuationSeparator" w:id="0">
    <w:p w14:paraId="1254C078" w14:textId="77777777" w:rsidR="00EF27B1" w:rsidRDefault="00EF27B1" w:rsidP="00677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8652" w14:textId="397E89F3" w:rsidR="00C95FBA" w:rsidRDefault="004F244A" w:rsidP="004F244A">
    <w:pPr>
      <w:pStyle w:val="Koptekst"/>
      <w:jc w:val="center"/>
    </w:pPr>
    <w:r>
      <w:rPr>
        <w:noProof/>
      </w:rPr>
      <w:drawing>
        <wp:inline distT="0" distB="0" distL="0" distR="0" wp14:anchorId="73B28EEF" wp14:editId="24225B57">
          <wp:extent cx="4496435" cy="687070"/>
          <wp:effectExtent l="0" t="0" r="0" b="0"/>
          <wp:docPr id="1318975681" name="Afbeelding 1318975681" descr="Papier 2,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2,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6435" cy="6870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06A"/>
    <w:multiLevelType w:val="hybridMultilevel"/>
    <w:tmpl w:val="CC52FC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0CC3C49"/>
    <w:multiLevelType w:val="multilevel"/>
    <w:tmpl w:val="FD60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42C1F"/>
    <w:multiLevelType w:val="hybridMultilevel"/>
    <w:tmpl w:val="D64480A4"/>
    <w:lvl w:ilvl="0" w:tplc="FFFFFFFF">
      <w:start w:val="1"/>
      <w:numFmt w:val="decimal"/>
      <w:lvlText w:val="%1"/>
      <w:lvlJc w:val="left"/>
      <w:pPr>
        <w:ind w:left="360" w:hanging="360"/>
      </w:pPr>
      <w:rPr>
        <w:rFonts w:ascii="Arial" w:hAnsi="Arial" w:hint="default"/>
        <w:b w:val="0"/>
        <w:i w:val="0"/>
        <w:sz w:val="20"/>
      </w:rPr>
    </w:lvl>
    <w:lvl w:ilvl="1" w:tplc="0413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675AD9"/>
    <w:multiLevelType w:val="hybridMultilevel"/>
    <w:tmpl w:val="E206C508"/>
    <w:lvl w:ilvl="0" w:tplc="A66027B8">
      <w:start w:val="1"/>
      <w:numFmt w:val="bullet"/>
      <w:pStyle w:val="Opsomteken1"/>
      <w:lvlText w:val=""/>
      <w:lvlJc w:val="left"/>
      <w:pPr>
        <w:ind w:left="720" w:hanging="360"/>
      </w:pPr>
      <w:rPr>
        <w:rFonts w:ascii="Symbol" w:hAnsi="Symbol" w:hint="default"/>
      </w:rPr>
    </w:lvl>
    <w:lvl w:ilvl="1" w:tplc="4C0A9558">
      <w:numFmt w:val="bullet"/>
      <w:lvlText w:val="•"/>
      <w:lvlJc w:val="left"/>
      <w:pPr>
        <w:ind w:left="1788" w:hanging="708"/>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A81C6A"/>
    <w:multiLevelType w:val="hybridMultilevel"/>
    <w:tmpl w:val="8E62EC24"/>
    <w:lvl w:ilvl="0" w:tplc="ABEAA406">
      <w:start w:val="1"/>
      <w:numFmt w:val="decimal"/>
      <w:pStyle w:val="Opsommingcijfers"/>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530116"/>
    <w:multiLevelType w:val="hybridMultilevel"/>
    <w:tmpl w:val="F2E014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99033B"/>
    <w:multiLevelType w:val="multilevel"/>
    <w:tmpl w:val="3918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C46AC3"/>
    <w:multiLevelType w:val="multilevel"/>
    <w:tmpl w:val="3254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5B0186"/>
    <w:multiLevelType w:val="hybridMultilevel"/>
    <w:tmpl w:val="3CB09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3876BC"/>
    <w:multiLevelType w:val="hybridMultilevel"/>
    <w:tmpl w:val="ABBCC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2C33E7"/>
    <w:multiLevelType w:val="hybridMultilevel"/>
    <w:tmpl w:val="F3DA885C"/>
    <w:lvl w:ilvl="0" w:tplc="98661150">
      <w:start w:val="1"/>
      <w:numFmt w:val="bullet"/>
      <w:lvlText w:val=""/>
      <w:lvlJc w:val="left"/>
      <w:pPr>
        <w:ind w:left="720" w:hanging="360"/>
      </w:pPr>
      <w:rPr>
        <w:rFonts w:ascii="Wingdings" w:hAnsi="Wingdings" w:hint="default"/>
        <w:b/>
        <w:bCs/>
        <w:color w:val="0070C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E4112C"/>
    <w:multiLevelType w:val="hybridMultilevel"/>
    <w:tmpl w:val="F7F297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EF280F"/>
    <w:multiLevelType w:val="hybridMultilevel"/>
    <w:tmpl w:val="158E6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A61894"/>
    <w:multiLevelType w:val="hybridMultilevel"/>
    <w:tmpl w:val="7694AC24"/>
    <w:lvl w:ilvl="0" w:tplc="87D2FBB6">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0E7405"/>
    <w:multiLevelType w:val="multilevel"/>
    <w:tmpl w:val="378660E4"/>
    <w:lvl w:ilvl="0">
      <w:start w:val="1"/>
      <w:numFmt w:val="decimal"/>
      <w:lvlText w:val="%1"/>
      <w:lvlJc w:val="left"/>
      <w:pPr>
        <w:ind w:left="432" w:hanging="432"/>
      </w:pPr>
    </w:lvl>
    <w:lvl w:ilvl="1">
      <w:start w:val="1"/>
      <w:numFmt w:val="decimal"/>
      <w:lvlText w:val="%1.%2"/>
      <w:lvlJc w:val="left"/>
      <w:pPr>
        <w:ind w:left="454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204E109C"/>
    <w:multiLevelType w:val="hybridMultilevel"/>
    <w:tmpl w:val="E53CB37C"/>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7D0DD1"/>
    <w:multiLevelType w:val="multilevel"/>
    <w:tmpl w:val="24821708"/>
    <w:name w:val="KopNum"/>
    <w:styleLink w:val="Kopnummering"/>
    <w:lvl w:ilvl="0">
      <w:start w:val="1"/>
      <w:numFmt w:val="decimal"/>
      <w:pStyle w:val="Kop1"/>
      <w:lvlText w:val="%1."/>
      <w:lvlJc w:val="left"/>
      <w:pPr>
        <w:tabs>
          <w:tab w:val="num" w:pos="765"/>
        </w:tabs>
        <w:ind w:left="765" w:hanging="765"/>
      </w:pPr>
      <w:rPr>
        <w:rFonts w:ascii="Arial" w:hAnsi="Arial" w:hint="default"/>
        <w:b/>
        <w:i w:val="0"/>
        <w:color w:val="00466E"/>
        <w:sz w:val="36"/>
      </w:rPr>
    </w:lvl>
    <w:lvl w:ilvl="1">
      <w:start w:val="1"/>
      <w:numFmt w:val="decimal"/>
      <w:pStyle w:val="Kop2"/>
      <w:lvlText w:val="%1.%2"/>
      <w:lvlJc w:val="left"/>
      <w:pPr>
        <w:tabs>
          <w:tab w:val="num" w:pos="765"/>
        </w:tabs>
        <w:ind w:left="765" w:hanging="765"/>
      </w:pPr>
      <w:rPr>
        <w:rFonts w:ascii="Arial" w:hAnsi="Arial" w:hint="default"/>
        <w:b/>
        <w:i w:val="0"/>
        <w:color w:val="00466E"/>
        <w:sz w:val="28"/>
      </w:rPr>
    </w:lvl>
    <w:lvl w:ilvl="2">
      <w:start w:val="1"/>
      <w:numFmt w:val="lowerLetter"/>
      <w:lvlText w:val="%3."/>
      <w:lvlJc w:val="left"/>
      <w:pPr>
        <w:tabs>
          <w:tab w:val="num" w:pos="765"/>
        </w:tabs>
        <w:ind w:left="765" w:hanging="765"/>
      </w:pPr>
      <w:rPr>
        <w:rFonts w:ascii="Arial" w:hAnsi="Arial" w:hint="default"/>
        <w:b/>
        <w:i w:val="0"/>
        <w:color w:val="00466E"/>
        <w:sz w:val="24"/>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righ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right"/>
      <w:pPr>
        <w:ind w:left="0" w:firstLine="0"/>
      </w:pPr>
      <w:rPr>
        <w:rFonts w:hint="default"/>
      </w:rPr>
    </w:lvl>
  </w:abstractNum>
  <w:abstractNum w:abstractNumId="17" w15:restartNumberingAfterBreak="0">
    <w:nsid w:val="234A05E5"/>
    <w:multiLevelType w:val="hybridMultilevel"/>
    <w:tmpl w:val="2D94DE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3D266E6"/>
    <w:multiLevelType w:val="hybridMultilevel"/>
    <w:tmpl w:val="5DB8E4B4"/>
    <w:lvl w:ilvl="0" w:tplc="80F4B864">
      <w:start w:val="1"/>
      <w:numFmt w:val="decimal"/>
      <w:pStyle w:val="Opsomnummer1"/>
      <w:lvlText w:val="Stap %1"/>
      <w:lvlJc w:val="left"/>
      <w:pPr>
        <w:ind w:left="360" w:hanging="360"/>
      </w:pPr>
      <w:rPr>
        <w:rFonts w:ascii="Arial" w:hAnsi="Arial" w:hint="default"/>
        <w:b w:val="0"/>
        <w:i w:val="0"/>
        <w:sz w:val="20"/>
      </w:rPr>
    </w:lvl>
    <w:lvl w:ilvl="1" w:tplc="04130001">
      <w:start w:val="1"/>
      <w:numFmt w:val="bullet"/>
      <w:lvlText w:val=""/>
      <w:lvlJc w:val="left"/>
      <w:pPr>
        <w:ind w:left="72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3DB3AC3"/>
    <w:multiLevelType w:val="hybridMultilevel"/>
    <w:tmpl w:val="2C76FA1C"/>
    <w:lvl w:ilvl="0" w:tplc="04130001">
      <w:start w:val="1"/>
      <w:numFmt w:val="bullet"/>
      <w:lvlText w:val=""/>
      <w:lvlJc w:val="left"/>
      <w:pPr>
        <w:ind w:left="775" w:hanging="360"/>
      </w:pPr>
      <w:rPr>
        <w:rFonts w:ascii="Symbol" w:hAnsi="Symbol" w:hint="default"/>
      </w:rPr>
    </w:lvl>
    <w:lvl w:ilvl="1" w:tplc="04130003">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20" w15:restartNumberingAfterBreak="0">
    <w:nsid w:val="25A90358"/>
    <w:multiLevelType w:val="multilevel"/>
    <w:tmpl w:val="0914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3611E0"/>
    <w:multiLevelType w:val="multilevel"/>
    <w:tmpl w:val="F744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850D8C"/>
    <w:multiLevelType w:val="hybridMultilevel"/>
    <w:tmpl w:val="C172AED8"/>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A827958"/>
    <w:multiLevelType w:val="hybridMultilevel"/>
    <w:tmpl w:val="D38AF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FC30D92"/>
    <w:multiLevelType w:val="hybridMultilevel"/>
    <w:tmpl w:val="37A410F4"/>
    <w:lvl w:ilvl="0" w:tplc="E1DC6074">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0E61DFF"/>
    <w:multiLevelType w:val="hybridMultilevel"/>
    <w:tmpl w:val="EE6E8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1D863CB"/>
    <w:multiLevelType w:val="hybridMultilevel"/>
    <w:tmpl w:val="4078A9BC"/>
    <w:lvl w:ilvl="0" w:tplc="FCE440F0">
      <w:start w:val="1"/>
      <w:numFmt w:val="decimal"/>
      <w:lvlText w:val="Kerncompetentie %1"/>
      <w:lvlJc w:val="left"/>
      <w:pPr>
        <w:ind w:left="720" w:hanging="360"/>
      </w:pPr>
      <w:rPr>
        <w:rFonts w:ascii="Arial" w:hAnsi="Arial" w:hint="default"/>
        <w:b w:val="0"/>
        <w:i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49455E9"/>
    <w:multiLevelType w:val="multilevel"/>
    <w:tmpl w:val="2850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4B30182"/>
    <w:multiLevelType w:val="hybridMultilevel"/>
    <w:tmpl w:val="0BC02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62B3FE4"/>
    <w:multiLevelType w:val="hybridMultilevel"/>
    <w:tmpl w:val="C0A86724"/>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9F36A89"/>
    <w:multiLevelType w:val="hybridMultilevel"/>
    <w:tmpl w:val="D0609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ADC40A1"/>
    <w:multiLevelType w:val="hybridMultilevel"/>
    <w:tmpl w:val="248EB1C0"/>
    <w:lvl w:ilvl="0" w:tplc="336C0BEA">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B5619A0"/>
    <w:multiLevelType w:val="hybridMultilevel"/>
    <w:tmpl w:val="2A043CEA"/>
    <w:lvl w:ilvl="0" w:tplc="50E6FCDA">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FA277D1"/>
    <w:multiLevelType w:val="hybridMultilevel"/>
    <w:tmpl w:val="C49400B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18838B0"/>
    <w:multiLevelType w:val="hybridMultilevel"/>
    <w:tmpl w:val="E966AB72"/>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42A3265C"/>
    <w:multiLevelType w:val="hybridMultilevel"/>
    <w:tmpl w:val="8FA67F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43C6FFA"/>
    <w:multiLevelType w:val="multilevel"/>
    <w:tmpl w:val="240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A26181"/>
    <w:multiLevelType w:val="hybridMultilevel"/>
    <w:tmpl w:val="CA20E736"/>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8675A40"/>
    <w:multiLevelType w:val="multilevel"/>
    <w:tmpl w:val="2CB4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9B97B9F"/>
    <w:multiLevelType w:val="multilevel"/>
    <w:tmpl w:val="9676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BE95D9D"/>
    <w:multiLevelType w:val="hybridMultilevel"/>
    <w:tmpl w:val="4344D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CA75DC3"/>
    <w:multiLevelType w:val="hybridMultilevel"/>
    <w:tmpl w:val="8332867A"/>
    <w:lvl w:ilvl="0" w:tplc="8EEC8FC0">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F745EA3"/>
    <w:multiLevelType w:val="hybridMultilevel"/>
    <w:tmpl w:val="BDAA9534"/>
    <w:name w:val="KopNum2"/>
    <w:lvl w:ilvl="0" w:tplc="D3F4EC9E">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0970490"/>
    <w:multiLevelType w:val="multilevel"/>
    <w:tmpl w:val="87F6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109005F"/>
    <w:multiLevelType w:val="hybridMultilevel"/>
    <w:tmpl w:val="A2B6BB3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51F90365"/>
    <w:multiLevelType w:val="multilevel"/>
    <w:tmpl w:val="C418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995AAA"/>
    <w:multiLevelType w:val="multilevel"/>
    <w:tmpl w:val="CDD2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8C24B5F"/>
    <w:multiLevelType w:val="multilevel"/>
    <w:tmpl w:val="80EA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363B37"/>
    <w:multiLevelType w:val="hybridMultilevel"/>
    <w:tmpl w:val="165E7150"/>
    <w:lvl w:ilvl="0" w:tplc="336C0BEA">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5437F33"/>
    <w:multiLevelType w:val="hybridMultilevel"/>
    <w:tmpl w:val="A34418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0" w15:restartNumberingAfterBreak="0">
    <w:nsid w:val="659D055B"/>
    <w:multiLevelType w:val="hybridMultilevel"/>
    <w:tmpl w:val="FF60CCCC"/>
    <w:lvl w:ilvl="0" w:tplc="04130005">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93678A1"/>
    <w:multiLevelType w:val="hybridMultilevel"/>
    <w:tmpl w:val="380216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95D70C4"/>
    <w:multiLevelType w:val="hybridMultilevel"/>
    <w:tmpl w:val="6C36E7EA"/>
    <w:lvl w:ilvl="0" w:tplc="336C0BEA">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7106421"/>
    <w:multiLevelType w:val="multilevel"/>
    <w:tmpl w:val="49D4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4845C8"/>
    <w:multiLevelType w:val="hybridMultilevel"/>
    <w:tmpl w:val="2114653E"/>
    <w:lvl w:ilvl="0" w:tplc="8FF66AE6">
      <w:start w:val="1"/>
      <w:numFmt w:val="bullet"/>
      <w:pStyle w:val="Opsomming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8AA6B8C"/>
    <w:multiLevelType w:val="hybridMultilevel"/>
    <w:tmpl w:val="E6B8B344"/>
    <w:lvl w:ilvl="0" w:tplc="04130001">
      <w:start w:val="1"/>
      <w:numFmt w:val="bullet"/>
      <w:lvlText w:val=""/>
      <w:lvlJc w:val="left"/>
      <w:pPr>
        <w:ind w:left="360" w:hanging="360"/>
      </w:pPr>
      <w:rPr>
        <w:rFonts w:ascii="Symbol" w:hAnsi="Symbol" w:hint="default"/>
      </w:rPr>
    </w:lvl>
    <w:lvl w:ilvl="1" w:tplc="DE447F9C">
      <w:numFmt w:val="bullet"/>
      <w:lvlText w:val="•"/>
      <w:lvlJc w:val="left"/>
      <w:pPr>
        <w:ind w:left="1428" w:hanging="708"/>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7A9738A2"/>
    <w:multiLevelType w:val="hybridMultilevel"/>
    <w:tmpl w:val="A0823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B7452FC"/>
    <w:multiLevelType w:val="hybridMultilevel"/>
    <w:tmpl w:val="89921490"/>
    <w:lvl w:ilvl="0" w:tplc="AA308FAA">
      <w:start w:val="1"/>
      <w:numFmt w:val="bullet"/>
      <w:pStyle w:val="Opsomteken2"/>
      <w:lvlText w:val="–"/>
      <w:lvlJc w:val="left"/>
      <w:pPr>
        <w:ind w:left="890" w:hanging="360"/>
      </w:pPr>
      <w:rPr>
        <w:rFonts w:ascii="Arial" w:hAnsi="Aria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58" w15:restartNumberingAfterBreak="0">
    <w:nsid w:val="7FEB394A"/>
    <w:multiLevelType w:val="hybridMultilevel"/>
    <w:tmpl w:val="F49A4818"/>
    <w:lvl w:ilvl="0" w:tplc="336C0BEA">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5401485">
    <w:abstractNumId w:val="14"/>
  </w:num>
  <w:num w:numId="2" w16cid:durableId="1064718938">
    <w:abstractNumId w:val="4"/>
  </w:num>
  <w:num w:numId="3" w16cid:durableId="1855803432">
    <w:abstractNumId w:val="16"/>
    <w:lvlOverride w:ilvl="0">
      <w:lvl w:ilvl="0">
        <w:start w:val="1"/>
        <w:numFmt w:val="decimal"/>
        <w:pStyle w:val="Kop1"/>
        <w:lvlText w:val="%1."/>
        <w:lvlJc w:val="left"/>
        <w:pPr>
          <w:tabs>
            <w:tab w:val="num" w:pos="765"/>
          </w:tabs>
          <w:ind w:left="765" w:hanging="765"/>
        </w:pPr>
        <w:rPr>
          <w:rFonts w:ascii="Arial" w:hAnsi="Arial" w:hint="default"/>
          <w:b/>
          <w:i w:val="0"/>
          <w:color w:val="0070C0"/>
          <w:sz w:val="36"/>
        </w:rPr>
      </w:lvl>
    </w:lvlOverride>
    <w:lvlOverride w:ilvl="1">
      <w:lvl w:ilvl="1">
        <w:start w:val="1"/>
        <w:numFmt w:val="decimal"/>
        <w:pStyle w:val="Kop2"/>
        <w:lvlText w:val="%1.%2"/>
        <w:lvlJc w:val="left"/>
        <w:pPr>
          <w:tabs>
            <w:tab w:val="num" w:pos="765"/>
          </w:tabs>
          <w:ind w:left="765" w:hanging="765"/>
        </w:pPr>
        <w:rPr>
          <w:rFonts w:ascii="Arial" w:hAnsi="Arial" w:hint="default"/>
          <w:b/>
          <w:i w:val="0"/>
          <w:color w:val="0070C0"/>
          <w:sz w:val="28"/>
        </w:rPr>
      </w:lvl>
    </w:lvlOverride>
    <w:lvlOverride w:ilvl="2">
      <w:lvl w:ilvl="2">
        <w:start w:val="1"/>
        <w:numFmt w:val="lowerLetter"/>
        <w:lvlText w:val="%3."/>
        <w:lvlJc w:val="left"/>
        <w:pPr>
          <w:tabs>
            <w:tab w:val="num" w:pos="765"/>
          </w:tabs>
          <w:ind w:left="765" w:hanging="765"/>
        </w:pPr>
        <w:rPr>
          <w:rFonts w:ascii="Arial" w:hAnsi="Arial" w:hint="default"/>
          <w:b/>
          <w:i w:val="0"/>
          <w:color w:val="00466E"/>
          <w:sz w:val="24"/>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righ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right"/>
        <w:pPr>
          <w:ind w:left="0" w:firstLine="0"/>
        </w:pPr>
        <w:rPr>
          <w:rFonts w:hint="default"/>
        </w:rPr>
      </w:lvl>
    </w:lvlOverride>
  </w:num>
  <w:num w:numId="4" w16cid:durableId="1574731491">
    <w:abstractNumId w:val="16"/>
  </w:num>
  <w:num w:numId="5" w16cid:durableId="606697973">
    <w:abstractNumId w:val="54"/>
  </w:num>
  <w:num w:numId="6" w16cid:durableId="1979071436">
    <w:abstractNumId w:val="50"/>
  </w:num>
  <w:num w:numId="7" w16cid:durableId="568539524">
    <w:abstractNumId w:val="13"/>
  </w:num>
  <w:num w:numId="8" w16cid:durableId="1828672157">
    <w:abstractNumId w:val="10"/>
  </w:num>
  <w:num w:numId="9" w16cid:durableId="2083601602">
    <w:abstractNumId w:val="11"/>
  </w:num>
  <w:num w:numId="10" w16cid:durableId="16733727">
    <w:abstractNumId w:val="24"/>
  </w:num>
  <w:num w:numId="11" w16cid:durableId="204753996">
    <w:abstractNumId w:val="41"/>
  </w:num>
  <w:num w:numId="12" w16cid:durableId="1607806951">
    <w:abstractNumId w:val="3"/>
  </w:num>
  <w:num w:numId="13" w16cid:durableId="2003580991">
    <w:abstractNumId w:val="58"/>
  </w:num>
  <w:num w:numId="14" w16cid:durableId="2134054791">
    <w:abstractNumId w:val="44"/>
  </w:num>
  <w:num w:numId="15" w16cid:durableId="255482792">
    <w:abstractNumId w:val="5"/>
  </w:num>
  <w:num w:numId="16" w16cid:durableId="214314771">
    <w:abstractNumId w:val="31"/>
  </w:num>
  <w:num w:numId="17" w16cid:durableId="1460802271">
    <w:abstractNumId w:val="52"/>
  </w:num>
  <w:num w:numId="18" w16cid:durableId="1872456581">
    <w:abstractNumId w:val="48"/>
  </w:num>
  <w:num w:numId="19" w16cid:durableId="1633900127">
    <w:abstractNumId w:val="32"/>
  </w:num>
  <w:num w:numId="20" w16cid:durableId="740254983">
    <w:abstractNumId w:val="9"/>
  </w:num>
  <w:num w:numId="21" w16cid:durableId="1694768589">
    <w:abstractNumId w:val="0"/>
  </w:num>
  <w:num w:numId="22" w16cid:durableId="487946284">
    <w:abstractNumId w:val="35"/>
  </w:num>
  <w:num w:numId="23" w16cid:durableId="245966371">
    <w:abstractNumId w:val="34"/>
  </w:num>
  <w:num w:numId="24" w16cid:durableId="409229063">
    <w:abstractNumId w:val="19"/>
  </w:num>
  <w:num w:numId="25" w16cid:durableId="1197349095">
    <w:abstractNumId w:val="55"/>
  </w:num>
  <w:num w:numId="26" w16cid:durableId="1901478398">
    <w:abstractNumId w:val="56"/>
  </w:num>
  <w:num w:numId="27" w16cid:durableId="147866082">
    <w:abstractNumId w:val="23"/>
  </w:num>
  <w:num w:numId="28" w16cid:durableId="1701472946">
    <w:abstractNumId w:val="37"/>
  </w:num>
  <w:num w:numId="29" w16cid:durableId="371074178">
    <w:abstractNumId w:val="40"/>
  </w:num>
  <w:num w:numId="30" w16cid:durableId="1142700469">
    <w:abstractNumId w:val="49"/>
  </w:num>
  <w:num w:numId="31" w16cid:durableId="1633095100">
    <w:abstractNumId w:val="57"/>
  </w:num>
  <w:num w:numId="32" w16cid:durableId="1943755833">
    <w:abstractNumId w:val="30"/>
  </w:num>
  <w:num w:numId="33" w16cid:durableId="1250242">
    <w:abstractNumId w:val="28"/>
  </w:num>
  <w:num w:numId="34" w16cid:durableId="1973973847">
    <w:abstractNumId w:val="26"/>
  </w:num>
  <w:num w:numId="35" w16cid:durableId="969821035">
    <w:abstractNumId w:val="29"/>
  </w:num>
  <w:num w:numId="36" w16cid:durableId="644819863">
    <w:abstractNumId w:val="25"/>
  </w:num>
  <w:num w:numId="37" w16cid:durableId="1228569371">
    <w:abstractNumId w:val="18"/>
  </w:num>
  <w:num w:numId="38" w16cid:durableId="1873179418">
    <w:abstractNumId w:val="2"/>
  </w:num>
  <w:num w:numId="39" w16cid:durableId="1426271382">
    <w:abstractNumId w:val="22"/>
  </w:num>
  <w:num w:numId="40" w16cid:durableId="147325861">
    <w:abstractNumId w:val="8"/>
  </w:num>
  <w:num w:numId="41" w16cid:durableId="1593205011">
    <w:abstractNumId w:val="15"/>
  </w:num>
  <w:num w:numId="42" w16cid:durableId="1443264257">
    <w:abstractNumId w:val="33"/>
  </w:num>
  <w:num w:numId="43" w16cid:durableId="1246839808">
    <w:abstractNumId w:val="51"/>
  </w:num>
  <w:num w:numId="44" w16cid:durableId="816339941">
    <w:abstractNumId w:val="12"/>
  </w:num>
  <w:num w:numId="45" w16cid:durableId="1228952918">
    <w:abstractNumId w:val="20"/>
  </w:num>
  <w:num w:numId="46" w16cid:durableId="409010615">
    <w:abstractNumId w:val="39"/>
  </w:num>
  <w:num w:numId="47" w16cid:durableId="1126317947">
    <w:abstractNumId w:val="45"/>
  </w:num>
  <w:num w:numId="48" w16cid:durableId="139814137">
    <w:abstractNumId w:val="1"/>
  </w:num>
  <w:num w:numId="49" w16cid:durableId="152764688">
    <w:abstractNumId w:val="53"/>
  </w:num>
  <w:num w:numId="50" w16cid:durableId="610434278">
    <w:abstractNumId w:val="7"/>
  </w:num>
  <w:num w:numId="51" w16cid:durableId="1585260583">
    <w:abstractNumId w:val="43"/>
  </w:num>
  <w:num w:numId="52" w16cid:durableId="1278486470">
    <w:abstractNumId w:val="36"/>
  </w:num>
  <w:num w:numId="53" w16cid:durableId="548034143">
    <w:abstractNumId w:val="6"/>
  </w:num>
  <w:num w:numId="54" w16cid:durableId="239292361">
    <w:abstractNumId w:val="38"/>
  </w:num>
  <w:num w:numId="55" w16cid:durableId="52118257">
    <w:abstractNumId w:val="21"/>
  </w:num>
  <w:num w:numId="56" w16cid:durableId="631516297">
    <w:abstractNumId w:val="46"/>
  </w:num>
  <w:num w:numId="57" w16cid:durableId="1556509854">
    <w:abstractNumId w:val="47"/>
  </w:num>
  <w:num w:numId="58" w16cid:durableId="1965429866">
    <w:abstractNumId w:val="27"/>
  </w:num>
  <w:num w:numId="59" w16cid:durableId="1024095994">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documentProtection w:edit="readOnly" w:enforcement="0"/>
  <w:defaultTabStop w:val="709"/>
  <w:hyphenationZone w:val="425"/>
  <w:drawingGridHorizontalSpacing w:val="110"/>
  <w:displayHorizontalDrawingGridEvery w:val="2"/>
  <w:characterSpacingControl w:val="doNotCompress"/>
  <w:hdrShapeDefaults>
    <o:shapedefaults v:ext="edit" spidmax="2050" style="mso-position-horizontal-relative:page;mso-position-vertical-relative:page" strokecolor="#00afe1">
      <v:stroke color="#00afe1"/>
      <o:colormru v:ext="edit" colors="#00afe1,#0ae,#00b3fa,#00adf2,#faaa0f,#d20a91,#b9d205,yellow"/>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65D86"/>
    <w:rsid w:val="00002304"/>
    <w:rsid w:val="00004BD9"/>
    <w:rsid w:val="00011159"/>
    <w:rsid w:val="0001786D"/>
    <w:rsid w:val="0002006A"/>
    <w:rsid w:val="00020711"/>
    <w:rsid w:val="00031234"/>
    <w:rsid w:val="00033AA4"/>
    <w:rsid w:val="0004577A"/>
    <w:rsid w:val="0004611E"/>
    <w:rsid w:val="00046F12"/>
    <w:rsid w:val="000508FA"/>
    <w:rsid w:val="00050F16"/>
    <w:rsid w:val="000558C4"/>
    <w:rsid w:val="00055E83"/>
    <w:rsid w:val="00057E8E"/>
    <w:rsid w:val="0006030F"/>
    <w:rsid w:val="00064B1C"/>
    <w:rsid w:val="000658A6"/>
    <w:rsid w:val="00065D56"/>
    <w:rsid w:val="000670F4"/>
    <w:rsid w:val="00070994"/>
    <w:rsid w:val="000717B8"/>
    <w:rsid w:val="0007380B"/>
    <w:rsid w:val="000768C8"/>
    <w:rsid w:val="000810E0"/>
    <w:rsid w:val="000811D2"/>
    <w:rsid w:val="00081574"/>
    <w:rsid w:val="000816FB"/>
    <w:rsid w:val="000912E4"/>
    <w:rsid w:val="00093CA0"/>
    <w:rsid w:val="000953F3"/>
    <w:rsid w:val="000957A1"/>
    <w:rsid w:val="000B2A25"/>
    <w:rsid w:val="000B46A6"/>
    <w:rsid w:val="000B5350"/>
    <w:rsid w:val="000B640D"/>
    <w:rsid w:val="000B68D1"/>
    <w:rsid w:val="000C7764"/>
    <w:rsid w:val="000D13E3"/>
    <w:rsid w:val="000D50AE"/>
    <w:rsid w:val="000E0B8B"/>
    <w:rsid w:val="000E1254"/>
    <w:rsid w:val="000E2DC3"/>
    <w:rsid w:val="000F107C"/>
    <w:rsid w:val="000F1B79"/>
    <w:rsid w:val="000F34BA"/>
    <w:rsid w:val="000F4C65"/>
    <w:rsid w:val="000F630B"/>
    <w:rsid w:val="000F76A7"/>
    <w:rsid w:val="000F7CF7"/>
    <w:rsid w:val="00107817"/>
    <w:rsid w:val="00110A1C"/>
    <w:rsid w:val="0011327A"/>
    <w:rsid w:val="0011451B"/>
    <w:rsid w:val="001213CA"/>
    <w:rsid w:val="00123DA7"/>
    <w:rsid w:val="00126037"/>
    <w:rsid w:val="0013021C"/>
    <w:rsid w:val="001363DC"/>
    <w:rsid w:val="001404DB"/>
    <w:rsid w:val="00152B95"/>
    <w:rsid w:val="00154A0E"/>
    <w:rsid w:val="00162AE6"/>
    <w:rsid w:val="001773A5"/>
    <w:rsid w:val="00181E5D"/>
    <w:rsid w:val="00182C2C"/>
    <w:rsid w:val="00183062"/>
    <w:rsid w:val="0018465B"/>
    <w:rsid w:val="001849F3"/>
    <w:rsid w:val="001A409C"/>
    <w:rsid w:val="001A52B7"/>
    <w:rsid w:val="001A78BC"/>
    <w:rsid w:val="001B3228"/>
    <w:rsid w:val="001B649E"/>
    <w:rsid w:val="001C173E"/>
    <w:rsid w:val="001D0D02"/>
    <w:rsid w:val="001D510B"/>
    <w:rsid w:val="001D5346"/>
    <w:rsid w:val="001D61D5"/>
    <w:rsid w:val="001F0B10"/>
    <w:rsid w:val="001F3363"/>
    <w:rsid w:val="001F4FBB"/>
    <w:rsid w:val="001F5498"/>
    <w:rsid w:val="001F56FC"/>
    <w:rsid w:val="001F5BF2"/>
    <w:rsid w:val="001F5D99"/>
    <w:rsid w:val="001F630E"/>
    <w:rsid w:val="001F6FB2"/>
    <w:rsid w:val="002000FE"/>
    <w:rsid w:val="00200888"/>
    <w:rsid w:val="002024C1"/>
    <w:rsid w:val="00204D51"/>
    <w:rsid w:val="002068E3"/>
    <w:rsid w:val="0022103D"/>
    <w:rsid w:val="002217FD"/>
    <w:rsid w:val="00226886"/>
    <w:rsid w:val="00231E65"/>
    <w:rsid w:val="00232A6F"/>
    <w:rsid w:val="002429EF"/>
    <w:rsid w:val="00242E72"/>
    <w:rsid w:val="002528BE"/>
    <w:rsid w:val="002602BB"/>
    <w:rsid w:val="00260B56"/>
    <w:rsid w:val="00265703"/>
    <w:rsid w:val="0027178F"/>
    <w:rsid w:val="00273331"/>
    <w:rsid w:val="00277F46"/>
    <w:rsid w:val="00285C5E"/>
    <w:rsid w:val="00286084"/>
    <w:rsid w:val="00286CDB"/>
    <w:rsid w:val="00291085"/>
    <w:rsid w:val="0029182D"/>
    <w:rsid w:val="002957CD"/>
    <w:rsid w:val="0029744E"/>
    <w:rsid w:val="002B100D"/>
    <w:rsid w:val="002B3C36"/>
    <w:rsid w:val="002C045F"/>
    <w:rsid w:val="002C06C7"/>
    <w:rsid w:val="002C1EDD"/>
    <w:rsid w:val="002C3B59"/>
    <w:rsid w:val="002C3C86"/>
    <w:rsid w:val="002C6D78"/>
    <w:rsid w:val="002D0027"/>
    <w:rsid w:val="002D2A57"/>
    <w:rsid w:val="002D3942"/>
    <w:rsid w:val="002D3C46"/>
    <w:rsid w:val="002D49AC"/>
    <w:rsid w:val="002D67A6"/>
    <w:rsid w:val="002D7079"/>
    <w:rsid w:val="002F05CC"/>
    <w:rsid w:val="002F2A75"/>
    <w:rsid w:val="002F67EF"/>
    <w:rsid w:val="00302BC4"/>
    <w:rsid w:val="00304AC7"/>
    <w:rsid w:val="0030737D"/>
    <w:rsid w:val="00311921"/>
    <w:rsid w:val="00313C90"/>
    <w:rsid w:val="00315387"/>
    <w:rsid w:val="003171D4"/>
    <w:rsid w:val="00320D90"/>
    <w:rsid w:val="00331259"/>
    <w:rsid w:val="003406F2"/>
    <w:rsid w:val="00340C69"/>
    <w:rsid w:val="0034341D"/>
    <w:rsid w:val="00347562"/>
    <w:rsid w:val="00347BE5"/>
    <w:rsid w:val="00347FA5"/>
    <w:rsid w:val="00350DE9"/>
    <w:rsid w:val="0035503B"/>
    <w:rsid w:val="0035560B"/>
    <w:rsid w:val="003577FD"/>
    <w:rsid w:val="003601B4"/>
    <w:rsid w:val="0036605A"/>
    <w:rsid w:val="00371E33"/>
    <w:rsid w:val="003732B9"/>
    <w:rsid w:val="00377A71"/>
    <w:rsid w:val="00383062"/>
    <w:rsid w:val="003860DC"/>
    <w:rsid w:val="00391A29"/>
    <w:rsid w:val="00393780"/>
    <w:rsid w:val="00396EE8"/>
    <w:rsid w:val="003A196D"/>
    <w:rsid w:val="003A4A31"/>
    <w:rsid w:val="003A790A"/>
    <w:rsid w:val="003B40FB"/>
    <w:rsid w:val="003B4A99"/>
    <w:rsid w:val="003B6674"/>
    <w:rsid w:val="003C20CE"/>
    <w:rsid w:val="003C4D59"/>
    <w:rsid w:val="003D030C"/>
    <w:rsid w:val="003D1E6B"/>
    <w:rsid w:val="003D7E2C"/>
    <w:rsid w:val="003E012E"/>
    <w:rsid w:val="003E32E5"/>
    <w:rsid w:val="003E5A05"/>
    <w:rsid w:val="003E61F2"/>
    <w:rsid w:val="003F10FE"/>
    <w:rsid w:val="003F4BC4"/>
    <w:rsid w:val="003F5405"/>
    <w:rsid w:val="003F7198"/>
    <w:rsid w:val="00401BD2"/>
    <w:rsid w:val="00404CA3"/>
    <w:rsid w:val="00406AFA"/>
    <w:rsid w:val="00407214"/>
    <w:rsid w:val="004073B7"/>
    <w:rsid w:val="0042009B"/>
    <w:rsid w:val="004229BB"/>
    <w:rsid w:val="00423E27"/>
    <w:rsid w:val="0042710E"/>
    <w:rsid w:val="004323BB"/>
    <w:rsid w:val="00434118"/>
    <w:rsid w:val="00434D95"/>
    <w:rsid w:val="00436759"/>
    <w:rsid w:val="004475BB"/>
    <w:rsid w:val="004554B1"/>
    <w:rsid w:val="00457B30"/>
    <w:rsid w:val="00457BB4"/>
    <w:rsid w:val="00461DEA"/>
    <w:rsid w:val="00462C0B"/>
    <w:rsid w:val="00473A44"/>
    <w:rsid w:val="00484375"/>
    <w:rsid w:val="00487FCA"/>
    <w:rsid w:val="00493F64"/>
    <w:rsid w:val="004A5061"/>
    <w:rsid w:val="004A760F"/>
    <w:rsid w:val="004B21EE"/>
    <w:rsid w:val="004B26D2"/>
    <w:rsid w:val="004B3814"/>
    <w:rsid w:val="004B509A"/>
    <w:rsid w:val="004B7DD8"/>
    <w:rsid w:val="004C06E7"/>
    <w:rsid w:val="004C2C06"/>
    <w:rsid w:val="004C696E"/>
    <w:rsid w:val="004D60FE"/>
    <w:rsid w:val="004E0E1C"/>
    <w:rsid w:val="004E1C93"/>
    <w:rsid w:val="004E2D14"/>
    <w:rsid w:val="004E4F88"/>
    <w:rsid w:val="004F032C"/>
    <w:rsid w:val="004F0A89"/>
    <w:rsid w:val="004F244A"/>
    <w:rsid w:val="004F6E45"/>
    <w:rsid w:val="00500075"/>
    <w:rsid w:val="00506448"/>
    <w:rsid w:val="00506F49"/>
    <w:rsid w:val="0051172D"/>
    <w:rsid w:val="005132BE"/>
    <w:rsid w:val="0051407B"/>
    <w:rsid w:val="005226E0"/>
    <w:rsid w:val="00523390"/>
    <w:rsid w:val="00523C9B"/>
    <w:rsid w:val="00525526"/>
    <w:rsid w:val="00534516"/>
    <w:rsid w:val="00534AC4"/>
    <w:rsid w:val="005364DC"/>
    <w:rsid w:val="00537A7A"/>
    <w:rsid w:val="00540163"/>
    <w:rsid w:val="00543BAD"/>
    <w:rsid w:val="00551B5D"/>
    <w:rsid w:val="005557D4"/>
    <w:rsid w:val="00556B51"/>
    <w:rsid w:val="0056101F"/>
    <w:rsid w:val="0056142A"/>
    <w:rsid w:val="0057183A"/>
    <w:rsid w:val="00573F66"/>
    <w:rsid w:val="00576999"/>
    <w:rsid w:val="0057709F"/>
    <w:rsid w:val="0057773B"/>
    <w:rsid w:val="005800D8"/>
    <w:rsid w:val="0059257A"/>
    <w:rsid w:val="005979BD"/>
    <w:rsid w:val="005B037F"/>
    <w:rsid w:val="005B1ABF"/>
    <w:rsid w:val="005B3957"/>
    <w:rsid w:val="005C1194"/>
    <w:rsid w:val="005C1F13"/>
    <w:rsid w:val="005E07DE"/>
    <w:rsid w:val="005E5C39"/>
    <w:rsid w:val="005E662F"/>
    <w:rsid w:val="005F0CB7"/>
    <w:rsid w:val="005F33C1"/>
    <w:rsid w:val="005F35DC"/>
    <w:rsid w:val="005F4299"/>
    <w:rsid w:val="005F5EAC"/>
    <w:rsid w:val="005F5ECC"/>
    <w:rsid w:val="0060293D"/>
    <w:rsid w:val="00606C19"/>
    <w:rsid w:val="00612B86"/>
    <w:rsid w:val="00615B68"/>
    <w:rsid w:val="00616233"/>
    <w:rsid w:val="00616268"/>
    <w:rsid w:val="006170A9"/>
    <w:rsid w:val="006175EB"/>
    <w:rsid w:val="00620E71"/>
    <w:rsid w:val="00621785"/>
    <w:rsid w:val="00625ABB"/>
    <w:rsid w:val="00637172"/>
    <w:rsid w:val="00637480"/>
    <w:rsid w:val="006400AC"/>
    <w:rsid w:val="006412C0"/>
    <w:rsid w:val="0064149B"/>
    <w:rsid w:val="00641E8F"/>
    <w:rsid w:val="00642055"/>
    <w:rsid w:val="00650525"/>
    <w:rsid w:val="00654A39"/>
    <w:rsid w:val="006555FA"/>
    <w:rsid w:val="00656D6F"/>
    <w:rsid w:val="00656DE5"/>
    <w:rsid w:val="00661BB9"/>
    <w:rsid w:val="00666332"/>
    <w:rsid w:val="00667A45"/>
    <w:rsid w:val="00677AA1"/>
    <w:rsid w:val="00682CEE"/>
    <w:rsid w:val="00687601"/>
    <w:rsid w:val="00696225"/>
    <w:rsid w:val="00696525"/>
    <w:rsid w:val="006A2A06"/>
    <w:rsid w:val="006A4252"/>
    <w:rsid w:val="006B2496"/>
    <w:rsid w:val="006B31DD"/>
    <w:rsid w:val="006B3277"/>
    <w:rsid w:val="006C6D9C"/>
    <w:rsid w:val="006C710E"/>
    <w:rsid w:val="006D2968"/>
    <w:rsid w:val="006D7ED0"/>
    <w:rsid w:val="006E5221"/>
    <w:rsid w:val="006F0E89"/>
    <w:rsid w:val="006F1FDE"/>
    <w:rsid w:val="006F30AE"/>
    <w:rsid w:val="006F3811"/>
    <w:rsid w:val="006F6578"/>
    <w:rsid w:val="006F79FA"/>
    <w:rsid w:val="00706FCA"/>
    <w:rsid w:val="00710AEA"/>
    <w:rsid w:val="0071104C"/>
    <w:rsid w:val="0071579F"/>
    <w:rsid w:val="00727D68"/>
    <w:rsid w:val="00734963"/>
    <w:rsid w:val="0074063C"/>
    <w:rsid w:val="00744E6B"/>
    <w:rsid w:val="00750FD2"/>
    <w:rsid w:val="00751316"/>
    <w:rsid w:val="0075255A"/>
    <w:rsid w:val="00754BD9"/>
    <w:rsid w:val="0076308A"/>
    <w:rsid w:val="007631DA"/>
    <w:rsid w:val="00763233"/>
    <w:rsid w:val="00763528"/>
    <w:rsid w:val="00765D86"/>
    <w:rsid w:val="0076664D"/>
    <w:rsid w:val="0077274F"/>
    <w:rsid w:val="00774BA7"/>
    <w:rsid w:val="007770FE"/>
    <w:rsid w:val="00777CB6"/>
    <w:rsid w:val="00784729"/>
    <w:rsid w:val="0079503E"/>
    <w:rsid w:val="007A5666"/>
    <w:rsid w:val="007B03CD"/>
    <w:rsid w:val="007B51FC"/>
    <w:rsid w:val="007C3C15"/>
    <w:rsid w:val="007C4A98"/>
    <w:rsid w:val="007D1CC2"/>
    <w:rsid w:val="007D33F4"/>
    <w:rsid w:val="007D531F"/>
    <w:rsid w:val="007E3D5B"/>
    <w:rsid w:val="007F0B65"/>
    <w:rsid w:val="007F449B"/>
    <w:rsid w:val="0080087C"/>
    <w:rsid w:val="00804A0B"/>
    <w:rsid w:val="00805C2E"/>
    <w:rsid w:val="0081121E"/>
    <w:rsid w:val="00811924"/>
    <w:rsid w:val="00820277"/>
    <w:rsid w:val="00825CC4"/>
    <w:rsid w:val="008325DE"/>
    <w:rsid w:val="008334FC"/>
    <w:rsid w:val="00834F99"/>
    <w:rsid w:val="00844471"/>
    <w:rsid w:val="0084471E"/>
    <w:rsid w:val="00853B52"/>
    <w:rsid w:val="0085747C"/>
    <w:rsid w:val="00857506"/>
    <w:rsid w:val="00857FBC"/>
    <w:rsid w:val="0086147C"/>
    <w:rsid w:val="008616D8"/>
    <w:rsid w:val="008624A2"/>
    <w:rsid w:val="0086325F"/>
    <w:rsid w:val="00863407"/>
    <w:rsid w:val="00865291"/>
    <w:rsid w:val="00874C59"/>
    <w:rsid w:val="0087550F"/>
    <w:rsid w:val="008760EE"/>
    <w:rsid w:val="00876571"/>
    <w:rsid w:val="00891CA1"/>
    <w:rsid w:val="00896745"/>
    <w:rsid w:val="008972A7"/>
    <w:rsid w:val="008A32C0"/>
    <w:rsid w:val="008A5240"/>
    <w:rsid w:val="008B2425"/>
    <w:rsid w:val="008B2956"/>
    <w:rsid w:val="008B73F6"/>
    <w:rsid w:val="008C0285"/>
    <w:rsid w:val="008C0A25"/>
    <w:rsid w:val="008C0FFD"/>
    <w:rsid w:val="008D13B9"/>
    <w:rsid w:val="008D19F0"/>
    <w:rsid w:val="008D6CE0"/>
    <w:rsid w:val="008D7841"/>
    <w:rsid w:val="008E0356"/>
    <w:rsid w:val="008E41F9"/>
    <w:rsid w:val="008E7D3A"/>
    <w:rsid w:val="008F0053"/>
    <w:rsid w:val="008F2CF4"/>
    <w:rsid w:val="008F6409"/>
    <w:rsid w:val="008F78F9"/>
    <w:rsid w:val="00902100"/>
    <w:rsid w:val="00902F7A"/>
    <w:rsid w:val="009042CE"/>
    <w:rsid w:val="009073D7"/>
    <w:rsid w:val="00907C37"/>
    <w:rsid w:val="00910DE0"/>
    <w:rsid w:val="00920211"/>
    <w:rsid w:val="009203E8"/>
    <w:rsid w:val="00923443"/>
    <w:rsid w:val="0092585B"/>
    <w:rsid w:val="00927CBA"/>
    <w:rsid w:val="0093227A"/>
    <w:rsid w:val="00936E5A"/>
    <w:rsid w:val="00944E37"/>
    <w:rsid w:val="00944FF0"/>
    <w:rsid w:val="00945189"/>
    <w:rsid w:val="0095180A"/>
    <w:rsid w:val="00954034"/>
    <w:rsid w:val="0095548D"/>
    <w:rsid w:val="0096397A"/>
    <w:rsid w:val="009729E0"/>
    <w:rsid w:val="009739D0"/>
    <w:rsid w:val="00974867"/>
    <w:rsid w:val="009802F7"/>
    <w:rsid w:val="0098088F"/>
    <w:rsid w:val="009856F5"/>
    <w:rsid w:val="00987B2C"/>
    <w:rsid w:val="0099055D"/>
    <w:rsid w:val="009A02A1"/>
    <w:rsid w:val="009A4E4D"/>
    <w:rsid w:val="009B4C44"/>
    <w:rsid w:val="009B6F14"/>
    <w:rsid w:val="009C3FC4"/>
    <w:rsid w:val="009D5633"/>
    <w:rsid w:val="009E5C3A"/>
    <w:rsid w:val="009F0FED"/>
    <w:rsid w:val="009F20D5"/>
    <w:rsid w:val="009F2A0C"/>
    <w:rsid w:val="009F2A18"/>
    <w:rsid w:val="009F45B1"/>
    <w:rsid w:val="009F5778"/>
    <w:rsid w:val="009F6177"/>
    <w:rsid w:val="00A0034B"/>
    <w:rsid w:val="00A0049F"/>
    <w:rsid w:val="00A01B78"/>
    <w:rsid w:val="00A06799"/>
    <w:rsid w:val="00A10FCA"/>
    <w:rsid w:val="00A11C05"/>
    <w:rsid w:val="00A11C4C"/>
    <w:rsid w:val="00A141EB"/>
    <w:rsid w:val="00A17425"/>
    <w:rsid w:val="00A23424"/>
    <w:rsid w:val="00A25CB8"/>
    <w:rsid w:val="00A37108"/>
    <w:rsid w:val="00A37F4E"/>
    <w:rsid w:val="00A413A2"/>
    <w:rsid w:val="00A4146C"/>
    <w:rsid w:val="00A478A8"/>
    <w:rsid w:val="00A47F48"/>
    <w:rsid w:val="00A5067F"/>
    <w:rsid w:val="00A67034"/>
    <w:rsid w:val="00A73740"/>
    <w:rsid w:val="00A73B52"/>
    <w:rsid w:val="00A852F8"/>
    <w:rsid w:val="00A85636"/>
    <w:rsid w:val="00A85DE4"/>
    <w:rsid w:val="00A91324"/>
    <w:rsid w:val="00A9417A"/>
    <w:rsid w:val="00AA4329"/>
    <w:rsid w:val="00AA58D1"/>
    <w:rsid w:val="00AB60F1"/>
    <w:rsid w:val="00AB6524"/>
    <w:rsid w:val="00AC5C7D"/>
    <w:rsid w:val="00AD22D3"/>
    <w:rsid w:val="00AD496C"/>
    <w:rsid w:val="00AD4CA3"/>
    <w:rsid w:val="00AD5468"/>
    <w:rsid w:val="00AD5AB4"/>
    <w:rsid w:val="00AF470E"/>
    <w:rsid w:val="00AF52BA"/>
    <w:rsid w:val="00B054C2"/>
    <w:rsid w:val="00B1331D"/>
    <w:rsid w:val="00B14817"/>
    <w:rsid w:val="00B14AB9"/>
    <w:rsid w:val="00B3007A"/>
    <w:rsid w:val="00B3083F"/>
    <w:rsid w:val="00B341D7"/>
    <w:rsid w:val="00B34F2E"/>
    <w:rsid w:val="00B35E62"/>
    <w:rsid w:val="00B369BD"/>
    <w:rsid w:val="00B37E62"/>
    <w:rsid w:val="00B43093"/>
    <w:rsid w:val="00B4619D"/>
    <w:rsid w:val="00B46E18"/>
    <w:rsid w:val="00B503DB"/>
    <w:rsid w:val="00B53245"/>
    <w:rsid w:val="00B5416C"/>
    <w:rsid w:val="00B55826"/>
    <w:rsid w:val="00B63BB2"/>
    <w:rsid w:val="00B63F96"/>
    <w:rsid w:val="00B64D6F"/>
    <w:rsid w:val="00B85521"/>
    <w:rsid w:val="00B85E48"/>
    <w:rsid w:val="00B87297"/>
    <w:rsid w:val="00B90083"/>
    <w:rsid w:val="00B924FB"/>
    <w:rsid w:val="00B93348"/>
    <w:rsid w:val="00B97340"/>
    <w:rsid w:val="00BA1817"/>
    <w:rsid w:val="00BA4136"/>
    <w:rsid w:val="00BA4BCD"/>
    <w:rsid w:val="00BA73A5"/>
    <w:rsid w:val="00BB3C51"/>
    <w:rsid w:val="00BB7394"/>
    <w:rsid w:val="00BB7FEF"/>
    <w:rsid w:val="00BC55CE"/>
    <w:rsid w:val="00BC6451"/>
    <w:rsid w:val="00BD1096"/>
    <w:rsid w:val="00BD736B"/>
    <w:rsid w:val="00BE411F"/>
    <w:rsid w:val="00BF090E"/>
    <w:rsid w:val="00BF3B38"/>
    <w:rsid w:val="00BF64F0"/>
    <w:rsid w:val="00C00BB3"/>
    <w:rsid w:val="00C00C9D"/>
    <w:rsid w:val="00C03259"/>
    <w:rsid w:val="00C1174A"/>
    <w:rsid w:val="00C11955"/>
    <w:rsid w:val="00C1460F"/>
    <w:rsid w:val="00C14A91"/>
    <w:rsid w:val="00C15F51"/>
    <w:rsid w:val="00C175A6"/>
    <w:rsid w:val="00C325DF"/>
    <w:rsid w:val="00C343D9"/>
    <w:rsid w:val="00C358C6"/>
    <w:rsid w:val="00C40A86"/>
    <w:rsid w:val="00C4227C"/>
    <w:rsid w:val="00C4342E"/>
    <w:rsid w:val="00C46D57"/>
    <w:rsid w:val="00C47B3C"/>
    <w:rsid w:val="00C54AEB"/>
    <w:rsid w:val="00C6003E"/>
    <w:rsid w:val="00C61AAE"/>
    <w:rsid w:val="00C64AFD"/>
    <w:rsid w:val="00C66B39"/>
    <w:rsid w:val="00C70018"/>
    <w:rsid w:val="00C8082E"/>
    <w:rsid w:val="00C82004"/>
    <w:rsid w:val="00C8549A"/>
    <w:rsid w:val="00C85ABF"/>
    <w:rsid w:val="00C91F1C"/>
    <w:rsid w:val="00C92430"/>
    <w:rsid w:val="00C95FBA"/>
    <w:rsid w:val="00CB0B84"/>
    <w:rsid w:val="00CB3328"/>
    <w:rsid w:val="00CB6A45"/>
    <w:rsid w:val="00CC23D5"/>
    <w:rsid w:val="00CC7432"/>
    <w:rsid w:val="00CD0905"/>
    <w:rsid w:val="00CD2526"/>
    <w:rsid w:val="00CD3C85"/>
    <w:rsid w:val="00CE0304"/>
    <w:rsid w:val="00CE15AF"/>
    <w:rsid w:val="00CE5AB0"/>
    <w:rsid w:val="00CE65AA"/>
    <w:rsid w:val="00D02978"/>
    <w:rsid w:val="00D065D5"/>
    <w:rsid w:val="00D07D03"/>
    <w:rsid w:val="00D11E8E"/>
    <w:rsid w:val="00D16078"/>
    <w:rsid w:val="00D166A7"/>
    <w:rsid w:val="00D21BA5"/>
    <w:rsid w:val="00D21BD3"/>
    <w:rsid w:val="00D23299"/>
    <w:rsid w:val="00D303C8"/>
    <w:rsid w:val="00D32FB6"/>
    <w:rsid w:val="00D33480"/>
    <w:rsid w:val="00D365E2"/>
    <w:rsid w:val="00D37AFB"/>
    <w:rsid w:val="00D426E3"/>
    <w:rsid w:val="00D433F0"/>
    <w:rsid w:val="00D4428C"/>
    <w:rsid w:val="00D449AC"/>
    <w:rsid w:val="00D45259"/>
    <w:rsid w:val="00D54F07"/>
    <w:rsid w:val="00D642D2"/>
    <w:rsid w:val="00D710F1"/>
    <w:rsid w:val="00D73592"/>
    <w:rsid w:val="00D75FE5"/>
    <w:rsid w:val="00D77C84"/>
    <w:rsid w:val="00D8175E"/>
    <w:rsid w:val="00D829F8"/>
    <w:rsid w:val="00D83835"/>
    <w:rsid w:val="00D911EC"/>
    <w:rsid w:val="00D92A80"/>
    <w:rsid w:val="00D92F64"/>
    <w:rsid w:val="00DA122D"/>
    <w:rsid w:val="00DB1E36"/>
    <w:rsid w:val="00DC357B"/>
    <w:rsid w:val="00DD4E85"/>
    <w:rsid w:val="00DD5EF8"/>
    <w:rsid w:val="00DE7072"/>
    <w:rsid w:val="00DF05AB"/>
    <w:rsid w:val="00DF1E6E"/>
    <w:rsid w:val="00DF3E76"/>
    <w:rsid w:val="00DF4790"/>
    <w:rsid w:val="00DF5079"/>
    <w:rsid w:val="00E00AE7"/>
    <w:rsid w:val="00E00C4F"/>
    <w:rsid w:val="00E0323C"/>
    <w:rsid w:val="00E077FC"/>
    <w:rsid w:val="00E12721"/>
    <w:rsid w:val="00E12D05"/>
    <w:rsid w:val="00E14D8C"/>
    <w:rsid w:val="00E15346"/>
    <w:rsid w:val="00E1775E"/>
    <w:rsid w:val="00E17C58"/>
    <w:rsid w:val="00E225A3"/>
    <w:rsid w:val="00E274BA"/>
    <w:rsid w:val="00E447CA"/>
    <w:rsid w:val="00E525E3"/>
    <w:rsid w:val="00E56921"/>
    <w:rsid w:val="00E709FE"/>
    <w:rsid w:val="00E7375B"/>
    <w:rsid w:val="00E74AFF"/>
    <w:rsid w:val="00E7513C"/>
    <w:rsid w:val="00E75A39"/>
    <w:rsid w:val="00E8414A"/>
    <w:rsid w:val="00E87BFA"/>
    <w:rsid w:val="00E90C40"/>
    <w:rsid w:val="00E91710"/>
    <w:rsid w:val="00E9500C"/>
    <w:rsid w:val="00E960D1"/>
    <w:rsid w:val="00E973B8"/>
    <w:rsid w:val="00EA1696"/>
    <w:rsid w:val="00EA2C65"/>
    <w:rsid w:val="00EA4E6F"/>
    <w:rsid w:val="00EA58C1"/>
    <w:rsid w:val="00EB3460"/>
    <w:rsid w:val="00EB3BEC"/>
    <w:rsid w:val="00EB575C"/>
    <w:rsid w:val="00EB7F81"/>
    <w:rsid w:val="00EC13B9"/>
    <w:rsid w:val="00EC3CD6"/>
    <w:rsid w:val="00EC52EC"/>
    <w:rsid w:val="00EC7C86"/>
    <w:rsid w:val="00ED0D81"/>
    <w:rsid w:val="00ED1EE2"/>
    <w:rsid w:val="00ED3FF6"/>
    <w:rsid w:val="00ED55F6"/>
    <w:rsid w:val="00ED574A"/>
    <w:rsid w:val="00EE2AAD"/>
    <w:rsid w:val="00EE3E32"/>
    <w:rsid w:val="00EE4893"/>
    <w:rsid w:val="00EE704B"/>
    <w:rsid w:val="00EF27B1"/>
    <w:rsid w:val="00EF62BD"/>
    <w:rsid w:val="00EF7910"/>
    <w:rsid w:val="00F02148"/>
    <w:rsid w:val="00F0647A"/>
    <w:rsid w:val="00F1064C"/>
    <w:rsid w:val="00F12F25"/>
    <w:rsid w:val="00F1534F"/>
    <w:rsid w:val="00F20D92"/>
    <w:rsid w:val="00F22AD6"/>
    <w:rsid w:val="00F24198"/>
    <w:rsid w:val="00F256C1"/>
    <w:rsid w:val="00F27AAF"/>
    <w:rsid w:val="00F41373"/>
    <w:rsid w:val="00F429CD"/>
    <w:rsid w:val="00F44BD4"/>
    <w:rsid w:val="00F47120"/>
    <w:rsid w:val="00F5265F"/>
    <w:rsid w:val="00F529B5"/>
    <w:rsid w:val="00F61EAE"/>
    <w:rsid w:val="00F653F4"/>
    <w:rsid w:val="00F70040"/>
    <w:rsid w:val="00F7384F"/>
    <w:rsid w:val="00F739AC"/>
    <w:rsid w:val="00F7462D"/>
    <w:rsid w:val="00F77562"/>
    <w:rsid w:val="00F80B36"/>
    <w:rsid w:val="00F86AEE"/>
    <w:rsid w:val="00F86FBF"/>
    <w:rsid w:val="00F92DEA"/>
    <w:rsid w:val="00F93A41"/>
    <w:rsid w:val="00FA0B60"/>
    <w:rsid w:val="00FA40AC"/>
    <w:rsid w:val="00FA6A2F"/>
    <w:rsid w:val="00FA7C85"/>
    <w:rsid w:val="00FB2E4E"/>
    <w:rsid w:val="00FB47CA"/>
    <w:rsid w:val="00FB6D93"/>
    <w:rsid w:val="00FC4E1A"/>
    <w:rsid w:val="00FC6415"/>
    <w:rsid w:val="00FD0825"/>
    <w:rsid w:val="00FD7855"/>
    <w:rsid w:val="00FE0423"/>
    <w:rsid w:val="00FF038A"/>
    <w:rsid w:val="00FF062D"/>
    <w:rsid w:val="00FF67E9"/>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strokecolor="#00afe1">
      <v:stroke color="#00afe1"/>
      <o:colormru v:ext="edit" colors="#00afe1,#0ae,#00b3fa,#00adf2,#faaa0f,#d20a91,#b9d205,yellow"/>
    </o:shapedefaults>
    <o:shapelayout v:ext="edit">
      <o:idmap v:ext="edit" data="2"/>
    </o:shapelayout>
  </w:shapeDefaults>
  <w:decimalSymbol w:val=","/>
  <w:listSeparator w:val=";"/>
  <w14:docId w14:val="744EE029"/>
  <w15:docId w15:val="{8A09A35C-231A-4535-8C5F-DE38C04F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Bidi"/>
        <w:sz w:val="22"/>
        <w:szCs w:val="22"/>
        <w:lang w:val="nl-NL"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72A7"/>
    <w:rPr>
      <w:rFonts w:cs="Times New Roman"/>
      <w:szCs w:val="24"/>
    </w:rPr>
  </w:style>
  <w:style w:type="paragraph" w:styleId="Kop1">
    <w:name w:val="heading 1"/>
    <w:aliases w:val="Hoofdstuk"/>
    <w:basedOn w:val="Standaard"/>
    <w:next w:val="Standaard"/>
    <w:link w:val="Kop1Char"/>
    <w:autoRedefine/>
    <w:uiPriority w:val="4"/>
    <w:qFormat/>
    <w:rsid w:val="00606C19"/>
    <w:pPr>
      <w:keepNext/>
      <w:keepLines/>
      <w:numPr>
        <w:numId w:val="3"/>
      </w:numPr>
      <w:spacing w:after="240"/>
      <w:outlineLvl w:val="0"/>
    </w:pPr>
    <w:rPr>
      <w:rFonts w:eastAsiaTheme="majorEastAsia" w:cstheme="majorBidi"/>
      <w:b/>
      <w:bCs/>
      <w:color w:val="0068B3"/>
      <w:sz w:val="36"/>
      <w:szCs w:val="28"/>
    </w:rPr>
  </w:style>
  <w:style w:type="paragraph" w:styleId="Kop2">
    <w:name w:val="heading 2"/>
    <w:aliases w:val="Paragraaf"/>
    <w:basedOn w:val="Standaard"/>
    <w:next w:val="Standaard"/>
    <w:link w:val="Kop2Char"/>
    <w:autoRedefine/>
    <w:uiPriority w:val="4"/>
    <w:qFormat/>
    <w:rsid w:val="005B3957"/>
    <w:pPr>
      <w:keepNext/>
      <w:keepLines/>
      <w:numPr>
        <w:ilvl w:val="1"/>
        <w:numId w:val="3"/>
      </w:numPr>
      <w:spacing w:before="240" w:after="60"/>
      <w:ind w:left="567" w:hanging="567"/>
      <w:outlineLvl w:val="1"/>
    </w:pPr>
    <w:rPr>
      <w:rFonts w:eastAsiaTheme="majorEastAsia" w:cstheme="majorBidi"/>
      <w:b/>
      <w:bCs/>
      <w:color w:val="0068B3"/>
      <w:sz w:val="28"/>
      <w:szCs w:val="26"/>
    </w:rPr>
  </w:style>
  <w:style w:type="paragraph" w:styleId="Kop3">
    <w:name w:val="heading 3"/>
    <w:aliases w:val="Subkopje"/>
    <w:basedOn w:val="Lijstvoortzetting2"/>
    <w:next w:val="Standaard"/>
    <w:link w:val="Kop3Char"/>
    <w:autoRedefine/>
    <w:uiPriority w:val="4"/>
    <w:qFormat/>
    <w:rsid w:val="008C0285"/>
    <w:pPr>
      <w:keepNext/>
      <w:keepLines/>
      <w:numPr>
        <w:ilvl w:val="2"/>
      </w:numPr>
      <w:spacing w:before="230" w:after="0" w:line="255" w:lineRule="atLeast"/>
      <w:ind w:left="720" w:hanging="720"/>
      <w:contextualSpacing w:val="0"/>
      <w:outlineLvl w:val="2"/>
    </w:pPr>
    <w:rPr>
      <w:rFonts w:eastAsiaTheme="majorEastAsia" w:cstheme="majorBidi"/>
      <w:b/>
      <w:bCs/>
      <w:color w:val="DF8117"/>
    </w:rPr>
  </w:style>
  <w:style w:type="paragraph" w:styleId="Kop4">
    <w:name w:val="heading 4"/>
    <w:basedOn w:val="Standaard"/>
    <w:next w:val="Standaard"/>
    <w:link w:val="Kop4Char"/>
    <w:uiPriority w:val="9"/>
    <w:semiHidden/>
    <w:rsid w:val="00540163"/>
    <w:pPr>
      <w:keepNext/>
      <w:keepLines/>
      <w:numPr>
        <w:ilvl w:val="3"/>
        <w:numId w:val="1"/>
      </w:numPr>
      <w:spacing w:before="120"/>
      <w:outlineLvl w:val="3"/>
    </w:pPr>
    <w:rPr>
      <w:rFonts w:eastAsiaTheme="majorEastAsia" w:cstheme="majorBidi"/>
      <w:b/>
      <w:bCs/>
      <w:iCs/>
      <w:color w:val="00466E"/>
    </w:rPr>
  </w:style>
  <w:style w:type="paragraph" w:styleId="Kop5">
    <w:name w:val="heading 5"/>
    <w:basedOn w:val="Standaard"/>
    <w:next w:val="Standaard"/>
    <w:link w:val="Kop5Char"/>
    <w:uiPriority w:val="9"/>
    <w:semiHidden/>
    <w:unhideWhenUsed/>
    <w:rsid w:val="005557D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5557D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5557D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5557D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5557D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Configuration Code,List Paragraph1,Kop 2 Blauw RIJK,Use Case List Paragraph,Bullet List,FooterText,Num List Paragraph,numbered,Paragraphe de liste1,Bulletr List Paragraph,列出段落,列出段落1,List Paragraph2,List Paragraph21,Listeafsnit1,リスト段落1"/>
    <w:basedOn w:val="Standaard"/>
    <w:link w:val="LijstalineaChar"/>
    <w:uiPriority w:val="34"/>
    <w:qFormat/>
    <w:rsid w:val="00656DE5"/>
    <w:pPr>
      <w:ind w:left="720"/>
      <w:contextualSpacing/>
    </w:pPr>
  </w:style>
  <w:style w:type="character" w:customStyle="1" w:styleId="Kop1Char">
    <w:name w:val="Kop 1 Char"/>
    <w:aliases w:val="Hoofdstuk Char"/>
    <w:basedOn w:val="Standaardalinea-lettertype"/>
    <w:link w:val="Kop1"/>
    <w:uiPriority w:val="4"/>
    <w:rsid w:val="00606C19"/>
    <w:rPr>
      <w:rFonts w:eastAsiaTheme="majorEastAsia" w:cstheme="majorBidi"/>
      <w:b/>
      <w:bCs/>
      <w:color w:val="0068B3"/>
      <w:sz w:val="36"/>
      <w:szCs w:val="28"/>
    </w:rPr>
  </w:style>
  <w:style w:type="character" w:customStyle="1" w:styleId="Kop2Char">
    <w:name w:val="Kop 2 Char"/>
    <w:aliases w:val="Paragraaf Char"/>
    <w:basedOn w:val="Standaardalinea-lettertype"/>
    <w:link w:val="Kop2"/>
    <w:uiPriority w:val="4"/>
    <w:rsid w:val="005B3957"/>
    <w:rPr>
      <w:rFonts w:eastAsiaTheme="majorEastAsia" w:cstheme="majorBidi"/>
      <w:b/>
      <w:bCs/>
      <w:color w:val="0068B3"/>
      <w:sz w:val="28"/>
      <w:szCs w:val="26"/>
    </w:rPr>
  </w:style>
  <w:style w:type="character" w:customStyle="1" w:styleId="Kop3Char">
    <w:name w:val="Kop 3 Char"/>
    <w:aliases w:val="Subkopje Char"/>
    <w:basedOn w:val="Standaardalinea-lettertype"/>
    <w:link w:val="Kop3"/>
    <w:uiPriority w:val="4"/>
    <w:rsid w:val="008C0285"/>
    <w:rPr>
      <w:rFonts w:eastAsiaTheme="majorEastAsia" w:cstheme="majorBidi"/>
      <w:b/>
      <w:bCs/>
      <w:color w:val="DF8117"/>
      <w:szCs w:val="24"/>
    </w:rPr>
  </w:style>
  <w:style w:type="character" w:customStyle="1" w:styleId="Kop4Char">
    <w:name w:val="Kop 4 Char"/>
    <w:basedOn w:val="Standaardalinea-lettertype"/>
    <w:link w:val="Kop4"/>
    <w:uiPriority w:val="9"/>
    <w:semiHidden/>
    <w:rsid w:val="00286CDB"/>
    <w:rPr>
      <w:rFonts w:eastAsiaTheme="majorEastAsia" w:cstheme="majorBidi"/>
      <w:b/>
      <w:bCs/>
      <w:iCs/>
      <w:color w:val="00466E"/>
      <w:szCs w:val="24"/>
    </w:rPr>
  </w:style>
  <w:style w:type="paragraph" w:styleId="Citaat">
    <w:name w:val="Quote"/>
    <w:basedOn w:val="Standaard"/>
    <w:next w:val="Standaard"/>
    <w:link w:val="CitaatChar"/>
    <w:uiPriority w:val="29"/>
    <w:semiHidden/>
    <w:rsid w:val="008D6CE0"/>
    <w:rPr>
      <w:i/>
      <w:iCs/>
      <w:color w:val="000000" w:themeColor="text1"/>
    </w:rPr>
  </w:style>
  <w:style w:type="character" w:customStyle="1" w:styleId="CitaatChar">
    <w:name w:val="Citaat Char"/>
    <w:basedOn w:val="Standaardalinea-lettertype"/>
    <w:link w:val="Citaat"/>
    <w:uiPriority w:val="29"/>
    <w:semiHidden/>
    <w:rsid w:val="00784729"/>
    <w:rPr>
      <w:rFonts w:cs="Times New Roman"/>
      <w:i/>
      <w:iCs/>
      <w:color w:val="000000" w:themeColor="text1"/>
      <w:szCs w:val="24"/>
    </w:rPr>
  </w:style>
  <w:style w:type="paragraph" w:customStyle="1" w:styleId="Titeldocument">
    <w:name w:val="Titel document"/>
    <w:basedOn w:val="Standaard"/>
    <w:next w:val="Standaard"/>
    <w:link w:val="TiteldocumentChar"/>
    <w:uiPriority w:val="19"/>
    <w:rsid w:val="00C64AFD"/>
    <w:pPr>
      <w:keepNext/>
      <w:keepLines/>
      <w:spacing w:after="360"/>
    </w:pPr>
    <w:rPr>
      <w:rFonts w:eastAsiaTheme="majorEastAsia" w:cstheme="majorBidi"/>
      <w:b/>
      <w:bCs/>
      <w:color w:val="00466E"/>
      <w:sz w:val="36"/>
      <w:szCs w:val="28"/>
    </w:rPr>
  </w:style>
  <w:style w:type="paragraph" w:styleId="Ondertitel">
    <w:name w:val="Subtitle"/>
    <w:basedOn w:val="Standaard"/>
    <w:next w:val="Standaard"/>
    <w:link w:val="OndertitelChar"/>
    <w:uiPriority w:val="19"/>
    <w:rsid w:val="008972A7"/>
    <w:rPr>
      <w:rFonts w:cs="Arial"/>
      <w:b/>
      <w:color w:val="00466E"/>
      <w:sz w:val="28"/>
      <w:szCs w:val="28"/>
    </w:rPr>
  </w:style>
  <w:style w:type="character" w:customStyle="1" w:styleId="TiteldocumentChar">
    <w:name w:val="Titel document Char"/>
    <w:basedOn w:val="Kop2Char"/>
    <w:link w:val="Titeldocument"/>
    <w:uiPriority w:val="19"/>
    <w:rsid w:val="00FF062D"/>
    <w:rPr>
      <w:rFonts w:eastAsiaTheme="majorEastAsia" w:cstheme="majorBidi"/>
      <w:b/>
      <w:bCs/>
      <w:color w:val="00466E"/>
      <w:sz w:val="36"/>
      <w:szCs w:val="28"/>
    </w:rPr>
  </w:style>
  <w:style w:type="character" w:customStyle="1" w:styleId="Kop5Char">
    <w:name w:val="Kop 5 Char"/>
    <w:basedOn w:val="Standaardalinea-lettertype"/>
    <w:link w:val="Kop5"/>
    <w:uiPriority w:val="9"/>
    <w:semiHidden/>
    <w:rsid w:val="005557D4"/>
    <w:rPr>
      <w:rFonts w:asciiTheme="majorHAnsi" w:eastAsiaTheme="majorEastAsia" w:hAnsiTheme="majorHAnsi" w:cstheme="majorBidi"/>
      <w:color w:val="243F60" w:themeColor="accent1" w:themeShade="7F"/>
      <w:szCs w:val="24"/>
    </w:rPr>
  </w:style>
  <w:style w:type="character" w:customStyle="1" w:styleId="OndertitelChar">
    <w:name w:val="Ondertitel Char"/>
    <w:basedOn w:val="Standaardalinea-lettertype"/>
    <w:link w:val="Ondertitel"/>
    <w:uiPriority w:val="19"/>
    <w:rsid w:val="008972A7"/>
    <w:rPr>
      <w:rFonts w:cs="Arial"/>
      <w:b/>
      <w:color w:val="00466E"/>
      <w:sz w:val="28"/>
      <w:szCs w:val="28"/>
    </w:rPr>
  </w:style>
  <w:style w:type="character" w:customStyle="1" w:styleId="Kop6Char">
    <w:name w:val="Kop 6 Char"/>
    <w:basedOn w:val="Standaardalinea-lettertype"/>
    <w:link w:val="Kop6"/>
    <w:uiPriority w:val="9"/>
    <w:semiHidden/>
    <w:rsid w:val="005557D4"/>
    <w:rPr>
      <w:rFonts w:asciiTheme="majorHAnsi" w:eastAsiaTheme="majorEastAsia" w:hAnsiTheme="majorHAnsi" w:cstheme="majorBidi"/>
      <w:i/>
      <w:iCs/>
      <w:color w:val="243F60" w:themeColor="accent1" w:themeShade="7F"/>
      <w:szCs w:val="24"/>
    </w:rPr>
  </w:style>
  <w:style w:type="character" w:customStyle="1" w:styleId="Kop7Char">
    <w:name w:val="Kop 7 Char"/>
    <w:basedOn w:val="Standaardalinea-lettertype"/>
    <w:link w:val="Kop7"/>
    <w:uiPriority w:val="9"/>
    <w:semiHidden/>
    <w:rsid w:val="005557D4"/>
    <w:rPr>
      <w:rFonts w:asciiTheme="majorHAnsi" w:eastAsiaTheme="majorEastAsia" w:hAnsiTheme="majorHAnsi" w:cstheme="majorBidi"/>
      <w:i/>
      <w:iCs/>
      <w:color w:val="404040" w:themeColor="text1" w:themeTint="BF"/>
      <w:szCs w:val="24"/>
    </w:rPr>
  </w:style>
  <w:style w:type="character" w:customStyle="1" w:styleId="Kop8Char">
    <w:name w:val="Kop 8 Char"/>
    <w:basedOn w:val="Standaardalinea-lettertype"/>
    <w:link w:val="Kop8"/>
    <w:uiPriority w:val="9"/>
    <w:semiHidden/>
    <w:rsid w:val="005557D4"/>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5557D4"/>
    <w:rPr>
      <w:rFonts w:asciiTheme="majorHAnsi" w:eastAsiaTheme="majorEastAsia" w:hAnsiTheme="majorHAnsi" w:cstheme="majorBidi"/>
      <w:i/>
      <w:iCs/>
      <w:color w:val="404040" w:themeColor="text1" w:themeTint="BF"/>
      <w:sz w:val="20"/>
      <w:szCs w:val="20"/>
    </w:rPr>
  </w:style>
  <w:style w:type="paragraph" w:customStyle="1" w:styleId="Uitleg">
    <w:name w:val="Uitleg"/>
    <w:basedOn w:val="Standaard"/>
    <w:rsid w:val="008972A7"/>
    <w:pPr>
      <w:spacing w:line="360" w:lineRule="auto"/>
    </w:pPr>
    <w:rPr>
      <w:rFonts w:cs="Arial"/>
      <w:color w:val="00466E"/>
      <w:sz w:val="28"/>
      <w:szCs w:val="28"/>
    </w:rPr>
  </w:style>
  <w:style w:type="paragraph" w:customStyle="1" w:styleId="Inforapport">
    <w:name w:val="Info rapport"/>
    <w:basedOn w:val="Standaard"/>
    <w:rsid w:val="008972A7"/>
    <w:rPr>
      <w:rFonts w:cs="Arial"/>
      <w:noProof/>
      <w:color w:val="00466E"/>
      <w:sz w:val="24"/>
    </w:rPr>
  </w:style>
  <w:style w:type="paragraph" w:customStyle="1" w:styleId="Achterpagina">
    <w:name w:val="Achterpagina"/>
    <w:basedOn w:val="Standaard"/>
    <w:next w:val="Standaard"/>
    <w:rsid w:val="00763528"/>
    <w:pPr>
      <w:pageBreakBefore/>
      <w:spacing w:line="240" w:lineRule="auto"/>
    </w:pPr>
    <w:rPr>
      <w:noProof/>
    </w:rPr>
  </w:style>
  <w:style w:type="paragraph" w:customStyle="1" w:styleId="Opsommingcijfers">
    <w:name w:val="Opsomming cijfers"/>
    <w:basedOn w:val="Lijstalinea"/>
    <w:next w:val="Opsommingbullets"/>
    <w:link w:val="OpsommingcijfersChar"/>
    <w:uiPriority w:val="9"/>
    <w:qFormat/>
    <w:rsid w:val="009F2A18"/>
    <w:pPr>
      <w:numPr>
        <w:numId w:val="2"/>
      </w:numPr>
      <w:spacing w:line="280" w:lineRule="exact"/>
      <w:ind w:left="357" w:hanging="357"/>
    </w:pPr>
  </w:style>
  <w:style w:type="paragraph" w:customStyle="1" w:styleId="Kopjeachterpagina">
    <w:name w:val="Kopje achterpagina"/>
    <w:basedOn w:val="Standaard"/>
    <w:next w:val="Standaard"/>
    <w:rsid w:val="008972A7"/>
    <w:pPr>
      <w:spacing w:after="280" w:line="276" w:lineRule="auto"/>
    </w:pPr>
    <w:rPr>
      <w:rFonts w:eastAsia="Calibri" w:cs="Arial"/>
      <w:b/>
      <w:noProof/>
      <w:color w:val="00466E"/>
      <w:sz w:val="28"/>
    </w:rPr>
  </w:style>
  <w:style w:type="paragraph" w:styleId="Ballontekst">
    <w:name w:val="Balloon Text"/>
    <w:basedOn w:val="Standaard"/>
    <w:link w:val="BallontekstChar"/>
    <w:uiPriority w:val="99"/>
    <w:semiHidden/>
    <w:unhideWhenUsed/>
    <w:rsid w:val="00677AA1"/>
    <w:rPr>
      <w:rFonts w:ascii="Tahoma" w:hAnsi="Tahoma" w:cs="Tahoma"/>
      <w:sz w:val="16"/>
      <w:szCs w:val="16"/>
    </w:rPr>
  </w:style>
  <w:style w:type="character" w:customStyle="1" w:styleId="LijstalineaChar">
    <w:name w:val="Lijstalinea Char"/>
    <w:aliases w:val="Configuration Code Char,List Paragraph1 Char,Kop 2 Blauw RIJK Char,Use Case List Paragraph Char,Bullet List Char,FooterText Char,Num List Paragraph Char,numbered Char,Paragraphe de liste1 Char,Bulletr List Paragraph Char,列出段落 Char"/>
    <w:basedOn w:val="Standaardalinea-lettertype"/>
    <w:link w:val="Lijstalinea"/>
    <w:uiPriority w:val="34"/>
    <w:rsid w:val="007B03CD"/>
    <w:rPr>
      <w:rFonts w:ascii="Arial" w:hAnsi="Arial" w:cs="Times New Roman"/>
      <w:szCs w:val="24"/>
      <w:lang w:val="en-US"/>
    </w:rPr>
  </w:style>
  <w:style w:type="character" w:customStyle="1" w:styleId="OpsommingcijfersChar">
    <w:name w:val="Opsomming cijfers Char"/>
    <w:basedOn w:val="LijstalineaChar"/>
    <w:link w:val="Opsommingcijfers"/>
    <w:uiPriority w:val="9"/>
    <w:rsid w:val="009F2A18"/>
    <w:rPr>
      <w:rFonts w:ascii="Arial" w:hAnsi="Arial" w:cs="Times New Roman"/>
      <w:szCs w:val="24"/>
      <w:lang w:val="en-US"/>
    </w:rPr>
  </w:style>
  <w:style w:type="character" w:customStyle="1" w:styleId="BallontekstChar">
    <w:name w:val="Ballontekst Char"/>
    <w:basedOn w:val="Standaardalinea-lettertype"/>
    <w:link w:val="Ballontekst"/>
    <w:uiPriority w:val="99"/>
    <w:semiHidden/>
    <w:rsid w:val="00677AA1"/>
    <w:rPr>
      <w:rFonts w:ascii="Tahoma" w:hAnsi="Tahoma" w:cs="Tahoma"/>
      <w:sz w:val="16"/>
      <w:szCs w:val="16"/>
      <w:lang w:val="en-US"/>
    </w:rPr>
  </w:style>
  <w:style w:type="paragraph" w:styleId="Koptekst">
    <w:name w:val="header"/>
    <w:basedOn w:val="Standaard"/>
    <w:link w:val="KoptekstChar"/>
    <w:uiPriority w:val="99"/>
    <w:unhideWhenUsed/>
    <w:rsid w:val="00677AA1"/>
    <w:pPr>
      <w:tabs>
        <w:tab w:val="center" w:pos="4536"/>
        <w:tab w:val="right" w:pos="9072"/>
      </w:tabs>
    </w:pPr>
  </w:style>
  <w:style w:type="character" w:customStyle="1" w:styleId="KoptekstChar">
    <w:name w:val="Koptekst Char"/>
    <w:basedOn w:val="Standaardalinea-lettertype"/>
    <w:link w:val="Koptekst"/>
    <w:uiPriority w:val="99"/>
    <w:rsid w:val="00677AA1"/>
    <w:rPr>
      <w:rFonts w:ascii="Arial" w:hAnsi="Arial" w:cs="Times New Roman"/>
      <w:szCs w:val="24"/>
      <w:lang w:val="en-US"/>
    </w:rPr>
  </w:style>
  <w:style w:type="paragraph" w:styleId="Voettekst">
    <w:name w:val="footer"/>
    <w:basedOn w:val="Standaard"/>
    <w:link w:val="VoettekstChar"/>
    <w:uiPriority w:val="99"/>
    <w:unhideWhenUsed/>
    <w:rsid w:val="004F0A89"/>
    <w:pPr>
      <w:jc w:val="right"/>
    </w:pPr>
    <w:rPr>
      <w:sz w:val="18"/>
    </w:rPr>
  </w:style>
  <w:style w:type="character" w:customStyle="1" w:styleId="VoettekstChar">
    <w:name w:val="Voettekst Char"/>
    <w:basedOn w:val="Standaardalinea-lettertype"/>
    <w:link w:val="Voettekst"/>
    <w:uiPriority w:val="99"/>
    <w:rsid w:val="004F0A89"/>
    <w:rPr>
      <w:rFonts w:cs="Times New Roman"/>
      <w:sz w:val="18"/>
      <w:szCs w:val="24"/>
    </w:rPr>
  </w:style>
  <w:style w:type="character" w:styleId="Tekstvantijdelijkeaanduiding">
    <w:name w:val="Placeholder Text"/>
    <w:basedOn w:val="Standaardalinea-lettertype"/>
    <w:uiPriority w:val="99"/>
    <w:semiHidden/>
    <w:rsid w:val="00677AA1"/>
    <w:rPr>
      <w:color w:val="808080"/>
    </w:rPr>
  </w:style>
  <w:style w:type="paragraph" w:styleId="Kopvaninhoudsopgave">
    <w:name w:val="TOC Heading"/>
    <w:basedOn w:val="Kop1"/>
    <w:next w:val="Standaard"/>
    <w:uiPriority w:val="39"/>
    <w:semiHidden/>
    <w:unhideWhenUsed/>
    <w:qFormat/>
    <w:rsid w:val="00311921"/>
    <w:pPr>
      <w:numPr>
        <w:numId w:val="0"/>
      </w:numPr>
      <w:spacing w:before="480" w:after="0" w:line="276" w:lineRule="auto"/>
      <w:outlineLvl w:val="9"/>
    </w:pPr>
    <w:rPr>
      <w:rFonts w:asciiTheme="majorHAnsi" w:hAnsiTheme="majorHAnsi"/>
      <w:color w:val="365F91" w:themeColor="accent1" w:themeShade="BF"/>
      <w:sz w:val="28"/>
    </w:rPr>
  </w:style>
  <w:style w:type="paragraph" w:styleId="Inhopg1">
    <w:name w:val="toc 1"/>
    <w:basedOn w:val="Standaard"/>
    <w:next w:val="Standaard"/>
    <w:uiPriority w:val="39"/>
    <w:unhideWhenUsed/>
    <w:rsid w:val="00863407"/>
    <w:pPr>
      <w:tabs>
        <w:tab w:val="left" w:pos="454"/>
        <w:tab w:val="right" w:leader="dot" w:pos="9639"/>
      </w:tabs>
      <w:spacing w:line="280" w:lineRule="exact"/>
      <w:ind w:left="454" w:hanging="454"/>
    </w:pPr>
  </w:style>
  <w:style w:type="paragraph" w:styleId="Inhopg2">
    <w:name w:val="toc 2"/>
    <w:basedOn w:val="Standaard"/>
    <w:next w:val="Standaard"/>
    <w:uiPriority w:val="39"/>
    <w:unhideWhenUsed/>
    <w:rsid w:val="00863407"/>
    <w:pPr>
      <w:tabs>
        <w:tab w:val="left" w:pos="1077"/>
        <w:tab w:val="right" w:leader="dot" w:pos="9639"/>
      </w:tabs>
      <w:spacing w:line="280" w:lineRule="exact"/>
      <w:ind w:left="1078" w:hanging="624"/>
    </w:pPr>
  </w:style>
  <w:style w:type="paragraph" w:styleId="Inhopg3">
    <w:name w:val="toc 3"/>
    <w:basedOn w:val="Standaard"/>
    <w:next w:val="Standaard"/>
    <w:link w:val="Inhopg3Char"/>
    <w:uiPriority w:val="39"/>
    <w:unhideWhenUsed/>
    <w:rsid w:val="00226886"/>
    <w:pPr>
      <w:tabs>
        <w:tab w:val="left" w:pos="284"/>
        <w:tab w:val="right" w:leader="dot" w:pos="9639"/>
      </w:tabs>
      <w:spacing w:line="280" w:lineRule="exact"/>
      <w:ind w:left="1361" w:hanging="284"/>
    </w:pPr>
  </w:style>
  <w:style w:type="character" w:styleId="Hyperlink">
    <w:name w:val="Hyperlink"/>
    <w:basedOn w:val="Standaardalinea-lettertype"/>
    <w:uiPriority w:val="99"/>
    <w:unhideWhenUsed/>
    <w:rsid w:val="00311921"/>
    <w:rPr>
      <w:color w:val="0000FF" w:themeColor="hyperlink"/>
      <w:u w:val="single"/>
    </w:rPr>
  </w:style>
  <w:style w:type="character" w:styleId="Verwijzingopmerking">
    <w:name w:val="annotation reference"/>
    <w:basedOn w:val="Standaardalinea-lettertype"/>
    <w:uiPriority w:val="99"/>
    <w:semiHidden/>
    <w:unhideWhenUsed/>
    <w:rsid w:val="00331259"/>
    <w:rPr>
      <w:sz w:val="16"/>
      <w:szCs w:val="16"/>
    </w:rPr>
  </w:style>
  <w:style w:type="paragraph" w:styleId="Tekstopmerking">
    <w:name w:val="annotation text"/>
    <w:basedOn w:val="Standaard"/>
    <w:link w:val="TekstopmerkingChar"/>
    <w:uiPriority w:val="99"/>
    <w:semiHidden/>
    <w:unhideWhenUsed/>
    <w:rsid w:val="00331259"/>
    <w:rPr>
      <w:sz w:val="20"/>
      <w:szCs w:val="20"/>
    </w:rPr>
  </w:style>
  <w:style w:type="character" w:customStyle="1" w:styleId="TekstopmerkingChar">
    <w:name w:val="Tekst opmerking Char"/>
    <w:basedOn w:val="Standaardalinea-lettertype"/>
    <w:link w:val="Tekstopmerking"/>
    <w:uiPriority w:val="99"/>
    <w:semiHidden/>
    <w:rsid w:val="00331259"/>
    <w:rPr>
      <w:rFonts w:ascii="Arial" w:hAnsi="Arial"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31259"/>
    <w:rPr>
      <w:b/>
      <w:bCs/>
    </w:rPr>
  </w:style>
  <w:style w:type="character" w:customStyle="1" w:styleId="OnderwerpvanopmerkingChar">
    <w:name w:val="Onderwerp van opmerking Char"/>
    <w:basedOn w:val="TekstopmerkingChar"/>
    <w:link w:val="Onderwerpvanopmerking"/>
    <w:uiPriority w:val="99"/>
    <w:semiHidden/>
    <w:rsid w:val="00331259"/>
    <w:rPr>
      <w:rFonts w:ascii="Arial" w:hAnsi="Arial" w:cs="Times New Roman"/>
      <w:b/>
      <w:bCs/>
      <w:sz w:val="20"/>
      <w:szCs w:val="20"/>
      <w:lang w:val="en-US"/>
    </w:rPr>
  </w:style>
  <w:style w:type="paragraph" w:styleId="Titel">
    <w:name w:val="Title"/>
    <w:basedOn w:val="Standaard"/>
    <w:next w:val="Standaard"/>
    <w:link w:val="TitelChar"/>
    <w:uiPriority w:val="19"/>
    <w:rsid w:val="00286CDB"/>
    <w:pPr>
      <w:keepNext/>
      <w:keepLines/>
      <w:pBdr>
        <w:bottom w:val="single" w:sz="8" w:space="4" w:color="4F81BD" w:themeColor="accent1"/>
      </w:pBdr>
      <w:spacing w:after="300"/>
      <w:contextualSpacing/>
      <w:outlineLvl w:val="0"/>
    </w:pPr>
    <w:rPr>
      <w:rFonts w:eastAsiaTheme="majorEastAsia" w:cstheme="majorBidi"/>
      <w:b/>
      <w:bCs/>
      <w:color w:val="17365D" w:themeColor="text2" w:themeShade="BF"/>
      <w:spacing w:val="5"/>
      <w:kern w:val="28"/>
      <w:sz w:val="36"/>
      <w:szCs w:val="52"/>
    </w:rPr>
  </w:style>
  <w:style w:type="character" w:customStyle="1" w:styleId="TitelChar">
    <w:name w:val="Titel Char"/>
    <w:basedOn w:val="Standaardalinea-lettertype"/>
    <w:link w:val="Titel"/>
    <w:uiPriority w:val="19"/>
    <w:rsid w:val="00FF062D"/>
    <w:rPr>
      <w:rFonts w:eastAsiaTheme="majorEastAsia" w:cstheme="majorBidi"/>
      <w:b/>
      <w:bCs/>
      <w:color w:val="17365D" w:themeColor="text2" w:themeShade="BF"/>
      <w:spacing w:val="5"/>
      <w:kern w:val="28"/>
      <w:sz w:val="36"/>
      <w:szCs w:val="52"/>
    </w:rPr>
  </w:style>
  <w:style w:type="paragraph" w:styleId="Inhopg5">
    <w:name w:val="toc 5"/>
    <w:basedOn w:val="Standaard"/>
    <w:next w:val="Standaard"/>
    <w:autoRedefine/>
    <w:uiPriority w:val="39"/>
    <w:semiHidden/>
    <w:unhideWhenUsed/>
    <w:rsid w:val="00B503DB"/>
    <w:pPr>
      <w:spacing w:after="100"/>
      <w:ind w:left="880"/>
    </w:pPr>
  </w:style>
  <w:style w:type="paragraph" w:customStyle="1" w:styleId="Inhoudsopgavekop">
    <w:name w:val="Inhoudsopgavekop"/>
    <w:basedOn w:val="Standaard"/>
    <w:next w:val="Standaard"/>
    <w:link w:val="InhoudsopgavekopChar"/>
    <w:qFormat/>
    <w:rsid w:val="0074063C"/>
    <w:pPr>
      <w:pageBreakBefore/>
      <w:spacing w:after="360" w:line="240" w:lineRule="auto"/>
    </w:pPr>
    <w:rPr>
      <w:b/>
      <w:color w:val="0068B3"/>
      <w:sz w:val="36"/>
      <w:szCs w:val="36"/>
    </w:rPr>
  </w:style>
  <w:style w:type="numbering" w:customStyle="1" w:styleId="Kopnummering">
    <w:name w:val="Kopnummering"/>
    <w:basedOn w:val="Geenlijst"/>
    <w:uiPriority w:val="99"/>
    <w:rsid w:val="00286CDB"/>
    <w:pPr>
      <w:numPr>
        <w:numId w:val="4"/>
      </w:numPr>
    </w:pPr>
  </w:style>
  <w:style w:type="character" w:customStyle="1" w:styleId="fontstyle01">
    <w:name w:val="fontstyle01"/>
    <w:basedOn w:val="Standaardalinea-lettertype"/>
    <w:rsid w:val="001F56FC"/>
    <w:rPr>
      <w:rFonts w:ascii="Arial" w:hAnsi="Arial" w:cs="Arial" w:hint="default"/>
      <w:b w:val="0"/>
      <w:bCs w:val="0"/>
      <w:i w:val="0"/>
      <w:iCs w:val="0"/>
      <w:color w:val="000000"/>
      <w:sz w:val="20"/>
      <w:szCs w:val="20"/>
    </w:rPr>
  </w:style>
  <w:style w:type="character" w:customStyle="1" w:styleId="fontstyle21">
    <w:name w:val="fontstyle21"/>
    <w:basedOn w:val="Standaardalinea-lettertype"/>
    <w:rsid w:val="001F56FC"/>
    <w:rPr>
      <w:rFonts w:ascii="Symbol" w:hAnsi="Symbol" w:hint="default"/>
      <w:b w:val="0"/>
      <w:bCs w:val="0"/>
      <w:i w:val="0"/>
      <w:iCs w:val="0"/>
      <w:color w:val="000000"/>
      <w:sz w:val="16"/>
      <w:szCs w:val="16"/>
    </w:rPr>
  </w:style>
  <w:style w:type="paragraph" w:customStyle="1" w:styleId="VoorwoordSamenvatting">
    <w:name w:val="Voorwoord/Samenvatting"/>
    <w:next w:val="Standaard"/>
    <w:link w:val="VoorwoordSamenvattingChar"/>
    <w:qFormat/>
    <w:rsid w:val="001F56FC"/>
    <w:rPr>
      <w:rFonts w:cs="Times New Roman"/>
      <w:b/>
      <w:color w:val="0068B3"/>
      <w:sz w:val="36"/>
      <w:szCs w:val="36"/>
    </w:rPr>
  </w:style>
  <w:style w:type="character" w:customStyle="1" w:styleId="fontstyle31">
    <w:name w:val="fontstyle31"/>
    <w:basedOn w:val="Standaardalinea-lettertype"/>
    <w:rsid w:val="00774BA7"/>
    <w:rPr>
      <w:rFonts w:ascii="Arial" w:hAnsi="Arial" w:cs="Arial" w:hint="default"/>
      <w:b w:val="0"/>
      <w:bCs w:val="0"/>
      <w:i/>
      <w:iCs/>
      <w:color w:val="000000"/>
      <w:sz w:val="20"/>
      <w:szCs w:val="20"/>
    </w:rPr>
  </w:style>
  <w:style w:type="character" w:customStyle="1" w:styleId="InhoudsopgavekopChar">
    <w:name w:val="Inhoudsopgavekop Char"/>
    <w:basedOn w:val="Standaardalinea-lettertype"/>
    <w:link w:val="Inhoudsopgavekop"/>
    <w:rsid w:val="001F56FC"/>
    <w:rPr>
      <w:rFonts w:cs="Times New Roman"/>
      <w:b/>
      <w:color w:val="0068B3"/>
      <w:sz w:val="36"/>
      <w:szCs w:val="36"/>
    </w:rPr>
  </w:style>
  <w:style w:type="character" w:customStyle="1" w:styleId="VoorwoordSamenvattingChar">
    <w:name w:val="Voorwoord/Samenvatting Char"/>
    <w:basedOn w:val="InhoudsopgavekopChar"/>
    <w:link w:val="VoorwoordSamenvatting"/>
    <w:rsid w:val="001F56FC"/>
    <w:rPr>
      <w:rFonts w:cs="Times New Roman"/>
      <w:b/>
      <w:color w:val="0068B3"/>
      <w:sz w:val="36"/>
      <w:szCs w:val="36"/>
    </w:rPr>
  </w:style>
  <w:style w:type="character" w:customStyle="1" w:styleId="fontstyle41">
    <w:name w:val="fontstyle41"/>
    <w:basedOn w:val="Standaardalinea-lettertype"/>
    <w:rsid w:val="0011327A"/>
    <w:rPr>
      <w:rFonts w:ascii="Arial" w:hAnsi="Arial" w:cs="Arial" w:hint="default"/>
      <w:b w:val="0"/>
      <w:bCs w:val="0"/>
      <w:i/>
      <w:iCs/>
      <w:color w:val="000000"/>
      <w:sz w:val="20"/>
      <w:szCs w:val="20"/>
    </w:rPr>
  </w:style>
  <w:style w:type="paragraph" w:customStyle="1" w:styleId="Voorbeeldlichtgrijs">
    <w:name w:val="Voorbeeld (licht grijs)"/>
    <w:basedOn w:val="Standaard"/>
    <w:link w:val="VoorbeeldlichtgrijsChar"/>
    <w:rsid w:val="001F5BF2"/>
    <w:rPr>
      <w:i/>
      <w:color w:val="808080" w:themeColor="background1" w:themeShade="80"/>
    </w:rPr>
  </w:style>
  <w:style w:type="character" w:customStyle="1" w:styleId="fontstyle11">
    <w:name w:val="fontstyle11"/>
    <w:basedOn w:val="Standaardalinea-lettertype"/>
    <w:rsid w:val="001849F3"/>
    <w:rPr>
      <w:rFonts w:ascii="Arial" w:hAnsi="Arial" w:cs="Arial" w:hint="default"/>
      <w:b w:val="0"/>
      <w:bCs w:val="0"/>
      <w:i w:val="0"/>
      <w:iCs w:val="0"/>
      <w:color w:val="000000"/>
      <w:sz w:val="20"/>
      <w:szCs w:val="20"/>
    </w:rPr>
  </w:style>
  <w:style w:type="character" w:customStyle="1" w:styleId="VoorbeeldlichtgrijsChar">
    <w:name w:val="Voorbeeld (licht grijs) Char"/>
    <w:basedOn w:val="Standaardalinea-lettertype"/>
    <w:link w:val="Voorbeeldlichtgrijs"/>
    <w:rsid w:val="001F5BF2"/>
    <w:rPr>
      <w:rFonts w:cs="Times New Roman"/>
      <w:i/>
      <w:color w:val="808080" w:themeColor="background1" w:themeShade="80"/>
      <w:szCs w:val="24"/>
    </w:rPr>
  </w:style>
  <w:style w:type="paragraph" w:customStyle="1" w:styleId="Opsommingbullets">
    <w:name w:val="Opsomming bullets"/>
    <w:basedOn w:val="Lijstalinea"/>
    <w:link w:val="OpsommingbulletsChar"/>
    <w:qFormat/>
    <w:rsid w:val="009F2A18"/>
    <w:pPr>
      <w:numPr>
        <w:numId w:val="5"/>
      </w:numPr>
      <w:spacing w:line="280" w:lineRule="exact"/>
      <w:ind w:left="357" w:hanging="357"/>
    </w:pPr>
    <w:rPr>
      <w:rFonts w:cs="Arial"/>
      <w:color w:val="000000"/>
      <w:szCs w:val="20"/>
    </w:rPr>
  </w:style>
  <w:style w:type="paragraph" w:customStyle="1" w:styleId="Quotegroen">
    <w:name w:val="Quote groen"/>
    <w:basedOn w:val="Standaard"/>
    <w:link w:val="QuotegroenChar"/>
    <w:qFormat/>
    <w:rsid w:val="002C06C7"/>
    <w:pPr>
      <w:framePr w:wrap="notBeside" w:vAnchor="text" w:hAnchor="text" w:xAlign="center" w:y="1"/>
      <w:pBdr>
        <w:top w:val="single" w:sz="12" w:space="10" w:color="007A3E"/>
        <w:left w:val="single" w:sz="12" w:space="25" w:color="007A3E"/>
        <w:bottom w:val="dotted" w:sz="2" w:space="10" w:color="E5FFF2"/>
        <w:right w:val="dotted" w:sz="2" w:space="25" w:color="E5FFF2"/>
      </w:pBdr>
      <w:shd w:val="clear" w:color="auto" w:fill="E5FFF2"/>
      <w:jc w:val="center"/>
    </w:pPr>
    <w:rPr>
      <w:i/>
      <w:color w:val="007A3E"/>
      <w14:textFill>
        <w14:solidFill>
          <w14:srgbClr w14:val="007A3E">
            <w14:lumMod w14:val="75000"/>
          </w14:srgbClr>
        </w14:solidFill>
      </w14:textFill>
    </w:rPr>
  </w:style>
  <w:style w:type="character" w:customStyle="1" w:styleId="OpsommingbulletsChar">
    <w:name w:val="Opsomming bullets Char"/>
    <w:basedOn w:val="LijstalineaChar"/>
    <w:link w:val="Opsommingbullets"/>
    <w:rsid w:val="009F2A18"/>
    <w:rPr>
      <w:rFonts w:ascii="Arial" w:hAnsi="Arial" w:cs="Arial"/>
      <w:color w:val="000000"/>
      <w:szCs w:val="20"/>
      <w:lang w:val="en-US"/>
    </w:rPr>
  </w:style>
  <w:style w:type="paragraph" w:customStyle="1" w:styleId="Quoteblauw">
    <w:name w:val="Quote blauw"/>
    <w:basedOn w:val="Quotegroen"/>
    <w:link w:val="QuoteblauwChar"/>
    <w:qFormat/>
    <w:rsid w:val="002C06C7"/>
    <w:pPr>
      <w:framePr w:wrap="notBeside"/>
      <w:pBdr>
        <w:top w:val="single" w:sz="12" w:space="10" w:color="0068B3"/>
        <w:left w:val="single" w:sz="12" w:space="25" w:color="0068B3"/>
      </w:pBdr>
      <w:shd w:val="clear" w:color="auto" w:fill="CDEAFF"/>
    </w:pPr>
    <w:rPr>
      <w:color w:val="0068B3"/>
      <w14:textFill>
        <w14:solidFill>
          <w14:srgbClr w14:val="0068B3">
            <w14:lumMod w14:val="75000"/>
          </w14:srgbClr>
        </w14:solidFill>
      </w14:textFill>
    </w:rPr>
  </w:style>
  <w:style w:type="character" w:customStyle="1" w:styleId="QuotegroenChar">
    <w:name w:val="Quote groen Char"/>
    <w:basedOn w:val="Standaardalinea-lettertype"/>
    <w:link w:val="Quotegroen"/>
    <w:rsid w:val="002C06C7"/>
    <w:rPr>
      <w:rFonts w:cs="Times New Roman"/>
      <w:i/>
      <w:color w:val="007A3E"/>
      <w:szCs w:val="24"/>
      <w:shd w:val="clear" w:color="auto" w:fill="E5FFF2"/>
      <w14:textFill>
        <w14:solidFill>
          <w14:srgbClr w14:val="007A3E">
            <w14:lumMod w14:val="75000"/>
          </w14:srgbClr>
        </w14:solidFill>
      </w14:textFill>
    </w:rPr>
  </w:style>
  <w:style w:type="character" w:customStyle="1" w:styleId="QuoteblauwChar">
    <w:name w:val="Quote blauw Char"/>
    <w:basedOn w:val="QuotegroenChar"/>
    <w:link w:val="Quoteblauw"/>
    <w:rsid w:val="002C06C7"/>
    <w:rPr>
      <w:rFonts w:cs="Times New Roman"/>
      <w:i/>
      <w:color w:val="0068B3"/>
      <w:szCs w:val="24"/>
      <w:shd w:val="clear" w:color="auto" w:fill="CDEAFF"/>
      <w14:textFill>
        <w14:solidFill>
          <w14:srgbClr w14:val="0068B3">
            <w14:lumMod w14:val="75000"/>
          </w14:srgbClr>
        </w14:solidFill>
      </w14:textFill>
    </w:rPr>
  </w:style>
  <w:style w:type="paragraph" w:customStyle="1" w:styleId="Quoteoranje">
    <w:name w:val="Quote oranje"/>
    <w:basedOn w:val="Quoteblauw"/>
    <w:link w:val="QuoteoranjeChar"/>
    <w:qFormat/>
    <w:rsid w:val="00EC52EC"/>
    <w:pPr>
      <w:framePr w:wrap="notBeside"/>
      <w:pBdr>
        <w:top w:val="single" w:sz="12" w:space="10" w:color="DF7B1D"/>
        <w:left w:val="single" w:sz="12" w:space="25" w:color="DF7B1D"/>
      </w:pBdr>
      <w:shd w:val="clear" w:color="auto" w:fill="F0BE90"/>
    </w:pPr>
    <w:rPr>
      <w:color w:val="DF7B1D"/>
      <w14:textFill>
        <w14:solidFill>
          <w14:srgbClr w14:val="DF7B1D">
            <w14:lumMod w14:val="75000"/>
          </w14:srgbClr>
        </w14:solidFill>
      </w14:textFill>
    </w:rPr>
  </w:style>
  <w:style w:type="paragraph" w:customStyle="1" w:styleId="Inhoudsopgave">
    <w:name w:val="Inhoudsopgave"/>
    <w:basedOn w:val="Inhopg2"/>
    <w:link w:val="InhoudsopgaveChar"/>
    <w:qFormat/>
    <w:rsid w:val="00226886"/>
    <w:rPr>
      <w:noProof/>
    </w:rPr>
  </w:style>
  <w:style w:type="character" w:customStyle="1" w:styleId="QuoteoranjeChar">
    <w:name w:val="Quote oranje Char"/>
    <w:basedOn w:val="QuoteblauwChar"/>
    <w:link w:val="Quoteoranje"/>
    <w:rsid w:val="00EC52EC"/>
    <w:rPr>
      <w:rFonts w:cs="Times New Roman"/>
      <w:i/>
      <w:color w:val="DF7B1D"/>
      <w:szCs w:val="24"/>
      <w:shd w:val="clear" w:color="auto" w:fill="F0BE90"/>
      <w14:textFill>
        <w14:solidFill>
          <w14:srgbClr w14:val="DF7B1D">
            <w14:lumMod w14:val="75000"/>
          </w14:srgbClr>
        </w14:solidFill>
      </w14:textFill>
    </w:rPr>
  </w:style>
  <w:style w:type="character" w:customStyle="1" w:styleId="Inhopg3Char">
    <w:name w:val="Inhopg 3 Char"/>
    <w:basedOn w:val="Standaardalinea-lettertype"/>
    <w:link w:val="Inhopg3"/>
    <w:uiPriority w:val="39"/>
    <w:rsid w:val="00226886"/>
    <w:rPr>
      <w:rFonts w:cs="Times New Roman"/>
      <w:szCs w:val="24"/>
    </w:rPr>
  </w:style>
  <w:style w:type="character" w:customStyle="1" w:styleId="InhoudsopgaveChar">
    <w:name w:val="Inhoudsopgave Char"/>
    <w:basedOn w:val="Inhopg3Char"/>
    <w:link w:val="Inhoudsopgave"/>
    <w:rsid w:val="00226886"/>
    <w:rPr>
      <w:rFonts w:cs="Times New Roman"/>
      <w:noProof/>
      <w:szCs w:val="24"/>
    </w:rPr>
  </w:style>
  <w:style w:type="paragraph" w:styleId="Geenafstand">
    <w:name w:val="No Spacing"/>
    <w:uiPriority w:val="1"/>
    <w:qFormat/>
    <w:rsid w:val="0056142A"/>
    <w:pPr>
      <w:spacing w:line="240" w:lineRule="auto"/>
    </w:pPr>
    <w:rPr>
      <w:rFonts w:eastAsiaTheme="minorHAnsi"/>
      <w:sz w:val="20"/>
    </w:rPr>
  </w:style>
  <w:style w:type="table" w:styleId="Tabelraster">
    <w:name w:val="Table Grid"/>
    <w:basedOn w:val="Standaardtabel"/>
    <w:rsid w:val="00E00C4F"/>
    <w:pPr>
      <w:spacing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voortzetting2">
    <w:name w:val="List Continue 2"/>
    <w:basedOn w:val="Standaard"/>
    <w:uiPriority w:val="99"/>
    <w:semiHidden/>
    <w:unhideWhenUsed/>
    <w:rsid w:val="002957CD"/>
    <w:pPr>
      <w:spacing w:after="120"/>
      <w:ind w:left="566"/>
      <w:contextualSpacing/>
    </w:pPr>
  </w:style>
  <w:style w:type="paragraph" w:customStyle="1" w:styleId="Opsomteken1">
    <w:name w:val="Opsomteken 1"/>
    <w:basedOn w:val="Lijstalinea"/>
    <w:qFormat/>
    <w:rsid w:val="001B649E"/>
    <w:pPr>
      <w:numPr>
        <w:numId w:val="12"/>
      </w:numPr>
      <w:spacing w:line="255" w:lineRule="atLeast"/>
    </w:pPr>
    <w:rPr>
      <w:rFonts w:eastAsiaTheme="minorHAnsi" w:cstheme="minorBidi"/>
      <w:sz w:val="20"/>
      <w:szCs w:val="22"/>
    </w:rPr>
  </w:style>
  <w:style w:type="paragraph" w:styleId="Normaalweb">
    <w:name w:val="Normal (Web)"/>
    <w:basedOn w:val="Standaard"/>
    <w:uiPriority w:val="99"/>
    <w:unhideWhenUsed/>
    <w:rsid w:val="0035560B"/>
    <w:pPr>
      <w:spacing w:before="100" w:beforeAutospacing="1" w:after="100" w:afterAutospacing="1" w:line="240" w:lineRule="auto"/>
    </w:pPr>
    <w:rPr>
      <w:rFonts w:ascii="Aptos" w:eastAsiaTheme="minorHAnsi" w:hAnsi="Aptos" w:cs="Aptos"/>
      <w:sz w:val="24"/>
      <w:lang w:eastAsia="nl-NL"/>
    </w:rPr>
  </w:style>
  <w:style w:type="table" w:styleId="Lijsttabel5donker-Accent6">
    <w:name w:val="List Table 5 Dark Accent 6"/>
    <w:basedOn w:val="Standaardtabel"/>
    <w:uiPriority w:val="50"/>
    <w:rsid w:val="00B93348"/>
    <w:pPr>
      <w:spacing w:line="240" w:lineRule="auto"/>
    </w:pPr>
    <w:rPr>
      <w:rFonts w:asciiTheme="minorHAnsi" w:eastAsiaTheme="minorHAnsi" w:hAnsiTheme="minorHAnsi"/>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elsubkop">
    <w:name w:val="Tabelsubkop"/>
    <w:basedOn w:val="Standaard"/>
    <w:qFormat/>
    <w:rsid w:val="00E87BFA"/>
    <w:pPr>
      <w:spacing w:line="227" w:lineRule="atLeast"/>
    </w:pPr>
    <w:rPr>
      <w:rFonts w:eastAsiaTheme="minorHAnsi" w:cstheme="minorBidi"/>
      <w:b/>
      <w:sz w:val="17"/>
      <w:szCs w:val="17"/>
    </w:rPr>
  </w:style>
  <w:style w:type="paragraph" w:customStyle="1" w:styleId="Tabeltekst">
    <w:name w:val="Tabeltekst"/>
    <w:basedOn w:val="Standaard"/>
    <w:qFormat/>
    <w:rsid w:val="00E87BFA"/>
    <w:pPr>
      <w:spacing w:line="255" w:lineRule="atLeast"/>
    </w:pPr>
    <w:rPr>
      <w:rFonts w:eastAsiaTheme="minorHAnsi" w:cstheme="minorBidi"/>
      <w:sz w:val="17"/>
      <w:szCs w:val="17"/>
    </w:rPr>
  </w:style>
  <w:style w:type="table" w:styleId="Rastertabel1licht-Accent6">
    <w:name w:val="Grid Table 1 Light Accent 6"/>
    <w:basedOn w:val="Standaardtabel"/>
    <w:uiPriority w:val="46"/>
    <w:rsid w:val="001404DB"/>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Opsomteken2">
    <w:name w:val="Opsomteken 2"/>
    <w:basedOn w:val="Opsomteken1"/>
    <w:qFormat/>
    <w:rsid w:val="004C06E7"/>
    <w:pPr>
      <w:numPr>
        <w:numId w:val="31"/>
      </w:numPr>
    </w:pPr>
  </w:style>
  <w:style w:type="paragraph" w:customStyle="1" w:styleId="Default">
    <w:name w:val="Default"/>
    <w:rsid w:val="004C06E7"/>
    <w:pPr>
      <w:autoSpaceDE w:val="0"/>
      <w:autoSpaceDN w:val="0"/>
      <w:adjustRightInd w:val="0"/>
      <w:spacing w:line="240" w:lineRule="auto"/>
    </w:pPr>
    <w:rPr>
      <w:rFonts w:eastAsiaTheme="minorHAnsi" w:cs="Arial"/>
      <w:color w:val="000000"/>
      <w:sz w:val="24"/>
      <w:szCs w:val="24"/>
    </w:rPr>
  </w:style>
  <w:style w:type="paragraph" w:customStyle="1" w:styleId="Opsomnummer1">
    <w:name w:val="Opsomnummer 1"/>
    <w:basedOn w:val="Lijstalinea"/>
    <w:qFormat/>
    <w:rsid w:val="00D829F8"/>
    <w:pPr>
      <w:numPr>
        <w:numId w:val="37"/>
      </w:numPr>
      <w:spacing w:line="255" w:lineRule="atLeast"/>
    </w:pPr>
    <w:rPr>
      <w:rFonts w:eastAsiaTheme="minorHAnsi" w:cstheme="minorBidi"/>
      <w:sz w:val="20"/>
      <w:szCs w:val="22"/>
    </w:rPr>
  </w:style>
  <w:style w:type="character" w:styleId="Onopgelostemelding">
    <w:name w:val="Unresolved Mention"/>
    <w:basedOn w:val="Standaardalinea-lettertype"/>
    <w:uiPriority w:val="99"/>
    <w:semiHidden/>
    <w:unhideWhenUsed/>
    <w:rsid w:val="00273331"/>
    <w:rPr>
      <w:color w:val="605E5C"/>
      <w:shd w:val="clear" w:color="auto" w:fill="E1DFDD"/>
    </w:rPr>
  </w:style>
  <w:style w:type="character" w:styleId="GevolgdeHyperlink">
    <w:name w:val="FollowedHyperlink"/>
    <w:basedOn w:val="Standaardalinea-lettertype"/>
    <w:uiPriority w:val="99"/>
    <w:semiHidden/>
    <w:unhideWhenUsed/>
    <w:rsid w:val="002733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655348">
      <w:bodyDiv w:val="1"/>
      <w:marLeft w:val="0"/>
      <w:marRight w:val="0"/>
      <w:marTop w:val="0"/>
      <w:marBottom w:val="0"/>
      <w:divBdr>
        <w:top w:val="none" w:sz="0" w:space="0" w:color="auto"/>
        <w:left w:val="none" w:sz="0" w:space="0" w:color="auto"/>
        <w:bottom w:val="none" w:sz="0" w:space="0" w:color="auto"/>
        <w:right w:val="none" w:sz="0" w:space="0" w:color="auto"/>
      </w:divBdr>
    </w:div>
    <w:div w:id="714352652">
      <w:bodyDiv w:val="1"/>
      <w:marLeft w:val="0"/>
      <w:marRight w:val="0"/>
      <w:marTop w:val="0"/>
      <w:marBottom w:val="0"/>
      <w:divBdr>
        <w:top w:val="none" w:sz="0" w:space="0" w:color="auto"/>
        <w:left w:val="none" w:sz="0" w:space="0" w:color="auto"/>
        <w:bottom w:val="none" w:sz="0" w:space="0" w:color="auto"/>
        <w:right w:val="none" w:sz="0" w:space="0" w:color="auto"/>
      </w:divBdr>
      <w:divsChild>
        <w:div w:id="5137568">
          <w:marLeft w:val="0"/>
          <w:marRight w:val="0"/>
          <w:marTop w:val="0"/>
          <w:marBottom w:val="0"/>
          <w:divBdr>
            <w:top w:val="none" w:sz="0" w:space="0" w:color="auto"/>
            <w:left w:val="none" w:sz="0" w:space="0" w:color="auto"/>
            <w:bottom w:val="none" w:sz="0" w:space="0" w:color="auto"/>
            <w:right w:val="none" w:sz="0" w:space="0" w:color="auto"/>
          </w:divBdr>
        </w:div>
        <w:div w:id="103614796">
          <w:marLeft w:val="0"/>
          <w:marRight w:val="0"/>
          <w:marTop w:val="0"/>
          <w:marBottom w:val="0"/>
          <w:divBdr>
            <w:top w:val="none" w:sz="0" w:space="0" w:color="auto"/>
            <w:left w:val="none" w:sz="0" w:space="0" w:color="auto"/>
            <w:bottom w:val="none" w:sz="0" w:space="0" w:color="auto"/>
            <w:right w:val="none" w:sz="0" w:space="0" w:color="auto"/>
          </w:divBdr>
        </w:div>
        <w:div w:id="278029521">
          <w:marLeft w:val="0"/>
          <w:marRight w:val="0"/>
          <w:marTop w:val="0"/>
          <w:marBottom w:val="0"/>
          <w:divBdr>
            <w:top w:val="none" w:sz="0" w:space="0" w:color="auto"/>
            <w:left w:val="none" w:sz="0" w:space="0" w:color="auto"/>
            <w:bottom w:val="none" w:sz="0" w:space="0" w:color="auto"/>
            <w:right w:val="none" w:sz="0" w:space="0" w:color="auto"/>
          </w:divBdr>
        </w:div>
        <w:div w:id="493107488">
          <w:marLeft w:val="0"/>
          <w:marRight w:val="0"/>
          <w:marTop w:val="0"/>
          <w:marBottom w:val="0"/>
          <w:divBdr>
            <w:top w:val="none" w:sz="0" w:space="0" w:color="auto"/>
            <w:left w:val="none" w:sz="0" w:space="0" w:color="auto"/>
            <w:bottom w:val="none" w:sz="0" w:space="0" w:color="auto"/>
            <w:right w:val="none" w:sz="0" w:space="0" w:color="auto"/>
          </w:divBdr>
        </w:div>
        <w:div w:id="1150900379">
          <w:marLeft w:val="0"/>
          <w:marRight w:val="0"/>
          <w:marTop w:val="0"/>
          <w:marBottom w:val="0"/>
          <w:divBdr>
            <w:top w:val="none" w:sz="0" w:space="0" w:color="auto"/>
            <w:left w:val="none" w:sz="0" w:space="0" w:color="auto"/>
            <w:bottom w:val="none" w:sz="0" w:space="0" w:color="auto"/>
            <w:right w:val="none" w:sz="0" w:space="0" w:color="auto"/>
          </w:divBdr>
        </w:div>
        <w:div w:id="1623263545">
          <w:marLeft w:val="0"/>
          <w:marRight w:val="0"/>
          <w:marTop w:val="0"/>
          <w:marBottom w:val="0"/>
          <w:divBdr>
            <w:top w:val="none" w:sz="0" w:space="0" w:color="auto"/>
            <w:left w:val="none" w:sz="0" w:space="0" w:color="auto"/>
            <w:bottom w:val="none" w:sz="0" w:space="0" w:color="auto"/>
            <w:right w:val="none" w:sz="0" w:space="0" w:color="auto"/>
          </w:divBdr>
        </w:div>
        <w:div w:id="1726638376">
          <w:marLeft w:val="0"/>
          <w:marRight w:val="0"/>
          <w:marTop w:val="0"/>
          <w:marBottom w:val="0"/>
          <w:divBdr>
            <w:top w:val="none" w:sz="0" w:space="0" w:color="auto"/>
            <w:left w:val="none" w:sz="0" w:space="0" w:color="auto"/>
            <w:bottom w:val="none" w:sz="0" w:space="0" w:color="auto"/>
            <w:right w:val="none" w:sz="0" w:space="0" w:color="auto"/>
          </w:divBdr>
        </w:div>
        <w:div w:id="1761759277">
          <w:marLeft w:val="0"/>
          <w:marRight w:val="0"/>
          <w:marTop w:val="0"/>
          <w:marBottom w:val="0"/>
          <w:divBdr>
            <w:top w:val="none" w:sz="0" w:space="0" w:color="auto"/>
            <w:left w:val="none" w:sz="0" w:space="0" w:color="auto"/>
            <w:bottom w:val="none" w:sz="0" w:space="0" w:color="auto"/>
            <w:right w:val="none" w:sz="0" w:space="0" w:color="auto"/>
          </w:divBdr>
        </w:div>
        <w:div w:id="1809546344">
          <w:marLeft w:val="0"/>
          <w:marRight w:val="0"/>
          <w:marTop w:val="0"/>
          <w:marBottom w:val="0"/>
          <w:divBdr>
            <w:top w:val="none" w:sz="0" w:space="0" w:color="auto"/>
            <w:left w:val="none" w:sz="0" w:space="0" w:color="auto"/>
            <w:bottom w:val="none" w:sz="0" w:space="0" w:color="auto"/>
            <w:right w:val="none" w:sz="0" w:space="0" w:color="auto"/>
          </w:divBdr>
        </w:div>
        <w:div w:id="2083678743">
          <w:marLeft w:val="0"/>
          <w:marRight w:val="0"/>
          <w:marTop w:val="0"/>
          <w:marBottom w:val="0"/>
          <w:divBdr>
            <w:top w:val="none" w:sz="0" w:space="0" w:color="auto"/>
            <w:left w:val="none" w:sz="0" w:space="0" w:color="auto"/>
            <w:bottom w:val="none" w:sz="0" w:space="0" w:color="auto"/>
            <w:right w:val="none" w:sz="0" w:space="0" w:color="auto"/>
          </w:divBdr>
        </w:div>
      </w:divsChild>
    </w:div>
    <w:div w:id="792599432">
      <w:bodyDiv w:val="1"/>
      <w:marLeft w:val="0"/>
      <w:marRight w:val="0"/>
      <w:marTop w:val="0"/>
      <w:marBottom w:val="0"/>
      <w:divBdr>
        <w:top w:val="none" w:sz="0" w:space="0" w:color="auto"/>
        <w:left w:val="none" w:sz="0" w:space="0" w:color="auto"/>
        <w:bottom w:val="none" w:sz="0" w:space="0" w:color="auto"/>
        <w:right w:val="none" w:sz="0" w:space="0" w:color="auto"/>
      </w:divBdr>
    </w:div>
    <w:div w:id="1263340375">
      <w:bodyDiv w:val="1"/>
      <w:marLeft w:val="0"/>
      <w:marRight w:val="0"/>
      <w:marTop w:val="0"/>
      <w:marBottom w:val="0"/>
      <w:divBdr>
        <w:top w:val="none" w:sz="0" w:space="0" w:color="auto"/>
        <w:left w:val="none" w:sz="0" w:space="0" w:color="auto"/>
        <w:bottom w:val="none" w:sz="0" w:space="0" w:color="auto"/>
        <w:right w:val="none" w:sz="0" w:space="0" w:color="auto"/>
      </w:divBdr>
      <w:divsChild>
        <w:div w:id="108093506">
          <w:marLeft w:val="0"/>
          <w:marRight w:val="0"/>
          <w:marTop w:val="0"/>
          <w:marBottom w:val="0"/>
          <w:divBdr>
            <w:top w:val="none" w:sz="0" w:space="0" w:color="auto"/>
            <w:left w:val="none" w:sz="0" w:space="0" w:color="auto"/>
            <w:bottom w:val="none" w:sz="0" w:space="0" w:color="auto"/>
            <w:right w:val="none" w:sz="0" w:space="0" w:color="auto"/>
          </w:divBdr>
        </w:div>
        <w:div w:id="278729117">
          <w:marLeft w:val="0"/>
          <w:marRight w:val="0"/>
          <w:marTop w:val="0"/>
          <w:marBottom w:val="0"/>
          <w:divBdr>
            <w:top w:val="none" w:sz="0" w:space="0" w:color="auto"/>
            <w:left w:val="none" w:sz="0" w:space="0" w:color="auto"/>
            <w:bottom w:val="none" w:sz="0" w:space="0" w:color="auto"/>
            <w:right w:val="none" w:sz="0" w:space="0" w:color="auto"/>
          </w:divBdr>
        </w:div>
        <w:div w:id="388067930">
          <w:marLeft w:val="0"/>
          <w:marRight w:val="0"/>
          <w:marTop w:val="0"/>
          <w:marBottom w:val="0"/>
          <w:divBdr>
            <w:top w:val="none" w:sz="0" w:space="0" w:color="auto"/>
            <w:left w:val="none" w:sz="0" w:space="0" w:color="auto"/>
            <w:bottom w:val="none" w:sz="0" w:space="0" w:color="auto"/>
            <w:right w:val="none" w:sz="0" w:space="0" w:color="auto"/>
          </w:divBdr>
        </w:div>
        <w:div w:id="691345994">
          <w:marLeft w:val="0"/>
          <w:marRight w:val="0"/>
          <w:marTop w:val="0"/>
          <w:marBottom w:val="0"/>
          <w:divBdr>
            <w:top w:val="none" w:sz="0" w:space="0" w:color="auto"/>
            <w:left w:val="none" w:sz="0" w:space="0" w:color="auto"/>
            <w:bottom w:val="none" w:sz="0" w:space="0" w:color="auto"/>
            <w:right w:val="none" w:sz="0" w:space="0" w:color="auto"/>
          </w:divBdr>
        </w:div>
        <w:div w:id="712116910">
          <w:marLeft w:val="0"/>
          <w:marRight w:val="0"/>
          <w:marTop w:val="0"/>
          <w:marBottom w:val="0"/>
          <w:divBdr>
            <w:top w:val="none" w:sz="0" w:space="0" w:color="auto"/>
            <w:left w:val="none" w:sz="0" w:space="0" w:color="auto"/>
            <w:bottom w:val="none" w:sz="0" w:space="0" w:color="auto"/>
            <w:right w:val="none" w:sz="0" w:space="0" w:color="auto"/>
          </w:divBdr>
        </w:div>
        <w:div w:id="789204694">
          <w:marLeft w:val="0"/>
          <w:marRight w:val="0"/>
          <w:marTop w:val="0"/>
          <w:marBottom w:val="0"/>
          <w:divBdr>
            <w:top w:val="none" w:sz="0" w:space="0" w:color="auto"/>
            <w:left w:val="none" w:sz="0" w:space="0" w:color="auto"/>
            <w:bottom w:val="none" w:sz="0" w:space="0" w:color="auto"/>
            <w:right w:val="none" w:sz="0" w:space="0" w:color="auto"/>
          </w:divBdr>
        </w:div>
        <w:div w:id="814834318">
          <w:marLeft w:val="0"/>
          <w:marRight w:val="0"/>
          <w:marTop w:val="0"/>
          <w:marBottom w:val="0"/>
          <w:divBdr>
            <w:top w:val="none" w:sz="0" w:space="0" w:color="auto"/>
            <w:left w:val="none" w:sz="0" w:space="0" w:color="auto"/>
            <w:bottom w:val="none" w:sz="0" w:space="0" w:color="auto"/>
            <w:right w:val="none" w:sz="0" w:space="0" w:color="auto"/>
          </w:divBdr>
        </w:div>
        <w:div w:id="1406298697">
          <w:marLeft w:val="0"/>
          <w:marRight w:val="0"/>
          <w:marTop w:val="0"/>
          <w:marBottom w:val="0"/>
          <w:divBdr>
            <w:top w:val="none" w:sz="0" w:space="0" w:color="auto"/>
            <w:left w:val="none" w:sz="0" w:space="0" w:color="auto"/>
            <w:bottom w:val="none" w:sz="0" w:space="0" w:color="auto"/>
            <w:right w:val="none" w:sz="0" w:space="0" w:color="auto"/>
          </w:divBdr>
        </w:div>
        <w:div w:id="1448504632">
          <w:marLeft w:val="0"/>
          <w:marRight w:val="0"/>
          <w:marTop w:val="0"/>
          <w:marBottom w:val="0"/>
          <w:divBdr>
            <w:top w:val="none" w:sz="0" w:space="0" w:color="auto"/>
            <w:left w:val="none" w:sz="0" w:space="0" w:color="auto"/>
            <w:bottom w:val="none" w:sz="0" w:space="0" w:color="auto"/>
            <w:right w:val="none" w:sz="0" w:space="0" w:color="auto"/>
          </w:divBdr>
        </w:div>
        <w:div w:id="1481070618">
          <w:marLeft w:val="0"/>
          <w:marRight w:val="0"/>
          <w:marTop w:val="0"/>
          <w:marBottom w:val="0"/>
          <w:divBdr>
            <w:top w:val="none" w:sz="0" w:space="0" w:color="auto"/>
            <w:left w:val="none" w:sz="0" w:space="0" w:color="auto"/>
            <w:bottom w:val="none" w:sz="0" w:space="0" w:color="auto"/>
            <w:right w:val="none" w:sz="0" w:space="0" w:color="auto"/>
          </w:divBdr>
        </w:div>
      </w:divsChild>
    </w:div>
    <w:div w:id="1680155900">
      <w:bodyDiv w:val="1"/>
      <w:marLeft w:val="0"/>
      <w:marRight w:val="0"/>
      <w:marTop w:val="0"/>
      <w:marBottom w:val="0"/>
      <w:divBdr>
        <w:top w:val="none" w:sz="0" w:space="0" w:color="auto"/>
        <w:left w:val="none" w:sz="0" w:space="0" w:color="auto"/>
        <w:bottom w:val="none" w:sz="0" w:space="0" w:color="auto"/>
        <w:right w:val="none" w:sz="0" w:space="0" w:color="auto"/>
      </w:divBdr>
      <w:divsChild>
        <w:div w:id="236329508">
          <w:marLeft w:val="0"/>
          <w:marRight w:val="0"/>
          <w:marTop w:val="0"/>
          <w:marBottom w:val="0"/>
          <w:divBdr>
            <w:top w:val="none" w:sz="0" w:space="0" w:color="auto"/>
            <w:left w:val="none" w:sz="0" w:space="0" w:color="auto"/>
            <w:bottom w:val="none" w:sz="0" w:space="0" w:color="auto"/>
            <w:right w:val="none" w:sz="0" w:space="0" w:color="auto"/>
          </w:divBdr>
          <w:divsChild>
            <w:div w:id="159736845">
              <w:marLeft w:val="0"/>
              <w:marRight w:val="0"/>
              <w:marTop w:val="0"/>
              <w:marBottom w:val="0"/>
              <w:divBdr>
                <w:top w:val="none" w:sz="0" w:space="0" w:color="auto"/>
                <w:left w:val="none" w:sz="0" w:space="0" w:color="auto"/>
                <w:bottom w:val="none" w:sz="0" w:space="0" w:color="auto"/>
                <w:right w:val="none" w:sz="0" w:space="0" w:color="auto"/>
              </w:divBdr>
            </w:div>
            <w:div w:id="598875814">
              <w:marLeft w:val="0"/>
              <w:marRight w:val="0"/>
              <w:marTop w:val="0"/>
              <w:marBottom w:val="0"/>
              <w:divBdr>
                <w:top w:val="none" w:sz="0" w:space="0" w:color="auto"/>
                <w:left w:val="none" w:sz="0" w:space="0" w:color="auto"/>
                <w:bottom w:val="none" w:sz="0" w:space="0" w:color="auto"/>
                <w:right w:val="none" w:sz="0" w:space="0" w:color="auto"/>
              </w:divBdr>
            </w:div>
            <w:div w:id="844594364">
              <w:marLeft w:val="0"/>
              <w:marRight w:val="0"/>
              <w:marTop w:val="0"/>
              <w:marBottom w:val="0"/>
              <w:divBdr>
                <w:top w:val="none" w:sz="0" w:space="0" w:color="auto"/>
                <w:left w:val="none" w:sz="0" w:space="0" w:color="auto"/>
                <w:bottom w:val="none" w:sz="0" w:space="0" w:color="auto"/>
                <w:right w:val="none" w:sz="0" w:space="0" w:color="auto"/>
              </w:divBdr>
            </w:div>
            <w:div w:id="928192842">
              <w:marLeft w:val="0"/>
              <w:marRight w:val="0"/>
              <w:marTop w:val="0"/>
              <w:marBottom w:val="0"/>
              <w:divBdr>
                <w:top w:val="none" w:sz="0" w:space="0" w:color="auto"/>
                <w:left w:val="none" w:sz="0" w:space="0" w:color="auto"/>
                <w:bottom w:val="none" w:sz="0" w:space="0" w:color="auto"/>
                <w:right w:val="none" w:sz="0" w:space="0" w:color="auto"/>
              </w:divBdr>
            </w:div>
            <w:div w:id="1075198855">
              <w:marLeft w:val="0"/>
              <w:marRight w:val="0"/>
              <w:marTop w:val="0"/>
              <w:marBottom w:val="0"/>
              <w:divBdr>
                <w:top w:val="none" w:sz="0" w:space="0" w:color="auto"/>
                <w:left w:val="none" w:sz="0" w:space="0" w:color="auto"/>
                <w:bottom w:val="none" w:sz="0" w:space="0" w:color="auto"/>
                <w:right w:val="none" w:sz="0" w:space="0" w:color="auto"/>
              </w:divBdr>
            </w:div>
            <w:div w:id="1389961302">
              <w:marLeft w:val="0"/>
              <w:marRight w:val="0"/>
              <w:marTop w:val="0"/>
              <w:marBottom w:val="0"/>
              <w:divBdr>
                <w:top w:val="none" w:sz="0" w:space="0" w:color="auto"/>
                <w:left w:val="none" w:sz="0" w:space="0" w:color="auto"/>
                <w:bottom w:val="none" w:sz="0" w:space="0" w:color="auto"/>
                <w:right w:val="none" w:sz="0" w:space="0" w:color="auto"/>
              </w:divBdr>
            </w:div>
            <w:div w:id="1696956412">
              <w:marLeft w:val="0"/>
              <w:marRight w:val="0"/>
              <w:marTop w:val="0"/>
              <w:marBottom w:val="0"/>
              <w:divBdr>
                <w:top w:val="none" w:sz="0" w:space="0" w:color="auto"/>
                <w:left w:val="none" w:sz="0" w:space="0" w:color="auto"/>
                <w:bottom w:val="none" w:sz="0" w:space="0" w:color="auto"/>
                <w:right w:val="none" w:sz="0" w:space="0" w:color="auto"/>
              </w:divBdr>
            </w:div>
            <w:div w:id="2143230073">
              <w:marLeft w:val="0"/>
              <w:marRight w:val="0"/>
              <w:marTop w:val="0"/>
              <w:marBottom w:val="0"/>
              <w:divBdr>
                <w:top w:val="none" w:sz="0" w:space="0" w:color="auto"/>
                <w:left w:val="none" w:sz="0" w:space="0" w:color="auto"/>
                <w:bottom w:val="none" w:sz="0" w:space="0" w:color="auto"/>
                <w:right w:val="none" w:sz="0" w:space="0" w:color="auto"/>
              </w:divBdr>
            </w:div>
          </w:divsChild>
        </w:div>
        <w:div w:id="607472875">
          <w:marLeft w:val="0"/>
          <w:marRight w:val="0"/>
          <w:marTop w:val="0"/>
          <w:marBottom w:val="0"/>
          <w:divBdr>
            <w:top w:val="none" w:sz="0" w:space="0" w:color="auto"/>
            <w:left w:val="none" w:sz="0" w:space="0" w:color="auto"/>
            <w:bottom w:val="none" w:sz="0" w:space="0" w:color="auto"/>
            <w:right w:val="none" w:sz="0" w:space="0" w:color="auto"/>
          </w:divBdr>
          <w:divsChild>
            <w:div w:id="30107577">
              <w:marLeft w:val="0"/>
              <w:marRight w:val="0"/>
              <w:marTop w:val="0"/>
              <w:marBottom w:val="0"/>
              <w:divBdr>
                <w:top w:val="none" w:sz="0" w:space="0" w:color="auto"/>
                <w:left w:val="none" w:sz="0" w:space="0" w:color="auto"/>
                <w:bottom w:val="none" w:sz="0" w:space="0" w:color="auto"/>
                <w:right w:val="none" w:sz="0" w:space="0" w:color="auto"/>
              </w:divBdr>
            </w:div>
            <w:div w:id="132334793">
              <w:marLeft w:val="0"/>
              <w:marRight w:val="0"/>
              <w:marTop w:val="0"/>
              <w:marBottom w:val="0"/>
              <w:divBdr>
                <w:top w:val="none" w:sz="0" w:space="0" w:color="auto"/>
                <w:left w:val="none" w:sz="0" w:space="0" w:color="auto"/>
                <w:bottom w:val="none" w:sz="0" w:space="0" w:color="auto"/>
                <w:right w:val="none" w:sz="0" w:space="0" w:color="auto"/>
              </w:divBdr>
            </w:div>
            <w:div w:id="899751173">
              <w:marLeft w:val="0"/>
              <w:marRight w:val="0"/>
              <w:marTop w:val="0"/>
              <w:marBottom w:val="0"/>
              <w:divBdr>
                <w:top w:val="none" w:sz="0" w:space="0" w:color="auto"/>
                <w:left w:val="none" w:sz="0" w:space="0" w:color="auto"/>
                <w:bottom w:val="none" w:sz="0" w:space="0" w:color="auto"/>
                <w:right w:val="none" w:sz="0" w:space="0" w:color="auto"/>
              </w:divBdr>
            </w:div>
            <w:div w:id="1129280241">
              <w:marLeft w:val="0"/>
              <w:marRight w:val="0"/>
              <w:marTop w:val="0"/>
              <w:marBottom w:val="0"/>
              <w:divBdr>
                <w:top w:val="none" w:sz="0" w:space="0" w:color="auto"/>
                <w:left w:val="none" w:sz="0" w:space="0" w:color="auto"/>
                <w:bottom w:val="none" w:sz="0" w:space="0" w:color="auto"/>
                <w:right w:val="none" w:sz="0" w:space="0" w:color="auto"/>
              </w:divBdr>
            </w:div>
            <w:div w:id="1488133731">
              <w:marLeft w:val="0"/>
              <w:marRight w:val="0"/>
              <w:marTop w:val="0"/>
              <w:marBottom w:val="0"/>
              <w:divBdr>
                <w:top w:val="none" w:sz="0" w:space="0" w:color="auto"/>
                <w:left w:val="none" w:sz="0" w:space="0" w:color="auto"/>
                <w:bottom w:val="none" w:sz="0" w:space="0" w:color="auto"/>
                <w:right w:val="none" w:sz="0" w:space="0" w:color="auto"/>
              </w:divBdr>
            </w:div>
            <w:div w:id="1550993205">
              <w:marLeft w:val="0"/>
              <w:marRight w:val="0"/>
              <w:marTop w:val="0"/>
              <w:marBottom w:val="0"/>
              <w:divBdr>
                <w:top w:val="none" w:sz="0" w:space="0" w:color="auto"/>
                <w:left w:val="none" w:sz="0" w:space="0" w:color="auto"/>
                <w:bottom w:val="none" w:sz="0" w:space="0" w:color="auto"/>
                <w:right w:val="none" w:sz="0" w:space="0" w:color="auto"/>
              </w:divBdr>
            </w:div>
            <w:div w:id="1551569485">
              <w:marLeft w:val="0"/>
              <w:marRight w:val="0"/>
              <w:marTop w:val="0"/>
              <w:marBottom w:val="0"/>
              <w:divBdr>
                <w:top w:val="none" w:sz="0" w:space="0" w:color="auto"/>
                <w:left w:val="none" w:sz="0" w:space="0" w:color="auto"/>
                <w:bottom w:val="none" w:sz="0" w:space="0" w:color="auto"/>
                <w:right w:val="none" w:sz="0" w:space="0" w:color="auto"/>
              </w:divBdr>
            </w:div>
            <w:div w:id="1559436152">
              <w:marLeft w:val="0"/>
              <w:marRight w:val="0"/>
              <w:marTop w:val="0"/>
              <w:marBottom w:val="0"/>
              <w:divBdr>
                <w:top w:val="none" w:sz="0" w:space="0" w:color="auto"/>
                <w:left w:val="none" w:sz="0" w:space="0" w:color="auto"/>
                <w:bottom w:val="none" w:sz="0" w:space="0" w:color="auto"/>
                <w:right w:val="none" w:sz="0" w:space="0" w:color="auto"/>
              </w:divBdr>
            </w:div>
            <w:div w:id="1605768724">
              <w:marLeft w:val="0"/>
              <w:marRight w:val="0"/>
              <w:marTop w:val="0"/>
              <w:marBottom w:val="0"/>
              <w:divBdr>
                <w:top w:val="none" w:sz="0" w:space="0" w:color="auto"/>
                <w:left w:val="none" w:sz="0" w:space="0" w:color="auto"/>
                <w:bottom w:val="none" w:sz="0" w:space="0" w:color="auto"/>
                <w:right w:val="none" w:sz="0" w:space="0" w:color="auto"/>
              </w:divBdr>
            </w:div>
            <w:div w:id="1691760433">
              <w:marLeft w:val="0"/>
              <w:marRight w:val="0"/>
              <w:marTop w:val="0"/>
              <w:marBottom w:val="0"/>
              <w:divBdr>
                <w:top w:val="none" w:sz="0" w:space="0" w:color="auto"/>
                <w:left w:val="none" w:sz="0" w:space="0" w:color="auto"/>
                <w:bottom w:val="none" w:sz="0" w:space="0" w:color="auto"/>
                <w:right w:val="none" w:sz="0" w:space="0" w:color="auto"/>
              </w:divBdr>
            </w:div>
            <w:div w:id="1737705730">
              <w:marLeft w:val="0"/>
              <w:marRight w:val="0"/>
              <w:marTop w:val="0"/>
              <w:marBottom w:val="0"/>
              <w:divBdr>
                <w:top w:val="none" w:sz="0" w:space="0" w:color="auto"/>
                <w:left w:val="none" w:sz="0" w:space="0" w:color="auto"/>
                <w:bottom w:val="none" w:sz="0" w:space="0" w:color="auto"/>
                <w:right w:val="none" w:sz="0" w:space="0" w:color="auto"/>
              </w:divBdr>
            </w:div>
            <w:div w:id="1784106481">
              <w:marLeft w:val="0"/>
              <w:marRight w:val="0"/>
              <w:marTop w:val="0"/>
              <w:marBottom w:val="0"/>
              <w:divBdr>
                <w:top w:val="none" w:sz="0" w:space="0" w:color="auto"/>
                <w:left w:val="none" w:sz="0" w:space="0" w:color="auto"/>
                <w:bottom w:val="none" w:sz="0" w:space="0" w:color="auto"/>
                <w:right w:val="none" w:sz="0" w:space="0" w:color="auto"/>
              </w:divBdr>
            </w:div>
            <w:div w:id="1898585006">
              <w:marLeft w:val="0"/>
              <w:marRight w:val="0"/>
              <w:marTop w:val="0"/>
              <w:marBottom w:val="0"/>
              <w:divBdr>
                <w:top w:val="none" w:sz="0" w:space="0" w:color="auto"/>
                <w:left w:val="none" w:sz="0" w:space="0" w:color="auto"/>
                <w:bottom w:val="none" w:sz="0" w:space="0" w:color="auto"/>
                <w:right w:val="none" w:sz="0" w:space="0" w:color="auto"/>
              </w:divBdr>
            </w:div>
            <w:div w:id="1999723802">
              <w:marLeft w:val="0"/>
              <w:marRight w:val="0"/>
              <w:marTop w:val="0"/>
              <w:marBottom w:val="0"/>
              <w:divBdr>
                <w:top w:val="none" w:sz="0" w:space="0" w:color="auto"/>
                <w:left w:val="none" w:sz="0" w:space="0" w:color="auto"/>
                <w:bottom w:val="none" w:sz="0" w:space="0" w:color="auto"/>
                <w:right w:val="none" w:sz="0" w:space="0" w:color="auto"/>
              </w:divBdr>
            </w:div>
            <w:div w:id="2081630111">
              <w:marLeft w:val="0"/>
              <w:marRight w:val="0"/>
              <w:marTop w:val="0"/>
              <w:marBottom w:val="0"/>
              <w:divBdr>
                <w:top w:val="none" w:sz="0" w:space="0" w:color="auto"/>
                <w:left w:val="none" w:sz="0" w:space="0" w:color="auto"/>
                <w:bottom w:val="none" w:sz="0" w:space="0" w:color="auto"/>
                <w:right w:val="none" w:sz="0" w:space="0" w:color="auto"/>
              </w:divBdr>
            </w:div>
            <w:div w:id="21473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38644">
      <w:bodyDiv w:val="1"/>
      <w:marLeft w:val="0"/>
      <w:marRight w:val="0"/>
      <w:marTop w:val="0"/>
      <w:marBottom w:val="0"/>
      <w:divBdr>
        <w:top w:val="none" w:sz="0" w:space="0" w:color="auto"/>
        <w:left w:val="none" w:sz="0" w:space="0" w:color="auto"/>
        <w:bottom w:val="none" w:sz="0" w:space="0" w:color="auto"/>
        <w:right w:val="none" w:sz="0" w:space="0" w:color="auto"/>
      </w:divBdr>
      <w:divsChild>
        <w:div w:id="638850060">
          <w:marLeft w:val="0"/>
          <w:marRight w:val="0"/>
          <w:marTop w:val="0"/>
          <w:marBottom w:val="0"/>
          <w:divBdr>
            <w:top w:val="none" w:sz="0" w:space="0" w:color="auto"/>
            <w:left w:val="none" w:sz="0" w:space="0" w:color="auto"/>
            <w:bottom w:val="none" w:sz="0" w:space="0" w:color="auto"/>
            <w:right w:val="none" w:sz="0" w:space="0" w:color="auto"/>
          </w:divBdr>
          <w:divsChild>
            <w:div w:id="341205240">
              <w:marLeft w:val="0"/>
              <w:marRight w:val="0"/>
              <w:marTop w:val="0"/>
              <w:marBottom w:val="0"/>
              <w:divBdr>
                <w:top w:val="none" w:sz="0" w:space="0" w:color="auto"/>
                <w:left w:val="none" w:sz="0" w:space="0" w:color="auto"/>
                <w:bottom w:val="none" w:sz="0" w:space="0" w:color="auto"/>
                <w:right w:val="none" w:sz="0" w:space="0" w:color="auto"/>
              </w:divBdr>
            </w:div>
            <w:div w:id="350448516">
              <w:marLeft w:val="0"/>
              <w:marRight w:val="0"/>
              <w:marTop w:val="0"/>
              <w:marBottom w:val="0"/>
              <w:divBdr>
                <w:top w:val="none" w:sz="0" w:space="0" w:color="auto"/>
                <w:left w:val="none" w:sz="0" w:space="0" w:color="auto"/>
                <w:bottom w:val="none" w:sz="0" w:space="0" w:color="auto"/>
                <w:right w:val="none" w:sz="0" w:space="0" w:color="auto"/>
              </w:divBdr>
            </w:div>
            <w:div w:id="528225442">
              <w:marLeft w:val="0"/>
              <w:marRight w:val="0"/>
              <w:marTop w:val="0"/>
              <w:marBottom w:val="0"/>
              <w:divBdr>
                <w:top w:val="none" w:sz="0" w:space="0" w:color="auto"/>
                <w:left w:val="none" w:sz="0" w:space="0" w:color="auto"/>
                <w:bottom w:val="none" w:sz="0" w:space="0" w:color="auto"/>
                <w:right w:val="none" w:sz="0" w:space="0" w:color="auto"/>
              </w:divBdr>
            </w:div>
            <w:div w:id="1184826440">
              <w:marLeft w:val="0"/>
              <w:marRight w:val="0"/>
              <w:marTop w:val="0"/>
              <w:marBottom w:val="0"/>
              <w:divBdr>
                <w:top w:val="none" w:sz="0" w:space="0" w:color="auto"/>
                <w:left w:val="none" w:sz="0" w:space="0" w:color="auto"/>
                <w:bottom w:val="none" w:sz="0" w:space="0" w:color="auto"/>
                <w:right w:val="none" w:sz="0" w:space="0" w:color="auto"/>
              </w:divBdr>
            </w:div>
            <w:div w:id="1185828528">
              <w:marLeft w:val="0"/>
              <w:marRight w:val="0"/>
              <w:marTop w:val="0"/>
              <w:marBottom w:val="0"/>
              <w:divBdr>
                <w:top w:val="none" w:sz="0" w:space="0" w:color="auto"/>
                <w:left w:val="none" w:sz="0" w:space="0" w:color="auto"/>
                <w:bottom w:val="none" w:sz="0" w:space="0" w:color="auto"/>
                <w:right w:val="none" w:sz="0" w:space="0" w:color="auto"/>
              </w:divBdr>
            </w:div>
            <w:div w:id="1187134768">
              <w:marLeft w:val="0"/>
              <w:marRight w:val="0"/>
              <w:marTop w:val="0"/>
              <w:marBottom w:val="0"/>
              <w:divBdr>
                <w:top w:val="none" w:sz="0" w:space="0" w:color="auto"/>
                <w:left w:val="none" w:sz="0" w:space="0" w:color="auto"/>
                <w:bottom w:val="none" w:sz="0" w:space="0" w:color="auto"/>
                <w:right w:val="none" w:sz="0" w:space="0" w:color="auto"/>
              </w:divBdr>
            </w:div>
            <w:div w:id="1630822684">
              <w:marLeft w:val="0"/>
              <w:marRight w:val="0"/>
              <w:marTop w:val="0"/>
              <w:marBottom w:val="0"/>
              <w:divBdr>
                <w:top w:val="none" w:sz="0" w:space="0" w:color="auto"/>
                <w:left w:val="none" w:sz="0" w:space="0" w:color="auto"/>
                <w:bottom w:val="none" w:sz="0" w:space="0" w:color="auto"/>
                <w:right w:val="none" w:sz="0" w:space="0" w:color="auto"/>
              </w:divBdr>
            </w:div>
            <w:div w:id="1905023020">
              <w:marLeft w:val="0"/>
              <w:marRight w:val="0"/>
              <w:marTop w:val="0"/>
              <w:marBottom w:val="0"/>
              <w:divBdr>
                <w:top w:val="none" w:sz="0" w:space="0" w:color="auto"/>
                <w:left w:val="none" w:sz="0" w:space="0" w:color="auto"/>
                <w:bottom w:val="none" w:sz="0" w:space="0" w:color="auto"/>
                <w:right w:val="none" w:sz="0" w:space="0" w:color="auto"/>
              </w:divBdr>
            </w:div>
          </w:divsChild>
        </w:div>
        <w:div w:id="1184125580">
          <w:marLeft w:val="0"/>
          <w:marRight w:val="0"/>
          <w:marTop w:val="0"/>
          <w:marBottom w:val="0"/>
          <w:divBdr>
            <w:top w:val="none" w:sz="0" w:space="0" w:color="auto"/>
            <w:left w:val="none" w:sz="0" w:space="0" w:color="auto"/>
            <w:bottom w:val="none" w:sz="0" w:space="0" w:color="auto"/>
            <w:right w:val="none" w:sz="0" w:space="0" w:color="auto"/>
          </w:divBdr>
          <w:divsChild>
            <w:div w:id="248542127">
              <w:marLeft w:val="0"/>
              <w:marRight w:val="0"/>
              <w:marTop w:val="0"/>
              <w:marBottom w:val="0"/>
              <w:divBdr>
                <w:top w:val="none" w:sz="0" w:space="0" w:color="auto"/>
                <w:left w:val="none" w:sz="0" w:space="0" w:color="auto"/>
                <w:bottom w:val="none" w:sz="0" w:space="0" w:color="auto"/>
                <w:right w:val="none" w:sz="0" w:space="0" w:color="auto"/>
              </w:divBdr>
            </w:div>
            <w:div w:id="299655534">
              <w:marLeft w:val="0"/>
              <w:marRight w:val="0"/>
              <w:marTop w:val="0"/>
              <w:marBottom w:val="0"/>
              <w:divBdr>
                <w:top w:val="none" w:sz="0" w:space="0" w:color="auto"/>
                <w:left w:val="none" w:sz="0" w:space="0" w:color="auto"/>
                <w:bottom w:val="none" w:sz="0" w:space="0" w:color="auto"/>
                <w:right w:val="none" w:sz="0" w:space="0" w:color="auto"/>
              </w:divBdr>
            </w:div>
            <w:div w:id="321852211">
              <w:marLeft w:val="0"/>
              <w:marRight w:val="0"/>
              <w:marTop w:val="0"/>
              <w:marBottom w:val="0"/>
              <w:divBdr>
                <w:top w:val="none" w:sz="0" w:space="0" w:color="auto"/>
                <w:left w:val="none" w:sz="0" w:space="0" w:color="auto"/>
                <w:bottom w:val="none" w:sz="0" w:space="0" w:color="auto"/>
                <w:right w:val="none" w:sz="0" w:space="0" w:color="auto"/>
              </w:divBdr>
            </w:div>
            <w:div w:id="405500319">
              <w:marLeft w:val="0"/>
              <w:marRight w:val="0"/>
              <w:marTop w:val="0"/>
              <w:marBottom w:val="0"/>
              <w:divBdr>
                <w:top w:val="none" w:sz="0" w:space="0" w:color="auto"/>
                <w:left w:val="none" w:sz="0" w:space="0" w:color="auto"/>
                <w:bottom w:val="none" w:sz="0" w:space="0" w:color="auto"/>
                <w:right w:val="none" w:sz="0" w:space="0" w:color="auto"/>
              </w:divBdr>
            </w:div>
            <w:div w:id="524563905">
              <w:marLeft w:val="0"/>
              <w:marRight w:val="0"/>
              <w:marTop w:val="0"/>
              <w:marBottom w:val="0"/>
              <w:divBdr>
                <w:top w:val="none" w:sz="0" w:space="0" w:color="auto"/>
                <w:left w:val="none" w:sz="0" w:space="0" w:color="auto"/>
                <w:bottom w:val="none" w:sz="0" w:space="0" w:color="auto"/>
                <w:right w:val="none" w:sz="0" w:space="0" w:color="auto"/>
              </w:divBdr>
            </w:div>
            <w:div w:id="538251277">
              <w:marLeft w:val="0"/>
              <w:marRight w:val="0"/>
              <w:marTop w:val="0"/>
              <w:marBottom w:val="0"/>
              <w:divBdr>
                <w:top w:val="none" w:sz="0" w:space="0" w:color="auto"/>
                <w:left w:val="none" w:sz="0" w:space="0" w:color="auto"/>
                <w:bottom w:val="none" w:sz="0" w:space="0" w:color="auto"/>
                <w:right w:val="none" w:sz="0" w:space="0" w:color="auto"/>
              </w:divBdr>
            </w:div>
            <w:div w:id="646011511">
              <w:marLeft w:val="0"/>
              <w:marRight w:val="0"/>
              <w:marTop w:val="0"/>
              <w:marBottom w:val="0"/>
              <w:divBdr>
                <w:top w:val="none" w:sz="0" w:space="0" w:color="auto"/>
                <w:left w:val="none" w:sz="0" w:space="0" w:color="auto"/>
                <w:bottom w:val="none" w:sz="0" w:space="0" w:color="auto"/>
                <w:right w:val="none" w:sz="0" w:space="0" w:color="auto"/>
              </w:divBdr>
            </w:div>
            <w:div w:id="830753881">
              <w:marLeft w:val="0"/>
              <w:marRight w:val="0"/>
              <w:marTop w:val="0"/>
              <w:marBottom w:val="0"/>
              <w:divBdr>
                <w:top w:val="none" w:sz="0" w:space="0" w:color="auto"/>
                <w:left w:val="none" w:sz="0" w:space="0" w:color="auto"/>
                <w:bottom w:val="none" w:sz="0" w:space="0" w:color="auto"/>
                <w:right w:val="none" w:sz="0" w:space="0" w:color="auto"/>
              </w:divBdr>
            </w:div>
            <w:div w:id="862519441">
              <w:marLeft w:val="0"/>
              <w:marRight w:val="0"/>
              <w:marTop w:val="0"/>
              <w:marBottom w:val="0"/>
              <w:divBdr>
                <w:top w:val="none" w:sz="0" w:space="0" w:color="auto"/>
                <w:left w:val="none" w:sz="0" w:space="0" w:color="auto"/>
                <w:bottom w:val="none" w:sz="0" w:space="0" w:color="auto"/>
                <w:right w:val="none" w:sz="0" w:space="0" w:color="auto"/>
              </w:divBdr>
            </w:div>
            <w:div w:id="874544287">
              <w:marLeft w:val="0"/>
              <w:marRight w:val="0"/>
              <w:marTop w:val="0"/>
              <w:marBottom w:val="0"/>
              <w:divBdr>
                <w:top w:val="none" w:sz="0" w:space="0" w:color="auto"/>
                <w:left w:val="none" w:sz="0" w:space="0" w:color="auto"/>
                <w:bottom w:val="none" w:sz="0" w:space="0" w:color="auto"/>
                <w:right w:val="none" w:sz="0" w:space="0" w:color="auto"/>
              </w:divBdr>
            </w:div>
            <w:div w:id="889148715">
              <w:marLeft w:val="0"/>
              <w:marRight w:val="0"/>
              <w:marTop w:val="0"/>
              <w:marBottom w:val="0"/>
              <w:divBdr>
                <w:top w:val="none" w:sz="0" w:space="0" w:color="auto"/>
                <w:left w:val="none" w:sz="0" w:space="0" w:color="auto"/>
                <w:bottom w:val="none" w:sz="0" w:space="0" w:color="auto"/>
                <w:right w:val="none" w:sz="0" w:space="0" w:color="auto"/>
              </w:divBdr>
            </w:div>
            <w:div w:id="1419136644">
              <w:marLeft w:val="0"/>
              <w:marRight w:val="0"/>
              <w:marTop w:val="0"/>
              <w:marBottom w:val="0"/>
              <w:divBdr>
                <w:top w:val="none" w:sz="0" w:space="0" w:color="auto"/>
                <w:left w:val="none" w:sz="0" w:space="0" w:color="auto"/>
                <w:bottom w:val="none" w:sz="0" w:space="0" w:color="auto"/>
                <w:right w:val="none" w:sz="0" w:space="0" w:color="auto"/>
              </w:divBdr>
            </w:div>
            <w:div w:id="1520393600">
              <w:marLeft w:val="0"/>
              <w:marRight w:val="0"/>
              <w:marTop w:val="0"/>
              <w:marBottom w:val="0"/>
              <w:divBdr>
                <w:top w:val="none" w:sz="0" w:space="0" w:color="auto"/>
                <w:left w:val="none" w:sz="0" w:space="0" w:color="auto"/>
                <w:bottom w:val="none" w:sz="0" w:space="0" w:color="auto"/>
                <w:right w:val="none" w:sz="0" w:space="0" w:color="auto"/>
              </w:divBdr>
            </w:div>
            <w:div w:id="1803108128">
              <w:marLeft w:val="0"/>
              <w:marRight w:val="0"/>
              <w:marTop w:val="0"/>
              <w:marBottom w:val="0"/>
              <w:divBdr>
                <w:top w:val="none" w:sz="0" w:space="0" w:color="auto"/>
                <w:left w:val="none" w:sz="0" w:space="0" w:color="auto"/>
                <w:bottom w:val="none" w:sz="0" w:space="0" w:color="auto"/>
                <w:right w:val="none" w:sz="0" w:space="0" w:color="auto"/>
              </w:divBdr>
            </w:div>
            <w:div w:id="1835295502">
              <w:marLeft w:val="0"/>
              <w:marRight w:val="0"/>
              <w:marTop w:val="0"/>
              <w:marBottom w:val="0"/>
              <w:divBdr>
                <w:top w:val="none" w:sz="0" w:space="0" w:color="auto"/>
                <w:left w:val="none" w:sz="0" w:space="0" w:color="auto"/>
                <w:bottom w:val="none" w:sz="0" w:space="0" w:color="auto"/>
                <w:right w:val="none" w:sz="0" w:space="0" w:color="auto"/>
              </w:divBdr>
            </w:div>
            <w:div w:id="18744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d-organisatie.n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herkenning.nl/nl/eherkenning-aanvragen"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www.commissievanaanbestedingsexperts.nl"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SROI@werksaamwf.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klachtenmeldpuntaanbesteden.nl/sed-organisati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klachtenmeldpuntaanbesteden.nl/sed-organisati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erksaamwf.nl/werkgevers/sociaal-ondernemen/social-return-on-investment-sro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tenderned.nl/cms/voor-ondernemingen/aanmelden-en-inschrijven"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riend\Downloads\Beleidsstuk%20sjabloon%20SED%20(1).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9935ad14-84da-4b45-a688-6e5fb79c1816" xsi:nil="true"/>
    <lcf76f155ced4ddcb4097134ff3c332f xmlns="77dc36a7-ee3e-444b-91c3-b8b351053e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DDF5C002CB114BA00E6ED0E8054325" ma:contentTypeVersion="13" ma:contentTypeDescription="Een nieuw document maken." ma:contentTypeScope="" ma:versionID="0c192bcac583f178793870b9ba1f2276">
  <xsd:schema xmlns:xsd="http://www.w3.org/2001/XMLSchema" xmlns:xs="http://www.w3.org/2001/XMLSchema" xmlns:p="http://schemas.microsoft.com/office/2006/metadata/properties" xmlns:ns2="77dc36a7-ee3e-444b-91c3-b8b351053e80" xmlns:ns3="9935ad14-84da-4b45-a688-6e5fb79c1816" targetNamespace="http://schemas.microsoft.com/office/2006/metadata/properties" ma:root="true" ma:fieldsID="2f6fda12d29924c3925086f45155044e" ns2:_="" ns3:_="">
    <xsd:import namespace="77dc36a7-ee3e-444b-91c3-b8b351053e80"/>
    <xsd:import namespace="9935ad14-84da-4b45-a688-6e5fb79c18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c36a7-ee3e-444b-91c3-b8b351053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c4c651d4-6623-417a-b402-dedb409070f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35ad14-84da-4b45-a688-6e5fb79c181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a9d8dbd-b9a5-4a81-aced-3e31ed8acaf0}" ma:internalName="TaxCatchAll" ma:showField="CatchAllData" ma:web="9935ad14-84da-4b45-a688-6e5fb79c1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2C0BF9-6169-4C56-B205-27F92ED43500}">
  <ds:schemaRefs>
    <ds:schemaRef ds:uri="http://schemas.openxmlformats.org/officeDocument/2006/bibliography"/>
  </ds:schemaRefs>
</ds:datastoreItem>
</file>

<file path=customXml/itemProps2.xml><?xml version="1.0" encoding="utf-8"?>
<ds:datastoreItem xmlns:ds="http://schemas.openxmlformats.org/officeDocument/2006/customXml" ds:itemID="{1CC487DF-4C87-447A-8F27-DDF938240AD7}">
  <ds:schemaRefs>
    <ds:schemaRef ds:uri="http://schemas.microsoft.com/office/2006/metadata/properties"/>
    <ds:schemaRef ds:uri="http://schemas.microsoft.com/office/infopath/2007/PartnerControls"/>
    <ds:schemaRef ds:uri="9935ad14-84da-4b45-a688-6e5fb79c1816"/>
    <ds:schemaRef ds:uri="77dc36a7-ee3e-444b-91c3-b8b351053e80"/>
  </ds:schemaRefs>
</ds:datastoreItem>
</file>

<file path=customXml/itemProps3.xml><?xml version="1.0" encoding="utf-8"?>
<ds:datastoreItem xmlns:ds="http://schemas.openxmlformats.org/officeDocument/2006/customXml" ds:itemID="{AD032F82-2C5C-4DA9-B6FB-A34152EAB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c36a7-ee3e-444b-91c3-b8b351053e80"/>
    <ds:schemaRef ds:uri="9935ad14-84da-4b45-a688-6e5fb79c1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5ACC26-9EE6-40D8-8280-4E714D3A2D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Beleidsstuk sjabloon SED (1).dotx</Template>
  <TotalTime>507</TotalTime>
  <Pages>19</Pages>
  <Words>6074</Words>
  <Characters>33413</Characters>
  <Application>Microsoft Office Word</Application>
  <DocSecurity>0</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SED</Company>
  <LinksUpToDate>false</LinksUpToDate>
  <CharactersWithSpaces>39409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Vriend</dc:creator>
  <cp:keywords/>
  <cp:lastModifiedBy>Wouter Bakker</cp:lastModifiedBy>
  <cp:revision>486</cp:revision>
  <cp:lastPrinted>2020-01-20T15:10:00Z</cp:lastPrinted>
  <dcterms:created xsi:type="dcterms:W3CDTF">2025-10-27T11:42:00Z</dcterms:created>
  <dcterms:modified xsi:type="dcterms:W3CDTF">2026-04-23T11:02:00Z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120614 01:43</vt:lpwstr>
  </property>
  <property fmtid="{D5CDD505-2E9C-101B-9397-08002B2CF9AE}" pid="3" name="BLOB_ITEM_KEY">
    <vt:lpwstr>4804A103F8A04A4F9E4873626AB302CD</vt:lpwstr>
  </property>
  <property fmtid="{D5CDD505-2E9C-101B-9397-08002B2CF9AE}" pid="4" name="MSIP_Label_1a718395-49d7-446a-8106-6756e5d3d588_Enabled">
    <vt:lpwstr>True</vt:lpwstr>
  </property>
  <property fmtid="{D5CDD505-2E9C-101B-9397-08002B2CF9AE}" pid="5" name="MSIP_Label_1a718395-49d7-446a-8106-6756e5d3d588_SiteId">
    <vt:lpwstr>476a641b-841a-4350-b906-22d459b1bbaf</vt:lpwstr>
  </property>
  <property fmtid="{D5CDD505-2E9C-101B-9397-08002B2CF9AE}" pid="6" name="MSIP_Label_1a718395-49d7-446a-8106-6756e5d3d588_Owner">
    <vt:lpwstr>kristel.vanderpouwkraan@sed-wf.nl</vt:lpwstr>
  </property>
  <property fmtid="{D5CDD505-2E9C-101B-9397-08002B2CF9AE}" pid="7" name="MSIP_Label_1a718395-49d7-446a-8106-6756e5d3d588_SetDate">
    <vt:lpwstr>2020-01-20T15:10:10.3348244Z</vt:lpwstr>
  </property>
  <property fmtid="{D5CDD505-2E9C-101B-9397-08002B2CF9AE}" pid="8" name="MSIP_Label_1a718395-49d7-446a-8106-6756e5d3d588_Name">
    <vt:lpwstr>1-Basis Niveau</vt:lpwstr>
  </property>
  <property fmtid="{D5CDD505-2E9C-101B-9397-08002B2CF9AE}" pid="9" name="MSIP_Label_1a718395-49d7-446a-8106-6756e5d3d588_Application">
    <vt:lpwstr>Microsoft Azure Information Protection</vt:lpwstr>
  </property>
  <property fmtid="{D5CDD505-2E9C-101B-9397-08002B2CF9AE}" pid="10" name="MSIP_Label_1a718395-49d7-446a-8106-6756e5d3d588_ActionId">
    <vt:lpwstr>59bd8440-e997-41ea-936e-6a2608d7e7bd</vt:lpwstr>
  </property>
  <property fmtid="{D5CDD505-2E9C-101B-9397-08002B2CF9AE}" pid="11" name="MSIP_Label_1a718395-49d7-446a-8106-6756e5d3d588_Extended_MSFT_Method">
    <vt:lpwstr>Automatic</vt:lpwstr>
  </property>
  <property fmtid="{D5CDD505-2E9C-101B-9397-08002B2CF9AE}" pid="12" name="Sensitivity">
    <vt:lpwstr>1-Basis Niveau</vt:lpwstr>
  </property>
  <property fmtid="{D5CDD505-2E9C-101B-9397-08002B2CF9AE}" pid="13" name="ContentTypeId">
    <vt:lpwstr>0x01010043DDF5C002CB114BA00E6ED0E8054325</vt:lpwstr>
  </property>
  <property fmtid="{D5CDD505-2E9C-101B-9397-08002B2CF9AE}" pid="14" name="MediaServiceImageTags">
    <vt:lpwstr/>
  </property>
</Properties>
</file>