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4CFCCF7C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7C1BB5">
              <w:rPr>
                <w:sz w:val="40"/>
                <w:szCs w:val="40"/>
              </w:rPr>
              <w:t>11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12ED9135" w:rsidR="003A5B37" w:rsidRPr="003A5B37" w:rsidRDefault="00A55FC6" w:rsidP="003A5B37">
            <w:pPr>
              <w:rPr>
                <w:bCs/>
              </w:rPr>
            </w:pPr>
            <w:r>
              <w:rPr>
                <w:bCs/>
              </w:rPr>
              <w:t>23 april 2026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0E1B2331" w:rsidR="003A5B37" w:rsidRPr="003A5B37" w:rsidRDefault="00784B29" w:rsidP="003A5B37">
            <w:pPr>
              <w:rPr>
                <w:bCs/>
              </w:rPr>
            </w:pPr>
            <w:r>
              <w:rPr>
                <w:bCs/>
              </w:rPr>
              <w:t>Stichting Yuverta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59BAFEC3" w:rsidR="003A5B37" w:rsidRPr="003A5B37" w:rsidRDefault="002A3F2F" w:rsidP="003A5B37">
            <w:pPr>
              <w:rPr>
                <w:bCs/>
                <w:lang w:val="de-DE"/>
              </w:rPr>
            </w:pPr>
            <w:r w:rsidRPr="002A3F2F">
              <w:rPr>
                <w:bCs/>
              </w:rPr>
              <w:t>TN582461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322F7A97" w:rsidR="003A5B37" w:rsidRPr="003A5B37" w:rsidRDefault="007C1BB5" w:rsidP="003A5B37">
            <w:pPr>
              <w:rPr>
                <w:bCs/>
                <w:highlight w:val="yellow"/>
              </w:rPr>
            </w:pPr>
            <w:r w:rsidRPr="007C1BB5">
              <w:rPr>
                <w:bCs/>
              </w:rPr>
              <w:t>EA Geschenken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2F4570C5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>gegadigde/</w:t>
      </w:r>
      <w:r w:rsidRPr="003A5B37">
        <w:rPr>
          <w:bCs/>
        </w:rPr>
        <w:t>inschrijver worden uitgebreid.</w:t>
      </w:r>
      <w:r w:rsidR="007D4AFF">
        <w:rPr>
          <w:bCs/>
        </w:rPr>
        <w:t xml:space="preserve"> Let hierbij op dat u de automatische nummering overneemt. 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C13C" w14:textId="77777777" w:rsidR="003F6EA2" w:rsidRDefault="003F6EA2" w:rsidP="003B595D">
      <w:pPr>
        <w:spacing w:line="240" w:lineRule="auto"/>
      </w:pPr>
      <w:r>
        <w:separator/>
      </w:r>
    </w:p>
  </w:endnote>
  <w:endnote w:type="continuationSeparator" w:id="0">
    <w:p w14:paraId="0F898060" w14:textId="77777777" w:rsidR="003F6EA2" w:rsidRDefault="003F6EA2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3F6EA2" w14:paraId="7A525958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09CF8C9F" w14:textId="77777777" w:rsidR="003F6EA2" w:rsidRDefault="003F6EA2" w:rsidP="004233FB">
            <w:pPr>
              <w:spacing w:before="280" w:line="240" w:lineRule="auto"/>
            </w:pPr>
          </w:p>
        </w:tc>
      </w:tr>
    </w:tbl>
    <w:p w14:paraId="443A7DE7" w14:textId="77777777" w:rsidR="003F6EA2" w:rsidRDefault="003F6EA2" w:rsidP="0032501C">
      <w:pPr>
        <w:spacing w:line="160" w:lineRule="exact"/>
      </w:pPr>
    </w:p>
  </w:footnote>
  <w:footnote w:type="continuationSeparator" w:id="0">
    <w:p w14:paraId="0B4438C5" w14:textId="77777777" w:rsidR="003F6EA2" w:rsidRDefault="003F6EA2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3260666">
    <w:abstractNumId w:val="26"/>
  </w:num>
  <w:num w:numId="2" w16cid:durableId="994256545">
    <w:abstractNumId w:val="38"/>
  </w:num>
  <w:num w:numId="3" w16cid:durableId="1444418992">
    <w:abstractNumId w:val="30"/>
  </w:num>
  <w:num w:numId="4" w16cid:durableId="1287546276">
    <w:abstractNumId w:val="9"/>
  </w:num>
  <w:num w:numId="5" w16cid:durableId="1446273525">
    <w:abstractNumId w:val="7"/>
  </w:num>
  <w:num w:numId="6" w16cid:durableId="1276790860">
    <w:abstractNumId w:val="6"/>
  </w:num>
  <w:num w:numId="7" w16cid:durableId="1644852544">
    <w:abstractNumId w:val="5"/>
  </w:num>
  <w:num w:numId="8" w16cid:durableId="1538078843">
    <w:abstractNumId w:val="4"/>
  </w:num>
  <w:num w:numId="9" w16cid:durableId="556549189">
    <w:abstractNumId w:val="8"/>
  </w:num>
  <w:num w:numId="10" w16cid:durableId="1908102702">
    <w:abstractNumId w:val="3"/>
  </w:num>
  <w:num w:numId="11" w16cid:durableId="989944515">
    <w:abstractNumId w:val="2"/>
  </w:num>
  <w:num w:numId="12" w16cid:durableId="549614578">
    <w:abstractNumId w:val="1"/>
  </w:num>
  <w:num w:numId="13" w16cid:durableId="1892962007">
    <w:abstractNumId w:val="0"/>
  </w:num>
  <w:num w:numId="14" w16cid:durableId="1623195859">
    <w:abstractNumId w:val="37"/>
  </w:num>
  <w:num w:numId="15" w16cid:durableId="2034651092">
    <w:abstractNumId w:val="24"/>
  </w:num>
  <w:num w:numId="16" w16cid:durableId="1882329350">
    <w:abstractNumId w:val="25"/>
  </w:num>
  <w:num w:numId="17" w16cid:durableId="872615550">
    <w:abstractNumId w:val="18"/>
  </w:num>
  <w:num w:numId="18" w16cid:durableId="231695776">
    <w:abstractNumId w:val="35"/>
  </w:num>
  <w:num w:numId="19" w16cid:durableId="81264691">
    <w:abstractNumId w:val="15"/>
  </w:num>
  <w:num w:numId="20" w16cid:durableId="1207451866">
    <w:abstractNumId w:val="23"/>
  </w:num>
  <w:num w:numId="21" w16cid:durableId="2099666082">
    <w:abstractNumId w:val="11"/>
  </w:num>
  <w:num w:numId="22" w16cid:durableId="210325583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24871145">
    <w:abstractNumId w:val="33"/>
  </w:num>
  <w:num w:numId="24" w16cid:durableId="1005129537">
    <w:abstractNumId w:val="19"/>
  </w:num>
  <w:num w:numId="25" w16cid:durableId="609626821">
    <w:abstractNumId w:val="39"/>
  </w:num>
  <w:num w:numId="26" w16cid:durableId="784470871">
    <w:abstractNumId w:val="16"/>
  </w:num>
  <w:num w:numId="27" w16cid:durableId="456262517">
    <w:abstractNumId w:val="13"/>
  </w:num>
  <w:num w:numId="28" w16cid:durableId="445320822">
    <w:abstractNumId w:val="14"/>
  </w:num>
  <w:num w:numId="29" w16cid:durableId="1721704666">
    <w:abstractNumId w:val="28"/>
  </w:num>
  <w:num w:numId="30" w16cid:durableId="30349313">
    <w:abstractNumId w:val="31"/>
  </w:num>
  <w:num w:numId="31" w16cid:durableId="1370452102">
    <w:abstractNumId w:val="22"/>
  </w:num>
  <w:num w:numId="32" w16cid:durableId="347105025">
    <w:abstractNumId w:val="29"/>
  </w:num>
  <w:num w:numId="33" w16cid:durableId="1126776832">
    <w:abstractNumId w:val="17"/>
  </w:num>
  <w:num w:numId="34" w16cid:durableId="1641574522">
    <w:abstractNumId w:val="12"/>
  </w:num>
  <w:num w:numId="35" w16cid:durableId="902638085">
    <w:abstractNumId w:val="36"/>
  </w:num>
  <w:num w:numId="36" w16cid:durableId="1770618840">
    <w:abstractNumId w:val="10"/>
  </w:num>
  <w:num w:numId="37" w16cid:durableId="1293249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3435362">
    <w:abstractNumId w:val="10"/>
  </w:num>
  <w:num w:numId="39" w16cid:durableId="94598007">
    <w:abstractNumId w:val="27"/>
  </w:num>
  <w:num w:numId="40" w16cid:durableId="207036460">
    <w:abstractNumId w:val="32"/>
  </w:num>
  <w:num w:numId="41" w16cid:durableId="27836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3F2F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3F6EA2"/>
    <w:rsid w:val="00401BCC"/>
    <w:rsid w:val="0040333D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25FDF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04C93"/>
    <w:rsid w:val="00733775"/>
    <w:rsid w:val="00753840"/>
    <w:rsid w:val="00760D12"/>
    <w:rsid w:val="00781BAD"/>
    <w:rsid w:val="00782D16"/>
    <w:rsid w:val="00784B29"/>
    <w:rsid w:val="007905E8"/>
    <w:rsid w:val="00790E99"/>
    <w:rsid w:val="007926A5"/>
    <w:rsid w:val="007B281A"/>
    <w:rsid w:val="007C1BB5"/>
    <w:rsid w:val="007D075E"/>
    <w:rsid w:val="007D4AFF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6892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9E3C8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55FC6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13DB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3d29d8-cc7e-4632-ab1d-7d7df0bdac25" xsi:nil="true"/>
    <lcf76f155ced4ddcb4097134ff3c332f xmlns="0585fbf7-ee4b-4a92-8824-20d95802022d">
      <Terms xmlns="http://schemas.microsoft.com/office/infopath/2007/PartnerControls"/>
    </lcf76f155ced4ddcb4097134ff3c332f>
  </documentManagement>
</p:properties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1AEAB2ECBD24AA6867DDD6B262FB9" ma:contentTypeVersion="10" ma:contentTypeDescription="Een nieuw document maken." ma:contentTypeScope="" ma:versionID="c7c4e1d774d39659242bb06052006863">
  <xsd:schema xmlns:xsd="http://www.w3.org/2001/XMLSchema" xmlns:xs="http://www.w3.org/2001/XMLSchema" xmlns:p="http://schemas.microsoft.com/office/2006/metadata/properties" xmlns:ns2="0585fbf7-ee4b-4a92-8824-20d95802022d" xmlns:ns3="4b3d29d8-cc7e-4632-ab1d-7d7df0bdac25" targetNamespace="http://schemas.microsoft.com/office/2006/metadata/properties" ma:root="true" ma:fieldsID="6138c925a24e51296ca72e808a23676b" ns2:_="" ns3:_="">
    <xsd:import namespace="0585fbf7-ee4b-4a92-8824-20d95802022d"/>
    <xsd:import namespace="4b3d29d8-cc7e-4632-ab1d-7d7df0bda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5fbf7-ee4b-4a92-8824-20d9580202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bf06c9d-aefe-4981-8979-7b8905db0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d29d8-cc7e-4632-ab1d-7d7df0bdac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91f3f0-c2d8-486f-bd03-1cdb1e35c68a}" ma:internalName="TaxCatchAll" ma:showField="CatchAllData" ma:web="4b3d29d8-cc7e-4632-ab1d-7d7df0bdac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Props1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  <ds:schemaRef ds:uri="4b3d29d8-cc7e-4632-ab1d-7d7df0bdac25"/>
    <ds:schemaRef ds:uri="0585fbf7-ee4b-4a92-8824-20d95802022d"/>
  </ds:schemaRefs>
</ds:datastoreItem>
</file>

<file path=customXml/itemProps3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5.xml><?xml version="1.0" encoding="utf-8"?>
<ds:datastoreItem xmlns:ds="http://schemas.openxmlformats.org/officeDocument/2006/customXml" ds:itemID="{8E0931C5-881D-4A24-8133-24939A983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5fbf7-ee4b-4a92-8824-20d95802022d"/>
    <ds:schemaRef ds:uri="4b3d29d8-cc7e-4632-ab1d-7d7df0bda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7</TotalTime>
  <Pages>1</Pages>
  <Words>119</Words>
  <Characters>657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14</cp:revision>
  <dcterms:created xsi:type="dcterms:W3CDTF">2022-03-01T14:29:00Z</dcterms:created>
  <dcterms:modified xsi:type="dcterms:W3CDTF">2026-04-23T08:17:00Z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0x0101004871AEAB2ECBD24AA6867DDD6B262FB9</vt:lpwstr>
  </property>
  <property fmtid="{D5CDD505-2E9C-101B-9397-08002B2CF9AE}" pid="5" name="MediaServiceImageTags">
    <vt:lpwstr/>
  </property>
</Properties>
</file>