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BCAAD" w14:textId="64A41CFE" w:rsidR="0062097E" w:rsidRDefault="00281CB9" w:rsidP="00281CB9">
      <w:pPr>
        <w:pStyle w:val="Kop1"/>
      </w:pPr>
      <w:r>
        <w:t xml:space="preserve">Marktverkenning </w:t>
      </w:r>
      <w:r w:rsidR="00CF3B98">
        <w:t xml:space="preserve">Woningen </w:t>
      </w:r>
      <w:proofErr w:type="spellStart"/>
      <w:r w:rsidR="00CF3B98">
        <w:t>Crabbehof</w:t>
      </w:r>
      <w:proofErr w:type="spellEnd"/>
      <w:r w:rsidR="00CF3B98">
        <w:t xml:space="preserve"> Aardgasvrij, kenmerk 250205GDD</w:t>
      </w:r>
      <w:r>
        <w:br/>
        <w:t>- vragen met antwoordformulier</w:t>
      </w:r>
    </w:p>
    <w:p w14:paraId="053B2CE3" w14:textId="41BF862F" w:rsidR="00281CB9" w:rsidRPr="006E074A" w:rsidRDefault="000B0EEB" w:rsidP="00187215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Interesse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C84341" w:rsidRPr="00C84341" w14:paraId="142E730D" w14:textId="77777777" w:rsidTr="000B0EEB">
        <w:tc>
          <w:tcPr>
            <w:tcW w:w="567" w:type="dxa"/>
          </w:tcPr>
          <w:p w14:paraId="2E380DE0" w14:textId="3683E0CC" w:rsidR="00C84341" w:rsidRPr="00C84341" w:rsidRDefault="00C84341" w:rsidP="000B0EEB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090898F1" w14:textId="7438483C" w:rsidR="00C84341" w:rsidRPr="00D372E0" w:rsidRDefault="00C84341" w:rsidP="00281CB9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29E01265" w14:textId="77777777" w:rsidR="00C84341" w:rsidRPr="00D372E0" w:rsidRDefault="00C84341" w:rsidP="00281CB9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C84341" w:rsidRPr="00C84341" w14:paraId="7CC6A789" w14:textId="77777777" w:rsidTr="000B0EEB">
        <w:tc>
          <w:tcPr>
            <w:tcW w:w="567" w:type="dxa"/>
          </w:tcPr>
          <w:p w14:paraId="6072C015" w14:textId="7792B453" w:rsidR="00C84341" w:rsidRPr="00C84341" w:rsidRDefault="000B0EEB" w:rsidP="000B0E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8" w:type="dxa"/>
          </w:tcPr>
          <w:p w14:paraId="550082B4" w14:textId="7BEF9AFE" w:rsidR="00C84341" w:rsidRPr="00D372E0" w:rsidRDefault="00AB0C59" w:rsidP="00281CB9">
            <w:pPr>
              <w:rPr>
                <w:sz w:val="18"/>
                <w:szCs w:val="18"/>
              </w:rPr>
            </w:pPr>
            <w:r w:rsidRPr="00AB0C59">
              <w:rPr>
                <w:sz w:val="18"/>
                <w:szCs w:val="18"/>
              </w:rPr>
              <w:t>Heeft u interesse om deel te nemen aan deze opdracht en een eventuele vervolgaanbesteding? Licht toe.</w:t>
            </w:r>
          </w:p>
        </w:tc>
        <w:tc>
          <w:tcPr>
            <w:tcW w:w="3819" w:type="dxa"/>
          </w:tcPr>
          <w:p w14:paraId="0FA30A16" w14:textId="77777777" w:rsidR="00C84341" w:rsidRPr="00D372E0" w:rsidRDefault="00C84341" w:rsidP="00281CB9">
            <w:pPr>
              <w:rPr>
                <w:sz w:val="18"/>
                <w:szCs w:val="18"/>
              </w:rPr>
            </w:pPr>
          </w:p>
        </w:tc>
      </w:tr>
      <w:tr w:rsidR="00C84341" w:rsidRPr="00C84341" w14:paraId="114DCE0B" w14:textId="77777777" w:rsidTr="000B0EEB">
        <w:tc>
          <w:tcPr>
            <w:tcW w:w="567" w:type="dxa"/>
          </w:tcPr>
          <w:p w14:paraId="3BA14C72" w14:textId="2C2A21B3" w:rsidR="00C84341" w:rsidRPr="00C84341" w:rsidRDefault="000B0EEB" w:rsidP="000B0E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14:paraId="32B34252" w14:textId="25F3EE6C" w:rsidR="00C84341" w:rsidRPr="00D372E0" w:rsidRDefault="007A6806" w:rsidP="00281CB9">
            <w:pPr>
              <w:rPr>
                <w:sz w:val="18"/>
                <w:szCs w:val="18"/>
              </w:rPr>
            </w:pPr>
            <w:r w:rsidRPr="007A6806">
              <w:rPr>
                <w:sz w:val="18"/>
                <w:szCs w:val="18"/>
              </w:rPr>
              <w:t>In hoeverre past deze opdracht binnen uw strategische koers?</w:t>
            </w:r>
          </w:p>
        </w:tc>
        <w:tc>
          <w:tcPr>
            <w:tcW w:w="3819" w:type="dxa"/>
          </w:tcPr>
          <w:p w14:paraId="220412B1" w14:textId="77777777" w:rsidR="00C84341" w:rsidRPr="00D372E0" w:rsidRDefault="00C84341" w:rsidP="00281CB9">
            <w:pPr>
              <w:rPr>
                <w:sz w:val="18"/>
                <w:szCs w:val="18"/>
              </w:rPr>
            </w:pPr>
          </w:p>
        </w:tc>
      </w:tr>
      <w:tr w:rsidR="00C84341" w:rsidRPr="00C84341" w14:paraId="35446351" w14:textId="77777777" w:rsidTr="000B0EEB">
        <w:tc>
          <w:tcPr>
            <w:tcW w:w="567" w:type="dxa"/>
          </w:tcPr>
          <w:p w14:paraId="29CE7CB9" w14:textId="2F593EC3" w:rsidR="00C84341" w:rsidRPr="00C84341" w:rsidRDefault="000B0EEB" w:rsidP="000B0E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8" w:type="dxa"/>
          </w:tcPr>
          <w:p w14:paraId="6C161FCA" w14:textId="3199B25B" w:rsidR="00C84341" w:rsidRPr="00D372E0" w:rsidRDefault="008258E9" w:rsidP="00281CB9">
            <w:pPr>
              <w:rPr>
                <w:sz w:val="18"/>
                <w:szCs w:val="18"/>
              </w:rPr>
            </w:pPr>
            <w:r w:rsidRPr="008258E9">
              <w:rPr>
                <w:sz w:val="18"/>
                <w:szCs w:val="18"/>
              </w:rPr>
              <w:t>In hoeverre is het leeraspect (innovatie, verdere ontwikkeling of profilering van uw organisatie als expert) voor u een motivatie om aan een vervolg deel te nemen?</w:t>
            </w:r>
          </w:p>
        </w:tc>
        <w:tc>
          <w:tcPr>
            <w:tcW w:w="3819" w:type="dxa"/>
          </w:tcPr>
          <w:p w14:paraId="27CE6D50" w14:textId="77777777" w:rsidR="00C84341" w:rsidRPr="00D372E0" w:rsidRDefault="00C84341" w:rsidP="00281CB9">
            <w:pPr>
              <w:rPr>
                <w:sz w:val="18"/>
                <w:szCs w:val="18"/>
              </w:rPr>
            </w:pPr>
          </w:p>
        </w:tc>
      </w:tr>
      <w:tr w:rsidR="00C84341" w:rsidRPr="00C84341" w14:paraId="3D40410C" w14:textId="77777777" w:rsidTr="000B0EEB">
        <w:tc>
          <w:tcPr>
            <w:tcW w:w="567" w:type="dxa"/>
          </w:tcPr>
          <w:p w14:paraId="52BD2466" w14:textId="16F9AF95" w:rsidR="00C84341" w:rsidRPr="00C84341" w:rsidRDefault="000B0EEB" w:rsidP="000B0EE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8" w:type="dxa"/>
          </w:tcPr>
          <w:p w14:paraId="1BA2D852" w14:textId="5DBA99E4" w:rsidR="00C84341" w:rsidRPr="00D372E0" w:rsidRDefault="00E7496A" w:rsidP="00281CB9">
            <w:pPr>
              <w:rPr>
                <w:sz w:val="18"/>
                <w:szCs w:val="18"/>
              </w:rPr>
            </w:pPr>
            <w:r w:rsidRPr="00E7496A">
              <w:rPr>
                <w:sz w:val="18"/>
                <w:szCs w:val="18"/>
              </w:rPr>
              <w:t>Onder welke voorwaarden zou u daadwerkelijk inschrijven op de aanbesteding?</w:t>
            </w:r>
          </w:p>
        </w:tc>
        <w:tc>
          <w:tcPr>
            <w:tcW w:w="3819" w:type="dxa"/>
          </w:tcPr>
          <w:p w14:paraId="5151769D" w14:textId="77777777" w:rsidR="00C84341" w:rsidRPr="00D372E0" w:rsidRDefault="00C84341" w:rsidP="00281CB9">
            <w:pPr>
              <w:rPr>
                <w:sz w:val="18"/>
                <w:szCs w:val="18"/>
              </w:rPr>
            </w:pPr>
          </w:p>
        </w:tc>
      </w:tr>
    </w:tbl>
    <w:p w14:paraId="33D0C934" w14:textId="77777777" w:rsidR="004467B6" w:rsidRDefault="004467B6" w:rsidP="00281CB9">
      <w:pPr>
        <w:rPr>
          <w:b/>
          <w:sz w:val="18"/>
          <w:szCs w:val="18"/>
        </w:rPr>
      </w:pPr>
    </w:p>
    <w:p w14:paraId="714B65EB" w14:textId="7BCBD0DB" w:rsidR="004467B6" w:rsidRPr="006E074A" w:rsidRDefault="00E7496A" w:rsidP="004467B6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Capaciteit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4467B6" w:rsidRPr="00C84341" w14:paraId="10E83A6D" w14:textId="77777777">
        <w:tc>
          <w:tcPr>
            <w:tcW w:w="567" w:type="dxa"/>
          </w:tcPr>
          <w:p w14:paraId="1C5AA3BD" w14:textId="77777777" w:rsidR="004467B6" w:rsidRPr="00C84341" w:rsidRDefault="004467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5C48496C" w14:textId="77777777" w:rsidR="004467B6" w:rsidRPr="00D372E0" w:rsidRDefault="004467B6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5C35A42D" w14:textId="77777777" w:rsidR="004467B6" w:rsidRPr="00D372E0" w:rsidRDefault="004467B6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4467B6" w:rsidRPr="00C84341" w14:paraId="610789FE" w14:textId="77777777">
        <w:tc>
          <w:tcPr>
            <w:tcW w:w="567" w:type="dxa"/>
          </w:tcPr>
          <w:p w14:paraId="3816268A" w14:textId="520B4F49" w:rsidR="004467B6" w:rsidRPr="00C84341" w:rsidRDefault="00E749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14:paraId="44D145CA" w14:textId="4DE55CE4" w:rsidR="004467B6" w:rsidRPr="00D372E0" w:rsidRDefault="00AA0A26">
            <w:pPr>
              <w:rPr>
                <w:sz w:val="18"/>
                <w:szCs w:val="18"/>
              </w:rPr>
            </w:pPr>
            <w:r w:rsidRPr="00AA0A26">
              <w:rPr>
                <w:sz w:val="18"/>
                <w:szCs w:val="18"/>
              </w:rPr>
              <w:t>Beschikt u over voldoende capaciteit voor zowel de bouwteam- als uitvoeringsfase (2028–2040)?</w:t>
            </w:r>
          </w:p>
        </w:tc>
        <w:tc>
          <w:tcPr>
            <w:tcW w:w="3819" w:type="dxa"/>
          </w:tcPr>
          <w:p w14:paraId="2B6F1F11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  <w:tr w:rsidR="004467B6" w:rsidRPr="00C84341" w14:paraId="36FC7C12" w14:textId="77777777">
        <w:tc>
          <w:tcPr>
            <w:tcW w:w="567" w:type="dxa"/>
          </w:tcPr>
          <w:p w14:paraId="7945C5AA" w14:textId="1F9D5179" w:rsidR="004467B6" w:rsidRPr="00C84341" w:rsidRDefault="00E749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678" w:type="dxa"/>
          </w:tcPr>
          <w:p w14:paraId="04BCF649" w14:textId="043AACBE" w:rsidR="004467B6" w:rsidRPr="00D372E0" w:rsidRDefault="0008270B">
            <w:pPr>
              <w:rPr>
                <w:sz w:val="18"/>
                <w:szCs w:val="18"/>
              </w:rPr>
            </w:pPr>
            <w:r w:rsidRPr="0008270B">
              <w:rPr>
                <w:sz w:val="18"/>
                <w:szCs w:val="18"/>
              </w:rPr>
              <w:t>Wat is voor u de minimale en/of maximale projectomvang?</w:t>
            </w:r>
          </w:p>
        </w:tc>
        <w:tc>
          <w:tcPr>
            <w:tcW w:w="3819" w:type="dxa"/>
          </w:tcPr>
          <w:p w14:paraId="6040F4CE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  <w:tr w:rsidR="004467B6" w:rsidRPr="00C84341" w14:paraId="0B06128D" w14:textId="77777777">
        <w:tc>
          <w:tcPr>
            <w:tcW w:w="567" w:type="dxa"/>
          </w:tcPr>
          <w:p w14:paraId="0F309456" w14:textId="4E6B8AB9" w:rsidR="004467B6" w:rsidRPr="00C84341" w:rsidRDefault="00E7496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678" w:type="dxa"/>
          </w:tcPr>
          <w:p w14:paraId="55B759E5" w14:textId="73E55BFE" w:rsidR="004467B6" w:rsidRPr="00D372E0" w:rsidRDefault="0003317D">
            <w:pPr>
              <w:rPr>
                <w:sz w:val="18"/>
                <w:szCs w:val="18"/>
              </w:rPr>
            </w:pPr>
            <w:r w:rsidRPr="0003317D">
              <w:rPr>
                <w:sz w:val="18"/>
                <w:szCs w:val="18"/>
              </w:rPr>
              <w:t>Hoe schaalt u op bij grotere volumes en wat is het verwachtte effect op kosten en doorlooptijd?</w:t>
            </w:r>
          </w:p>
        </w:tc>
        <w:tc>
          <w:tcPr>
            <w:tcW w:w="3819" w:type="dxa"/>
          </w:tcPr>
          <w:p w14:paraId="760077EF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</w:tbl>
    <w:p w14:paraId="5D8859B6" w14:textId="77777777" w:rsidR="004467B6" w:rsidRPr="00D372E0" w:rsidRDefault="004467B6" w:rsidP="004467B6">
      <w:pPr>
        <w:rPr>
          <w:b/>
          <w:sz w:val="18"/>
          <w:szCs w:val="18"/>
        </w:rPr>
      </w:pPr>
    </w:p>
    <w:p w14:paraId="31B9C266" w14:textId="6B489082" w:rsidR="004467B6" w:rsidRPr="006E074A" w:rsidRDefault="0003317D" w:rsidP="004467B6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Ervaring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4467B6" w:rsidRPr="00C84341" w14:paraId="7A4DAC23" w14:textId="77777777">
        <w:tc>
          <w:tcPr>
            <w:tcW w:w="567" w:type="dxa"/>
          </w:tcPr>
          <w:p w14:paraId="0B311547" w14:textId="77777777" w:rsidR="004467B6" w:rsidRPr="00C84341" w:rsidRDefault="004467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7509F425" w14:textId="77777777" w:rsidR="004467B6" w:rsidRPr="00D372E0" w:rsidRDefault="004467B6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19E827DB" w14:textId="77777777" w:rsidR="004467B6" w:rsidRPr="00D372E0" w:rsidRDefault="004467B6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4467B6" w:rsidRPr="00C84341" w14:paraId="1D15B9A4" w14:textId="77777777">
        <w:tc>
          <w:tcPr>
            <w:tcW w:w="567" w:type="dxa"/>
          </w:tcPr>
          <w:p w14:paraId="10D1A1AB" w14:textId="2D2FDBC5" w:rsidR="004467B6" w:rsidRPr="00C84341" w:rsidRDefault="000331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678" w:type="dxa"/>
          </w:tcPr>
          <w:p w14:paraId="5533E6C6" w14:textId="2D7FBC2E" w:rsidR="004467B6" w:rsidRPr="00D372E0" w:rsidRDefault="00B8617D">
            <w:pPr>
              <w:rPr>
                <w:sz w:val="18"/>
                <w:szCs w:val="18"/>
              </w:rPr>
            </w:pPr>
            <w:r w:rsidRPr="00B8617D">
              <w:rPr>
                <w:sz w:val="18"/>
                <w:szCs w:val="18"/>
              </w:rPr>
              <w:t>Welke ervaring heeft u met werkzaamheden in bewoonde particuliere woningen?</w:t>
            </w:r>
          </w:p>
        </w:tc>
        <w:tc>
          <w:tcPr>
            <w:tcW w:w="3819" w:type="dxa"/>
          </w:tcPr>
          <w:p w14:paraId="432928F9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  <w:tr w:rsidR="004467B6" w:rsidRPr="00C84341" w14:paraId="32D9E4E8" w14:textId="77777777">
        <w:tc>
          <w:tcPr>
            <w:tcW w:w="567" w:type="dxa"/>
          </w:tcPr>
          <w:p w14:paraId="657F929B" w14:textId="79F98400" w:rsidR="004467B6" w:rsidRPr="00C84341" w:rsidRDefault="000331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4678" w:type="dxa"/>
          </w:tcPr>
          <w:p w14:paraId="6A282FD4" w14:textId="323FDA5D" w:rsidR="004467B6" w:rsidRPr="00D372E0" w:rsidRDefault="00716B22">
            <w:pPr>
              <w:rPr>
                <w:sz w:val="18"/>
                <w:szCs w:val="18"/>
              </w:rPr>
            </w:pPr>
            <w:r w:rsidRPr="00716B22">
              <w:rPr>
                <w:sz w:val="18"/>
                <w:szCs w:val="18"/>
              </w:rPr>
              <w:t>Welke ervaring heeft u met bewonerscommunicatie en instemmingstrajecten?</w:t>
            </w:r>
          </w:p>
        </w:tc>
        <w:tc>
          <w:tcPr>
            <w:tcW w:w="3819" w:type="dxa"/>
          </w:tcPr>
          <w:p w14:paraId="22BFCAF5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  <w:tr w:rsidR="004467B6" w:rsidRPr="00C84341" w14:paraId="0B1EDE5C" w14:textId="77777777">
        <w:tc>
          <w:tcPr>
            <w:tcW w:w="567" w:type="dxa"/>
          </w:tcPr>
          <w:p w14:paraId="6C2F7231" w14:textId="49429604" w:rsidR="004467B6" w:rsidRPr="00C84341" w:rsidRDefault="000331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678" w:type="dxa"/>
          </w:tcPr>
          <w:p w14:paraId="733CC0CD" w14:textId="0CD42362" w:rsidR="004467B6" w:rsidRPr="00D372E0" w:rsidRDefault="00111D0A">
            <w:pPr>
              <w:rPr>
                <w:sz w:val="18"/>
                <w:szCs w:val="18"/>
              </w:rPr>
            </w:pPr>
            <w:r w:rsidRPr="00111D0A">
              <w:rPr>
                <w:sz w:val="18"/>
                <w:szCs w:val="18"/>
              </w:rPr>
              <w:t>Hoe borgt u klanttevredenheid, klachtenafhandeling en service?</w:t>
            </w:r>
          </w:p>
        </w:tc>
        <w:tc>
          <w:tcPr>
            <w:tcW w:w="3819" w:type="dxa"/>
          </w:tcPr>
          <w:p w14:paraId="7CBD742D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  <w:tr w:rsidR="004467B6" w:rsidRPr="00C84341" w14:paraId="01EF325B" w14:textId="77777777">
        <w:tc>
          <w:tcPr>
            <w:tcW w:w="567" w:type="dxa"/>
          </w:tcPr>
          <w:p w14:paraId="3A451436" w14:textId="4353D7A7" w:rsidR="004467B6" w:rsidRPr="00C84341" w:rsidRDefault="000331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4678" w:type="dxa"/>
          </w:tcPr>
          <w:p w14:paraId="07253C94" w14:textId="2A08CB4B" w:rsidR="004467B6" w:rsidRPr="00D372E0" w:rsidRDefault="005C70B4">
            <w:pPr>
              <w:rPr>
                <w:sz w:val="18"/>
                <w:szCs w:val="18"/>
              </w:rPr>
            </w:pPr>
            <w:r w:rsidRPr="005C70B4">
              <w:rPr>
                <w:sz w:val="18"/>
                <w:szCs w:val="18"/>
              </w:rPr>
              <w:t>Bent u in staat en bereid klantcommunicatie te verzorgen tijdens offerte- en uitvoeringsfase?</w:t>
            </w:r>
          </w:p>
        </w:tc>
        <w:tc>
          <w:tcPr>
            <w:tcW w:w="3819" w:type="dxa"/>
          </w:tcPr>
          <w:p w14:paraId="3A91AEE4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</w:tbl>
    <w:p w14:paraId="6E2F94FC" w14:textId="77777777" w:rsidR="004467B6" w:rsidRPr="00D372E0" w:rsidRDefault="004467B6" w:rsidP="004467B6">
      <w:pPr>
        <w:rPr>
          <w:b/>
          <w:sz w:val="18"/>
          <w:szCs w:val="18"/>
        </w:rPr>
      </w:pPr>
    </w:p>
    <w:p w14:paraId="4895D072" w14:textId="24705C33" w:rsidR="004467B6" w:rsidRPr="006E074A" w:rsidRDefault="005C70B4" w:rsidP="004467B6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Aanpak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4467B6" w:rsidRPr="00C84341" w14:paraId="42034A4D" w14:textId="77777777">
        <w:tc>
          <w:tcPr>
            <w:tcW w:w="567" w:type="dxa"/>
          </w:tcPr>
          <w:p w14:paraId="30E5582A" w14:textId="77777777" w:rsidR="004467B6" w:rsidRPr="00C84341" w:rsidRDefault="004467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697401D2" w14:textId="77777777" w:rsidR="004467B6" w:rsidRPr="00D372E0" w:rsidRDefault="004467B6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2276C8D5" w14:textId="77777777" w:rsidR="004467B6" w:rsidRPr="00D372E0" w:rsidRDefault="004467B6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4467B6" w:rsidRPr="00C84341" w14:paraId="5849F777" w14:textId="77777777">
        <w:tc>
          <w:tcPr>
            <w:tcW w:w="567" w:type="dxa"/>
          </w:tcPr>
          <w:p w14:paraId="13464B49" w14:textId="34221F16" w:rsidR="004467B6" w:rsidRPr="00C84341" w:rsidRDefault="004467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5C70B4"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14:paraId="0AC2E4CC" w14:textId="38B986D2" w:rsidR="004467B6" w:rsidRPr="00D372E0" w:rsidRDefault="009238D4">
            <w:pPr>
              <w:rPr>
                <w:sz w:val="18"/>
                <w:szCs w:val="18"/>
              </w:rPr>
            </w:pPr>
            <w:r w:rsidRPr="009238D4">
              <w:rPr>
                <w:sz w:val="18"/>
                <w:szCs w:val="18"/>
              </w:rPr>
              <w:t>Hoe zorgt u voor een bewonersvriendelijke uitvoering (overlast, planning, communicatie)?</w:t>
            </w:r>
          </w:p>
        </w:tc>
        <w:tc>
          <w:tcPr>
            <w:tcW w:w="3819" w:type="dxa"/>
          </w:tcPr>
          <w:p w14:paraId="71D01F34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  <w:tr w:rsidR="00917CBA" w:rsidRPr="00C84341" w14:paraId="3F1237A3" w14:textId="77777777">
        <w:tc>
          <w:tcPr>
            <w:tcW w:w="567" w:type="dxa"/>
          </w:tcPr>
          <w:p w14:paraId="7DEA3368" w14:textId="416F8181" w:rsidR="00917CBA" w:rsidRDefault="00C16C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4678" w:type="dxa"/>
          </w:tcPr>
          <w:p w14:paraId="1CC307A2" w14:textId="449A6B85" w:rsidR="00917CBA" w:rsidRPr="009238D4" w:rsidRDefault="00917C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Heeft u een voorkeur voor 1, 2 of 3 instapmomenten voor particuliere eigenaren</w:t>
            </w:r>
            <w:r w:rsidR="00D02EA3">
              <w:rPr>
                <w:sz w:val="18"/>
                <w:szCs w:val="18"/>
              </w:rPr>
              <w:t xml:space="preserve"> en waarom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3819" w:type="dxa"/>
          </w:tcPr>
          <w:p w14:paraId="0108863B" w14:textId="77777777" w:rsidR="00917CBA" w:rsidRPr="00D372E0" w:rsidRDefault="00917CBA">
            <w:pPr>
              <w:rPr>
                <w:sz w:val="18"/>
                <w:szCs w:val="18"/>
              </w:rPr>
            </w:pPr>
          </w:p>
        </w:tc>
      </w:tr>
    </w:tbl>
    <w:p w14:paraId="45D26569" w14:textId="77777777" w:rsidR="004467B6" w:rsidRPr="00D372E0" w:rsidRDefault="004467B6" w:rsidP="004467B6">
      <w:pPr>
        <w:rPr>
          <w:b/>
          <w:sz w:val="18"/>
          <w:szCs w:val="18"/>
        </w:rPr>
      </w:pPr>
    </w:p>
    <w:p w14:paraId="45EC5216" w14:textId="61DCE711" w:rsidR="004467B6" w:rsidRPr="006E074A" w:rsidRDefault="004467B6" w:rsidP="004467B6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In</w:t>
      </w:r>
      <w:r w:rsidR="009238D4" w:rsidRPr="006E074A">
        <w:rPr>
          <w:color w:val="auto"/>
          <w:u w:val="single"/>
        </w:rPr>
        <w:t>novatie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4467B6" w:rsidRPr="00C84341" w14:paraId="1564F7B8" w14:textId="77777777">
        <w:tc>
          <w:tcPr>
            <w:tcW w:w="567" w:type="dxa"/>
          </w:tcPr>
          <w:p w14:paraId="6405DFE2" w14:textId="77777777" w:rsidR="004467B6" w:rsidRPr="00C84341" w:rsidRDefault="004467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506AD072" w14:textId="77777777" w:rsidR="004467B6" w:rsidRPr="00D372E0" w:rsidRDefault="004467B6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2CCB7C1C" w14:textId="77777777" w:rsidR="004467B6" w:rsidRPr="00D372E0" w:rsidRDefault="004467B6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4467B6" w:rsidRPr="00C84341" w14:paraId="659B861C" w14:textId="77777777">
        <w:tc>
          <w:tcPr>
            <w:tcW w:w="567" w:type="dxa"/>
          </w:tcPr>
          <w:p w14:paraId="5D801480" w14:textId="50F0D708" w:rsidR="004467B6" w:rsidRPr="00C84341" w:rsidRDefault="004467B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16CB2">
              <w:rPr>
                <w:sz w:val="18"/>
                <w:szCs w:val="18"/>
              </w:rPr>
              <w:t>4</w:t>
            </w:r>
          </w:p>
        </w:tc>
        <w:tc>
          <w:tcPr>
            <w:tcW w:w="4678" w:type="dxa"/>
          </w:tcPr>
          <w:p w14:paraId="159F575B" w14:textId="1FDDB07F" w:rsidR="004467B6" w:rsidRPr="00D372E0" w:rsidRDefault="001F17BB">
            <w:pPr>
              <w:rPr>
                <w:sz w:val="18"/>
                <w:szCs w:val="18"/>
              </w:rPr>
            </w:pPr>
            <w:r w:rsidRPr="001F17BB">
              <w:rPr>
                <w:sz w:val="18"/>
                <w:szCs w:val="18"/>
              </w:rPr>
              <w:t>Welke innovatieve oplossingen ziet u voor efficiënter/snellere uitvoering?</w:t>
            </w:r>
          </w:p>
        </w:tc>
        <w:tc>
          <w:tcPr>
            <w:tcW w:w="3819" w:type="dxa"/>
          </w:tcPr>
          <w:p w14:paraId="1CE70445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  <w:tr w:rsidR="004467B6" w:rsidRPr="00C84341" w14:paraId="60858372" w14:textId="77777777">
        <w:tc>
          <w:tcPr>
            <w:tcW w:w="567" w:type="dxa"/>
          </w:tcPr>
          <w:p w14:paraId="1A74BF1C" w14:textId="528348D0" w:rsidR="004467B6" w:rsidRPr="00C84341" w:rsidRDefault="009238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16CB2">
              <w:rPr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14:paraId="0BD44DF9" w14:textId="0AD2C50B" w:rsidR="004467B6" w:rsidRPr="00D372E0" w:rsidRDefault="000A5E8D">
            <w:pPr>
              <w:rPr>
                <w:sz w:val="18"/>
                <w:szCs w:val="18"/>
              </w:rPr>
            </w:pPr>
            <w:r w:rsidRPr="000A5E8D">
              <w:rPr>
                <w:sz w:val="18"/>
                <w:szCs w:val="18"/>
              </w:rPr>
              <w:t>Welke optimalisaties ziet u in de taakverdeling (bijv. RASCI)?</w:t>
            </w:r>
          </w:p>
        </w:tc>
        <w:tc>
          <w:tcPr>
            <w:tcW w:w="3819" w:type="dxa"/>
          </w:tcPr>
          <w:p w14:paraId="6ABFF0CB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  <w:tr w:rsidR="004467B6" w:rsidRPr="00C84341" w14:paraId="779A0B2A" w14:textId="77777777">
        <w:tc>
          <w:tcPr>
            <w:tcW w:w="567" w:type="dxa"/>
          </w:tcPr>
          <w:p w14:paraId="7D10953C" w14:textId="3C2955EA" w:rsidR="004467B6" w:rsidRPr="00C84341" w:rsidRDefault="009238D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16CB2">
              <w:rPr>
                <w:sz w:val="18"/>
                <w:szCs w:val="18"/>
              </w:rPr>
              <w:t>6</w:t>
            </w:r>
          </w:p>
        </w:tc>
        <w:tc>
          <w:tcPr>
            <w:tcW w:w="4678" w:type="dxa"/>
          </w:tcPr>
          <w:p w14:paraId="003A236D" w14:textId="0B001D27" w:rsidR="004467B6" w:rsidRPr="00D372E0" w:rsidRDefault="00851468">
            <w:pPr>
              <w:rPr>
                <w:sz w:val="18"/>
                <w:szCs w:val="18"/>
              </w:rPr>
            </w:pPr>
            <w:r w:rsidRPr="00851468">
              <w:rPr>
                <w:sz w:val="18"/>
                <w:szCs w:val="18"/>
              </w:rPr>
              <w:t>Hoe organiseert u leren en verbeteren tijdens het project?</w:t>
            </w:r>
          </w:p>
        </w:tc>
        <w:tc>
          <w:tcPr>
            <w:tcW w:w="3819" w:type="dxa"/>
          </w:tcPr>
          <w:p w14:paraId="516DAD31" w14:textId="77777777" w:rsidR="004467B6" w:rsidRPr="00D372E0" w:rsidRDefault="004467B6">
            <w:pPr>
              <w:rPr>
                <w:sz w:val="18"/>
                <w:szCs w:val="18"/>
              </w:rPr>
            </w:pPr>
          </w:p>
        </w:tc>
      </w:tr>
    </w:tbl>
    <w:p w14:paraId="66091C9E" w14:textId="77777777" w:rsidR="004467B6" w:rsidRDefault="004467B6" w:rsidP="004467B6">
      <w:pPr>
        <w:rPr>
          <w:b/>
          <w:sz w:val="18"/>
          <w:szCs w:val="18"/>
        </w:rPr>
      </w:pPr>
    </w:p>
    <w:p w14:paraId="091ED5B2" w14:textId="3B922015" w:rsidR="00CE6340" w:rsidRPr="006E074A" w:rsidRDefault="00851468" w:rsidP="00CE6340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Scope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CE6340" w:rsidRPr="00C84341" w14:paraId="4A202749" w14:textId="77777777">
        <w:tc>
          <w:tcPr>
            <w:tcW w:w="567" w:type="dxa"/>
          </w:tcPr>
          <w:p w14:paraId="25E00D3B" w14:textId="77777777" w:rsidR="00CE6340" w:rsidRPr="00C84341" w:rsidRDefault="00CE634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1F6849C2" w14:textId="77777777" w:rsidR="00CE6340" w:rsidRPr="00D372E0" w:rsidRDefault="00CE6340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7EE2493A" w14:textId="77777777" w:rsidR="00CE6340" w:rsidRPr="00D372E0" w:rsidRDefault="00CE6340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CE6340" w:rsidRPr="00C84341" w14:paraId="6BDAD63F" w14:textId="77777777">
        <w:tc>
          <w:tcPr>
            <w:tcW w:w="567" w:type="dxa"/>
          </w:tcPr>
          <w:p w14:paraId="4E90070B" w14:textId="5E0A772B" w:rsidR="00CE6340" w:rsidRPr="00C84341" w:rsidRDefault="00CE634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16CB2">
              <w:rPr>
                <w:sz w:val="18"/>
                <w:szCs w:val="18"/>
              </w:rPr>
              <w:t>7</w:t>
            </w:r>
          </w:p>
        </w:tc>
        <w:tc>
          <w:tcPr>
            <w:tcW w:w="4678" w:type="dxa"/>
          </w:tcPr>
          <w:p w14:paraId="066AFD94" w14:textId="756B5496" w:rsidR="00CE6340" w:rsidRPr="00D372E0" w:rsidRDefault="003715D4">
            <w:pPr>
              <w:rPr>
                <w:sz w:val="18"/>
                <w:szCs w:val="18"/>
              </w:rPr>
            </w:pPr>
            <w:r w:rsidRPr="003715D4">
              <w:rPr>
                <w:sz w:val="18"/>
                <w:szCs w:val="18"/>
              </w:rPr>
              <w:t>Mist u werkzaamheden in de voorgestelde scope? Zo ja, welke?</w:t>
            </w:r>
          </w:p>
        </w:tc>
        <w:tc>
          <w:tcPr>
            <w:tcW w:w="3819" w:type="dxa"/>
          </w:tcPr>
          <w:p w14:paraId="518EBC4E" w14:textId="77777777" w:rsidR="00CE6340" w:rsidRPr="00D372E0" w:rsidRDefault="00CE6340">
            <w:pPr>
              <w:rPr>
                <w:sz w:val="18"/>
                <w:szCs w:val="18"/>
              </w:rPr>
            </w:pPr>
          </w:p>
        </w:tc>
      </w:tr>
    </w:tbl>
    <w:p w14:paraId="3CB96DAA" w14:textId="77777777" w:rsidR="009E41D5" w:rsidRPr="00D372E0" w:rsidRDefault="009E41D5" w:rsidP="00CE6340">
      <w:pPr>
        <w:rPr>
          <w:b/>
          <w:sz w:val="18"/>
          <w:szCs w:val="18"/>
        </w:rPr>
      </w:pPr>
    </w:p>
    <w:p w14:paraId="4BF4E4F7" w14:textId="3D7D0E71" w:rsidR="00CE6340" w:rsidRPr="006E074A" w:rsidRDefault="003715D4" w:rsidP="00CE6340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Techniek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CE6340" w:rsidRPr="00C84341" w14:paraId="686E457D" w14:textId="77777777">
        <w:tc>
          <w:tcPr>
            <w:tcW w:w="567" w:type="dxa"/>
          </w:tcPr>
          <w:p w14:paraId="6C5E9A17" w14:textId="77777777" w:rsidR="00CE6340" w:rsidRPr="00C84341" w:rsidRDefault="00CE634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044A60D1" w14:textId="77777777" w:rsidR="00CE6340" w:rsidRPr="00D372E0" w:rsidRDefault="00CE6340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3470DA2A" w14:textId="77777777" w:rsidR="00CE6340" w:rsidRPr="00D372E0" w:rsidRDefault="00CE6340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CE6340" w:rsidRPr="00C84341" w14:paraId="796EC564" w14:textId="77777777">
        <w:tc>
          <w:tcPr>
            <w:tcW w:w="567" w:type="dxa"/>
          </w:tcPr>
          <w:p w14:paraId="696CAA25" w14:textId="065F86E0" w:rsidR="00CE6340" w:rsidRPr="00C84341" w:rsidRDefault="00CE634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16CB2">
              <w:rPr>
                <w:sz w:val="18"/>
                <w:szCs w:val="18"/>
              </w:rPr>
              <w:t>8</w:t>
            </w:r>
          </w:p>
        </w:tc>
        <w:tc>
          <w:tcPr>
            <w:tcW w:w="4678" w:type="dxa"/>
          </w:tcPr>
          <w:p w14:paraId="08C83033" w14:textId="14391473" w:rsidR="00CE6340" w:rsidRPr="00D372E0" w:rsidRDefault="00EA6B2E">
            <w:pPr>
              <w:rPr>
                <w:sz w:val="18"/>
                <w:szCs w:val="18"/>
              </w:rPr>
            </w:pPr>
            <w:r w:rsidRPr="00EA6B2E">
              <w:rPr>
                <w:sz w:val="18"/>
                <w:szCs w:val="18"/>
              </w:rPr>
              <w:t>In hoeverre kunt u aan de particuliere eigenaren maatwerk per woning leveren?</w:t>
            </w:r>
          </w:p>
        </w:tc>
        <w:tc>
          <w:tcPr>
            <w:tcW w:w="3819" w:type="dxa"/>
          </w:tcPr>
          <w:p w14:paraId="02EDD771" w14:textId="77777777" w:rsidR="00CE6340" w:rsidRPr="00D372E0" w:rsidRDefault="00CE6340">
            <w:pPr>
              <w:rPr>
                <w:sz w:val="18"/>
                <w:szCs w:val="18"/>
              </w:rPr>
            </w:pPr>
          </w:p>
        </w:tc>
      </w:tr>
      <w:tr w:rsidR="00CE6340" w:rsidRPr="00C84341" w14:paraId="64C7AD17" w14:textId="77777777">
        <w:tc>
          <w:tcPr>
            <w:tcW w:w="567" w:type="dxa"/>
          </w:tcPr>
          <w:p w14:paraId="29978824" w14:textId="14EED60F" w:rsidR="00CE6340" w:rsidRPr="00C84341" w:rsidRDefault="00CE634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16CB2">
              <w:rPr>
                <w:sz w:val="18"/>
                <w:szCs w:val="18"/>
              </w:rPr>
              <w:t>9</w:t>
            </w:r>
          </w:p>
        </w:tc>
        <w:tc>
          <w:tcPr>
            <w:tcW w:w="4678" w:type="dxa"/>
          </w:tcPr>
          <w:p w14:paraId="354E8C65" w14:textId="39474693" w:rsidR="00CE6340" w:rsidRPr="00D372E0" w:rsidRDefault="00132A44">
            <w:pPr>
              <w:rPr>
                <w:sz w:val="18"/>
                <w:szCs w:val="18"/>
              </w:rPr>
            </w:pPr>
            <w:r w:rsidRPr="00132A44">
              <w:rPr>
                <w:sz w:val="18"/>
                <w:szCs w:val="18"/>
              </w:rPr>
              <w:t>Hoe beoordeelt u geschiktheid van woningen voor warmtenet (70/40°C)?</w:t>
            </w:r>
          </w:p>
        </w:tc>
        <w:tc>
          <w:tcPr>
            <w:tcW w:w="3819" w:type="dxa"/>
          </w:tcPr>
          <w:p w14:paraId="216CC4D4" w14:textId="77777777" w:rsidR="00CE6340" w:rsidRPr="00D372E0" w:rsidRDefault="00CE6340">
            <w:pPr>
              <w:rPr>
                <w:sz w:val="18"/>
                <w:szCs w:val="18"/>
              </w:rPr>
            </w:pPr>
          </w:p>
        </w:tc>
      </w:tr>
    </w:tbl>
    <w:p w14:paraId="0F16DBBA" w14:textId="77777777" w:rsidR="00CE6340" w:rsidRPr="00D372E0" w:rsidRDefault="00CE6340" w:rsidP="00CE6340">
      <w:pPr>
        <w:rPr>
          <w:b/>
          <w:sz w:val="18"/>
          <w:szCs w:val="18"/>
        </w:rPr>
      </w:pPr>
    </w:p>
    <w:p w14:paraId="116C4BD3" w14:textId="77777777" w:rsidR="006E074A" w:rsidRDefault="006E074A" w:rsidP="00CE6340">
      <w:pPr>
        <w:pStyle w:val="Kop2"/>
        <w:rPr>
          <w:b/>
          <w:bCs/>
          <w:color w:val="auto"/>
        </w:rPr>
      </w:pPr>
    </w:p>
    <w:p w14:paraId="339E4E01" w14:textId="49E92CE6" w:rsidR="00CE6340" w:rsidRPr="006E074A" w:rsidRDefault="00132A44" w:rsidP="00CE6340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Voorbereiding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CE6340" w:rsidRPr="00C84341" w14:paraId="39F7095B" w14:textId="77777777">
        <w:tc>
          <w:tcPr>
            <w:tcW w:w="567" w:type="dxa"/>
          </w:tcPr>
          <w:p w14:paraId="75FF56F0" w14:textId="77777777" w:rsidR="00CE6340" w:rsidRPr="00C84341" w:rsidRDefault="00CE634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5FB734A4" w14:textId="77777777" w:rsidR="00CE6340" w:rsidRPr="00D372E0" w:rsidRDefault="00CE6340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126B505F" w14:textId="77777777" w:rsidR="00CE6340" w:rsidRPr="00D372E0" w:rsidRDefault="00CE6340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CE6340" w:rsidRPr="00C84341" w14:paraId="46A34073" w14:textId="77777777">
        <w:tc>
          <w:tcPr>
            <w:tcW w:w="567" w:type="dxa"/>
          </w:tcPr>
          <w:p w14:paraId="552EAE6A" w14:textId="360095AE" w:rsidR="00CE6340" w:rsidRPr="00C84341" w:rsidRDefault="00C16C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4678" w:type="dxa"/>
          </w:tcPr>
          <w:p w14:paraId="7AE607D9" w14:textId="2CEDF2A2" w:rsidR="00CE6340" w:rsidRPr="00D372E0" w:rsidRDefault="008A0369">
            <w:pPr>
              <w:rPr>
                <w:sz w:val="18"/>
                <w:szCs w:val="18"/>
              </w:rPr>
            </w:pPr>
            <w:r w:rsidRPr="008A0369">
              <w:rPr>
                <w:sz w:val="18"/>
                <w:szCs w:val="18"/>
              </w:rPr>
              <w:t>Hoe kijkt u aan tegen woningopnames en een gestandaardiseerde maatregelenkaart?</w:t>
            </w:r>
          </w:p>
        </w:tc>
        <w:tc>
          <w:tcPr>
            <w:tcW w:w="3819" w:type="dxa"/>
          </w:tcPr>
          <w:p w14:paraId="65C80CE3" w14:textId="77777777" w:rsidR="00CE6340" w:rsidRPr="00D372E0" w:rsidRDefault="00CE6340">
            <w:pPr>
              <w:rPr>
                <w:sz w:val="18"/>
                <w:szCs w:val="18"/>
              </w:rPr>
            </w:pPr>
          </w:p>
        </w:tc>
      </w:tr>
    </w:tbl>
    <w:p w14:paraId="14395052" w14:textId="77777777" w:rsidR="00CE6340" w:rsidRDefault="00CE6340" w:rsidP="00CE6340">
      <w:pPr>
        <w:rPr>
          <w:b/>
          <w:sz w:val="18"/>
          <w:szCs w:val="18"/>
        </w:rPr>
      </w:pPr>
    </w:p>
    <w:p w14:paraId="30B96A9E" w14:textId="5546F683" w:rsidR="00132A44" w:rsidRPr="006E074A" w:rsidRDefault="00132A44" w:rsidP="00132A44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Samenwerking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132A44" w:rsidRPr="00C84341" w14:paraId="780A802C" w14:textId="77777777">
        <w:tc>
          <w:tcPr>
            <w:tcW w:w="567" w:type="dxa"/>
          </w:tcPr>
          <w:p w14:paraId="1C07D42F" w14:textId="77777777" w:rsidR="00132A44" w:rsidRPr="00C84341" w:rsidRDefault="00132A4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7363C432" w14:textId="77777777" w:rsidR="00132A44" w:rsidRPr="00D372E0" w:rsidRDefault="00132A44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556AAA0C" w14:textId="77777777" w:rsidR="00132A44" w:rsidRPr="00D372E0" w:rsidRDefault="00132A44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132A44" w:rsidRPr="00C84341" w14:paraId="5E39EF31" w14:textId="77777777">
        <w:tc>
          <w:tcPr>
            <w:tcW w:w="567" w:type="dxa"/>
          </w:tcPr>
          <w:p w14:paraId="45E414D1" w14:textId="6220FD1E" w:rsidR="00132A44" w:rsidRPr="00C84341" w:rsidRDefault="00132A4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02EA3">
              <w:rPr>
                <w:sz w:val="18"/>
                <w:szCs w:val="18"/>
              </w:rPr>
              <w:t>1</w:t>
            </w:r>
          </w:p>
        </w:tc>
        <w:tc>
          <w:tcPr>
            <w:tcW w:w="4678" w:type="dxa"/>
          </w:tcPr>
          <w:p w14:paraId="59FF6114" w14:textId="6F7DFB5E" w:rsidR="00132A44" w:rsidRPr="00D372E0" w:rsidRDefault="00F915BF">
            <w:pPr>
              <w:rPr>
                <w:sz w:val="18"/>
                <w:szCs w:val="18"/>
              </w:rPr>
            </w:pPr>
            <w:r w:rsidRPr="00F915BF">
              <w:rPr>
                <w:sz w:val="18"/>
                <w:szCs w:val="18"/>
              </w:rPr>
              <w:t>Heeft u alle expertises in huis of werkt u met partners? Hoe organiseert u dit?</w:t>
            </w:r>
            <w:r w:rsidRPr="00F915BF">
              <w:rPr>
                <w:sz w:val="18"/>
                <w:szCs w:val="18"/>
              </w:rPr>
              <w:tab/>
            </w:r>
          </w:p>
        </w:tc>
        <w:tc>
          <w:tcPr>
            <w:tcW w:w="3819" w:type="dxa"/>
          </w:tcPr>
          <w:p w14:paraId="353C1D39" w14:textId="77777777" w:rsidR="00132A44" w:rsidRPr="00D372E0" w:rsidRDefault="00132A44">
            <w:pPr>
              <w:rPr>
                <w:sz w:val="18"/>
                <w:szCs w:val="18"/>
              </w:rPr>
            </w:pPr>
          </w:p>
        </w:tc>
      </w:tr>
    </w:tbl>
    <w:p w14:paraId="4BA7D972" w14:textId="77777777" w:rsidR="00132A44" w:rsidRPr="00D372E0" w:rsidRDefault="00132A44" w:rsidP="00132A44">
      <w:pPr>
        <w:rPr>
          <w:b/>
          <w:sz w:val="18"/>
          <w:szCs w:val="18"/>
        </w:rPr>
      </w:pPr>
    </w:p>
    <w:p w14:paraId="4BB02E62" w14:textId="3AA9F6C4" w:rsidR="00132A44" w:rsidRPr="006E074A" w:rsidRDefault="00132A44" w:rsidP="00132A44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Rollen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132A44" w:rsidRPr="00C84341" w14:paraId="375537F6" w14:textId="77777777">
        <w:tc>
          <w:tcPr>
            <w:tcW w:w="567" w:type="dxa"/>
          </w:tcPr>
          <w:p w14:paraId="5CE6B667" w14:textId="77777777" w:rsidR="00132A44" w:rsidRPr="00C84341" w:rsidRDefault="00132A4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19F06456" w14:textId="77777777" w:rsidR="00132A44" w:rsidRPr="00D372E0" w:rsidRDefault="00132A44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364605B1" w14:textId="77777777" w:rsidR="00132A44" w:rsidRPr="00D372E0" w:rsidRDefault="00132A44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132A44" w:rsidRPr="00C84341" w14:paraId="055377AC" w14:textId="77777777">
        <w:tc>
          <w:tcPr>
            <w:tcW w:w="567" w:type="dxa"/>
          </w:tcPr>
          <w:p w14:paraId="5B5097FB" w14:textId="2A6EF02E" w:rsidR="00132A44" w:rsidRPr="00C84341" w:rsidRDefault="00132A4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02EA3"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14:paraId="3DE35A31" w14:textId="4E199BDE" w:rsidR="00132A44" w:rsidRPr="00D372E0" w:rsidRDefault="00DA00F7">
            <w:pPr>
              <w:rPr>
                <w:sz w:val="18"/>
                <w:szCs w:val="18"/>
              </w:rPr>
            </w:pPr>
            <w:r w:rsidRPr="00DA00F7">
              <w:rPr>
                <w:sz w:val="18"/>
                <w:szCs w:val="18"/>
              </w:rPr>
              <w:t>Welke rollen ziet u als passend voor uw organisatie en welke niet?</w:t>
            </w:r>
          </w:p>
        </w:tc>
        <w:tc>
          <w:tcPr>
            <w:tcW w:w="3819" w:type="dxa"/>
          </w:tcPr>
          <w:p w14:paraId="5607D3C1" w14:textId="77777777" w:rsidR="00132A44" w:rsidRPr="00D372E0" w:rsidRDefault="00132A44">
            <w:pPr>
              <w:rPr>
                <w:sz w:val="18"/>
                <w:szCs w:val="18"/>
              </w:rPr>
            </w:pPr>
          </w:p>
        </w:tc>
      </w:tr>
    </w:tbl>
    <w:p w14:paraId="02926285" w14:textId="77777777" w:rsidR="00132A44" w:rsidRDefault="00132A44" w:rsidP="00132A44">
      <w:pPr>
        <w:rPr>
          <w:b/>
          <w:sz w:val="18"/>
          <w:szCs w:val="18"/>
        </w:rPr>
      </w:pPr>
    </w:p>
    <w:p w14:paraId="787A06A5" w14:textId="1F24E641" w:rsidR="00132A44" w:rsidRPr="006E074A" w:rsidRDefault="00132A44" w:rsidP="00132A44">
      <w:pPr>
        <w:pStyle w:val="Kop2"/>
        <w:rPr>
          <w:color w:val="auto"/>
        </w:rPr>
      </w:pPr>
      <w:r w:rsidRPr="006E074A">
        <w:rPr>
          <w:color w:val="auto"/>
        </w:rPr>
        <w:t>Organisatie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132A44" w:rsidRPr="00C84341" w14:paraId="3A123D3A" w14:textId="77777777">
        <w:tc>
          <w:tcPr>
            <w:tcW w:w="567" w:type="dxa"/>
          </w:tcPr>
          <w:p w14:paraId="36B7269C" w14:textId="77777777" w:rsidR="00132A44" w:rsidRPr="00C84341" w:rsidRDefault="00132A4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2B510152" w14:textId="77777777" w:rsidR="00132A44" w:rsidRPr="00D372E0" w:rsidRDefault="00132A44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5DAC67AD" w14:textId="77777777" w:rsidR="00132A44" w:rsidRPr="00D372E0" w:rsidRDefault="00132A44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132A44" w:rsidRPr="00C84341" w14:paraId="65EE3E35" w14:textId="77777777">
        <w:tc>
          <w:tcPr>
            <w:tcW w:w="567" w:type="dxa"/>
          </w:tcPr>
          <w:p w14:paraId="68C3AAB1" w14:textId="78685B44" w:rsidR="00132A44" w:rsidRPr="00C84341" w:rsidRDefault="005954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02EA3">
              <w:rPr>
                <w:sz w:val="18"/>
                <w:szCs w:val="18"/>
              </w:rPr>
              <w:t>3</w:t>
            </w:r>
          </w:p>
        </w:tc>
        <w:tc>
          <w:tcPr>
            <w:tcW w:w="4678" w:type="dxa"/>
          </w:tcPr>
          <w:p w14:paraId="35783339" w14:textId="36CAAAE6" w:rsidR="00132A44" w:rsidRPr="00D372E0" w:rsidRDefault="0085534B">
            <w:pPr>
              <w:rPr>
                <w:sz w:val="18"/>
                <w:szCs w:val="18"/>
              </w:rPr>
            </w:pPr>
            <w:r w:rsidRPr="00222CA9">
              <w:t>Hoe ziet u de ideale rolverdeling en regie (incl. projectmanagement)?</w:t>
            </w:r>
          </w:p>
        </w:tc>
        <w:tc>
          <w:tcPr>
            <w:tcW w:w="3819" w:type="dxa"/>
          </w:tcPr>
          <w:p w14:paraId="5F51F343" w14:textId="77777777" w:rsidR="00132A44" w:rsidRPr="00D372E0" w:rsidRDefault="00132A44">
            <w:pPr>
              <w:rPr>
                <w:sz w:val="18"/>
                <w:szCs w:val="18"/>
              </w:rPr>
            </w:pPr>
          </w:p>
        </w:tc>
      </w:tr>
    </w:tbl>
    <w:p w14:paraId="6D9082B7" w14:textId="77777777" w:rsidR="00132A44" w:rsidRDefault="00132A44" w:rsidP="00132A44">
      <w:pPr>
        <w:rPr>
          <w:b/>
          <w:sz w:val="18"/>
          <w:szCs w:val="18"/>
        </w:rPr>
      </w:pPr>
    </w:p>
    <w:p w14:paraId="1E91E293" w14:textId="0DA0553C" w:rsidR="002C5FD1" w:rsidRPr="006E074A" w:rsidRDefault="002C5FD1" w:rsidP="002C5FD1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Risico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2C5FD1" w:rsidRPr="00C84341" w14:paraId="37BE1920" w14:textId="77777777">
        <w:tc>
          <w:tcPr>
            <w:tcW w:w="567" w:type="dxa"/>
          </w:tcPr>
          <w:p w14:paraId="74EE5DD1" w14:textId="77777777" w:rsidR="002C5FD1" w:rsidRPr="00C84341" w:rsidRDefault="002C5FD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7792064C" w14:textId="77777777" w:rsidR="002C5FD1" w:rsidRPr="00D372E0" w:rsidRDefault="002C5FD1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380876B0" w14:textId="77777777" w:rsidR="002C5FD1" w:rsidRPr="00D372E0" w:rsidRDefault="002C5FD1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2C5FD1" w:rsidRPr="00C84341" w14:paraId="19C5EDCF" w14:textId="77777777">
        <w:tc>
          <w:tcPr>
            <w:tcW w:w="567" w:type="dxa"/>
          </w:tcPr>
          <w:p w14:paraId="12D6BCA4" w14:textId="69A29036" w:rsidR="002C5FD1" w:rsidRPr="00C84341" w:rsidRDefault="002C5F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02EA3">
              <w:rPr>
                <w:sz w:val="18"/>
                <w:szCs w:val="18"/>
              </w:rPr>
              <w:t>4</w:t>
            </w:r>
          </w:p>
        </w:tc>
        <w:tc>
          <w:tcPr>
            <w:tcW w:w="4678" w:type="dxa"/>
          </w:tcPr>
          <w:p w14:paraId="530F9527" w14:textId="3D9F52C0" w:rsidR="002C5FD1" w:rsidRPr="00D372E0" w:rsidRDefault="00F25692">
            <w:pPr>
              <w:rPr>
                <w:sz w:val="18"/>
                <w:szCs w:val="18"/>
              </w:rPr>
            </w:pPr>
            <w:r w:rsidRPr="00F25692">
              <w:rPr>
                <w:sz w:val="18"/>
                <w:szCs w:val="18"/>
              </w:rPr>
              <w:t>Welke risico’s ziet u en hoe beheerst u deze, en/of: hoe verwacht u dat de gemeente deze beheerst?</w:t>
            </w:r>
          </w:p>
        </w:tc>
        <w:tc>
          <w:tcPr>
            <w:tcW w:w="3819" w:type="dxa"/>
          </w:tcPr>
          <w:p w14:paraId="17D9CE24" w14:textId="77777777" w:rsidR="002C5FD1" w:rsidRPr="00D372E0" w:rsidRDefault="002C5FD1">
            <w:pPr>
              <w:rPr>
                <w:sz w:val="18"/>
                <w:szCs w:val="18"/>
              </w:rPr>
            </w:pPr>
          </w:p>
        </w:tc>
      </w:tr>
    </w:tbl>
    <w:p w14:paraId="6373D83E" w14:textId="77777777" w:rsidR="002C5FD1" w:rsidRDefault="002C5FD1" w:rsidP="00132A44">
      <w:pPr>
        <w:rPr>
          <w:b/>
          <w:sz w:val="18"/>
          <w:szCs w:val="18"/>
        </w:rPr>
      </w:pPr>
    </w:p>
    <w:p w14:paraId="71BD568E" w14:textId="3AA43D04" w:rsidR="005954A3" w:rsidRPr="006E074A" w:rsidRDefault="005954A3" w:rsidP="005954A3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Aanbesteding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5954A3" w:rsidRPr="00C84341" w14:paraId="0FC138A0" w14:textId="77777777">
        <w:tc>
          <w:tcPr>
            <w:tcW w:w="567" w:type="dxa"/>
          </w:tcPr>
          <w:p w14:paraId="4E213E9D" w14:textId="77777777" w:rsidR="005954A3" w:rsidRPr="00C84341" w:rsidRDefault="005954A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6C6BEC7E" w14:textId="77777777" w:rsidR="005954A3" w:rsidRPr="00D372E0" w:rsidRDefault="005954A3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035C875A" w14:textId="77777777" w:rsidR="005954A3" w:rsidRPr="00D372E0" w:rsidRDefault="005954A3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5954A3" w:rsidRPr="00C84341" w14:paraId="7607CE13" w14:textId="77777777">
        <w:tc>
          <w:tcPr>
            <w:tcW w:w="567" w:type="dxa"/>
          </w:tcPr>
          <w:p w14:paraId="02A61D0F" w14:textId="3BC9DA02" w:rsidR="005954A3" w:rsidRPr="00C84341" w:rsidRDefault="002C5FD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02EA3">
              <w:rPr>
                <w:sz w:val="18"/>
                <w:szCs w:val="18"/>
              </w:rPr>
              <w:t>5</w:t>
            </w:r>
          </w:p>
        </w:tc>
        <w:tc>
          <w:tcPr>
            <w:tcW w:w="4678" w:type="dxa"/>
          </w:tcPr>
          <w:p w14:paraId="39B56E24" w14:textId="04E1656A" w:rsidR="005954A3" w:rsidRPr="00D372E0" w:rsidRDefault="007F6542">
            <w:pPr>
              <w:rPr>
                <w:sz w:val="18"/>
                <w:szCs w:val="18"/>
              </w:rPr>
            </w:pPr>
            <w:r w:rsidRPr="007F6542">
              <w:rPr>
                <w:sz w:val="18"/>
                <w:szCs w:val="18"/>
              </w:rPr>
              <w:t>Welke aanbestedingsvorm heeft uw voorkeur en waarom?</w:t>
            </w:r>
          </w:p>
        </w:tc>
        <w:tc>
          <w:tcPr>
            <w:tcW w:w="3819" w:type="dxa"/>
          </w:tcPr>
          <w:p w14:paraId="004F1C92" w14:textId="77777777" w:rsidR="005954A3" w:rsidRPr="00D372E0" w:rsidRDefault="005954A3">
            <w:pPr>
              <w:rPr>
                <w:sz w:val="18"/>
                <w:szCs w:val="18"/>
              </w:rPr>
            </w:pPr>
          </w:p>
        </w:tc>
      </w:tr>
      <w:tr w:rsidR="0073571A" w:rsidRPr="00C84341" w14:paraId="50798694" w14:textId="77777777">
        <w:tc>
          <w:tcPr>
            <w:tcW w:w="567" w:type="dxa"/>
          </w:tcPr>
          <w:p w14:paraId="7A48DEF2" w14:textId="5AB12CD2" w:rsidR="0073571A" w:rsidRPr="00917CBA" w:rsidRDefault="00ED276D">
            <w:pPr>
              <w:jc w:val="right"/>
              <w:rPr>
                <w:sz w:val="18"/>
                <w:szCs w:val="18"/>
              </w:rPr>
            </w:pPr>
            <w:r w:rsidRPr="00917CBA">
              <w:rPr>
                <w:sz w:val="18"/>
                <w:szCs w:val="18"/>
              </w:rPr>
              <w:t>2</w:t>
            </w:r>
            <w:r w:rsidR="00D02EA3">
              <w:rPr>
                <w:sz w:val="18"/>
                <w:szCs w:val="18"/>
              </w:rPr>
              <w:t>6</w:t>
            </w:r>
          </w:p>
        </w:tc>
        <w:tc>
          <w:tcPr>
            <w:tcW w:w="4678" w:type="dxa"/>
          </w:tcPr>
          <w:p w14:paraId="589DD12A" w14:textId="36865752" w:rsidR="0073571A" w:rsidRPr="00917CBA" w:rsidRDefault="00ED276D">
            <w:pPr>
              <w:rPr>
                <w:sz w:val="18"/>
                <w:szCs w:val="18"/>
              </w:rPr>
            </w:pPr>
            <w:r w:rsidRPr="00917CBA">
              <w:rPr>
                <w:sz w:val="18"/>
                <w:szCs w:val="18"/>
              </w:rPr>
              <w:t>Welke informatie heeft u nodig om een aanbieding te doen?</w:t>
            </w:r>
          </w:p>
        </w:tc>
        <w:tc>
          <w:tcPr>
            <w:tcW w:w="3819" w:type="dxa"/>
          </w:tcPr>
          <w:p w14:paraId="396E1DC9" w14:textId="77777777" w:rsidR="0073571A" w:rsidRPr="00D372E0" w:rsidRDefault="0073571A">
            <w:pPr>
              <w:rPr>
                <w:sz w:val="18"/>
                <w:szCs w:val="18"/>
              </w:rPr>
            </w:pPr>
          </w:p>
        </w:tc>
      </w:tr>
      <w:tr w:rsidR="0073571A" w:rsidRPr="00C84341" w14:paraId="247946E7" w14:textId="77777777">
        <w:tc>
          <w:tcPr>
            <w:tcW w:w="567" w:type="dxa"/>
          </w:tcPr>
          <w:p w14:paraId="5E3EA6C7" w14:textId="3E40086F" w:rsidR="0073571A" w:rsidRPr="00C84341" w:rsidRDefault="003513F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="00D02EA3">
              <w:rPr>
                <w:sz w:val="18"/>
                <w:szCs w:val="18"/>
              </w:rPr>
              <w:t>7</w:t>
            </w:r>
          </w:p>
        </w:tc>
        <w:tc>
          <w:tcPr>
            <w:tcW w:w="4678" w:type="dxa"/>
          </w:tcPr>
          <w:p w14:paraId="2490FEB4" w14:textId="7DC89F7A" w:rsidR="0073571A" w:rsidRPr="00D372E0" w:rsidRDefault="003513FC">
            <w:pPr>
              <w:rPr>
                <w:sz w:val="18"/>
                <w:szCs w:val="18"/>
              </w:rPr>
            </w:pPr>
            <w:r w:rsidRPr="00222CA9">
              <w:t>Welke gunningscriteria (naast prijs) zijn volgens u onderscheidend?</w:t>
            </w:r>
          </w:p>
        </w:tc>
        <w:tc>
          <w:tcPr>
            <w:tcW w:w="3819" w:type="dxa"/>
          </w:tcPr>
          <w:p w14:paraId="69881422" w14:textId="77777777" w:rsidR="0073571A" w:rsidRPr="00D372E0" w:rsidRDefault="0073571A">
            <w:pPr>
              <w:rPr>
                <w:sz w:val="18"/>
                <w:szCs w:val="18"/>
              </w:rPr>
            </w:pPr>
          </w:p>
        </w:tc>
      </w:tr>
    </w:tbl>
    <w:p w14:paraId="5E77E468" w14:textId="77777777" w:rsidR="005954A3" w:rsidRPr="00D372E0" w:rsidRDefault="005954A3" w:rsidP="005954A3">
      <w:pPr>
        <w:rPr>
          <w:b/>
          <w:sz w:val="18"/>
          <w:szCs w:val="18"/>
        </w:rPr>
      </w:pPr>
    </w:p>
    <w:p w14:paraId="2421DCE3" w14:textId="5FF54734" w:rsidR="002C5FD1" w:rsidRPr="006E074A" w:rsidRDefault="002C5FD1" w:rsidP="002C5FD1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Contract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2C5FD1" w:rsidRPr="00C84341" w14:paraId="783519FC" w14:textId="77777777">
        <w:tc>
          <w:tcPr>
            <w:tcW w:w="567" w:type="dxa"/>
          </w:tcPr>
          <w:p w14:paraId="6CF61EFA" w14:textId="77777777" w:rsidR="002C5FD1" w:rsidRPr="00C84341" w:rsidRDefault="002C5FD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390F5BF9" w14:textId="77777777" w:rsidR="002C5FD1" w:rsidRPr="00D372E0" w:rsidRDefault="002C5FD1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1D4842BD" w14:textId="77777777" w:rsidR="002C5FD1" w:rsidRPr="00D372E0" w:rsidRDefault="002C5FD1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2C5FD1" w:rsidRPr="00C84341" w14:paraId="51902877" w14:textId="77777777">
        <w:tc>
          <w:tcPr>
            <w:tcW w:w="567" w:type="dxa"/>
          </w:tcPr>
          <w:p w14:paraId="2832C3C5" w14:textId="6ACADAFA" w:rsidR="002C5FD1" w:rsidRPr="00C84341" w:rsidRDefault="007126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02EA3">
              <w:rPr>
                <w:sz w:val="18"/>
                <w:szCs w:val="18"/>
              </w:rPr>
              <w:t>8</w:t>
            </w:r>
          </w:p>
        </w:tc>
        <w:tc>
          <w:tcPr>
            <w:tcW w:w="4678" w:type="dxa"/>
          </w:tcPr>
          <w:p w14:paraId="3E8D33B5" w14:textId="2ECE2521" w:rsidR="002C5FD1" w:rsidRPr="00D372E0" w:rsidRDefault="00135804">
            <w:pPr>
              <w:rPr>
                <w:sz w:val="18"/>
                <w:szCs w:val="18"/>
              </w:rPr>
            </w:pPr>
            <w:r w:rsidRPr="00135804">
              <w:rPr>
                <w:sz w:val="18"/>
                <w:szCs w:val="18"/>
              </w:rPr>
              <w:t>Welke contractvorm en prijsmodel passen het beste?</w:t>
            </w:r>
          </w:p>
        </w:tc>
        <w:tc>
          <w:tcPr>
            <w:tcW w:w="3819" w:type="dxa"/>
          </w:tcPr>
          <w:p w14:paraId="4A058A1C" w14:textId="77777777" w:rsidR="002C5FD1" w:rsidRPr="00D372E0" w:rsidRDefault="002C5FD1">
            <w:pPr>
              <w:rPr>
                <w:sz w:val="18"/>
                <w:szCs w:val="18"/>
              </w:rPr>
            </w:pPr>
          </w:p>
        </w:tc>
      </w:tr>
      <w:tr w:rsidR="00712654" w:rsidRPr="00C84341" w14:paraId="2203D009" w14:textId="77777777">
        <w:tc>
          <w:tcPr>
            <w:tcW w:w="567" w:type="dxa"/>
          </w:tcPr>
          <w:p w14:paraId="7AB7C069" w14:textId="2E037FC7" w:rsidR="00712654" w:rsidRPr="00C84341" w:rsidRDefault="007126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02EA3">
              <w:rPr>
                <w:sz w:val="18"/>
                <w:szCs w:val="18"/>
              </w:rPr>
              <w:t>9</w:t>
            </w:r>
          </w:p>
        </w:tc>
        <w:tc>
          <w:tcPr>
            <w:tcW w:w="4678" w:type="dxa"/>
          </w:tcPr>
          <w:p w14:paraId="765D8051" w14:textId="76E40AAD" w:rsidR="00712654" w:rsidRPr="00D372E0" w:rsidRDefault="00C724EB">
            <w:pPr>
              <w:rPr>
                <w:sz w:val="18"/>
                <w:szCs w:val="18"/>
              </w:rPr>
            </w:pPr>
            <w:r w:rsidRPr="00C724EB">
              <w:rPr>
                <w:sz w:val="18"/>
                <w:szCs w:val="18"/>
              </w:rPr>
              <w:t>Kunt u werken met gestandaardiseerde maatregelen en vaste prijzen?</w:t>
            </w:r>
          </w:p>
        </w:tc>
        <w:tc>
          <w:tcPr>
            <w:tcW w:w="3819" w:type="dxa"/>
          </w:tcPr>
          <w:p w14:paraId="7C108D25" w14:textId="77777777" w:rsidR="00712654" w:rsidRPr="00D372E0" w:rsidRDefault="00712654">
            <w:pPr>
              <w:rPr>
                <w:sz w:val="18"/>
                <w:szCs w:val="18"/>
              </w:rPr>
            </w:pPr>
          </w:p>
        </w:tc>
      </w:tr>
      <w:tr w:rsidR="00712654" w:rsidRPr="00C84341" w14:paraId="52FA965E" w14:textId="77777777">
        <w:tc>
          <w:tcPr>
            <w:tcW w:w="567" w:type="dxa"/>
          </w:tcPr>
          <w:p w14:paraId="79B33DF1" w14:textId="4170729B" w:rsidR="00712654" w:rsidRPr="00C84341" w:rsidRDefault="00D02E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4678" w:type="dxa"/>
          </w:tcPr>
          <w:p w14:paraId="6C5C3870" w14:textId="77805555" w:rsidR="00712654" w:rsidRPr="0073571A" w:rsidRDefault="00A1291C">
            <w:pPr>
              <w:rPr>
                <w:color w:val="FF0000"/>
                <w:sz w:val="18"/>
                <w:szCs w:val="18"/>
              </w:rPr>
            </w:pPr>
            <w:r w:rsidRPr="000370B2">
              <w:rPr>
                <w:sz w:val="18"/>
                <w:szCs w:val="18"/>
              </w:rPr>
              <w:t xml:space="preserve">Mocht er meer dan </w:t>
            </w:r>
            <w:r w:rsidR="00A66C14" w:rsidRPr="000370B2">
              <w:rPr>
                <w:sz w:val="18"/>
                <w:szCs w:val="18"/>
              </w:rPr>
              <w:t xml:space="preserve">1 instapmoment </w:t>
            </w:r>
            <w:r w:rsidR="00801634" w:rsidRPr="000370B2">
              <w:rPr>
                <w:sz w:val="18"/>
                <w:szCs w:val="18"/>
              </w:rPr>
              <w:t>zijn</w:t>
            </w:r>
            <w:r w:rsidR="00A62B07" w:rsidRPr="000370B2">
              <w:rPr>
                <w:sz w:val="18"/>
                <w:szCs w:val="18"/>
              </w:rPr>
              <w:t>, w</w:t>
            </w:r>
            <w:r w:rsidR="00B16D46" w:rsidRPr="000370B2">
              <w:rPr>
                <w:sz w:val="18"/>
                <w:szCs w:val="18"/>
              </w:rPr>
              <w:t xml:space="preserve">ilt u zich </w:t>
            </w:r>
            <w:r w:rsidR="00A62B07" w:rsidRPr="000370B2">
              <w:rPr>
                <w:sz w:val="18"/>
                <w:szCs w:val="18"/>
              </w:rPr>
              <w:t xml:space="preserve">dan </w:t>
            </w:r>
            <w:r w:rsidR="00B16D46" w:rsidRPr="000370B2">
              <w:rPr>
                <w:sz w:val="18"/>
                <w:szCs w:val="18"/>
              </w:rPr>
              <w:t>per instapmome</w:t>
            </w:r>
            <w:r w:rsidR="00A62B07" w:rsidRPr="000370B2">
              <w:rPr>
                <w:sz w:val="18"/>
                <w:szCs w:val="18"/>
              </w:rPr>
              <w:t xml:space="preserve">nt </w:t>
            </w:r>
            <w:r w:rsidR="00B16D46" w:rsidRPr="000370B2">
              <w:rPr>
                <w:sz w:val="18"/>
                <w:szCs w:val="18"/>
              </w:rPr>
              <w:t>opnieuw committeren via een hernieuwd contract of wilt u zich eenmalig voor de gehele wijk (dus voor alle instapmomenten t/m 2040) committeren, waarom?</w:t>
            </w:r>
          </w:p>
        </w:tc>
        <w:tc>
          <w:tcPr>
            <w:tcW w:w="3819" w:type="dxa"/>
          </w:tcPr>
          <w:p w14:paraId="28EE247D" w14:textId="4E820AA1" w:rsidR="00712654" w:rsidRPr="00D372E0" w:rsidRDefault="0073571A">
            <w:pPr>
              <w:rPr>
                <w:sz w:val="18"/>
                <w:szCs w:val="18"/>
              </w:rPr>
            </w:pPr>
            <w:proofErr w:type="spellStart"/>
            <w:r w:rsidRPr="0073571A">
              <w:rPr>
                <w:sz w:val="18"/>
                <w:szCs w:val="18"/>
              </w:rPr>
              <w:t>Ntb</w:t>
            </w:r>
            <w:proofErr w:type="spellEnd"/>
            <w:r w:rsidRPr="0073571A">
              <w:rPr>
                <w:sz w:val="18"/>
                <w:szCs w:val="18"/>
              </w:rPr>
              <w:t xml:space="preserve"> – na advies jurist</w:t>
            </w:r>
            <w:r>
              <w:rPr>
                <w:sz w:val="18"/>
                <w:szCs w:val="18"/>
              </w:rPr>
              <w:t>, Sandra,</w:t>
            </w:r>
            <w:r w:rsidRPr="0073571A">
              <w:rPr>
                <w:sz w:val="18"/>
                <w:szCs w:val="18"/>
              </w:rPr>
              <w:t xml:space="preserve"> bepalen of we deze vraag willen opnemen + hoe te formuleren.</w:t>
            </w:r>
          </w:p>
        </w:tc>
      </w:tr>
    </w:tbl>
    <w:p w14:paraId="5D1B6AB4" w14:textId="77777777" w:rsidR="002C5FD1" w:rsidRPr="00D372E0" w:rsidRDefault="002C5FD1" w:rsidP="002C5FD1">
      <w:pPr>
        <w:rPr>
          <w:b/>
          <w:sz w:val="18"/>
          <w:szCs w:val="18"/>
        </w:rPr>
      </w:pPr>
    </w:p>
    <w:p w14:paraId="5938EA49" w14:textId="1ACC3B3F" w:rsidR="0073571A" w:rsidRPr="006E074A" w:rsidRDefault="00C724EB" w:rsidP="0073571A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Randvoorwaarden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73571A" w:rsidRPr="00C84341" w14:paraId="0F80ADCF" w14:textId="77777777">
        <w:tc>
          <w:tcPr>
            <w:tcW w:w="567" w:type="dxa"/>
          </w:tcPr>
          <w:p w14:paraId="277105F4" w14:textId="77777777" w:rsidR="0073571A" w:rsidRPr="00C84341" w:rsidRDefault="0073571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35FE1BB6" w14:textId="77777777" w:rsidR="0073571A" w:rsidRPr="00D372E0" w:rsidRDefault="0073571A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7079E630" w14:textId="77777777" w:rsidR="0073571A" w:rsidRPr="00D372E0" w:rsidRDefault="0073571A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73571A" w:rsidRPr="00C84341" w14:paraId="15CFD5F9" w14:textId="77777777">
        <w:tc>
          <w:tcPr>
            <w:tcW w:w="567" w:type="dxa"/>
          </w:tcPr>
          <w:p w14:paraId="5698A71A" w14:textId="27E001B1" w:rsidR="0073571A" w:rsidRPr="00C84341" w:rsidRDefault="00D02E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4678" w:type="dxa"/>
          </w:tcPr>
          <w:p w14:paraId="394F8688" w14:textId="51068494" w:rsidR="0073571A" w:rsidRPr="00D372E0" w:rsidRDefault="001C1674">
            <w:pPr>
              <w:rPr>
                <w:sz w:val="18"/>
                <w:szCs w:val="18"/>
              </w:rPr>
            </w:pPr>
            <w:r w:rsidRPr="001C1674">
              <w:rPr>
                <w:sz w:val="18"/>
                <w:szCs w:val="18"/>
              </w:rPr>
              <w:t>Welke randvoorwaarden zijn cruciaal voor succesvolle uitvoering?</w:t>
            </w:r>
          </w:p>
        </w:tc>
        <w:tc>
          <w:tcPr>
            <w:tcW w:w="3819" w:type="dxa"/>
          </w:tcPr>
          <w:p w14:paraId="3AE8F370" w14:textId="77777777" w:rsidR="0073571A" w:rsidRPr="00D372E0" w:rsidRDefault="0073571A">
            <w:pPr>
              <w:rPr>
                <w:sz w:val="18"/>
                <w:szCs w:val="18"/>
              </w:rPr>
            </w:pPr>
          </w:p>
        </w:tc>
      </w:tr>
    </w:tbl>
    <w:p w14:paraId="51A7688E" w14:textId="77777777" w:rsidR="001C1674" w:rsidRDefault="001C1674" w:rsidP="0073571A">
      <w:pPr>
        <w:pStyle w:val="Kop2"/>
        <w:rPr>
          <w:b/>
          <w:bCs/>
          <w:color w:val="auto"/>
        </w:rPr>
      </w:pPr>
    </w:p>
    <w:p w14:paraId="7D33CD72" w14:textId="52E493DD" w:rsidR="0073571A" w:rsidRPr="006E074A" w:rsidRDefault="001C1674" w:rsidP="0073571A">
      <w:pPr>
        <w:pStyle w:val="Kop2"/>
        <w:rPr>
          <w:color w:val="auto"/>
          <w:u w:val="single"/>
        </w:rPr>
      </w:pPr>
      <w:r w:rsidRPr="006E074A">
        <w:rPr>
          <w:color w:val="auto"/>
          <w:u w:val="single"/>
        </w:rPr>
        <w:t>Overige</w:t>
      </w:r>
    </w:p>
    <w:tbl>
      <w:tblPr>
        <w:tblStyle w:val="Stijl1"/>
        <w:tblW w:w="0" w:type="auto"/>
        <w:tblLook w:val="04A0" w:firstRow="1" w:lastRow="0" w:firstColumn="1" w:lastColumn="0" w:noHBand="0" w:noVBand="1"/>
      </w:tblPr>
      <w:tblGrid>
        <w:gridCol w:w="567"/>
        <w:gridCol w:w="4678"/>
        <w:gridCol w:w="3819"/>
      </w:tblGrid>
      <w:tr w:rsidR="0073571A" w:rsidRPr="00C84341" w14:paraId="1ACAA021" w14:textId="77777777">
        <w:tc>
          <w:tcPr>
            <w:tcW w:w="567" w:type="dxa"/>
          </w:tcPr>
          <w:p w14:paraId="6CC4A33E" w14:textId="77777777" w:rsidR="0073571A" w:rsidRPr="00C84341" w:rsidRDefault="0073571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4678" w:type="dxa"/>
          </w:tcPr>
          <w:p w14:paraId="4EB76B79" w14:textId="77777777" w:rsidR="0073571A" w:rsidRPr="00D372E0" w:rsidRDefault="0073571A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Vraag</w:t>
            </w:r>
          </w:p>
        </w:tc>
        <w:tc>
          <w:tcPr>
            <w:tcW w:w="3819" w:type="dxa"/>
          </w:tcPr>
          <w:p w14:paraId="6DA2D4CD" w14:textId="77777777" w:rsidR="0073571A" w:rsidRPr="00D372E0" w:rsidRDefault="0073571A">
            <w:pPr>
              <w:rPr>
                <w:b/>
                <w:sz w:val="18"/>
                <w:szCs w:val="18"/>
              </w:rPr>
            </w:pPr>
            <w:r w:rsidRPr="00D372E0">
              <w:rPr>
                <w:b/>
                <w:sz w:val="18"/>
                <w:szCs w:val="18"/>
              </w:rPr>
              <w:t>Antwoord</w:t>
            </w:r>
          </w:p>
        </w:tc>
      </w:tr>
      <w:tr w:rsidR="0073571A" w:rsidRPr="00C84341" w14:paraId="5F1A0BC1" w14:textId="77777777">
        <w:tc>
          <w:tcPr>
            <w:tcW w:w="567" w:type="dxa"/>
          </w:tcPr>
          <w:p w14:paraId="6A6DDBF1" w14:textId="24936022" w:rsidR="0073571A" w:rsidRPr="00C84341" w:rsidRDefault="001C1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02EA3">
              <w:rPr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14:paraId="139B911C" w14:textId="65BB0CA4" w:rsidR="0073571A" w:rsidRPr="00D372E0" w:rsidRDefault="00221783">
            <w:pPr>
              <w:rPr>
                <w:sz w:val="18"/>
                <w:szCs w:val="18"/>
              </w:rPr>
            </w:pPr>
            <w:r w:rsidRPr="00221783">
              <w:rPr>
                <w:sz w:val="18"/>
                <w:szCs w:val="18"/>
              </w:rPr>
              <w:t>Mist u onderwerpen of vragen in deze marktverkenning?</w:t>
            </w:r>
          </w:p>
        </w:tc>
        <w:tc>
          <w:tcPr>
            <w:tcW w:w="3819" w:type="dxa"/>
          </w:tcPr>
          <w:p w14:paraId="521A8981" w14:textId="77777777" w:rsidR="0073571A" w:rsidRPr="00D372E0" w:rsidRDefault="0073571A">
            <w:pPr>
              <w:rPr>
                <w:sz w:val="18"/>
                <w:szCs w:val="18"/>
              </w:rPr>
            </w:pPr>
          </w:p>
        </w:tc>
      </w:tr>
      <w:tr w:rsidR="0073571A" w:rsidRPr="00C84341" w14:paraId="35BFBE19" w14:textId="77777777">
        <w:tc>
          <w:tcPr>
            <w:tcW w:w="567" w:type="dxa"/>
          </w:tcPr>
          <w:p w14:paraId="0541C88E" w14:textId="41EE5130" w:rsidR="0073571A" w:rsidRPr="00C84341" w:rsidRDefault="001C167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D02EA3">
              <w:rPr>
                <w:sz w:val="18"/>
                <w:szCs w:val="18"/>
              </w:rPr>
              <w:t>3</w:t>
            </w:r>
          </w:p>
        </w:tc>
        <w:tc>
          <w:tcPr>
            <w:tcW w:w="4678" w:type="dxa"/>
          </w:tcPr>
          <w:p w14:paraId="47B7901B" w14:textId="328FEE20" w:rsidR="0073571A" w:rsidRPr="00D372E0" w:rsidRDefault="009E41D5">
            <w:pPr>
              <w:rPr>
                <w:sz w:val="18"/>
                <w:szCs w:val="18"/>
              </w:rPr>
            </w:pPr>
            <w:r w:rsidRPr="009E41D5">
              <w:rPr>
                <w:sz w:val="18"/>
                <w:szCs w:val="18"/>
              </w:rPr>
              <w:t xml:space="preserve">Heeft u behoefte aan een online informatiesessie </w:t>
            </w:r>
            <w:proofErr w:type="spellStart"/>
            <w:r w:rsidRPr="009E41D5">
              <w:rPr>
                <w:sz w:val="18"/>
                <w:szCs w:val="18"/>
              </w:rPr>
              <w:t>n.a.v</w:t>
            </w:r>
            <w:proofErr w:type="spellEnd"/>
            <w:r w:rsidRPr="009E41D5">
              <w:rPr>
                <w:sz w:val="18"/>
                <w:szCs w:val="18"/>
              </w:rPr>
              <w:t xml:space="preserve"> deze marktverkenning?</w:t>
            </w:r>
          </w:p>
        </w:tc>
        <w:tc>
          <w:tcPr>
            <w:tcW w:w="3819" w:type="dxa"/>
          </w:tcPr>
          <w:p w14:paraId="68202F34" w14:textId="77777777" w:rsidR="0073571A" w:rsidRPr="00D372E0" w:rsidRDefault="0073571A">
            <w:pPr>
              <w:rPr>
                <w:sz w:val="18"/>
                <w:szCs w:val="18"/>
              </w:rPr>
            </w:pPr>
          </w:p>
        </w:tc>
      </w:tr>
    </w:tbl>
    <w:p w14:paraId="0EE6A344" w14:textId="64BB5709" w:rsidR="0B674D6A" w:rsidRDefault="0B674D6A" w:rsidP="004467B6"/>
    <w:sectPr w:rsidR="0B674D6A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8411F" w14:textId="77777777" w:rsidR="00E6011F" w:rsidRDefault="00E6011F" w:rsidP="00987C12">
      <w:r>
        <w:separator/>
      </w:r>
    </w:p>
    <w:p w14:paraId="24470D0B" w14:textId="77777777" w:rsidR="00E6011F" w:rsidRDefault="00E6011F" w:rsidP="00987C12"/>
    <w:p w14:paraId="54CC1D1C" w14:textId="77777777" w:rsidR="00E6011F" w:rsidRDefault="00E6011F" w:rsidP="00987C12"/>
    <w:p w14:paraId="3585AB44" w14:textId="77777777" w:rsidR="00E6011F" w:rsidRDefault="00E6011F" w:rsidP="00987C12"/>
  </w:endnote>
  <w:endnote w:type="continuationSeparator" w:id="0">
    <w:p w14:paraId="26A79CC2" w14:textId="77777777" w:rsidR="00E6011F" w:rsidRDefault="00E6011F" w:rsidP="00987C12">
      <w:r>
        <w:continuationSeparator/>
      </w:r>
    </w:p>
    <w:p w14:paraId="073588E2" w14:textId="77777777" w:rsidR="00E6011F" w:rsidRDefault="00E6011F" w:rsidP="00987C12"/>
    <w:p w14:paraId="2BD107BE" w14:textId="77777777" w:rsidR="00E6011F" w:rsidRDefault="00E6011F" w:rsidP="00987C12"/>
    <w:p w14:paraId="0D22BC00" w14:textId="77777777" w:rsidR="00E6011F" w:rsidRDefault="00E6011F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@HP Simplified Hans Light">
    <w:charset w:val="86"/>
    <w:family w:val="swiss"/>
    <w:pitch w:val="variable"/>
    <w:sig w:usb0="A00002BF" w:usb1="38CF7CFA" w:usb2="00000016" w:usb3="00000000" w:csb0="0004011D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B801921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C50E41F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7CA84" w14:textId="77777777" w:rsidR="0051457F" w:rsidRDefault="0051457F" w:rsidP="0051457F">
    <w:pPr>
      <w:pStyle w:val="Voettekst"/>
      <w:jc w:val="right"/>
      <w:rPr>
        <w:noProof/>
        <w:sz w:val="15"/>
        <w:szCs w:val="15"/>
      </w:rPr>
    </w:pPr>
  </w:p>
  <w:p w14:paraId="234108AA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0F62C04" w14:textId="77777777" w:rsidR="0023446A" w:rsidRDefault="00A331FD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rFonts w:cs="Arial"/>
        <w:noProof/>
        <w:color w:val="FFFFFF" w:themeColor="text1"/>
        <w:sz w:val="15"/>
        <w:szCs w:val="15"/>
      </w:rPr>
      <w:t xml:space="preserve"> </w:t>
    </w:r>
  </w:p>
  <w:p w14:paraId="4F034927" w14:textId="302F0DAA" w:rsidR="001A7A65" w:rsidRPr="00D3513C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sz w:val="15"/>
        <w:szCs w:val="15"/>
      </w:rPr>
    </w:pPr>
    <w:r w:rsidRPr="00D3513C">
      <w:rPr>
        <w:rStyle w:val="Paginanummer"/>
        <w:rFonts w:cs="Arial"/>
        <w:noProof/>
        <w:sz w:val="15"/>
        <w:szCs w:val="15"/>
      </w:rPr>
      <w:t xml:space="preserve">Pagina </w:t>
    </w:r>
    <w:r w:rsidRPr="00D3513C">
      <w:rPr>
        <w:rStyle w:val="Paginanummer"/>
        <w:rFonts w:cs="Arial"/>
        <w:noProof/>
        <w:sz w:val="15"/>
        <w:szCs w:val="15"/>
      </w:rPr>
      <w:fldChar w:fldCharType="begin"/>
    </w:r>
    <w:r w:rsidRPr="00D3513C">
      <w:rPr>
        <w:rStyle w:val="Paginanummer"/>
        <w:rFonts w:cs="Arial"/>
        <w:noProof/>
        <w:sz w:val="15"/>
        <w:szCs w:val="15"/>
      </w:rPr>
      <w:instrText xml:space="preserve"> PAGE  \* MERGEFORMAT </w:instrText>
    </w:r>
    <w:r w:rsidRPr="00D3513C">
      <w:rPr>
        <w:rStyle w:val="Paginanummer"/>
        <w:rFonts w:cs="Arial"/>
        <w:noProof/>
        <w:sz w:val="15"/>
        <w:szCs w:val="15"/>
      </w:rPr>
      <w:fldChar w:fldCharType="separate"/>
    </w:r>
    <w:r w:rsidR="00384EB0" w:rsidRPr="00D3513C">
      <w:rPr>
        <w:rStyle w:val="Paginanummer"/>
        <w:rFonts w:cs="Arial"/>
        <w:noProof/>
        <w:sz w:val="15"/>
        <w:szCs w:val="15"/>
      </w:rPr>
      <w:t>1</w:t>
    </w:r>
    <w:r w:rsidRPr="00D3513C">
      <w:rPr>
        <w:rStyle w:val="Paginanummer"/>
        <w:rFonts w:cs="Arial"/>
        <w:noProof/>
        <w:sz w:val="15"/>
        <w:szCs w:val="15"/>
      </w:rPr>
      <w:fldChar w:fldCharType="end"/>
    </w:r>
    <w:r w:rsidR="009B7A44" w:rsidRPr="00D3513C">
      <w:rPr>
        <w:rStyle w:val="Paginanummer"/>
        <w:rFonts w:cs="Arial"/>
        <w:noProof/>
        <w:sz w:val="15"/>
        <w:szCs w:val="15"/>
      </w:rPr>
      <w:t xml:space="preserve"> </w:t>
    </w:r>
    <w:r w:rsidRPr="00D3513C">
      <w:rPr>
        <w:rStyle w:val="Paginanummer"/>
        <w:rFonts w:cs="Arial"/>
        <w:noProof/>
        <w:sz w:val="15"/>
        <w:szCs w:val="15"/>
      </w:rPr>
      <w:t xml:space="preserve">van </w:t>
    </w:r>
    <w:r w:rsidRPr="00D3513C">
      <w:rPr>
        <w:rStyle w:val="Paginanummer"/>
        <w:rFonts w:cs="Arial"/>
        <w:noProof/>
        <w:sz w:val="15"/>
        <w:szCs w:val="15"/>
      </w:rPr>
      <w:fldChar w:fldCharType="begin"/>
    </w:r>
    <w:r w:rsidRPr="00D3513C">
      <w:rPr>
        <w:rStyle w:val="Paginanummer"/>
        <w:rFonts w:cs="Arial"/>
        <w:noProof/>
        <w:sz w:val="15"/>
        <w:szCs w:val="15"/>
      </w:rPr>
      <w:instrText xml:space="preserve"> SECTIONPAGES  \* MERGEFORMAT </w:instrText>
    </w:r>
    <w:r w:rsidRPr="00D3513C">
      <w:rPr>
        <w:rStyle w:val="Paginanummer"/>
        <w:rFonts w:cs="Arial"/>
        <w:noProof/>
        <w:sz w:val="15"/>
        <w:szCs w:val="15"/>
      </w:rPr>
      <w:fldChar w:fldCharType="separate"/>
    </w:r>
    <w:r w:rsidR="0043042F">
      <w:rPr>
        <w:rStyle w:val="Paginanummer"/>
        <w:rFonts w:cs="Arial"/>
        <w:noProof/>
        <w:sz w:val="15"/>
        <w:szCs w:val="15"/>
      </w:rPr>
      <w:t>4</w:t>
    </w:r>
    <w:r w:rsidRPr="00D3513C">
      <w:rPr>
        <w:rStyle w:val="Paginanummer"/>
        <w:rFonts w:cs="Arial"/>
        <w:noProof/>
        <w:sz w:val="15"/>
        <w:szCs w:val="15"/>
      </w:rPr>
      <w:fldChar w:fldCharType="end"/>
    </w:r>
  </w:p>
  <w:p w14:paraId="4C1A43BF" w14:textId="77777777" w:rsidR="0023446A" w:rsidRPr="00D3513C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9026" w14:textId="77777777" w:rsidR="00E6011F" w:rsidRDefault="00E6011F" w:rsidP="00987C12">
      <w:r>
        <w:separator/>
      </w:r>
    </w:p>
    <w:p w14:paraId="636AEF6C" w14:textId="77777777" w:rsidR="00E6011F" w:rsidRDefault="00E6011F" w:rsidP="00987C12"/>
    <w:p w14:paraId="186FF879" w14:textId="77777777" w:rsidR="00E6011F" w:rsidRDefault="00E6011F" w:rsidP="00987C12"/>
    <w:p w14:paraId="1A9C0590" w14:textId="77777777" w:rsidR="00E6011F" w:rsidRDefault="00E6011F" w:rsidP="00987C12"/>
  </w:footnote>
  <w:footnote w:type="continuationSeparator" w:id="0">
    <w:p w14:paraId="5DEF1CD1" w14:textId="77777777" w:rsidR="00E6011F" w:rsidRDefault="00E6011F" w:rsidP="00987C12">
      <w:r>
        <w:continuationSeparator/>
      </w:r>
    </w:p>
    <w:p w14:paraId="39317822" w14:textId="77777777" w:rsidR="00E6011F" w:rsidRDefault="00E6011F" w:rsidP="00987C12"/>
    <w:p w14:paraId="39DA9402" w14:textId="77777777" w:rsidR="00E6011F" w:rsidRDefault="00E6011F" w:rsidP="00987C12"/>
    <w:p w14:paraId="116CDA89" w14:textId="77777777" w:rsidR="00E6011F" w:rsidRDefault="00E6011F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E2DA3" w14:textId="47E18901" w:rsidR="006E3637" w:rsidRDefault="005D1CC2" w:rsidP="00384EB0">
    <w:pPr>
      <w:pStyle w:val="Koptekst"/>
      <w:tabs>
        <w:tab w:val="clear" w:pos="4536"/>
        <w:tab w:val="center" w:pos="4820"/>
      </w:tabs>
      <w:jc w:val="right"/>
    </w:pPr>
    <w:r>
      <w:rPr>
        <w:noProof/>
      </w:rPr>
      <w:drawing>
        <wp:inline distT="0" distB="0" distL="0" distR="0" wp14:anchorId="58FED9EC" wp14:editId="2EFA5384">
          <wp:extent cx="1771650" cy="885825"/>
          <wp:effectExtent l="0" t="0" r="0" b="9525"/>
          <wp:docPr id="61927722" name="Afbeelding 1" descr="Afbeelding met logo, Lettertype, symbool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27722" name="Afbeelding 1" descr="Afbeelding met logo, Lettertype, symbool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3513C" w:rsidRPr="00D3513C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8240" behindDoc="1" locked="0" layoutInCell="1" allowOverlap="1" wp14:anchorId="6CFD211B" wp14:editId="45EC0A0F">
          <wp:simplePos x="0" y="0"/>
          <wp:positionH relativeFrom="margin">
            <wp:posOffset>-218364</wp:posOffset>
          </wp:positionH>
          <wp:positionV relativeFrom="paragraph">
            <wp:posOffset>176881</wp:posOffset>
          </wp:positionV>
          <wp:extent cx="2368550" cy="584200"/>
          <wp:effectExtent l="0" t="0" r="0" b="6350"/>
          <wp:wrapTight wrapText="bothSides">
            <wp:wrapPolygon edited="0">
              <wp:start x="3475" y="0"/>
              <wp:lineTo x="1042" y="2113"/>
              <wp:lineTo x="0" y="6339"/>
              <wp:lineTo x="0" y="20426"/>
              <wp:lineTo x="6775" y="21130"/>
              <wp:lineTo x="16330" y="21130"/>
              <wp:lineTo x="21368" y="15496"/>
              <wp:lineTo x="21368" y="8452"/>
              <wp:lineTo x="6949" y="0"/>
              <wp:lineTo x="3475" y="0"/>
            </wp:wrapPolygon>
          </wp:wrapTight>
          <wp:docPr id="185056239" name="Afbeelding 1" descr="Afbeelding met logo, Graphics, Lettertype, grafische vormgeving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20CC8864-2C4C-46CD-9D49-A9E3FB0E67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56239" name="Afbeelding 1" descr="Afbeelding met logo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664B7C"/>
    <w:multiLevelType w:val="hybridMultilevel"/>
    <w:tmpl w:val="79067904"/>
    <w:lvl w:ilvl="0" w:tplc="1B04C6FC">
      <w:start w:val="9"/>
      <w:numFmt w:val="decimal"/>
      <w:lvlText w:val="%1."/>
      <w:lvlJc w:val="left"/>
      <w:pPr>
        <w:ind w:left="720" w:hanging="360"/>
      </w:pPr>
    </w:lvl>
    <w:lvl w:ilvl="1" w:tplc="29DE83FE">
      <w:start w:val="1"/>
      <w:numFmt w:val="lowerLetter"/>
      <w:lvlText w:val="%2."/>
      <w:lvlJc w:val="left"/>
      <w:pPr>
        <w:ind w:left="1440" w:hanging="360"/>
      </w:pPr>
    </w:lvl>
    <w:lvl w:ilvl="2" w:tplc="17C665D4">
      <w:start w:val="1"/>
      <w:numFmt w:val="lowerRoman"/>
      <w:lvlText w:val="%3."/>
      <w:lvlJc w:val="right"/>
      <w:pPr>
        <w:ind w:left="2160" w:hanging="180"/>
      </w:pPr>
    </w:lvl>
    <w:lvl w:ilvl="3" w:tplc="02D03996">
      <w:start w:val="1"/>
      <w:numFmt w:val="decimal"/>
      <w:lvlText w:val="%4."/>
      <w:lvlJc w:val="left"/>
      <w:pPr>
        <w:ind w:left="2880" w:hanging="360"/>
      </w:pPr>
    </w:lvl>
    <w:lvl w:ilvl="4" w:tplc="914C7BD8">
      <w:start w:val="1"/>
      <w:numFmt w:val="lowerLetter"/>
      <w:lvlText w:val="%5."/>
      <w:lvlJc w:val="left"/>
      <w:pPr>
        <w:ind w:left="3600" w:hanging="360"/>
      </w:pPr>
    </w:lvl>
    <w:lvl w:ilvl="5" w:tplc="8FE00E10">
      <w:start w:val="1"/>
      <w:numFmt w:val="lowerRoman"/>
      <w:lvlText w:val="%6."/>
      <w:lvlJc w:val="right"/>
      <w:pPr>
        <w:ind w:left="4320" w:hanging="180"/>
      </w:pPr>
    </w:lvl>
    <w:lvl w:ilvl="6" w:tplc="B69C1B0E">
      <w:start w:val="1"/>
      <w:numFmt w:val="decimal"/>
      <w:lvlText w:val="%7."/>
      <w:lvlJc w:val="left"/>
      <w:pPr>
        <w:ind w:left="5040" w:hanging="360"/>
      </w:pPr>
    </w:lvl>
    <w:lvl w:ilvl="7" w:tplc="60749646">
      <w:start w:val="1"/>
      <w:numFmt w:val="lowerLetter"/>
      <w:lvlText w:val="%8."/>
      <w:lvlJc w:val="left"/>
      <w:pPr>
        <w:ind w:left="5760" w:hanging="360"/>
      </w:pPr>
    </w:lvl>
    <w:lvl w:ilvl="8" w:tplc="64EE596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3ADFE"/>
    <w:multiLevelType w:val="hybridMultilevel"/>
    <w:tmpl w:val="49606BBE"/>
    <w:lvl w:ilvl="0" w:tplc="BDA6449C">
      <w:start w:val="6"/>
      <w:numFmt w:val="decimal"/>
      <w:lvlText w:val="%1."/>
      <w:lvlJc w:val="left"/>
      <w:pPr>
        <w:ind w:left="720" w:hanging="360"/>
      </w:pPr>
    </w:lvl>
    <w:lvl w:ilvl="1" w:tplc="853817C8">
      <w:start w:val="1"/>
      <w:numFmt w:val="lowerLetter"/>
      <w:lvlText w:val="%2."/>
      <w:lvlJc w:val="left"/>
      <w:pPr>
        <w:ind w:left="1440" w:hanging="360"/>
      </w:pPr>
    </w:lvl>
    <w:lvl w:ilvl="2" w:tplc="B5724E3A">
      <w:start w:val="1"/>
      <w:numFmt w:val="lowerRoman"/>
      <w:lvlText w:val="%3."/>
      <w:lvlJc w:val="right"/>
      <w:pPr>
        <w:ind w:left="2160" w:hanging="180"/>
      </w:pPr>
    </w:lvl>
    <w:lvl w:ilvl="3" w:tplc="9C96B280">
      <w:start w:val="1"/>
      <w:numFmt w:val="decimal"/>
      <w:lvlText w:val="%4."/>
      <w:lvlJc w:val="left"/>
      <w:pPr>
        <w:ind w:left="2880" w:hanging="360"/>
      </w:pPr>
    </w:lvl>
    <w:lvl w:ilvl="4" w:tplc="462EDABE">
      <w:start w:val="1"/>
      <w:numFmt w:val="lowerLetter"/>
      <w:lvlText w:val="%5."/>
      <w:lvlJc w:val="left"/>
      <w:pPr>
        <w:ind w:left="3600" w:hanging="360"/>
      </w:pPr>
    </w:lvl>
    <w:lvl w:ilvl="5" w:tplc="4D9A9C02">
      <w:start w:val="1"/>
      <w:numFmt w:val="lowerRoman"/>
      <w:lvlText w:val="%6."/>
      <w:lvlJc w:val="right"/>
      <w:pPr>
        <w:ind w:left="4320" w:hanging="180"/>
      </w:pPr>
    </w:lvl>
    <w:lvl w:ilvl="6" w:tplc="91F4E4D6">
      <w:start w:val="1"/>
      <w:numFmt w:val="decimal"/>
      <w:lvlText w:val="%7."/>
      <w:lvlJc w:val="left"/>
      <w:pPr>
        <w:ind w:left="5040" w:hanging="360"/>
      </w:pPr>
    </w:lvl>
    <w:lvl w:ilvl="7" w:tplc="7CE6ED26">
      <w:start w:val="1"/>
      <w:numFmt w:val="lowerLetter"/>
      <w:lvlText w:val="%8."/>
      <w:lvlJc w:val="left"/>
      <w:pPr>
        <w:ind w:left="5760" w:hanging="360"/>
      </w:pPr>
    </w:lvl>
    <w:lvl w:ilvl="8" w:tplc="8A32222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1D827"/>
    <w:multiLevelType w:val="hybridMultilevel"/>
    <w:tmpl w:val="B74EA5A6"/>
    <w:lvl w:ilvl="0" w:tplc="4BAC64C8">
      <w:start w:val="12"/>
      <w:numFmt w:val="decimal"/>
      <w:lvlText w:val="%1."/>
      <w:lvlJc w:val="left"/>
      <w:pPr>
        <w:ind w:left="720" w:hanging="360"/>
      </w:pPr>
    </w:lvl>
    <w:lvl w:ilvl="1" w:tplc="DDF80A10">
      <w:start w:val="1"/>
      <w:numFmt w:val="lowerLetter"/>
      <w:lvlText w:val="%2."/>
      <w:lvlJc w:val="left"/>
      <w:pPr>
        <w:ind w:left="1440" w:hanging="360"/>
      </w:pPr>
    </w:lvl>
    <w:lvl w:ilvl="2" w:tplc="5F8CF662">
      <w:start w:val="1"/>
      <w:numFmt w:val="lowerRoman"/>
      <w:lvlText w:val="%3."/>
      <w:lvlJc w:val="right"/>
      <w:pPr>
        <w:ind w:left="2160" w:hanging="180"/>
      </w:pPr>
    </w:lvl>
    <w:lvl w:ilvl="3" w:tplc="A06E312A">
      <w:start w:val="1"/>
      <w:numFmt w:val="decimal"/>
      <w:lvlText w:val="%4."/>
      <w:lvlJc w:val="left"/>
      <w:pPr>
        <w:ind w:left="2880" w:hanging="360"/>
      </w:pPr>
    </w:lvl>
    <w:lvl w:ilvl="4" w:tplc="924620CE">
      <w:start w:val="1"/>
      <w:numFmt w:val="lowerLetter"/>
      <w:lvlText w:val="%5."/>
      <w:lvlJc w:val="left"/>
      <w:pPr>
        <w:ind w:left="3600" w:hanging="360"/>
      </w:pPr>
    </w:lvl>
    <w:lvl w:ilvl="5" w:tplc="E8E42D00">
      <w:start w:val="1"/>
      <w:numFmt w:val="lowerRoman"/>
      <w:lvlText w:val="%6."/>
      <w:lvlJc w:val="right"/>
      <w:pPr>
        <w:ind w:left="4320" w:hanging="180"/>
      </w:pPr>
    </w:lvl>
    <w:lvl w:ilvl="6" w:tplc="D3FC0930">
      <w:start w:val="1"/>
      <w:numFmt w:val="decimal"/>
      <w:lvlText w:val="%7."/>
      <w:lvlJc w:val="left"/>
      <w:pPr>
        <w:ind w:left="5040" w:hanging="360"/>
      </w:pPr>
    </w:lvl>
    <w:lvl w:ilvl="7" w:tplc="F26012B4">
      <w:start w:val="1"/>
      <w:numFmt w:val="lowerLetter"/>
      <w:lvlText w:val="%8."/>
      <w:lvlJc w:val="left"/>
      <w:pPr>
        <w:ind w:left="5760" w:hanging="360"/>
      </w:pPr>
    </w:lvl>
    <w:lvl w:ilvl="8" w:tplc="C968305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701C19"/>
    <w:multiLevelType w:val="hybridMultilevel"/>
    <w:tmpl w:val="8BF6C772"/>
    <w:lvl w:ilvl="0" w:tplc="E7C614D0">
      <w:start w:val="10"/>
      <w:numFmt w:val="decimal"/>
      <w:lvlText w:val="%1."/>
      <w:lvlJc w:val="left"/>
      <w:pPr>
        <w:ind w:left="720" w:hanging="360"/>
      </w:pPr>
    </w:lvl>
    <w:lvl w:ilvl="1" w:tplc="B2C478B2">
      <w:start w:val="1"/>
      <w:numFmt w:val="lowerLetter"/>
      <w:lvlText w:val="%2."/>
      <w:lvlJc w:val="left"/>
      <w:pPr>
        <w:ind w:left="1440" w:hanging="360"/>
      </w:pPr>
    </w:lvl>
    <w:lvl w:ilvl="2" w:tplc="BA40DDC8">
      <w:start w:val="1"/>
      <w:numFmt w:val="lowerRoman"/>
      <w:lvlText w:val="%3."/>
      <w:lvlJc w:val="right"/>
      <w:pPr>
        <w:ind w:left="2160" w:hanging="180"/>
      </w:pPr>
    </w:lvl>
    <w:lvl w:ilvl="3" w:tplc="CAAA78B4">
      <w:start w:val="1"/>
      <w:numFmt w:val="decimal"/>
      <w:lvlText w:val="%4."/>
      <w:lvlJc w:val="left"/>
      <w:pPr>
        <w:ind w:left="2880" w:hanging="360"/>
      </w:pPr>
    </w:lvl>
    <w:lvl w:ilvl="4" w:tplc="F0B4E0A0">
      <w:start w:val="1"/>
      <w:numFmt w:val="lowerLetter"/>
      <w:lvlText w:val="%5."/>
      <w:lvlJc w:val="left"/>
      <w:pPr>
        <w:ind w:left="3600" w:hanging="360"/>
      </w:pPr>
    </w:lvl>
    <w:lvl w:ilvl="5" w:tplc="133AEFE4">
      <w:start w:val="1"/>
      <w:numFmt w:val="lowerRoman"/>
      <w:lvlText w:val="%6."/>
      <w:lvlJc w:val="right"/>
      <w:pPr>
        <w:ind w:left="4320" w:hanging="180"/>
      </w:pPr>
    </w:lvl>
    <w:lvl w:ilvl="6" w:tplc="AFD4E8A0">
      <w:start w:val="1"/>
      <w:numFmt w:val="decimal"/>
      <w:lvlText w:val="%7."/>
      <w:lvlJc w:val="left"/>
      <w:pPr>
        <w:ind w:left="5040" w:hanging="360"/>
      </w:pPr>
    </w:lvl>
    <w:lvl w:ilvl="7" w:tplc="E3049778">
      <w:start w:val="1"/>
      <w:numFmt w:val="lowerLetter"/>
      <w:lvlText w:val="%8."/>
      <w:lvlJc w:val="left"/>
      <w:pPr>
        <w:ind w:left="5760" w:hanging="360"/>
      </w:pPr>
    </w:lvl>
    <w:lvl w:ilvl="8" w:tplc="6F84B17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43998D"/>
    <w:multiLevelType w:val="hybridMultilevel"/>
    <w:tmpl w:val="E4B6D830"/>
    <w:lvl w:ilvl="0" w:tplc="2676C99C">
      <w:start w:val="2"/>
      <w:numFmt w:val="decimal"/>
      <w:lvlText w:val="%1."/>
      <w:lvlJc w:val="left"/>
      <w:pPr>
        <w:ind w:left="720" w:hanging="360"/>
      </w:pPr>
    </w:lvl>
    <w:lvl w:ilvl="1" w:tplc="1040C82C">
      <w:start w:val="1"/>
      <w:numFmt w:val="lowerLetter"/>
      <w:lvlText w:val="%2."/>
      <w:lvlJc w:val="left"/>
      <w:pPr>
        <w:ind w:left="1440" w:hanging="360"/>
      </w:pPr>
    </w:lvl>
    <w:lvl w:ilvl="2" w:tplc="BBECD81A">
      <w:start w:val="1"/>
      <w:numFmt w:val="lowerRoman"/>
      <w:lvlText w:val="%3."/>
      <w:lvlJc w:val="right"/>
      <w:pPr>
        <w:ind w:left="2160" w:hanging="180"/>
      </w:pPr>
    </w:lvl>
    <w:lvl w:ilvl="3" w:tplc="D8666E24">
      <w:start w:val="1"/>
      <w:numFmt w:val="decimal"/>
      <w:lvlText w:val="%4."/>
      <w:lvlJc w:val="left"/>
      <w:pPr>
        <w:ind w:left="2880" w:hanging="360"/>
      </w:pPr>
    </w:lvl>
    <w:lvl w:ilvl="4" w:tplc="F9E463C4">
      <w:start w:val="1"/>
      <w:numFmt w:val="lowerLetter"/>
      <w:lvlText w:val="%5."/>
      <w:lvlJc w:val="left"/>
      <w:pPr>
        <w:ind w:left="3600" w:hanging="360"/>
      </w:pPr>
    </w:lvl>
    <w:lvl w:ilvl="5" w:tplc="D1E012B6">
      <w:start w:val="1"/>
      <w:numFmt w:val="lowerRoman"/>
      <w:lvlText w:val="%6."/>
      <w:lvlJc w:val="right"/>
      <w:pPr>
        <w:ind w:left="4320" w:hanging="180"/>
      </w:pPr>
    </w:lvl>
    <w:lvl w:ilvl="6" w:tplc="534AC46C">
      <w:start w:val="1"/>
      <w:numFmt w:val="decimal"/>
      <w:lvlText w:val="%7."/>
      <w:lvlJc w:val="left"/>
      <w:pPr>
        <w:ind w:left="5040" w:hanging="360"/>
      </w:pPr>
    </w:lvl>
    <w:lvl w:ilvl="7" w:tplc="EE7245E2">
      <w:start w:val="1"/>
      <w:numFmt w:val="lowerLetter"/>
      <w:lvlText w:val="%8."/>
      <w:lvlJc w:val="left"/>
      <w:pPr>
        <w:ind w:left="5760" w:hanging="360"/>
      </w:pPr>
    </w:lvl>
    <w:lvl w:ilvl="8" w:tplc="56789D1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BDC8E"/>
    <w:multiLevelType w:val="hybridMultilevel"/>
    <w:tmpl w:val="B6B279B8"/>
    <w:lvl w:ilvl="0" w:tplc="22CC50FA">
      <w:start w:val="3"/>
      <w:numFmt w:val="decimal"/>
      <w:lvlText w:val="%1."/>
      <w:lvlJc w:val="left"/>
      <w:pPr>
        <w:ind w:left="720" w:hanging="360"/>
      </w:pPr>
    </w:lvl>
    <w:lvl w:ilvl="1" w:tplc="04D473E4">
      <w:start w:val="1"/>
      <w:numFmt w:val="lowerLetter"/>
      <w:lvlText w:val="%2."/>
      <w:lvlJc w:val="left"/>
      <w:pPr>
        <w:ind w:left="1440" w:hanging="360"/>
      </w:pPr>
    </w:lvl>
    <w:lvl w:ilvl="2" w:tplc="96BE8642">
      <w:start w:val="1"/>
      <w:numFmt w:val="lowerRoman"/>
      <w:lvlText w:val="%3."/>
      <w:lvlJc w:val="right"/>
      <w:pPr>
        <w:ind w:left="2160" w:hanging="180"/>
      </w:pPr>
    </w:lvl>
    <w:lvl w:ilvl="3" w:tplc="0F6E2ED2">
      <w:start w:val="1"/>
      <w:numFmt w:val="decimal"/>
      <w:lvlText w:val="%4."/>
      <w:lvlJc w:val="left"/>
      <w:pPr>
        <w:ind w:left="2880" w:hanging="360"/>
      </w:pPr>
    </w:lvl>
    <w:lvl w:ilvl="4" w:tplc="8AFC5360">
      <w:start w:val="1"/>
      <w:numFmt w:val="lowerLetter"/>
      <w:lvlText w:val="%5."/>
      <w:lvlJc w:val="left"/>
      <w:pPr>
        <w:ind w:left="3600" w:hanging="360"/>
      </w:pPr>
    </w:lvl>
    <w:lvl w:ilvl="5" w:tplc="250A3EE2">
      <w:start w:val="1"/>
      <w:numFmt w:val="lowerRoman"/>
      <w:lvlText w:val="%6."/>
      <w:lvlJc w:val="right"/>
      <w:pPr>
        <w:ind w:left="4320" w:hanging="180"/>
      </w:pPr>
    </w:lvl>
    <w:lvl w:ilvl="6" w:tplc="D15EB1B6">
      <w:start w:val="1"/>
      <w:numFmt w:val="decimal"/>
      <w:lvlText w:val="%7."/>
      <w:lvlJc w:val="left"/>
      <w:pPr>
        <w:ind w:left="5040" w:hanging="360"/>
      </w:pPr>
    </w:lvl>
    <w:lvl w:ilvl="7" w:tplc="3E3615A2">
      <w:start w:val="1"/>
      <w:numFmt w:val="lowerLetter"/>
      <w:lvlText w:val="%8."/>
      <w:lvlJc w:val="left"/>
      <w:pPr>
        <w:ind w:left="5760" w:hanging="360"/>
      </w:pPr>
    </w:lvl>
    <w:lvl w:ilvl="8" w:tplc="68C4806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7F8F6"/>
    <w:multiLevelType w:val="hybridMultilevel"/>
    <w:tmpl w:val="DD34A1C4"/>
    <w:lvl w:ilvl="0" w:tplc="6E52C182">
      <w:start w:val="8"/>
      <w:numFmt w:val="decimal"/>
      <w:lvlText w:val="%1."/>
      <w:lvlJc w:val="left"/>
      <w:pPr>
        <w:ind w:left="720" w:hanging="360"/>
      </w:pPr>
    </w:lvl>
    <w:lvl w:ilvl="1" w:tplc="4C0E37F8">
      <w:start w:val="1"/>
      <w:numFmt w:val="lowerLetter"/>
      <w:lvlText w:val="%2."/>
      <w:lvlJc w:val="left"/>
      <w:pPr>
        <w:ind w:left="1440" w:hanging="360"/>
      </w:pPr>
    </w:lvl>
    <w:lvl w:ilvl="2" w:tplc="905A5FA0">
      <w:start w:val="1"/>
      <w:numFmt w:val="lowerRoman"/>
      <w:lvlText w:val="%3."/>
      <w:lvlJc w:val="right"/>
      <w:pPr>
        <w:ind w:left="2160" w:hanging="180"/>
      </w:pPr>
    </w:lvl>
    <w:lvl w:ilvl="3" w:tplc="F49EF9D6">
      <w:start w:val="1"/>
      <w:numFmt w:val="decimal"/>
      <w:lvlText w:val="%4."/>
      <w:lvlJc w:val="left"/>
      <w:pPr>
        <w:ind w:left="2880" w:hanging="360"/>
      </w:pPr>
    </w:lvl>
    <w:lvl w:ilvl="4" w:tplc="19AA0E60">
      <w:start w:val="1"/>
      <w:numFmt w:val="lowerLetter"/>
      <w:lvlText w:val="%5."/>
      <w:lvlJc w:val="left"/>
      <w:pPr>
        <w:ind w:left="3600" w:hanging="360"/>
      </w:pPr>
    </w:lvl>
    <w:lvl w:ilvl="5" w:tplc="F4B44112">
      <w:start w:val="1"/>
      <w:numFmt w:val="lowerRoman"/>
      <w:lvlText w:val="%6."/>
      <w:lvlJc w:val="right"/>
      <w:pPr>
        <w:ind w:left="4320" w:hanging="180"/>
      </w:pPr>
    </w:lvl>
    <w:lvl w:ilvl="6" w:tplc="99F01662">
      <w:start w:val="1"/>
      <w:numFmt w:val="decimal"/>
      <w:lvlText w:val="%7."/>
      <w:lvlJc w:val="left"/>
      <w:pPr>
        <w:ind w:left="5040" w:hanging="360"/>
      </w:pPr>
    </w:lvl>
    <w:lvl w:ilvl="7" w:tplc="23C806F6">
      <w:start w:val="1"/>
      <w:numFmt w:val="lowerLetter"/>
      <w:lvlText w:val="%8."/>
      <w:lvlJc w:val="left"/>
      <w:pPr>
        <w:ind w:left="5760" w:hanging="360"/>
      </w:pPr>
    </w:lvl>
    <w:lvl w:ilvl="8" w:tplc="54D297D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E1C5E"/>
    <w:multiLevelType w:val="hybridMultilevel"/>
    <w:tmpl w:val="DF405A04"/>
    <w:lvl w:ilvl="0" w:tplc="AC585FA8">
      <w:start w:val="13"/>
      <w:numFmt w:val="decimal"/>
      <w:lvlText w:val="%1."/>
      <w:lvlJc w:val="left"/>
      <w:pPr>
        <w:ind w:left="720" w:hanging="360"/>
      </w:pPr>
    </w:lvl>
    <w:lvl w:ilvl="1" w:tplc="208AC18A">
      <w:start w:val="1"/>
      <w:numFmt w:val="lowerLetter"/>
      <w:lvlText w:val="%2."/>
      <w:lvlJc w:val="left"/>
      <w:pPr>
        <w:ind w:left="1440" w:hanging="360"/>
      </w:pPr>
    </w:lvl>
    <w:lvl w:ilvl="2" w:tplc="831686E8">
      <w:start w:val="1"/>
      <w:numFmt w:val="lowerRoman"/>
      <w:lvlText w:val="%3."/>
      <w:lvlJc w:val="right"/>
      <w:pPr>
        <w:ind w:left="2160" w:hanging="180"/>
      </w:pPr>
    </w:lvl>
    <w:lvl w:ilvl="3" w:tplc="FEA232C2">
      <w:start w:val="1"/>
      <w:numFmt w:val="decimal"/>
      <w:lvlText w:val="%4."/>
      <w:lvlJc w:val="left"/>
      <w:pPr>
        <w:ind w:left="2880" w:hanging="360"/>
      </w:pPr>
    </w:lvl>
    <w:lvl w:ilvl="4" w:tplc="A15493DC">
      <w:start w:val="1"/>
      <w:numFmt w:val="lowerLetter"/>
      <w:lvlText w:val="%5."/>
      <w:lvlJc w:val="left"/>
      <w:pPr>
        <w:ind w:left="3600" w:hanging="360"/>
      </w:pPr>
    </w:lvl>
    <w:lvl w:ilvl="5" w:tplc="C20836C4">
      <w:start w:val="1"/>
      <w:numFmt w:val="lowerRoman"/>
      <w:lvlText w:val="%6."/>
      <w:lvlJc w:val="right"/>
      <w:pPr>
        <w:ind w:left="4320" w:hanging="180"/>
      </w:pPr>
    </w:lvl>
    <w:lvl w:ilvl="6" w:tplc="818667A4">
      <w:start w:val="1"/>
      <w:numFmt w:val="decimal"/>
      <w:lvlText w:val="%7."/>
      <w:lvlJc w:val="left"/>
      <w:pPr>
        <w:ind w:left="5040" w:hanging="360"/>
      </w:pPr>
    </w:lvl>
    <w:lvl w:ilvl="7" w:tplc="82403D98">
      <w:start w:val="1"/>
      <w:numFmt w:val="lowerLetter"/>
      <w:lvlText w:val="%8."/>
      <w:lvlJc w:val="left"/>
      <w:pPr>
        <w:ind w:left="5760" w:hanging="360"/>
      </w:pPr>
    </w:lvl>
    <w:lvl w:ilvl="8" w:tplc="851274C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36404"/>
    <w:multiLevelType w:val="hybridMultilevel"/>
    <w:tmpl w:val="DAD4945E"/>
    <w:lvl w:ilvl="0" w:tplc="7AB881A2">
      <w:start w:val="15"/>
      <w:numFmt w:val="decimal"/>
      <w:lvlText w:val="%1."/>
      <w:lvlJc w:val="left"/>
      <w:pPr>
        <w:ind w:left="720" w:hanging="360"/>
      </w:pPr>
    </w:lvl>
    <w:lvl w:ilvl="1" w:tplc="C8503CCE">
      <w:start w:val="1"/>
      <w:numFmt w:val="lowerLetter"/>
      <w:lvlText w:val="%2."/>
      <w:lvlJc w:val="left"/>
      <w:pPr>
        <w:ind w:left="1440" w:hanging="360"/>
      </w:pPr>
    </w:lvl>
    <w:lvl w:ilvl="2" w:tplc="1AFA2DB6">
      <w:start w:val="1"/>
      <w:numFmt w:val="lowerRoman"/>
      <w:lvlText w:val="%3."/>
      <w:lvlJc w:val="right"/>
      <w:pPr>
        <w:ind w:left="2160" w:hanging="180"/>
      </w:pPr>
    </w:lvl>
    <w:lvl w:ilvl="3" w:tplc="F0E66834">
      <w:start w:val="1"/>
      <w:numFmt w:val="decimal"/>
      <w:lvlText w:val="%4."/>
      <w:lvlJc w:val="left"/>
      <w:pPr>
        <w:ind w:left="2880" w:hanging="360"/>
      </w:pPr>
    </w:lvl>
    <w:lvl w:ilvl="4" w:tplc="F2C6520C">
      <w:start w:val="1"/>
      <w:numFmt w:val="lowerLetter"/>
      <w:lvlText w:val="%5."/>
      <w:lvlJc w:val="left"/>
      <w:pPr>
        <w:ind w:left="3600" w:hanging="360"/>
      </w:pPr>
    </w:lvl>
    <w:lvl w:ilvl="5" w:tplc="174401A2">
      <w:start w:val="1"/>
      <w:numFmt w:val="lowerRoman"/>
      <w:lvlText w:val="%6."/>
      <w:lvlJc w:val="right"/>
      <w:pPr>
        <w:ind w:left="4320" w:hanging="180"/>
      </w:pPr>
    </w:lvl>
    <w:lvl w:ilvl="6" w:tplc="EECCCEFA">
      <w:start w:val="1"/>
      <w:numFmt w:val="decimal"/>
      <w:lvlText w:val="%7."/>
      <w:lvlJc w:val="left"/>
      <w:pPr>
        <w:ind w:left="5040" w:hanging="360"/>
      </w:pPr>
    </w:lvl>
    <w:lvl w:ilvl="7" w:tplc="018E26B6">
      <w:start w:val="1"/>
      <w:numFmt w:val="lowerLetter"/>
      <w:lvlText w:val="%8."/>
      <w:lvlJc w:val="left"/>
      <w:pPr>
        <w:ind w:left="5760" w:hanging="360"/>
      </w:pPr>
    </w:lvl>
    <w:lvl w:ilvl="8" w:tplc="9684AAE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B46CC"/>
    <w:multiLevelType w:val="hybridMultilevel"/>
    <w:tmpl w:val="3DD6AD42"/>
    <w:lvl w:ilvl="0" w:tplc="4112B48E">
      <w:start w:val="7"/>
      <w:numFmt w:val="decimal"/>
      <w:lvlText w:val="%1."/>
      <w:lvlJc w:val="left"/>
      <w:pPr>
        <w:ind w:left="720" w:hanging="360"/>
      </w:pPr>
    </w:lvl>
    <w:lvl w:ilvl="1" w:tplc="2A46427C">
      <w:start w:val="1"/>
      <w:numFmt w:val="lowerLetter"/>
      <w:lvlText w:val="%2."/>
      <w:lvlJc w:val="left"/>
      <w:pPr>
        <w:ind w:left="1440" w:hanging="360"/>
      </w:pPr>
    </w:lvl>
    <w:lvl w:ilvl="2" w:tplc="E48A166C">
      <w:start w:val="1"/>
      <w:numFmt w:val="lowerRoman"/>
      <w:lvlText w:val="%3."/>
      <w:lvlJc w:val="right"/>
      <w:pPr>
        <w:ind w:left="2160" w:hanging="180"/>
      </w:pPr>
    </w:lvl>
    <w:lvl w:ilvl="3" w:tplc="ABD0F460">
      <w:start w:val="1"/>
      <w:numFmt w:val="decimal"/>
      <w:lvlText w:val="%4."/>
      <w:lvlJc w:val="left"/>
      <w:pPr>
        <w:ind w:left="2880" w:hanging="360"/>
      </w:pPr>
    </w:lvl>
    <w:lvl w:ilvl="4" w:tplc="D2AA5260">
      <w:start w:val="1"/>
      <w:numFmt w:val="lowerLetter"/>
      <w:lvlText w:val="%5."/>
      <w:lvlJc w:val="left"/>
      <w:pPr>
        <w:ind w:left="3600" w:hanging="360"/>
      </w:pPr>
    </w:lvl>
    <w:lvl w:ilvl="5" w:tplc="C6D43CB6">
      <w:start w:val="1"/>
      <w:numFmt w:val="lowerRoman"/>
      <w:lvlText w:val="%6."/>
      <w:lvlJc w:val="right"/>
      <w:pPr>
        <w:ind w:left="4320" w:hanging="180"/>
      </w:pPr>
    </w:lvl>
    <w:lvl w:ilvl="6" w:tplc="7AF0E4B2">
      <w:start w:val="1"/>
      <w:numFmt w:val="decimal"/>
      <w:lvlText w:val="%7."/>
      <w:lvlJc w:val="left"/>
      <w:pPr>
        <w:ind w:left="5040" w:hanging="360"/>
      </w:pPr>
    </w:lvl>
    <w:lvl w:ilvl="7" w:tplc="4078B296">
      <w:start w:val="1"/>
      <w:numFmt w:val="lowerLetter"/>
      <w:lvlText w:val="%8."/>
      <w:lvlJc w:val="left"/>
      <w:pPr>
        <w:ind w:left="5760" w:hanging="360"/>
      </w:pPr>
    </w:lvl>
    <w:lvl w:ilvl="8" w:tplc="B1A2199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6148F"/>
    <w:multiLevelType w:val="hybridMultilevel"/>
    <w:tmpl w:val="0F44223C"/>
    <w:lvl w:ilvl="0" w:tplc="AEDA8172">
      <w:start w:val="14"/>
      <w:numFmt w:val="decimal"/>
      <w:lvlText w:val="%1."/>
      <w:lvlJc w:val="left"/>
      <w:pPr>
        <w:ind w:left="720" w:hanging="360"/>
      </w:pPr>
    </w:lvl>
    <w:lvl w:ilvl="1" w:tplc="9B00C854">
      <w:start w:val="1"/>
      <w:numFmt w:val="lowerLetter"/>
      <w:lvlText w:val="%2."/>
      <w:lvlJc w:val="left"/>
      <w:pPr>
        <w:ind w:left="1440" w:hanging="360"/>
      </w:pPr>
    </w:lvl>
    <w:lvl w:ilvl="2" w:tplc="FA1A80DC">
      <w:start w:val="1"/>
      <w:numFmt w:val="lowerRoman"/>
      <w:lvlText w:val="%3."/>
      <w:lvlJc w:val="right"/>
      <w:pPr>
        <w:ind w:left="2160" w:hanging="180"/>
      </w:pPr>
    </w:lvl>
    <w:lvl w:ilvl="3" w:tplc="FFF29BCA">
      <w:start w:val="1"/>
      <w:numFmt w:val="decimal"/>
      <w:lvlText w:val="%4."/>
      <w:lvlJc w:val="left"/>
      <w:pPr>
        <w:ind w:left="2880" w:hanging="360"/>
      </w:pPr>
    </w:lvl>
    <w:lvl w:ilvl="4" w:tplc="020A70AA">
      <w:start w:val="1"/>
      <w:numFmt w:val="lowerLetter"/>
      <w:lvlText w:val="%5."/>
      <w:lvlJc w:val="left"/>
      <w:pPr>
        <w:ind w:left="3600" w:hanging="360"/>
      </w:pPr>
    </w:lvl>
    <w:lvl w:ilvl="5" w:tplc="8938CBEA">
      <w:start w:val="1"/>
      <w:numFmt w:val="lowerRoman"/>
      <w:lvlText w:val="%6."/>
      <w:lvlJc w:val="right"/>
      <w:pPr>
        <w:ind w:left="4320" w:hanging="180"/>
      </w:pPr>
    </w:lvl>
    <w:lvl w:ilvl="6" w:tplc="5688158C">
      <w:start w:val="1"/>
      <w:numFmt w:val="decimal"/>
      <w:lvlText w:val="%7."/>
      <w:lvlJc w:val="left"/>
      <w:pPr>
        <w:ind w:left="5040" w:hanging="360"/>
      </w:pPr>
    </w:lvl>
    <w:lvl w:ilvl="7" w:tplc="DD94EF70">
      <w:start w:val="1"/>
      <w:numFmt w:val="lowerLetter"/>
      <w:lvlText w:val="%8."/>
      <w:lvlJc w:val="left"/>
      <w:pPr>
        <w:ind w:left="5760" w:hanging="360"/>
      </w:pPr>
    </w:lvl>
    <w:lvl w:ilvl="8" w:tplc="5312491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3" w15:restartNumberingAfterBreak="0">
    <w:nsid w:val="67A4D441"/>
    <w:multiLevelType w:val="hybridMultilevel"/>
    <w:tmpl w:val="8BE44CFA"/>
    <w:lvl w:ilvl="0" w:tplc="95009710">
      <w:start w:val="1"/>
      <w:numFmt w:val="decimal"/>
      <w:lvlText w:val="%1."/>
      <w:lvlJc w:val="left"/>
      <w:pPr>
        <w:ind w:left="720" w:hanging="360"/>
      </w:pPr>
    </w:lvl>
    <w:lvl w:ilvl="1" w:tplc="BE600AE2">
      <w:start w:val="1"/>
      <w:numFmt w:val="lowerLetter"/>
      <w:lvlText w:val="%2."/>
      <w:lvlJc w:val="left"/>
      <w:pPr>
        <w:ind w:left="1440" w:hanging="360"/>
      </w:pPr>
    </w:lvl>
    <w:lvl w:ilvl="2" w:tplc="F03602DE">
      <w:start w:val="1"/>
      <w:numFmt w:val="lowerRoman"/>
      <w:lvlText w:val="%3."/>
      <w:lvlJc w:val="right"/>
      <w:pPr>
        <w:ind w:left="2160" w:hanging="180"/>
      </w:pPr>
    </w:lvl>
    <w:lvl w:ilvl="3" w:tplc="3C9A5CE6">
      <w:start w:val="1"/>
      <w:numFmt w:val="decimal"/>
      <w:lvlText w:val="%4."/>
      <w:lvlJc w:val="left"/>
      <w:pPr>
        <w:ind w:left="2880" w:hanging="360"/>
      </w:pPr>
    </w:lvl>
    <w:lvl w:ilvl="4" w:tplc="5E36CEEE">
      <w:start w:val="1"/>
      <w:numFmt w:val="lowerLetter"/>
      <w:lvlText w:val="%5."/>
      <w:lvlJc w:val="left"/>
      <w:pPr>
        <w:ind w:left="3600" w:hanging="360"/>
      </w:pPr>
    </w:lvl>
    <w:lvl w:ilvl="5" w:tplc="2AC08610">
      <w:start w:val="1"/>
      <w:numFmt w:val="lowerRoman"/>
      <w:lvlText w:val="%6."/>
      <w:lvlJc w:val="right"/>
      <w:pPr>
        <w:ind w:left="4320" w:hanging="180"/>
      </w:pPr>
    </w:lvl>
    <w:lvl w:ilvl="6" w:tplc="872E97B8">
      <w:start w:val="1"/>
      <w:numFmt w:val="decimal"/>
      <w:lvlText w:val="%7."/>
      <w:lvlJc w:val="left"/>
      <w:pPr>
        <w:ind w:left="5040" w:hanging="360"/>
      </w:pPr>
    </w:lvl>
    <w:lvl w:ilvl="7" w:tplc="1A7C54E4">
      <w:start w:val="1"/>
      <w:numFmt w:val="lowerLetter"/>
      <w:lvlText w:val="%8."/>
      <w:lvlJc w:val="left"/>
      <w:pPr>
        <w:ind w:left="5760" w:hanging="360"/>
      </w:pPr>
    </w:lvl>
    <w:lvl w:ilvl="8" w:tplc="359E544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7292D"/>
    <w:multiLevelType w:val="hybridMultilevel"/>
    <w:tmpl w:val="83724F82"/>
    <w:lvl w:ilvl="0" w:tplc="98903846">
      <w:start w:val="1"/>
      <w:numFmt w:val="decimal"/>
      <w:lvlText w:val="%1."/>
      <w:lvlJc w:val="left"/>
      <w:pPr>
        <w:ind w:left="720" w:hanging="360"/>
      </w:pPr>
    </w:lvl>
    <w:lvl w:ilvl="1" w:tplc="637C0EAE">
      <w:start w:val="1"/>
      <w:numFmt w:val="lowerLetter"/>
      <w:lvlText w:val="%2."/>
      <w:lvlJc w:val="left"/>
      <w:pPr>
        <w:ind w:left="1440" w:hanging="360"/>
      </w:pPr>
    </w:lvl>
    <w:lvl w:ilvl="2" w:tplc="69BE063A">
      <w:start w:val="1"/>
      <w:numFmt w:val="lowerRoman"/>
      <w:lvlText w:val="%3."/>
      <w:lvlJc w:val="right"/>
      <w:pPr>
        <w:ind w:left="2160" w:hanging="180"/>
      </w:pPr>
    </w:lvl>
    <w:lvl w:ilvl="3" w:tplc="3DFC5D16">
      <w:start w:val="1"/>
      <w:numFmt w:val="decimal"/>
      <w:lvlText w:val="%4."/>
      <w:lvlJc w:val="left"/>
      <w:pPr>
        <w:ind w:left="2880" w:hanging="360"/>
      </w:pPr>
    </w:lvl>
    <w:lvl w:ilvl="4" w:tplc="80B296B2">
      <w:start w:val="1"/>
      <w:numFmt w:val="lowerLetter"/>
      <w:lvlText w:val="%5."/>
      <w:lvlJc w:val="left"/>
      <w:pPr>
        <w:ind w:left="3600" w:hanging="360"/>
      </w:pPr>
    </w:lvl>
    <w:lvl w:ilvl="5" w:tplc="9B8254C0">
      <w:start w:val="1"/>
      <w:numFmt w:val="lowerRoman"/>
      <w:lvlText w:val="%6."/>
      <w:lvlJc w:val="right"/>
      <w:pPr>
        <w:ind w:left="4320" w:hanging="180"/>
      </w:pPr>
    </w:lvl>
    <w:lvl w:ilvl="6" w:tplc="D2B27156">
      <w:start w:val="1"/>
      <w:numFmt w:val="decimal"/>
      <w:lvlText w:val="%7."/>
      <w:lvlJc w:val="left"/>
      <w:pPr>
        <w:ind w:left="5040" w:hanging="360"/>
      </w:pPr>
    </w:lvl>
    <w:lvl w:ilvl="7" w:tplc="4C0254E2">
      <w:start w:val="1"/>
      <w:numFmt w:val="lowerLetter"/>
      <w:lvlText w:val="%8."/>
      <w:lvlJc w:val="left"/>
      <w:pPr>
        <w:ind w:left="5760" w:hanging="360"/>
      </w:pPr>
    </w:lvl>
    <w:lvl w:ilvl="8" w:tplc="E4CAC0E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B71D92"/>
    <w:multiLevelType w:val="hybridMultilevel"/>
    <w:tmpl w:val="9E76B7A0"/>
    <w:lvl w:ilvl="0" w:tplc="2B560BD0">
      <w:start w:val="4"/>
      <w:numFmt w:val="decimal"/>
      <w:lvlText w:val="%1."/>
      <w:lvlJc w:val="left"/>
      <w:pPr>
        <w:ind w:left="720" w:hanging="360"/>
      </w:pPr>
    </w:lvl>
    <w:lvl w:ilvl="1" w:tplc="AC86433E">
      <w:start w:val="1"/>
      <w:numFmt w:val="lowerLetter"/>
      <w:lvlText w:val="%2."/>
      <w:lvlJc w:val="left"/>
      <w:pPr>
        <w:ind w:left="1440" w:hanging="360"/>
      </w:pPr>
    </w:lvl>
    <w:lvl w:ilvl="2" w:tplc="EC9A6A82">
      <w:start w:val="1"/>
      <w:numFmt w:val="lowerRoman"/>
      <w:lvlText w:val="%3."/>
      <w:lvlJc w:val="right"/>
      <w:pPr>
        <w:ind w:left="2160" w:hanging="180"/>
      </w:pPr>
    </w:lvl>
    <w:lvl w:ilvl="3" w:tplc="678831B0">
      <w:start w:val="1"/>
      <w:numFmt w:val="decimal"/>
      <w:lvlText w:val="%4."/>
      <w:lvlJc w:val="left"/>
      <w:pPr>
        <w:ind w:left="2880" w:hanging="360"/>
      </w:pPr>
    </w:lvl>
    <w:lvl w:ilvl="4" w:tplc="98CC4C60">
      <w:start w:val="1"/>
      <w:numFmt w:val="lowerLetter"/>
      <w:lvlText w:val="%5."/>
      <w:lvlJc w:val="left"/>
      <w:pPr>
        <w:ind w:left="3600" w:hanging="360"/>
      </w:pPr>
    </w:lvl>
    <w:lvl w:ilvl="5" w:tplc="4DF65526">
      <w:start w:val="1"/>
      <w:numFmt w:val="lowerRoman"/>
      <w:lvlText w:val="%6."/>
      <w:lvlJc w:val="right"/>
      <w:pPr>
        <w:ind w:left="4320" w:hanging="180"/>
      </w:pPr>
    </w:lvl>
    <w:lvl w:ilvl="6" w:tplc="153AA1FC">
      <w:start w:val="1"/>
      <w:numFmt w:val="decimal"/>
      <w:lvlText w:val="%7."/>
      <w:lvlJc w:val="left"/>
      <w:pPr>
        <w:ind w:left="5040" w:hanging="360"/>
      </w:pPr>
    </w:lvl>
    <w:lvl w:ilvl="7" w:tplc="D922B022">
      <w:start w:val="1"/>
      <w:numFmt w:val="lowerLetter"/>
      <w:lvlText w:val="%8."/>
      <w:lvlJc w:val="left"/>
      <w:pPr>
        <w:ind w:left="5760" w:hanging="360"/>
      </w:pPr>
    </w:lvl>
    <w:lvl w:ilvl="8" w:tplc="7BEA4B1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2F28B"/>
    <w:multiLevelType w:val="hybridMultilevel"/>
    <w:tmpl w:val="8C226978"/>
    <w:lvl w:ilvl="0" w:tplc="B4DAB7B6">
      <w:start w:val="5"/>
      <w:numFmt w:val="decimal"/>
      <w:lvlText w:val="%1."/>
      <w:lvlJc w:val="left"/>
      <w:pPr>
        <w:ind w:left="720" w:hanging="360"/>
      </w:pPr>
    </w:lvl>
    <w:lvl w:ilvl="1" w:tplc="5E485D56">
      <w:start w:val="1"/>
      <w:numFmt w:val="lowerLetter"/>
      <w:lvlText w:val="%2."/>
      <w:lvlJc w:val="left"/>
      <w:pPr>
        <w:ind w:left="1440" w:hanging="360"/>
      </w:pPr>
    </w:lvl>
    <w:lvl w:ilvl="2" w:tplc="1F3A451E">
      <w:start w:val="1"/>
      <w:numFmt w:val="lowerRoman"/>
      <w:lvlText w:val="%3."/>
      <w:lvlJc w:val="right"/>
      <w:pPr>
        <w:ind w:left="2160" w:hanging="180"/>
      </w:pPr>
    </w:lvl>
    <w:lvl w:ilvl="3" w:tplc="054ED2BC">
      <w:start w:val="1"/>
      <w:numFmt w:val="decimal"/>
      <w:lvlText w:val="%4."/>
      <w:lvlJc w:val="left"/>
      <w:pPr>
        <w:ind w:left="2880" w:hanging="360"/>
      </w:pPr>
    </w:lvl>
    <w:lvl w:ilvl="4" w:tplc="20244EDC">
      <w:start w:val="1"/>
      <w:numFmt w:val="lowerLetter"/>
      <w:lvlText w:val="%5."/>
      <w:lvlJc w:val="left"/>
      <w:pPr>
        <w:ind w:left="3600" w:hanging="360"/>
      </w:pPr>
    </w:lvl>
    <w:lvl w:ilvl="5" w:tplc="B512F49C">
      <w:start w:val="1"/>
      <w:numFmt w:val="lowerRoman"/>
      <w:lvlText w:val="%6."/>
      <w:lvlJc w:val="right"/>
      <w:pPr>
        <w:ind w:left="4320" w:hanging="180"/>
      </w:pPr>
    </w:lvl>
    <w:lvl w:ilvl="6" w:tplc="87B24C3A">
      <w:start w:val="1"/>
      <w:numFmt w:val="decimal"/>
      <w:lvlText w:val="%7."/>
      <w:lvlJc w:val="left"/>
      <w:pPr>
        <w:ind w:left="5040" w:hanging="360"/>
      </w:pPr>
    </w:lvl>
    <w:lvl w:ilvl="7" w:tplc="CD16699E">
      <w:start w:val="1"/>
      <w:numFmt w:val="lowerLetter"/>
      <w:lvlText w:val="%8."/>
      <w:lvlJc w:val="left"/>
      <w:pPr>
        <w:ind w:left="5760" w:hanging="360"/>
      </w:pPr>
    </w:lvl>
    <w:lvl w:ilvl="8" w:tplc="374853D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6759074">
    <w:abstractNumId w:val="18"/>
  </w:num>
  <w:num w:numId="2" w16cid:durableId="1065420893">
    <w:abstractNumId w:val="20"/>
  </w:num>
  <w:num w:numId="3" w16cid:durableId="1042754283">
    <w:abstractNumId w:val="17"/>
  </w:num>
  <w:num w:numId="4" w16cid:durableId="1563254913">
    <w:abstractNumId w:val="12"/>
  </w:num>
  <w:num w:numId="5" w16cid:durableId="562059538">
    <w:abstractNumId w:val="13"/>
  </w:num>
  <w:num w:numId="6" w16cid:durableId="589237092">
    <w:abstractNumId w:val="10"/>
  </w:num>
  <w:num w:numId="7" w16cid:durableId="1441220757">
    <w:abstractNumId w:val="16"/>
  </w:num>
  <w:num w:numId="8" w16cid:durableId="992371820">
    <w:abstractNumId w:val="19"/>
  </w:num>
  <w:num w:numId="9" w16cid:durableId="1191382593">
    <w:abstractNumId w:val="11"/>
  </w:num>
  <w:num w:numId="10" w16cid:durableId="705957523">
    <w:abstractNumId w:val="26"/>
  </w:num>
  <w:num w:numId="11" w16cid:durableId="1913540591">
    <w:abstractNumId w:val="25"/>
  </w:num>
  <w:num w:numId="12" w16cid:durableId="711345074">
    <w:abstractNumId w:val="15"/>
  </w:num>
  <w:num w:numId="13" w16cid:durableId="102922491">
    <w:abstractNumId w:val="14"/>
  </w:num>
  <w:num w:numId="14" w16cid:durableId="1678846527">
    <w:abstractNumId w:val="24"/>
  </w:num>
  <w:num w:numId="15" w16cid:durableId="790170639">
    <w:abstractNumId w:val="23"/>
  </w:num>
  <w:num w:numId="16" w16cid:durableId="2029720374">
    <w:abstractNumId w:val="0"/>
  </w:num>
  <w:num w:numId="17" w16cid:durableId="1000742538">
    <w:abstractNumId w:val="1"/>
  </w:num>
  <w:num w:numId="18" w16cid:durableId="1567648637">
    <w:abstractNumId w:val="2"/>
  </w:num>
  <w:num w:numId="19" w16cid:durableId="1636905444">
    <w:abstractNumId w:val="3"/>
  </w:num>
  <w:num w:numId="20" w16cid:durableId="262344342">
    <w:abstractNumId w:val="8"/>
  </w:num>
  <w:num w:numId="21" w16cid:durableId="38671752">
    <w:abstractNumId w:val="4"/>
  </w:num>
  <w:num w:numId="22" w16cid:durableId="681324776">
    <w:abstractNumId w:val="5"/>
  </w:num>
  <w:num w:numId="23" w16cid:durableId="1361280091">
    <w:abstractNumId w:val="6"/>
  </w:num>
  <w:num w:numId="24" w16cid:durableId="1317103290">
    <w:abstractNumId w:val="7"/>
  </w:num>
  <w:num w:numId="25" w16cid:durableId="2111075041">
    <w:abstractNumId w:val="9"/>
  </w:num>
  <w:num w:numId="26" w16cid:durableId="517234800">
    <w:abstractNumId w:val="28"/>
  </w:num>
  <w:num w:numId="27" w16cid:durableId="1133257201">
    <w:abstractNumId w:val="21"/>
  </w:num>
  <w:num w:numId="28" w16cid:durableId="343290459">
    <w:abstractNumId w:val="27"/>
  </w:num>
  <w:num w:numId="29" w16cid:durableId="165472246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6D"/>
    <w:rsid w:val="00002AF0"/>
    <w:rsid w:val="000067F3"/>
    <w:rsid w:val="00011547"/>
    <w:rsid w:val="0001193B"/>
    <w:rsid w:val="00011C01"/>
    <w:rsid w:val="00027E88"/>
    <w:rsid w:val="0003317D"/>
    <w:rsid w:val="000366C0"/>
    <w:rsid w:val="000370B2"/>
    <w:rsid w:val="00040488"/>
    <w:rsid w:val="00045ADF"/>
    <w:rsid w:val="00050D36"/>
    <w:rsid w:val="00054C3B"/>
    <w:rsid w:val="00064F8E"/>
    <w:rsid w:val="00072AF6"/>
    <w:rsid w:val="00075865"/>
    <w:rsid w:val="00081C9D"/>
    <w:rsid w:val="0008270B"/>
    <w:rsid w:val="000924E0"/>
    <w:rsid w:val="00092961"/>
    <w:rsid w:val="000A4B81"/>
    <w:rsid w:val="000A5E8D"/>
    <w:rsid w:val="000A6CAC"/>
    <w:rsid w:val="000B06CC"/>
    <w:rsid w:val="000B0EEB"/>
    <w:rsid w:val="000B7E79"/>
    <w:rsid w:val="000C1E24"/>
    <w:rsid w:val="000C1FDA"/>
    <w:rsid w:val="000D1FF6"/>
    <w:rsid w:val="000E1F64"/>
    <w:rsid w:val="000E570A"/>
    <w:rsid w:val="000F177A"/>
    <w:rsid w:val="001035C0"/>
    <w:rsid w:val="00111D0A"/>
    <w:rsid w:val="00122B28"/>
    <w:rsid w:val="00127E14"/>
    <w:rsid w:val="0013129F"/>
    <w:rsid w:val="00132A44"/>
    <w:rsid w:val="00133309"/>
    <w:rsid w:val="00135804"/>
    <w:rsid w:val="00136C28"/>
    <w:rsid w:val="00143A47"/>
    <w:rsid w:val="001531C0"/>
    <w:rsid w:val="00154DFD"/>
    <w:rsid w:val="00156E91"/>
    <w:rsid w:val="00162746"/>
    <w:rsid w:val="001702F9"/>
    <w:rsid w:val="00173EDD"/>
    <w:rsid w:val="001846C1"/>
    <w:rsid w:val="00187215"/>
    <w:rsid w:val="001A1F06"/>
    <w:rsid w:val="001A251E"/>
    <w:rsid w:val="001A7A65"/>
    <w:rsid w:val="001C1674"/>
    <w:rsid w:val="001E01C1"/>
    <w:rsid w:val="001F17BB"/>
    <w:rsid w:val="00206AD0"/>
    <w:rsid w:val="00221783"/>
    <w:rsid w:val="002278DD"/>
    <w:rsid w:val="002341D2"/>
    <w:rsid w:val="0023446A"/>
    <w:rsid w:val="002345DE"/>
    <w:rsid w:val="002378B4"/>
    <w:rsid w:val="002409B0"/>
    <w:rsid w:val="002426D4"/>
    <w:rsid w:val="00243349"/>
    <w:rsid w:val="00251305"/>
    <w:rsid w:val="002553BE"/>
    <w:rsid w:val="002612A9"/>
    <w:rsid w:val="0027054A"/>
    <w:rsid w:val="00280123"/>
    <w:rsid w:val="00281CB9"/>
    <w:rsid w:val="00282DE0"/>
    <w:rsid w:val="002847B7"/>
    <w:rsid w:val="0028689F"/>
    <w:rsid w:val="002945D5"/>
    <w:rsid w:val="002A2410"/>
    <w:rsid w:val="002C5FD1"/>
    <w:rsid w:val="002D078B"/>
    <w:rsid w:val="002D2E09"/>
    <w:rsid w:val="0031256D"/>
    <w:rsid w:val="003211A0"/>
    <w:rsid w:val="00323E15"/>
    <w:rsid w:val="00334235"/>
    <w:rsid w:val="003416DC"/>
    <w:rsid w:val="00344F6E"/>
    <w:rsid w:val="00345280"/>
    <w:rsid w:val="003513FC"/>
    <w:rsid w:val="00354EA1"/>
    <w:rsid w:val="00364960"/>
    <w:rsid w:val="003715D4"/>
    <w:rsid w:val="00372551"/>
    <w:rsid w:val="00384EB0"/>
    <w:rsid w:val="0039539A"/>
    <w:rsid w:val="00397507"/>
    <w:rsid w:val="003A194E"/>
    <w:rsid w:val="003A417D"/>
    <w:rsid w:val="003B73BB"/>
    <w:rsid w:val="003C4C30"/>
    <w:rsid w:val="003D05C3"/>
    <w:rsid w:val="003D5706"/>
    <w:rsid w:val="003E37AF"/>
    <w:rsid w:val="003E5FAA"/>
    <w:rsid w:val="003F3862"/>
    <w:rsid w:val="003F5C73"/>
    <w:rsid w:val="003F66F7"/>
    <w:rsid w:val="004045AF"/>
    <w:rsid w:val="00405D56"/>
    <w:rsid w:val="004225A6"/>
    <w:rsid w:val="0042732B"/>
    <w:rsid w:val="0043042F"/>
    <w:rsid w:val="004361B4"/>
    <w:rsid w:val="00443075"/>
    <w:rsid w:val="004467B6"/>
    <w:rsid w:val="0044711C"/>
    <w:rsid w:val="00450BCE"/>
    <w:rsid w:val="004511E6"/>
    <w:rsid w:val="00460208"/>
    <w:rsid w:val="00467865"/>
    <w:rsid w:val="0047128D"/>
    <w:rsid w:val="004743FB"/>
    <w:rsid w:val="0049212E"/>
    <w:rsid w:val="004A0F88"/>
    <w:rsid w:val="004A2305"/>
    <w:rsid w:val="004B1FA3"/>
    <w:rsid w:val="004B2632"/>
    <w:rsid w:val="004B5248"/>
    <w:rsid w:val="004B5E9E"/>
    <w:rsid w:val="004C0163"/>
    <w:rsid w:val="004D01F8"/>
    <w:rsid w:val="004D3D40"/>
    <w:rsid w:val="004D442A"/>
    <w:rsid w:val="004E30E6"/>
    <w:rsid w:val="004E6EB1"/>
    <w:rsid w:val="00502701"/>
    <w:rsid w:val="00504C70"/>
    <w:rsid w:val="00507798"/>
    <w:rsid w:val="0051457F"/>
    <w:rsid w:val="00521D4D"/>
    <w:rsid w:val="00552D8F"/>
    <w:rsid w:val="0055718D"/>
    <w:rsid w:val="00560691"/>
    <w:rsid w:val="00566360"/>
    <w:rsid w:val="0057207A"/>
    <w:rsid w:val="00575162"/>
    <w:rsid w:val="00577AD7"/>
    <w:rsid w:val="0058021E"/>
    <w:rsid w:val="00581F99"/>
    <w:rsid w:val="00590AA8"/>
    <w:rsid w:val="0059177E"/>
    <w:rsid w:val="005954A3"/>
    <w:rsid w:val="005A4203"/>
    <w:rsid w:val="005A4B28"/>
    <w:rsid w:val="005A63BF"/>
    <w:rsid w:val="005A7FBC"/>
    <w:rsid w:val="005B1382"/>
    <w:rsid w:val="005B2959"/>
    <w:rsid w:val="005B5CB7"/>
    <w:rsid w:val="005B7F6B"/>
    <w:rsid w:val="005C0217"/>
    <w:rsid w:val="005C0715"/>
    <w:rsid w:val="005C651D"/>
    <w:rsid w:val="005C70B4"/>
    <w:rsid w:val="005D1CC2"/>
    <w:rsid w:val="005D386D"/>
    <w:rsid w:val="005E02DA"/>
    <w:rsid w:val="005E3421"/>
    <w:rsid w:val="005E4104"/>
    <w:rsid w:val="005E4FB9"/>
    <w:rsid w:val="005E5F8E"/>
    <w:rsid w:val="005E6CC2"/>
    <w:rsid w:val="005F5290"/>
    <w:rsid w:val="006024DB"/>
    <w:rsid w:val="00611CD0"/>
    <w:rsid w:val="006148ED"/>
    <w:rsid w:val="00617208"/>
    <w:rsid w:val="0062097E"/>
    <w:rsid w:val="00632205"/>
    <w:rsid w:val="006417C0"/>
    <w:rsid w:val="00670930"/>
    <w:rsid w:val="00683C52"/>
    <w:rsid w:val="00686400"/>
    <w:rsid w:val="00687CCE"/>
    <w:rsid w:val="0069271A"/>
    <w:rsid w:val="00692E3E"/>
    <w:rsid w:val="006968B1"/>
    <w:rsid w:val="006A1917"/>
    <w:rsid w:val="006B1228"/>
    <w:rsid w:val="006B7857"/>
    <w:rsid w:val="006C0944"/>
    <w:rsid w:val="006D560A"/>
    <w:rsid w:val="006D79C9"/>
    <w:rsid w:val="006E074A"/>
    <w:rsid w:val="006E3637"/>
    <w:rsid w:val="006E60DE"/>
    <w:rsid w:val="006F25D8"/>
    <w:rsid w:val="006F404F"/>
    <w:rsid w:val="00704CC3"/>
    <w:rsid w:val="00705402"/>
    <w:rsid w:val="00712654"/>
    <w:rsid w:val="00716B22"/>
    <w:rsid w:val="0073305F"/>
    <w:rsid w:val="00733E6A"/>
    <w:rsid w:val="0073540D"/>
    <w:rsid w:val="0073571A"/>
    <w:rsid w:val="007357BF"/>
    <w:rsid w:val="00763D36"/>
    <w:rsid w:val="00777E28"/>
    <w:rsid w:val="00780A64"/>
    <w:rsid w:val="0079514D"/>
    <w:rsid w:val="007A190B"/>
    <w:rsid w:val="007A5279"/>
    <w:rsid w:val="007A6806"/>
    <w:rsid w:val="007B2D85"/>
    <w:rsid w:val="007B4B86"/>
    <w:rsid w:val="007C70A3"/>
    <w:rsid w:val="007D7186"/>
    <w:rsid w:val="007F6542"/>
    <w:rsid w:val="007F68E2"/>
    <w:rsid w:val="00801634"/>
    <w:rsid w:val="00802D0A"/>
    <w:rsid w:val="00807922"/>
    <w:rsid w:val="00812758"/>
    <w:rsid w:val="008148DC"/>
    <w:rsid w:val="00824437"/>
    <w:rsid w:val="008258E9"/>
    <w:rsid w:val="008304E0"/>
    <w:rsid w:val="00833EA6"/>
    <w:rsid w:val="00835957"/>
    <w:rsid w:val="00842AF3"/>
    <w:rsid w:val="00846DCF"/>
    <w:rsid w:val="008508B5"/>
    <w:rsid w:val="00851468"/>
    <w:rsid w:val="0085534B"/>
    <w:rsid w:val="00863D4A"/>
    <w:rsid w:val="0087241B"/>
    <w:rsid w:val="00872A27"/>
    <w:rsid w:val="008831E1"/>
    <w:rsid w:val="008879CC"/>
    <w:rsid w:val="008A0369"/>
    <w:rsid w:val="008A5053"/>
    <w:rsid w:val="008C7DA6"/>
    <w:rsid w:val="008D1186"/>
    <w:rsid w:val="008D1816"/>
    <w:rsid w:val="008D2488"/>
    <w:rsid w:val="008E1E66"/>
    <w:rsid w:val="008E2C75"/>
    <w:rsid w:val="008E45ED"/>
    <w:rsid w:val="008E6869"/>
    <w:rsid w:val="008F157C"/>
    <w:rsid w:val="008F19CD"/>
    <w:rsid w:val="008F441F"/>
    <w:rsid w:val="0091165E"/>
    <w:rsid w:val="00917CBA"/>
    <w:rsid w:val="009238D4"/>
    <w:rsid w:val="00927561"/>
    <w:rsid w:val="00930223"/>
    <w:rsid w:val="00930FAD"/>
    <w:rsid w:val="0093254A"/>
    <w:rsid w:val="0093396D"/>
    <w:rsid w:val="00937BA7"/>
    <w:rsid w:val="0095340B"/>
    <w:rsid w:val="00960343"/>
    <w:rsid w:val="009604C6"/>
    <w:rsid w:val="00967477"/>
    <w:rsid w:val="00974EF3"/>
    <w:rsid w:val="00983469"/>
    <w:rsid w:val="0098719A"/>
    <w:rsid w:val="00987C12"/>
    <w:rsid w:val="009906A7"/>
    <w:rsid w:val="00996B0D"/>
    <w:rsid w:val="009B3F27"/>
    <w:rsid w:val="009B5B8C"/>
    <w:rsid w:val="009B7A44"/>
    <w:rsid w:val="009C739D"/>
    <w:rsid w:val="009D6201"/>
    <w:rsid w:val="009E156A"/>
    <w:rsid w:val="009E41D5"/>
    <w:rsid w:val="009E5602"/>
    <w:rsid w:val="009E6CE1"/>
    <w:rsid w:val="009F691D"/>
    <w:rsid w:val="009F6BE5"/>
    <w:rsid w:val="00A1291C"/>
    <w:rsid w:val="00A326EA"/>
    <w:rsid w:val="00A331FD"/>
    <w:rsid w:val="00A36224"/>
    <w:rsid w:val="00A40EDB"/>
    <w:rsid w:val="00A43DF8"/>
    <w:rsid w:val="00A47F4A"/>
    <w:rsid w:val="00A52996"/>
    <w:rsid w:val="00A54148"/>
    <w:rsid w:val="00A54EA0"/>
    <w:rsid w:val="00A62B07"/>
    <w:rsid w:val="00A63520"/>
    <w:rsid w:val="00A66C14"/>
    <w:rsid w:val="00A724D4"/>
    <w:rsid w:val="00A76EEB"/>
    <w:rsid w:val="00A774B5"/>
    <w:rsid w:val="00A96EF6"/>
    <w:rsid w:val="00AA0A26"/>
    <w:rsid w:val="00AA251D"/>
    <w:rsid w:val="00AA68D9"/>
    <w:rsid w:val="00AB0C59"/>
    <w:rsid w:val="00AB4403"/>
    <w:rsid w:val="00AB45E4"/>
    <w:rsid w:val="00AB597D"/>
    <w:rsid w:val="00AC67A2"/>
    <w:rsid w:val="00AD53E9"/>
    <w:rsid w:val="00AF3F58"/>
    <w:rsid w:val="00AF51C2"/>
    <w:rsid w:val="00B05824"/>
    <w:rsid w:val="00B0676D"/>
    <w:rsid w:val="00B06FDF"/>
    <w:rsid w:val="00B16D46"/>
    <w:rsid w:val="00B20C4A"/>
    <w:rsid w:val="00B24307"/>
    <w:rsid w:val="00B307A3"/>
    <w:rsid w:val="00B40B99"/>
    <w:rsid w:val="00B45E50"/>
    <w:rsid w:val="00B6425A"/>
    <w:rsid w:val="00B71885"/>
    <w:rsid w:val="00B8617D"/>
    <w:rsid w:val="00B86BAD"/>
    <w:rsid w:val="00B87869"/>
    <w:rsid w:val="00B91AD8"/>
    <w:rsid w:val="00B92619"/>
    <w:rsid w:val="00B926F5"/>
    <w:rsid w:val="00B945B2"/>
    <w:rsid w:val="00BA4784"/>
    <w:rsid w:val="00BA71D2"/>
    <w:rsid w:val="00BB4687"/>
    <w:rsid w:val="00BB51AE"/>
    <w:rsid w:val="00BC161E"/>
    <w:rsid w:val="00BD3520"/>
    <w:rsid w:val="00BD4D4E"/>
    <w:rsid w:val="00BD5715"/>
    <w:rsid w:val="00BF08B2"/>
    <w:rsid w:val="00BF0ACF"/>
    <w:rsid w:val="00BF5014"/>
    <w:rsid w:val="00C15EFD"/>
    <w:rsid w:val="00C16CB2"/>
    <w:rsid w:val="00C25D03"/>
    <w:rsid w:val="00C27E15"/>
    <w:rsid w:val="00C36F17"/>
    <w:rsid w:val="00C414B9"/>
    <w:rsid w:val="00C435AF"/>
    <w:rsid w:val="00C43A2F"/>
    <w:rsid w:val="00C57A85"/>
    <w:rsid w:val="00C67479"/>
    <w:rsid w:val="00C724EB"/>
    <w:rsid w:val="00C7460E"/>
    <w:rsid w:val="00C84341"/>
    <w:rsid w:val="00C905F9"/>
    <w:rsid w:val="00C92D93"/>
    <w:rsid w:val="00C96CF4"/>
    <w:rsid w:val="00CC13C7"/>
    <w:rsid w:val="00CC1F01"/>
    <w:rsid w:val="00CC55B7"/>
    <w:rsid w:val="00CD72A7"/>
    <w:rsid w:val="00CE6340"/>
    <w:rsid w:val="00CE6D3F"/>
    <w:rsid w:val="00CF3B98"/>
    <w:rsid w:val="00CF6950"/>
    <w:rsid w:val="00D02EA3"/>
    <w:rsid w:val="00D0661F"/>
    <w:rsid w:val="00D124DF"/>
    <w:rsid w:val="00D16378"/>
    <w:rsid w:val="00D23D7A"/>
    <w:rsid w:val="00D24F08"/>
    <w:rsid w:val="00D32BC6"/>
    <w:rsid w:val="00D3513C"/>
    <w:rsid w:val="00D372E0"/>
    <w:rsid w:val="00D40EDA"/>
    <w:rsid w:val="00D4450F"/>
    <w:rsid w:val="00D57F70"/>
    <w:rsid w:val="00D63111"/>
    <w:rsid w:val="00D65D96"/>
    <w:rsid w:val="00D821E3"/>
    <w:rsid w:val="00D912C0"/>
    <w:rsid w:val="00D93CD5"/>
    <w:rsid w:val="00DA00F7"/>
    <w:rsid w:val="00DB1BF0"/>
    <w:rsid w:val="00DC29E7"/>
    <w:rsid w:val="00DC643C"/>
    <w:rsid w:val="00DD4A97"/>
    <w:rsid w:val="00DF02EB"/>
    <w:rsid w:val="00DF6340"/>
    <w:rsid w:val="00E00B2E"/>
    <w:rsid w:val="00E05A8F"/>
    <w:rsid w:val="00E17BB9"/>
    <w:rsid w:val="00E42E40"/>
    <w:rsid w:val="00E50B63"/>
    <w:rsid w:val="00E51925"/>
    <w:rsid w:val="00E6011F"/>
    <w:rsid w:val="00E66561"/>
    <w:rsid w:val="00E66B1D"/>
    <w:rsid w:val="00E70F68"/>
    <w:rsid w:val="00E7496A"/>
    <w:rsid w:val="00E86C07"/>
    <w:rsid w:val="00EA2AF4"/>
    <w:rsid w:val="00EA6B2E"/>
    <w:rsid w:val="00EB45F7"/>
    <w:rsid w:val="00EC6BCE"/>
    <w:rsid w:val="00ED107C"/>
    <w:rsid w:val="00ED251A"/>
    <w:rsid w:val="00ED276D"/>
    <w:rsid w:val="00ED38CE"/>
    <w:rsid w:val="00EF02FF"/>
    <w:rsid w:val="00EF1C64"/>
    <w:rsid w:val="00F02421"/>
    <w:rsid w:val="00F0490E"/>
    <w:rsid w:val="00F11E79"/>
    <w:rsid w:val="00F20B95"/>
    <w:rsid w:val="00F25692"/>
    <w:rsid w:val="00F35694"/>
    <w:rsid w:val="00F50A1B"/>
    <w:rsid w:val="00F53FF3"/>
    <w:rsid w:val="00F57DDF"/>
    <w:rsid w:val="00F62107"/>
    <w:rsid w:val="00F63F93"/>
    <w:rsid w:val="00F72F76"/>
    <w:rsid w:val="00F73C71"/>
    <w:rsid w:val="00F80594"/>
    <w:rsid w:val="00F915BF"/>
    <w:rsid w:val="00F95580"/>
    <w:rsid w:val="00FA63E6"/>
    <w:rsid w:val="00FC5FCA"/>
    <w:rsid w:val="00FD4844"/>
    <w:rsid w:val="00FD5A6A"/>
    <w:rsid w:val="00FE075E"/>
    <w:rsid w:val="00FE7558"/>
    <w:rsid w:val="00FF28B0"/>
    <w:rsid w:val="00FF4F6E"/>
    <w:rsid w:val="03A16E88"/>
    <w:rsid w:val="04F58B9B"/>
    <w:rsid w:val="08170825"/>
    <w:rsid w:val="0B674D6A"/>
    <w:rsid w:val="10AB02E9"/>
    <w:rsid w:val="1DD7ED5E"/>
    <w:rsid w:val="21F5C002"/>
    <w:rsid w:val="224DD0F0"/>
    <w:rsid w:val="25239B9D"/>
    <w:rsid w:val="2538C7FB"/>
    <w:rsid w:val="325730FD"/>
    <w:rsid w:val="3E4C899A"/>
    <w:rsid w:val="49EB94F6"/>
    <w:rsid w:val="5191EB17"/>
    <w:rsid w:val="579B7D55"/>
    <w:rsid w:val="5C25AEDF"/>
    <w:rsid w:val="63D37326"/>
    <w:rsid w:val="67C5B920"/>
    <w:rsid w:val="6850439D"/>
    <w:rsid w:val="6AAAD7D9"/>
    <w:rsid w:val="6F50C00A"/>
    <w:rsid w:val="75D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88192"/>
  <w15:chartTrackingRefBased/>
  <w15:docId w15:val="{D1F98CA6-1A32-4A93-AB0D-6F2259B1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@HP Simplified Hans Light" w:hAnsi="@HP Simplified Hans Ligh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@HP Simplified Hans Light" w:hAnsi="@HP Simplified Hans Ligh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customStyle="1" w:styleId="CommentReference1">
    <w:name w:val="Comment Reference1"/>
    <w:basedOn w:val="Standaardalinea-lettertype"/>
    <w:uiPriority w:val="99"/>
    <w:semiHidden/>
    <w:unhideWhenUsed/>
    <w:rsid w:val="008D2488"/>
    <w:rPr>
      <w:sz w:val="16"/>
      <w:szCs w:val="16"/>
    </w:rPr>
  </w:style>
  <w:style w:type="paragraph" w:styleId="Revisie">
    <w:name w:val="Revision"/>
    <w:hidden/>
    <w:uiPriority w:val="99"/>
    <w:semiHidden/>
    <w:rsid w:val="006968B1"/>
    <w:rPr>
      <w:rFonts w:ascii="Arial" w:hAnsi="Arial" w:cs="Urbane Light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 w:cs="Urbane Light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Standaard"/>
    <w:uiPriority w:val="99"/>
    <w:unhideWhenUsed/>
    <w:rsid w:val="003E37AF"/>
    <w:pPr>
      <w:spacing w:line="240" w:lineRule="auto"/>
    </w:pPr>
  </w:style>
  <w:style w:type="character" w:customStyle="1" w:styleId="CommentReference2">
    <w:name w:val="Comment Reference2"/>
    <w:basedOn w:val="Standaardalinea-lettertype"/>
    <w:uiPriority w:val="99"/>
    <w:semiHidden/>
    <w:unhideWhenUsed/>
    <w:rsid w:val="003E37AF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743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743FB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l004\OneDrive%20-%20Drechtsteden\9%20Sjablonen%20TI\01%20Sjablonen%20bibliotheek\Marktverkenning%20-%20vragen%20met%20antwoordformulier%20-%20Nieuwe%20huisstijl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f52719ceab826e0e200d592d949b05ae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3147855e258a5313b20d1fe2b3245105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746E80-5D95-4435-B0BD-649276022FA8}">
  <ds:schemaRefs>
    <ds:schemaRef ds:uri="a3d06d11-e474-4ef3-9cdb-898de13105d8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f5ce79ca-a344-480c-a10d-b256b371eae5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E871D4-8CC5-4F50-89CC-A26EF4808B5E}"/>
</file>

<file path=customXml/itemProps3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C90FB-05E4-4B3A-B0A3-AFAC191F837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Marktverkenning - vragen met antwoordformulier - Nieuwe huisstijl</Template>
  <TotalTime>1</TotalTime>
  <Pages>4</Pages>
  <Words>537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Lochtenberg, CS (Lotte)</dc:creator>
  <cp:keywords/>
  <dc:description/>
  <cp:lastModifiedBy>Almkerk, YNJ van (Yvonne)</cp:lastModifiedBy>
  <cp:revision>3</cp:revision>
  <cp:lastPrinted>2020-09-05T10:56:00Z</cp:lastPrinted>
  <dcterms:created xsi:type="dcterms:W3CDTF">2026-04-22T12:15:00Z</dcterms:created>
  <dcterms:modified xsi:type="dcterms:W3CDTF">2026-04-22T12:16:00Z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