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5BF8628" w14:textId="77777777" w:rsidR="00093DCD" w:rsidRDefault="00093DCD" w:rsidP="0021356D"/>
    <w:p w14:paraId="19FC8520" w14:textId="16C9D6AE" w:rsidR="00093DCD" w:rsidRPr="00093DCD" w:rsidRDefault="00093DCD" w:rsidP="0021356D">
      <w:r>
        <w:t xml:space="preserve">2.3 Staat het Russische/Belarussische moederbedrijf </w:t>
      </w:r>
      <w:r>
        <w:tab/>
      </w:r>
      <w:r>
        <w:tab/>
        <w:t xml:space="preserve">       </w:t>
      </w:r>
      <w:r>
        <w:rPr>
          <w:rFonts w:ascii="Symbol" w:eastAsia="Symbol" w:hAnsi="Symbol" w:cs="Symbol"/>
        </w:rPr>
        <w:t>□</w:t>
      </w:r>
      <w:r>
        <w:t xml:space="preserve">  Ja,     ga verder met vraag 2.4</w:t>
      </w:r>
      <w:r>
        <w:br/>
        <w:t xml:space="preserve">       op de Europese sanctielijst? (zie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3A9DB7F5" w14:textId="77777777" w:rsidR="003712ED" w:rsidRDefault="003712ED" w:rsidP="0021356D"/>
    <w:p w14:paraId="638D04F7" w14:textId="38BD1D36" w:rsidR="00093DCD" w:rsidRDefault="00093DCD" w:rsidP="0021356D">
      <w:r>
        <w:t xml:space="preserve">2.4. Staat uw bedrijf onder zeggenschap of eigendom van </w:t>
      </w:r>
      <w:r>
        <w:tab/>
        <w:t xml:space="preserve">       </w:t>
      </w:r>
      <w:r>
        <w:rPr>
          <w:rFonts w:ascii="Symbol" w:eastAsia="Symbol" w:hAnsi="Symbol" w:cs="Symbol"/>
        </w:rPr>
        <w:t>□</w:t>
      </w:r>
      <w:r>
        <w:t xml:space="preserve">  Ja</w:t>
      </w:r>
    </w:p>
    <w:p w14:paraId="699DC5E1" w14:textId="5A3B6052" w:rsidR="00093DCD" w:rsidRPr="00093DCD" w:rsidRDefault="00093DCD" w:rsidP="00093DCD">
      <w:pPr>
        <w:ind w:left="390"/>
      </w:pPr>
      <w:r>
        <w:t xml:space="preserve">het Russische/Belarussische moederbedrijf? </w:t>
      </w:r>
      <w:r>
        <w:br/>
      </w:r>
      <w:r w:rsidRPr="00093DCD">
        <w:rPr>
          <w:i/>
          <w:iCs/>
        </w:rPr>
        <w:t xml:space="preserve">Zie voor nadere toelichting over wanneer sprake is van </w:t>
      </w:r>
      <w:r>
        <w:rPr>
          <w:i/>
          <w:iCs/>
        </w:rPr>
        <w:tab/>
        <w:t xml:space="preserve">       </w:t>
      </w:r>
      <w:r>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lastRenderedPageBreak/>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6B93" w14:textId="77777777" w:rsidR="002B2519" w:rsidRDefault="002B2519" w:rsidP="00A35634">
      <w:pPr>
        <w:spacing w:line="240" w:lineRule="auto"/>
      </w:pPr>
      <w:r>
        <w:separator/>
      </w:r>
    </w:p>
  </w:endnote>
  <w:endnote w:type="continuationSeparator" w:id="0">
    <w:p w14:paraId="58D1E16C" w14:textId="77777777" w:rsidR="002B2519" w:rsidRDefault="002B2519"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D42B0" w14:textId="77777777" w:rsidR="002B2519" w:rsidRDefault="002B2519" w:rsidP="00A35634">
      <w:pPr>
        <w:spacing w:line="240" w:lineRule="auto"/>
      </w:pPr>
      <w:r>
        <w:separator/>
      </w:r>
    </w:p>
  </w:footnote>
  <w:footnote w:type="continuationSeparator" w:id="0">
    <w:p w14:paraId="6F975EDD" w14:textId="77777777" w:rsidR="002B2519" w:rsidRDefault="002B2519"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B2519"/>
    <w:rsid w:val="002D399E"/>
    <w:rsid w:val="002E2150"/>
    <w:rsid w:val="003033DB"/>
    <w:rsid w:val="00316FAA"/>
    <w:rsid w:val="00341630"/>
    <w:rsid w:val="003712ED"/>
    <w:rsid w:val="0042005E"/>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10FA6"/>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lcf76f155ced4ddcb4097134ff3c332f xmlns="135651e0-58b9-4230-86b3-f75358f04432">
      <Terms xmlns="http://schemas.microsoft.com/office/infopath/2007/PartnerControls"/>
    </lcf76f155ced4ddcb4097134ff3c332f>
    <TaxCatchAll xmlns="c8187ad9-badc-4a75-bbe4-fadf97d1e93e">
      <Value>4</Value>
      <Value>44</Value>
      <Value>1</Value>
      <Value>14</Value>
    </TaxCatchAll>
    <_dlc_DocId xmlns="fd846815-3440-47ad-91c2-6fb63ce1b515">P7F47XRYZNDU-1400349141-126623</_dlc_DocId>
    <_dlc_DocIdUrl xmlns="fd846815-3440-47ad-91c2-6fb63ce1b515">
      <Url>https://gemeenteznstd.sharepoint.com/sites/PC_Europeseaanbestedingen-Aanbestedingsdossiers2/_layouts/15/DocIdRedir.aspx?ID=P7F47XRYZNDU-1400349141-126623</Url>
      <Description>P7F47XRYZNDU-1400349141-126623</Description>
    </_dlc_DocIdUrl>
    <SharedWithUsers xmlns="fd846815-3440-47ad-91c2-6fb63ce1b515">
      <UserInfo>
        <DisplayName/>
        <AccountId xsi:nil="true"/>
        <AccountType/>
      </UserInfo>
    </SharedWithUsers>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Props1.xml><?xml version="1.0" encoding="utf-8"?>
<ds:datastoreItem xmlns:ds="http://schemas.openxmlformats.org/officeDocument/2006/customXml" ds:itemID="{0A56DA3C-603C-4DAA-9C69-6B3DD9EFF4C6}"/>
</file>

<file path=customXml/itemProps2.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3.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4.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http://schemas.microsoft.com/sharepoint/v3/fields"/>
    <ds:schemaRef ds:uri="11338c8b-c7d6-4fc0-8449-79058dd8ffbb"/>
    <ds:schemaRef ds:uri="dc26ccdb-062d-4ea4-932d-04ac8ab2521a"/>
  </ds:schemaRefs>
</ds:datastoreItem>
</file>

<file path=docProps/app.xml><?xml version="1.0" encoding="utf-8"?>
<Properties xmlns="http://schemas.openxmlformats.org/officeDocument/2006/extended-properties" xmlns:vt="http://schemas.openxmlformats.org/officeDocument/2006/docPropsVTypes">
  <Template>Standaard_memo_of_notitie</Template>
  <TotalTime>0</TotalTime>
  <Pages>3</Pages>
  <Words>772</Words>
  <Characters>4251</Characters>
  <Application>Microsoft Office Word</Application>
  <DocSecurity>0</DocSecurity>
  <Lines>35</Lines>
  <Paragraphs>10</Paragraphs>
  <ScaleCrop>false</ScaleCrop>
  <Company>Gemeente Zaanstad</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Stoter, Cheryl</cp:lastModifiedBy>
  <cp:revision>5</cp:revision>
  <cp:lastPrinted>2011-03-31T14:35:00Z</cp:lastPrinted>
  <dcterms:created xsi:type="dcterms:W3CDTF">2024-10-01T12:42:00Z</dcterms:created>
  <dcterms:modified xsi:type="dcterms:W3CDTF">2026-02-20T14:08:00Z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Facilitaire Zaken|e4bdb08e-be41-4f84-9bb5-cddaf086f261</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6eb65b4f-6611-46fb-a621-1a8f36afb243</vt:lpwstr>
  </property>
  <property fmtid="{D5CDD505-2E9C-101B-9397-08002B2CF9AE}" pid="8" name="Afdeling">
    <vt:lpwstr>14;#Facilitaire Zaken|e4bdb08e-be41-4f84-9bb5-cddaf086f261</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Order">
    <vt:r8>26600</vt:r8>
  </property>
  <property fmtid="{D5CDD505-2E9C-101B-9397-08002B2CF9AE}" pid="17" name="xd_ProgID">
    <vt:lpwstr/>
  </property>
  <property fmtid="{D5CDD505-2E9C-101B-9397-08002B2CF9AE}" pid="18" name="kb2195678de349ca8c57c458e10f6aa4">
    <vt:lpwstr>Actief|81c20c87-c216-4937-bf94-ff7021bd769f</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Projectfase">
    <vt:lpwstr/>
  </property>
  <property fmtid="{D5CDD505-2E9C-101B-9397-08002B2CF9AE}" pid="25" name="_SourceUrl">
    <vt:lpwstr/>
  </property>
  <property fmtid="{D5CDD505-2E9C-101B-9397-08002B2CF9AE}" pid="26" name="_SharedFileIndex">
    <vt:lpwstr/>
  </property>
  <property fmtid="{D5CDD505-2E9C-101B-9397-08002B2CF9AE}" pid="27" name="o1a2d2658b504ff8bb19e1adc1f0f2a3">
    <vt:lpwstr>Facilitaire Zaken|e4bdb08e-be41-4f84-9bb5-cddaf086f261</vt:lpwstr>
  </property>
  <property fmtid="{D5CDD505-2E9C-101B-9397-08002B2CF9AE}" pid="28" name="pc74fc44ba064d88936f8cc21f1e9089">
    <vt:lpwstr>Gemeente Zaanstad|5da99fe8-27ce-4ad9-925a-5d6e14d5f231</vt:lpwstr>
  </property>
  <property fmtid="{D5CDD505-2E9C-101B-9397-08002B2CF9AE}" pid="30" name="Extern-ID">
    <vt:lpwstr/>
  </property>
  <property fmtid="{D5CDD505-2E9C-101B-9397-08002B2CF9AE}" pid="32" name="Bron_Systeem">
    <vt:lpwstr/>
  </property>
</Properties>
</file>