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F832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7A1E740C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7D56E10C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090490C2" w14:textId="5998BA42" w:rsidR="00FB68F1" w:rsidRDefault="00FB68F1" w:rsidP="00C66672">
      <w:pPr>
        <w:spacing w:line="240" w:lineRule="auto"/>
        <w:jc w:val="center"/>
        <w:rPr>
          <w:rFonts w:eastAsiaTheme="minorEastAsia"/>
        </w:rPr>
      </w:pPr>
    </w:p>
    <w:p w14:paraId="0F321EA6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10CE7450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5B50E8C4" w14:textId="77777777" w:rsidR="002A718A" w:rsidRPr="006062F4" w:rsidRDefault="002A718A" w:rsidP="002A718A"/>
    <w:p w14:paraId="49FEA0E3" w14:textId="7777777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b652a6d9-ac60-415e-913a-a4539bc720f6&quot;}}"/>
          <w:id w:val="940949857"/>
          <w:placeholder>
            <w:docPart w:val="7D38D0CB4B8148A596148A963FC5224E"/>
          </w:placeholder>
        </w:sdtPr>
        <w:sdtEndPr/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41dabf1a-8b0d-497c-b1bb-af924c21f3ae&quot;}}"/>
          <w:id w:val="456230139"/>
          <w:placeholder>
            <w:docPart w:val="F191705C9D904B54AC1903FD5DFF7CDF"/>
          </w:placeholder>
        </w:sdtPr>
        <w:sdtEndPr/>
        <w:sdtContent>
          <w:r>
            <w:t>Landmeetkundige diensten (2026 - 002358)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486EFDB4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1EECA181" w14:textId="77777777" w:rsidTr="005D08C8">
        <w:tc>
          <w:tcPr>
            <w:tcW w:w="2405" w:type="dxa"/>
          </w:tcPr>
          <w:p w14:paraId="6507C90A" w14:textId="77777777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76B87EFD" w14:textId="77777777" w:rsidR="005D08C8" w:rsidRDefault="005D08C8" w:rsidP="002A718A"/>
        </w:tc>
      </w:tr>
    </w:tbl>
    <w:p w14:paraId="76FC936C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01848986" w14:textId="77777777" w:rsidTr="00020C2E">
        <w:tc>
          <w:tcPr>
            <w:tcW w:w="562" w:type="dxa"/>
          </w:tcPr>
          <w:p w14:paraId="52B093F7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5B293CC7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580D7429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172E28E1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60E30D5D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0D16C71B" w14:textId="77777777" w:rsidTr="00020C2E">
        <w:tc>
          <w:tcPr>
            <w:tcW w:w="562" w:type="dxa"/>
          </w:tcPr>
          <w:p w14:paraId="549C79E6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11FD4A72" w14:textId="77777777" w:rsidR="005D08C8" w:rsidRDefault="005D08C8" w:rsidP="002A718A"/>
        </w:tc>
        <w:tc>
          <w:tcPr>
            <w:tcW w:w="1134" w:type="dxa"/>
          </w:tcPr>
          <w:p w14:paraId="3D1DA6D8" w14:textId="77777777" w:rsidR="005D08C8" w:rsidRDefault="005D08C8" w:rsidP="002A718A"/>
        </w:tc>
        <w:tc>
          <w:tcPr>
            <w:tcW w:w="2409" w:type="dxa"/>
          </w:tcPr>
          <w:p w14:paraId="3596857C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6A8BB7CB" w14:textId="77777777" w:rsidR="005D08C8" w:rsidRDefault="005D08C8" w:rsidP="002A718A"/>
        </w:tc>
      </w:tr>
      <w:tr w:rsidR="005D08C8" w14:paraId="5B38D08B" w14:textId="77777777" w:rsidTr="00020C2E">
        <w:tc>
          <w:tcPr>
            <w:tcW w:w="562" w:type="dxa"/>
          </w:tcPr>
          <w:p w14:paraId="3DE120EA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00B87D24" w14:textId="77777777" w:rsidR="005D08C8" w:rsidRDefault="005D08C8" w:rsidP="002A718A"/>
        </w:tc>
        <w:tc>
          <w:tcPr>
            <w:tcW w:w="1134" w:type="dxa"/>
          </w:tcPr>
          <w:p w14:paraId="40A5702C" w14:textId="77777777" w:rsidR="005D08C8" w:rsidRDefault="005D08C8" w:rsidP="002A718A"/>
        </w:tc>
        <w:tc>
          <w:tcPr>
            <w:tcW w:w="2409" w:type="dxa"/>
          </w:tcPr>
          <w:p w14:paraId="25CD1444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478F3032" w14:textId="77777777" w:rsidR="005D08C8" w:rsidRDefault="005D08C8" w:rsidP="002A718A"/>
        </w:tc>
      </w:tr>
      <w:tr w:rsidR="005D08C8" w14:paraId="3AA1F1F4" w14:textId="77777777" w:rsidTr="00020C2E">
        <w:tc>
          <w:tcPr>
            <w:tcW w:w="562" w:type="dxa"/>
          </w:tcPr>
          <w:p w14:paraId="2DA5514B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3A2C7A32" w14:textId="77777777" w:rsidR="005D08C8" w:rsidRDefault="005D08C8" w:rsidP="002A718A"/>
        </w:tc>
        <w:tc>
          <w:tcPr>
            <w:tcW w:w="1134" w:type="dxa"/>
          </w:tcPr>
          <w:p w14:paraId="5758A2BC" w14:textId="77777777" w:rsidR="005D08C8" w:rsidRDefault="005D08C8" w:rsidP="002A718A"/>
        </w:tc>
        <w:tc>
          <w:tcPr>
            <w:tcW w:w="2409" w:type="dxa"/>
          </w:tcPr>
          <w:p w14:paraId="7E67E694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305A543" w14:textId="77777777" w:rsidR="005D08C8" w:rsidRDefault="005D08C8" w:rsidP="002A718A"/>
        </w:tc>
      </w:tr>
      <w:tr w:rsidR="005D08C8" w14:paraId="39DB585D" w14:textId="77777777" w:rsidTr="00020C2E">
        <w:tc>
          <w:tcPr>
            <w:tcW w:w="562" w:type="dxa"/>
          </w:tcPr>
          <w:p w14:paraId="71CBE5CB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363B99E1" w14:textId="77777777" w:rsidR="005D08C8" w:rsidRDefault="005D08C8" w:rsidP="002A718A"/>
        </w:tc>
        <w:tc>
          <w:tcPr>
            <w:tcW w:w="1134" w:type="dxa"/>
          </w:tcPr>
          <w:p w14:paraId="278B0D67" w14:textId="77777777" w:rsidR="005D08C8" w:rsidRDefault="005D08C8" w:rsidP="002A718A"/>
        </w:tc>
        <w:tc>
          <w:tcPr>
            <w:tcW w:w="2409" w:type="dxa"/>
          </w:tcPr>
          <w:p w14:paraId="1C8DF8E5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0D921FD1" w14:textId="77777777" w:rsidR="005D08C8" w:rsidRDefault="005D08C8" w:rsidP="002A718A"/>
        </w:tc>
      </w:tr>
      <w:tr w:rsidR="005D08C8" w14:paraId="051E151A" w14:textId="77777777" w:rsidTr="00020C2E">
        <w:tc>
          <w:tcPr>
            <w:tcW w:w="562" w:type="dxa"/>
          </w:tcPr>
          <w:p w14:paraId="2ED9AD8B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6FE38B74" w14:textId="77777777" w:rsidR="005D08C8" w:rsidRDefault="005D08C8" w:rsidP="002A718A"/>
        </w:tc>
        <w:tc>
          <w:tcPr>
            <w:tcW w:w="1134" w:type="dxa"/>
          </w:tcPr>
          <w:p w14:paraId="0769D8CE" w14:textId="77777777" w:rsidR="005D08C8" w:rsidRDefault="005D08C8" w:rsidP="002A718A"/>
        </w:tc>
        <w:tc>
          <w:tcPr>
            <w:tcW w:w="2409" w:type="dxa"/>
          </w:tcPr>
          <w:p w14:paraId="02AF0D76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0A42B4E" w14:textId="77777777" w:rsidR="005D08C8" w:rsidRDefault="005D08C8" w:rsidP="002A718A"/>
        </w:tc>
      </w:tr>
    </w:tbl>
    <w:p w14:paraId="6E1C2EAE" w14:textId="77777777" w:rsidR="00AF631F" w:rsidRDefault="00AF631F" w:rsidP="002A718A"/>
    <w:p w14:paraId="4A37B7CE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56933792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4F02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4ED9A" w14:textId="77777777" w:rsidR="001C19FA" w:rsidRDefault="001C19FA">
      <w:r>
        <w:separator/>
      </w:r>
    </w:p>
  </w:endnote>
  <w:endnote w:type="continuationSeparator" w:id="0">
    <w:p w14:paraId="2281D0DF" w14:textId="77777777" w:rsidR="001C19FA" w:rsidRDefault="001C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9C6E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voettekst" w:displacedByCustomXml="next"/>
  <w:sdt>
    <w:sdtPr>
      <w:rPr>
        <w:b/>
        <w:bCs/>
        <w:lang w:val="en-US"/>
      </w:rPr>
      <w:tag w:val="{&quot;templafy&quot;:{&quot;id&quot;:&quot;1162e79f-cd5c-4f53-ab67-a478c34e2f2f&quot;}}"/>
      <w:id w:val="1921510847"/>
      <w:placeholder>
        <w:docPart w:val="7D38D0CB4B8148A596148A963FC5224E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1CF2BCDF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027645BB" w14:textId="77777777" w:rsidR="00B9536B" w:rsidRPr="00B9536B" w:rsidRDefault="001C19FA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0E5DC624" w14:textId="77777777" w:rsidR="00B9536B" w:rsidRPr="00B9536B" w:rsidRDefault="001C19F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3E871731" w14:textId="77777777" w:rsidR="00B9536B" w:rsidRPr="00B9536B" w:rsidRDefault="001C19FA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5F91818C" w14:textId="77777777" w:rsidR="00B9536B" w:rsidRPr="00B9536B" w:rsidRDefault="001C19F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6C23D463" w14:textId="77777777" w:rsidR="00B9536B" w:rsidRPr="00B9536B" w:rsidRDefault="001C19F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3597D5D3" w14:textId="77777777" w:rsidR="00B9536B" w:rsidRPr="00B9536B" w:rsidRDefault="001C19F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74479D9" w14:textId="77777777" w:rsidR="00535851" w:rsidRPr="00B9536B" w:rsidRDefault="001C19FA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0064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B085" w14:textId="77777777" w:rsidR="001C19FA" w:rsidRDefault="001C19FA">
      <w:r>
        <w:separator/>
      </w:r>
    </w:p>
  </w:footnote>
  <w:footnote w:type="continuationSeparator" w:id="0">
    <w:p w14:paraId="5EF16F4C" w14:textId="77777777" w:rsidR="001C19FA" w:rsidRDefault="001C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9697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11DE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3D9A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0E76F5E6" wp14:editId="04C43999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916471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1C19FA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C19FA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DE55D"/>
  <w15:chartTrackingRefBased/>
  <w15:docId w15:val="{DC3B71CA-2F1B-49B4-9DF6-24E7A88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semiHidden="1" w:unhideWhenUsed="1"/>
    <w:lsdException w:name="annotation reference" w:uiPriority="99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semiHidden="1" w:unhideWhenUsed="1"/>
    <w:lsdException w:name="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zie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38D0CB4B8148A596148A963FC522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A5D6BC-8DCD-4944-AE7F-E59E5D8E27E7}"/>
      </w:docPartPr>
      <w:docPartBody>
        <w:p w:rsidR="00000000" w:rsidRDefault="003A5009">
          <w:pPr>
            <w:pStyle w:val="7D38D0CB4B8148A596148A963FC5224E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F191705C9D904B54AC1903FD5DFF7C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CFCB67-38D6-4293-8C79-A0BC0BFA6B65}"/>
      </w:docPartPr>
      <w:docPartBody>
        <w:p w:rsidR="00000000" w:rsidRDefault="003A5009">
          <w:pPr>
            <w:pStyle w:val="F191705C9D904B54AC1903FD5DFF7CDF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D38D0CB4B8148A596148A963FC5224E">
    <w:name w:val="7D38D0CB4B8148A596148A963FC5224E"/>
  </w:style>
  <w:style w:type="paragraph" w:customStyle="1" w:styleId="F191705C9D904B54AC1903FD5DFF7CDF">
    <w:name w:val="F191705C9D904B54AC1903FD5DFF7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xtElementConfigurations xmlns:xsi="http://www.w3.org/2001/XMLSchema-instance" xmlns:xsd="http://www.w3.org/2001/XMLSchema">
  <TextElement ElementMetadataLinkId="1162e79f-cd5c-4f53-ab67-a478c34e2f2f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2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b652a6d9-ac60-415e-913a-a4539bc720f6"},{"elementConfiguration":{"binding":"{{Form.TitelAanbesteding}}","visibility":"","removeAndKeepContent":false,"disableUpdates":false,"type":"text"},"type":"richTextContentControl","id":"41dabf1a-8b0d-497c-b1bb-af924c21f3ae"},{"elementConfiguration":{"assetId":"{{DataSources.DocumentSettings[\"BasisbriefInkoop\"].VoettekstVervolgPagina}}","textElementPlaceholderName":"TextElement1","replaceOnUpdate":false,"type":"textElement"},"type":"richTextContentControl","id":"1162e79f-cd5c-4f53-ab67-a478c34e2f2f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n3gpbMUyZDKo6121HFupySeW7tT/wbAfZyZ6kznf1c1yir+LDqMvkeC3OT8WK5wR"}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Een nieuw document maken." ma:contentTypeScope="" ma:versionID="1da5d127383645c578ba00de43534ca8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6d2a64a22db0bb7b73a94f4693ea5ac2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D52378-9D4C-48DB-AC76-ECF810C6304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FD3718AF-07EE-46FB-AC5A-62EC722A867D}">
  <ds:schemaRefs/>
</ds:datastoreItem>
</file>

<file path=customXml/itemProps4.xml><?xml version="1.0" encoding="utf-8"?>
<ds:datastoreItem xmlns:ds="http://schemas.openxmlformats.org/officeDocument/2006/customXml" ds:itemID="{89DA2345-B3A7-4904-8967-B3F1064E2C53}"/>
</file>

<file path=customXml/itemProps5.xml><?xml version="1.0" encoding="utf-8"?>
<ds:datastoreItem xmlns:ds="http://schemas.openxmlformats.org/officeDocument/2006/customXml" ds:itemID="{1F33ABED-B99D-4E57-B5EB-6CD626533A72}"/>
</file>

<file path=customXml/itemProps6.xml><?xml version="1.0" encoding="utf-8"?>
<ds:datastoreItem xmlns:ds="http://schemas.openxmlformats.org/officeDocument/2006/customXml" ds:itemID="{B06057C3-82AD-4333-A3B6-ECCD2FDE70FC}"/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69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Harmien Ziengs</dc:creator>
  <cp:keywords/>
  <dc:description/>
  <cp:lastModifiedBy>Harmien Ziengs</cp:lastModifiedBy>
  <cp:revision>1</cp:revision>
  <dcterms:created xsi:type="dcterms:W3CDTF">2026-04-13T10:21:00Z</dcterms:created>
  <dcterms:modified xsi:type="dcterms:W3CDTF">2026-04-13T10:23:00Z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637859486174004944</vt:lpwstr>
  </property>
  <property fmtid="{D5CDD505-2E9C-101B-9397-08002B2CF9AE}" pid="12" name="TemplafyFromBlank">
    <vt:bool>false</vt:bool>
  </property>
  <property fmtid="{D5CDD505-2E9C-101B-9397-08002B2CF9AE}" pid="13" name="ContentTypeId">
    <vt:lpwstr>0x010100FB144AF7322A62488971071C2D564A29</vt:lpwstr>
  </property>
</Properties>
</file>