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1A28F7AF" w:rsidR="0042425F" w:rsidRPr="00951B0F" w:rsidRDefault="0042425F" w:rsidP="0042425F">
      <w:pPr>
        <w:pStyle w:val="Kop1"/>
      </w:pPr>
      <w:r w:rsidRPr="00D377CC">
        <w:t xml:space="preserve">Bijlage 2 - </w:t>
      </w:r>
      <w:r>
        <w:t>Aan</w:t>
      </w:r>
      <w:r w:rsidR="00EA762B">
        <w:t>meldings</w:t>
      </w:r>
      <w:r w:rsidR="00A33CE2">
        <w:t>biljet</w:t>
      </w:r>
      <w:r w:rsidRPr="00D377CC">
        <w:t xml:space="preserve"> </w:t>
      </w:r>
      <w:r w:rsidR="00411CE3">
        <w:t>Denekamp</w:t>
      </w:r>
      <w:r w:rsidR="00D4421A">
        <w:t xml:space="preserve"> </w:t>
      </w:r>
      <w:r w:rsidR="00411CE3">
        <w:t>Oost fase 2b</w:t>
      </w:r>
    </w:p>
    <w:p w14:paraId="75D3AC05" w14:textId="3D596306" w:rsidR="0042425F" w:rsidRDefault="0042425F" w:rsidP="0042425F">
      <w:r>
        <w:t xml:space="preserve">De hierna te noemen </w:t>
      </w:r>
      <w:r w:rsidR="00E0007F">
        <w:t>Gegadigde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4C8E8EC7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>de Selectieleidraad</w:t>
      </w:r>
      <w:r w:rsidRPr="005A3D89">
        <w:t xml:space="preserve">: </w:t>
      </w:r>
      <w:r w:rsidR="00D4421A">
        <w:t xml:space="preserve">Denekamp Oost fase 2b </w:t>
      </w:r>
      <w:r w:rsidRPr="005A3D89">
        <w:t xml:space="preserve">en de eventueel doorgevoerde aanpassingen als vastgelegd in de </w:t>
      </w:r>
      <w:r w:rsidR="00E0007F">
        <w:t xml:space="preserve">Nota van </w:t>
      </w:r>
      <w:r w:rsidRPr="005A3D89">
        <w:t>inlichtingen.</w:t>
      </w:r>
    </w:p>
    <w:p w14:paraId="26292FF2" w14:textId="77777777" w:rsidR="005A3D89" w:rsidRDefault="005A3D89" w:rsidP="0042425F"/>
    <w:p w14:paraId="34B0BD68" w14:textId="5085F7E3" w:rsidR="0042425F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E0007F">
        <w:t>Gegadigden</w:t>
      </w:r>
      <w:r>
        <w:t xml:space="preserve"> de hierboven onder 1. genoemde </w:t>
      </w:r>
      <w:r w:rsidR="000515C0">
        <w:t>Gegadigde</w:t>
      </w:r>
      <w:r>
        <w:t xml:space="preserve"> aan als gemachtigde om hen in alle zaken in het kader van de </w:t>
      </w:r>
      <w:r w:rsidR="000515C0">
        <w:t>Opdracht</w:t>
      </w:r>
      <w:r>
        <w:t xml:space="preserve"> te vertegenwoordigen. </w:t>
      </w:r>
    </w:p>
    <w:p w14:paraId="32307220" w14:textId="77777777" w:rsidR="005A3D89" w:rsidRDefault="005A3D89" w:rsidP="0042425F"/>
    <w:p w14:paraId="5DE23E87" w14:textId="77777777" w:rsidR="00DC2AF7" w:rsidRDefault="00DC2AF7">
      <w:pPr>
        <w:keepLines w:val="0"/>
        <w:spacing w:line="240" w:lineRule="auto"/>
      </w:pPr>
      <w:r>
        <w:br w:type="page"/>
      </w:r>
    </w:p>
    <w:p w14:paraId="60857DD4" w14:textId="71FBA47D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175D4202" w:rsidR="0042425F" w:rsidRDefault="0042425F" w:rsidP="0042425F">
      <w:r>
        <w:t xml:space="preserve">De </w:t>
      </w:r>
      <w:r w:rsidR="00EA762B">
        <w:t>Ge</w:t>
      </w:r>
      <w:r w:rsidR="007D3F1E">
        <w:t>gadigde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D6CE" w14:textId="77777777" w:rsidR="00381CFE" w:rsidRDefault="00381CFE">
      <w:r>
        <w:separator/>
      </w:r>
    </w:p>
  </w:endnote>
  <w:endnote w:type="continuationSeparator" w:id="0">
    <w:p w14:paraId="169F2EA1" w14:textId="77777777" w:rsidR="00381CFE" w:rsidRDefault="00381CFE">
      <w:r>
        <w:continuationSeparator/>
      </w:r>
    </w:p>
  </w:endnote>
  <w:endnote w:type="continuationNotice" w:id="1">
    <w:p w14:paraId="08FDD898" w14:textId="77777777" w:rsidR="00381CFE" w:rsidRDefault="00381C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3754CC1B" w:rsidR="00EE4848" w:rsidRPr="00225CE0" w:rsidRDefault="0075391C" w:rsidP="00225CE0">
    <w:pPr>
      <w:pStyle w:val="Voettekst"/>
    </w:pPr>
    <w:r>
      <w:rPr>
        <w:sz w:val="14"/>
        <w:szCs w:val="14"/>
      </w:rPr>
      <w:t>Nationale concurrentiegerichte dialoog Denekamp</w:t>
    </w:r>
    <w:r>
      <w:rPr>
        <w:sz w:val="14"/>
        <w:szCs w:val="14"/>
      </w:rPr>
      <w:t xml:space="preserve"> </w:t>
    </w:r>
    <w:r>
      <w:rPr>
        <w:sz w:val="14"/>
        <w:szCs w:val="14"/>
      </w:rPr>
      <w:t>Oost fase 2</w:t>
    </w:r>
    <w:r>
      <w:rPr>
        <w:sz w:val="14"/>
        <w:szCs w:val="14"/>
      </w:rPr>
      <w:t>b</w:t>
    </w:r>
    <w:r w:rsidRPr="00C02907">
      <w:rPr>
        <w:sz w:val="14"/>
        <w:szCs w:val="14"/>
      </w:rPr>
      <w:t xml:space="preserve"> </w:t>
    </w:r>
    <w:r w:rsidR="007927A1" w:rsidRPr="00C02907">
      <w:rPr>
        <w:sz w:val="14"/>
        <w:szCs w:val="14"/>
      </w:rPr>
      <w:t>© Akro Consult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8B7A" w14:textId="77777777" w:rsidR="0075391C" w:rsidRDefault="007539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89BC" w14:textId="77777777" w:rsidR="00381CFE" w:rsidRDefault="00381CFE">
      <w:r>
        <w:separator/>
      </w:r>
    </w:p>
  </w:footnote>
  <w:footnote w:type="continuationSeparator" w:id="0">
    <w:p w14:paraId="44A8E125" w14:textId="77777777" w:rsidR="00381CFE" w:rsidRDefault="00381CFE">
      <w:r>
        <w:continuationSeparator/>
      </w:r>
    </w:p>
  </w:footnote>
  <w:footnote w:type="continuationNotice" w:id="1">
    <w:p w14:paraId="217715F6" w14:textId="77777777" w:rsidR="00381CFE" w:rsidRDefault="00381C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C033" w14:textId="77777777" w:rsidR="0075391C" w:rsidRDefault="007539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A9FF" w14:textId="77777777" w:rsidR="0075391C" w:rsidRDefault="00753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3675B"/>
    <w:rsid w:val="000515C0"/>
    <w:rsid w:val="000553BE"/>
    <w:rsid w:val="00061F9B"/>
    <w:rsid w:val="0006302F"/>
    <w:rsid w:val="00097A58"/>
    <w:rsid w:val="000B384A"/>
    <w:rsid w:val="000D21A1"/>
    <w:rsid w:val="000E7762"/>
    <w:rsid w:val="00110719"/>
    <w:rsid w:val="001424C7"/>
    <w:rsid w:val="0014453C"/>
    <w:rsid w:val="00144B25"/>
    <w:rsid w:val="00165328"/>
    <w:rsid w:val="00183E9A"/>
    <w:rsid w:val="00191ABC"/>
    <w:rsid w:val="001A4C28"/>
    <w:rsid w:val="001A6D8F"/>
    <w:rsid w:val="001C0989"/>
    <w:rsid w:val="00211142"/>
    <w:rsid w:val="0021609F"/>
    <w:rsid w:val="00220C45"/>
    <w:rsid w:val="002246AC"/>
    <w:rsid w:val="00225CE0"/>
    <w:rsid w:val="002400B2"/>
    <w:rsid w:val="0025423B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4C42"/>
    <w:rsid w:val="003400C2"/>
    <w:rsid w:val="00345918"/>
    <w:rsid w:val="00377C3E"/>
    <w:rsid w:val="00381CFE"/>
    <w:rsid w:val="003A21D0"/>
    <w:rsid w:val="003B71BB"/>
    <w:rsid w:val="003D5C49"/>
    <w:rsid w:val="003F724F"/>
    <w:rsid w:val="00404878"/>
    <w:rsid w:val="00405C1A"/>
    <w:rsid w:val="00411CE3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84597"/>
    <w:rsid w:val="005A3D89"/>
    <w:rsid w:val="005A4B77"/>
    <w:rsid w:val="005C5828"/>
    <w:rsid w:val="005D07BA"/>
    <w:rsid w:val="005F386D"/>
    <w:rsid w:val="00676FF0"/>
    <w:rsid w:val="006A17E7"/>
    <w:rsid w:val="006B1381"/>
    <w:rsid w:val="006B23E3"/>
    <w:rsid w:val="0070402D"/>
    <w:rsid w:val="00714811"/>
    <w:rsid w:val="00741E81"/>
    <w:rsid w:val="00742789"/>
    <w:rsid w:val="0075391C"/>
    <w:rsid w:val="0075394E"/>
    <w:rsid w:val="00780A31"/>
    <w:rsid w:val="007927A1"/>
    <w:rsid w:val="007B2AB1"/>
    <w:rsid w:val="007B4663"/>
    <w:rsid w:val="007B5DCA"/>
    <w:rsid w:val="007D3F1E"/>
    <w:rsid w:val="007F7E7A"/>
    <w:rsid w:val="00800697"/>
    <w:rsid w:val="00826222"/>
    <w:rsid w:val="00844CC2"/>
    <w:rsid w:val="0084551A"/>
    <w:rsid w:val="00854044"/>
    <w:rsid w:val="008575D2"/>
    <w:rsid w:val="008C3F27"/>
    <w:rsid w:val="008E5D5F"/>
    <w:rsid w:val="00916914"/>
    <w:rsid w:val="00924E31"/>
    <w:rsid w:val="00925069"/>
    <w:rsid w:val="009442B4"/>
    <w:rsid w:val="009559F4"/>
    <w:rsid w:val="00964EF1"/>
    <w:rsid w:val="0097297A"/>
    <w:rsid w:val="00972F3C"/>
    <w:rsid w:val="00986844"/>
    <w:rsid w:val="0098774D"/>
    <w:rsid w:val="009922E9"/>
    <w:rsid w:val="00992C61"/>
    <w:rsid w:val="0099784C"/>
    <w:rsid w:val="009B38D3"/>
    <w:rsid w:val="009C1703"/>
    <w:rsid w:val="009C3AC6"/>
    <w:rsid w:val="009D0FC9"/>
    <w:rsid w:val="009D1D55"/>
    <w:rsid w:val="009D41CE"/>
    <w:rsid w:val="009E5FC4"/>
    <w:rsid w:val="00A05123"/>
    <w:rsid w:val="00A11D42"/>
    <w:rsid w:val="00A14340"/>
    <w:rsid w:val="00A33575"/>
    <w:rsid w:val="00A33CE2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61929"/>
    <w:rsid w:val="00C65B73"/>
    <w:rsid w:val="00C66975"/>
    <w:rsid w:val="00C76F37"/>
    <w:rsid w:val="00CB18C0"/>
    <w:rsid w:val="00D1128F"/>
    <w:rsid w:val="00D16AA1"/>
    <w:rsid w:val="00D23DB5"/>
    <w:rsid w:val="00D34052"/>
    <w:rsid w:val="00D4421A"/>
    <w:rsid w:val="00D75C1B"/>
    <w:rsid w:val="00DB20A5"/>
    <w:rsid w:val="00DC2AF7"/>
    <w:rsid w:val="00DC501F"/>
    <w:rsid w:val="00DC64F7"/>
    <w:rsid w:val="00DE02B8"/>
    <w:rsid w:val="00DF1955"/>
    <w:rsid w:val="00E0007F"/>
    <w:rsid w:val="00E1508D"/>
    <w:rsid w:val="00E20CC2"/>
    <w:rsid w:val="00E26642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1424C7"/>
    <w:rsid w:val="00484FDA"/>
    <w:rsid w:val="009442B4"/>
    <w:rsid w:val="00A50B09"/>
    <w:rsid w:val="00D04809"/>
    <w:rsid w:val="00D421A2"/>
    <w:rsid w:val="00FE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27729FF1-D9F0-455B-A800-E320838B8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3</TotalTime>
  <Pages>2</Pages>
  <Words>262</Words>
  <Characters>1631</Characters>
  <Application>Microsoft Office Word</Application>
  <DocSecurity>0</DocSecurity>
  <Lines>40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David Jacobs</cp:lastModifiedBy>
  <cp:revision>19</cp:revision>
  <cp:lastPrinted>2015-11-06T01:20:00Z</cp:lastPrinted>
  <dcterms:created xsi:type="dcterms:W3CDTF">2026-01-15T13:08:00Z</dcterms:created>
  <dcterms:modified xsi:type="dcterms:W3CDTF">2026-04-01T13:40:00Z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