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287D9" w14:textId="232C22C1" w:rsidR="00FE5F24" w:rsidRPr="00285D8B" w:rsidRDefault="00FE5F24" w:rsidP="00FE5F24">
      <w:pPr>
        <w:pStyle w:val="KopBijlage"/>
        <w:rPr>
          <w:color w:val="004563"/>
        </w:rPr>
      </w:pPr>
      <w:bookmarkStart w:id="0" w:name="_Toc465840776"/>
      <w:r w:rsidRPr="00285D8B">
        <w:rPr>
          <w:color w:val="004563"/>
        </w:rPr>
        <w:t xml:space="preserve">Bijlage </w:t>
      </w:r>
      <w:r w:rsidR="007347CF">
        <w:rPr>
          <w:color w:val="004563"/>
        </w:rPr>
        <w:t>1</w:t>
      </w:r>
      <w:r w:rsidRPr="00285D8B">
        <w:rPr>
          <w:color w:val="004563"/>
        </w:rPr>
        <w:t xml:space="preserve"> </w:t>
      </w:r>
      <w:r w:rsidRPr="00285D8B">
        <w:rPr>
          <w:color w:val="004563"/>
        </w:rPr>
        <w:br/>
      </w:r>
      <w:bookmarkEnd w:id="0"/>
      <w:r w:rsidR="008D022B">
        <w:rPr>
          <w:color w:val="004563"/>
        </w:rPr>
        <w:t>Standaardformulier vragen</w:t>
      </w:r>
    </w:p>
    <w:p w14:paraId="3852566A" w14:textId="77777777" w:rsidR="00FE5F24" w:rsidRPr="006B6D0C" w:rsidRDefault="00FE5F24" w:rsidP="00FE5F24"/>
    <w:p w14:paraId="0E80BB25" w14:textId="03CAAF18" w:rsidR="009F7380" w:rsidRPr="007140F1" w:rsidRDefault="009F7380" w:rsidP="009F7380">
      <w:r w:rsidRPr="00EC42A0">
        <w:t>Betreft:</w:t>
      </w:r>
      <w:r w:rsidRPr="00EC42A0">
        <w:tab/>
      </w:r>
      <w:r w:rsidR="007347CF">
        <w:t xml:space="preserve">‘Marktconsultatie </w:t>
      </w:r>
      <w:proofErr w:type="spellStart"/>
      <w:r w:rsidR="007347CF">
        <w:t>PBM’s</w:t>
      </w:r>
      <w:proofErr w:type="spellEnd"/>
      <w:r w:rsidR="004F576D">
        <w:t xml:space="preserve"> </w:t>
      </w:r>
    </w:p>
    <w:p w14:paraId="65313305" w14:textId="77777777" w:rsidR="0082542E" w:rsidRDefault="0082542E" w:rsidP="00DB290A">
      <w:pPr>
        <w:spacing w:line="276" w:lineRule="auto"/>
        <w:ind w:right="850"/>
        <w:rPr>
          <w:rFonts w:cs="Arial"/>
        </w:rPr>
      </w:pPr>
    </w:p>
    <w:tbl>
      <w:tblPr>
        <w:tblStyle w:val="Tabelraster1"/>
        <w:tblW w:w="9493" w:type="dxa"/>
        <w:tblLook w:val="04A0" w:firstRow="1" w:lastRow="0" w:firstColumn="1" w:lastColumn="0" w:noHBand="0" w:noVBand="1"/>
      </w:tblPr>
      <w:tblGrid>
        <w:gridCol w:w="988"/>
        <w:gridCol w:w="1984"/>
        <w:gridCol w:w="6521"/>
      </w:tblGrid>
      <w:tr w:rsidR="009F7380" w:rsidRPr="00444DB5" w14:paraId="6E925346" w14:textId="77777777" w:rsidTr="00A14F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6"/>
        </w:trPr>
        <w:tc>
          <w:tcPr>
            <w:tcW w:w="988" w:type="dxa"/>
          </w:tcPr>
          <w:p w14:paraId="2B7F27DA" w14:textId="3D027058" w:rsidR="009F7380" w:rsidRPr="00444DB5" w:rsidRDefault="009F7380" w:rsidP="00444DB5">
            <w:pPr>
              <w:spacing w:line="250" w:lineRule="atLeast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Vraag nr. </w:t>
            </w:r>
          </w:p>
        </w:tc>
        <w:tc>
          <w:tcPr>
            <w:tcW w:w="1984" w:type="dxa"/>
          </w:tcPr>
          <w:p w14:paraId="4828924A" w14:textId="198C3879" w:rsidR="009F7380" w:rsidRPr="00444DB5" w:rsidRDefault="009F7380" w:rsidP="00444DB5">
            <w:pPr>
              <w:spacing w:line="250" w:lineRule="atLeast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Document, paragraaf</w:t>
            </w:r>
          </w:p>
        </w:tc>
        <w:tc>
          <w:tcPr>
            <w:tcW w:w="6521" w:type="dxa"/>
          </w:tcPr>
          <w:p w14:paraId="5780EE48" w14:textId="7C8A640A" w:rsidR="009F7380" w:rsidRPr="00444DB5" w:rsidRDefault="000F4C72" w:rsidP="00444DB5">
            <w:pPr>
              <w:spacing w:line="250" w:lineRule="atLeast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Vraag</w:t>
            </w:r>
          </w:p>
        </w:tc>
      </w:tr>
      <w:tr w:rsidR="009F7380" w:rsidRPr="00444DB5" w14:paraId="1B18BEA5" w14:textId="77777777" w:rsidTr="00A14F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tcW w:w="988" w:type="dxa"/>
          </w:tcPr>
          <w:p w14:paraId="7E91A78D" w14:textId="797D9E26" w:rsidR="009F7380" w:rsidRPr="009F7380" w:rsidRDefault="009F7380" w:rsidP="009F7380">
            <w:pPr>
              <w:pStyle w:val="Lijstalinea"/>
              <w:numPr>
                <w:ilvl w:val="0"/>
                <w:numId w:val="1"/>
              </w:num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  <w:tc>
          <w:tcPr>
            <w:tcW w:w="1984" w:type="dxa"/>
          </w:tcPr>
          <w:p w14:paraId="34D5C7A1" w14:textId="23C80CF2" w:rsidR="009F7380" w:rsidRPr="00444DB5" w:rsidRDefault="009F7380" w:rsidP="00444DB5">
            <w:p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  <w:tc>
          <w:tcPr>
            <w:tcW w:w="6521" w:type="dxa"/>
          </w:tcPr>
          <w:p w14:paraId="08584BA0" w14:textId="642CBFD4" w:rsidR="009F7380" w:rsidRPr="00444DB5" w:rsidRDefault="009F7380" w:rsidP="00444DB5">
            <w:p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</w:tr>
      <w:tr w:rsidR="009F7380" w:rsidRPr="00444DB5" w14:paraId="05B786D7" w14:textId="77777777" w:rsidTr="00A14F2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50"/>
        </w:trPr>
        <w:tc>
          <w:tcPr>
            <w:tcW w:w="988" w:type="dxa"/>
          </w:tcPr>
          <w:p w14:paraId="1F568747" w14:textId="6F6709C8" w:rsidR="009F7380" w:rsidRPr="009F7380" w:rsidRDefault="009F7380" w:rsidP="009F7380">
            <w:pPr>
              <w:pStyle w:val="Lijstalinea"/>
              <w:numPr>
                <w:ilvl w:val="0"/>
                <w:numId w:val="1"/>
              </w:num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  <w:tc>
          <w:tcPr>
            <w:tcW w:w="1984" w:type="dxa"/>
          </w:tcPr>
          <w:p w14:paraId="55905F45" w14:textId="0156E8A5" w:rsidR="009F7380" w:rsidRPr="00444DB5" w:rsidRDefault="009F7380" w:rsidP="00444DB5">
            <w:pPr>
              <w:spacing w:line="250" w:lineRule="atLeast"/>
              <w:jc w:val="both"/>
              <w:rPr>
                <w:sz w:val="18"/>
              </w:rPr>
            </w:pPr>
          </w:p>
        </w:tc>
        <w:tc>
          <w:tcPr>
            <w:tcW w:w="6521" w:type="dxa"/>
          </w:tcPr>
          <w:p w14:paraId="1EA3C7EA" w14:textId="4CA56D17" w:rsidR="009F7380" w:rsidRPr="00444DB5" w:rsidRDefault="009F7380" w:rsidP="00444DB5">
            <w:pPr>
              <w:spacing w:line="250" w:lineRule="atLeast"/>
              <w:jc w:val="both"/>
              <w:rPr>
                <w:sz w:val="18"/>
              </w:rPr>
            </w:pPr>
          </w:p>
        </w:tc>
      </w:tr>
      <w:tr w:rsidR="009F7380" w:rsidRPr="00444DB5" w14:paraId="23C8B5B0" w14:textId="77777777" w:rsidTr="00A14F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tcW w:w="988" w:type="dxa"/>
          </w:tcPr>
          <w:p w14:paraId="6CBCA545" w14:textId="393E3C5B" w:rsidR="009F7380" w:rsidRPr="009F7380" w:rsidRDefault="009F7380" w:rsidP="009F7380">
            <w:pPr>
              <w:pStyle w:val="Lijstalinea"/>
              <w:numPr>
                <w:ilvl w:val="0"/>
                <w:numId w:val="1"/>
              </w:num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  <w:tc>
          <w:tcPr>
            <w:tcW w:w="1984" w:type="dxa"/>
          </w:tcPr>
          <w:p w14:paraId="1C1D26A1" w14:textId="5539721A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  <w:tc>
          <w:tcPr>
            <w:tcW w:w="6521" w:type="dxa"/>
          </w:tcPr>
          <w:p w14:paraId="255FAAF5" w14:textId="7E27BAE2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</w:tr>
      <w:tr w:rsidR="009F7380" w:rsidRPr="00444DB5" w14:paraId="279CBE84" w14:textId="77777777" w:rsidTr="00A14F2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24"/>
        </w:trPr>
        <w:tc>
          <w:tcPr>
            <w:tcW w:w="988" w:type="dxa"/>
          </w:tcPr>
          <w:p w14:paraId="65EEF5C1" w14:textId="718E89B6" w:rsidR="009F7380" w:rsidRPr="009F7380" w:rsidRDefault="009F7380" w:rsidP="009F7380">
            <w:pPr>
              <w:pStyle w:val="Lijstalinea"/>
              <w:numPr>
                <w:ilvl w:val="0"/>
                <w:numId w:val="1"/>
              </w:num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  <w:tc>
          <w:tcPr>
            <w:tcW w:w="1984" w:type="dxa"/>
          </w:tcPr>
          <w:p w14:paraId="1B56DEA2" w14:textId="5060C972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  <w:tc>
          <w:tcPr>
            <w:tcW w:w="6521" w:type="dxa"/>
          </w:tcPr>
          <w:p w14:paraId="6EA7A771" w14:textId="17DB3A85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</w:tr>
      <w:tr w:rsidR="009F7380" w:rsidRPr="00444DB5" w14:paraId="6961AEE5" w14:textId="77777777" w:rsidTr="00A14F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8"/>
        </w:trPr>
        <w:tc>
          <w:tcPr>
            <w:tcW w:w="988" w:type="dxa"/>
          </w:tcPr>
          <w:p w14:paraId="4345A060" w14:textId="2B34BC75" w:rsidR="009F7380" w:rsidRPr="009F7380" w:rsidRDefault="009F7380" w:rsidP="009F7380">
            <w:pPr>
              <w:pStyle w:val="Lijstalinea"/>
              <w:numPr>
                <w:ilvl w:val="0"/>
                <w:numId w:val="1"/>
              </w:num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  <w:tc>
          <w:tcPr>
            <w:tcW w:w="1984" w:type="dxa"/>
          </w:tcPr>
          <w:p w14:paraId="61265538" w14:textId="6F7120A9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  <w:tc>
          <w:tcPr>
            <w:tcW w:w="6521" w:type="dxa"/>
          </w:tcPr>
          <w:p w14:paraId="16A03716" w14:textId="2C1CFF0B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</w:tr>
      <w:tr w:rsidR="009F7380" w:rsidRPr="00444DB5" w14:paraId="45BAB7BB" w14:textId="77777777" w:rsidTr="00A14F2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26"/>
        </w:trPr>
        <w:tc>
          <w:tcPr>
            <w:tcW w:w="988" w:type="dxa"/>
          </w:tcPr>
          <w:p w14:paraId="637F8033" w14:textId="017427DC" w:rsidR="009F7380" w:rsidRPr="009F7380" w:rsidRDefault="009F7380" w:rsidP="009F7380">
            <w:pPr>
              <w:pStyle w:val="Lijstalinea"/>
              <w:numPr>
                <w:ilvl w:val="0"/>
                <w:numId w:val="1"/>
              </w:num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  <w:tc>
          <w:tcPr>
            <w:tcW w:w="1984" w:type="dxa"/>
          </w:tcPr>
          <w:p w14:paraId="2D660BC8" w14:textId="0A10E626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  <w:tc>
          <w:tcPr>
            <w:tcW w:w="6521" w:type="dxa"/>
          </w:tcPr>
          <w:p w14:paraId="3EDEB6AC" w14:textId="61FEE12A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</w:tr>
      <w:tr w:rsidR="009F7380" w:rsidRPr="00444DB5" w14:paraId="5C0DAA60" w14:textId="77777777" w:rsidTr="00A14F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5"/>
        </w:trPr>
        <w:tc>
          <w:tcPr>
            <w:tcW w:w="988" w:type="dxa"/>
          </w:tcPr>
          <w:p w14:paraId="2727627E" w14:textId="13EA7EEF" w:rsidR="009F7380" w:rsidRPr="009F7380" w:rsidRDefault="009F7380" w:rsidP="009F7380">
            <w:pPr>
              <w:pStyle w:val="Lijstalinea"/>
              <w:numPr>
                <w:ilvl w:val="0"/>
                <w:numId w:val="1"/>
              </w:num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  <w:tc>
          <w:tcPr>
            <w:tcW w:w="1984" w:type="dxa"/>
          </w:tcPr>
          <w:p w14:paraId="2CFA4DBF" w14:textId="2483DD9A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  <w:tc>
          <w:tcPr>
            <w:tcW w:w="6521" w:type="dxa"/>
          </w:tcPr>
          <w:p w14:paraId="1985674A" w14:textId="4559E3C5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</w:tr>
      <w:tr w:rsidR="009F7380" w:rsidRPr="00444DB5" w14:paraId="3831D364" w14:textId="77777777" w:rsidTr="00A14F2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7"/>
        </w:trPr>
        <w:tc>
          <w:tcPr>
            <w:tcW w:w="988" w:type="dxa"/>
          </w:tcPr>
          <w:p w14:paraId="134E0922" w14:textId="6FAE05F8" w:rsidR="009F7380" w:rsidRPr="009F7380" w:rsidRDefault="009F7380" w:rsidP="009F7380">
            <w:pPr>
              <w:pStyle w:val="Lijstalinea"/>
              <w:numPr>
                <w:ilvl w:val="0"/>
                <w:numId w:val="1"/>
              </w:num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  <w:tc>
          <w:tcPr>
            <w:tcW w:w="1984" w:type="dxa"/>
          </w:tcPr>
          <w:p w14:paraId="33C1122D" w14:textId="30A26209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  <w:tc>
          <w:tcPr>
            <w:tcW w:w="6521" w:type="dxa"/>
          </w:tcPr>
          <w:p w14:paraId="10E3245D" w14:textId="71D91909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</w:tr>
      <w:tr w:rsidR="00EC42A0" w:rsidRPr="00444DB5" w14:paraId="575FAF6B" w14:textId="77777777" w:rsidTr="00A14F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tcW w:w="988" w:type="dxa"/>
          </w:tcPr>
          <w:p w14:paraId="43C1B789" w14:textId="77777777" w:rsidR="00EC42A0" w:rsidRPr="009F7380" w:rsidRDefault="00EC42A0" w:rsidP="009F7380">
            <w:pPr>
              <w:pStyle w:val="Lijstalinea"/>
              <w:numPr>
                <w:ilvl w:val="0"/>
                <w:numId w:val="1"/>
              </w:num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  <w:tc>
          <w:tcPr>
            <w:tcW w:w="1984" w:type="dxa"/>
          </w:tcPr>
          <w:p w14:paraId="79AAE0BA" w14:textId="77777777" w:rsidR="00EC42A0" w:rsidRPr="00444DB5" w:rsidRDefault="00EC42A0" w:rsidP="009F7380">
            <w:pPr>
              <w:spacing w:line="250" w:lineRule="atLeast"/>
              <w:jc w:val="both"/>
              <w:rPr>
                <w:sz w:val="18"/>
              </w:rPr>
            </w:pPr>
          </w:p>
        </w:tc>
        <w:tc>
          <w:tcPr>
            <w:tcW w:w="6521" w:type="dxa"/>
          </w:tcPr>
          <w:p w14:paraId="2B7C373B" w14:textId="77777777" w:rsidR="00EC42A0" w:rsidRPr="00444DB5" w:rsidRDefault="00EC42A0" w:rsidP="009F7380">
            <w:pPr>
              <w:spacing w:line="250" w:lineRule="atLeast"/>
              <w:jc w:val="both"/>
              <w:rPr>
                <w:sz w:val="18"/>
              </w:rPr>
            </w:pPr>
          </w:p>
        </w:tc>
      </w:tr>
      <w:tr w:rsidR="00EC42A0" w:rsidRPr="00444DB5" w14:paraId="2F185505" w14:textId="77777777" w:rsidTr="00A14F2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7"/>
        </w:trPr>
        <w:tc>
          <w:tcPr>
            <w:tcW w:w="988" w:type="dxa"/>
          </w:tcPr>
          <w:p w14:paraId="197E5E67" w14:textId="77777777" w:rsidR="00EC42A0" w:rsidRPr="009F7380" w:rsidRDefault="00EC42A0" w:rsidP="009F7380">
            <w:pPr>
              <w:pStyle w:val="Lijstalinea"/>
              <w:numPr>
                <w:ilvl w:val="0"/>
                <w:numId w:val="1"/>
              </w:num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  <w:tc>
          <w:tcPr>
            <w:tcW w:w="1984" w:type="dxa"/>
          </w:tcPr>
          <w:p w14:paraId="1FF84958" w14:textId="77777777" w:rsidR="00EC42A0" w:rsidRPr="00444DB5" w:rsidRDefault="00EC42A0" w:rsidP="009F7380">
            <w:pPr>
              <w:spacing w:line="250" w:lineRule="atLeast"/>
              <w:jc w:val="both"/>
              <w:rPr>
                <w:sz w:val="18"/>
              </w:rPr>
            </w:pPr>
          </w:p>
        </w:tc>
        <w:tc>
          <w:tcPr>
            <w:tcW w:w="6521" w:type="dxa"/>
          </w:tcPr>
          <w:p w14:paraId="13228A17" w14:textId="77777777" w:rsidR="00EC42A0" w:rsidRPr="00444DB5" w:rsidRDefault="00EC42A0" w:rsidP="009F7380">
            <w:pPr>
              <w:spacing w:line="250" w:lineRule="atLeast"/>
              <w:jc w:val="both"/>
              <w:rPr>
                <w:sz w:val="18"/>
              </w:rPr>
            </w:pPr>
          </w:p>
        </w:tc>
      </w:tr>
    </w:tbl>
    <w:p w14:paraId="6A877C91" w14:textId="77777777" w:rsidR="00815E70" w:rsidRDefault="00815E70" w:rsidP="00FE5F24">
      <w:pPr>
        <w:ind w:right="850"/>
      </w:pPr>
    </w:p>
    <w:sectPr w:rsidR="00815E7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CCD94A" w14:textId="77777777" w:rsidR="00397C2A" w:rsidRDefault="00397C2A" w:rsidP="009753AC">
      <w:pPr>
        <w:spacing w:line="240" w:lineRule="auto"/>
      </w:pPr>
      <w:r>
        <w:separator/>
      </w:r>
    </w:p>
  </w:endnote>
  <w:endnote w:type="continuationSeparator" w:id="0">
    <w:p w14:paraId="62AC53BF" w14:textId="77777777" w:rsidR="00397C2A" w:rsidRDefault="00397C2A" w:rsidP="009753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8D688" w14:textId="77777777" w:rsidR="009753AC" w:rsidRDefault="009753A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B50F6" w14:textId="77777777" w:rsidR="009753AC" w:rsidRDefault="009753AC">
    <w:pPr>
      <w:pStyle w:val="Voettekst"/>
    </w:pPr>
    <w:r>
      <w:rPr>
        <w:noProof/>
      </w:rPr>
      <w:drawing>
        <wp:inline distT="0" distB="0" distL="0" distR="0" wp14:anchorId="176B2BFA" wp14:editId="0582D97C">
          <wp:extent cx="1287163" cy="411686"/>
          <wp:effectExtent l="0" t="0" r="0" b="0"/>
          <wp:docPr id="1" name="Afbeelding 1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, illustratie&#10;&#10;Automatisch gegenereerde beschrijvi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321" t="14809" r="5099" b="13181"/>
                  <a:stretch/>
                </pic:blipFill>
                <pic:spPr bwMode="auto">
                  <a:xfrm>
                    <a:off x="0" y="0"/>
                    <a:ext cx="1290126" cy="41263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32C6D" w14:textId="77777777" w:rsidR="009753AC" w:rsidRDefault="009753A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B4343C" w14:textId="77777777" w:rsidR="00397C2A" w:rsidRDefault="00397C2A" w:rsidP="009753AC">
      <w:pPr>
        <w:spacing w:line="240" w:lineRule="auto"/>
      </w:pPr>
      <w:r>
        <w:separator/>
      </w:r>
    </w:p>
  </w:footnote>
  <w:footnote w:type="continuationSeparator" w:id="0">
    <w:p w14:paraId="2DD9C52B" w14:textId="77777777" w:rsidR="00397C2A" w:rsidRDefault="00397C2A" w:rsidP="009753A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2AA6C" w14:textId="77777777" w:rsidR="009753AC" w:rsidRDefault="009753A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5A3AE" w14:textId="77777777" w:rsidR="009753AC" w:rsidRDefault="009753A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E4C2C" w14:textId="77777777" w:rsidR="009753AC" w:rsidRDefault="009753A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D75DD9"/>
    <w:multiLevelType w:val="hybridMultilevel"/>
    <w:tmpl w:val="469E9C1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63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A89"/>
    <w:rsid w:val="000701D2"/>
    <w:rsid w:val="000F4C72"/>
    <w:rsid w:val="00156928"/>
    <w:rsid w:val="001E6197"/>
    <w:rsid w:val="001F42F1"/>
    <w:rsid w:val="0021255B"/>
    <w:rsid w:val="00282A89"/>
    <w:rsid w:val="00285D8B"/>
    <w:rsid w:val="003911E8"/>
    <w:rsid w:val="00397C2A"/>
    <w:rsid w:val="00397DF0"/>
    <w:rsid w:val="003B3DCF"/>
    <w:rsid w:val="00444DB5"/>
    <w:rsid w:val="004F576D"/>
    <w:rsid w:val="0055461C"/>
    <w:rsid w:val="0056258F"/>
    <w:rsid w:val="005B5319"/>
    <w:rsid w:val="0068171F"/>
    <w:rsid w:val="00722C4F"/>
    <w:rsid w:val="007347CF"/>
    <w:rsid w:val="00815E70"/>
    <w:rsid w:val="0082542E"/>
    <w:rsid w:val="008D022B"/>
    <w:rsid w:val="00932644"/>
    <w:rsid w:val="009753AC"/>
    <w:rsid w:val="009F7380"/>
    <w:rsid w:val="00A14F26"/>
    <w:rsid w:val="00C47E0A"/>
    <w:rsid w:val="00CE629E"/>
    <w:rsid w:val="00DB290A"/>
    <w:rsid w:val="00DE11E5"/>
    <w:rsid w:val="00E52772"/>
    <w:rsid w:val="00EC42A0"/>
    <w:rsid w:val="00ED46D5"/>
    <w:rsid w:val="00F45363"/>
    <w:rsid w:val="00FE5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F0DED"/>
  <w15:chartTrackingRefBased/>
  <w15:docId w15:val="{C1C25620-E49D-4292-8589-A752138A4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E5F24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FE5F24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character" w:styleId="Verwijzingopmerking">
    <w:name w:val="annotation reference"/>
    <w:basedOn w:val="Standaardalinea-lettertype"/>
    <w:semiHidden/>
    <w:unhideWhenUsed/>
    <w:rsid w:val="00FE5F24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FE5F24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semiHidden/>
    <w:rsid w:val="00FE5F24"/>
    <w:rPr>
      <w:rFonts w:ascii="Arial" w:eastAsia="Times New Roman" w:hAnsi="Arial" w:cs="Times New Roman"/>
      <w:sz w:val="20"/>
      <w:szCs w:val="20"/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FE5F24"/>
    <w:pPr>
      <w:spacing w:after="0" w:line="250" w:lineRule="atLeast"/>
    </w:pPr>
    <w:rPr>
      <w:rFonts w:ascii="Arial" w:eastAsia="Times New Roman" w:hAnsi="Arial" w:cs="Times New Roman"/>
      <w:sz w:val="18"/>
      <w:szCs w:val="20"/>
      <w:lang w:eastAsia="nl-NL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FFFFFF" w:themeColor="background1"/>
        <w:sz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BDE4F7"/>
      </w:tcPr>
    </w:tblStylePr>
  </w:style>
  <w:style w:type="table" w:styleId="Tabelraster">
    <w:name w:val="Table Grid"/>
    <w:basedOn w:val="Standaardtabel"/>
    <w:uiPriority w:val="39"/>
    <w:rsid w:val="00FE5F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">
    <w:name w:val="Tabelraster1"/>
    <w:basedOn w:val="Standaardtabel"/>
    <w:next w:val="Tabelraster"/>
    <w:rsid w:val="00444DB5"/>
    <w:pPr>
      <w:spacing w:after="0" w:line="250" w:lineRule="atLeast"/>
    </w:pPr>
    <w:rPr>
      <w:rFonts w:ascii="Arial" w:eastAsia="Times New Roman" w:hAnsi="Arial" w:cs="Times New Roman"/>
      <w:sz w:val="18"/>
      <w:szCs w:val="20"/>
      <w:lang w:eastAsia="nl-NL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auto"/>
        <w:sz w:val="18"/>
      </w:rPr>
      <w:tblPr/>
      <w:tcPr>
        <w:shd w:val="clear" w:color="auto" w:fill="CBE3F2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FEDEB4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9753A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753AC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753A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753AC"/>
    <w:rPr>
      <w:rFonts w:ascii="Arial" w:eastAsia="Times New Roman" w:hAnsi="Arial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9F73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net.kunst\NIPV\Team%20Inkoop%20-%20Documenten\26.%20Algemene%20formats\20.%20Nieuwe%20formats%202024-2025\2.%20Huidige%20offerteaanvraag\Bijlage%201.%20Checklist%20offerte_MO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e11591-56c2-4440-9348-a521a63a3945">
      <Terms xmlns="http://schemas.microsoft.com/office/infopath/2007/PartnerControls"/>
    </lcf76f155ced4ddcb4097134ff3c332f>
    <TaxCatchAll xmlns="98491d9f-23c4-41d1-a5d0-fef24160bcf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BB30641379804C87F1C8627FA73E63" ma:contentTypeVersion="21" ma:contentTypeDescription="Een nieuw document maken." ma:contentTypeScope="" ma:versionID="786927fa2ecc24265b8f0268b3bffc8d">
  <xsd:schema xmlns:xsd="http://www.w3.org/2001/XMLSchema" xmlns:xs="http://www.w3.org/2001/XMLSchema" xmlns:p="http://schemas.microsoft.com/office/2006/metadata/properties" xmlns:ns2="9de11591-56c2-4440-9348-a521a63a3945" xmlns:ns3="98491d9f-23c4-41d1-a5d0-fef24160bcfd" targetNamespace="http://schemas.microsoft.com/office/2006/metadata/properties" ma:root="true" ma:fieldsID="556ae52e83c2744b750b3832d89b1663" ns2:_="" ns3:_="">
    <xsd:import namespace="9de11591-56c2-4440-9348-a521a63a3945"/>
    <xsd:import namespace="98491d9f-23c4-41d1-a5d0-fef24160bc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11591-56c2-4440-9348-a521a63a39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57884ad5-bed1-433d-9856-bca1f78b63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491d9f-23c4-41d1-a5d0-fef24160bcf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d201ed1-c992-43a3-9e0f-73664e90a54d}" ma:internalName="TaxCatchAll" ma:showField="CatchAllData" ma:web="98491d9f-23c4-41d1-a5d0-fef24160bc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08D379-2508-4B8B-9573-64B2F13B8D91}">
  <ds:schemaRefs>
    <ds:schemaRef ds:uri="http://schemas.microsoft.com/office/2006/metadata/properties"/>
    <ds:schemaRef ds:uri="http://schemas.microsoft.com/office/infopath/2007/PartnerControls"/>
    <ds:schemaRef ds:uri="9de11591-56c2-4440-9348-a521a63a3945"/>
    <ds:schemaRef ds:uri="98491d9f-23c4-41d1-a5d0-fef24160bcfd"/>
  </ds:schemaRefs>
</ds:datastoreItem>
</file>

<file path=customXml/itemProps2.xml><?xml version="1.0" encoding="utf-8"?>
<ds:datastoreItem xmlns:ds="http://schemas.openxmlformats.org/officeDocument/2006/customXml" ds:itemID="{FC1B53B3-9423-4632-B270-6C9B0AA0878E}"/>
</file>

<file path=customXml/itemProps3.xml><?xml version="1.0" encoding="utf-8"?>
<ds:datastoreItem xmlns:ds="http://schemas.openxmlformats.org/officeDocument/2006/customXml" ds:itemID="{C018D0A8-14FB-464B-99D6-A2605FE7BC8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1. Checklist offerte_MO</Template>
  <TotalTime>1</TotalTime>
  <Pages>1</Pages>
  <Words>23</Words>
  <Characters>129</Characters>
  <Application>Microsoft Office Word</Application>
  <DocSecurity>0</DocSecurity>
  <Lines>1</Lines>
  <Paragraphs>1</Paragraphs>
  <ScaleCrop>false</ScaleCrop>
  <Company/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Nanet Kunst [NIPV]</dc:creator>
  <cp:keywords/>
  <dc:description/>
  <cp:lastModifiedBy>Nanet Kunst [NIPV]</cp:lastModifiedBy>
  <cp:revision>4</cp:revision>
  <dcterms:created xsi:type="dcterms:W3CDTF">2026-04-20T05:56:00Z</dcterms:created>
  <dcterms:modified xsi:type="dcterms:W3CDTF">2026-04-20T05:57:00Z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0x010100A5BB30641379804C87F1C8627FA73E63</vt:lpwstr>
  </property>
  <property fmtid="{D5CDD505-2E9C-101B-9397-08002B2CF9AE}" pid="3" name="Order">
    <vt:r8>43800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