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E7278" w14:textId="77777777" w:rsidR="00182A53" w:rsidRDefault="00182A53" w:rsidP="00C11BC1">
      <w:pPr>
        <w:pStyle w:val="BijlageTitel"/>
        <w:numPr>
          <w:ilvl w:val="0"/>
          <w:numId w:val="0"/>
        </w:numPr>
        <w:ind w:left="1985"/>
      </w:pPr>
      <w:bookmarkStart w:id="0" w:name="_Toc55915449"/>
      <w:bookmarkStart w:id="1" w:name="_Toc94628692"/>
      <w:bookmarkStart w:id="2" w:name="_Toc227325740"/>
      <w:r>
        <w:t>Model Verklaring Derden</w:t>
      </w:r>
      <w:bookmarkEnd w:id="0"/>
      <w:bookmarkEnd w:id="1"/>
      <w:bookmarkEnd w:id="2"/>
    </w:p>
    <w:p w14:paraId="6703837B" w14:textId="3EAFFD2B" w:rsidR="00182A53" w:rsidRDefault="00182A53" w:rsidP="00182A53">
      <w:r>
        <w:t xml:space="preserve">Ter zake de opdracht voor de Design &amp; Build van </w:t>
      </w:r>
      <w:r w:rsidR="00C8420E">
        <w:t>Sporthal</w:t>
      </w:r>
      <w:r>
        <w:t xml:space="preserve"> </w:t>
      </w:r>
      <w:r w:rsidR="00C033AF">
        <w:t>Ooij</w:t>
      </w:r>
      <w:r>
        <w:t>.</w:t>
      </w:r>
    </w:p>
    <w:p w14:paraId="0CD803A4" w14:textId="77777777" w:rsidR="00182A53" w:rsidRDefault="00182A53" w:rsidP="00182A53"/>
    <w:p w14:paraId="56106B04" w14:textId="77777777" w:rsidR="00182A53" w:rsidRDefault="00182A53" w:rsidP="00182A53">
      <w:r>
        <w:t xml:space="preserve">Ondergetekenden: </w:t>
      </w:r>
    </w:p>
    <w:p w14:paraId="4EE65A62" w14:textId="77777777" w:rsidR="00182A53" w:rsidRDefault="00182A53" w:rsidP="00182A53"/>
    <w:p w14:paraId="76264AF3" w14:textId="77777777" w:rsidR="00182A53" w:rsidRDefault="00182A53" w:rsidP="00182A53">
      <w:pPr>
        <w:ind w:left="708" w:hanging="708"/>
      </w:pPr>
      <w:proofErr w:type="gramStart"/>
      <w:r>
        <w:t xml:space="preserve">I  </w:t>
      </w:r>
      <w:r>
        <w:tab/>
      </w:r>
      <w:proofErr w:type="gramEnd"/>
      <w:r>
        <w:t xml:space="preserve">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361634F4" w14:textId="77777777" w:rsidR="00182A53" w:rsidRDefault="00182A53" w:rsidP="00182A53"/>
    <w:p w14:paraId="0CFA450B" w14:textId="77777777" w:rsidR="00182A53" w:rsidRDefault="00182A53" w:rsidP="00182A53">
      <w:r>
        <w:t xml:space="preserve">en </w:t>
      </w:r>
    </w:p>
    <w:p w14:paraId="783766A6" w14:textId="77777777" w:rsidR="00182A53" w:rsidRDefault="00182A53" w:rsidP="00182A53"/>
    <w:p w14:paraId="0069DC3B" w14:textId="77777777" w:rsidR="00182A53" w:rsidRDefault="00182A53" w:rsidP="00182A53">
      <w:pPr>
        <w:ind w:left="708" w:hanging="708"/>
      </w:pPr>
      <w:r>
        <w:t xml:space="preserve">II </w:t>
      </w:r>
      <w:r>
        <w:tab/>
        <w:t xml:space="preserve">[bedrijfsnaam Derde],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78326287" w14:textId="77777777" w:rsidR="00182A53" w:rsidRDefault="00182A53" w:rsidP="00182A53"/>
    <w:p w14:paraId="3FFABD7F" w14:textId="77777777" w:rsidR="00182A53" w:rsidRDefault="00182A53" w:rsidP="00182A53">
      <w:r>
        <w:t xml:space="preserve">verklaren hiermee in het kader van de deelname van [naam Gegadigde] aan de selectiefase van voormelde opdracht als volgt: </w:t>
      </w:r>
    </w:p>
    <w:p w14:paraId="11447AF2" w14:textId="77777777" w:rsidR="00182A53" w:rsidRDefault="00182A53" w:rsidP="00182A53"/>
    <w:p w14:paraId="0B2D462C" w14:textId="77777777" w:rsidR="00182A53" w:rsidRDefault="00182A53" w:rsidP="00182A53">
      <w:pPr>
        <w:pStyle w:val="OpsommingGenummerd"/>
        <w:numPr>
          <w:ilvl w:val="6"/>
          <w:numId w:val="21"/>
        </w:numPr>
        <w:ind w:left="284"/>
      </w:pPr>
      <w:r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62E9B88F" w14:textId="77777777" w:rsidR="00182A53" w:rsidRDefault="00182A53" w:rsidP="00182A53"/>
    <w:p w14:paraId="3B5A3717" w14:textId="77777777" w:rsidR="00182A53" w:rsidRDefault="00182A53" w:rsidP="00182A53">
      <w:pPr>
        <w:ind w:left="284"/>
      </w:pPr>
      <w:r>
        <w:t xml:space="preserve">[naam Derde] aanvaardt door ondertekening van deze verklaring hoofdelijke aansprakelijkheid voor de nakoming van de overeenkomst </w:t>
      </w:r>
      <w:proofErr w:type="gramStart"/>
      <w:r>
        <w:t>indien</w:t>
      </w:r>
      <w:proofErr w:type="gramEnd"/>
      <w:r>
        <w:t xml:space="preserve"> [naam Gegadigde] de aanbestede opdracht krijgt opgedragen en verklaart dat [naam Gegadigde] daadwerkelijk over de noodzakelijke middelen kan beschikken zolang dit voor een goede uitvoering van de opdracht is vereist. </w:t>
      </w:r>
    </w:p>
    <w:p w14:paraId="0F0051D6" w14:textId="77777777" w:rsidR="00182A53" w:rsidRDefault="00182A53" w:rsidP="00182A53"/>
    <w:p w14:paraId="1A504879" w14:textId="77777777" w:rsidR="00182A53" w:rsidRDefault="00182A53" w:rsidP="00182A53">
      <w:pPr>
        <w:pStyle w:val="OpsommingGenummerd"/>
        <w:numPr>
          <w:ilvl w:val="6"/>
          <w:numId w:val="21"/>
        </w:numPr>
        <w:ind w:left="284"/>
      </w:pPr>
      <w:r>
        <w:t xml:space="preserve">[naam Gegadigde] beroept zich voor de eisen zoals die vermeld staan in paragraaf 5.3.2 van de Selectieleidraad op de technische bekwaamheid of beroepsbekwaamheid van [naam Derde]. </w:t>
      </w:r>
    </w:p>
    <w:p w14:paraId="14F9199C" w14:textId="77777777" w:rsidR="00182A53" w:rsidRDefault="00182A53" w:rsidP="00182A53"/>
    <w:p w14:paraId="33582C5F" w14:textId="77777777" w:rsidR="00182A53" w:rsidRDefault="00182A53" w:rsidP="00182A53">
      <w:pPr>
        <w:ind w:left="284"/>
      </w:pPr>
      <w:r>
        <w:t xml:space="preserve">[naam Gegadigde] zal de betreffende ervaring, kennis, knowhow en middelen van [naam Derde] daadwerkelijk inzetten ten behoeve van de uitvoering van het onderhavige project. </w:t>
      </w:r>
    </w:p>
    <w:p w14:paraId="58AB02EA" w14:textId="77777777" w:rsidR="00182A53" w:rsidRDefault="00182A53" w:rsidP="00182A53">
      <w:pPr>
        <w:ind w:left="284"/>
      </w:pPr>
    </w:p>
    <w:p w14:paraId="339BB302" w14:textId="77777777" w:rsidR="00182A53" w:rsidRDefault="00182A53" w:rsidP="00182A53">
      <w:pPr>
        <w:ind w:left="284"/>
      </w:pPr>
      <w:r>
        <w:t xml:space="preserve">[naam Derde] verklaart dat hij de uitvoering van het onderdeel van de opdracht waarop de hierboven genoemde eis betrekking heeft zal uitvoeren </w:t>
      </w:r>
      <w:proofErr w:type="gramStart"/>
      <w:r>
        <w:t>indien</w:t>
      </w:r>
      <w:proofErr w:type="gramEnd"/>
      <w:r>
        <w:t xml:space="preserve"> [naam Gegadigde] de aanbestede opdracht krijgt opgedragen.</w:t>
      </w:r>
    </w:p>
    <w:p w14:paraId="772F320F" w14:textId="77777777" w:rsidR="00182A53" w:rsidRDefault="00182A53" w:rsidP="00182A53"/>
    <w:p w14:paraId="68A05D96" w14:textId="77777777" w:rsidR="00182A53" w:rsidRDefault="00182A53" w:rsidP="00182A53">
      <w:r>
        <w:t xml:space="preserve">Ondertekend te [plaats] op [datum] </w:t>
      </w:r>
    </w:p>
    <w:p w14:paraId="6B33324F" w14:textId="77777777" w:rsidR="00182A53" w:rsidRDefault="00182A53" w:rsidP="00182A53"/>
    <w:p w14:paraId="261DF357" w14:textId="77777777" w:rsidR="00182A53" w:rsidRDefault="00182A53" w:rsidP="00182A53">
      <w:r>
        <w:t xml:space="preserve">[Gegadigde] </w:t>
      </w:r>
    </w:p>
    <w:p w14:paraId="660D2725" w14:textId="77777777" w:rsidR="00182A53" w:rsidRDefault="00182A53" w:rsidP="00182A53">
      <w:r>
        <w:t xml:space="preserve">[Derde] </w:t>
      </w:r>
    </w:p>
    <w:p w14:paraId="21A3AEC7" w14:textId="77777777" w:rsidR="00182A53" w:rsidRDefault="00182A53" w:rsidP="00182A53"/>
    <w:p w14:paraId="1F74D732" w14:textId="77777777" w:rsidR="00182A53" w:rsidRDefault="00182A53" w:rsidP="00C11BC1">
      <w:pPr>
        <w:pStyle w:val="BijlageTitel"/>
        <w:numPr>
          <w:ilvl w:val="0"/>
          <w:numId w:val="0"/>
        </w:numPr>
        <w:ind w:left="1985"/>
      </w:pPr>
      <w:bookmarkStart w:id="3" w:name="_Toc55915450"/>
      <w:bookmarkStart w:id="4" w:name="_Toc94628693"/>
      <w:bookmarkStart w:id="5" w:name="_Toc227325741"/>
      <w:r>
        <w:lastRenderedPageBreak/>
        <w:t>Model bankverklaring</w:t>
      </w:r>
      <w:bookmarkEnd w:id="3"/>
      <w:bookmarkEnd w:id="4"/>
      <w:bookmarkEnd w:id="5"/>
    </w:p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22"/>
        <w:gridCol w:w="7874"/>
      </w:tblGrid>
      <w:tr w:rsidR="00182A53" w:rsidRPr="00703738" w14:paraId="5D6C1E2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5CA078A9" w14:textId="77777777" w:rsidR="00182A53" w:rsidRPr="00703738" w:rsidRDefault="00182A53">
            <w:pPr>
              <w:spacing w:line="280" w:lineRule="exact"/>
              <w:rPr>
                <w:b w:val="0"/>
                <w:bCs/>
                <w:color w:val="auto"/>
              </w:rPr>
            </w:pPr>
            <w:r w:rsidRPr="00703738">
              <w:rPr>
                <w:b w:val="0"/>
                <w:bCs/>
                <w:color w:val="auto"/>
              </w:rPr>
              <w:t>Naam bank</w:t>
            </w:r>
          </w:p>
        </w:tc>
        <w:tc>
          <w:tcPr>
            <w:tcW w:w="7874" w:type="dxa"/>
            <w:shd w:val="clear" w:color="auto" w:fill="FFFFFF" w:themeFill="background1"/>
          </w:tcPr>
          <w:p w14:paraId="1341C696" w14:textId="77777777" w:rsidR="00182A53" w:rsidRPr="00703738" w:rsidRDefault="00182A53">
            <w:pPr>
              <w:spacing w:line="280" w:lineRule="exact"/>
              <w:rPr>
                <w:b w:val="0"/>
                <w:bCs/>
                <w:color w:val="auto"/>
              </w:rPr>
            </w:pPr>
          </w:p>
        </w:tc>
      </w:tr>
      <w:tr w:rsidR="00182A53" w:rsidRPr="00703738" w14:paraId="2C309D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17CD2705" w14:textId="77777777" w:rsidR="00182A53" w:rsidRPr="00703738" w:rsidRDefault="00182A53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345E996C" w14:textId="77777777" w:rsidR="00182A53" w:rsidRPr="00703738" w:rsidRDefault="00182A53">
            <w:pPr>
              <w:spacing w:line="280" w:lineRule="exact"/>
              <w:rPr>
                <w:bCs/>
              </w:rPr>
            </w:pPr>
          </w:p>
        </w:tc>
      </w:tr>
      <w:tr w:rsidR="00182A53" w:rsidRPr="00703738" w14:paraId="3B4D07F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601051DE" w14:textId="77777777" w:rsidR="00182A53" w:rsidRPr="00703738" w:rsidRDefault="00182A53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 w:themeFill="background1"/>
          </w:tcPr>
          <w:p w14:paraId="6D218DE2" w14:textId="77777777" w:rsidR="00182A53" w:rsidRPr="00703738" w:rsidRDefault="00182A53">
            <w:pPr>
              <w:spacing w:line="280" w:lineRule="exact"/>
              <w:rPr>
                <w:bCs/>
              </w:rPr>
            </w:pPr>
          </w:p>
        </w:tc>
      </w:tr>
      <w:tr w:rsidR="00182A53" w:rsidRPr="00703738" w14:paraId="4E9E3A5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153697AC" w14:textId="77777777" w:rsidR="00182A53" w:rsidRPr="00703738" w:rsidRDefault="00182A53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Naam bedrijf</w:t>
            </w:r>
          </w:p>
        </w:tc>
        <w:tc>
          <w:tcPr>
            <w:tcW w:w="7874" w:type="dxa"/>
          </w:tcPr>
          <w:p w14:paraId="6A656345" w14:textId="77777777" w:rsidR="00182A53" w:rsidRPr="00703738" w:rsidRDefault="00182A53">
            <w:pPr>
              <w:spacing w:line="280" w:lineRule="exact"/>
              <w:rPr>
                <w:bCs/>
              </w:rPr>
            </w:pPr>
          </w:p>
        </w:tc>
      </w:tr>
      <w:tr w:rsidR="00182A53" w:rsidRPr="00703738" w14:paraId="5DFE550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2730E124" w14:textId="77777777" w:rsidR="00182A53" w:rsidRPr="00703738" w:rsidRDefault="00182A53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 w:themeFill="background1"/>
          </w:tcPr>
          <w:p w14:paraId="1939EB23" w14:textId="77777777" w:rsidR="00182A53" w:rsidRPr="00703738" w:rsidRDefault="00182A53">
            <w:pPr>
              <w:spacing w:line="280" w:lineRule="exact"/>
              <w:rPr>
                <w:bCs/>
              </w:rPr>
            </w:pPr>
          </w:p>
        </w:tc>
      </w:tr>
    </w:tbl>
    <w:p w14:paraId="01102FE2" w14:textId="77777777" w:rsidR="00182A53" w:rsidRDefault="00182A53" w:rsidP="00182A53"/>
    <w:p w14:paraId="650991C5" w14:textId="09A82189" w:rsidR="00182A53" w:rsidRDefault="00182A53" w:rsidP="00182A53">
      <w:r>
        <w:t>Over zodanige financiële draagkracht beschikt, dat de overeenkomst _______________</w:t>
      </w:r>
      <w:r w:rsidR="00247871">
        <w:t>_ voor</w:t>
      </w:r>
      <w:r>
        <w:t xml:space="preserve"> ________________ kan worden uitgevoerd. Alle verplichtingen dienaangaande de bank en voor zover wij kunnen nagaan </w:t>
      </w:r>
      <w:proofErr w:type="gramStart"/>
      <w:r>
        <w:t>jegens</w:t>
      </w:r>
      <w:proofErr w:type="gramEnd"/>
      <w:r>
        <w:t xml:space="preserve"> derden, worden nagekomen.</w:t>
      </w:r>
    </w:p>
    <w:p w14:paraId="3B2A13E6" w14:textId="77777777" w:rsidR="00182A53" w:rsidRDefault="00182A53" w:rsidP="00182A53"/>
    <w:p w14:paraId="584A41FC" w14:textId="77777777" w:rsidR="00182A53" w:rsidRDefault="00182A53" w:rsidP="00182A53">
      <w:r>
        <w:t>Wij menen dat het bedrijf in een goede financiële positie verkeert en hebben vertrouwen dat het bedrijf geen opdrachten zal aannemen die de financiële draagkracht te boven gaan.</w:t>
      </w:r>
    </w:p>
    <w:p w14:paraId="33D23BD0" w14:textId="77777777" w:rsidR="00182A53" w:rsidRDefault="00182A53" w:rsidP="00182A53"/>
    <w:p w14:paraId="234D572E" w14:textId="77777777" w:rsidR="00182A53" w:rsidRDefault="00182A53" w:rsidP="00182A53">
      <w:r>
        <w:t>Deze verklaring is uitsluitend bestemd voor de Opdrachtgever ten behoeve van de inschrijving door ________________ en kan daarom niet door enig ander persoon dan wel voor enig ander doel worden gebruikt.</w:t>
      </w:r>
    </w:p>
    <w:p w14:paraId="69165786" w14:textId="77777777" w:rsidR="00182A53" w:rsidRDefault="00182A53" w:rsidP="00182A53"/>
    <w:p w14:paraId="1928AB64" w14:textId="77777777" w:rsidR="00182A53" w:rsidRDefault="00182A53" w:rsidP="00182A53">
      <w:r>
        <w:t xml:space="preserve">Deze verklaring wordt verstrekt naar beste weten, onder uitsluiting van iedere aansprakelijkheid of verplichting van de bank </w:t>
      </w:r>
      <w:proofErr w:type="gramStart"/>
      <w:r>
        <w:t>jegens</w:t>
      </w:r>
      <w:proofErr w:type="gramEnd"/>
      <w:r>
        <w:t xml:space="preserve"> derden.</w:t>
      </w:r>
    </w:p>
    <w:p w14:paraId="4843CA88" w14:textId="77777777" w:rsidR="00182A53" w:rsidRDefault="00182A53" w:rsidP="00182A53"/>
    <w:p w14:paraId="6BBDADE1" w14:textId="77777777" w:rsidR="00182A53" w:rsidRDefault="00182A53" w:rsidP="00182A53">
      <w:r>
        <w:t>Naar waarheid ingevuld,</w:t>
      </w:r>
    </w:p>
    <w:p w14:paraId="66C46ED9" w14:textId="77777777" w:rsidR="00182A53" w:rsidRDefault="00182A53" w:rsidP="00182A53"/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72"/>
        <w:gridCol w:w="7024"/>
      </w:tblGrid>
      <w:tr w:rsidR="00182A53" w:rsidRPr="00703738" w14:paraId="4F40CC0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18DD5A12" w14:textId="77777777" w:rsidR="00182A53" w:rsidRPr="00703738" w:rsidRDefault="00182A53">
            <w:pPr>
              <w:spacing w:line="280" w:lineRule="exact"/>
              <w:rPr>
                <w:b w:val="0"/>
                <w:bCs/>
                <w:color w:val="auto"/>
              </w:rPr>
            </w:pPr>
            <w:r w:rsidRPr="00703738">
              <w:rPr>
                <w:b w:val="0"/>
                <w:bCs/>
                <w:color w:val="auto"/>
              </w:rPr>
              <w:t>Naam bank</w:t>
            </w:r>
          </w:p>
        </w:tc>
        <w:tc>
          <w:tcPr>
            <w:tcW w:w="7024" w:type="dxa"/>
            <w:shd w:val="clear" w:color="auto" w:fill="FFFFFF" w:themeFill="background1"/>
          </w:tcPr>
          <w:p w14:paraId="7ED512D7" w14:textId="77777777" w:rsidR="00182A53" w:rsidRPr="00703738" w:rsidRDefault="00182A53">
            <w:pPr>
              <w:spacing w:line="280" w:lineRule="exact"/>
              <w:rPr>
                <w:b w:val="0"/>
                <w:bCs/>
                <w:color w:val="auto"/>
              </w:rPr>
            </w:pPr>
          </w:p>
        </w:tc>
      </w:tr>
      <w:tr w:rsidR="00182A53" w:rsidRPr="00703738" w14:paraId="7062E3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03E0D1A3" w14:textId="77777777" w:rsidR="00182A53" w:rsidRPr="00703738" w:rsidRDefault="00182A53">
            <w:pPr>
              <w:spacing w:line="280" w:lineRule="exact"/>
              <w:rPr>
                <w:bCs/>
              </w:rPr>
            </w:pPr>
            <w:r w:rsidRPr="00455ADB">
              <w:t>Naam rechtsgeldige ondertekenaar</w:t>
            </w:r>
          </w:p>
        </w:tc>
        <w:tc>
          <w:tcPr>
            <w:tcW w:w="7024" w:type="dxa"/>
          </w:tcPr>
          <w:p w14:paraId="62D7158E" w14:textId="77777777" w:rsidR="00182A53" w:rsidRPr="00703738" w:rsidRDefault="00182A53">
            <w:pPr>
              <w:spacing w:line="280" w:lineRule="exact"/>
              <w:rPr>
                <w:bCs/>
              </w:rPr>
            </w:pPr>
          </w:p>
        </w:tc>
      </w:tr>
      <w:tr w:rsidR="00182A53" w:rsidRPr="00703738" w14:paraId="3706C8B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1CBA685E" w14:textId="77777777" w:rsidR="00182A53" w:rsidRPr="00703738" w:rsidRDefault="00182A53">
            <w:pPr>
              <w:spacing w:line="280" w:lineRule="exact"/>
              <w:rPr>
                <w:bCs/>
              </w:rPr>
            </w:pPr>
            <w:r w:rsidRPr="00455ADB">
              <w:t>Functie ondertekenaar</w:t>
            </w:r>
          </w:p>
        </w:tc>
        <w:tc>
          <w:tcPr>
            <w:tcW w:w="7024" w:type="dxa"/>
            <w:shd w:val="clear" w:color="auto" w:fill="FFFFFF" w:themeFill="background1"/>
          </w:tcPr>
          <w:p w14:paraId="3642AD80" w14:textId="77777777" w:rsidR="00182A53" w:rsidRPr="00703738" w:rsidRDefault="00182A53">
            <w:pPr>
              <w:spacing w:line="280" w:lineRule="exact"/>
              <w:rPr>
                <w:bCs/>
              </w:rPr>
            </w:pPr>
          </w:p>
        </w:tc>
      </w:tr>
      <w:tr w:rsidR="00182A53" w:rsidRPr="00703738" w14:paraId="5AFD87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1A4DE2D4" w14:textId="77777777" w:rsidR="00182A53" w:rsidRPr="00703738" w:rsidRDefault="00182A53">
            <w:pPr>
              <w:spacing w:line="280" w:lineRule="exact"/>
              <w:rPr>
                <w:bCs/>
              </w:rPr>
            </w:pPr>
            <w:r w:rsidRPr="00455ADB">
              <w:t>Datum</w:t>
            </w:r>
          </w:p>
        </w:tc>
        <w:tc>
          <w:tcPr>
            <w:tcW w:w="7024" w:type="dxa"/>
          </w:tcPr>
          <w:p w14:paraId="39039F28" w14:textId="77777777" w:rsidR="00182A53" w:rsidRPr="00703738" w:rsidRDefault="00182A53">
            <w:pPr>
              <w:spacing w:line="280" w:lineRule="exact"/>
              <w:rPr>
                <w:bCs/>
              </w:rPr>
            </w:pPr>
          </w:p>
        </w:tc>
      </w:tr>
      <w:tr w:rsidR="00182A53" w:rsidRPr="00703738" w14:paraId="5B1DC6E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4B477F53" w14:textId="77777777" w:rsidR="00182A53" w:rsidRPr="00703738" w:rsidRDefault="00182A53">
            <w:pPr>
              <w:spacing w:line="280" w:lineRule="exact"/>
              <w:rPr>
                <w:bCs/>
              </w:rPr>
            </w:pPr>
            <w:r w:rsidRPr="00455ADB">
              <w:t>Handtekening</w:t>
            </w:r>
          </w:p>
        </w:tc>
        <w:tc>
          <w:tcPr>
            <w:tcW w:w="7024" w:type="dxa"/>
            <w:shd w:val="clear" w:color="auto" w:fill="FFFFFF" w:themeFill="background1"/>
          </w:tcPr>
          <w:p w14:paraId="10EC7A55" w14:textId="77777777" w:rsidR="00182A53" w:rsidRPr="00703738" w:rsidRDefault="00182A53">
            <w:pPr>
              <w:spacing w:line="280" w:lineRule="exact"/>
              <w:rPr>
                <w:bCs/>
              </w:rPr>
            </w:pPr>
          </w:p>
        </w:tc>
      </w:tr>
    </w:tbl>
    <w:p w14:paraId="206546D8" w14:textId="77777777" w:rsidR="00182A53" w:rsidRDefault="00182A53" w:rsidP="00182A53"/>
    <w:p w14:paraId="685B90A7" w14:textId="77777777" w:rsidR="00182A53" w:rsidRDefault="00182A53" w:rsidP="00C11BC1">
      <w:pPr>
        <w:pStyle w:val="BijlageTitel"/>
        <w:numPr>
          <w:ilvl w:val="0"/>
          <w:numId w:val="0"/>
        </w:numPr>
        <w:ind w:left="1985"/>
      </w:pPr>
      <w:bookmarkStart w:id="6" w:name="_Toc55915451"/>
      <w:bookmarkStart w:id="7" w:name="_Toc94628694"/>
      <w:bookmarkStart w:id="8" w:name="_Toc227325742"/>
      <w:r w:rsidRPr="00F32236">
        <w:lastRenderedPageBreak/>
        <w:t>Model voor opgave financiële kengetallen</w:t>
      </w:r>
      <w:bookmarkEnd w:id="6"/>
      <w:bookmarkEnd w:id="7"/>
      <w:bookmarkEnd w:id="8"/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4"/>
        <w:gridCol w:w="2566"/>
        <w:gridCol w:w="325"/>
        <w:gridCol w:w="2085"/>
        <w:gridCol w:w="2381"/>
      </w:tblGrid>
      <w:tr w:rsidR="00182A53" w:rsidRPr="002C7A58" w14:paraId="3C848953" w14:textId="77777777"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5E981" w14:textId="77777777" w:rsidR="00182A53" w:rsidRPr="002C7A58" w:rsidRDefault="00182A53">
            <w:pPr>
              <w:ind w:right="565"/>
              <w:rPr>
                <w:rFonts w:cs="Arial"/>
                <w:b/>
              </w:rPr>
            </w:pPr>
            <w:r w:rsidRPr="002C7A58">
              <w:rPr>
                <w:rFonts w:cs="Arial"/>
                <w:b/>
              </w:rPr>
              <w:t>Kengetal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BA88C" w14:textId="3ED591E0" w:rsidR="00182A53" w:rsidRPr="001830C5" w:rsidRDefault="00182A53">
            <w:pPr>
              <w:ind w:right="175"/>
              <w:jc w:val="center"/>
              <w:rPr>
                <w:rFonts w:cs="Arial"/>
                <w:b/>
              </w:rPr>
            </w:pPr>
            <w:r w:rsidRPr="001830C5">
              <w:rPr>
                <w:rFonts w:cs="Arial"/>
                <w:b/>
              </w:rPr>
              <w:t>202</w:t>
            </w:r>
            <w:r w:rsidR="00A878FB">
              <w:rPr>
                <w:rFonts w:cs="Arial"/>
                <w:b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DBC8F" w14:textId="0E9E5285" w:rsidR="00182A53" w:rsidRPr="001830C5" w:rsidRDefault="00182A53">
            <w:pPr>
              <w:ind w:right="175"/>
              <w:jc w:val="center"/>
              <w:rPr>
                <w:rFonts w:cs="Arial"/>
                <w:b/>
              </w:rPr>
            </w:pPr>
            <w:r w:rsidRPr="001830C5">
              <w:rPr>
                <w:rFonts w:cs="Arial"/>
                <w:b/>
              </w:rPr>
              <w:t>202</w:t>
            </w:r>
            <w:r w:rsidR="00A878FB">
              <w:rPr>
                <w:rFonts w:cs="Arial"/>
                <w:b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7682F" w14:textId="58D55BA4" w:rsidR="00182A53" w:rsidRPr="001830C5" w:rsidRDefault="00182A53">
            <w:pPr>
              <w:jc w:val="center"/>
              <w:rPr>
                <w:rFonts w:cs="Arial"/>
                <w:b/>
              </w:rPr>
            </w:pPr>
            <w:r w:rsidRPr="001830C5">
              <w:rPr>
                <w:rFonts w:cs="Arial"/>
                <w:b/>
              </w:rPr>
              <w:t>202</w:t>
            </w:r>
            <w:r w:rsidR="00A878FB">
              <w:rPr>
                <w:rFonts w:cs="Arial"/>
                <w:b/>
              </w:rPr>
              <w:t>4</w:t>
            </w:r>
          </w:p>
        </w:tc>
      </w:tr>
      <w:tr w:rsidR="00182A53" w:rsidRPr="002C7A58" w14:paraId="6E79BD13" w14:textId="77777777">
        <w:trPr>
          <w:trHeight w:val="851"/>
        </w:trPr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4FC1C" w14:textId="77777777" w:rsidR="00182A53" w:rsidRPr="002C7A58" w:rsidRDefault="00182A53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Omzet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89889" w14:textId="77777777" w:rsidR="00182A53" w:rsidRPr="002C7A58" w:rsidRDefault="00182A53">
            <w:pPr>
              <w:ind w:right="565"/>
              <w:rPr>
                <w:rFonts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209BDC" w14:textId="77777777" w:rsidR="00182A53" w:rsidRPr="002C7A58" w:rsidRDefault="00182A53">
            <w:pPr>
              <w:ind w:right="175"/>
              <w:jc w:val="center"/>
              <w:rPr>
                <w:rFonts w:cs="Arial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20080377" w14:textId="77777777" w:rsidR="00182A53" w:rsidRPr="002C7A58" w:rsidRDefault="00182A53">
            <w:pPr>
              <w:jc w:val="center"/>
              <w:rPr>
                <w:rFonts w:cs="Arial"/>
              </w:rPr>
            </w:pPr>
          </w:p>
        </w:tc>
      </w:tr>
      <w:tr w:rsidR="00182A53" w:rsidRPr="002C7A58" w14:paraId="6B18B846" w14:textId="77777777"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4F5781BB" w14:textId="77777777" w:rsidR="00182A53" w:rsidRPr="002C7A58" w:rsidRDefault="00182A53">
            <w:pPr>
              <w:ind w:right="565"/>
              <w:rPr>
                <w:rFonts w:cs="Arial"/>
              </w:rPr>
            </w:pPr>
          </w:p>
        </w:tc>
      </w:tr>
      <w:tr w:rsidR="00182A53" w:rsidRPr="002C7A58" w14:paraId="0CD8210C" w14:textId="7777777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2E62515D" w14:textId="77777777" w:rsidR="00182A53" w:rsidRPr="002C7A58" w:rsidRDefault="00182A53">
            <w:pPr>
              <w:ind w:right="33"/>
              <w:rPr>
                <w:rFonts w:cs="Arial"/>
              </w:rPr>
            </w:pPr>
            <w:r w:rsidRPr="002C7A58">
              <w:rPr>
                <w:rFonts w:cs="Arial"/>
              </w:rPr>
              <w:t xml:space="preserve">Gegadigde verklaart dat bovenstaande financiële kengetallen op </w:t>
            </w:r>
            <w:proofErr w:type="gramStart"/>
            <w:r w:rsidRPr="002C7A58">
              <w:rPr>
                <w:rFonts w:cs="Arial"/>
              </w:rPr>
              <w:t>hem /</w:t>
            </w:r>
            <w:proofErr w:type="gramEnd"/>
            <w:r w:rsidRPr="002C7A58">
              <w:rPr>
                <w:rFonts w:cs="Arial"/>
              </w:rPr>
              <w:t xml:space="preserve"> haar van toepassing zijn. </w:t>
            </w:r>
            <w:proofErr w:type="gramStart"/>
            <w:r w:rsidRPr="002C7A58">
              <w:rPr>
                <w:rFonts w:cs="Arial"/>
              </w:rPr>
              <w:t>Tevens</w:t>
            </w:r>
            <w:proofErr w:type="gramEnd"/>
            <w:r w:rsidRPr="002C7A58">
              <w:rPr>
                <w:rFonts w:cs="Arial"/>
              </w:rPr>
              <w:t xml:space="preserve"> voldoet de gegadigde aan de minimumnorm ten aanzien van financiële kengetallen. </w:t>
            </w:r>
          </w:p>
        </w:tc>
      </w:tr>
      <w:tr w:rsidR="00182A53" w:rsidRPr="002C7A58" w14:paraId="5E146FFD" w14:textId="77777777">
        <w:tc>
          <w:tcPr>
            <w:tcW w:w="8931" w:type="dxa"/>
            <w:gridSpan w:val="5"/>
            <w:tcBorders>
              <w:top w:val="nil"/>
              <w:bottom w:val="single" w:sz="4" w:space="0" w:color="auto"/>
            </w:tcBorders>
          </w:tcPr>
          <w:p w14:paraId="5A788F0B" w14:textId="77777777" w:rsidR="00182A53" w:rsidRPr="002C7A58" w:rsidRDefault="00182A53">
            <w:pPr>
              <w:ind w:right="565"/>
              <w:rPr>
                <w:rFonts w:cs="Arial"/>
              </w:rPr>
            </w:pPr>
          </w:p>
        </w:tc>
      </w:tr>
      <w:tr w:rsidR="00182A53" w:rsidRPr="002C7A58" w14:paraId="49E0FD0D" w14:textId="77777777"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51191254" w14:textId="77777777" w:rsidR="00182A53" w:rsidRPr="002C7A58" w:rsidRDefault="00182A53">
            <w:pPr>
              <w:ind w:right="565"/>
              <w:rPr>
                <w:rFonts w:cs="Arial"/>
              </w:rPr>
            </w:pPr>
          </w:p>
        </w:tc>
      </w:tr>
      <w:tr w:rsidR="00182A53" w:rsidRPr="002C7A58" w14:paraId="031A3164" w14:textId="7777777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5758C213" w14:textId="77777777" w:rsidR="00182A53" w:rsidRPr="002C7A58" w:rsidRDefault="00182A53">
            <w:pPr>
              <w:ind w:right="565"/>
              <w:rPr>
                <w:rFonts w:cs="Arial"/>
              </w:rPr>
            </w:pPr>
          </w:p>
        </w:tc>
      </w:tr>
      <w:tr w:rsidR="00182A53" w:rsidRPr="002C7A58" w14:paraId="65399946" w14:textId="7777777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1EE57EAE" w14:textId="77777777" w:rsidR="00182A53" w:rsidRPr="002C7A58" w:rsidRDefault="00182A53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Aldus rechtsgeldig ondertekend en gegevens naar waarheid verstrekt,</w:t>
            </w:r>
          </w:p>
        </w:tc>
      </w:tr>
      <w:tr w:rsidR="00182A53" w:rsidRPr="002C7A58" w14:paraId="15D9E8FE" w14:textId="7777777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6DBA0EE2" w14:textId="77777777" w:rsidR="00182A53" w:rsidRPr="002C7A58" w:rsidRDefault="00182A53">
            <w:pPr>
              <w:ind w:right="565"/>
              <w:rPr>
                <w:rFonts w:cs="Arial"/>
              </w:rPr>
            </w:pPr>
          </w:p>
        </w:tc>
      </w:tr>
      <w:tr w:rsidR="00182A53" w:rsidRPr="002C7A58" w14:paraId="40711BA9" w14:textId="77777777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63CC1989" w14:textId="62DA9DBE" w:rsidR="00182A53" w:rsidRPr="002C7A58" w:rsidRDefault="00100F5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Plaats</w:t>
            </w:r>
            <w:r w:rsidR="00182A53" w:rsidRPr="002C7A58">
              <w:rPr>
                <w:rFonts w:cs="Arial"/>
              </w:rPr>
              <w:t>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</w:tcBorders>
          </w:tcPr>
          <w:p w14:paraId="27FC7EA1" w14:textId="41B1818B" w:rsidR="00182A53" w:rsidRPr="002C7A58" w:rsidRDefault="00100F5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Datum</w:t>
            </w:r>
            <w:r w:rsidR="00182A53" w:rsidRPr="002C7A58">
              <w:rPr>
                <w:rFonts w:cs="Arial"/>
              </w:rPr>
              <w:t>: …………………………………</w:t>
            </w:r>
          </w:p>
          <w:p w14:paraId="1C92A282" w14:textId="77777777" w:rsidR="00182A53" w:rsidRPr="002C7A58" w:rsidRDefault="00182A53">
            <w:pPr>
              <w:ind w:right="565"/>
              <w:rPr>
                <w:rFonts w:cs="Arial"/>
              </w:rPr>
            </w:pPr>
          </w:p>
        </w:tc>
      </w:tr>
      <w:tr w:rsidR="00182A53" w:rsidRPr="002C7A58" w14:paraId="45F64A6A" w14:textId="77777777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4E3EF258" w14:textId="56942A9A" w:rsidR="00182A53" w:rsidRPr="002C7A58" w:rsidRDefault="00100F5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Naam</w:t>
            </w:r>
            <w:r w:rsidR="00182A53" w:rsidRPr="002C7A58">
              <w:rPr>
                <w:rFonts w:cs="Arial"/>
              </w:rPr>
              <w:t>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</w:tcBorders>
          </w:tcPr>
          <w:p w14:paraId="5FE3EC8A" w14:textId="0132B2E2" w:rsidR="00182A53" w:rsidRPr="002C7A58" w:rsidRDefault="00100F5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Functie</w:t>
            </w:r>
            <w:r w:rsidR="00182A53" w:rsidRPr="002C7A58">
              <w:rPr>
                <w:rFonts w:cs="Arial"/>
              </w:rPr>
              <w:t>: …………………………………</w:t>
            </w:r>
          </w:p>
        </w:tc>
      </w:tr>
      <w:tr w:rsidR="00182A53" w:rsidRPr="002C7A58" w14:paraId="33CD52FA" w14:textId="77777777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1491AE03" w14:textId="77777777" w:rsidR="00182A53" w:rsidRPr="002C7A58" w:rsidRDefault="00182A53">
            <w:pPr>
              <w:ind w:right="565"/>
              <w:rPr>
                <w:rFonts w:cs="Arial"/>
              </w:rPr>
            </w:pPr>
          </w:p>
        </w:tc>
      </w:tr>
      <w:tr w:rsidR="00182A53" w:rsidRPr="002C7A58" w14:paraId="3ADC387B" w14:textId="77777777">
        <w:tc>
          <w:tcPr>
            <w:tcW w:w="8931" w:type="dxa"/>
            <w:gridSpan w:val="5"/>
            <w:tcBorders>
              <w:top w:val="nil"/>
            </w:tcBorders>
          </w:tcPr>
          <w:p w14:paraId="66F508E6" w14:textId="10EDECE4" w:rsidR="00182A53" w:rsidRPr="002C7A58" w:rsidRDefault="00100F54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Handtekening</w:t>
            </w:r>
            <w:r w:rsidR="00182A53" w:rsidRPr="002C7A58">
              <w:rPr>
                <w:rFonts w:cs="Arial"/>
              </w:rPr>
              <w:t>: ……………………………………………………………</w:t>
            </w:r>
          </w:p>
          <w:p w14:paraId="616355B7" w14:textId="77777777" w:rsidR="00182A53" w:rsidRPr="002C7A58" w:rsidRDefault="00182A53">
            <w:pPr>
              <w:ind w:right="565"/>
              <w:rPr>
                <w:rFonts w:cs="Arial"/>
              </w:rPr>
            </w:pPr>
          </w:p>
        </w:tc>
      </w:tr>
    </w:tbl>
    <w:p w14:paraId="2D6F88D9" w14:textId="77777777" w:rsidR="00182A53" w:rsidRDefault="00182A53" w:rsidP="00182A53"/>
    <w:p w14:paraId="2AE1AF38" w14:textId="77777777" w:rsidR="00182A53" w:rsidRDefault="00182A53" w:rsidP="00182A53"/>
    <w:p w14:paraId="2F0BCEA3" w14:textId="77777777" w:rsidR="00182A53" w:rsidRDefault="00182A53" w:rsidP="00182A53"/>
    <w:p w14:paraId="73030E24" w14:textId="77777777" w:rsidR="00182A53" w:rsidRDefault="00182A53" w:rsidP="00C11BC1">
      <w:pPr>
        <w:pStyle w:val="BijlageTitel"/>
        <w:numPr>
          <w:ilvl w:val="0"/>
          <w:numId w:val="0"/>
        </w:numPr>
        <w:ind w:left="1985"/>
      </w:pPr>
      <w:bookmarkStart w:id="9" w:name="_Toc55915452"/>
      <w:bookmarkStart w:id="10" w:name="_Toc94628695"/>
      <w:bookmarkStart w:id="11" w:name="_Toc227325743"/>
      <w:bookmarkStart w:id="12" w:name="_Hlk35515175"/>
      <w:r>
        <w:lastRenderedPageBreak/>
        <w:t xml:space="preserve">Format kerncompetentie </w:t>
      </w:r>
      <w:bookmarkEnd w:id="9"/>
      <w:r>
        <w:t>a</w:t>
      </w:r>
      <w:bookmarkEnd w:id="10"/>
      <w:bookmarkEnd w:id="11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0E2A4466" w14:textId="77777777">
        <w:tc>
          <w:tcPr>
            <w:tcW w:w="9634" w:type="dxa"/>
            <w:gridSpan w:val="2"/>
            <w:shd w:val="clear" w:color="auto" w:fill="AEDD03"/>
          </w:tcPr>
          <w:p w14:paraId="2A6F62B3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0881B740" w14:textId="77777777">
        <w:tc>
          <w:tcPr>
            <w:tcW w:w="2984" w:type="dxa"/>
          </w:tcPr>
          <w:p w14:paraId="068EA898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29E670CA" w14:textId="77777777" w:rsidR="00182A53" w:rsidRPr="00EC2809" w:rsidRDefault="00182A53"/>
        </w:tc>
      </w:tr>
      <w:tr w:rsidR="00182A53" w:rsidRPr="00EC2809" w14:paraId="43318EE7" w14:textId="77777777">
        <w:tc>
          <w:tcPr>
            <w:tcW w:w="2984" w:type="dxa"/>
          </w:tcPr>
          <w:p w14:paraId="735FB8C3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3A3FF89E" w14:textId="77777777" w:rsidR="00182A53" w:rsidRPr="00EC2809" w:rsidRDefault="00182A53"/>
        </w:tc>
      </w:tr>
      <w:tr w:rsidR="00182A53" w:rsidRPr="00EC2809" w14:paraId="36D7B397" w14:textId="77777777">
        <w:tc>
          <w:tcPr>
            <w:tcW w:w="2984" w:type="dxa"/>
          </w:tcPr>
          <w:p w14:paraId="5F441506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51E7709A" w14:textId="77777777" w:rsidR="00182A53" w:rsidRPr="00EC2809" w:rsidRDefault="00182A53"/>
        </w:tc>
      </w:tr>
      <w:tr w:rsidR="00182A53" w:rsidRPr="00EC2809" w14:paraId="14128389" w14:textId="77777777">
        <w:tc>
          <w:tcPr>
            <w:tcW w:w="2984" w:type="dxa"/>
          </w:tcPr>
          <w:p w14:paraId="0C117410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149E32E0" w14:textId="77777777" w:rsidR="00182A53" w:rsidRPr="00EC2809" w:rsidRDefault="00182A53"/>
        </w:tc>
      </w:tr>
      <w:tr w:rsidR="00182A53" w:rsidRPr="00EC2809" w14:paraId="45182DD2" w14:textId="77777777">
        <w:tc>
          <w:tcPr>
            <w:tcW w:w="2984" w:type="dxa"/>
          </w:tcPr>
          <w:p w14:paraId="254CCF2D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0EB4B1DD" w14:textId="77777777" w:rsidR="00182A53" w:rsidRPr="00EC2809" w:rsidRDefault="00182A53"/>
        </w:tc>
      </w:tr>
      <w:tr w:rsidR="00182A53" w:rsidRPr="00EC2809" w14:paraId="1D52262B" w14:textId="77777777">
        <w:tc>
          <w:tcPr>
            <w:tcW w:w="2984" w:type="dxa"/>
          </w:tcPr>
          <w:p w14:paraId="4BA2B684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3C40CF01" w14:textId="77777777" w:rsidR="00182A53" w:rsidRPr="00EC2809" w:rsidRDefault="00182A53"/>
        </w:tc>
      </w:tr>
      <w:tr w:rsidR="00182A53" w:rsidRPr="00EC2809" w14:paraId="06C6586A" w14:textId="77777777">
        <w:tc>
          <w:tcPr>
            <w:tcW w:w="2984" w:type="dxa"/>
          </w:tcPr>
          <w:p w14:paraId="738EFA10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4F1C2BBA" w14:textId="77777777" w:rsidR="00182A53" w:rsidRPr="00EC2809" w:rsidRDefault="00182A53"/>
        </w:tc>
      </w:tr>
      <w:tr w:rsidR="00182A53" w:rsidRPr="00EC2809" w14:paraId="37A9FDA7" w14:textId="77777777">
        <w:tc>
          <w:tcPr>
            <w:tcW w:w="2984" w:type="dxa"/>
          </w:tcPr>
          <w:p w14:paraId="023A85D2" w14:textId="77777777" w:rsidR="00182A53" w:rsidRPr="00EC2809" w:rsidRDefault="00182A53"/>
        </w:tc>
        <w:tc>
          <w:tcPr>
            <w:tcW w:w="6650" w:type="dxa"/>
          </w:tcPr>
          <w:p w14:paraId="1A2C7C51" w14:textId="77777777" w:rsidR="00182A53" w:rsidRPr="00EC2809" w:rsidRDefault="00182A53"/>
        </w:tc>
      </w:tr>
      <w:tr w:rsidR="00182A53" w:rsidRPr="00EC2809" w14:paraId="0FB96283" w14:textId="77777777">
        <w:tc>
          <w:tcPr>
            <w:tcW w:w="9634" w:type="dxa"/>
            <w:gridSpan w:val="2"/>
            <w:shd w:val="clear" w:color="auto" w:fill="AEDD03"/>
          </w:tcPr>
          <w:p w14:paraId="0F74D26D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71C43CBD" w14:textId="77777777">
        <w:tc>
          <w:tcPr>
            <w:tcW w:w="2984" w:type="dxa"/>
          </w:tcPr>
          <w:p w14:paraId="5604F6EF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17820345" w14:textId="77777777" w:rsidR="00182A53" w:rsidRPr="00EC2809" w:rsidRDefault="00182A53"/>
        </w:tc>
      </w:tr>
      <w:tr w:rsidR="00182A53" w:rsidRPr="00EC2809" w14:paraId="200014CB" w14:textId="77777777">
        <w:tc>
          <w:tcPr>
            <w:tcW w:w="2984" w:type="dxa"/>
          </w:tcPr>
          <w:p w14:paraId="105B143A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1123A866" w14:textId="77777777" w:rsidR="00182A53" w:rsidRPr="00EC2809" w:rsidRDefault="00182A53"/>
        </w:tc>
      </w:tr>
      <w:tr w:rsidR="00182A53" w:rsidRPr="00EC2809" w14:paraId="617F8E41" w14:textId="77777777">
        <w:tc>
          <w:tcPr>
            <w:tcW w:w="2984" w:type="dxa"/>
          </w:tcPr>
          <w:p w14:paraId="3E2A6B04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7C5845ED" w14:textId="77777777" w:rsidR="00182A53" w:rsidRPr="00EC2809" w:rsidRDefault="00182A53"/>
        </w:tc>
      </w:tr>
      <w:tr w:rsidR="00182A53" w:rsidRPr="00EC2809" w14:paraId="4D0744EF" w14:textId="77777777">
        <w:tc>
          <w:tcPr>
            <w:tcW w:w="2984" w:type="dxa"/>
          </w:tcPr>
          <w:p w14:paraId="758148E0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7BD59D7A" w14:textId="77777777" w:rsidR="00182A53" w:rsidRPr="00EC2809" w:rsidRDefault="00182A53"/>
        </w:tc>
      </w:tr>
      <w:tr w:rsidR="00182A53" w:rsidRPr="00EC2809" w14:paraId="4CA64B0B" w14:textId="77777777">
        <w:tc>
          <w:tcPr>
            <w:tcW w:w="2984" w:type="dxa"/>
          </w:tcPr>
          <w:p w14:paraId="2AEC6928" w14:textId="77777777" w:rsidR="00182A53" w:rsidRPr="00EC2809" w:rsidRDefault="00182A5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4A8ADF53" w14:textId="77777777" w:rsidR="00182A53" w:rsidRPr="00EC2809" w:rsidRDefault="00182A53"/>
        </w:tc>
      </w:tr>
      <w:tr w:rsidR="00182A53" w:rsidRPr="00EC2809" w14:paraId="492D074A" w14:textId="77777777">
        <w:tc>
          <w:tcPr>
            <w:tcW w:w="2984" w:type="dxa"/>
          </w:tcPr>
          <w:p w14:paraId="2299C14F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F99C525" w14:textId="77777777" w:rsidR="00182A53" w:rsidRPr="00EC2809" w:rsidRDefault="00182A53"/>
        </w:tc>
      </w:tr>
      <w:tr w:rsidR="00182A53" w:rsidRPr="00EC2809" w14:paraId="0B063CD2" w14:textId="77777777">
        <w:tc>
          <w:tcPr>
            <w:tcW w:w="2984" w:type="dxa"/>
          </w:tcPr>
          <w:p w14:paraId="5F7D7C9F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6C22B853" w14:textId="074E1629" w:rsidR="00182A53" w:rsidRPr="00EC2809" w:rsidRDefault="00B633DD">
            <w:r>
              <w:t>Ontwikkel</w:t>
            </w:r>
            <w:r w:rsidR="00801EF1">
              <w:t>aar</w:t>
            </w:r>
          </w:p>
        </w:tc>
      </w:tr>
      <w:tr w:rsidR="00182A53" w:rsidRPr="00EC2809" w14:paraId="4F32E80B" w14:textId="77777777">
        <w:tc>
          <w:tcPr>
            <w:tcW w:w="2984" w:type="dxa"/>
          </w:tcPr>
          <w:p w14:paraId="0957F0BA" w14:textId="77777777" w:rsidR="00182A53" w:rsidRPr="00EC2809" w:rsidRDefault="00182A5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0DBAB809" w14:textId="77777777" w:rsidR="00182A53" w:rsidRPr="00EC2809" w:rsidRDefault="00182A53">
            <w:r>
              <w:t>(zie definities paragraaf 1.4)</w:t>
            </w:r>
          </w:p>
        </w:tc>
      </w:tr>
      <w:tr w:rsidR="00182A53" w:rsidRPr="00EC2809" w14:paraId="2A0B3412" w14:textId="77777777">
        <w:tc>
          <w:tcPr>
            <w:tcW w:w="2984" w:type="dxa"/>
          </w:tcPr>
          <w:p w14:paraId="6EFCBF5E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71465D06" w14:textId="77777777" w:rsidR="00182A53" w:rsidRDefault="00182A53"/>
          <w:p w14:paraId="336BB454" w14:textId="77777777" w:rsidR="00182A53" w:rsidRDefault="00182A53"/>
          <w:p w14:paraId="45F1CBD0" w14:textId="77777777" w:rsidR="00182A53" w:rsidRDefault="00182A53"/>
          <w:p w14:paraId="6824C779" w14:textId="77777777" w:rsidR="00182A53" w:rsidRDefault="00182A53"/>
          <w:p w14:paraId="66054FC9" w14:textId="77777777" w:rsidR="00182A53" w:rsidRDefault="00182A53"/>
          <w:p w14:paraId="74D2C242" w14:textId="77777777" w:rsidR="00182A53" w:rsidRDefault="00182A53"/>
          <w:p w14:paraId="547361ED" w14:textId="77777777" w:rsidR="00182A53" w:rsidRDefault="00182A53"/>
          <w:p w14:paraId="698095FD" w14:textId="77777777" w:rsidR="00182A53" w:rsidRDefault="00182A53"/>
          <w:p w14:paraId="05070366" w14:textId="77777777" w:rsidR="00182A53" w:rsidRDefault="00182A53"/>
          <w:p w14:paraId="791A1686" w14:textId="77777777" w:rsidR="00182A53" w:rsidRDefault="00182A53"/>
          <w:p w14:paraId="78DF14E7" w14:textId="77777777" w:rsidR="00182A53" w:rsidRDefault="00182A53"/>
          <w:p w14:paraId="2131D66F" w14:textId="77777777" w:rsidR="00182A53" w:rsidRDefault="00182A53"/>
          <w:p w14:paraId="0FFC2530" w14:textId="77777777" w:rsidR="00182A53" w:rsidRDefault="00182A53"/>
          <w:p w14:paraId="572B5324" w14:textId="77777777" w:rsidR="00182A53" w:rsidRDefault="00182A53"/>
          <w:p w14:paraId="34216877" w14:textId="77777777" w:rsidR="00182A53" w:rsidRDefault="00182A53"/>
          <w:p w14:paraId="00B175A6" w14:textId="77777777" w:rsidR="00182A53" w:rsidRDefault="00182A53"/>
          <w:p w14:paraId="32FB21AB" w14:textId="77777777" w:rsidR="00182A53" w:rsidRDefault="00182A53"/>
          <w:p w14:paraId="67477815" w14:textId="77777777" w:rsidR="00182A53" w:rsidRDefault="00182A53"/>
          <w:p w14:paraId="3BD6B69A" w14:textId="77777777" w:rsidR="00182A53" w:rsidRDefault="00182A53"/>
          <w:p w14:paraId="37280292" w14:textId="77777777" w:rsidR="00182A53" w:rsidRDefault="00182A53"/>
          <w:p w14:paraId="14F75F9A" w14:textId="77777777" w:rsidR="00182A53" w:rsidRDefault="00182A53"/>
          <w:p w14:paraId="711B5223" w14:textId="77777777" w:rsidR="00182A53" w:rsidRDefault="00182A53"/>
          <w:p w14:paraId="402AF596" w14:textId="77777777" w:rsidR="00182A53" w:rsidRDefault="00182A53"/>
          <w:p w14:paraId="4B1C527C" w14:textId="77777777" w:rsidR="00182A53" w:rsidRDefault="00182A53"/>
          <w:p w14:paraId="18953478" w14:textId="77777777" w:rsidR="00182A53" w:rsidRDefault="00182A53"/>
          <w:p w14:paraId="2F0A95C5" w14:textId="77777777" w:rsidR="00182A53" w:rsidRDefault="00182A53"/>
          <w:p w14:paraId="4420668E" w14:textId="77777777" w:rsidR="00182A53" w:rsidRPr="00EC2809" w:rsidRDefault="00182A53"/>
        </w:tc>
      </w:tr>
    </w:tbl>
    <w:p w14:paraId="0AD97241" w14:textId="77777777" w:rsidR="00182A53" w:rsidRPr="00EC2809" w:rsidRDefault="00182A53" w:rsidP="00182A53"/>
    <w:p w14:paraId="5300E7AD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64C4BD4C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6A9F0A90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19C995A8" w14:textId="77777777">
        <w:tc>
          <w:tcPr>
            <w:tcW w:w="3103" w:type="dxa"/>
          </w:tcPr>
          <w:p w14:paraId="72651D1D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C1AC378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4EB21420" w14:textId="77777777">
        <w:tc>
          <w:tcPr>
            <w:tcW w:w="3103" w:type="dxa"/>
          </w:tcPr>
          <w:p w14:paraId="657F174F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7AE244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6DA5E021" w14:textId="77777777">
        <w:tc>
          <w:tcPr>
            <w:tcW w:w="3103" w:type="dxa"/>
          </w:tcPr>
          <w:p w14:paraId="20BAFE25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0B4A835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61FB9E59" w14:textId="77777777">
        <w:tc>
          <w:tcPr>
            <w:tcW w:w="3103" w:type="dxa"/>
          </w:tcPr>
          <w:p w14:paraId="0F943AE4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44A3FBB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101AC078" w14:textId="77777777">
        <w:tc>
          <w:tcPr>
            <w:tcW w:w="3103" w:type="dxa"/>
          </w:tcPr>
          <w:p w14:paraId="0CF6AF80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6EB77BF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6D566F11" w14:textId="77777777" w:rsidR="00182A53" w:rsidRDefault="00182A53" w:rsidP="00C11BC1">
      <w:pPr>
        <w:pStyle w:val="BijlageTitel"/>
        <w:numPr>
          <w:ilvl w:val="0"/>
          <w:numId w:val="0"/>
        </w:numPr>
        <w:ind w:left="1985"/>
      </w:pPr>
      <w:bookmarkStart w:id="13" w:name="_Toc39146694"/>
      <w:bookmarkStart w:id="14" w:name="_Toc55915453"/>
      <w:bookmarkStart w:id="15" w:name="_Toc94628696"/>
      <w:bookmarkStart w:id="16" w:name="_Toc227325744"/>
      <w:bookmarkEnd w:id="12"/>
      <w:r>
        <w:lastRenderedPageBreak/>
        <w:t xml:space="preserve">Format Kerncompetentie </w:t>
      </w:r>
      <w:bookmarkEnd w:id="13"/>
      <w:bookmarkEnd w:id="14"/>
      <w:r>
        <w:t>b</w:t>
      </w:r>
      <w:bookmarkEnd w:id="15"/>
      <w:bookmarkEnd w:id="16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37200C28" w14:textId="77777777">
        <w:tc>
          <w:tcPr>
            <w:tcW w:w="9634" w:type="dxa"/>
            <w:gridSpan w:val="2"/>
            <w:shd w:val="clear" w:color="auto" w:fill="AEDD03"/>
          </w:tcPr>
          <w:p w14:paraId="27EFD736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26C6A113" w14:textId="77777777">
        <w:tc>
          <w:tcPr>
            <w:tcW w:w="2984" w:type="dxa"/>
          </w:tcPr>
          <w:p w14:paraId="637F36B1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22620E2D" w14:textId="77777777" w:rsidR="00182A53" w:rsidRPr="00EC2809" w:rsidRDefault="00182A53"/>
        </w:tc>
      </w:tr>
      <w:tr w:rsidR="00182A53" w:rsidRPr="00EC2809" w14:paraId="60894F0D" w14:textId="77777777">
        <w:tc>
          <w:tcPr>
            <w:tcW w:w="2984" w:type="dxa"/>
          </w:tcPr>
          <w:p w14:paraId="2D1E2FBE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7A1A5DB1" w14:textId="77777777" w:rsidR="00182A53" w:rsidRPr="00EC2809" w:rsidRDefault="00182A53"/>
        </w:tc>
      </w:tr>
      <w:tr w:rsidR="00182A53" w:rsidRPr="00EC2809" w14:paraId="6CC819CB" w14:textId="77777777">
        <w:tc>
          <w:tcPr>
            <w:tcW w:w="2984" w:type="dxa"/>
          </w:tcPr>
          <w:p w14:paraId="0EAA9A64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41F19AB0" w14:textId="77777777" w:rsidR="00182A53" w:rsidRPr="00EC2809" w:rsidRDefault="00182A53"/>
        </w:tc>
      </w:tr>
      <w:tr w:rsidR="00182A53" w:rsidRPr="00EC2809" w14:paraId="29C91D91" w14:textId="77777777">
        <w:tc>
          <w:tcPr>
            <w:tcW w:w="2984" w:type="dxa"/>
          </w:tcPr>
          <w:p w14:paraId="53926201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31C69183" w14:textId="77777777" w:rsidR="00182A53" w:rsidRPr="00EC2809" w:rsidRDefault="00182A53"/>
        </w:tc>
      </w:tr>
      <w:tr w:rsidR="00182A53" w:rsidRPr="00EC2809" w14:paraId="6B218858" w14:textId="77777777">
        <w:tc>
          <w:tcPr>
            <w:tcW w:w="2984" w:type="dxa"/>
          </w:tcPr>
          <w:p w14:paraId="23800863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01CE8719" w14:textId="77777777" w:rsidR="00182A53" w:rsidRPr="00EC2809" w:rsidRDefault="00182A53"/>
        </w:tc>
      </w:tr>
      <w:tr w:rsidR="00182A53" w:rsidRPr="00EC2809" w14:paraId="272BDCC3" w14:textId="77777777">
        <w:tc>
          <w:tcPr>
            <w:tcW w:w="2984" w:type="dxa"/>
          </w:tcPr>
          <w:p w14:paraId="00789601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2D1F5C7C" w14:textId="77777777" w:rsidR="00182A53" w:rsidRPr="00EC2809" w:rsidRDefault="00182A53"/>
        </w:tc>
      </w:tr>
      <w:tr w:rsidR="00182A53" w:rsidRPr="00EC2809" w14:paraId="5BCF2D48" w14:textId="77777777">
        <w:tc>
          <w:tcPr>
            <w:tcW w:w="2984" w:type="dxa"/>
          </w:tcPr>
          <w:p w14:paraId="58C0F067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7CD39384" w14:textId="77777777" w:rsidR="00182A53" w:rsidRPr="00EC2809" w:rsidRDefault="00182A53"/>
        </w:tc>
      </w:tr>
      <w:tr w:rsidR="00182A53" w:rsidRPr="00EC2809" w14:paraId="46216618" w14:textId="77777777">
        <w:tc>
          <w:tcPr>
            <w:tcW w:w="2984" w:type="dxa"/>
          </w:tcPr>
          <w:p w14:paraId="36090696" w14:textId="77777777" w:rsidR="00182A53" w:rsidRPr="00EC2809" w:rsidRDefault="00182A53"/>
        </w:tc>
        <w:tc>
          <w:tcPr>
            <w:tcW w:w="6650" w:type="dxa"/>
          </w:tcPr>
          <w:p w14:paraId="134E83C2" w14:textId="77777777" w:rsidR="00182A53" w:rsidRPr="00EC2809" w:rsidRDefault="00182A53"/>
        </w:tc>
      </w:tr>
      <w:tr w:rsidR="00182A53" w:rsidRPr="00EC2809" w14:paraId="3341231D" w14:textId="77777777">
        <w:tc>
          <w:tcPr>
            <w:tcW w:w="9634" w:type="dxa"/>
            <w:gridSpan w:val="2"/>
            <w:shd w:val="clear" w:color="auto" w:fill="AEDD03"/>
          </w:tcPr>
          <w:p w14:paraId="0A567E8A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6D16157B" w14:textId="77777777">
        <w:tc>
          <w:tcPr>
            <w:tcW w:w="2984" w:type="dxa"/>
          </w:tcPr>
          <w:p w14:paraId="64ECE51A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6F1E00EA" w14:textId="77777777" w:rsidR="00182A53" w:rsidRPr="00EC2809" w:rsidRDefault="00182A53"/>
        </w:tc>
      </w:tr>
      <w:tr w:rsidR="00182A53" w:rsidRPr="00EC2809" w14:paraId="28907D16" w14:textId="77777777">
        <w:tc>
          <w:tcPr>
            <w:tcW w:w="2984" w:type="dxa"/>
          </w:tcPr>
          <w:p w14:paraId="0342EEEC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39D4821E" w14:textId="77777777" w:rsidR="00182A53" w:rsidRPr="00EC2809" w:rsidRDefault="00182A53"/>
        </w:tc>
      </w:tr>
      <w:tr w:rsidR="00182A53" w:rsidRPr="00EC2809" w14:paraId="66B53320" w14:textId="77777777">
        <w:tc>
          <w:tcPr>
            <w:tcW w:w="2984" w:type="dxa"/>
          </w:tcPr>
          <w:p w14:paraId="4A1B8AB6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1DA53A2B" w14:textId="77777777" w:rsidR="00182A53" w:rsidRPr="00EC2809" w:rsidRDefault="00182A53"/>
        </w:tc>
      </w:tr>
      <w:tr w:rsidR="00182A53" w:rsidRPr="00EC2809" w14:paraId="51913C57" w14:textId="77777777">
        <w:tc>
          <w:tcPr>
            <w:tcW w:w="2984" w:type="dxa"/>
          </w:tcPr>
          <w:p w14:paraId="5077329C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07DD584D" w14:textId="77777777" w:rsidR="00182A53" w:rsidRPr="00EC2809" w:rsidRDefault="00182A53"/>
        </w:tc>
      </w:tr>
      <w:tr w:rsidR="00182A53" w:rsidRPr="00EC2809" w14:paraId="00FAF181" w14:textId="77777777">
        <w:tc>
          <w:tcPr>
            <w:tcW w:w="2984" w:type="dxa"/>
          </w:tcPr>
          <w:p w14:paraId="4BC4C28D" w14:textId="77777777" w:rsidR="00182A53" w:rsidRPr="00EC2809" w:rsidRDefault="00182A5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5668791B" w14:textId="77777777" w:rsidR="00182A53" w:rsidRPr="00EC2809" w:rsidRDefault="00182A53"/>
        </w:tc>
      </w:tr>
      <w:tr w:rsidR="00182A53" w:rsidRPr="00EC2809" w14:paraId="42A2CA26" w14:textId="77777777">
        <w:tc>
          <w:tcPr>
            <w:tcW w:w="2984" w:type="dxa"/>
          </w:tcPr>
          <w:p w14:paraId="360F9C88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0FF4EFDE" w14:textId="77777777" w:rsidR="00182A53" w:rsidRPr="00EC2809" w:rsidRDefault="00182A53"/>
        </w:tc>
      </w:tr>
      <w:tr w:rsidR="00182A53" w:rsidRPr="00EC2809" w14:paraId="128C2098" w14:textId="77777777">
        <w:tc>
          <w:tcPr>
            <w:tcW w:w="2984" w:type="dxa"/>
          </w:tcPr>
          <w:p w14:paraId="7A31FDFA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6AE9486B" w14:textId="77777777" w:rsidR="00182A53" w:rsidRPr="00EC2809" w:rsidRDefault="00182A53">
            <w:r>
              <w:t>Bouwkundig aannemer</w:t>
            </w:r>
          </w:p>
        </w:tc>
      </w:tr>
      <w:tr w:rsidR="00182A53" w:rsidRPr="00EC2809" w14:paraId="289B8641" w14:textId="77777777">
        <w:tc>
          <w:tcPr>
            <w:tcW w:w="2984" w:type="dxa"/>
          </w:tcPr>
          <w:p w14:paraId="24CB141A" w14:textId="77777777" w:rsidR="00182A53" w:rsidRPr="00EC2809" w:rsidRDefault="00182A5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1DCEFBB8" w14:textId="77777777" w:rsidR="00182A53" w:rsidRDefault="00182A53">
            <w:r>
              <w:t>(zie definities paragraaf 1.4)</w:t>
            </w:r>
          </w:p>
        </w:tc>
      </w:tr>
      <w:tr w:rsidR="00182A53" w:rsidRPr="00EC2809" w14:paraId="64B5EF8B" w14:textId="77777777">
        <w:tc>
          <w:tcPr>
            <w:tcW w:w="2984" w:type="dxa"/>
          </w:tcPr>
          <w:p w14:paraId="717A3F3B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79D8AF8B" w14:textId="77777777" w:rsidR="00182A53" w:rsidRDefault="00182A53"/>
          <w:p w14:paraId="08D3641B" w14:textId="77777777" w:rsidR="00182A53" w:rsidRDefault="00182A53"/>
          <w:p w14:paraId="30B415FC" w14:textId="77777777" w:rsidR="00182A53" w:rsidRDefault="00182A53"/>
          <w:p w14:paraId="07BC248A" w14:textId="77777777" w:rsidR="00182A53" w:rsidRDefault="00182A53"/>
          <w:p w14:paraId="57D27A41" w14:textId="77777777" w:rsidR="00182A53" w:rsidRDefault="00182A53"/>
          <w:p w14:paraId="40A8EB53" w14:textId="77777777" w:rsidR="00182A53" w:rsidRDefault="00182A53"/>
          <w:p w14:paraId="2B58B595" w14:textId="77777777" w:rsidR="00182A53" w:rsidRDefault="00182A53"/>
          <w:p w14:paraId="053AD439" w14:textId="77777777" w:rsidR="00182A53" w:rsidRDefault="00182A53"/>
          <w:p w14:paraId="3CEC3FEF" w14:textId="77777777" w:rsidR="00182A53" w:rsidRDefault="00182A53"/>
          <w:p w14:paraId="4E5D9AA0" w14:textId="77777777" w:rsidR="00182A53" w:rsidRDefault="00182A53"/>
          <w:p w14:paraId="7801CE0E" w14:textId="77777777" w:rsidR="00182A53" w:rsidRDefault="00182A53"/>
          <w:p w14:paraId="784AD86F" w14:textId="77777777" w:rsidR="00182A53" w:rsidRDefault="00182A53"/>
          <w:p w14:paraId="6A5E0326" w14:textId="77777777" w:rsidR="00182A53" w:rsidRDefault="00182A53"/>
          <w:p w14:paraId="33ABA724" w14:textId="77777777" w:rsidR="00182A53" w:rsidRDefault="00182A53"/>
          <w:p w14:paraId="5B37DDDA" w14:textId="77777777" w:rsidR="00182A53" w:rsidRDefault="00182A53"/>
          <w:p w14:paraId="0946E2DE" w14:textId="77777777" w:rsidR="00182A53" w:rsidRDefault="00182A53"/>
          <w:p w14:paraId="7F7A1CFC" w14:textId="77777777" w:rsidR="00182A53" w:rsidRDefault="00182A53"/>
          <w:p w14:paraId="0AB6F48C" w14:textId="77777777" w:rsidR="00182A53" w:rsidRDefault="00182A53"/>
          <w:p w14:paraId="27D06239" w14:textId="77777777" w:rsidR="00182A53" w:rsidRDefault="00182A53"/>
          <w:p w14:paraId="0054E380" w14:textId="77777777" w:rsidR="00182A53" w:rsidRDefault="00182A53"/>
          <w:p w14:paraId="53A86138" w14:textId="77777777" w:rsidR="00182A53" w:rsidRDefault="00182A53"/>
          <w:p w14:paraId="7DA67244" w14:textId="77777777" w:rsidR="00182A53" w:rsidRDefault="00182A53"/>
          <w:p w14:paraId="757A8985" w14:textId="77777777" w:rsidR="00182A53" w:rsidRDefault="00182A53"/>
          <w:p w14:paraId="78FAA607" w14:textId="77777777" w:rsidR="00182A53" w:rsidRDefault="00182A53"/>
          <w:p w14:paraId="42C05E58" w14:textId="77777777" w:rsidR="00182A53" w:rsidRDefault="00182A53"/>
          <w:p w14:paraId="68F01CEC" w14:textId="77777777" w:rsidR="00182A53" w:rsidRDefault="00182A53"/>
          <w:p w14:paraId="5E928A76" w14:textId="77777777" w:rsidR="00182A53" w:rsidRDefault="00182A53"/>
          <w:p w14:paraId="36D6ACF4" w14:textId="77777777" w:rsidR="00182A53" w:rsidRPr="00EC2809" w:rsidRDefault="00182A53"/>
        </w:tc>
      </w:tr>
    </w:tbl>
    <w:p w14:paraId="32B39EB5" w14:textId="77777777" w:rsidR="00182A53" w:rsidRPr="00EC2809" w:rsidRDefault="00182A53" w:rsidP="00182A53"/>
    <w:p w14:paraId="2FDC5F38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343DBC8A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F76C1C4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29E4C631" w14:textId="77777777">
        <w:tc>
          <w:tcPr>
            <w:tcW w:w="3103" w:type="dxa"/>
          </w:tcPr>
          <w:p w14:paraId="49F4488E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3B904CF2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2252A608" w14:textId="77777777">
        <w:tc>
          <w:tcPr>
            <w:tcW w:w="3103" w:type="dxa"/>
          </w:tcPr>
          <w:p w14:paraId="48941D5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5358C42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135C6984" w14:textId="77777777">
        <w:tc>
          <w:tcPr>
            <w:tcW w:w="3103" w:type="dxa"/>
          </w:tcPr>
          <w:p w14:paraId="57B843A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5308CAE4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0775BCA6" w14:textId="77777777">
        <w:tc>
          <w:tcPr>
            <w:tcW w:w="3103" w:type="dxa"/>
          </w:tcPr>
          <w:p w14:paraId="5B48BAE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0361FFC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032F84D1" w14:textId="77777777">
        <w:tc>
          <w:tcPr>
            <w:tcW w:w="3103" w:type="dxa"/>
          </w:tcPr>
          <w:p w14:paraId="4AD2E55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7B483C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1070983" w14:textId="77777777" w:rsidR="00182A53" w:rsidRPr="0023394B" w:rsidRDefault="00182A53" w:rsidP="00182A53"/>
    <w:p w14:paraId="1604BA4A" w14:textId="77777777" w:rsidR="00182A53" w:rsidRDefault="00182A53" w:rsidP="00C11BC1">
      <w:pPr>
        <w:pStyle w:val="BijlageTitel"/>
        <w:numPr>
          <w:ilvl w:val="0"/>
          <w:numId w:val="0"/>
        </w:numPr>
        <w:ind w:left="1985"/>
      </w:pPr>
      <w:bookmarkStart w:id="17" w:name="_Toc39146695"/>
      <w:bookmarkStart w:id="18" w:name="_Toc55915454"/>
      <w:bookmarkStart w:id="19" w:name="_Toc94628697"/>
      <w:bookmarkStart w:id="20" w:name="_Toc227325745"/>
      <w:r>
        <w:lastRenderedPageBreak/>
        <w:t xml:space="preserve">Format Kerncompetentie </w:t>
      </w:r>
      <w:bookmarkEnd w:id="17"/>
      <w:bookmarkEnd w:id="18"/>
      <w:r>
        <w:t>c</w:t>
      </w:r>
      <w:bookmarkEnd w:id="19"/>
      <w:bookmarkEnd w:id="20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0A976682" w14:textId="77777777">
        <w:tc>
          <w:tcPr>
            <w:tcW w:w="9634" w:type="dxa"/>
            <w:gridSpan w:val="2"/>
            <w:shd w:val="clear" w:color="auto" w:fill="AEDD03"/>
          </w:tcPr>
          <w:p w14:paraId="4E6B6F3D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37F7BACC" w14:textId="77777777">
        <w:tc>
          <w:tcPr>
            <w:tcW w:w="2984" w:type="dxa"/>
          </w:tcPr>
          <w:p w14:paraId="6D44398E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6D60DC7E" w14:textId="77777777" w:rsidR="00182A53" w:rsidRPr="00EC2809" w:rsidRDefault="00182A53"/>
        </w:tc>
      </w:tr>
      <w:tr w:rsidR="00182A53" w:rsidRPr="00EC2809" w14:paraId="25F3C778" w14:textId="77777777">
        <w:tc>
          <w:tcPr>
            <w:tcW w:w="2984" w:type="dxa"/>
          </w:tcPr>
          <w:p w14:paraId="35C5E2AD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0395D407" w14:textId="77777777" w:rsidR="00182A53" w:rsidRPr="00EC2809" w:rsidRDefault="00182A53"/>
        </w:tc>
      </w:tr>
      <w:tr w:rsidR="00182A53" w:rsidRPr="00EC2809" w14:paraId="68E96106" w14:textId="77777777">
        <w:tc>
          <w:tcPr>
            <w:tcW w:w="2984" w:type="dxa"/>
          </w:tcPr>
          <w:p w14:paraId="1437FF8B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43532CC5" w14:textId="77777777" w:rsidR="00182A53" w:rsidRPr="00EC2809" w:rsidRDefault="00182A53"/>
        </w:tc>
      </w:tr>
      <w:tr w:rsidR="00182A53" w:rsidRPr="00EC2809" w14:paraId="6038C3D6" w14:textId="77777777">
        <w:tc>
          <w:tcPr>
            <w:tcW w:w="2984" w:type="dxa"/>
          </w:tcPr>
          <w:p w14:paraId="5C3C0CC1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06C21F55" w14:textId="77777777" w:rsidR="00182A53" w:rsidRPr="00EC2809" w:rsidRDefault="00182A53"/>
        </w:tc>
      </w:tr>
      <w:tr w:rsidR="00182A53" w:rsidRPr="00EC2809" w14:paraId="70FDC10F" w14:textId="77777777">
        <w:tc>
          <w:tcPr>
            <w:tcW w:w="2984" w:type="dxa"/>
          </w:tcPr>
          <w:p w14:paraId="7CBDDF46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1B2B8E46" w14:textId="77777777" w:rsidR="00182A53" w:rsidRPr="00EC2809" w:rsidRDefault="00182A53"/>
        </w:tc>
      </w:tr>
      <w:tr w:rsidR="00182A53" w:rsidRPr="00EC2809" w14:paraId="1E7EEE51" w14:textId="77777777">
        <w:tc>
          <w:tcPr>
            <w:tcW w:w="2984" w:type="dxa"/>
          </w:tcPr>
          <w:p w14:paraId="51E44E0A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3E92BD8F" w14:textId="77777777" w:rsidR="00182A53" w:rsidRPr="00EC2809" w:rsidRDefault="00182A53"/>
        </w:tc>
      </w:tr>
      <w:tr w:rsidR="00182A53" w:rsidRPr="00EC2809" w14:paraId="1C6D68DB" w14:textId="77777777">
        <w:tc>
          <w:tcPr>
            <w:tcW w:w="2984" w:type="dxa"/>
          </w:tcPr>
          <w:p w14:paraId="06896B54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60E71715" w14:textId="77777777" w:rsidR="00182A53" w:rsidRPr="00EC2809" w:rsidRDefault="00182A53"/>
        </w:tc>
      </w:tr>
      <w:tr w:rsidR="00182A53" w:rsidRPr="00EC2809" w14:paraId="7D21E6DF" w14:textId="77777777">
        <w:tc>
          <w:tcPr>
            <w:tcW w:w="2984" w:type="dxa"/>
          </w:tcPr>
          <w:p w14:paraId="2C5C6670" w14:textId="77777777" w:rsidR="00182A53" w:rsidRPr="00EC2809" w:rsidRDefault="00182A53"/>
        </w:tc>
        <w:tc>
          <w:tcPr>
            <w:tcW w:w="6650" w:type="dxa"/>
          </w:tcPr>
          <w:p w14:paraId="6FD29819" w14:textId="77777777" w:rsidR="00182A53" w:rsidRPr="00EC2809" w:rsidRDefault="00182A53"/>
        </w:tc>
      </w:tr>
      <w:tr w:rsidR="00182A53" w:rsidRPr="00EC2809" w14:paraId="3F4B0436" w14:textId="77777777">
        <w:tc>
          <w:tcPr>
            <w:tcW w:w="9634" w:type="dxa"/>
            <w:gridSpan w:val="2"/>
            <w:shd w:val="clear" w:color="auto" w:fill="AEDD03"/>
          </w:tcPr>
          <w:p w14:paraId="18A2F984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57D69347" w14:textId="77777777">
        <w:tc>
          <w:tcPr>
            <w:tcW w:w="2984" w:type="dxa"/>
          </w:tcPr>
          <w:p w14:paraId="3BED5B7E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1BDBBC61" w14:textId="77777777" w:rsidR="00182A53" w:rsidRPr="00EC2809" w:rsidRDefault="00182A53"/>
        </w:tc>
      </w:tr>
      <w:tr w:rsidR="00182A53" w:rsidRPr="00EC2809" w14:paraId="3C0A0BC4" w14:textId="77777777">
        <w:tc>
          <w:tcPr>
            <w:tcW w:w="2984" w:type="dxa"/>
          </w:tcPr>
          <w:p w14:paraId="5DDCF3EA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00865225" w14:textId="77777777" w:rsidR="00182A53" w:rsidRPr="00EC2809" w:rsidRDefault="00182A53"/>
        </w:tc>
      </w:tr>
      <w:tr w:rsidR="00182A53" w:rsidRPr="00EC2809" w14:paraId="3613B41C" w14:textId="77777777">
        <w:tc>
          <w:tcPr>
            <w:tcW w:w="2984" w:type="dxa"/>
          </w:tcPr>
          <w:p w14:paraId="68722C21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7F13CFB1" w14:textId="77777777" w:rsidR="00182A53" w:rsidRPr="00EC2809" w:rsidRDefault="00182A53"/>
        </w:tc>
      </w:tr>
      <w:tr w:rsidR="00182A53" w:rsidRPr="00EC2809" w14:paraId="3F9F7E69" w14:textId="77777777">
        <w:tc>
          <w:tcPr>
            <w:tcW w:w="2984" w:type="dxa"/>
          </w:tcPr>
          <w:p w14:paraId="2CF164EC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3B987E7" w14:textId="77777777" w:rsidR="00182A53" w:rsidRPr="00EC2809" w:rsidRDefault="00182A53"/>
        </w:tc>
      </w:tr>
      <w:tr w:rsidR="00182A53" w:rsidRPr="00EC2809" w14:paraId="510E2DA1" w14:textId="77777777">
        <w:tc>
          <w:tcPr>
            <w:tcW w:w="2984" w:type="dxa"/>
          </w:tcPr>
          <w:p w14:paraId="64C165A6" w14:textId="77777777" w:rsidR="00182A53" w:rsidRPr="00EC2809" w:rsidRDefault="00182A53">
            <w:pPr>
              <w:jc w:val="left"/>
            </w:pPr>
            <w:r>
              <w:t>Contractvorm</w:t>
            </w:r>
          </w:p>
        </w:tc>
        <w:tc>
          <w:tcPr>
            <w:tcW w:w="6650" w:type="dxa"/>
          </w:tcPr>
          <w:p w14:paraId="6A657389" w14:textId="77777777" w:rsidR="00182A53" w:rsidRPr="00EC2809" w:rsidRDefault="00182A53"/>
        </w:tc>
      </w:tr>
      <w:tr w:rsidR="00182A53" w:rsidRPr="00EC2809" w14:paraId="20BAE43C" w14:textId="77777777">
        <w:tc>
          <w:tcPr>
            <w:tcW w:w="2984" w:type="dxa"/>
          </w:tcPr>
          <w:p w14:paraId="27F951AE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22BF5209" w14:textId="77777777" w:rsidR="00182A53" w:rsidRPr="00EC2809" w:rsidRDefault="00182A53"/>
        </w:tc>
      </w:tr>
      <w:tr w:rsidR="00182A53" w:rsidRPr="00EC2809" w14:paraId="36AE09D4" w14:textId="77777777">
        <w:tc>
          <w:tcPr>
            <w:tcW w:w="2984" w:type="dxa"/>
          </w:tcPr>
          <w:p w14:paraId="3CD297C8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7615A028" w14:textId="77777777" w:rsidR="00182A53" w:rsidRPr="00EC2809" w:rsidRDefault="00182A53">
            <w:r>
              <w:t>Architect</w:t>
            </w:r>
          </w:p>
        </w:tc>
      </w:tr>
      <w:tr w:rsidR="00182A53" w:rsidRPr="00EC2809" w14:paraId="7C5F4CB2" w14:textId="77777777">
        <w:tc>
          <w:tcPr>
            <w:tcW w:w="2984" w:type="dxa"/>
          </w:tcPr>
          <w:p w14:paraId="4DBBE80D" w14:textId="77777777" w:rsidR="00182A53" w:rsidRPr="00EC2809" w:rsidRDefault="00182A5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3CC212FD" w14:textId="77777777" w:rsidR="00182A53" w:rsidRDefault="00182A53">
            <w:r>
              <w:t>(zie definities paragraaf 1.4)</w:t>
            </w:r>
          </w:p>
        </w:tc>
      </w:tr>
      <w:tr w:rsidR="00182A53" w:rsidRPr="00EC2809" w14:paraId="40C98CC3" w14:textId="77777777">
        <w:tc>
          <w:tcPr>
            <w:tcW w:w="2984" w:type="dxa"/>
          </w:tcPr>
          <w:p w14:paraId="6F0E523B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13758E28" w14:textId="77777777" w:rsidR="00182A53" w:rsidRDefault="00182A53"/>
          <w:p w14:paraId="1FDB5D97" w14:textId="77777777" w:rsidR="00182A53" w:rsidRDefault="00182A53"/>
          <w:p w14:paraId="3DA22127" w14:textId="77777777" w:rsidR="00182A53" w:rsidRDefault="00182A53"/>
          <w:p w14:paraId="0FDEB0F5" w14:textId="77777777" w:rsidR="00182A53" w:rsidRDefault="00182A53"/>
          <w:p w14:paraId="6D376E09" w14:textId="77777777" w:rsidR="00182A53" w:rsidRDefault="00182A53"/>
          <w:p w14:paraId="0285309B" w14:textId="77777777" w:rsidR="00182A53" w:rsidRDefault="00182A53"/>
          <w:p w14:paraId="4AA65BFC" w14:textId="77777777" w:rsidR="00182A53" w:rsidRDefault="00182A53"/>
          <w:p w14:paraId="6B23BCCC" w14:textId="77777777" w:rsidR="00182A53" w:rsidRDefault="00182A53"/>
          <w:p w14:paraId="550EBE51" w14:textId="77777777" w:rsidR="00182A53" w:rsidRDefault="00182A53"/>
          <w:p w14:paraId="31A80BF5" w14:textId="77777777" w:rsidR="00182A53" w:rsidRDefault="00182A53"/>
          <w:p w14:paraId="16DF8A60" w14:textId="77777777" w:rsidR="00182A53" w:rsidRDefault="00182A53"/>
          <w:p w14:paraId="18CC4C96" w14:textId="77777777" w:rsidR="00182A53" w:rsidRDefault="00182A53"/>
          <w:p w14:paraId="70A2C372" w14:textId="77777777" w:rsidR="00182A53" w:rsidRDefault="00182A53"/>
          <w:p w14:paraId="2F30EC05" w14:textId="77777777" w:rsidR="00182A53" w:rsidRDefault="00182A53"/>
          <w:p w14:paraId="02DB3C2F" w14:textId="77777777" w:rsidR="00182A53" w:rsidRDefault="00182A53"/>
          <w:p w14:paraId="2FA08BAD" w14:textId="77777777" w:rsidR="00182A53" w:rsidRDefault="00182A53"/>
          <w:p w14:paraId="3D1B32F5" w14:textId="77777777" w:rsidR="00182A53" w:rsidRDefault="00182A53"/>
          <w:p w14:paraId="577EB9F1" w14:textId="77777777" w:rsidR="00182A53" w:rsidRDefault="00182A53"/>
          <w:p w14:paraId="33B043B2" w14:textId="77777777" w:rsidR="00182A53" w:rsidRDefault="00182A53"/>
          <w:p w14:paraId="0C21C1C8" w14:textId="77777777" w:rsidR="00182A53" w:rsidRDefault="00182A53"/>
          <w:p w14:paraId="0613DF64" w14:textId="77777777" w:rsidR="00182A53" w:rsidRDefault="00182A53"/>
          <w:p w14:paraId="436DA89D" w14:textId="77777777" w:rsidR="00182A53" w:rsidRDefault="00182A53"/>
          <w:p w14:paraId="60EA6C18" w14:textId="77777777" w:rsidR="00182A53" w:rsidRDefault="00182A53"/>
          <w:p w14:paraId="1C41C57D" w14:textId="77777777" w:rsidR="00182A53" w:rsidRDefault="00182A53"/>
          <w:p w14:paraId="22420E0D" w14:textId="77777777" w:rsidR="00182A53" w:rsidRDefault="00182A53"/>
          <w:p w14:paraId="5B21C0B1" w14:textId="77777777" w:rsidR="00182A53" w:rsidRDefault="00182A53"/>
          <w:p w14:paraId="38EA3A71" w14:textId="77777777" w:rsidR="00182A53" w:rsidRDefault="00182A53"/>
          <w:p w14:paraId="0CD0C95C" w14:textId="77777777" w:rsidR="00182A53" w:rsidRPr="00EC2809" w:rsidRDefault="00182A53"/>
        </w:tc>
      </w:tr>
    </w:tbl>
    <w:p w14:paraId="0F29F37A" w14:textId="77777777" w:rsidR="00182A53" w:rsidRPr="00EC2809" w:rsidRDefault="00182A53" w:rsidP="00182A53"/>
    <w:p w14:paraId="576E529B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3E63E27E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18F4E1FA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266EC120" w14:textId="77777777">
        <w:tc>
          <w:tcPr>
            <w:tcW w:w="3103" w:type="dxa"/>
          </w:tcPr>
          <w:p w14:paraId="058E045F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344A6E1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743C4E10" w14:textId="77777777">
        <w:tc>
          <w:tcPr>
            <w:tcW w:w="3103" w:type="dxa"/>
          </w:tcPr>
          <w:p w14:paraId="01F3AEC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C8422E9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5E63EAF9" w14:textId="77777777">
        <w:tc>
          <w:tcPr>
            <w:tcW w:w="3103" w:type="dxa"/>
          </w:tcPr>
          <w:p w14:paraId="488BB1AD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322C090C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7304BAFC" w14:textId="77777777">
        <w:tc>
          <w:tcPr>
            <w:tcW w:w="3103" w:type="dxa"/>
          </w:tcPr>
          <w:p w14:paraId="3A3A3596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6626A13E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76EF2FC2" w14:textId="77777777">
        <w:tc>
          <w:tcPr>
            <w:tcW w:w="3103" w:type="dxa"/>
          </w:tcPr>
          <w:p w14:paraId="1786523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70D5E8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1082ED2" w14:textId="77777777" w:rsidR="00182A53" w:rsidRDefault="00182A53" w:rsidP="00182A53">
      <w:r>
        <w:br w:type="page"/>
      </w:r>
    </w:p>
    <w:p w14:paraId="030DD6EC" w14:textId="77777777" w:rsidR="00182A53" w:rsidRDefault="00182A53" w:rsidP="00C11BC1">
      <w:pPr>
        <w:pStyle w:val="BijlageTitel"/>
        <w:numPr>
          <w:ilvl w:val="0"/>
          <w:numId w:val="0"/>
        </w:numPr>
        <w:ind w:left="1985"/>
      </w:pPr>
      <w:bookmarkStart w:id="21" w:name="_Toc39146696"/>
      <w:bookmarkStart w:id="22" w:name="_Toc55915455"/>
      <w:bookmarkStart w:id="23" w:name="_Toc94628699"/>
      <w:bookmarkStart w:id="24" w:name="_Toc227325746"/>
      <w:r>
        <w:lastRenderedPageBreak/>
        <w:t>Format Selectiecriterium A</w:t>
      </w:r>
      <w:bookmarkEnd w:id="21"/>
      <w:bookmarkEnd w:id="22"/>
      <w:bookmarkEnd w:id="23"/>
      <w:bookmarkEnd w:id="24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630C11E3" w14:textId="77777777">
        <w:tc>
          <w:tcPr>
            <w:tcW w:w="9634" w:type="dxa"/>
            <w:gridSpan w:val="2"/>
            <w:shd w:val="clear" w:color="auto" w:fill="AEDD03"/>
          </w:tcPr>
          <w:p w14:paraId="44FAC2B2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57BAB198" w14:textId="77777777">
        <w:tc>
          <w:tcPr>
            <w:tcW w:w="2984" w:type="dxa"/>
          </w:tcPr>
          <w:p w14:paraId="61171F88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4F219E17" w14:textId="77777777" w:rsidR="00182A53" w:rsidRPr="00EC2809" w:rsidRDefault="00182A53"/>
        </w:tc>
      </w:tr>
      <w:tr w:rsidR="00182A53" w:rsidRPr="00EC2809" w14:paraId="04DD44F5" w14:textId="77777777">
        <w:tc>
          <w:tcPr>
            <w:tcW w:w="2984" w:type="dxa"/>
          </w:tcPr>
          <w:p w14:paraId="303BFADF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08141103" w14:textId="77777777" w:rsidR="00182A53" w:rsidRPr="00EC2809" w:rsidRDefault="00182A53"/>
        </w:tc>
      </w:tr>
      <w:tr w:rsidR="00182A53" w:rsidRPr="00EC2809" w14:paraId="012B0DE6" w14:textId="77777777">
        <w:tc>
          <w:tcPr>
            <w:tcW w:w="2984" w:type="dxa"/>
          </w:tcPr>
          <w:p w14:paraId="37AB2C91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3CD98E0B" w14:textId="77777777" w:rsidR="00182A53" w:rsidRPr="00EC2809" w:rsidRDefault="00182A53"/>
        </w:tc>
      </w:tr>
      <w:tr w:rsidR="00182A53" w:rsidRPr="00EC2809" w14:paraId="2EDCAEE7" w14:textId="77777777">
        <w:tc>
          <w:tcPr>
            <w:tcW w:w="2984" w:type="dxa"/>
          </w:tcPr>
          <w:p w14:paraId="6BC0D21F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5F49D77D" w14:textId="77777777" w:rsidR="00182A53" w:rsidRPr="00EC2809" w:rsidRDefault="00182A53"/>
        </w:tc>
      </w:tr>
      <w:tr w:rsidR="00182A53" w:rsidRPr="00EC2809" w14:paraId="33910934" w14:textId="77777777">
        <w:tc>
          <w:tcPr>
            <w:tcW w:w="2984" w:type="dxa"/>
          </w:tcPr>
          <w:p w14:paraId="632E9B3F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0E06BD18" w14:textId="77777777" w:rsidR="00182A53" w:rsidRPr="00EC2809" w:rsidRDefault="00182A53"/>
        </w:tc>
      </w:tr>
      <w:tr w:rsidR="00182A53" w:rsidRPr="00EC2809" w14:paraId="785EBBB6" w14:textId="77777777">
        <w:tc>
          <w:tcPr>
            <w:tcW w:w="2984" w:type="dxa"/>
          </w:tcPr>
          <w:p w14:paraId="5E1ACE4E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45696BF0" w14:textId="77777777" w:rsidR="00182A53" w:rsidRPr="00EC2809" w:rsidRDefault="00182A53"/>
        </w:tc>
      </w:tr>
      <w:tr w:rsidR="00182A53" w:rsidRPr="00EC2809" w14:paraId="15D7C31D" w14:textId="77777777">
        <w:tc>
          <w:tcPr>
            <w:tcW w:w="2984" w:type="dxa"/>
          </w:tcPr>
          <w:p w14:paraId="65543A0A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6B437476" w14:textId="77777777" w:rsidR="00182A53" w:rsidRPr="00EC2809" w:rsidRDefault="00182A53"/>
        </w:tc>
      </w:tr>
      <w:tr w:rsidR="00182A53" w:rsidRPr="00EC2809" w14:paraId="4E2E838B" w14:textId="77777777">
        <w:tc>
          <w:tcPr>
            <w:tcW w:w="2984" w:type="dxa"/>
          </w:tcPr>
          <w:p w14:paraId="1164E6E9" w14:textId="77777777" w:rsidR="00182A53" w:rsidRPr="00EC2809" w:rsidRDefault="00182A53"/>
        </w:tc>
        <w:tc>
          <w:tcPr>
            <w:tcW w:w="6650" w:type="dxa"/>
          </w:tcPr>
          <w:p w14:paraId="66FB3509" w14:textId="77777777" w:rsidR="00182A53" w:rsidRPr="00EC2809" w:rsidRDefault="00182A53"/>
        </w:tc>
      </w:tr>
      <w:tr w:rsidR="00182A53" w:rsidRPr="00EC2809" w14:paraId="6D939855" w14:textId="77777777">
        <w:tc>
          <w:tcPr>
            <w:tcW w:w="9634" w:type="dxa"/>
            <w:gridSpan w:val="2"/>
            <w:shd w:val="clear" w:color="auto" w:fill="AEDD03"/>
          </w:tcPr>
          <w:p w14:paraId="69794D33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24F99966" w14:textId="77777777">
        <w:tc>
          <w:tcPr>
            <w:tcW w:w="2984" w:type="dxa"/>
          </w:tcPr>
          <w:p w14:paraId="5247E9EB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2BE5ABB9" w14:textId="77777777" w:rsidR="00182A53" w:rsidRPr="00EC2809" w:rsidRDefault="00182A53"/>
        </w:tc>
      </w:tr>
      <w:tr w:rsidR="00182A53" w:rsidRPr="00EC2809" w14:paraId="34F80320" w14:textId="77777777">
        <w:tc>
          <w:tcPr>
            <w:tcW w:w="2984" w:type="dxa"/>
          </w:tcPr>
          <w:p w14:paraId="167E9295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10CA1E45" w14:textId="77777777" w:rsidR="00182A53" w:rsidRPr="00EC2809" w:rsidRDefault="00182A53"/>
        </w:tc>
      </w:tr>
      <w:tr w:rsidR="00182A53" w:rsidRPr="00EC2809" w14:paraId="0B70389B" w14:textId="77777777">
        <w:tc>
          <w:tcPr>
            <w:tcW w:w="2984" w:type="dxa"/>
          </w:tcPr>
          <w:p w14:paraId="299CB619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7C029DE4" w14:textId="77777777" w:rsidR="00182A53" w:rsidRPr="00EC2809" w:rsidRDefault="00182A53"/>
        </w:tc>
      </w:tr>
      <w:tr w:rsidR="00182A53" w:rsidRPr="00EC2809" w14:paraId="43CB9C46" w14:textId="77777777">
        <w:tc>
          <w:tcPr>
            <w:tcW w:w="2984" w:type="dxa"/>
          </w:tcPr>
          <w:p w14:paraId="6B3840B0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68168A7C" w14:textId="77777777" w:rsidR="00182A53" w:rsidRPr="00EC2809" w:rsidRDefault="00182A53"/>
        </w:tc>
      </w:tr>
      <w:tr w:rsidR="00182A53" w:rsidRPr="00EC2809" w14:paraId="36C106EE" w14:textId="77777777">
        <w:tc>
          <w:tcPr>
            <w:tcW w:w="2984" w:type="dxa"/>
          </w:tcPr>
          <w:p w14:paraId="7537127A" w14:textId="77777777" w:rsidR="00182A53" w:rsidRPr="00EC2809" w:rsidRDefault="00182A5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5CCCC57C" w14:textId="77777777" w:rsidR="00182A53" w:rsidRPr="00EC2809" w:rsidRDefault="00182A53"/>
        </w:tc>
      </w:tr>
      <w:tr w:rsidR="00182A53" w:rsidRPr="00EC2809" w14:paraId="71FA0617" w14:textId="77777777">
        <w:tc>
          <w:tcPr>
            <w:tcW w:w="2984" w:type="dxa"/>
          </w:tcPr>
          <w:p w14:paraId="2633ACFB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277FEED4" w14:textId="77777777" w:rsidR="00182A53" w:rsidRPr="00EC2809" w:rsidRDefault="00182A53"/>
        </w:tc>
      </w:tr>
      <w:tr w:rsidR="00182A53" w:rsidRPr="00EC2809" w14:paraId="5B24E3CD" w14:textId="77777777">
        <w:tc>
          <w:tcPr>
            <w:tcW w:w="2984" w:type="dxa"/>
          </w:tcPr>
          <w:p w14:paraId="1FC8A0B6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6ECA1F6F" w14:textId="6C89E27F" w:rsidR="00182A53" w:rsidRPr="00EC2809" w:rsidRDefault="00801EF1">
            <w:r>
              <w:t>Ontwikkel</w:t>
            </w:r>
            <w:r w:rsidR="000A158D">
              <w:t>aar</w:t>
            </w:r>
          </w:p>
        </w:tc>
      </w:tr>
      <w:tr w:rsidR="00182A53" w:rsidRPr="00EC2809" w14:paraId="27A0FA93" w14:textId="77777777">
        <w:tc>
          <w:tcPr>
            <w:tcW w:w="2984" w:type="dxa"/>
          </w:tcPr>
          <w:p w14:paraId="314420B1" w14:textId="77777777" w:rsidR="00182A53" w:rsidRPr="00EC2809" w:rsidRDefault="00182A53">
            <w:pPr>
              <w:jc w:val="left"/>
            </w:pPr>
            <w:bookmarkStart w:id="25" w:name="_Hlk35515566"/>
            <w:r>
              <w:t>Aard van de opdracht</w:t>
            </w:r>
          </w:p>
        </w:tc>
        <w:tc>
          <w:tcPr>
            <w:tcW w:w="6650" w:type="dxa"/>
          </w:tcPr>
          <w:p w14:paraId="1DA6EB63" w14:textId="77777777" w:rsidR="00182A53" w:rsidRPr="00EC2809" w:rsidRDefault="00182A53">
            <w:r>
              <w:t>(zie definities paragraaf 1.4)</w:t>
            </w:r>
          </w:p>
        </w:tc>
      </w:tr>
      <w:bookmarkEnd w:id="25"/>
      <w:tr w:rsidR="00182A53" w:rsidRPr="00EC2809" w14:paraId="5130DEE0" w14:textId="77777777">
        <w:tc>
          <w:tcPr>
            <w:tcW w:w="2984" w:type="dxa"/>
          </w:tcPr>
          <w:p w14:paraId="65B9A96C" w14:textId="39E7B372" w:rsidR="00182A53" w:rsidRPr="00EC2809" w:rsidRDefault="00182A53">
            <w:r>
              <w:t xml:space="preserve">Duurzaamheid – </w:t>
            </w:r>
            <w:r w:rsidR="00247871">
              <w:t>GPR-score</w:t>
            </w:r>
          </w:p>
        </w:tc>
        <w:tc>
          <w:tcPr>
            <w:tcW w:w="6650" w:type="dxa"/>
          </w:tcPr>
          <w:p w14:paraId="1EA59424" w14:textId="77777777" w:rsidR="00182A53" w:rsidRPr="00EC2809" w:rsidRDefault="00182A53"/>
        </w:tc>
      </w:tr>
      <w:tr w:rsidR="00182A53" w:rsidRPr="00EC2809" w14:paraId="58E1B3C8" w14:textId="77777777">
        <w:tc>
          <w:tcPr>
            <w:tcW w:w="2984" w:type="dxa"/>
          </w:tcPr>
          <w:p w14:paraId="5AE3213F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567F60FA" w14:textId="77777777" w:rsidR="00182A53" w:rsidRDefault="00182A53"/>
          <w:p w14:paraId="6FB830A8" w14:textId="77777777" w:rsidR="00182A53" w:rsidRDefault="00182A53"/>
          <w:p w14:paraId="082F9512" w14:textId="77777777" w:rsidR="00182A53" w:rsidRDefault="00182A53"/>
          <w:p w14:paraId="247686B8" w14:textId="77777777" w:rsidR="00182A53" w:rsidRDefault="00182A53"/>
          <w:p w14:paraId="721AF6A4" w14:textId="77777777" w:rsidR="00182A53" w:rsidRDefault="00182A53"/>
          <w:p w14:paraId="0F74DB75" w14:textId="77777777" w:rsidR="00182A53" w:rsidRDefault="00182A53"/>
          <w:p w14:paraId="1113BDF2" w14:textId="77777777" w:rsidR="00182A53" w:rsidRDefault="00182A53"/>
          <w:p w14:paraId="3D6AA75C" w14:textId="77777777" w:rsidR="00182A53" w:rsidRDefault="00182A53"/>
          <w:p w14:paraId="3FA341F9" w14:textId="77777777" w:rsidR="00182A53" w:rsidRDefault="00182A53"/>
          <w:p w14:paraId="7526C738" w14:textId="77777777" w:rsidR="00182A53" w:rsidRDefault="00182A53"/>
          <w:p w14:paraId="6BB5A069" w14:textId="77777777" w:rsidR="00182A53" w:rsidRDefault="00182A53"/>
          <w:p w14:paraId="31D7B9BB" w14:textId="77777777" w:rsidR="00182A53" w:rsidRDefault="00182A53"/>
          <w:p w14:paraId="3BFD0FD4" w14:textId="77777777" w:rsidR="00182A53" w:rsidRDefault="00182A53"/>
          <w:p w14:paraId="76550A22" w14:textId="77777777" w:rsidR="00182A53" w:rsidRDefault="00182A53"/>
          <w:p w14:paraId="3772BD8D" w14:textId="77777777" w:rsidR="00182A53" w:rsidRDefault="00182A53"/>
          <w:p w14:paraId="47DEA629" w14:textId="77777777" w:rsidR="00182A53" w:rsidRDefault="00182A53"/>
          <w:p w14:paraId="439947DD" w14:textId="77777777" w:rsidR="00182A53" w:rsidRDefault="00182A53"/>
          <w:p w14:paraId="6A66C25F" w14:textId="77777777" w:rsidR="00182A53" w:rsidRDefault="00182A53"/>
          <w:p w14:paraId="033BB598" w14:textId="77777777" w:rsidR="00182A53" w:rsidRDefault="00182A53"/>
          <w:p w14:paraId="24B23E18" w14:textId="77777777" w:rsidR="00182A53" w:rsidRDefault="00182A53"/>
          <w:p w14:paraId="6504E933" w14:textId="77777777" w:rsidR="00182A53" w:rsidRDefault="00182A53"/>
          <w:p w14:paraId="08732924" w14:textId="77777777" w:rsidR="00182A53" w:rsidRDefault="00182A53"/>
          <w:p w14:paraId="44FDF4DD" w14:textId="77777777" w:rsidR="00182A53" w:rsidRDefault="00182A53"/>
          <w:p w14:paraId="5DA79142" w14:textId="77777777" w:rsidR="00182A53" w:rsidRDefault="00182A53"/>
          <w:p w14:paraId="007C7C0E" w14:textId="77777777" w:rsidR="00182A53" w:rsidRDefault="00182A53"/>
          <w:p w14:paraId="42AFC7DA" w14:textId="77777777" w:rsidR="00182A53" w:rsidRDefault="00182A53"/>
          <w:p w14:paraId="6C92DAD3" w14:textId="77777777" w:rsidR="00182A53" w:rsidRPr="00EC2809" w:rsidRDefault="00182A53"/>
        </w:tc>
      </w:tr>
    </w:tbl>
    <w:p w14:paraId="65BAE57B" w14:textId="77777777" w:rsidR="00182A53" w:rsidRPr="00EC2809" w:rsidRDefault="00182A53" w:rsidP="00182A53"/>
    <w:p w14:paraId="4E029A1E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54DF4318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141DD387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0BBC8E5D" w14:textId="77777777">
        <w:tc>
          <w:tcPr>
            <w:tcW w:w="3103" w:type="dxa"/>
          </w:tcPr>
          <w:p w14:paraId="5748936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164C649D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7392BBC0" w14:textId="77777777">
        <w:tc>
          <w:tcPr>
            <w:tcW w:w="3103" w:type="dxa"/>
          </w:tcPr>
          <w:p w14:paraId="5BAE4985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484754F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7CEFC299" w14:textId="77777777">
        <w:tc>
          <w:tcPr>
            <w:tcW w:w="3103" w:type="dxa"/>
          </w:tcPr>
          <w:p w14:paraId="5F39ADE8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2D1928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499AD0EE" w14:textId="77777777">
        <w:tc>
          <w:tcPr>
            <w:tcW w:w="3103" w:type="dxa"/>
          </w:tcPr>
          <w:p w14:paraId="15095B3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22FC717F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566B952C" w14:textId="77777777">
        <w:tc>
          <w:tcPr>
            <w:tcW w:w="3103" w:type="dxa"/>
          </w:tcPr>
          <w:p w14:paraId="534E125A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7522E30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846A3E7" w14:textId="77777777" w:rsidR="00182A53" w:rsidRDefault="00182A53" w:rsidP="00C11BC1">
      <w:pPr>
        <w:pStyle w:val="BijlageTitel"/>
        <w:numPr>
          <w:ilvl w:val="0"/>
          <w:numId w:val="0"/>
        </w:numPr>
        <w:ind w:left="1985"/>
      </w:pPr>
      <w:bookmarkStart w:id="26" w:name="_Toc39146697"/>
      <w:bookmarkStart w:id="27" w:name="_Toc55915456"/>
      <w:bookmarkStart w:id="28" w:name="_Toc94628700"/>
      <w:bookmarkStart w:id="29" w:name="_Toc227325747"/>
      <w:r>
        <w:lastRenderedPageBreak/>
        <w:t>Format Selectiecriterium B</w:t>
      </w:r>
      <w:bookmarkEnd w:id="26"/>
      <w:bookmarkEnd w:id="27"/>
      <w:bookmarkEnd w:id="28"/>
      <w:bookmarkEnd w:id="29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2A291FB2" w14:textId="77777777">
        <w:tc>
          <w:tcPr>
            <w:tcW w:w="9634" w:type="dxa"/>
            <w:gridSpan w:val="2"/>
            <w:shd w:val="clear" w:color="auto" w:fill="AEDD03"/>
          </w:tcPr>
          <w:p w14:paraId="40C6EAC3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595EA0CE" w14:textId="77777777">
        <w:tc>
          <w:tcPr>
            <w:tcW w:w="2984" w:type="dxa"/>
          </w:tcPr>
          <w:p w14:paraId="06B1B5E0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6A9B0D6B" w14:textId="77777777" w:rsidR="00182A53" w:rsidRPr="00EC2809" w:rsidRDefault="00182A53"/>
        </w:tc>
      </w:tr>
      <w:tr w:rsidR="00182A53" w:rsidRPr="00EC2809" w14:paraId="3DF3C3F2" w14:textId="77777777">
        <w:tc>
          <w:tcPr>
            <w:tcW w:w="2984" w:type="dxa"/>
          </w:tcPr>
          <w:p w14:paraId="1E4BDDFF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5F904D56" w14:textId="77777777" w:rsidR="00182A53" w:rsidRPr="00EC2809" w:rsidRDefault="00182A53"/>
        </w:tc>
      </w:tr>
      <w:tr w:rsidR="00182A53" w:rsidRPr="00EC2809" w14:paraId="63A52785" w14:textId="77777777">
        <w:tc>
          <w:tcPr>
            <w:tcW w:w="2984" w:type="dxa"/>
          </w:tcPr>
          <w:p w14:paraId="4BB0DD60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5B298A22" w14:textId="77777777" w:rsidR="00182A53" w:rsidRPr="00EC2809" w:rsidRDefault="00182A53"/>
        </w:tc>
      </w:tr>
      <w:tr w:rsidR="00182A53" w:rsidRPr="00EC2809" w14:paraId="0378BCE0" w14:textId="77777777">
        <w:tc>
          <w:tcPr>
            <w:tcW w:w="2984" w:type="dxa"/>
          </w:tcPr>
          <w:p w14:paraId="51EA0C1B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1ADF4C24" w14:textId="77777777" w:rsidR="00182A53" w:rsidRPr="00EC2809" w:rsidRDefault="00182A53"/>
        </w:tc>
      </w:tr>
      <w:tr w:rsidR="00182A53" w:rsidRPr="00EC2809" w14:paraId="1BB878E2" w14:textId="77777777">
        <w:tc>
          <w:tcPr>
            <w:tcW w:w="2984" w:type="dxa"/>
          </w:tcPr>
          <w:p w14:paraId="49F28EE7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7961103A" w14:textId="77777777" w:rsidR="00182A53" w:rsidRPr="00EC2809" w:rsidRDefault="00182A53"/>
        </w:tc>
      </w:tr>
      <w:tr w:rsidR="00182A53" w:rsidRPr="00EC2809" w14:paraId="575BC526" w14:textId="77777777">
        <w:tc>
          <w:tcPr>
            <w:tcW w:w="2984" w:type="dxa"/>
          </w:tcPr>
          <w:p w14:paraId="0F023AAA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639146F3" w14:textId="77777777" w:rsidR="00182A53" w:rsidRPr="00EC2809" w:rsidRDefault="00182A53"/>
        </w:tc>
      </w:tr>
      <w:tr w:rsidR="00182A53" w:rsidRPr="00EC2809" w14:paraId="2A90B9C4" w14:textId="77777777">
        <w:tc>
          <w:tcPr>
            <w:tcW w:w="2984" w:type="dxa"/>
          </w:tcPr>
          <w:p w14:paraId="76A719B8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03929CA9" w14:textId="77777777" w:rsidR="00182A53" w:rsidRPr="00EC2809" w:rsidRDefault="00182A53"/>
        </w:tc>
      </w:tr>
      <w:tr w:rsidR="00182A53" w:rsidRPr="00EC2809" w14:paraId="47F8C49C" w14:textId="77777777">
        <w:tc>
          <w:tcPr>
            <w:tcW w:w="2984" w:type="dxa"/>
          </w:tcPr>
          <w:p w14:paraId="0D335ACA" w14:textId="77777777" w:rsidR="00182A53" w:rsidRPr="00EC2809" w:rsidRDefault="00182A53"/>
        </w:tc>
        <w:tc>
          <w:tcPr>
            <w:tcW w:w="6650" w:type="dxa"/>
          </w:tcPr>
          <w:p w14:paraId="062EAEE9" w14:textId="77777777" w:rsidR="00182A53" w:rsidRPr="00EC2809" w:rsidRDefault="00182A53"/>
        </w:tc>
      </w:tr>
      <w:tr w:rsidR="00182A53" w:rsidRPr="00EC2809" w14:paraId="3FFF5CD9" w14:textId="77777777">
        <w:tc>
          <w:tcPr>
            <w:tcW w:w="9634" w:type="dxa"/>
            <w:gridSpan w:val="2"/>
            <w:shd w:val="clear" w:color="auto" w:fill="AEDD03"/>
          </w:tcPr>
          <w:p w14:paraId="2D9B75B5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3BE10012" w14:textId="77777777">
        <w:tc>
          <w:tcPr>
            <w:tcW w:w="2984" w:type="dxa"/>
          </w:tcPr>
          <w:p w14:paraId="4299BE3C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1F23CFA0" w14:textId="77777777" w:rsidR="00182A53" w:rsidRPr="00EC2809" w:rsidRDefault="00182A53"/>
        </w:tc>
      </w:tr>
      <w:tr w:rsidR="00182A53" w:rsidRPr="00EC2809" w14:paraId="712B83C4" w14:textId="77777777">
        <w:tc>
          <w:tcPr>
            <w:tcW w:w="2984" w:type="dxa"/>
          </w:tcPr>
          <w:p w14:paraId="41CC8F4D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5FA251DD" w14:textId="77777777" w:rsidR="00182A53" w:rsidRPr="00EC2809" w:rsidRDefault="00182A53"/>
        </w:tc>
      </w:tr>
      <w:tr w:rsidR="00182A53" w:rsidRPr="00EC2809" w14:paraId="11563808" w14:textId="77777777">
        <w:tc>
          <w:tcPr>
            <w:tcW w:w="2984" w:type="dxa"/>
          </w:tcPr>
          <w:p w14:paraId="2D6AF967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7BEEC05A" w14:textId="77777777" w:rsidR="00182A53" w:rsidRPr="00EC2809" w:rsidRDefault="00182A53"/>
        </w:tc>
      </w:tr>
      <w:tr w:rsidR="00182A53" w:rsidRPr="00EC2809" w14:paraId="0C2E92B3" w14:textId="77777777">
        <w:tc>
          <w:tcPr>
            <w:tcW w:w="2984" w:type="dxa"/>
          </w:tcPr>
          <w:p w14:paraId="33B03DC9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0B3F0850" w14:textId="77777777" w:rsidR="00182A53" w:rsidRPr="00EC2809" w:rsidRDefault="00182A53"/>
        </w:tc>
      </w:tr>
      <w:tr w:rsidR="00182A53" w:rsidRPr="00EC2809" w14:paraId="2ABF968E" w14:textId="77777777">
        <w:tc>
          <w:tcPr>
            <w:tcW w:w="2984" w:type="dxa"/>
          </w:tcPr>
          <w:p w14:paraId="71BE81E4" w14:textId="77777777" w:rsidR="00182A53" w:rsidRPr="00EC2809" w:rsidRDefault="00182A5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3489EFC1" w14:textId="77777777" w:rsidR="00182A53" w:rsidRPr="00EC2809" w:rsidRDefault="00182A53"/>
        </w:tc>
      </w:tr>
      <w:tr w:rsidR="00182A53" w:rsidRPr="00EC2809" w14:paraId="72FBD1E0" w14:textId="77777777">
        <w:tc>
          <w:tcPr>
            <w:tcW w:w="2984" w:type="dxa"/>
          </w:tcPr>
          <w:p w14:paraId="12FF9E74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36E8BF3" w14:textId="77777777" w:rsidR="00182A53" w:rsidRPr="00EC2809" w:rsidRDefault="00182A53"/>
        </w:tc>
      </w:tr>
      <w:tr w:rsidR="00182A53" w:rsidRPr="00EC2809" w14:paraId="08FE1301" w14:textId="77777777">
        <w:tc>
          <w:tcPr>
            <w:tcW w:w="2984" w:type="dxa"/>
          </w:tcPr>
          <w:p w14:paraId="41AF6E18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021F61F8" w14:textId="77777777" w:rsidR="00182A53" w:rsidRPr="00EC2809" w:rsidRDefault="00182A53">
            <w:r>
              <w:t>Bouwkundig aannemer</w:t>
            </w:r>
          </w:p>
        </w:tc>
      </w:tr>
      <w:tr w:rsidR="00182A53" w:rsidRPr="00EC2809" w14:paraId="7C92484B" w14:textId="77777777">
        <w:tc>
          <w:tcPr>
            <w:tcW w:w="2984" w:type="dxa"/>
          </w:tcPr>
          <w:p w14:paraId="162BD1C7" w14:textId="77777777" w:rsidR="00182A53" w:rsidRPr="00EC2809" w:rsidRDefault="00182A5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2A1B838C" w14:textId="77777777" w:rsidR="00182A53" w:rsidRPr="00EC2809" w:rsidRDefault="00182A53">
            <w:r>
              <w:t>(zie definities paragraaf 1.4)</w:t>
            </w:r>
          </w:p>
        </w:tc>
      </w:tr>
      <w:tr w:rsidR="00182A53" w:rsidRPr="00EC2809" w14:paraId="1C820677" w14:textId="77777777">
        <w:tc>
          <w:tcPr>
            <w:tcW w:w="2984" w:type="dxa"/>
          </w:tcPr>
          <w:p w14:paraId="12EC50CF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0EE4D21F" w14:textId="77777777" w:rsidR="00182A53" w:rsidRDefault="00182A53"/>
          <w:p w14:paraId="7B5D9639" w14:textId="77777777" w:rsidR="00182A53" w:rsidRDefault="00182A53"/>
          <w:p w14:paraId="5058F3EE" w14:textId="77777777" w:rsidR="00182A53" w:rsidRDefault="00182A53"/>
          <w:p w14:paraId="7F92C899" w14:textId="77777777" w:rsidR="00182A53" w:rsidRDefault="00182A53"/>
          <w:p w14:paraId="3D269F4D" w14:textId="77777777" w:rsidR="00182A53" w:rsidRDefault="00182A53"/>
          <w:p w14:paraId="0DBA216C" w14:textId="77777777" w:rsidR="00182A53" w:rsidRDefault="00182A53"/>
          <w:p w14:paraId="38A0D48C" w14:textId="77777777" w:rsidR="00182A53" w:rsidRDefault="00182A53"/>
          <w:p w14:paraId="0D06CE10" w14:textId="77777777" w:rsidR="00182A53" w:rsidRDefault="00182A53"/>
          <w:p w14:paraId="591BEF10" w14:textId="77777777" w:rsidR="00182A53" w:rsidRDefault="00182A53"/>
          <w:p w14:paraId="1FAF1BF2" w14:textId="77777777" w:rsidR="00182A53" w:rsidRDefault="00182A53"/>
          <w:p w14:paraId="1BCFD24E" w14:textId="77777777" w:rsidR="00182A53" w:rsidRDefault="00182A53"/>
          <w:p w14:paraId="0EC3C771" w14:textId="77777777" w:rsidR="00182A53" w:rsidRDefault="00182A53"/>
          <w:p w14:paraId="07C6EA02" w14:textId="77777777" w:rsidR="00182A53" w:rsidRDefault="00182A53"/>
          <w:p w14:paraId="750C0BCA" w14:textId="77777777" w:rsidR="00182A53" w:rsidRDefault="00182A53"/>
          <w:p w14:paraId="6A2D4602" w14:textId="77777777" w:rsidR="00182A53" w:rsidRDefault="00182A53"/>
          <w:p w14:paraId="65E39DDB" w14:textId="77777777" w:rsidR="00182A53" w:rsidRDefault="00182A53"/>
          <w:p w14:paraId="682BC04F" w14:textId="77777777" w:rsidR="00182A53" w:rsidRDefault="00182A53"/>
          <w:p w14:paraId="717D8A29" w14:textId="77777777" w:rsidR="00182A53" w:rsidRDefault="00182A53"/>
          <w:p w14:paraId="782A4392" w14:textId="77777777" w:rsidR="00182A53" w:rsidRDefault="00182A53"/>
          <w:p w14:paraId="086F41D6" w14:textId="77777777" w:rsidR="00182A53" w:rsidRDefault="00182A53"/>
          <w:p w14:paraId="2F3D63B8" w14:textId="77777777" w:rsidR="00182A53" w:rsidRDefault="00182A53"/>
          <w:p w14:paraId="61274D6D" w14:textId="77777777" w:rsidR="00182A53" w:rsidRDefault="00182A53"/>
          <w:p w14:paraId="3BD248A8" w14:textId="77777777" w:rsidR="00182A53" w:rsidRDefault="00182A53"/>
          <w:p w14:paraId="0D3A2AC1" w14:textId="77777777" w:rsidR="00182A53" w:rsidRDefault="00182A53"/>
          <w:p w14:paraId="0B86D9CD" w14:textId="77777777" w:rsidR="00182A53" w:rsidRDefault="00182A53"/>
          <w:p w14:paraId="4F5E3CFA" w14:textId="77777777" w:rsidR="00182A53" w:rsidRDefault="00182A53"/>
          <w:p w14:paraId="6D5622CD" w14:textId="77777777" w:rsidR="00182A53" w:rsidRPr="00EC2809" w:rsidRDefault="00182A53"/>
        </w:tc>
      </w:tr>
    </w:tbl>
    <w:p w14:paraId="433EBD9A" w14:textId="77777777" w:rsidR="00182A53" w:rsidRPr="00EC2809" w:rsidRDefault="00182A53" w:rsidP="00182A53"/>
    <w:p w14:paraId="58FC8387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6A4EAFED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67C007CA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14E3FE22" w14:textId="77777777">
        <w:tc>
          <w:tcPr>
            <w:tcW w:w="3103" w:type="dxa"/>
          </w:tcPr>
          <w:p w14:paraId="4CF7B16A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55E11F6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51BD7ECB" w14:textId="77777777">
        <w:tc>
          <w:tcPr>
            <w:tcW w:w="3103" w:type="dxa"/>
          </w:tcPr>
          <w:p w14:paraId="09992A2F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3F3F9A8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051416DE" w14:textId="77777777">
        <w:tc>
          <w:tcPr>
            <w:tcW w:w="3103" w:type="dxa"/>
          </w:tcPr>
          <w:p w14:paraId="6DB606A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7B2993B2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59440116" w14:textId="77777777">
        <w:tc>
          <w:tcPr>
            <w:tcW w:w="3103" w:type="dxa"/>
          </w:tcPr>
          <w:p w14:paraId="6EBDF838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08E877AE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3F80426A" w14:textId="77777777">
        <w:tc>
          <w:tcPr>
            <w:tcW w:w="3103" w:type="dxa"/>
          </w:tcPr>
          <w:p w14:paraId="20EA8FA5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619580EF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3680C46F" w14:textId="77777777" w:rsidR="00182A53" w:rsidRDefault="00182A53" w:rsidP="00C11BC1">
      <w:pPr>
        <w:pStyle w:val="BijlageTitel"/>
        <w:numPr>
          <w:ilvl w:val="0"/>
          <w:numId w:val="0"/>
        </w:numPr>
        <w:ind w:left="1985"/>
      </w:pPr>
      <w:bookmarkStart w:id="30" w:name="_Toc39146698"/>
      <w:bookmarkStart w:id="31" w:name="_Toc55915457"/>
      <w:bookmarkStart w:id="32" w:name="_Toc94628701"/>
      <w:bookmarkStart w:id="33" w:name="_Toc227325748"/>
      <w:r>
        <w:lastRenderedPageBreak/>
        <w:t>Format Selectiecriterium C</w:t>
      </w:r>
      <w:bookmarkEnd w:id="30"/>
      <w:bookmarkEnd w:id="31"/>
      <w:bookmarkEnd w:id="32"/>
      <w:bookmarkEnd w:id="33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6CA03132" w14:textId="77777777">
        <w:tc>
          <w:tcPr>
            <w:tcW w:w="9634" w:type="dxa"/>
            <w:gridSpan w:val="2"/>
            <w:shd w:val="clear" w:color="auto" w:fill="AEDD03"/>
          </w:tcPr>
          <w:p w14:paraId="04FCADB2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0D0543D0" w14:textId="77777777">
        <w:tc>
          <w:tcPr>
            <w:tcW w:w="2984" w:type="dxa"/>
          </w:tcPr>
          <w:p w14:paraId="588C3975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168525BB" w14:textId="77777777" w:rsidR="00182A53" w:rsidRPr="00EC2809" w:rsidRDefault="00182A53"/>
        </w:tc>
      </w:tr>
      <w:tr w:rsidR="00182A53" w:rsidRPr="00EC2809" w14:paraId="5F024C63" w14:textId="77777777">
        <w:tc>
          <w:tcPr>
            <w:tcW w:w="2984" w:type="dxa"/>
          </w:tcPr>
          <w:p w14:paraId="1E0743FA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17C79741" w14:textId="77777777" w:rsidR="00182A53" w:rsidRPr="00EC2809" w:rsidRDefault="00182A53"/>
        </w:tc>
      </w:tr>
      <w:tr w:rsidR="00182A53" w:rsidRPr="00EC2809" w14:paraId="54D0F0EF" w14:textId="77777777">
        <w:tc>
          <w:tcPr>
            <w:tcW w:w="2984" w:type="dxa"/>
          </w:tcPr>
          <w:p w14:paraId="76395F82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1211ED80" w14:textId="77777777" w:rsidR="00182A53" w:rsidRPr="00EC2809" w:rsidRDefault="00182A53"/>
        </w:tc>
      </w:tr>
      <w:tr w:rsidR="00182A53" w:rsidRPr="00EC2809" w14:paraId="1C717764" w14:textId="77777777">
        <w:tc>
          <w:tcPr>
            <w:tcW w:w="2984" w:type="dxa"/>
          </w:tcPr>
          <w:p w14:paraId="6EB7EBD2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20DEBFD1" w14:textId="77777777" w:rsidR="00182A53" w:rsidRPr="00EC2809" w:rsidRDefault="00182A53"/>
        </w:tc>
      </w:tr>
      <w:tr w:rsidR="00182A53" w:rsidRPr="00EC2809" w14:paraId="7278662A" w14:textId="77777777">
        <w:tc>
          <w:tcPr>
            <w:tcW w:w="2984" w:type="dxa"/>
          </w:tcPr>
          <w:p w14:paraId="47FDEF39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73CF4AE0" w14:textId="77777777" w:rsidR="00182A53" w:rsidRPr="00EC2809" w:rsidRDefault="00182A53"/>
        </w:tc>
      </w:tr>
      <w:tr w:rsidR="00182A53" w:rsidRPr="00EC2809" w14:paraId="1175E912" w14:textId="77777777">
        <w:tc>
          <w:tcPr>
            <w:tcW w:w="2984" w:type="dxa"/>
          </w:tcPr>
          <w:p w14:paraId="0FF43D97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27EB85BA" w14:textId="77777777" w:rsidR="00182A53" w:rsidRPr="00EC2809" w:rsidRDefault="00182A53"/>
        </w:tc>
      </w:tr>
      <w:tr w:rsidR="00182A53" w:rsidRPr="00EC2809" w14:paraId="2A810D6C" w14:textId="77777777">
        <w:tc>
          <w:tcPr>
            <w:tcW w:w="2984" w:type="dxa"/>
          </w:tcPr>
          <w:p w14:paraId="737B095D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52232CF8" w14:textId="77777777" w:rsidR="00182A53" w:rsidRPr="00EC2809" w:rsidRDefault="00182A53"/>
        </w:tc>
      </w:tr>
      <w:tr w:rsidR="00182A53" w:rsidRPr="00EC2809" w14:paraId="6A4A57C4" w14:textId="77777777">
        <w:tc>
          <w:tcPr>
            <w:tcW w:w="2984" w:type="dxa"/>
          </w:tcPr>
          <w:p w14:paraId="33ECAE38" w14:textId="77777777" w:rsidR="00182A53" w:rsidRPr="00EC2809" w:rsidRDefault="00182A53"/>
        </w:tc>
        <w:tc>
          <w:tcPr>
            <w:tcW w:w="6650" w:type="dxa"/>
          </w:tcPr>
          <w:p w14:paraId="19E466D9" w14:textId="77777777" w:rsidR="00182A53" w:rsidRPr="00EC2809" w:rsidRDefault="00182A53"/>
        </w:tc>
      </w:tr>
      <w:tr w:rsidR="00182A53" w:rsidRPr="00EC2809" w14:paraId="7E15746C" w14:textId="77777777">
        <w:tc>
          <w:tcPr>
            <w:tcW w:w="9634" w:type="dxa"/>
            <w:gridSpan w:val="2"/>
            <w:shd w:val="clear" w:color="auto" w:fill="AEDD03"/>
          </w:tcPr>
          <w:p w14:paraId="4115D83D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0D88D537" w14:textId="77777777">
        <w:tc>
          <w:tcPr>
            <w:tcW w:w="2984" w:type="dxa"/>
          </w:tcPr>
          <w:p w14:paraId="18205264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2B05833F" w14:textId="77777777" w:rsidR="00182A53" w:rsidRPr="00EC2809" w:rsidRDefault="00182A53"/>
        </w:tc>
      </w:tr>
      <w:tr w:rsidR="00182A53" w:rsidRPr="00EC2809" w14:paraId="27B8A25F" w14:textId="77777777">
        <w:tc>
          <w:tcPr>
            <w:tcW w:w="2984" w:type="dxa"/>
          </w:tcPr>
          <w:p w14:paraId="556863D7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20CB062D" w14:textId="77777777" w:rsidR="00182A53" w:rsidRPr="00EC2809" w:rsidRDefault="00182A53"/>
        </w:tc>
      </w:tr>
      <w:tr w:rsidR="00182A53" w:rsidRPr="00EC2809" w14:paraId="68B0D9B0" w14:textId="77777777">
        <w:tc>
          <w:tcPr>
            <w:tcW w:w="2984" w:type="dxa"/>
          </w:tcPr>
          <w:p w14:paraId="7139EEED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568FE0D3" w14:textId="77777777" w:rsidR="00182A53" w:rsidRPr="00EC2809" w:rsidRDefault="00182A53"/>
        </w:tc>
      </w:tr>
      <w:tr w:rsidR="00182A53" w:rsidRPr="00EC2809" w14:paraId="1762E94F" w14:textId="77777777">
        <w:tc>
          <w:tcPr>
            <w:tcW w:w="2984" w:type="dxa"/>
          </w:tcPr>
          <w:p w14:paraId="639C2960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78EC2C0D" w14:textId="77777777" w:rsidR="00182A53" w:rsidRPr="00EC2809" w:rsidRDefault="00182A53"/>
        </w:tc>
      </w:tr>
      <w:tr w:rsidR="00182A53" w:rsidRPr="00EC2809" w14:paraId="27C08F06" w14:textId="77777777">
        <w:tc>
          <w:tcPr>
            <w:tcW w:w="2984" w:type="dxa"/>
          </w:tcPr>
          <w:p w14:paraId="489D3578" w14:textId="77777777" w:rsidR="00182A53" w:rsidRPr="00EC2809" w:rsidRDefault="00182A5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52191828" w14:textId="77777777" w:rsidR="00182A53" w:rsidRPr="00EC2809" w:rsidRDefault="00182A53"/>
        </w:tc>
      </w:tr>
      <w:tr w:rsidR="00182A53" w:rsidRPr="00EC2809" w14:paraId="44A9A1CE" w14:textId="77777777">
        <w:tc>
          <w:tcPr>
            <w:tcW w:w="2984" w:type="dxa"/>
          </w:tcPr>
          <w:p w14:paraId="213BA083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0789986F" w14:textId="77777777" w:rsidR="00182A53" w:rsidRPr="00EC2809" w:rsidRDefault="00182A53"/>
        </w:tc>
      </w:tr>
      <w:tr w:rsidR="00182A53" w:rsidRPr="00EC2809" w14:paraId="10D3CEBF" w14:textId="77777777">
        <w:tc>
          <w:tcPr>
            <w:tcW w:w="2984" w:type="dxa"/>
          </w:tcPr>
          <w:p w14:paraId="3AB1409D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3D08ACA3" w14:textId="77777777" w:rsidR="00182A53" w:rsidRPr="00EC2809" w:rsidRDefault="00182A53">
            <w:r>
              <w:t>Architect</w:t>
            </w:r>
          </w:p>
        </w:tc>
      </w:tr>
      <w:tr w:rsidR="00182A53" w:rsidRPr="00EC2809" w14:paraId="09BDDA82" w14:textId="77777777">
        <w:tc>
          <w:tcPr>
            <w:tcW w:w="2984" w:type="dxa"/>
          </w:tcPr>
          <w:p w14:paraId="28AF2D96" w14:textId="77777777" w:rsidR="00182A53" w:rsidRPr="00EC2809" w:rsidRDefault="00182A5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63748FCF" w14:textId="77777777" w:rsidR="00182A53" w:rsidRPr="00EC2809" w:rsidRDefault="00182A53">
            <w:r>
              <w:t>(zie definities paragraaf 1.4)</w:t>
            </w:r>
          </w:p>
        </w:tc>
      </w:tr>
      <w:tr w:rsidR="00182A53" w:rsidRPr="00EC2809" w14:paraId="66188140" w14:textId="77777777">
        <w:tc>
          <w:tcPr>
            <w:tcW w:w="2984" w:type="dxa"/>
          </w:tcPr>
          <w:p w14:paraId="53746CB1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347A965F" w14:textId="77777777" w:rsidR="00182A53" w:rsidRDefault="00182A53"/>
          <w:p w14:paraId="5DE78CB5" w14:textId="77777777" w:rsidR="00182A53" w:rsidRDefault="00182A53"/>
          <w:p w14:paraId="170DDF90" w14:textId="77777777" w:rsidR="00182A53" w:rsidRDefault="00182A53"/>
          <w:p w14:paraId="0A4648B2" w14:textId="77777777" w:rsidR="00182A53" w:rsidRDefault="00182A53"/>
          <w:p w14:paraId="455F7CAD" w14:textId="77777777" w:rsidR="00182A53" w:rsidRDefault="00182A53"/>
          <w:p w14:paraId="7B3ED289" w14:textId="77777777" w:rsidR="00182A53" w:rsidRDefault="00182A53"/>
          <w:p w14:paraId="341FBBDE" w14:textId="77777777" w:rsidR="00182A53" w:rsidRDefault="00182A53"/>
          <w:p w14:paraId="40771548" w14:textId="77777777" w:rsidR="00182A53" w:rsidRDefault="00182A53"/>
          <w:p w14:paraId="337838A2" w14:textId="77777777" w:rsidR="00182A53" w:rsidRDefault="00182A53"/>
          <w:p w14:paraId="262171A6" w14:textId="77777777" w:rsidR="00182A53" w:rsidRDefault="00182A53"/>
          <w:p w14:paraId="6C11BC20" w14:textId="77777777" w:rsidR="00182A53" w:rsidRDefault="00182A53"/>
          <w:p w14:paraId="7F6B1B1F" w14:textId="77777777" w:rsidR="00182A53" w:rsidRDefault="00182A53"/>
          <w:p w14:paraId="4AFC6C12" w14:textId="77777777" w:rsidR="00182A53" w:rsidRDefault="00182A53"/>
          <w:p w14:paraId="50CAD976" w14:textId="77777777" w:rsidR="00182A53" w:rsidRDefault="00182A53"/>
          <w:p w14:paraId="1105656D" w14:textId="77777777" w:rsidR="00182A53" w:rsidRDefault="00182A53"/>
          <w:p w14:paraId="1710CD1C" w14:textId="77777777" w:rsidR="00182A53" w:rsidRDefault="00182A53"/>
          <w:p w14:paraId="7A995BB9" w14:textId="77777777" w:rsidR="00182A53" w:rsidRDefault="00182A53"/>
          <w:p w14:paraId="6860BD05" w14:textId="77777777" w:rsidR="00182A53" w:rsidRDefault="00182A53"/>
          <w:p w14:paraId="6240498C" w14:textId="77777777" w:rsidR="00182A53" w:rsidRDefault="00182A53"/>
          <w:p w14:paraId="57526CCE" w14:textId="77777777" w:rsidR="00182A53" w:rsidRDefault="00182A53"/>
          <w:p w14:paraId="1024F8B9" w14:textId="77777777" w:rsidR="00182A53" w:rsidRDefault="00182A53"/>
          <w:p w14:paraId="75669B88" w14:textId="77777777" w:rsidR="00182A53" w:rsidRDefault="00182A53"/>
          <w:p w14:paraId="7C69B7CC" w14:textId="77777777" w:rsidR="00182A53" w:rsidRDefault="00182A53"/>
          <w:p w14:paraId="7EBD1600" w14:textId="77777777" w:rsidR="00182A53" w:rsidRDefault="00182A53"/>
          <w:p w14:paraId="3701F8CF" w14:textId="77777777" w:rsidR="00182A53" w:rsidRDefault="00182A53"/>
          <w:p w14:paraId="61B2EBF2" w14:textId="77777777" w:rsidR="00182A53" w:rsidRDefault="00182A53"/>
          <w:p w14:paraId="28129F72" w14:textId="77777777" w:rsidR="00182A53" w:rsidRDefault="00182A53"/>
          <w:p w14:paraId="6D7BADE8" w14:textId="77777777" w:rsidR="00182A53" w:rsidRDefault="00182A53"/>
          <w:p w14:paraId="3CCB80C9" w14:textId="77777777" w:rsidR="00182A53" w:rsidRPr="00EC2809" w:rsidRDefault="00182A53"/>
        </w:tc>
      </w:tr>
    </w:tbl>
    <w:p w14:paraId="5523531C" w14:textId="77777777" w:rsidR="00182A53" w:rsidRPr="00EC2809" w:rsidRDefault="00182A53" w:rsidP="00182A53"/>
    <w:p w14:paraId="4738315D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51CA8E9B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62CDB7A2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4819A2D7" w14:textId="77777777">
        <w:tc>
          <w:tcPr>
            <w:tcW w:w="3103" w:type="dxa"/>
          </w:tcPr>
          <w:p w14:paraId="090AAE34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79C9A707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247CA1C3" w14:textId="77777777">
        <w:tc>
          <w:tcPr>
            <w:tcW w:w="3103" w:type="dxa"/>
          </w:tcPr>
          <w:p w14:paraId="1A88F025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12716D59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223EBECE" w14:textId="77777777">
        <w:tc>
          <w:tcPr>
            <w:tcW w:w="3103" w:type="dxa"/>
          </w:tcPr>
          <w:p w14:paraId="5C5672AE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7B7A69EE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2B3C7015" w14:textId="77777777">
        <w:tc>
          <w:tcPr>
            <w:tcW w:w="3103" w:type="dxa"/>
          </w:tcPr>
          <w:p w14:paraId="5C2ABBAD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6E6EC9B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39D77CCC" w14:textId="77777777">
        <w:tc>
          <w:tcPr>
            <w:tcW w:w="3103" w:type="dxa"/>
          </w:tcPr>
          <w:p w14:paraId="48A494F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6CF2CE0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1BD2F363" w14:textId="77777777" w:rsidR="00212CC2" w:rsidRDefault="00212CC2"/>
    <w:p w14:paraId="06CFE7E6" w14:textId="27AF895F" w:rsidR="00D1474F" w:rsidRDefault="00D1474F" w:rsidP="007009E2"/>
    <w:p w14:paraId="7100083E" w14:textId="6E912DB1" w:rsidR="00061433" w:rsidRPr="005E7BE7" w:rsidRDefault="00061433" w:rsidP="00186ED5"/>
    <w:sectPr w:rsidR="00061433" w:rsidRPr="005E7BE7" w:rsidSect="001015CF">
      <w:headerReference w:type="even" r:id="rId11"/>
      <w:headerReference w:type="default" r:id="rId12"/>
      <w:headerReference w:type="first" r:id="rId13"/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D9144" w14:textId="77777777" w:rsidR="00FE51D1" w:rsidRDefault="00FE51D1" w:rsidP="002464F3">
      <w:pPr>
        <w:spacing w:line="240" w:lineRule="auto"/>
      </w:pPr>
      <w:r>
        <w:separator/>
      </w:r>
    </w:p>
  </w:endnote>
  <w:endnote w:type="continuationSeparator" w:id="0">
    <w:p w14:paraId="0057B339" w14:textId="77777777" w:rsidR="00FE51D1" w:rsidRDefault="00FE51D1" w:rsidP="002464F3">
      <w:pPr>
        <w:spacing w:line="240" w:lineRule="auto"/>
      </w:pPr>
      <w:r>
        <w:continuationSeparator/>
      </w:r>
    </w:p>
  </w:endnote>
  <w:endnote w:type="continuationNotice" w:id="1">
    <w:p w14:paraId="277B2AD9" w14:textId="77777777" w:rsidR="00FE51D1" w:rsidRDefault="00FE5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29F4C" w14:textId="77777777" w:rsidR="00FE51D1" w:rsidRDefault="00FE51D1" w:rsidP="002464F3">
      <w:pPr>
        <w:spacing w:line="240" w:lineRule="auto"/>
      </w:pPr>
      <w:r>
        <w:separator/>
      </w:r>
    </w:p>
  </w:footnote>
  <w:footnote w:type="continuationSeparator" w:id="0">
    <w:p w14:paraId="7CD24FB8" w14:textId="77777777" w:rsidR="00FE51D1" w:rsidRDefault="00FE51D1" w:rsidP="002464F3">
      <w:pPr>
        <w:spacing w:line="240" w:lineRule="auto"/>
      </w:pPr>
      <w:r>
        <w:continuationSeparator/>
      </w:r>
    </w:p>
  </w:footnote>
  <w:footnote w:type="continuationNotice" w:id="1">
    <w:p w14:paraId="31EF101D" w14:textId="77777777" w:rsidR="00FE51D1" w:rsidRDefault="00FE51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CC6C" w14:textId="75482375" w:rsidR="00F30994" w:rsidRDefault="00FE51D1">
    <w:pPr>
      <w:pStyle w:val="Koptekst"/>
    </w:pPr>
    <w:r>
      <w:rPr>
        <w:noProof/>
      </w:rPr>
      <w:pict w14:anchorId="4FE97F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5" type="#_x0000_t136" style="position:absolute;left:0;text-align:left;margin-left:0;margin-top:0;width:565.25pt;height:141.3pt;rotation:315;z-index:-251658223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>
      <w:rPr>
        <w:noProof/>
      </w:rPr>
      <w:pict w14:anchorId="4BBAF347">
        <v:shape id="_x0000_s1034" type="#_x0000_t136" style="position:absolute;left:0;text-align:left;margin-left:0;margin-top:0;width:565.25pt;height:141.3pt;rotation:315;z-index:-2516582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0231" w14:textId="71B66DDF" w:rsidR="00F30994" w:rsidRDefault="00F30994" w:rsidP="007E75C9">
    <w:pPr>
      <w:pStyle w:val="Koptekst"/>
      <w:spacing w:after="720"/>
    </w:pPr>
    <w:r>
      <w:rPr>
        <w:noProof/>
      </w:rPr>
      <w:drawing>
        <wp:anchor distT="0" distB="0" distL="114300" distR="114300" simplePos="0" relativeHeight="251658259" behindDoc="1" locked="0" layoutInCell="1" allowOverlap="1" wp14:anchorId="1B67C355" wp14:editId="76BD49D3">
          <wp:simplePos x="0" y="0"/>
          <wp:positionH relativeFrom="page">
            <wp:posOffset>648335</wp:posOffset>
          </wp:positionH>
          <wp:positionV relativeFrom="page">
            <wp:posOffset>474980</wp:posOffset>
          </wp:positionV>
          <wp:extent cx="6372000" cy="442800"/>
          <wp:effectExtent l="0" t="0" r="0" b="0"/>
          <wp:wrapNone/>
          <wp:docPr id="989850257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D5F3" w14:textId="3459D4DE" w:rsidR="006825C6" w:rsidRDefault="006825C6" w:rsidP="001015CF">
    <w:pPr>
      <w:pStyle w:val="Koptekst"/>
      <w:spacing w:after="280"/>
    </w:pPr>
  </w:p>
  <w:p w14:paraId="62B88C17" w14:textId="77777777" w:rsidR="00EB6A40" w:rsidRDefault="00EB6A40" w:rsidP="001015CF">
    <w:pPr>
      <w:pStyle w:val="Koptekst"/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FBDB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36C4D"/>
    <w:multiLevelType w:val="hybridMultilevel"/>
    <w:tmpl w:val="6D523B8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7C284D"/>
    <w:multiLevelType w:val="multilevel"/>
    <w:tmpl w:val="7E2CEA40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Subopsomming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3" w15:restartNumberingAfterBreak="0">
    <w:nsid w:val="096F27A7"/>
    <w:multiLevelType w:val="hybridMultilevel"/>
    <w:tmpl w:val="FD0EC414"/>
    <w:lvl w:ilvl="0" w:tplc="8A58D24A">
      <w:start w:val="6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70714E"/>
    <w:multiLevelType w:val="hybridMultilevel"/>
    <w:tmpl w:val="0B6ECBE0"/>
    <w:lvl w:ilvl="0" w:tplc="8A58D24A">
      <w:start w:val="6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272E3F2D"/>
    <w:multiLevelType w:val="multilevel"/>
    <w:tmpl w:val="1174DF3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7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24E147E"/>
    <w:multiLevelType w:val="hybridMultilevel"/>
    <w:tmpl w:val="D18678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00671"/>
    <w:multiLevelType w:val="hybridMultilevel"/>
    <w:tmpl w:val="9EB0541A"/>
    <w:lvl w:ilvl="0" w:tplc="C3645E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1541D"/>
    <w:multiLevelType w:val="multilevel"/>
    <w:tmpl w:val="B93477A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8A077EA"/>
    <w:multiLevelType w:val="hybridMultilevel"/>
    <w:tmpl w:val="C9C4E9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F9C49A2"/>
    <w:multiLevelType w:val="hybridMultilevel"/>
    <w:tmpl w:val="367223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8301A"/>
    <w:multiLevelType w:val="hybridMultilevel"/>
    <w:tmpl w:val="45E8236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D47CD"/>
    <w:multiLevelType w:val="hybridMultilevel"/>
    <w:tmpl w:val="8190EF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C8906A2"/>
    <w:multiLevelType w:val="hybridMultilevel"/>
    <w:tmpl w:val="F1DAC3EE"/>
    <w:lvl w:ilvl="0" w:tplc="8A58D24A">
      <w:start w:val="6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87488"/>
    <w:multiLevelType w:val="hybridMultilevel"/>
    <w:tmpl w:val="E0D85424"/>
    <w:lvl w:ilvl="0" w:tplc="8A58D24A">
      <w:start w:val="6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E576A"/>
    <w:multiLevelType w:val="multilevel"/>
    <w:tmpl w:val="60925A6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72"/>
        <w:u w:val="none"/>
      </w:rPr>
    </w:lvl>
    <w:lvl w:ilvl="1">
      <w:start w:val="1"/>
      <w:numFmt w:val="decimal"/>
      <w:lvlText w:val="%1.%2"/>
      <w:lvlJc w:val="left"/>
      <w:pPr>
        <w:ind w:left="5387" w:hanging="851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465585475">
    <w:abstractNumId w:val="10"/>
  </w:num>
  <w:num w:numId="2" w16cid:durableId="1625841154">
    <w:abstractNumId w:val="8"/>
  </w:num>
  <w:num w:numId="3" w16cid:durableId="1942568594">
    <w:abstractNumId w:val="7"/>
  </w:num>
  <w:num w:numId="4" w16cid:durableId="1811050493">
    <w:abstractNumId w:val="6"/>
  </w:num>
  <w:num w:numId="5" w16cid:durableId="1684091613">
    <w:abstractNumId w:val="5"/>
  </w:num>
  <w:num w:numId="6" w16cid:durableId="2008049540">
    <w:abstractNumId w:val="9"/>
  </w:num>
  <w:num w:numId="7" w16cid:durableId="1481921479">
    <w:abstractNumId w:val="4"/>
  </w:num>
  <w:num w:numId="8" w16cid:durableId="2010254643">
    <w:abstractNumId w:val="3"/>
  </w:num>
  <w:num w:numId="9" w16cid:durableId="1491368730">
    <w:abstractNumId w:val="2"/>
  </w:num>
  <w:num w:numId="10" w16cid:durableId="215628042">
    <w:abstractNumId w:val="1"/>
  </w:num>
  <w:num w:numId="11" w16cid:durableId="756632777">
    <w:abstractNumId w:val="20"/>
  </w:num>
  <w:num w:numId="12" w16cid:durableId="662392340">
    <w:abstractNumId w:val="21"/>
  </w:num>
  <w:num w:numId="13" w16cid:durableId="1426997282">
    <w:abstractNumId w:val="15"/>
  </w:num>
  <w:num w:numId="14" w16cid:durableId="1538468812">
    <w:abstractNumId w:val="23"/>
  </w:num>
  <w:num w:numId="15" w16cid:durableId="1124811224">
    <w:abstractNumId w:val="23"/>
  </w:num>
  <w:num w:numId="16" w16cid:durableId="420949675">
    <w:abstractNumId w:val="23"/>
  </w:num>
  <w:num w:numId="17" w16cid:durableId="1521241748">
    <w:abstractNumId w:val="27"/>
  </w:num>
  <w:num w:numId="18" w16cid:durableId="471295394">
    <w:abstractNumId w:val="17"/>
  </w:num>
  <w:num w:numId="19" w16cid:durableId="809059190">
    <w:abstractNumId w:val="12"/>
  </w:num>
  <w:num w:numId="20" w16cid:durableId="1745569922">
    <w:abstractNumId w:val="22"/>
  </w:num>
  <w:num w:numId="21" w16cid:durableId="13783113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2564536">
    <w:abstractNumId w:val="11"/>
  </w:num>
  <w:num w:numId="23" w16cid:durableId="69159906">
    <w:abstractNumId w:val="30"/>
  </w:num>
  <w:num w:numId="24" w16cid:durableId="107094247">
    <w:abstractNumId w:val="30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Bijlage %5"/>
        <w:lvlJc w:val="left"/>
        <w:pPr>
          <w:ind w:left="1008" w:hanging="1008"/>
        </w:pPr>
        <w:rPr>
          <w:rFonts w:ascii="Arial" w:hAnsi="Arial" w:hint="default"/>
          <w:b/>
          <w:i w:val="0"/>
          <w:color w:val="E98300"/>
          <w:sz w:val="36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 w16cid:durableId="884871867">
    <w:abstractNumId w:val="26"/>
  </w:num>
  <w:num w:numId="26" w16cid:durableId="416245768">
    <w:abstractNumId w:val="29"/>
  </w:num>
  <w:num w:numId="27" w16cid:durableId="682783193">
    <w:abstractNumId w:val="19"/>
  </w:num>
  <w:num w:numId="28" w16cid:durableId="1192106854">
    <w:abstractNumId w:val="0"/>
  </w:num>
  <w:num w:numId="29" w16cid:durableId="1816947662">
    <w:abstractNumId w:val="16"/>
  </w:num>
  <w:num w:numId="30" w16cid:durableId="987318481">
    <w:abstractNumId w:val="25"/>
  </w:num>
  <w:num w:numId="31" w16cid:durableId="1862429214">
    <w:abstractNumId w:val="24"/>
  </w:num>
  <w:num w:numId="32" w16cid:durableId="2057509343">
    <w:abstractNumId w:val="18"/>
  </w:num>
  <w:num w:numId="33" w16cid:durableId="1768185102">
    <w:abstractNumId w:val="14"/>
  </w:num>
  <w:num w:numId="34" w16cid:durableId="44523539">
    <w:abstractNumId w:val="13"/>
  </w:num>
  <w:num w:numId="35" w16cid:durableId="5022082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EE"/>
    <w:rsid w:val="000037EE"/>
    <w:rsid w:val="00003C73"/>
    <w:rsid w:val="00004AA4"/>
    <w:rsid w:val="00005ACA"/>
    <w:rsid w:val="000069C5"/>
    <w:rsid w:val="00007170"/>
    <w:rsid w:val="00011933"/>
    <w:rsid w:val="00016D5F"/>
    <w:rsid w:val="0001721C"/>
    <w:rsid w:val="000215CF"/>
    <w:rsid w:val="00021D95"/>
    <w:rsid w:val="0002297D"/>
    <w:rsid w:val="000230E0"/>
    <w:rsid w:val="00023D89"/>
    <w:rsid w:val="00026330"/>
    <w:rsid w:val="0002703D"/>
    <w:rsid w:val="000271F6"/>
    <w:rsid w:val="00027B00"/>
    <w:rsid w:val="00030255"/>
    <w:rsid w:val="00033688"/>
    <w:rsid w:val="0003555F"/>
    <w:rsid w:val="00036483"/>
    <w:rsid w:val="00037A73"/>
    <w:rsid w:val="0004158C"/>
    <w:rsid w:val="000470F8"/>
    <w:rsid w:val="0005437A"/>
    <w:rsid w:val="000543AC"/>
    <w:rsid w:val="00055C09"/>
    <w:rsid w:val="00056249"/>
    <w:rsid w:val="00061433"/>
    <w:rsid w:val="00065BEB"/>
    <w:rsid w:val="00067BFB"/>
    <w:rsid w:val="00071E35"/>
    <w:rsid w:val="00076669"/>
    <w:rsid w:val="0008127B"/>
    <w:rsid w:val="000837A7"/>
    <w:rsid w:val="000847E8"/>
    <w:rsid w:val="00084DDB"/>
    <w:rsid w:val="0008550E"/>
    <w:rsid w:val="000861A9"/>
    <w:rsid w:val="000911A6"/>
    <w:rsid w:val="000A158D"/>
    <w:rsid w:val="000A2572"/>
    <w:rsid w:val="000A2B8B"/>
    <w:rsid w:val="000A49EC"/>
    <w:rsid w:val="000A6CA9"/>
    <w:rsid w:val="000B08F8"/>
    <w:rsid w:val="000B1971"/>
    <w:rsid w:val="000B1DEE"/>
    <w:rsid w:val="000B22B4"/>
    <w:rsid w:val="000B2D80"/>
    <w:rsid w:val="000B4252"/>
    <w:rsid w:val="000B4C13"/>
    <w:rsid w:val="000C0393"/>
    <w:rsid w:val="000C09AE"/>
    <w:rsid w:val="000C0BEC"/>
    <w:rsid w:val="000C0F2A"/>
    <w:rsid w:val="000C1907"/>
    <w:rsid w:val="000C2AA5"/>
    <w:rsid w:val="000C5A94"/>
    <w:rsid w:val="000C7239"/>
    <w:rsid w:val="000D38C8"/>
    <w:rsid w:val="000D3905"/>
    <w:rsid w:val="000D41C5"/>
    <w:rsid w:val="000D64F1"/>
    <w:rsid w:val="000D6A02"/>
    <w:rsid w:val="000D6DF3"/>
    <w:rsid w:val="000D7B70"/>
    <w:rsid w:val="000E2B81"/>
    <w:rsid w:val="000F026D"/>
    <w:rsid w:val="000F20C4"/>
    <w:rsid w:val="000F23CB"/>
    <w:rsid w:val="000F253F"/>
    <w:rsid w:val="000F6558"/>
    <w:rsid w:val="000F7964"/>
    <w:rsid w:val="00100F54"/>
    <w:rsid w:val="001015CF"/>
    <w:rsid w:val="001121AE"/>
    <w:rsid w:val="00112E99"/>
    <w:rsid w:val="00114A04"/>
    <w:rsid w:val="00115E9D"/>
    <w:rsid w:val="00123150"/>
    <w:rsid w:val="001258A7"/>
    <w:rsid w:val="00125A5C"/>
    <w:rsid w:val="001319DF"/>
    <w:rsid w:val="00131F1B"/>
    <w:rsid w:val="00132D93"/>
    <w:rsid w:val="00133039"/>
    <w:rsid w:val="00134DAC"/>
    <w:rsid w:val="0013649D"/>
    <w:rsid w:val="00140ACC"/>
    <w:rsid w:val="00142605"/>
    <w:rsid w:val="001429C6"/>
    <w:rsid w:val="00142AAA"/>
    <w:rsid w:val="00142F82"/>
    <w:rsid w:val="0014613D"/>
    <w:rsid w:val="001469FD"/>
    <w:rsid w:val="0014705B"/>
    <w:rsid w:val="0014751A"/>
    <w:rsid w:val="0014761E"/>
    <w:rsid w:val="00152698"/>
    <w:rsid w:val="0015447E"/>
    <w:rsid w:val="001568A5"/>
    <w:rsid w:val="00161129"/>
    <w:rsid w:val="001621BF"/>
    <w:rsid w:val="0016339C"/>
    <w:rsid w:val="001637AA"/>
    <w:rsid w:val="00167508"/>
    <w:rsid w:val="00167BFA"/>
    <w:rsid w:val="00170632"/>
    <w:rsid w:val="001716F4"/>
    <w:rsid w:val="00171785"/>
    <w:rsid w:val="00171803"/>
    <w:rsid w:val="00172025"/>
    <w:rsid w:val="00172BC2"/>
    <w:rsid w:val="0017426A"/>
    <w:rsid w:val="00182A53"/>
    <w:rsid w:val="001830C5"/>
    <w:rsid w:val="00184269"/>
    <w:rsid w:val="00185170"/>
    <w:rsid w:val="00186ED5"/>
    <w:rsid w:val="00193E54"/>
    <w:rsid w:val="00194A5E"/>
    <w:rsid w:val="00194D74"/>
    <w:rsid w:val="001A1C2A"/>
    <w:rsid w:val="001A32F2"/>
    <w:rsid w:val="001A716B"/>
    <w:rsid w:val="001B5307"/>
    <w:rsid w:val="001C5E0E"/>
    <w:rsid w:val="001C655F"/>
    <w:rsid w:val="001D3EB7"/>
    <w:rsid w:val="001D7F5C"/>
    <w:rsid w:val="001E2354"/>
    <w:rsid w:val="001E6025"/>
    <w:rsid w:val="001F12F7"/>
    <w:rsid w:val="001F144C"/>
    <w:rsid w:val="001F16DF"/>
    <w:rsid w:val="001F2392"/>
    <w:rsid w:val="001F3D38"/>
    <w:rsid w:val="001F5493"/>
    <w:rsid w:val="00201FED"/>
    <w:rsid w:val="00202660"/>
    <w:rsid w:val="00203045"/>
    <w:rsid w:val="0020400C"/>
    <w:rsid w:val="002045B4"/>
    <w:rsid w:val="002056CF"/>
    <w:rsid w:val="00210F95"/>
    <w:rsid w:val="00212CC2"/>
    <w:rsid w:val="00222154"/>
    <w:rsid w:val="002255EC"/>
    <w:rsid w:val="0022602E"/>
    <w:rsid w:val="0022638C"/>
    <w:rsid w:val="00227D90"/>
    <w:rsid w:val="002314DF"/>
    <w:rsid w:val="00233F9C"/>
    <w:rsid w:val="00235393"/>
    <w:rsid w:val="00235FAF"/>
    <w:rsid w:val="00237004"/>
    <w:rsid w:val="00243F44"/>
    <w:rsid w:val="00245DDA"/>
    <w:rsid w:val="002464F3"/>
    <w:rsid w:val="00247871"/>
    <w:rsid w:val="00250AD7"/>
    <w:rsid w:val="00252D36"/>
    <w:rsid w:val="00253000"/>
    <w:rsid w:val="002569A8"/>
    <w:rsid w:val="00257678"/>
    <w:rsid w:val="00257D20"/>
    <w:rsid w:val="002601A9"/>
    <w:rsid w:val="002632C9"/>
    <w:rsid w:val="002638BF"/>
    <w:rsid w:val="0026566E"/>
    <w:rsid w:val="00267076"/>
    <w:rsid w:val="0027281F"/>
    <w:rsid w:val="00273813"/>
    <w:rsid w:val="00273C32"/>
    <w:rsid w:val="0027475E"/>
    <w:rsid w:val="00275D65"/>
    <w:rsid w:val="002817D3"/>
    <w:rsid w:val="0028617C"/>
    <w:rsid w:val="00287460"/>
    <w:rsid w:val="00287557"/>
    <w:rsid w:val="0029480B"/>
    <w:rsid w:val="002A1B71"/>
    <w:rsid w:val="002A2752"/>
    <w:rsid w:val="002A4EC3"/>
    <w:rsid w:val="002A6044"/>
    <w:rsid w:val="002A6A36"/>
    <w:rsid w:val="002A7DD7"/>
    <w:rsid w:val="002B0099"/>
    <w:rsid w:val="002B137E"/>
    <w:rsid w:val="002B1B3E"/>
    <w:rsid w:val="002B22B2"/>
    <w:rsid w:val="002B5BE5"/>
    <w:rsid w:val="002C3465"/>
    <w:rsid w:val="002C461E"/>
    <w:rsid w:val="002D1335"/>
    <w:rsid w:val="002D1553"/>
    <w:rsid w:val="002D15AB"/>
    <w:rsid w:val="002D220C"/>
    <w:rsid w:val="002D35FB"/>
    <w:rsid w:val="002E09EA"/>
    <w:rsid w:val="002E2C5A"/>
    <w:rsid w:val="002E74DF"/>
    <w:rsid w:val="002F3376"/>
    <w:rsid w:val="002F604A"/>
    <w:rsid w:val="002F668A"/>
    <w:rsid w:val="002F71EC"/>
    <w:rsid w:val="0030024A"/>
    <w:rsid w:val="00300FB4"/>
    <w:rsid w:val="00301F81"/>
    <w:rsid w:val="00303848"/>
    <w:rsid w:val="00303874"/>
    <w:rsid w:val="003044F5"/>
    <w:rsid w:val="0030615C"/>
    <w:rsid w:val="00306274"/>
    <w:rsid w:val="00312956"/>
    <w:rsid w:val="00312EE4"/>
    <w:rsid w:val="00314257"/>
    <w:rsid w:val="0031620C"/>
    <w:rsid w:val="00317A5D"/>
    <w:rsid w:val="003206B1"/>
    <w:rsid w:val="00320F01"/>
    <w:rsid w:val="00324E04"/>
    <w:rsid w:val="00325EA2"/>
    <w:rsid w:val="00327A9F"/>
    <w:rsid w:val="00332581"/>
    <w:rsid w:val="00342E74"/>
    <w:rsid w:val="00347A7F"/>
    <w:rsid w:val="00347FEC"/>
    <w:rsid w:val="00351C91"/>
    <w:rsid w:val="00353D49"/>
    <w:rsid w:val="00357B35"/>
    <w:rsid w:val="00357EF8"/>
    <w:rsid w:val="003616E6"/>
    <w:rsid w:val="00362C96"/>
    <w:rsid w:val="00363391"/>
    <w:rsid w:val="00365EAC"/>
    <w:rsid w:val="00371834"/>
    <w:rsid w:val="003720E9"/>
    <w:rsid w:val="00376787"/>
    <w:rsid w:val="003779E4"/>
    <w:rsid w:val="00381632"/>
    <w:rsid w:val="003849F0"/>
    <w:rsid w:val="00384E35"/>
    <w:rsid w:val="003872CF"/>
    <w:rsid w:val="00394E5D"/>
    <w:rsid w:val="003A0440"/>
    <w:rsid w:val="003A4702"/>
    <w:rsid w:val="003A5B34"/>
    <w:rsid w:val="003A5D34"/>
    <w:rsid w:val="003A7D19"/>
    <w:rsid w:val="003B0C38"/>
    <w:rsid w:val="003B1A29"/>
    <w:rsid w:val="003B758E"/>
    <w:rsid w:val="003B7FAF"/>
    <w:rsid w:val="003C0BFA"/>
    <w:rsid w:val="003C250D"/>
    <w:rsid w:val="003C3321"/>
    <w:rsid w:val="003C5B21"/>
    <w:rsid w:val="003C745A"/>
    <w:rsid w:val="003D2825"/>
    <w:rsid w:val="003D3753"/>
    <w:rsid w:val="003D3F7B"/>
    <w:rsid w:val="003D5CB2"/>
    <w:rsid w:val="003E05C2"/>
    <w:rsid w:val="003E1775"/>
    <w:rsid w:val="003E45C8"/>
    <w:rsid w:val="003E524A"/>
    <w:rsid w:val="003E662E"/>
    <w:rsid w:val="003F0B0D"/>
    <w:rsid w:val="003F17B0"/>
    <w:rsid w:val="003F2145"/>
    <w:rsid w:val="003F48D6"/>
    <w:rsid w:val="003F4D37"/>
    <w:rsid w:val="003F66AC"/>
    <w:rsid w:val="00400919"/>
    <w:rsid w:val="00400B27"/>
    <w:rsid w:val="0040319D"/>
    <w:rsid w:val="00403EC7"/>
    <w:rsid w:val="004041F7"/>
    <w:rsid w:val="00405532"/>
    <w:rsid w:val="004072D5"/>
    <w:rsid w:val="00410807"/>
    <w:rsid w:val="00412F18"/>
    <w:rsid w:val="004135E5"/>
    <w:rsid w:val="004158E3"/>
    <w:rsid w:val="00416443"/>
    <w:rsid w:val="00423AD2"/>
    <w:rsid w:val="00424E0D"/>
    <w:rsid w:val="00425E5C"/>
    <w:rsid w:val="004302CA"/>
    <w:rsid w:val="00432101"/>
    <w:rsid w:val="00432153"/>
    <w:rsid w:val="004329DC"/>
    <w:rsid w:val="00432EF1"/>
    <w:rsid w:val="00437FD0"/>
    <w:rsid w:val="00441821"/>
    <w:rsid w:val="00443EDA"/>
    <w:rsid w:val="004443DF"/>
    <w:rsid w:val="00445484"/>
    <w:rsid w:val="00451C56"/>
    <w:rsid w:val="0045323B"/>
    <w:rsid w:val="00455051"/>
    <w:rsid w:val="00456C7E"/>
    <w:rsid w:val="00464676"/>
    <w:rsid w:val="00466722"/>
    <w:rsid w:val="0047110E"/>
    <w:rsid w:val="00476D73"/>
    <w:rsid w:val="004773BF"/>
    <w:rsid w:val="004812A9"/>
    <w:rsid w:val="00487CD8"/>
    <w:rsid w:val="004928E6"/>
    <w:rsid w:val="004960D4"/>
    <w:rsid w:val="00497B2A"/>
    <w:rsid w:val="004A2E66"/>
    <w:rsid w:val="004A6567"/>
    <w:rsid w:val="004B1D79"/>
    <w:rsid w:val="004B67C4"/>
    <w:rsid w:val="004B6C97"/>
    <w:rsid w:val="004B73F2"/>
    <w:rsid w:val="004C5D1A"/>
    <w:rsid w:val="004C73C5"/>
    <w:rsid w:val="004D1D96"/>
    <w:rsid w:val="004D429C"/>
    <w:rsid w:val="004D6CA8"/>
    <w:rsid w:val="004D7A54"/>
    <w:rsid w:val="004E0908"/>
    <w:rsid w:val="004E3973"/>
    <w:rsid w:val="004E44A9"/>
    <w:rsid w:val="004E4BCE"/>
    <w:rsid w:val="004E6197"/>
    <w:rsid w:val="004E63CC"/>
    <w:rsid w:val="004F23A9"/>
    <w:rsid w:val="004F267A"/>
    <w:rsid w:val="004F5C93"/>
    <w:rsid w:val="004F5EE1"/>
    <w:rsid w:val="00500F7B"/>
    <w:rsid w:val="00507B55"/>
    <w:rsid w:val="00511AF8"/>
    <w:rsid w:val="00511E02"/>
    <w:rsid w:val="00512583"/>
    <w:rsid w:val="00514D37"/>
    <w:rsid w:val="005157BF"/>
    <w:rsid w:val="00515B23"/>
    <w:rsid w:val="0051687A"/>
    <w:rsid w:val="00535B64"/>
    <w:rsid w:val="00535E2E"/>
    <w:rsid w:val="00544111"/>
    <w:rsid w:val="005457DB"/>
    <w:rsid w:val="00545F2C"/>
    <w:rsid w:val="00551EA2"/>
    <w:rsid w:val="00552105"/>
    <w:rsid w:val="00554488"/>
    <w:rsid w:val="0055455E"/>
    <w:rsid w:val="00555417"/>
    <w:rsid w:val="0055775B"/>
    <w:rsid w:val="00561E39"/>
    <w:rsid w:val="00564964"/>
    <w:rsid w:val="00564A5B"/>
    <w:rsid w:val="00570F8F"/>
    <w:rsid w:val="005725E7"/>
    <w:rsid w:val="005745AD"/>
    <w:rsid w:val="00575BA9"/>
    <w:rsid w:val="00577F0B"/>
    <w:rsid w:val="00584E01"/>
    <w:rsid w:val="005873BD"/>
    <w:rsid w:val="005878D8"/>
    <w:rsid w:val="00587B40"/>
    <w:rsid w:val="00591395"/>
    <w:rsid w:val="00597F78"/>
    <w:rsid w:val="005A170E"/>
    <w:rsid w:val="005A1CA2"/>
    <w:rsid w:val="005A3AE3"/>
    <w:rsid w:val="005B1120"/>
    <w:rsid w:val="005C091B"/>
    <w:rsid w:val="005C0FC4"/>
    <w:rsid w:val="005C2DFA"/>
    <w:rsid w:val="005C581E"/>
    <w:rsid w:val="005D0611"/>
    <w:rsid w:val="005D4521"/>
    <w:rsid w:val="005D5386"/>
    <w:rsid w:val="005E71C8"/>
    <w:rsid w:val="005E7BE7"/>
    <w:rsid w:val="005F0880"/>
    <w:rsid w:val="005F546B"/>
    <w:rsid w:val="00600B65"/>
    <w:rsid w:val="00601D05"/>
    <w:rsid w:val="00606AEE"/>
    <w:rsid w:val="00606BA0"/>
    <w:rsid w:val="00613884"/>
    <w:rsid w:val="0061686A"/>
    <w:rsid w:val="006174AB"/>
    <w:rsid w:val="00624453"/>
    <w:rsid w:val="006259B2"/>
    <w:rsid w:val="0063063B"/>
    <w:rsid w:val="00630651"/>
    <w:rsid w:val="00630B7E"/>
    <w:rsid w:val="00634AF4"/>
    <w:rsid w:val="00636B13"/>
    <w:rsid w:val="00637251"/>
    <w:rsid w:val="00655F16"/>
    <w:rsid w:val="00664E84"/>
    <w:rsid w:val="006652DE"/>
    <w:rsid w:val="00667113"/>
    <w:rsid w:val="00670A23"/>
    <w:rsid w:val="006747EB"/>
    <w:rsid w:val="006763D8"/>
    <w:rsid w:val="00676543"/>
    <w:rsid w:val="00680378"/>
    <w:rsid w:val="0068197B"/>
    <w:rsid w:val="006821FC"/>
    <w:rsid w:val="006825C6"/>
    <w:rsid w:val="00682928"/>
    <w:rsid w:val="00682F24"/>
    <w:rsid w:val="0068390E"/>
    <w:rsid w:val="00685217"/>
    <w:rsid w:val="006859BD"/>
    <w:rsid w:val="006869F3"/>
    <w:rsid w:val="00694188"/>
    <w:rsid w:val="00694971"/>
    <w:rsid w:val="006A37BE"/>
    <w:rsid w:val="006A57BA"/>
    <w:rsid w:val="006A63E7"/>
    <w:rsid w:val="006B1668"/>
    <w:rsid w:val="006B2008"/>
    <w:rsid w:val="006B56AB"/>
    <w:rsid w:val="006B5726"/>
    <w:rsid w:val="006B5B6A"/>
    <w:rsid w:val="006B611F"/>
    <w:rsid w:val="006B7041"/>
    <w:rsid w:val="006C0928"/>
    <w:rsid w:val="006C3035"/>
    <w:rsid w:val="006C55B4"/>
    <w:rsid w:val="006C581D"/>
    <w:rsid w:val="006D0657"/>
    <w:rsid w:val="006D0F40"/>
    <w:rsid w:val="006D2386"/>
    <w:rsid w:val="006D42D7"/>
    <w:rsid w:val="006D6322"/>
    <w:rsid w:val="006E10FD"/>
    <w:rsid w:val="006E62FF"/>
    <w:rsid w:val="006F3304"/>
    <w:rsid w:val="006F5D0A"/>
    <w:rsid w:val="006F65FF"/>
    <w:rsid w:val="006F66CB"/>
    <w:rsid w:val="006F7DAC"/>
    <w:rsid w:val="007009E2"/>
    <w:rsid w:val="00700A3B"/>
    <w:rsid w:val="007025DC"/>
    <w:rsid w:val="00703751"/>
    <w:rsid w:val="0070542C"/>
    <w:rsid w:val="00706260"/>
    <w:rsid w:val="00710601"/>
    <w:rsid w:val="00711EEC"/>
    <w:rsid w:val="007122FD"/>
    <w:rsid w:val="00716357"/>
    <w:rsid w:val="00716CA5"/>
    <w:rsid w:val="00716DE2"/>
    <w:rsid w:val="007228D2"/>
    <w:rsid w:val="00725563"/>
    <w:rsid w:val="0072680B"/>
    <w:rsid w:val="0073129B"/>
    <w:rsid w:val="007329AB"/>
    <w:rsid w:val="007409D8"/>
    <w:rsid w:val="00745274"/>
    <w:rsid w:val="00746D0A"/>
    <w:rsid w:val="0075026D"/>
    <w:rsid w:val="00750B3C"/>
    <w:rsid w:val="00751678"/>
    <w:rsid w:val="007540F8"/>
    <w:rsid w:val="007547C2"/>
    <w:rsid w:val="00754C14"/>
    <w:rsid w:val="007555E8"/>
    <w:rsid w:val="007576A5"/>
    <w:rsid w:val="00757AB5"/>
    <w:rsid w:val="007606E1"/>
    <w:rsid w:val="00762C8B"/>
    <w:rsid w:val="00764CDA"/>
    <w:rsid w:val="00766311"/>
    <w:rsid w:val="00772233"/>
    <w:rsid w:val="00772876"/>
    <w:rsid w:val="00774172"/>
    <w:rsid w:val="0077484B"/>
    <w:rsid w:val="00776B09"/>
    <w:rsid w:val="00782A30"/>
    <w:rsid w:val="0078448B"/>
    <w:rsid w:val="00793267"/>
    <w:rsid w:val="00796873"/>
    <w:rsid w:val="00796E6A"/>
    <w:rsid w:val="007A0BFD"/>
    <w:rsid w:val="007A73AB"/>
    <w:rsid w:val="007A76BB"/>
    <w:rsid w:val="007B0BE9"/>
    <w:rsid w:val="007B317A"/>
    <w:rsid w:val="007B38BC"/>
    <w:rsid w:val="007B3C73"/>
    <w:rsid w:val="007B5FFB"/>
    <w:rsid w:val="007B61A3"/>
    <w:rsid w:val="007C0958"/>
    <w:rsid w:val="007C273F"/>
    <w:rsid w:val="007C2D1B"/>
    <w:rsid w:val="007C5EDC"/>
    <w:rsid w:val="007C73BC"/>
    <w:rsid w:val="007C78EB"/>
    <w:rsid w:val="007D1418"/>
    <w:rsid w:val="007D215B"/>
    <w:rsid w:val="007D6601"/>
    <w:rsid w:val="007D6DFA"/>
    <w:rsid w:val="007D7CB5"/>
    <w:rsid w:val="007E6F5C"/>
    <w:rsid w:val="007E75C9"/>
    <w:rsid w:val="007F0A4B"/>
    <w:rsid w:val="007F18E1"/>
    <w:rsid w:val="007F4BFB"/>
    <w:rsid w:val="007F5414"/>
    <w:rsid w:val="007F7A34"/>
    <w:rsid w:val="00801EF1"/>
    <w:rsid w:val="008037FB"/>
    <w:rsid w:val="00804C1C"/>
    <w:rsid w:val="008063F3"/>
    <w:rsid w:val="00811363"/>
    <w:rsid w:val="0081229F"/>
    <w:rsid w:val="008152C4"/>
    <w:rsid w:val="00815A86"/>
    <w:rsid w:val="00817CF0"/>
    <w:rsid w:val="008204FE"/>
    <w:rsid w:val="00823538"/>
    <w:rsid w:val="00823E80"/>
    <w:rsid w:val="00826C22"/>
    <w:rsid w:val="00827235"/>
    <w:rsid w:val="00834849"/>
    <w:rsid w:val="00834A33"/>
    <w:rsid w:val="00835CC9"/>
    <w:rsid w:val="00836E5E"/>
    <w:rsid w:val="00837FBA"/>
    <w:rsid w:val="0084614D"/>
    <w:rsid w:val="00854A1E"/>
    <w:rsid w:val="00856F9E"/>
    <w:rsid w:val="008613FA"/>
    <w:rsid w:val="00862863"/>
    <w:rsid w:val="00864F63"/>
    <w:rsid w:val="00865A15"/>
    <w:rsid w:val="00865C0C"/>
    <w:rsid w:val="00866BF7"/>
    <w:rsid w:val="00871315"/>
    <w:rsid w:val="008773D0"/>
    <w:rsid w:val="00885274"/>
    <w:rsid w:val="008953A6"/>
    <w:rsid w:val="008A15A9"/>
    <w:rsid w:val="008A25B5"/>
    <w:rsid w:val="008A531C"/>
    <w:rsid w:val="008B47D3"/>
    <w:rsid w:val="008B7A38"/>
    <w:rsid w:val="008C09D1"/>
    <w:rsid w:val="008C2DDC"/>
    <w:rsid w:val="008C5408"/>
    <w:rsid w:val="008C72E9"/>
    <w:rsid w:val="008C7AFE"/>
    <w:rsid w:val="008D186F"/>
    <w:rsid w:val="008D3727"/>
    <w:rsid w:val="008D43EE"/>
    <w:rsid w:val="008D621D"/>
    <w:rsid w:val="008D7FC9"/>
    <w:rsid w:val="008E65E5"/>
    <w:rsid w:val="008E727C"/>
    <w:rsid w:val="008F62BB"/>
    <w:rsid w:val="008F797E"/>
    <w:rsid w:val="009027F6"/>
    <w:rsid w:val="00906A81"/>
    <w:rsid w:val="00911FE1"/>
    <w:rsid w:val="0091231A"/>
    <w:rsid w:val="009153CE"/>
    <w:rsid w:val="00915971"/>
    <w:rsid w:val="00916B7E"/>
    <w:rsid w:val="00920563"/>
    <w:rsid w:val="009206C9"/>
    <w:rsid w:val="00922C49"/>
    <w:rsid w:val="0092427E"/>
    <w:rsid w:val="009243BD"/>
    <w:rsid w:val="00925F69"/>
    <w:rsid w:val="00936964"/>
    <w:rsid w:val="0094314A"/>
    <w:rsid w:val="00945C1A"/>
    <w:rsid w:val="009501EF"/>
    <w:rsid w:val="00952203"/>
    <w:rsid w:val="00952236"/>
    <w:rsid w:val="009527B2"/>
    <w:rsid w:val="00952EA2"/>
    <w:rsid w:val="0095710E"/>
    <w:rsid w:val="00963674"/>
    <w:rsid w:val="0096387A"/>
    <w:rsid w:val="00965F39"/>
    <w:rsid w:val="009708DB"/>
    <w:rsid w:val="009716AE"/>
    <w:rsid w:val="00973F4E"/>
    <w:rsid w:val="00980442"/>
    <w:rsid w:val="00982178"/>
    <w:rsid w:val="009850E0"/>
    <w:rsid w:val="00990B10"/>
    <w:rsid w:val="00993C73"/>
    <w:rsid w:val="00995487"/>
    <w:rsid w:val="00995782"/>
    <w:rsid w:val="009A1490"/>
    <w:rsid w:val="009A39EA"/>
    <w:rsid w:val="009A3BF8"/>
    <w:rsid w:val="009A417F"/>
    <w:rsid w:val="009A5499"/>
    <w:rsid w:val="009B6426"/>
    <w:rsid w:val="009B7452"/>
    <w:rsid w:val="009C28D8"/>
    <w:rsid w:val="009C39FA"/>
    <w:rsid w:val="009C3A57"/>
    <w:rsid w:val="009C5F72"/>
    <w:rsid w:val="009D2D6F"/>
    <w:rsid w:val="009D2FDA"/>
    <w:rsid w:val="009D5BE0"/>
    <w:rsid w:val="009D666C"/>
    <w:rsid w:val="009D69C1"/>
    <w:rsid w:val="009D7088"/>
    <w:rsid w:val="009E1643"/>
    <w:rsid w:val="009E3C0A"/>
    <w:rsid w:val="009E5229"/>
    <w:rsid w:val="009E7EC6"/>
    <w:rsid w:val="009F33EC"/>
    <w:rsid w:val="009F7E53"/>
    <w:rsid w:val="00A007D3"/>
    <w:rsid w:val="00A074FF"/>
    <w:rsid w:val="00A11894"/>
    <w:rsid w:val="00A11A8F"/>
    <w:rsid w:val="00A11B71"/>
    <w:rsid w:val="00A15A1D"/>
    <w:rsid w:val="00A1727C"/>
    <w:rsid w:val="00A21260"/>
    <w:rsid w:val="00A225BC"/>
    <w:rsid w:val="00A24E09"/>
    <w:rsid w:val="00A25ADF"/>
    <w:rsid w:val="00A30743"/>
    <w:rsid w:val="00A32440"/>
    <w:rsid w:val="00A355DE"/>
    <w:rsid w:val="00A35F7E"/>
    <w:rsid w:val="00A370FF"/>
    <w:rsid w:val="00A4115F"/>
    <w:rsid w:val="00A4129C"/>
    <w:rsid w:val="00A42448"/>
    <w:rsid w:val="00A52535"/>
    <w:rsid w:val="00A537BE"/>
    <w:rsid w:val="00A564F4"/>
    <w:rsid w:val="00A578C5"/>
    <w:rsid w:val="00A57BAE"/>
    <w:rsid w:val="00A61689"/>
    <w:rsid w:val="00A6492D"/>
    <w:rsid w:val="00A717A5"/>
    <w:rsid w:val="00A72757"/>
    <w:rsid w:val="00A733C3"/>
    <w:rsid w:val="00A74FD2"/>
    <w:rsid w:val="00A7679A"/>
    <w:rsid w:val="00A82903"/>
    <w:rsid w:val="00A83689"/>
    <w:rsid w:val="00A83E5C"/>
    <w:rsid w:val="00A847F2"/>
    <w:rsid w:val="00A85113"/>
    <w:rsid w:val="00A85E40"/>
    <w:rsid w:val="00A878FB"/>
    <w:rsid w:val="00A929C8"/>
    <w:rsid w:val="00A940C4"/>
    <w:rsid w:val="00A96DC0"/>
    <w:rsid w:val="00A9791E"/>
    <w:rsid w:val="00AA0A23"/>
    <w:rsid w:val="00AA2B26"/>
    <w:rsid w:val="00AB1C5D"/>
    <w:rsid w:val="00AB59C6"/>
    <w:rsid w:val="00AB6A5F"/>
    <w:rsid w:val="00AB73C3"/>
    <w:rsid w:val="00AC4155"/>
    <w:rsid w:val="00AD1346"/>
    <w:rsid w:val="00AD2980"/>
    <w:rsid w:val="00AD53A8"/>
    <w:rsid w:val="00AE06D8"/>
    <w:rsid w:val="00AE1A65"/>
    <w:rsid w:val="00AE57C6"/>
    <w:rsid w:val="00AE5B5E"/>
    <w:rsid w:val="00B02C05"/>
    <w:rsid w:val="00B04990"/>
    <w:rsid w:val="00B06401"/>
    <w:rsid w:val="00B14119"/>
    <w:rsid w:val="00B1532A"/>
    <w:rsid w:val="00B15436"/>
    <w:rsid w:val="00B20290"/>
    <w:rsid w:val="00B232E7"/>
    <w:rsid w:val="00B25036"/>
    <w:rsid w:val="00B30B42"/>
    <w:rsid w:val="00B30BF2"/>
    <w:rsid w:val="00B319D8"/>
    <w:rsid w:val="00B335C3"/>
    <w:rsid w:val="00B3371B"/>
    <w:rsid w:val="00B34A21"/>
    <w:rsid w:val="00B35CE6"/>
    <w:rsid w:val="00B35E2E"/>
    <w:rsid w:val="00B35E47"/>
    <w:rsid w:val="00B37604"/>
    <w:rsid w:val="00B42F91"/>
    <w:rsid w:val="00B451CD"/>
    <w:rsid w:val="00B45458"/>
    <w:rsid w:val="00B457AE"/>
    <w:rsid w:val="00B470EB"/>
    <w:rsid w:val="00B52629"/>
    <w:rsid w:val="00B61658"/>
    <w:rsid w:val="00B633DD"/>
    <w:rsid w:val="00B66E98"/>
    <w:rsid w:val="00B66EA8"/>
    <w:rsid w:val="00B70887"/>
    <w:rsid w:val="00B71164"/>
    <w:rsid w:val="00B76B36"/>
    <w:rsid w:val="00B804E2"/>
    <w:rsid w:val="00B80DCA"/>
    <w:rsid w:val="00B81565"/>
    <w:rsid w:val="00B906A5"/>
    <w:rsid w:val="00B94157"/>
    <w:rsid w:val="00B958CF"/>
    <w:rsid w:val="00B95D25"/>
    <w:rsid w:val="00B96085"/>
    <w:rsid w:val="00B96469"/>
    <w:rsid w:val="00B971AE"/>
    <w:rsid w:val="00BA04DD"/>
    <w:rsid w:val="00BA109C"/>
    <w:rsid w:val="00BA24DB"/>
    <w:rsid w:val="00BB5A0E"/>
    <w:rsid w:val="00BC154E"/>
    <w:rsid w:val="00BC5573"/>
    <w:rsid w:val="00BC6919"/>
    <w:rsid w:val="00BD1B6C"/>
    <w:rsid w:val="00BD1D61"/>
    <w:rsid w:val="00BD4958"/>
    <w:rsid w:val="00BD7411"/>
    <w:rsid w:val="00BE296F"/>
    <w:rsid w:val="00BE2F0C"/>
    <w:rsid w:val="00BE34AD"/>
    <w:rsid w:val="00BE5254"/>
    <w:rsid w:val="00BE672E"/>
    <w:rsid w:val="00BE6E1A"/>
    <w:rsid w:val="00BE7FEE"/>
    <w:rsid w:val="00BF274C"/>
    <w:rsid w:val="00BF54DB"/>
    <w:rsid w:val="00C02C64"/>
    <w:rsid w:val="00C033AF"/>
    <w:rsid w:val="00C042F1"/>
    <w:rsid w:val="00C06468"/>
    <w:rsid w:val="00C11408"/>
    <w:rsid w:val="00C11BC1"/>
    <w:rsid w:val="00C14F23"/>
    <w:rsid w:val="00C15749"/>
    <w:rsid w:val="00C24A85"/>
    <w:rsid w:val="00C2743A"/>
    <w:rsid w:val="00C31814"/>
    <w:rsid w:val="00C3306B"/>
    <w:rsid w:val="00C33D2B"/>
    <w:rsid w:val="00C35994"/>
    <w:rsid w:val="00C41955"/>
    <w:rsid w:val="00C42F65"/>
    <w:rsid w:val="00C47BF2"/>
    <w:rsid w:val="00C47E20"/>
    <w:rsid w:val="00C516E2"/>
    <w:rsid w:val="00C54EAD"/>
    <w:rsid w:val="00C57C2D"/>
    <w:rsid w:val="00C631A5"/>
    <w:rsid w:val="00C63AB9"/>
    <w:rsid w:val="00C6425C"/>
    <w:rsid w:val="00C65B3C"/>
    <w:rsid w:val="00C678AF"/>
    <w:rsid w:val="00C74743"/>
    <w:rsid w:val="00C75190"/>
    <w:rsid w:val="00C759D7"/>
    <w:rsid w:val="00C8035F"/>
    <w:rsid w:val="00C83FDB"/>
    <w:rsid w:val="00C8420E"/>
    <w:rsid w:val="00C91ABE"/>
    <w:rsid w:val="00C920FF"/>
    <w:rsid w:val="00C938C7"/>
    <w:rsid w:val="00C9504E"/>
    <w:rsid w:val="00C95578"/>
    <w:rsid w:val="00C96038"/>
    <w:rsid w:val="00CA3D86"/>
    <w:rsid w:val="00CB32DA"/>
    <w:rsid w:val="00CB371C"/>
    <w:rsid w:val="00CB4895"/>
    <w:rsid w:val="00CB6DBF"/>
    <w:rsid w:val="00CC0B2C"/>
    <w:rsid w:val="00CC4C9C"/>
    <w:rsid w:val="00CC5A1E"/>
    <w:rsid w:val="00CC7542"/>
    <w:rsid w:val="00CD1666"/>
    <w:rsid w:val="00CD24E2"/>
    <w:rsid w:val="00CD2A0C"/>
    <w:rsid w:val="00CD58EB"/>
    <w:rsid w:val="00CD5BBF"/>
    <w:rsid w:val="00CD652B"/>
    <w:rsid w:val="00CD7035"/>
    <w:rsid w:val="00CE5696"/>
    <w:rsid w:val="00CE58BB"/>
    <w:rsid w:val="00CE6FD4"/>
    <w:rsid w:val="00CF2264"/>
    <w:rsid w:val="00CF3967"/>
    <w:rsid w:val="00CF681A"/>
    <w:rsid w:val="00CF7819"/>
    <w:rsid w:val="00D03927"/>
    <w:rsid w:val="00D07FEA"/>
    <w:rsid w:val="00D1053C"/>
    <w:rsid w:val="00D12E40"/>
    <w:rsid w:val="00D12F25"/>
    <w:rsid w:val="00D13E66"/>
    <w:rsid w:val="00D1474F"/>
    <w:rsid w:val="00D14873"/>
    <w:rsid w:val="00D14B52"/>
    <w:rsid w:val="00D15DED"/>
    <w:rsid w:val="00D20D1E"/>
    <w:rsid w:val="00D25389"/>
    <w:rsid w:val="00D31301"/>
    <w:rsid w:val="00D32A18"/>
    <w:rsid w:val="00D35773"/>
    <w:rsid w:val="00D403B2"/>
    <w:rsid w:val="00D407DE"/>
    <w:rsid w:val="00D52596"/>
    <w:rsid w:val="00D547A2"/>
    <w:rsid w:val="00D56BA7"/>
    <w:rsid w:val="00D60AAA"/>
    <w:rsid w:val="00D64A49"/>
    <w:rsid w:val="00D72DC7"/>
    <w:rsid w:val="00D7775D"/>
    <w:rsid w:val="00D8609A"/>
    <w:rsid w:val="00D96E0C"/>
    <w:rsid w:val="00D97FB9"/>
    <w:rsid w:val="00DA16AE"/>
    <w:rsid w:val="00DA3D73"/>
    <w:rsid w:val="00DB6AC4"/>
    <w:rsid w:val="00DC1E76"/>
    <w:rsid w:val="00DC36C0"/>
    <w:rsid w:val="00DC5867"/>
    <w:rsid w:val="00DC651A"/>
    <w:rsid w:val="00DC762F"/>
    <w:rsid w:val="00DD1F8B"/>
    <w:rsid w:val="00DD24CD"/>
    <w:rsid w:val="00DD263F"/>
    <w:rsid w:val="00DD30C2"/>
    <w:rsid w:val="00DD3221"/>
    <w:rsid w:val="00DD7701"/>
    <w:rsid w:val="00DE0A1F"/>
    <w:rsid w:val="00DE0BB3"/>
    <w:rsid w:val="00DE139F"/>
    <w:rsid w:val="00DE688F"/>
    <w:rsid w:val="00DF3615"/>
    <w:rsid w:val="00DF4E03"/>
    <w:rsid w:val="00DF67AB"/>
    <w:rsid w:val="00DF71E1"/>
    <w:rsid w:val="00E02191"/>
    <w:rsid w:val="00E02688"/>
    <w:rsid w:val="00E02A19"/>
    <w:rsid w:val="00E02EDD"/>
    <w:rsid w:val="00E04489"/>
    <w:rsid w:val="00E1153D"/>
    <w:rsid w:val="00E13EE8"/>
    <w:rsid w:val="00E14DB3"/>
    <w:rsid w:val="00E17334"/>
    <w:rsid w:val="00E17C48"/>
    <w:rsid w:val="00E2013A"/>
    <w:rsid w:val="00E20988"/>
    <w:rsid w:val="00E20B3E"/>
    <w:rsid w:val="00E2221B"/>
    <w:rsid w:val="00E2422D"/>
    <w:rsid w:val="00E31443"/>
    <w:rsid w:val="00E41078"/>
    <w:rsid w:val="00E459BA"/>
    <w:rsid w:val="00E47A13"/>
    <w:rsid w:val="00E52FD5"/>
    <w:rsid w:val="00E53234"/>
    <w:rsid w:val="00E54987"/>
    <w:rsid w:val="00E54B28"/>
    <w:rsid w:val="00E55C70"/>
    <w:rsid w:val="00E5786C"/>
    <w:rsid w:val="00E606D8"/>
    <w:rsid w:val="00E61AA3"/>
    <w:rsid w:val="00E65FA2"/>
    <w:rsid w:val="00E82D9B"/>
    <w:rsid w:val="00E832FB"/>
    <w:rsid w:val="00E83E33"/>
    <w:rsid w:val="00E8692B"/>
    <w:rsid w:val="00E869B7"/>
    <w:rsid w:val="00E93DB2"/>
    <w:rsid w:val="00E947EE"/>
    <w:rsid w:val="00EA1CDC"/>
    <w:rsid w:val="00EA4717"/>
    <w:rsid w:val="00EA492E"/>
    <w:rsid w:val="00EA6BBC"/>
    <w:rsid w:val="00EA7100"/>
    <w:rsid w:val="00EB0269"/>
    <w:rsid w:val="00EB13A7"/>
    <w:rsid w:val="00EB1BF9"/>
    <w:rsid w:val="00EB40D0"/>
    <w:rsid w:val="00EB493C"/>
    <w:rsid w:val="00EB6A40"/>
    <w:rsid w:val="00EC33FD"/>
    <w:rsid w:val="00EC5069"/>
    <w:rsid w:val="00EC5AAD"/>
    <w:rsid w:val="00ED2A80"/>
    <w:rsid w:val="00ED33EA"/>
    <w:rsid w:val="00ED37C5"/>
    <w:rsid w:val="00ED6054"/>
    <w:rsid w:val="00EE1269"/>
    <w:rsid w:val="00EE149C"/>
    <w:rsid w:val="00EE3615"/>
    <w:rsid w:val="00EE5DE9"/>
    <w:rsid w:val="00EE7DEF"/>
    <w:rsid w:val="00EF0886"/>
    <w:rsid w:val="00EF0C1E"/>
    <w:rsid w:val="00EF5E17"/>
    <w:rsid w:val="00EF6C3D"/>
    <w:rsid w:val="00F02DA6"/>
    <w:rsid w:val="00F03DDF"/>
    <w:rsid w:val="00F05F3F"/>
    <w:rsid w:val="00F069D8"/>
    <w:rsid w:val="00F1147A"/>
    <w:rsid w:val="00F12CEA"/>
    <w:rsid w:val="00F16168"/>
    <w:rsid w:val="00F205B7"/>
    <w:rsid w:val="00F21CB6"/>
    <w:rsid w:val="00F23212"/>
    <w:rsid w:val="00F27249"/>
    <w:rsid w:val="00F30994"/>
    <w:rsid w:val="00F430AF"/>
    <w:rsid w:val="00F464AC"/>
    <w:rsid w:val="00F567F5"/>
    <w:rsid w:val="00F573D6"/>
    <w:rsid w:val="00F57F99"/>
    <w:rsid w:val="00F604E6"/>
    <w:rsid w:val="00F60B68"/>
    <w:rsid w:val="00F632C9"/>
    <w:rsid w:val="00F6463E"/>
    <w:rsid w:val="00F6765D"/>
    <w:rsid w:val="00F75738"/>
    <w:rsid w:val="00F75F16"/>
    <w:rsid w:val="00F77CC7"/>
    <w:rsid w:val="00F81C52"/>
    <w:rsid w:val="00F922EC"/>
    <w:rsid w:val="00F94118"/>
    <w:rsid w:val="00F9619D"/>
    <w:rsid w:val="00F97201"/>
    <w:rsid w:val="00F97955"/>
    <w:rsid w:val="00FA0CE6"/>
    <w:rsid w:val="00FA12E0"/>
    <w:rsid w:val="00FA1470"/>
    <w:rsid w:val="00FA792C"/>
    <w:rsid w:val="00FB1CAB"/>
    <w:rsid w:val="00FB6E91"/>
    <w:rsid w:val="00FC05A3"/>
    <w:rsid w:val="00FC12FF"/>
    <w:rsid w:val="00FC4B88"/>
    <w:rsid w:val="00FC53CF"/>
    <w:rsid w:val="00FD32A7"/>
    <w:rsid w:val="00FD3A3A"/>
    <w:rsid w:val="00FD3BF5"/>
    <w:rsid w:val="00FD598C"/>
    <w:rsid w:val="00FE0547"/>
    <w:rsid w:val="00FE1898"/>
    <w:rsid w:val="00FE1D57"/>
    <w:rsid w:val="00FE4523"/>
    <w:rsid w:val="00FE4792"/>
    <w:rsid w:val="00FE51D1"/>
    <w:rsid w:val="00FF1422"/>
    <w:rsid w:val="00FF470E"/>
    <w:rsid w:val="00FF629F"/>
    <w:rsid w:val="00FF6447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60E52D"/>
  <w15:chartTrackingRefBased/>
  <w15:docId w15:val="{03DCFCA0-D32A-4A4C-B31D-C73BFCDB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12FF"/>
  </w:style>
  <w:style w:type="paragraph" w:styleId="Kop1">
    <w:name w:val="heading 1"/>
    <w:aliases w:val="Synarchis kop 1"/>
    <w:basedOn w:val="Standaard"/>
    <w:next w:val="Standaard"/>
    <w:link w:val="Kop1Char"/>
    <w:qFormat/>
    <w:rsid w:val="00E02A19"/>
    <w:pPr>
      <w:keepNext/>
      <w:keepLines/>
      <w:pageBreakBefore/>
      <w:widowControl w:val="0"/>
      <w:numPr>
        <w:numId w:val="11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26566E"/>
    <w:pPr>
      <w:keepNext/>
      <w:keepLines/>
      <w:numPr>
        <w:ilvl w:val="1"/>
        <w:numId w:val="11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aliases w:val="Synarchis kop 3"/>
    <w:basedOn w:val="Standaard"/>
    <w:next w:val="Standaard"/>
    <w:link w:val="Kop3Char"/>
    <w:unhideWhenUsed/>
    <w:qFormat/>
    <w:rsid w:val="00500F7B"/>
    <w:pPr>
      <w:keepNext/>
      <w:keepLines/>
      <w:numPr>
        <w:ilvl w:val="2"/>
        <w:numId w:val="11"/>
      </w:numPr>
      <w:spacing w:before="320" w:line="320" w:lineRule="atLeast"/>
      <w:ind w:left="709" w:hanging="709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F75F16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055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4055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4055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aliases w:val="Bijlage"/>
    <w:basedOn w:val="Standaard"/>
    <w:next w:val="Standaard"/>
    <w:link w:val="Kop8Char"/>
    <w:semiHidden/>
    <w:unhideWhenUsed/>
    <w:qFormat/>
    <w:rsid w:val="004055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4055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E02A19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Kop2Char">
    <w:name w:val="Kop 2 Char"/>
    <w:aliases w:val="Synarchis kop 2 Char"/>
    <w:basedOn w:val="Standaardalinea-lettertype"/>
    <w:link w:val="Kop2"/>
    <w:rsid w:val="0026566E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aliases w:val="Synarchis kop 3 Char"/>
    <w:basedOn w:val="Standaardalinea-lettertype"/>
    <w:link w:val="Kop3"/>
    <w:rsid w:val="00500F7B"/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customStyle="1" w:styleId="Tussenkop">
    <w:name w:val="_Tussenkop"/>
    <w:basedOn w:val="Standaard"/>
    <w:next w:val="Standaard"/>
    <w:qFormat/>
    <w:rsid w:val="0026566E"/>
    <w:pPr>
      <w:keepNext/>
      <w:spacing w:before="280" w:line="320" w:lineRule="atLeast"/>
    </w:pPr>
    <w:rPr>
      <w:b/>
      <w:color w:val="E98300"/>
    </w:rPr>
  </w:style>
  <w:style w:type="paragraph" w:styleId="Bijschrift">
    <w:name w:val="caption"/>
    <w:basedOn w:val="Standaard"/>
    <w:next w:val="Standaard"/>
    <w:uiPriority w:val="35"/>
    <w:unhideWhenUsed/>
    <w:rsid w:val="001F16DF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9A5499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499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2464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64F3"/>
  </w:style>
  <w:style w:type="table" w:styleId="Tabelraster">
    <w:name w:val="Table Grid"/>
    <w:basedOn w:val="Standaardtabel"/>
    <w:uiPriority w:val="59"/>
    <w:rsid w:val="003B0C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aliases w:val="Kop 4 Synarchis kop 4 Char"/>
    <w:basedOn w:val="Standaardalinea-lettertype"/>
    <w:link w:val="Kop4"/>
    <w:rsid w:val="00F75F16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Lijstalinea">
    <w:name w:val="List Paragraph"/>
    <w:basedOn w:val="Standaard"/>
    <w:link w:val="LijstalineaChar"/>
    <w:uiPriority w:val="34"/>
    <w:qFormat/>
    <w:rsid w:val="00243F44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243F44"/>
    <w:pPr>
      <w:numPr>
        <w:numId w:val="13"/>
      </w:numPr>
    </w:pPr>
  </w:style>
  <w:style w:type="paragraph" w:customStyle="1" w:styleId="SubopsommingGenummerd">
    <w:name w:val="_SubopsommingGenummerd"/>
    <w:basedOn w:val="Lijstalinea"/>
    <w:qFormat/>
    <w:rsid w:val="00243F44"/>
    <w:pPr>
      <w:numPr>
        <w:ilvl w:val="1"/>
        <w:numId w:val="13"/>
      </w:numPr>
    </w:pPr>
  </w:style>
  <w:style w:type="paragraph" w:customStyle="1" w:styleId="BijlageTitel">
    <w:name w:val="_BijlageTitel"/>
    <w:basedOn w:val="Kop1"/>
    <w:next w:val="Standaard"/>
    <w:qFormat/>
    <w:rsid w:val="00CB4895"/>
    <w:pPr>
      <w:numPr>
        <w:numId w:val="16"/>
      </w:numPr>
    </w:pPr>
  </w:style>
  <w:style w:type="table" w:customStyle="1" w:styleId="SynarchisTable">
    <w:name w:val="SynarchisTable"/>
    <w:basedOn w:val="Standaardtabel"/>
    <w:uiPriority w:val="99"/>
    <w:rsid w:val="0026566E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qFormat/>
    <w:rsid w:val="005873BD"/>
    <w:pPr>
      <w:numPr>
        <w:numId w:val="18"/>
      </w:numPr>
      <w:spacing w:before="13560"/>
      <w:ind w:left="737" w:firstLine="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8D7FC9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F9619D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3F2145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F9619D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8773D0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FC53CF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EA7100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EA7100"/>
    <w:rPr>
      <w:b/>
      <w:color w:val="FFFFFF" w:themeColor="background1"/>
      <w:sz w:val="48"/>
      <w:szCs w:val="48"/>
    </w:rPr>
  </w:style>
  <w:style w:type="paragraph" w:customStyle="1" w:styleId="TitelBoven">
    <w:name w:val="_TitelBoven"/>
    <w:basedOn w:val="Standaard"/>
    <w:rsid w:val="00EA7100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EA7100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7100"/>
    <w:rPr>
      <w:color w:val="FFFFFF" w:themeColor="background1"/>
      <w:sz w:val="24"/>
      <w:szCs w:val="24"/>
    </w:rPr>
  </w:style>
  <w:style w:type="paragraph" w:customStyle="1" w:styleId="DatumCover">
    <w:name w:val="_DatumCover"/>
    <w:basedOn w:val="Tussenkop"/>
    <w:rsid w:val="00DC651A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26566E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74C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400919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qFormat/>
    <w:rsid w:val="00CB4895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250AD7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53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532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05532"/>
  </w:style>
  <w:style w:type="paragraph" w:styleId="Bloktekst">
    <w:name w:val="Block Text"/>
    <w:basedOn w:val="Standaard"/>
    <w:uiPriority w:val="99"/>
    <w:semiHidden/>
    <w:unhideWhenUsed/>
    <w:rsid w:val="00405532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0553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05532"/>
  </w:style>
  <w:style w:type="paragraph" w:styleId="Plattetekst2">
    <w:name w:val="Body Text 2"/>
    <w:basedOn w:val="Standaard"/>
    <w:link w:val="Plattetekst2Char"/>
    <w:uiPriority w:val="99"/>
    <w:semiHidden/>
    <w:unhideWhenUsed/>
    <w:rsid w:val="0040553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05532"/>
  </w:style>
  <w:style w:type="paragraph" w:styleId="Plattetekst3">
    <w:name w:val="Body Text 3"/>
    <w:basedOn w:val="Standaard"/>
    <w:link w:val="Plattetekst3Char"/>
    <w:uiPriority w:val="99"/>
    <w:semiHidden/>
    <w:unhideWhenUsed/>
    <w:rsid w:val="0040553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05532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0553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05532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0553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05532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0553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05532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0553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05532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0553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05532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405532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05532"/>
  </w:style>
  <w:style w:type="character" w:styleId="Verwijzingopmerking">
    <w:name w:val="annotation reference"/>
    <w:basedOn w:val="Standaardalinea-lettertype"/>
    <w:uiPriority w:val="99"/>
    <w:semiHidden/>
    <w:unhideWhenUsed/>
    <w:rsid w:val="004055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32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05532"/>
  </w:style>
  <w:style w:type="character" w:customStyle="1" w:styleId="DatumChar">
    <w:name w:val="Datum Char"/>
    <w:basedOn w:val="Standaardalinea-lettertype"/>
    <w:link w:val="Datum"/>
    <w:uiPriority w:val="99"/>
    <w:semiHidden/>
    <w:rsid w:val="00405532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0553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05532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0553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05532"/>
  </w:style>
  <w:style w:type="character" w:styleId="Nadruk">
    <w:name w:val="Emphasis"/>
    <w:basedOn w:val="Standaardalinea-lettertype"/>
    <w:uiPriority w:val="20"/>
    <w:rsid w:val="00405532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05532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0553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0553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5532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412F18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12F18"/>
    <w:rPr>
      <w:color w:val="333233" w:themeColor="text1"/>
      <w:sz w:val="16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5532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semiHidden/>
    <w:rsid w:val="00405532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405532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aliases w:val="Bijlage Char"/>
    <w:basedOn w:val="Standaardalinea-lettertype"/>
    <w:link w:val="Kop8"/>
    <w:semiHidden/>
    <w:rsid w:val="00405532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405532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405532"/>
  </w:style>
  <w:style w:type="paragraph" w:styleId="HTML-adres">
    <w:name w:val="HTML Address"/>
    <w:basedOn w:val="Standaard"/>
    <w:link w:val="HTML-adresChar"/>
    <w:uiPriority w:val="99"/>
    <w:semiHidden/>
    <w:unhideWhenUsed/>
    <w:rsid w:val="0040553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05532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405532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0553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0553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0553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05532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05532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0553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405532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05532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5532"/>
    <w:rPr>
      <w:i/>
      <w:iCs/>
      <w:color w:val="AEDD03" w:themeColor="accent1"/>
    </w:rPr>
  </w:style>
  <w:style w:type="character" w:styleId="Intensieveverwijzing">
    <w:name w:val="Intense Reference"/>
    <w:basedOn w:val="Standaardalinea-lettertype"/>
    <w:uiPriority w:val="32"/>
    <w:rsid w:val="00405532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405532"/>
  </w:style>
  <w:style w:type="paragraph" w:styleId="Lijst">
    <w:name w:val="List"/>
    <w:basedOn w:val="Standaard"/>
    <w:uiPriority w:val="99"/>
    <w:semiHidden/>
    <w:unhideWhenUsed/>
    <w:rsid w:val="00405532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405532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405532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405532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405532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405532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05532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05532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05532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05532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05532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05532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05532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05532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05532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05532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05532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05532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05532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05532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405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05532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405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05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405532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0553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405532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0553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05532"/>
  </w:style>
  <w:style w:type="character" w:styleId="Paginanummer">
    <w:name w:val="page number"/>
    <w:basedOn w:val="Standaardalinea-lettertype"/>
    <w:uiPriority w:val="99"/>
    <w:semiHidden/>
    <w:unhideWhenUsed/>
    <w:rsid w:val="00405532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0553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05532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405532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5532"/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05532"/>
  </w:style>
  <w:style w:type="character" w:customStyle="1" w:styleId="AanhefChar">
    <w:name w:val="Aanhef Char"/>
    <w:basedOn w:val="Standaardalinea-lettertype"/>
    <w:link w:val="Aanhef"/>
    <w:uiPriority w:val="99"/>
    <w:semiHidden/>
    <w:rsid w:val="00405532"/>
  </w:style>
  <w:style w:type="paragraph" w:styleId="Handtekening">
    <w:name w:val="Signature"/>
    <w:basedOn w:val="Standaard"/>
    <w:link w:val="Handteken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05532"/>
  </w:style>
  <w:style w:type="character" w:styleId="Slimmehyperlink">
    <w:name w:val="Smart Hyperlink"/>
    <w:basedOn w:val="Standaardalinea-lettertype"/>
    <w:uiPriority w:val="99"/>
    <w:semiHidden/>
    <w:unhideWhenUsed/>
    <w:rsid w:val="00405532"/>
    <w:rPr>
      <w:u w:val="dotted"/>
    </w:rPr>
  </w:style>
  <w:style w:type="character" w:styleId="Zwaar">
    <w:name w:val="Strong"/>
    <w:basedOn w:val="Standaardalinea-lettertype"/>
    <w:uiPriority w:val="22"/>
    <w:rsid w:val="00405532"/>
    <w:rPr>
      <w:b/>
      <w:bCs/>
    </w:rPr>
  </w:style>
  <w:style w:type="character" w:styleId="Subtielebenadrukking">
    <w:name w:val="Subtle Emphasis"/>
    <w:basedOn w:val="Standaardalinea-lettertype"/>
    <w:uiPriority w:val="19"/>
    <w:rsid w:val="00405532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405532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05532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05532"/>
  </w:style>
  <w:style w:type="paragraph" w:styleId="Kopbronvermelding">
    <w:name w:val="toa heading"/>
    <w:basedOn w:val="Standaard"/>
    <w:next w:val="Standaard"/>
    <w:uiPriority w:val="99"/>
    <w:semiHidden/>
    <w:unhideWhenUsed/>
    <w:rsid w:val="004055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05532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05532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0553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0553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05532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405532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0A6CA9"/>
    <w:pPr>
      <w:numPr>
        <w:numId w:val="19"/>
      </w:numPr>
    </w:pPr>
  </w:style>
  <w:style w:type="paragraph" w:customStyle="1" w:styleId="Subopsomming">
    <w:name w:val="_Subopsomming"/>
    <w:basedOn w:val="Lijstalinea"/>
    <w:qFormat/>
    <w:rsid w:val="006D6322"/>
    <w:pPr>
      <w:numPr>
        <w:ilvl w:val="1"/>
        <w:numId w:val="19"/>
      </w:numPr>
    </w:pPr>
  </w:style>
  <w:style w:type="paragraph" w:customStyle="1" w:styleId="Subsubopsomming">
    <w:name w:val="_Subsubopsomming"/>
    <w:basedOn w:val="Lijstalinea"/>
    <w:qFormat/>
    <w:rsid w:val="00405532"/>
    <w:pPr>
      <w:numPr>
        <w:ilvl w:val="2"/>
        <w:numId w:val="19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182A53"/>
  </w:style>
  <w:style w:type="character" w:customStyle="1" w:styleId="OpmaakprofielComplexArial">
    <w:name w:val="Opmaakprofiel (Complex) Arial"/>
    <w:rsid w:val="00182A53"/>
    <w:rPr>
      <w:rFonts w:ascii="Verdana" w:hAnsi="Verdana" w:cs="Arial"/>
      <w:sz w:val="18"/>
    </w:rPr>
  </w:style>
  <w:style w:type="table" w:customStyle="1" w:styleId="SynarchisTable1">
    <w:name w:val="SynarchisTable1"/>
    <w:basedOn w:val="Standaardtabel"/>
    <w:uiPriority w:val="99"/>
    <w:rsid w:val="00182A53"/>
    <w:pPr>
      <w:spacing w:line="240" w:lineRule="auto"/>
    </w:p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styleId="Revisie">
    <w:name w:val="Revision"/>
    <w:hidden/>
    <w:uiPriority w:val="99"/>
    <w:semiHidden/>
    <w:rsid w:val="00182A5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elvanderHeijdenSy\OneDrive%20-%20Synarchis\Sjablonen%20Synarchis\Sjabloon_rapport_liggend.dotm" TargetMode="External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8f3e9f315630aa3c87f41490709d83be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bf2dee80e80babd16ecf31a1067645be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4E02D3-B7A9-4B21-B0BE-F1B6DCB3E5DC}">
  <ds:schemaRefs>
    <ds:schemaRef ds:uri="http://schemas.microsoft.com/office/2006/metadata/properties"/>
    <ds:schemaRef ds:uri="http://schemas.microsoft.com/office/infopath/2007/PartnerControls"/>
    <ds:schemaRef ds:uri="76111e61-e857-4949-b5ed-4515289658ba"/>
    <ds:schemaRef ds:uri="55776dfe-9868-4c54-91ad-2a87bc11792d"/>
  </ds:schemaRefs>
</ds:datastoreItem>
</file>

<file path=customXml/itemProps2.xml><?xml version="1.0" encoding="utf-8"?>
<ds:datastoreItem xmlns:ds="http://schemas.openxmlformats.org/officeDocument/2006/customXml" ds:itemID="{E4A5C7EC-551F-4DDD-94C1-4A0E8B2B98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1BE019-EB10-4A4C-928C-811C94A363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A731D-0330-4479-9901-E94850D49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Sjabloon_rapport_liggend</Template>
  <TotalTime>1</TotalTime>
  <Pages>10</Pages>
  <Words>737</Words>
  <Characters>6520</Characters>
  <Application>Microsoft Office Word</Application>
  <DocSecurity>0</DocSecurity>
  <Lines>141</Lines>
  <Paragraphs>122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7135</CharactersWithSpaces>
  <SharedDoc>false</SharedDoc>
  <HLinks>
    <vt:vector size="480" baseType="variant">
      <vt:variant>
        <vt:i4>7798821</vt:i4>
      </vt:variant>
      <vt:variant>
        <vt:i4>459</vt:i4>
      </vt:variant>
      <vt:variant>
        <vt:i4>0</vt:i4>
      </vt:variant>
      <vt:variant>
        <vt:i4>5</vt:i4>
      </vt:variant>
      <vt:variant>
        <vt:lpwstr>http://www.werkpakt.nl/</vt:lpwstr>
      </vt:variant>
      <vt:variant>
        <vt:lpwstr/>
      </vt:variant>
      <vt:variant>
        <vt:i4>3866708</vt:i4>
      </vt:variant>
      <vt:variant>
        <vt:i4>456</vt:i4>
      </vt:variant>
      <vt:variant>
        <vt:i4>0</vt:i4>
      </vt:variant>
      <vt:variant>
        <vt:i4>5</vt:i4>
      </vt:variant>
      <vt:variant>
        <vt:lpwstr>mailto:a.paulus@almelo.nl</vt:lpwstr>
      </vt:variant>
      <vt:variant>
        <vt:lpwstr/>
      </vt:variant>
      <vt:variant>
        <vt:i4>196645</vt:i4>
      </vt:variant>
      <vt:variant>
        <vt:i4>450</vt:i4>
      </vt:variant>
      <vt:variant>
        <vt:i4>0</vt:i4>
      </vt:variant>
      <vt:variant>
        <vt:i4>5</vt:i4>
      </vt:variant>
      <vt:variant>
        <vt:lpwstr>mailto:aanbestedingen@synarchis.nl</vt:lpwstr>
      </vt:variant>
      <vt:variant>
        <vt:lpwstr/>
      </vt:variant>
      <vt:variant>
        <vt:i4>3145735</vt:i4>
      </vt:variant>
      <vt:variant>
        <vt:i4>444</vt:i4>
      </vt:variant>
      <vt:variant>
        <vt:i4>0</vt:i4>
      </vt:variant>
      <vt:variant>
        <vt:i4>5</vt:i4>
      </vt:variant>
      <vt:variant>
        <vt:lpwstr>http://nl.wikipedia.org/wiki/Garage_(bedrijf)</vt:lpwstr>
      </vt:variant>
      <vt:variant>
        <vt:lpwstr/>
      </vt:variant>
      <vt:variant>
        <vt:i4>1769561</vt:i4>
      </vt:variant>
      <vt:variant>
        <vt:i4>441</vt:i4>
      </vt:variant>
      <vt:variant>
        <vt:i4>0</vt:i4>
      </vt:variant>
      <vt:variant>
        <vt:i4>5</vt:i4>
      </vt:variant>
      <vt:variant>
        <vt:lpwstr>http://nl.wikipedia.org/wiki/Winkels</vt:lpwstr>
      </vt:variant>
      <vt:variant>
        <vt:lpwstr/>
      </vt:variant>
      <vt:variant>
        <vt:i4>65608</vt:i4>
      </vt:variant>
      <vt:variant>
        <vt:i4>438</vt:i4>
      </vt:variant>
      <vt:variant>
        <vt:i4>0</vt:i4>
      </vt:variant>
      <vt:variant>
        <vt:i4>5</vt:i4>
      </vt:variant>
      <vt:variant>
        <vt:lpwstr>http://nl.wikipedia.org/wiki/Stadion</vt:lpwstr>
      </vt:variant>
      <vt:variant>
        <vt:lpwstr/>
      </vt:variant>
      <vt:variant>
        <vt:i4>1310815</vt:i4>
      </vt:variant>
      <vt:variant>
        <vt:i4>435</vt:i4>
      </vt:variant>
      <vt:variant>
        <vt:i4>0</vt:i4>
      </vt:variant>
      <vt:variant>
        <vt:i4>5</vt:i4>
      </vt:variant>
      <vt:variant>
        <vt:lpwstr>http://nl.wikipedia.org/wiki/Bungalowpark</vt:lpwstr>
      </vt:variant>
      <vt:variant>
        <vt:lpwstr/>
      </vt:variant>
      <vt:variant>
        <vt:i4>1376322</vt:i4>
      </vt:variant>
      <vt:variant>
        <vt:i4>432</vt:i4>
      </vt:variant>
      <vt:variant>
        <vt:i4>0</vt:i4>
      </vt:variant>
      <vt:variant>
        <vt:i4>5</vt:i4>
      </vt:variant>
      <vt:variant>
        <vt:lpwstr>http://nl.wikipedia.org/wiki/Bioscoop</vt:lpwstr>
      </vt:variant>
      <vt:variant>
        <vt:lpwstr/>
      </vt:variant>
      <vt:variant>
        <vt:i4>7274542</vt:i4>
      </vt:variant>
      <vt:variant>
        <vt:i4>429</vt:i4>
      </vt:variant>
      <vt:variant>
        <vt:i4>0</vt:i4>
      </vt:variant>
      <vt:variant>
        <vt:i4>5</vt:i4>
      </vt:variant>
      <vt:variant>
        <vt:lpwstr>http://nl.wikipedia.org/wiki/Ziekenhuis</vt:lpwstr>
      </vt:variant>
      <vt:variant>
        <vt:lpwstr/>
      </vt:variant>
      <vt:variant>
        <vt:i4>1572917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_Toc184306021</vt:lpwstr>
      </vt:variant>
      <vt:variant>
        <vt:i4>1572917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_Toc184306020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_Toc184306019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_Toc184306018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_Toc184306017</vt:lpwstr>
      </vt:variant>
      <vt:variant>
        <vt:i4>1769525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_Toc184306016</vt:lpwstr>
      </vt:variant>
      <vt:variant>
        <vt:i4>1769525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_Toc184306015</vt:lpwstr>
      </vt:variant>
      <vt:variant>
        <vt:i4>1769525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_Toc184306014</vt:lpwstr>
      </vt:variant>
      <vt:variant>
        <vt:i4>1769525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_Toc184306013</vt:lpwstr>
      </vt:variant>
      <vt:variant>
        <vt:i4>1769525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_Toc184306012</vt:lpwstr>
      </vt:variant>
      <vt:variant>
        <vt:i4>1769525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_Toc184306011</vt:lpwstr>
      </vt:variant>
      <vt:variant>
        <vt:i4>1769525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_Toc184306010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_Toc184306009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_Toc184306008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_Toc184306007</vt:lpwstr>
      </vt:variant>
      <vt:variant>
        <vt:i4>1703989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_Toc184306006</vt:lpwstr>
      </vt:variant>
      <vt:variant>
        <vt:i4>1703989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_Toc184306005</vt:lpwstr>
      </vt:variant>
      <vt:variant>
        <vt:i4>1703989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_Toc184306004</vt:lpwstr>
      </vt:variant>
      <vt:variant>
        <vt:i4>1703989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_Toc184306003</vt:lpwstr>
      </vt:variant>
      <vt:variant>
        <vt:i4>1703989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_Toc184306002</vt:lpwstr>
      </vt:variant>
      <vt:variant>
        <vt:i4>1703989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_Toc184306001</vt:lpwstr>
      </vt:variant>
      <vt:variant>
        <vt:i4>1703989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_Toc184306000</vt:lpwstr>
      </vt:variant>
      <vt:variant>
        <vt:i4>1048636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_Toc184305999</vt:lpwstr>
      </vt:variant>
      <vt:variant>
        <vt:i4>1048636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_Toc184305998</vt:lpwstr>
      </vt:variant>
      <vt:variant>
        <vt:i4>1048636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_Toc184305997</vt:lpwstr>
      </vt:variant>
      <vt:variant>
        <vt:i4>1048636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_Toc184305996</vt:lpwstr>
      </vt:variant>
      <vt:variant>
        <vt:i4>1048636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_Toc184305995</vt:lpwstr>
      </vt:variant>
      <vt:variant>
        <vt:i4>1048636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_Toc184305994</vt:lpwstr>
      </vt:variant>
      <vt:variant>
        <vt:i4>1048636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_Toc184305993</vt:lpwstr>
      </vt:variant>
      <vt:variant>
        <vt:i4>1048636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_Toc184305992</vt:lpwstr>
      </vt:variant>
      <vt:variant>
        <vt:i4>1048636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_Toc184305991</vt:lpwstr>
      </vt:variant>
      <vt:variant>
        <vt:i4>1048636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_Toc184305990</vt:lpwstr>
      </vt:variant>
      <vt:variant>
        <vt:i4>1114172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_Toc184305989</vt:lpwstr>
      </vt:variant>
      <vt:variant>
        <vt:i4>1114172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_Toc184305988</vt:lpwstr>
      </vt:variant>
      <vt:variant>
        <vt:i4>1114172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_Toc184305987</vt:lpwstr>
      </vt:variant>
      <vt:variant>
        <vt:i4>1114172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_Toc184305986</vt:lpwstr>
      </vt:variant>
      <vt:variant>
        <vt:i4>1114172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_Toc184305985</vt:lpwstr>
      </vt:variant>
      <vt:variant>
        <vt:i4>1114172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_Toc184305984</vt:lpwstr>
      </vt:variant>
      <vt:variant>
        <vt:i4>1114172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_Toc184305983</vt:lpwstr>
      </vt:variant>
      <vt:variant>
        <vt:i4>1114172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_Toc184305982</vt:lpwstr>
      </vt:variant>
      <vt:variant>
        <vt:i4>1114172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_Toc184305981</vt:lpwstr>
      </vt:variant>
      <vt:variant>
        <vt:i4>1114172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_Toc184305980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_Toc184305979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_Toc184305978</vt:lpwstr>
      </vt:variant>
      <vt:variant>
        <vt:i4>1966140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_Toc184305977</vt:lpwstr>
      </vt:variant>
      <vt:variant>
        <vt:i4>1966140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_Toc184305976</vt:lpwstr>
      </vt:variant>
      <vt:variant>
        <vt:i4>1966140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_Toc184305975</vt:lpwstr>
      </vt:variant>
      <vt:variant>
        <vt:i4>1966140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_Toc184305974</vt:lpwstr>
      </vt:variant>
      <vt:variant>
        <vt:i4>1966140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_Toc184305973</vt:lpwstr>
      </vt:variant>
      <vt:variant>
        <vt:i4>1966140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_Toc184305972</vt:lpwstr>
      </vt:variant>
      <vt:variant>
        <vt:i4>1966140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_Toc184305971</vt:lpwstr>
      </vt:variant>
      <vt:variant>
        <vt:i4>1966140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_Toc184305970</vt:lpwstr>
      </vt:variant>
      <vt:variant>
        <vt:i4>2031676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_Toc184305969</vt:lpwstr>
      </vt:variant>
      <vt:variant>
        <vt:i4>2031676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_Toc184305968</vt:lpwstr>
      </vt:variant>
      <vt:variant>
        <vt:i4>2031676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_Toc184305967</vt:lpwstr>
      </vt:variant>
      <vt:variant>
        <vt:i4>2031676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_Toc184305966</vt:lpwstr>
      </vt:variant>
      <vt:variant>
        <vt:i4>2031676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_Toc184305965</vt:lpwstr>
      </vt:variant>
      <vt:variant>
        <vt:i4>2031676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_Toc184305964</vt:lpwstr>
      </vt:variant>
      <vt:variant>
        <vt:i4>2031676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_Toc184305963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_Toc184305962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_Toc184305961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_Toc184305960</vt:lpwstr>
      </vt:variant>
      <vt:variant>
        <vt:i4>1835068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_Toc184305959</vt:lpwstr>
      </vt:variant>
      <vt:variant>
        <vt:i4>1835068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_Toc184305958</vt:lpwstr>
      </vt:variant>
      <vt:variant>
        <vt:i4>1835068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_Toc184305957</vt:lpwstr>
      </vt:variant>
      <vt:variant>
        <vt:i4>1835068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_Toc184305956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_Toc184305955</vt:lpwstr>
      </vt:variant>
      <vt:variant>
        <vt:i4>1835068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_Toc184305954</vt:lpwstr>
      </vt:variant>
      <vt:variant>
        <vt:i4>1835068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_Toc184305953</vt:lpwstr>
      </vt:variant>
      <vt:variant>
        <vt:i4>1835068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_Toc184305952</vt:lpwstr>
      </vt:variant>
      <vt:variant>
        <vt:i4>1835068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_Toc184305951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Ockhuizen</dc:creator>
  <cp:keywords/>
  <dc:description/>
  <cp:lastModifiedBy>Emiel van der Heijden | Synarchis</cp:lastModifiedBy>
  <cp:revision>3</cp:revision>
  <cp:lastPrinted>2019-07-10T22:52:00Z</cp:lastPrinted>
  <dcterms:created xsi:type="dcterms:W3CDTF">2026-05-28T13:00:00Z</dcterms:created>
  <dcterms:modified xsi:type="dcterms:W3CDTF">2026-05-28T13:01:00Z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18-12-2022</vt:lpwstr>
  </property>
  <property fmtid="{D5CDD505-2E9C-101B-9397-08002B2CF9AE}" pid="3" name="ContentTypeId">
    <vt:lpwstr>0x010100A58A199420D1AF45AD6B5F286CDA6125</vt:lpwstr>
  </property>
  <property fmtid="{D5CDD505-2E9C-101B-9397-08002B2CF9AE}" pid="4" name="MediaServiceImageTags">
    <vt:lpwstr/>
  </property>
</Properties>
</file>