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567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106174D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01B8AE2F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24FEDFF2" w14:textId="556DD624" w:rsidR="008F7281" w:rsidRPr="005B3928" w:rsidRDefault="005B3928" w:rsidP="008F7281">
      <w:pPr>
        <w:rPr>
          <w:rFonts w:ascii="Myriad Pro" w:hAnsi="Myriad Pro"/>
          <w:color w:val="000000" w:themeColor="text1"/>
          <w:sz w:val="18"/>
          <w:szCs w:val="18"/>
        </w:rPr>
      </w:pPr>
      <w:r w:rsidRPr="005B3928">
        <w:rPr>
          <w:rFonts w:ascii="Myriad Pro" w:hAnsi="Myriad Pro"/>
          <w:color w:val="000000" w:themeColor="text1"/>
          <w:sz w:val="18"/>
          <w:szCs w:val="18"/>
        </w:rPr>
        <w:t>OLP.OIGAB.2026.04</w:t>
      </w:r>
    </w:p>
    <w:p w14:paraId="60E21A76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5D1DFFA6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2E57AE3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8A852C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C7C3685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4455D3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C9D3A66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56D61E1D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F4E2E2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254E66EA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4BCEEE82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CA0C059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  <w:highlight w:val="yellow"/>
        </w:rPr>
        <w:t>…………..%</w:t>
      </w:r>
    </w:p>
    <w:p w14:paraId="1E000F58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035963DC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1758ADF0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015A0D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8C7102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7C256D2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65897CCB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6857506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28E75BFF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EC0FFEE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D273370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43ED31B2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7D98439D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566E8F4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6803A97C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F89F9DF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1B43DB9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54B37C0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01A66DB6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844996">
        <w:rPr>
          <w:rFonts w:ascii="Myriad Pro" w:hAnsi="Myriad Pro"/>
          <w:sz w:val="18"/>
          <w:szCs w:val="18"/>
          <w:highlight w:val="yellow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68CB91F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64ACA3E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E199A8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4B2329" w14:textId="441BDE0D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</w:p>
    <w:p w14:paraId="2890B31D" w14:textId="7E596F45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</w:p>
    <w:p w14:paraId="5234237F" w14:textId="40C42B25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</w:p>
    <w:sectPr w:rsidR="00CD597C" w:rsidRPr="00844996" w:rsidSect="00AA1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E9002" w14:textId="77777777" w:rsidR="003C35A3" w:rsidRDefault="003C35A3" w:rsidP="001071D5">
      <w:r>
        <w:separator/>
      </w:r>
    </w:p>
  </w:endnote>
  <w:endnote w:type="continuationSeparator" w:id="0">
    <w:p w14:paraId="6CFF3B90" w14:textId="77777777" w:rsidR="003C35A3" w:rsidRDefault="003C35A3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1BD8" w14:textId="77777777" w:rsidR="001F454B" w:rsidRDefault="001F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047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32BC8" wp14:editId="7953767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CA23A" w14:textId="4E400078" w:rsidR="004F1F34" w:rsidRDefault="001F45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EDA15" wp14:editId="7C1D5EE3">
                                <wp:extent cx="925830" cy="342900"/>
                                <wp:effectExtent l="0" t="0" r="1270" b="0"/>
                                <wp:docPr id="1562152457" name="Afbeelding 3" descr="Afbeelding met logo, Graphics, symbool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2152457" name="Afbeelding 3" descr="Afbeelding met logo, Graphics, symbool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5830" cy="342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32BC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D1CA23A" w14:textId="4E400078" w:rsidR="004F1F34" w:rsidRDefault="001F454B">
                    <w:r>
                      <w:rPr>
                        <w:noProof/>
                      </w:rPr>
                      <w:drawing>
                        <wp:inline distT="0" distB="0" distL="0" distR="0" wp14:anchorId="085EDA15" wp14:editId="7C1D5EE3">
                          <wp:extent cx="925830" cy="342900"/>
                          <wp:effectExtent l="0" t="0" r="1270" b="0"/>
                          <wp:docPr id="1562152457" name="Afbeelding 3" descr="Afbeelding met logo, Graphics, symbool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2152457" name="Afbeelding 3" descr="Afbeelding met logo, Graphics, symbool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5830" cy="342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2A59F7" w14:textId="4FFC56B5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B3928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F949" w14:textId="77777777" w:rsidR="001F454B" w:rsidRDefault="001F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C9EB6" w14:textId="77777777" w:rsidR="003C35A3" w:rsidRDefault="003C35A3" w:rsidP="001071D5">
      <w:r>
        <w:separator/>
      </w:r>
    </w:p>
  </w:footnote>
  <w:footnote w:type="continuationSeparator" w:id="0">
    <w:p w14:paraId="312EE626" w14:textId="77777777" w:rsidR="003C35A3" w:rsidRDefault="003C35A3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8CA2" w14:textId="77777777" w:rsidR="001F454B" w:rsidRDefault="001F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6D9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81ABB" wp14:editId="05962C0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39E5A" w14:textId="5799E62E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204834" wp14:editId="2D9AC0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81A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1F39E5A" w14:textId="5799E62E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6204834" wp14:editId="2D9AC0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5BF3D53" w14:textId="1C86AC48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1B77" w14:textId="77777777" w:rsidR="001F454B" w:rsidRDefault="001F45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6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B05DC"/>
    <w:rsid w:val="003B260E"/>
    <w:rsid w:val="003B5C34"/>
    <w:rsid w:val="003C35A3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B3928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5155E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F665B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B5421"/>
  <w14:defaultImageDpi w14:val="300"/>
  <w15:docId w15:val="{8A5364BC-6816-9B49-8F5E-ABB4E2F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12.%20Sjablonen%20nieuw%20logo/EA%20OLP%20met%20leerpakket%20NOG%20TE%20DOEN/Sjabloon%20map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18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Jaap Duel</cp:lastModifiedBy>
  <cp:revision>2</cp:revision>
  <cp:lastPrinted>2013-07-01T09:34:00Z</cp:lastPrinted>
  <dcterms:created xsi:type="dcterms:W3CDTF">2024-12-20T08:40:00Z</dcterms:created>
  <dcterms:modified xsi:type="dcterms:W3CDTF">2026-04-13T14:04:00Z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