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B8C84" w14:textId="688E215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CD1B21">
        <w:rPr>
          <w:rFonts w:asciiTheme="minorHAnsi" w:hAnsiTheme="minorHAnsi"/>
          <w:sz w:val="22"/>
          <w:szCs w:val="22"/>
        </w:rPr>
        <w:t>BIJLAGE</w:t>
      </w:r>
      <w:r w:rsidR="00CD1B21" w:rsidRPr="00CD1B21">
        <w:rPr>
          <w:rFonts w:asciiTheme="minorHAnsi" w:hAnsiTheme="minorHAnsi"/>
          <w:sz w:val="22"/>
          <w:szCs w:val="22"/>
        </w:rPr>
        <w:t xml:space="preserve"> C</w:t>
      </w:r>
      <w:r w:rsidRPr="00CD1B21">
        <w:rPr>
          <w:rFonts w:asciiTheme="minorHAnsi" w:hAnsiTheme="minorHAnsi"/>
          <w:sz w:val="22"/>
          <w:szCs w:val="22"/>
        </w:rPr>
        <w:t xml:space="preserve">: </w:t>
      </w:r>
      <w:r w:rsidR="00871B81" w:rsidRPr="00CD1B21">
        <w:rPr>
          <w:rFonts w:asciiTheme="minorHAnsi" w:hAnsiTheme="minorHAnsi"/>
          <w:sz w:val="22"/>
          <w:szCs w:val="22"/>
        </w:rPr>
        <w:t>CONCERNVERKLARING</w:t>
      </w:r>
      <w:bookmarkEnd w:id="0"/>
      <w:bookmarkEnd w:id="1"/>
    </w:p>
    <w:p w14:paraId="016A5A5B" w14:textId="77777777" w:rsidR="00871B81" w:rsidRPr="00632B20" w:rsidRDefault="00871B81" w:rsidP="00632B20">
      <w:pPr>
        <w:spacing w:line="276" w:lineRule="auto"/>
        <w:rPr>
          <w:rFonts w:asciiTheme="minorHAnsi" w:hAnsiTheme="minorHAnsi"/>
          <w:b/>
          <w:sz w:val="22"/>
          <w:szCs w:val="22"/>
        </w:rPr>
      </w:pPr>
    </w:p>
    <w:p w14:paraId="6819039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22AB89F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A4B8D1C" w14:textId="77777777" w:rsidTr="001B3430">
        <w:tc>
          <w:tcPr>
            <w:tcW w:w="9606" w:type="dxa"/>
            <w:gridSpan w:val="2"/>
          </w:tcPr>
          <w:p w14:paraId="29D9241F"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032A270A" w14:textId="77777777" w:rsidTr="001B3430">
        <w:tc>
          <w:tcPr>
            <w:tcW w:w="9606" w:type="dxa"/>
            <w:gridSpan w:val="2"/>
          </w:tcPr>
          <w:p w14:paraId="0F712877"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B116A8F" w14:textId="77777777" w:rsidTr="001B3430">
        <w:tc>
          <w:tcPr>
            <w:tcW w:w="3227" w:type="dxa"/>
          </w:tcPr>
          <w:p w14:paraId="03285AE4"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3E338F68"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0549D55" w14:textId="77777777" w:rsidTr="001B3430">
        <w:tc>
          <w:tcPr>
            <w:tcW w:w="3227" w:type="dxa"/>
          </w:tcPr>
          <w:p w14:paraId="4631C3B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7E2E4687"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294F197" w14:textId="77777777" w:rsidTr="001B3430">
        <w:tc>
          <w:tcPr>
            <w:tcW w:w="3227" w:type="dxa"/>
          </w:tcPr>
          <w:p w14:paraId="59249C1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C862DB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8583A26" w14:textId="77777777" w:rsidTr="001B3430">
        <w:tc>
          <w:tcPr>
            <w:tcW w:w="9606" w:type="dxa"/>
            <w:gridSpan w:val="2"/>
          </w:tcPr>
          <w:p w14:paraId="57051089"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A72D3E5" w14:textId="77777777" w:rsidTr="001B3430">
        <w:tc>
          <w:tcPr>
            <w:tcW w:w="9606" w:type="dxa"/>
            <w:gridSpan w:val="2"/>
          </w:tcPr>
          <w:p w14:paraId="6BBBB09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716D5AFE" w14:textId="77777777" w:rsidTr="001B3430">
        <w:tc>
          <w:tcPr>
            <w:tcW w:w="9606" w:type="dxa"/>
            <w:gridSpan w:val="2"/>
            <w:vAlign w:val="center"/>
          </w:tcPr>
          <w:p w14:paraId="4237CAD6"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7D54825D" w14:textId="77777777" w:rsidTr="001B3430">
        <w:tc>
          <w:tcPr>
            <w:tcW w:w="9606" w:type="dxa"/>
            <w:gridSpan w:val="2"/>
          </w:tcPr>
          <w:p w14:paraId="0B48A7A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3AA49949" w14:textId="77777777" w:rsidTr="001B3430">
        <w:tc>
          <w:tcPr>
            <w:tcW w:w="9606" w:type="dxa"/>
            <w:gridSpan w:val="2"/>
          </w:tcPr>
          <w:p w14:paraId="2E1A1BA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F14DED1" w14:textId="77777777" w:rsidTr="001B3430">
        <w:tc>
          <w:tcPr>
            <w:tcW w:w="9606" w:type="dxa"/>
            <w:gridSpan w:val="2"/>
          </w:tcPr>
          <w:p w14:paraId="57994C6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0514B51A" w14:textId="77777777" w:rsidTr="001B3430">
        <w:tc>
          <w:tcPr>
            <w:tcW w:w="9606" w:type="dxa"/>
            <w:gridSpan w:val="2"/>
          </w:tcPr>
          <w:p w14:paraId="4EB4B1C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7D8ADD9" w14:textId="77777777" w:rsidTr="001B3430">
        <w:tc>
          <w:tcPr>
            <w:tcW w:w="9606" w:type="dxa"/>
            <w:gridSpan w:val="2"/>
          </w:tcPr>
          <w:p w14:paraId="0674547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E923128"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04F0C505" w14:textId="77777777" w:rsidTr="001B3430">
        <w:tc>
          <w:tcPr>
            <w:tcW w:w="2139" w:type="dxa"/>
          </w:tcPr>
          <w:p w14:paraId="19747E6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2522426F"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E5B7052"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E32CF2F" w14:textId="77777777" w:rsidTr="001B3430">
        <w:tc>
          <w:tcPr>
            <w:tcW w:w="2139" w:type="dxa"/>
          </w:tcPr>
          <w:p w14:paraId="23C3126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0DA4EA9C"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AC90E3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F45AA1A" w14:textId="77777777" w:rsidTr="001B3430">
        <w:tc>
          <w:tcPr>
            <w:tcW w:w="2139" w:type="dxa"/>
          </w:tcPr>
          <w:p w14:paraId="5E43264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512124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F8F809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499CA95" w14:textId="77777777" w:rsidTr="001B3430">
        <w:tc>
          <w:tcPr>
            <w:tcW w:w="2139" w:type="dxa"/>
          </w:tcPr>
          <w:p w14:paraId="6E9B819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5EC71EAC"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7F09BE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C2288E5" w14:textId="77777777" w:rsidTr="001B3430">
        <w:tc>
          <w:tcPr>
            <w:tcW w:w="2139" w:type="dxa"/>
          </w:tcPr>
          <w:p w14:paraId="1AFD6B8E"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0713ED9F"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28FA7B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72AEA602" w14:textId="77777777" w:rsidTr="001B3430">
        <w:tc>
          <w:tcPr>
            <w:tcW w:w="2139" w:type="dxa"/>
          </w:tcPr>
          <w:p w14:paraId="53EAC2D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7041592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605AC4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31239DDA"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S2zbTLWWQEhSxwIuupjux0FaKun/IqXXlhn/GVsVgzqVAEMLkQ7f+8kZwBvgaJ/DRcSDpuI0BCDuabR9tB81pw==" w:salt="P/E9mXbw2Phi6isSibOph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21"/>
    <w:rsid w:val="002C1806"/>
    <w:rsid w:val="002F0A21"/>
    <w:rsid w:val="00624308"/>
    <w:rsid w:val="00632B20"/>
    <w:rsid w:val="006A185B"/>
    <w:rsid w:val="006F3462"/>
    <w:rsid w:val="00871B81"/>
    <w:rsid w:val="00A44782"/>
    <w:rsid w:val="00AA47EE"/>
    <w:rsid w:val="00C94510"/>
    <w:rsid w:val="00CD1B21"/>
    <w:rsid w:val="00E42359"/>
    <w:rsid w:val="00F211F4"/>
    <w:rsid w:val="00F23B9E"/>
    <w:rsid w:val="00F44C61"/>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FCCD"/>
  <w15:docId w15:val="{C95EF467-3FF8-40E2-A480-8E840847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Concernverklarin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templateName":"Bijlage - Concernverklaring","templateDescription":"","enableDocumentContentUpdater":false,"version":"2.0"}]]></TemplafyTemplateConfiguration>
</file>

<file path=customXml/item3.xml><?xml version="1.0" encoding="utf-8"?>
<TemplafyFormConfiguration><![CDATA[{"formFields":[],"formDataEntries":[]}]]></TemplafyFormConfiguration>
</file>

<file path=customXml/item4.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A7F532A2-D7A0-404B-8BC0-25338DB8BB13}">
  <ds:schemaRefs/>
</ds:datastoreItem>
</file>

<file path=customXml/itemProps3.xml><?xml version="1.0" encoding="utf-8"?>
<ds:datastoreItem xmlns:ds="http://schemas.openxmlformats.org/officeDocument/2006/customXml" ds:itemID="{9F4666AD-62FB-4655-AD03-4FEBD632A6DF}">
  <ds:schemaRefs/>
</ds:datastoreItem>
</file>

<file path=customXml/itemProps4.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 Concernverklaring</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4</cp:revision>
  <dcterms:created xsi:type="dcterms:W3CDTF">2026-04-16T12:26:00Z</dcterms:created>
  <dcterms:modified xsi:type="dcterms:W3CDTF">2026-04-30T06:28:00Z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1344549966064648454</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2026-04-16T11:32:18Z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6463534e-4f2a-44f6-9d20-037d7bf0980f</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