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9127" w14:textId="113E0E10" w:rsidR="008C65DC" w:rsidRPr="00370F92" w:rsidRDefault="008C65DC" w:rsidP="008C65DC">
      <w:pPr>
        <w:pStyle w:val="Kop1"/>
        <w:numPr>
          <w:ilvl w:val="0"/>
          <w:numId w:val="0"/>
        </w:numPr>
        <w:ind w:left="567" w:hanging="567"/>
      </w:pPr>
      <w:bookmarkStart w:id="0" w:name="_Toc411940824"/>
      <w:bookmarkStart w:id="1" w:name="_Toc457887943"/>
      <w:bookmarkStart w:id="2" w:name="_Toc198542008"/>
      <w:bookmarkStart w:id="3" w:name="_Toc227740779"/>
      <w:r w:rsidRPr="00370F92">
        <w:t xml:space="preserve">Bijlage </w:t>
      </w:r>
      <w:r w:rsidR="00EC16D5" w:rsidRPr="00370F92">
        <w:t>4</w:t>
      </w:r>
      <w:r w:rsidR="00936160" w:rsidRPr="00370F92">
        <w:t>:</w:t>
      </w:r>
      <w:r w:rsidRPr="00370F92">
        <w:tab/>
      </w:r>
      <w:bookmarkEnd w:id="0"/>
      <w:r w:rsidRPr="00370F92">
        <w:t>Bewijsmiddelen Technische Geschiktheid</w:t>
      </w:r>
      <w:bookmarkEnd w:id="1"/>
      <w:bookmarkEnd w:id="2"/>
      <w:bookmarkEnd w:id="3"/>
    </w:p>
    <w:p w14:paraId="4060A8B3" w14:textId="77777777" w:rsidR="00825D3B" w:rsidRDefault="00825D3B" w:rsidP="008C65DC">
      <w:pPr>
        <w:rPr>
          <w:b/>
        </w:rPr>
      </w:pPr>
    </w:p>
    <w:p w14:paraId="30D58599" w14:textId="5AA9D517" w:rsidR="008C65DC" w:rsidRPr="00370F92" w:rsidRDefault="008C65DC" w:rsidP="008C65DC">
      <w:pPr>
        <w:rPr>
          <w:b/>
        </w:rPr>
      </w:pPr>
      <w:r w:rsidRPr="00370F92">
        <w:rPr>
          <w:b/>
        </w:rPr>
        <w:t>Bewijsmiddelen TG1 (Referentie – kerncompetentie 1):</w:t>
      </w:r>
    </w:p>
    <w:p w14:paraId="0A72FEF3" w14:textId="77777777" w:rsidR="008C65DC" w:rsidRPr="00370F92" w:rsidRDefault="008C65DC" w:rsidP="00936160">
      <w:r w:rsidRPr="00370F92">
        <w:t>Inschrijver dient onderstaand separaat bijgevoegde model voor referenties in te vullen en als bijlage 5 aan te leveren bij de inschrijving.</w:t>
      </w:r>
    </w:p>
    <w:tbl>
      <w:tblPr>
        <w:tblStyle w:val="SBE"/>
        <w:tblW w:w="0" w:type="auto"/>
        <w:tblCellMar>
          <w:top w:w="28" w:type="dxa"/>
          <w:bottom w:w="28" w:type="dxa"/>
        </w:tblCellMar>
        <w:tblLook w:val="04A0" w:firstRow="1" w:lastRow="0" w:firstColumn="1" w:lastColumn="0" w:noHBand="0" w:noVBand="1"/>
      </w:tblPr>
      <w:tblGrid>
        <w:gridCol w:w="4476"/>
        <w:gridCol w:w="4477"/>
      </w:tblGrid>
      <w:tr w:rsidR="008C65DC" w:rsidRPr="00370F92" w14:paraId="452A90D8" w14:textId="77777777" w:rsidTr="008C65DC">
        <w:trPr>
          <w:cnfStyle w:val="100000000000" w:firstRow="1" w:lastRow="0" w:firstColumn="0" w:lastColumn="0" w:oddVBand="0" w:evenVBand="0" w:oddHBand="0" w:evenHBand="0" w:firstRowFirstColumn="0" w:firstRowLastColumn="0" w:lastRowFirstColumn="0" w:lastRowLastColumn="0"/>
        </w:trPr>
        <w:tc>
          <w:tcPr>
            <w:tcW w:w="8953" w:type="dxa"/>
            <w:gridSpan w:val="2"/>
            <w:hideMark/>
          </w:tcPr>
          <w:p w14:paraId="6249D2D8" w14:textId="77777777" w:rsidR="008C65DC" w:rsidRPr="00370F92" w:rsidRDefault="008C65DC" w:rsidP="008C65DC">
            <w:pPr>
              <w:spacing w:before="0" w:beforeAutospacing="0" w:after="0" w:afterAutospacing="0"/>
              <w:rPr>
                <w:b/>
              </w:rPr>
            </w:pPr>
            <w:r w:rsidRPr="00370F92">
              <w:rPr>
                <w:b/>
              </w:rPr>
              <w:t>Kerncompetentie 1</w:t>
            </w:r>
          </w:p>
        </w:tc>
      </w:tr>
      <w:tr w:rsidR="008C65DC" w:rsidRPr="00370F92" w14:paraId="5BB66EB0" w14:textId="77777777" w:rsidTr="00936160">
        <w:trPr>
          <w:cnfStyle w:val="000000100000" w:firstRow="0" w:lastRow="0" w:firstColumn="0" w:lastColumn="0" w:oddVBand="0" w:evenVBand="0" w:oddHBand="1" w:evenHBand="0" w:firstRowFirstColumn="0" w:firstRowLastColumn="0" w:lastRowFirstColumn="0" w:lastRowLastColumn="0"/>
        </w:trPr>
        <w:tc>
          <w:tcPr>
            <w:tcW w:w="8953" w:type="dxa"/>
            <w:gridSpan w:val="2"/>
            <w:vAlign w:val="top"/>
            <w:hideMark/>
          </w:tcPr>
          <w:p w14:paraId="0D038949" w14:textId="6B60A962" w:rsidR="008C65DC" w:rsidRPr="00370F92" w:rsidRDefault="00936160" w:rsidP="00936160">
            <w:pPr>
              <w:jc w:val="left"/>
              <w:rPr>
                <w:i/>
                <w:iCs/>
              </w:rPr>
            </w:pPr>
            <w:r w:rsidRPr="00370F92">
              <w:rPr>
                <w:i/>
                <w:iCs/>
              </w:rPr>
              <w:t>De inschrijver heeft in de periode van vijf jaar voorafgaande aan de uiterste datum voor ontvangst van de inschrijvingen, ten minste één opdracht (project) in de bouwsector (GWW) afgerond met een overeengekomen bedrag (aannemingssom) of gefactureerd bedrag gelijk aan of groter dan 5.000.000 euro, exclusief omzetbelasting, waarbij de inschrijver was belast met de dagelijkse organisatie en leiding van de opdracht (het projectmanagement) en de inschrijver jegens de opdrachtgever eindverantwoordelijk was voor de uitvoering van de opdracht. De opdracht is op een vakkundige en regelmatige wijze uitgevoerd en opgeleverd binnen de overeengekomen termijn (verleend uitstel van oplevering daarin begrepen).</w:t>
            </w:r>
            <w:r w:rsidRPr="00370F92">
              <w:rPr>
                <w:b/>
                <w:bCs/>
                <w:i/>
                <w:iCs/>
              </w:rPr>
              <w:t xml:space="preserve"> </w:t>
            </w:r>
          </w:p>
        </w:tc>
      </w:tr>
      <w:tr w:rsidR="008C65DC" w:rsidRPr="00370F92" w14:paraId="03B578AC" w14:textId="77777777" w:rsidTr="00936160">
        <w:trPr>
          <w:cnfStyle w:val="000000010000" w:firstRow="0" w:lastRow="0" w:firstColumn="0" w:lastColumn="0" w:oddVBand="0" w:evenVBand="0" w:oddHBand="0" w:evenHBand="1" w:firstRowFirstColumn="0" w:firstRowLastColumn="0" w:lastRowFirstColumn="0" w:lastRowLastColumn="0"/>
        </w:trPr>
        <w:tc>
          <w:tcPr>
            <w:tcW w:w="4476" w:type="dxa"/>
            <w:vAlign w:val="top"/>
            <w:hideMark/>
          </w:tcPr>
          <w:p w14:paraId="00C1467C" w14:textId="77777777" w:rsidR="008C65DC" w:rsidRPr="00370F92" w:rsidRDefault="008C65DC" w:rsidP="00936160">
            <w:pPr>
              <w:spacing w:before="0" w:beforeAutospacing="0" w:after="0" w:afterAutospacing="0"/>
              <w:jc w:val="left"/>
            </w:pPr>
            <w:r w:rsidRPr="00370F92">
              <w:t>Naam referent</w:t>
            </w:r>
          </w:p>
          <w:p w14:paraId="11B9AFC8" w14:textId="77777777" w:rsidR="008C65DC" w:rsidRPr="00370F92" w:rsidRDefault="008C65DC" w:rsidP="00936160">
            <w:pPr>
              <w:spacing w:before="0" w:beforeAutospacing="0" w:after="0" w:afterAutospacing="0"/>
              <w:jc w:val="left"/>
            </w:pPr>
            <w:r w:rsidRPr="00370F92">
              <w:t>Adres</w:t>
            </w:r>
          </w:p>
          <w:p w14:paraId="1B994FFF" w14:textId="77777777" w:rsidR="008C65DC" w:rsidRPr="00370F92" w:rsidRDefault="008C65DC" w:rsidP="00936160">
            <w:pPr>
              <w:spacing w:before="0" w:beforeAutospacing="0" w:after="0" w:afterAutospacing="0"/>
              <w:jc w:val="left"/>
            </w:pPr>
            <w:r w:rsidRPr="00370F92">
              <w:t>Postcode en plaatsnaam</w:t>
            </w:r>
          </w:p>
        </w:tc>
        <w:tc>
          <w:tcPr>
            <w:tcW w:w="4477" w:type="dxa"/>
            <w:vAlign w:val="top"/>
            <w:hideMark/>
          </w:tcPr>
          <w:p w14:paraId="639E9B6D" w14:textId="77777777" w:rsidR="008C65DC" w:rsidRPr="00370F92" w:rsidRDefault="008C65DC" w:rsidP="00936160">
            <w:pPr>
              <w:spacing w:before="0" w:beforeAutospacing="0" w:after="0" w:afterAutospacing="0"/>
              <w:jc w:val="left"/>
            </w:pPr>
            <w:r w:rsidRPr="00370F92">
              <w:t>&lt;…&gt;</w:t>
            </w:r>
          </w:p>
          <w:p w14:paraId="56BD861E" w14:textId="77777777" w:rsidR="008C65DC" w:rsidRPr="00370F92" w:rsidRDefault="008C65DC" w:rsidP="00936160">
            <w:pPr>
              <w:spacing w:before="0" w:beforeAutospacing="0" w:after="0" w:afterAutospacing="0"/>
              <w:jc w:val="left"/>
            </w:pPr>
            <w:r w:rsidRPr="00370F92">
              <w:t>&lt;…&gt;</w:t>
            </w:r>
          </w:p>
          <w:p w14:paraId="3FCF0311" w14:textId="77777777" w:rsidR="008C65DC" w:rsidRPr="00370F92" w:rsidRDefault="008C65DC" w:rsidP="00936160">
            <w:pPr>
              <w:spacing w:before="0" w:beforeAutospacing="0" w:after="0" w:afterAutospacing="0"/>
              <w:jc w:val="left"/>
            </w:pPr>
            <w:r w:rsidRPr="00370F92">
              <w:t>&lt;…&gt;</w:t>
            </w:r>
          </w:p>
        </w:tc>
      </w:tr>
      <w:tr w:rsidR="008C65DC" w:rsidRPr="00370F92" w14:paraId="26566C0F" w14:textId="77777777" w:rsidTr="00936160">
        <w:trPr>
          <w:cnfStyle w:val="000000100000" w:firstRow="0" w:lastRow="0" w:firstColumn="0" w:lastColumn="0" w:oddVBand="0" w:evenVBand="0" w:oddHBand="1" w:evenHBand="0" w:firstRowFirstColumn="0" w:firstRowLastColumn="0" w:lastRowFirstColumn="0" w:lastRowLastColumn="0"/>
        </w:trPr>
        <w:tc>
          <w:tcPr>
            <w:tcW w:w="4476" w:type="dxa"/>
            <w:vAlign w:val="top"/>
            <w:hideMark/>
          </w:tcPr>
          <w:p w14:paraId="63E31BA0" w14:textId="77777777" w:rsidR="008C65DC" w:rsidRPr="00370F92" w:rsidRDefault="008C65DC" w:rsidP="00936160">
            <w:pPr>
              <w:spacing w:before="0" w:beforeAutospacing="0" w:after="0" w:afterAutospacing="0"/>
              <w:jc w:val="left"/>
            </w:pPr>
            <w:r w:rsidRPr="00370F92">
              <w:t>Naam contactpersoon referent</w:t>
            </w:r>
          </w:p>
          <w:p w14:paraId="1AA7AB5C" w14:textId="77777777" w:rsidR="008C65DC" w:rsidRPr="00370F92" w:rsidRDefault="008C65DC" w:rsidP="00936160">
            <w:pPr>
              <w:spacing w:before="0" w:beforeAutospacing="0" w:after="0" w:afterAutospacing="0"/>
              <w:jc w:val="left"/>
            </w:pPr>
            <w:r w:rsidRPr="00370F92">
              <w:t>Functie</w:t>
            </w:r>
          </w:p>
          <w:p w14:paraId="2D65A0EB" w14:textId="77777777" w:rsidR="008C65DC" w:rsidRPr="00370F92" w:rsidRDefault="008C65DC" w:rsidP="00936160">
            <w:pPr>
              <w:spacing w:before="0" w:beforeAutospacing="0" w:after="0" w:afterAutospacing="0"/>
              <w:jc w:val="left"/>
            </w:pPr>
            <w:r w:rsidRPr="00370F92">
              <w:t>Telefoonnummer</w:t>
            </w:r>
          </w:p>
          <w:p w14:paraId="2EDB2F90" w14:textId="4992C851" w:rsidR="008C65DC" w:rsidRPr="00370F92" w:rsidRDefault="00470160" w:rsidP="00936160">
            <w:pPr>
              <w:spacing w:before="0" w:beforeAutospacing="0" w:after="0" w:afterAutospacing="0"/>
              <w:jc w:val="left"/>
            </w:pPr>
            <w:r w:rsidRPr="00370F92">
              <w:t>E-mailadres</w:t>
            </w:r>
          </w:p>
        </w:tc>
        <w:tc>
          <w:tcPr>
            <w:tcW w:w="4477" w:type="dxa"/>
            <w:vAlign w:val="top"/>
            <w:hideMark/>
          </w:tcPr>
          <w:p w14:paraId="29BC7923" w14:textId="77777777" w:rsidR="008C65DC" w:rsidRPr="00370F92" w:rsidRDefault="008C65DC" w:rsidP="00936160">
            <w:pPr>
              <w:spacing w:before="0" w:beforeAutospacing="0" w:after="0" w:afterAutospacing="0"/>
              <w:jc w:val="left"/>
            </w:pPr>
            <w:r w:rsidRPr="00370F92">
              <w:t>&lt;…&gt;</w:t>
            </w:r>
          </w:p>
          <w:p w14:paraId="3E7FF4AE" w14:textId="77777777" w:rsidR="008C65DC" w:rsidRPr="00370F92" w:rsidRDefault="008C65DC" w:rsidP="00936160">
            <w:pPr>
              <w:spacing w:before="0" w:beforeAutospacing="0" w:after="0" w:afterAutospacing="0"/>
              <w:jc w:val="left"/>
            </w:pPr>
            <w:r w:rsidRPr="00370F92">
              <w:t>&lt;…&gt;</w:t>
            </w:r>
          </w:p>
          <w:p w14:paraId="4DDA7D32" w14:textId="77777777" w:rsidR="008C65DC" w:rsidRPr="00370F92" w:rsidRDefault="008C65DC" w:rsidP="00936160">
            <w:pPr>
              <w:spacing w:before="0" w:beforeAutospacing="0" w:after="0" w:afterAutospacing="0"/>
              <w:jc w:val="left"/>
            </w:pPr>
            <w:r w:rsidRPr="00370F92">
              <w:t>&lt;…&gt;</w:t>
            </w:r>
          </w:p>
          <w:p w14:paraId="5201B3AA" w14:textId="77777777" w:rsidR="008C65DC" w:rsidRPr="00370F92" w:rsidRDefault="008C65DC" w:rsidP="00936160">
            <w:pPr>
              <w:spacing w:before="0" w:beforeAutospacing="0" w:after="0" w:afterAutospacing="0"/>
              <w:jc w:val="left"/>
            </w:pPr>
            <w:r w:rsidRPr="00370F92">
              <w:t>&lt;…&gt;</w:t>
            </w:r>
          </w:p>
        </w:tc>
      </w:tr>
      <w:tr w:rsidR="008C65DC" w:rsidRPr="00370F92" w14:paraId="173E152E" w14:textId="77777777" w:rsidTr="00936160">
        <w:trPr>
          <w:cnfStyle w:val="000000010000" w:firstRow="0" w:lastRow="0" w:firstColumn="0" w:lastColumn="0" w:oddVBand="0" w:evenVBand="0" w:oddHBand="0" w:evenHBand="1" w:firstRowFirstColumn="0" w:firstRowLastColumn="0" w:lastRowFirstColumn="0" w:lastRowLastColumn="0"/>
        </w:trPr>
        <w:tc>
          <w:tcPr>
            <w:tcW w:w="4476" w:type="dxa"/>
            <w:vAlign w:val="top"/>
            <w:hideMark/>
          </w:tcPr>
          <w:p w14:paraId="76A8EB08" w14:textId="77777777" w:rsidR="008C65DC" w:rsidRPr="00370F92" w:rsidRDefault="008C65DC" w:rsidP="00936160">
            <w:pPr>
              <w:spacing w:before="0" w:beforeAutospacing="0" w:after="0" w:afterAutospacing="0"/>
              <w:jc w:val="left"/>
            </w:pPr>
            <w:r w:rsidRPr="00370F92">
              <w:t>Projectduur:</w:t>
            </w:r>
          </w:p>
          <w:p w14:paraId="4DF6A0C4" w14:textId="41626426" w:rsidR="008C65DC" w:rsidRPr="00370F92" w:rsidRDefault="008C65DC" w:rsidP="00936160">
            <w:pPr>
              <w:pStyle w:val="Lijst"/>
              <w:spacing w:before="0" w:beforeAutospacing="0" w:after="0" w:afterAutospacing="0"/>
              <w:jc w:val="left"/>
            </w:pPr>
            <w:r w:rsidRPr="00370F92">
              <w:t>Datum start uitvoering opdracht:</w:t>
            </w:r>
          </w:p>
          <w:p w14:paraId="5C7C331F" w14:textId="41B5F434" w:rsidR="008C65DC" w:rsidRPr="00370F92" w:rsidRDefault="008C65DC" w:rsidP="00936160">
            <w:pPr>
              <w:pStyle w:val="Lijst"/>
              <w:spacing w:before="0" w:beforeAutospacing="0" w:after="0" w:afterAutospacing="0"/>
              <w:jc w:val="left"/>
            </w:pPr>
            <w:r w:rsidRPr="00370F92">
              <w:t>Datum einde uitvoering opdracht:</w:t>
            </w:r>
          </w:p>
          <w:p w14:paraId="23C20487" w14:textId="77777777" w:rsidR="008C65DC" w:rsidRPr="00370F92" w:rsidRDefault="008C65DC" w:rsidP="00936160">
            <w:pPr>
              <w:spacing w:before="0" w:beforeAutospacing="0" w:after="0" w:afterAutospacing="0"/>
              <w:jc w:val="left"/>
              <w:rPr>
                <w:i/>
                <w:sz w:val="16"/>
                <w:szCs w:val="16"/>
              </w:rPr>
            </w:pPr>
            <w:r w:rsidRPr="00370F92">
              <w:rPr>
                <w:i/>
                <w:sz w:val="16"/>
                <w:szCs w:val="16"/>
                <w:u w:val="single"/>
              </w:rPr>
              <w:t>Let op:</w:t>
            </w:r>
            <w:r w:rsidRPr="00370F92">
              <w:rPr>
                <w:i/>
                <w:sz w:val="16"/>
                <w:szCs w:val="16"/>
              </w:rPr>
              <w:t xml:space="preserve"> De werkzaamheden moeten </w:t>
            </w:r>
            <w:r w:rsidRPr="00370F92">
              <w:rPr>
                <w:i/>
                <w:sz w:val="16"/>
                <w:szCs w:val="16"/>
                <w:u w:val="single"/>
              </w:rPr>
              <w:t>geheel of gedeeltelijk zijn uitgevoerd en geëvalueerd</w:t>
            </w:r>
            <w:r w:rsidRPr="00370F92">
              <w:rPr>
                <w:i/>
                <w:sz w:val="16"/>
                <w:szCs w:val="16"/>
              </w:rPr>
              <w:t xml:space="preserve"> uiterlijk 36 maanden voorafgaand aan het uiterste moment voor het indienen van de inschrijving.</w:t>
            </w:r>
          </w:p>
        </w:tc>
        <w:tc>
          <w:tcPr>
            <w:tcW w:w="4477" w:type="dxa"/>
            <w:vAlign w:val="top"/>
          </w:tcPr>
          <w:p w14:paraId="3B62AC20" w14:textId="77777777" w:rsidR="00936160" w:rsidRPr="00370F92" w:rsidRDefault="00936160" w:rsidP="00936160">
            <w:pPr>
              <w:spacing w:before="0" w:beforeAutospacing="0" w:after="0" w:afterAutospacing="0"/>
              <w:jc w:val="left"/>
            </w:pPr>
          </w:p>
          <w:p w14:paraId="2B4BD996" w14:textId="7EDE90B7" w:rsidR="008C65DC" w:rsidRPr="00370F92" w:rsidRDefault="008C65DC" w:rsidP="00936160">
            <w:pPr>
              <w:spacing w:before="0" w:beforeAutospacing="0" w:after="0" w:afterAutospacing="0"/>
              <w:jc w:val="left"/>
            </w:pPr>
            <w:r w:rsidRPr="00370F92">
              <w:t>&lt;…&gt;</w:t>
            </w:r>
          </w:p>
          <w:p w14:paraId="17E715DA" w14:textId="77777777" w:rsidR="008C65DC" w:rsidRPr="00370F92" w:rsidRDefault="008C65DC" w:rsidP="00936160">
            <w:pPr>
              <w:spacing w:before="0" w:beforeAutospacing="0" w:after="0" w:afterAutospacing="0"/>
              <w:jc w:val="left"/>
            </w:pPr>
            <w:r w:rsidRPr="00370F92">
              <w:t>&lt;…&gt;</w:t>
            </w:r>
          </w:p>
        </w:tc>
      </w:tr>
      <w:tr w:rsidR="008C65DC" w:rsidRPr="00370F92" w14:paraId="62B34F92" w14:textId="77777777" w:rsidTr="00936160">
        <w:trPr>
          <w:cnfStyle w:val="000000100000" w:firstRow="0" w:lastRow="0" w:firstColumn="0" w:lastColumn="0" w:oddVBand="0" w:evenVBand="0" w:oddHBand="1" w:evenHBand="0" w:firstRowFirstColumn="0" w:firstRowLastColumn="0" w:lastRowFirstColumn="0" w:lastRowLastColumn="0"/>
        </w:trPr>
        <w:tc>
          <w:tcPr>
            <w:tcW w:w="4476" w:type="dxa"/>
            <w:vAlign w:val="top"/>
          </w:tcPr>
          <w:p w14:paraId="43BF360A" w14:textId="1DBCCF5F" w:rsidR="008C65DC" w:rsidRPr="00370F92" w:rsidRDefault="008C65DC" w:rsidP="00936160">
            <w:pPr>
              <w:spacing w:before="0" w:beforeAutospacing="0" w:after="0" w:afterAutospacing="0"/>
              <w:jc w:val="left"/>
            </w:pPr>
            <w:r w:rsidRPr="00370F92">
              <w:t>Korte omschrijving van de referentieopdracht</w:t>
            </w:r>
          </w:p>
          <w:p w14:paraId="1988FD8B" w14:textId="77777777" w:rsidR="008C65DC" w:rsidRPr="00370F92" w:rsidRDefault="008C65DC" w:rsidP="00936160">
            <w:pPr>
              <w:spacing w:before="0" w:beforeAutospacing="0" w:after="0" w:afterAutospacing="0"/>
              <w:jc w:val="left"/>
            </w:pPr>
          </w:p>
        </w:tc>
        <w:tc>
          <w:tcPr>
            <w:tcW w:w="4477" w:type="dxa"/>
            <w:vAlign w:val="top"/>
          </w:tcPr>
          <w:p w14:paraId="37738428" w14:textId="77777777" w:rsidR="008C65DC" w:rsidRPr="00370F92" w:rsidRDefault="008C65DC" w:rsidP="00936160">
            <w:pPr>
              <w:spacing w:before="0" w:beforeAutospacing="0" w:after="0" w:afterAutospacing="0"/>
              <w:jc w:val="left"/>
            </w:pPr>
            <w:r w:rsidRPr="00370F92">
              <w:t>&lt;…&gt;</w:t>
            </w:r>
          </w:p>
          <w:p w14:paraId="6C7F1772" w14:textId="77777777" w:rsidR="008C65DC" w:rsidRPr="00370F92" w:rsidRDefault="008C65DC" w:rsidP="00936160">
            <w:pPr>
              <w:spacing w:before="0" w:beforeAutospacing="0" w:after="0" w:afterAutospacing="0"/>
              <w:jc w:val="left"/>
            </w:pPr>
          </w:p>
        </w:tc>
      </w:tr>
      <w:tr w:rsidR="008C65DC" w:rsidRPr="00370F92" w14:paraId="35687072" w14:textId="77777777" w:rsidTr="00936160">
        <w:trPr>
          <w:cnfStyle w:val="000000010000" w:firstRow="0" w:lastRow="0" w:firstColumn="0" w:lastColumn="0" w:oddVBand="0" w:evenVBand="0" w:oddHBand="0" w:evenHBand="1" w:firstRowFirstColumn="0" w:firstRowLastColumn="0" w:lastRowFirstColumn="0" w:lastRowLastColumn="0"/>
        </w:trPr>
        <w:tc>
          <w:tcPr>
            <w:tcW w:w="4476" w:type="dxa"/>
            <w:vAlign w:val="top"/>
            <w:hideMark/>
          </w:tcPr>
          <w:p w14:paraId="14008841" w14:textId="77777777" w:rsidR="008C65DC" w:rsidRPr="00370F92" w:rsidRDefault="008C65DC" w:rsidP="00936160">
            <w:pPr>
              <w:spacing w:before="0" w:beforeAutospacing="0" w:after="0" w:afterAutospacing="0"/>
              <w:jc w:val="left"/>
            </w:pPr>
            <w:r w:rsidRPr="00370F92">
              <w:t>Aanneemsom of opdrachtsom van de referentieopdracht (excl. BTW)</w:t>
            </w:r>
          </w:p>
        </w:tc>
        <w:tc>
          <w:tcPr>
            <w:tcW w:w="4477" w:type="dxa"/>
            <w:vAlign w:val="top"/>
          </w:tcPr>
          <w:p w14:paraId="7377F4E2" w14:textId="77777777" w:rsidR="008C65DC" w:rsidRPr="00370F92" w:rsidRDefault="008C65DC" w:rsidP="00936160">
            <w:pPr>
              <w:spacing w:before="0" w:beforeAutospacing="0" w:after="0" w:afterAutospacing="0"/>
              <w:jc w:val="left"/>
            </w:pPr>
            <w:r w:rsidRPr="00370F92">
              <w:t>€ …</w:t>
            </w:r>
          </w:p>
          <w:p w14:paraId="5BFA890C" w14:textId="77777777" w:rsidR="008C65DC" w:rsidRPr="00370F92" w:rsidRDefault="008C65DC" w:rsidP="00936160">
            <w:pPr>
              <w:spacing w:before="0" w:beforeAutospacing="0" w:after="0" w:afterAutospacing="0"/>
              <w:jc w:val="left"/>
            </w:pPr>
          </w:p>
        </w:tc>
      </w:tr>
      <w:tr w:rsidR="008C65DC" w:rsidRPr="00370F92" w14:paraId="7D435343" w14:textId="77777777" w:rsidTr="00936160">
        <w:trPr>
          <w:cnfStyle w:val="000000100000" w:firstRow="0" w:lastRow="0" w:firstColumn="0" w:lastColumn="0" w:oddVBand="0" w:evenVBand="0" w:oddHBand="1" w:evenHBand="0" w:firstRowFirstColumn="0" w:firstRowLastColumn="0" w:lastRowFirstColumn="0" w:lastRowLastColumn="0"/>
        </w:trPr>
        <w:tc>
          <w:tcPr>
            <w:tcW w:w="8953" w:type="dxa"/>
            <w:gridSpan w:val="2"/>
            <w:vAlign w:val="top"/>
            <w:hideMark/>
          </w:tcPr>
          <w:p w14:paraId="02AE8C27" w14:textId="77777777" w:rsidR="008C65DC" w:rsidRPr="00370F92" w:rsidRDefault="008C65DC" w:rsidP="00936160">
            <w:pPr>
              <w:spacing w:before="0" w:beforeAutospacing="0" w:after="0" w:afterAutospacing="0"/>
              <w:jc w:val="left"/>
              <w:rPr>
                <w:b/>
              </w:rPr>
            </w:pPr>
            <w:r w:rsidRPr="00370F92">
              <w:rPr>
                <w:b/>
              </w:rPr>
              <w:t>Tevredenheid referent</w:t>
            </w:r>
          </w:p>
        </w:tc>
      </w:tr>
      <w:tr w:rsidR="008C65DC" w:rsidRPr="00370F92" w14:paraId="1CD64AD7" w14:textId="77777777" w:rsidTr="00936160">
        <w:trPr>
          <w:cnfStyle w:val="000000010000" w:firstRow="0" w:lastRow="0" w:firstColumn="0" w:lastColumn="0" w:oddVBand="0" w:evenVBand="0" w:oddHBand="0" w:evenHBand="1" w:firstRowFirstColumn="0" w:firstRowLastColumn="0" w:lastRowFirstColumn="0" w:lastRowLastColumn="0"/>
        </w:trPr>
        <w:tc>
          <w:tcPr>
            <w:tcW w:w="4476" w:type="dxa"/>
            <w:vAlign w:val="top"/>
            <w:hideMark/>
          </w:tcPr>
          <w:p w14:paraId="1ADE19CB" w14:textId="77777777" w:rsidR="008C65DC" w:rsidRPr="00370F92" w:rsidRDefault="008C65DC" w:rsidP="00936160">
            <w:pPr>
              <w:spacing w:before="0" w:beforeAutospacing="0" w:after="0" w:afterAutospacing="0"/>
              <w:jc w:val="left"/>
            </w:pPr>
            <w:r w:rsidRPr="00370F92">
              <w:t>Inschrijver heeft aangetoond, door het naar tevredenheid uitvoeren van deze opdracht, ervaring te hebben met bovengenoemde kerncompetentie. Dit kan bij de referent worden geverifieerd zonder voorafgaande toestemming van inschrijver.</w:t>
            </w:r>
          </w:p>
        </w:tc>
        <w:tc>
          <w:tcPr>
            <w:tcW w:w="4477" w:type="dxa"/>
            <w:vAlign w:val="top"/>
            <w:hideMark/>
          </w:tcPr>
          <w:p w14:paraId="5590533E" w14:textId="77777777" w:rsidR="008C65DC" w:rsidRPr="00370F92" w:rsidRDefault="008C65DC" w:rsidP="00936160">
            <w:pPr>
              <w:spacing w:before="0" w:beforeAutospacing="0" w:after="0" w:afterAutospacing="0"/>
              <w:jc w:val="left"/>
            </w:pPr>
            <w:r w:rsidRPr="00370F92">
              <w:t>Ja / Nee</w:t>
            </w:r>
            <w:r w:rsidRPr="00370F92">
              <w:br/>
            </w:r>
          </w:p>
        </w:tc>
      </w:tr>
      <w:tr w:rsidR="008C65DC" w:rsidRPr="00370F92" w14:paraId="372F7CA9" w14:textId="77777777" w:rsidTr="00936160">
        <w:trPr>
          <w:cnfStyle w:val="000000100000" w:firstRow="0" w:lastRow="0" w:firstColumn="0" w:lastColumn="0" w:oddVBand="0" w:evenVBand="0" w:oddHBand="1" w:evenHBand="0" w:firstRowFirstColumn="0" w:firstRowLastColumn="0" w:lastRowFirstColumn="0" w:lastRowLastColumn="0"/>
        </w:trPr>
        <w:tc>
          <w:tcPr>
            <w:tcW w:w="8953" w:type="dxa"/>
            <w:gridSpan w:val="2"/>
            <w:vAlign w:val="top"/>
            <w:hideMark/>
          </w:tcPr>
          <w:p w14:paraId="5A753B2E" w14:textId="77777777" w:rsidR="008C65DC" w:rsidRPr="00370F92" w:rsidRDefault="008C65DC" w:rsidP="00936160">
            <w:pPr>
              <w:spacing w:before="0" w:beforeAutospacing="0" w:after="0" w:afterAutospacing="0"/>
              <w:jc w:val="left"/>
            </w:pPr>
            <w:r w:rsidRPr="00370F92">
              <w:t>(eventuele opmerkingen van referent)</w:t>
            </w:r>
          </w:p>
          <w:p w14:paraId="6401E15C" w14:textId="77777777" w:rsidR="00936160" w:rsidRPr="00370F92" w:rsidRDefault="00936160" w:rsidP="00936160">
            <w:pPr>
              <w:spacing w:before="0" w:beforeAutospacing="0" w:after="0" w:afterAutospacing="0"/>
              <w:jc w:val="left"/>
            </w:pPr>
          </w:p>
        </w:tc>
      </w:tr>
      <w:tr w:rsidR="008C65DC" w:rsidRPr="00370F92" w14:paraId="07545D0B" w14:textId="77777777" w:rsidTr="00936160">
        <w:trPr>
          <w:cnfStyle w:val="000000010000" w:firstRow="0" w:lastRow="0" w:firstColumn="0" w:lastColumn="0" w:oddVBand="0" w:evenVBand="0" w:oddHBand="0" w:evenHBand="1" w:firstRowFirstColumn="0" w:firstRowLastColumn="0" w:lastRowFirstColumn="0" w:lastRowLastColumn="0"/>
        </w:trPr>
        <w:tc>
          <w:tcPr>
            <w:tcW w:w="8953" w:type="dxa"/>
            <w:gridSpan w:val="2"/>
            <w:vAlign w:val="top"/>
            <w:hideMark/>
          </w:tcPr>
          <w:p w14:paraId="33CE2B00" w14:textId="77777777" w:rsidR="008C65DC" w:rsidRPr="00370F92" w:rsidRDefault="008C65DC" w:rsidP="00936160">
            <w:pPr>
              <w:spacing w:before="0" w:beforeAutospacing="0" w:after="0" w:afterAutospacing="0"/>
              <w:jc w:val="left"/>
            </w:pPr>
            <w:r w:rsidRPr="00370F92">
              <w:lastRenderedPageBreak/>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bl>
    <w:p w14:paraId="4A8231C2" w14:textId="77777777" w:rsidR="008C65DC" w:rsidRPr="00370F92" w:rsidRDefault="008C65DC" w:rsidP="008C65DC">
      <w:pPr>
        <w:rPr>
          <w:b/>
          <w:u w:val="single"/>
        </w:rPr>
      </w:pPr>
    </w:p>
    <w:p w14:paraId="5ED85492" w14:textId="77777777" w:rsidR="008C65DC" w:rsidRPr="00370F92" w:rsidRDefault="008C65DC" w:rsidP="008C65DC">
      <w:pPr>
        <w:rPr>
          <w:b/>
          <w:u w:val="single"/>
        </w:rPr>
      </w:pPr>
      <w:r w:rsidRPr="00370F92">
        <w:rPr>
          <w:b/>
          <w:u w:val="single"/>
        </w:rPr>
        <w:t>Bewijsmiddelen TG1 (Referentie – kerncompetentie 2):</w:t>
      </w:r>
    </w:p>
    <w:p w14:paraId="2C315967" w14:textId="77777777" w:rsidR="008C65DC" w:rsidRPr="00370F92" w:rsidRDefault="008C65DC" w:rsidP="008C65DC">
      <w:r w:rsidRPr="00370F92">
        <w:t>Inschrijver dient onderstaand separaat bijgevoegde model voor referenties in te vullen en als bijlage 5 aan te leveren bij de inschrijving.</w:t>
      </w:r>
    </w:p>
    <w:tbl>
      <w:tblPr>
        <w:tblStyle w:val="SBE"/>
        <w:tblW w:w="0" w:type="auto"/>
        <w:tblCellMar>
          <w:top w:w="28" w:type="dxa"/>
          <w:bottom w:w="28" w:type="dxa"/>
        </w:tblCellMar>
        <w:tblLook w:val="04A0" w:firstRow="1" w:lastRow="0" w:firstColumn="1" w:lastColumn="0" w:noHBand="0" w:noVBand="1"/>
      </w:tblPr>
      <w:tblGrid>
        <w:gridCol w:w="4476"/>
        <w:gridCol w:w="4477"/>
      </w:tblGrid>
      <w:tr w:rsidR="008C65DC" w:rsidRPr="00370F92" w14:paraId="1B3D25DA" w14:textId="77777777" w:rsidTr="00936160">
        <w:trPr>
          <w:cnfStyle w:val="100000000000" w:firstRow="1" w:lastRow="0" w:firstColumn="0" w:lastColumn="0" w:oddVBand="0" w:evenVBand="0" w:oddHBand="0" w:evenHBand="0" w:firstRowFirstColumn="0" w:firstRowLastColumn="0" w:lastRowFirstColumn="0" w:lastRowLastColumn="0"/>
        </w:trPr>
        <w:tc>
          <w:tcPr>
            <w:tcW w:w="8953" w:type="dxa"/>
            <w:gridSpan w:val="2"/>
            <w:hideMark/>
          </w:tcPr>
          <w:p w14:paraId="302875D4" w14:textId="77777777" w:rsidR="008C65DC" w:rsidRPr="00370F92" w:rsidRDefault="008C65DC" w:rsidP="008C65DC">
            <w:pPr>
              <w:rPr>
                <w:b/>
              </w:rPr>
            </w:pPr>
            <w:r w:rsidRPr="00370F92">
              <w:rPr>
                <w:b/>
              </w:rPr>
              <w:t>Kerncompetentie 2</w:t>
            </w:r>
          </w:p>
        </w:tc>
      </w:tr>
      <w:tr w:rsidR="008C65DC" w:rsidRPr="00370F92" w14:paraId="5ABD5613" w14:textId="77777777" w:rsidTr="00936160">
        <w:trPr>
          <w:cnfStyle w:val="000000100000" w:firstRow="0" w:lastRow="0" w:firstColumn="0" w:lastColumn="0" w:oddVBand="0" w:evenVBand="0" w:oddHBand="1" w:evenHBand="0" w:firstRowFirstColumn="0" w:firstRowLastColumn="0" w:lastRowFirstColumn="0" w:lastRowLastColumn="0"/>
        </w:trPr>
        <w:tc>
          <w:tcPr>
            <w:tcW w:w="8953" w:type="dxa"/>
            <w:gridSpan w:val="2"/>
            <w:hideMark/>
          </w:tcPr>
          <w:p w14:paraId="13E1DBE3" w14:textId="4B37A2CC" w:rsidR="00936160" w:rsidRPr="00370F92" w:rsidRDefault="00936160" w:rsidP="00936160">
            <w:pPr>
              <w:jc w:val="left"/>
              <w:rPr>
                <w:i/>
                <w:iCs/>
              </w:rPr>
            </w:pPr>
            <w:r w:rsidRPr="00370F92">
              <w:rPr>
                <w:i/>
                <w:iCs/>
              </w:rPr>
              <w:t>De inschrijver heeft in de periode van vijf jaar voorafgaande aan de uiterste datum voor ontvangst van de inschrijvingen, ervaring opgedaan met het realiseren van een verankerde kadeconstructie.</w:t>
            </w:r>
          </w:p>
        </w:tc>
      </w:tr>
      <w:tr w:rsidR="008C65DC" w:rsidRPr="00370F92" w14:paraId="06D2710D" w14:textId="77777777" w:rsidTr="00936160">
        <w:trPr>
          <w:cnfStyle w:val="000000010000" w:firstRow="0" w:lastRow="0" w:firstColumn="0" w:lastColumn="0" w:oddVBand="0" w:evenVBand="0" w:oddHBand="0" w:evenHBand="1" w:firstRowFirstColumn="0" w:firstRowLastColumn="0" w:lastRowFirstColumn="0" w:lastRowLastColumn="0"/>
        </w:trPr>
        <w:tc>
          <w:tcPr>
            <w:tcW w:w="4476" w:type="dxa"/>
            <w:hideMark/>
          </w:tcPr>
          <w:p w14:paraId="2C9C031A" w14:textId="77777777" w:rsidR="008C65DC" w:rsidRPr="00370F92" w:rsidRDefault="008C65DC" w:rsidP="00936160">
            <w:pPr>
              <w:spacing w:before="0" w:beforeAutospacing="0" w:after="0" w:afterAutospacing="0"/>
            </w:pPr>
            <w:r w:rsidRPr="00370F92">
              <w:t>Naam referent</w:t>
            </w:r>
          </w:p>
          <w:p w14:paraId="782FBB02" w14:textId="77777777" w:rsidR="008C65DC" w:rsidRPr="00370F92" w:rsidRDefault="008C65DC" w:rsidP="00936160">
            <w:pPr>
              <w:spacing w:before="0" w:beforeAutospacing="0" w:after="0" w:afterAutospacing="0"/>
            </w:pPr>
            <w:r w:rsidRPr="00370F92">
              <w:t>Adres</w:t>
            </w:r>
          </w:p>
          <w:p w14:paraId="5A262F44" w14:textId="77777777" w:rsidR="008C65DC" w:rsidRPr="00370F92" w:rsidRDefault="008C65DC" w:rsidP="00936160">
            <w:pPr>
              <w:spacing w:before="0" w:beforeAutospacing="0" w:after="0" w:afterAutospacing="0"/>
            </w:pPr>
            <w:r w:rsidRPr="00370F92">
              <w:t>Postcode en plaatsnaam</w:t>
            </w:r>
          </w:p>
        </w:tc>
        <w:tc>
          <w:tcPr>
            <w:tcW w:w="4477" w:type="dxa"/>
            <w:hideMark/>
          </w:tcPr>
          <w:p w14:paraId="05F02124" w14:textId="77777777" w:rsidR="008C65DC" w:rsidRPr="00370F92" w:rsidRDefault="008C65DC" w:rsidP="00936160">
            <w:pPr>
              <w:spacing w:before="0" w:beforeAutospacing="0" w:after="0" w:afterAutospacing="0"/>
            </w:pPr>
            <w:r w:rsidRPr="00370F92">
              <w:t>&lt;…&gt;</w:t>
            </w:r>
          </w:p>
          <w:p w14:paraId="683428F5" w14:textId="77777777" w:rsidR="008C65DC" w:rsidRPr="00370F92" w:rsidRDefault="008C65DC" w:rsidP="00936160">
            <w:pPr>
              <w:spacing w:before="0" w:beforeAutospacing="0" w:after="0" w:afterAutospacing="0"/>
            </w:pPr>
            <w:r w:rsidRPr="00370F92">
              <w:t>&lt;…&gt;</w:t>
            </w:r>
          </w:p>
          <w:p w14:paraId="341438C3" w14:textId="77777777" w:rsidR="008C65DC" w:rsidRPr="00370F92" w:rsidRDefault="008C65DC" w:rsidP="00936160">
            <w:pPr>
              <w:spacing w:before="0" w:beforeAutospacing="0" w:after="0" w:afterAutospacing="0"/>
            </w:pPr>
            <w:r w:rsidRPr="00370F92">
              <w:t>&lt;…&gt;</w:t>
            </w:r>
          </w:p>
        </w:tc>
      </w:tr>
      <w:tr w:rsidR="008C65DC" w:rsidRPr="00370F92" w14:paraId="0CB573FB" w14:textId="77777777" w:rsidTr="00936160">
        <w:trPr>
          <w:cnfStyle w:val="000000100000" w:firstRow="0" w:lastRow="0" w:firstColumn="0" w:lastColumn="0" w:oddVBand="0" w:evenVBand="0" w:oddHBand="1" w:evenHBand="0" w:firstRowFirstColumn="0" w:firstRowLastColumn="0" w:lastRowFirstColumn="0" w:lastRowLastColumn="0"/>
        </w:trPr>
        <w:tc>
          <w:tcPr>
            <w:tcW w:w="4476" w:type="dxa"/>
            <w:hideMark/>
          </w:tcPr>
          <w:p w14:paraId="5247BBE4" w14:textId="77777777" w:rsidR="008C65DC" w:rsidRPr="00370F92" w:rsidRDefault="008C65DC" w:rsidP="00936160">
            <w:pPr>
              <w:spacing w:before="0" w:beforeAutospacing="0" w:after="0" w:afterAutospacing="0"/>
            </w:pPr>
            <w:r w:rsidRPr="00370F92">
              <w:t>Naam contactpersoon referent</w:t>
            </w:r>
          </w:p>
          <w:p w14:paraId="24FFEE33" w14:textId="77777777" w:rsidR="008C65DC" w:rsidRPr="00370F92" w:rsidRDefault="008C65DC" w:rsidP="00936160">
            <w:pPr>
              <w:spacing w:before="0" w:beforeAutospacing="0" w:after="0" w:afterAutospacing="0"/>
            </w:pPr>
            <w:r w:rsidRPr="00370F92">
              <w:t>Functie</w:t>
            </w:r>
          </w:p>
          <w:p w14:paraId="0961E23D" w14:textId="77777777" w:rsidR="008C65DC" w:rsidRPr="00370F92" w:rsidRDefault="008C65DC" w:rsidP="00936160">
            <w:pPr>
              <w:spacing w:before="0" w:beforeAutospacing="0" w:after="0" w:afterAutospacing="0"/>
            </w:pPr>
            <w:r w:rsidRPr="00370F92">
              <w:t>Telefoonnummer</w:t>
            </w:r>
          </w:p>
          <w:p w14:paraId="0B30EB1F" w14:textId="031E6DB0" w:rsidR="008C65DC" w:rsidRPr="00370F92" w:rsidRDefault="00470160" w:rsidP="00936160">
            <w:pPr>
              <w:spacing w:before="0" w:beforeAutospacing="0" w:after="0" w:afterAutospacing="0"/>
            </w:pPr>
            <w:r w:rsidRPr="00370F92">
              <w:t>E-mailadres</w:t>
            </w:r>
          </w:p>
        </w:tc>
        <w:tc>
          <w:tcPr>
            <w:tcW w:w="4477" w:type="dxa"/>
            <w:hideMark/>
          </w:tcPr>
          <w:p w14:paraId="6EB8B723" w14:textId="77777777" w:rsidR="008C65DC" w:rsidRPr="00370F92" w:rsidRDefault="008C65DC" w:rsidP="00936160">
            <w:pPr>
              <w:spacing w:before="0" w:beforeAutospacing="0" w:after="0" w:afterAutospacing="0"/>
            </w:pPr>
            <w:r w:rsidRPr="00370F92">
              <w:t>&lt;…&gt;</w:t>
            </w:r>
          </w:p>
          <w:p w14:paraId="3F56A05E" w14:textId="77777777" w:rsidR="008C65DC" w:rsidRPr="00370F92" w:rsidRDefault="008C65DC" w:rsidP="00936160">
            <w:pPr>
              <w:spacing w:before="0" w:beforeAutospacing="0" w:after="0" w:afterAutospacing="0"/>
            </w:pPr>
            <w:r w:rsidRPr="00370F92">
              <w:t>&lt;…&gt;</w:t>
            </w:r>
          </w:p>
          <w:p w14:paraId="79530A4A" w14:textId="77777777" w:rsidR="008C65DC" w:rsidRPr="00370F92" w:rsidRDefault="008C65DC" w:rsidP="00936160">
            <w:pPr>
              <w:spacing w:before="0" w:beforeAutospacing="0" w:after="0" w:afterAutospacing="0"/>
            </w:pPr>
            <w:r w:rsidRPr="00370F92">
              <w:t>&lt;…&gt;</w:t>
            </w:r>
          </w:p>
          <w:p w14:paraId="01BEB86A" w14:textId="77777777" w:rsidR="008C65DC" w:rsidRPr="00370F92" w:rsidRDefault="008C65DC" w:rsidP="00936160">
            <w:pPr>
              <w:spacing w:before="0" w:beforeAutospacing="0" w:after="0" w:afterAutospacing="0"/>
            </w:pPr>
            <w:r w:rsidRPr="00370F92">
              <w:t>&lt;…&gt;</w:t>
            </w:r>
          </w:p>
        </w:tc>
      </w:tr>
      <w:tr w:rsidR="008C65DC" w:rsidRPr="00370F92" w14:paraId="1FC8B789" w14:textId="77777777" w:rsidTr="00936160">
        <w:trPr>
          <w:cnfStyle w:val="000000010000" w:firstRow="0" w:lastRow="0" w:firstColumn="0" w:lastColumn="0" w:oddVBand="0" w:evenVBand="0" w:oddHBand="0" w:evenHBand="1" w:firstRowFirstColumn="0" w:firstRowLastColumn="0" w:lastRowFirstColumn="0" w:lastRowLastColumn="0"/>
        </w:trPr>
        <w:tc>
          <w:tcPr>
            <w:tcW w:w="4476" w:type="dxa"/>
            <w:hideMark/>
          </w:tcPr>
          <w:p w14:paraId="282F23E0" w14:textId="77777777" w:rsidR="008C65DC" w:rsidRPr="00370F92" w:rsidRDefault="008C65DC" w:rsidP="00936160">
            <w:pPr>
              <w:spacing w:before="0" w:beforeAutospacing="0" w:after="0" w:afterAutospacing="0"/>
            </w:pPr>
            <w:r w:rsidRPr="00370F92">
              <w:t>Projectduur:</w:t>
            </w:r>
            <w:r w:rsidRPr="00370F92">
              <w:br/>
            </w:r>
            <w:r w:rsidRPr="00370F92">
              <w:tab/>
            </w:r>
            <w:r w:rsidRPr="00370F92">
              <w:tab/>
              <w:t>- Datum start uitvoering opdracht:</w:t>
            </w:r>
            <w:r w:rsidRPr="00370F92">
              <w:br/>
            </w:r>
            <w:r w:rsidRPr="00370F92">
              <w:tab/>
            </w:r>
            <w:r w:rsidRPr="00370F92">
              <w:tab/>
              <w:t>- Datum einde uitvoering opdracht:</w:t>
            </w:r>
          </w:p>
          <w:p w14:paraId="338021FB" w14:textId="77777777" w:rsidR="008C65DC" w:rsidRPr="00370F92" w:rsidRDefault="008C65DC" w:rsidP="00936160">
            <w:pPr>
              <w:spacing w:before="0" w:beforeAutospacing="0" w:after="0" w:afterAutospacing="0"/>
              <w:rPr>
                <w:i/>
                <w:iCs/>
                <w:sz w:val="16"/>
                <w:szCs w:val="16"/>
              </w:rPr>
            </w:pPr>
            <w:r w:rsidRPr="00370F92">
              <w:rPr>
                <w:i/>
                <w:iCs/>
                <w:sz w:val="16"/>
                <w:szCs w:val="16"/>
              </w:rPr>
              <w:t>Let op: De werkzaamheden moeten geheel of gedeeltelijk zijn uitgevoerd en geëvalueerd uiterlijk 36 maanden voorafgaand aan het uiterste moment voor het indienen van de inschrijving.</w:t>
            </w:r>
          </w:p>
        </w:tc>
        <w:tc>
          <w:tcPr>
            <w:tcW w:w="4477" w:type="dxa"/>
          </w:tcPr>
          <w:p w14:paraId="55A46E11" w14:textId="77777777" w:rsidR="008C65DC" w:rsidRPr="00370F92" w:rsidRDefault="008C65DC" w:rsidP="00936160">
            <w:pPr>
              <w:spacing w:before="0" w:beforeAutospacing="0" w:after="0" w:afterAutospacing="0"/>
            </w:pPr>
          </w:p>
          <w:p w14:paraId="201F5623" w14:textId="77777777" w:rsidR="008C65DC" w:rsidRPr="00370F92" w:rsidRDefault="008C65DC" w:rsidP="00936160">
            <w:pPr>
              <w:spacing w:before="0" w:beforeAutospacing="0" w:after="0" w:afterAutospacing="0"/>
            </w:pPr>
            <w:r w:rsidRPr="00370F92">
              <w:t>&lt;…&gt;</w:t>
            </w:r>
          </w:p>
          <w:p w14:paraId="6D383150" w14:textId="77777777" w:rsidR="008C65DC" w:rsidRPr="00370F92" w:rsidRDefault="008C65DC" w:rsidP="00936160">
            <w:pPr>
              <w:spacing w:before="0" w:beforeAutospacing="0" w:after="0" w:afterAutospacing="0"/>
            </w:pPr>
            <w:r w:rsidRPr="00370F92">
              <w:t>&lt;…&gt;</w:t>
            </w:r>
          </w:p>
        </w:tc>
      </w:tr>
      <w:tr w:rsidR="008C65DC" w:rsidRPr="00370F92" w14:paraId="1EE0337B" w14:textId="77777777" w:rsidTr="00936160">
        <w:trPr>
          <w:cnfStyle w:val="000000100000" w:firstRow="0" w:lastRow="0" w:firstColumn="0" w:lastColumn="0" w:oddVBand="0" w:evenVBand="0" w:oddHBand="1" w:evenHBand="0" w:firstRowFirstColumn="0" w:firstRowLastColumn="0" w:lastRowFirstColumn="0" w:lastRowLastColumn="0"/>
        </w:trPr>
        <w:tc>
          <w:tcPr>
            <w:tcW w:w="4476" w:type="dxa"/>
          </w:tcPr>
          <w:p w14:paraId="6EEA6620" w14:textId="79B6FDF1" w:rsidR="008C65DC" w:rsidRPr="00370F92" w:rsidRDefault="008C65DC" w:rsidP="00936160">
            <w:pPr>
              <w:spacing w:before="0" w:beforeAutospacing="0" w:after="0" w:afterAutospacing="0"/>
            </w:pPr>
            <w:r w:rsidRPr="00370F92">
              <w:t>Korte omschrijving van de referentieopdracht</w:t>
            </w:r>
            <w:r w:rsidRPr="00370F92">
              <w:br/>
            </w:r>
          </w:p>
        </w:tc>
        <w:tc>
          <w:tcPr>
            <w:tcW w:w="4477" w:type="dxa"/>
          </w:tcPr>
          <w:p w14:paraId="315CCA2B" w14:textId="77777777" w:rsidR="008C65DC" w:rsidRPr="00370F92" w:rsidRDefault="008C65DC" w:rsidP="00936160">
            <w:pPr>
              <w:spacing w:before="0" w:beforeAutospacing="0" w:after="0" w:afterAutospacing="0"/>
            </w:pPr>
            <w:r w:rsidRPr="00370F92">
              <w:t>&lt;…&gt;</w:t>
            </w:r>
          </w:p>
          <w:p w14:paraId="6A8F3D0F" w14:textId="77777777" w:rsidR="008C65DC" w:rsidRPr="00370F92" w:rsidRDefault="008C65DC" w:rsidP="00936160">
            <w:pPr>
              <w:spacing w:before="0" w:beforeAutospacing="0" w:after="0" w:afterAutospacing="0"/>
            </w:pPr>
          </w:p>
          <w:p w14:paraId="14265D91" w14:textId="77777777" w:rsidR="008C65DC" w:rsidRPr="00370F92" w:rsidRDefault="008C65DC" w:rsidP="00936160">
            <w:pPr>
              <w:spacing w:before="0" w:beforeAutospacing="0" w:after="0" w:afterAutospacing="0"/>
            </w:pPr>
          </w:p>
        </w:tc>
      </w:tr>
      <w:tr w:rsidR="008C65DC" w:rsidRPr="00370F92" w14:paraId="6728CD74" w14:textId="77777777" w:rsidTr="00936160">
        <w:trPr>
          <w:cnfStyle w:val="000000010000" w:firstRow="0" w:lastRow="0" w:firstColumn="0" w:lastColumn="0" w:oddVBand="0" w:evenVBand="0" w:oddHBand="0" w:evenHBand="1" w:firstRowFirstColumn="0" w:firstRowLastColumn="0" w:lastRowFirstColumn="0" w:lastRowLastColumn="0"/>
        </w:trPr>
        <w:tc>
          <w:tcPr>
            <w:tcW w:w="4476" w:type="dxa"/>
            <w:hideMark/>
          </w:tcPr>
          <w:p w14:paraId="1A23CB2E" w14:textId="77777777" w:rsidR="008C65DC" w:rsidRPr="00370F92" w:rsidRDefault="008C65DC" w:rsidP="00936160">
            <w:pPr>
              <w:spacing w:before="0" w:beforeAutospacing="0" w:after="0" w:afterAutospacing="0"/>
            </w:pPr>
            <w:r w:rsidRPr="00370F92">
              <w:t>Aanneemsom of opdrachtsom van de referentieopdracht (excl. BTW)</w:t>
            </w:r>
          </w:p>
        </w:tc>
        <w:tc>
          <w:tcPr>
            <w:tcW w:w="4477" w:type="dxa"/>
          </w:tcPr>
          <w:p w14:paraId="6A3660DA" w14:textId="77777777" w:rsidR="008C65DC" w:rsidRPr="00370F92" w:rsidRDefault="008C65DC" w:rsidP="00936160">
            <w:pPr>
              <w:spacing w:before="0" w:beforeAutospacing="0" w:after="0" w:afterAutospacing="0"/>
            </w:pPr>
            <w:r w:rsidRPr="00370F92">
              <w:t>€ …</w:t>
            </w:r>
          </w:p>
          <w:p w14:paraId="432E6D6D" w14:textId="77777777" w:rsidR="008C65DC" w:rsidRPr="00370F92" w:rsidRDefault="008C65DC" w:rsidP="00936160">
            <w:pPr>
              <w:spacing w:before="0" w:beforeAutospacing="0" w:after="0" w:afterAutospacing="0"/>
            </w:pPr>
          </w:p>
        </w:tc>
      </w:tr>
      <w:tr w:rsidR="008C65DC" w:rsidRPr="00370F92" w14:paraId="08D2537D" w14:textId="77777777" w:rsidTr="00936160">
        <w:trPr>
          <w:cnfStyle w:val="000000100000" w:firstRow="0" w:lastRow="0" w:firstColumn="0" w:lastColumn="0" w:oddVBand="0" w:evenVBand="0" w:oddHBand="1" w:evenHBand="0" w:firstRowFirstColumn="0" w:firstRowLastColumn="0" w:lastRowFirstColumn="0" w:lastRowLastColumn="0"/>
        </w:trPr>
        <w:tc>
          <w:tcPr>
            <w:tcW w:w="8953" w:type="dxa"/>
            <w:gridSpan w:val="2"/>
            <w:hideMark/>
          </w:tcPr>
          <w:p w14:paraId="235ED9B2" w14:textId="77777777" w:rsidR="008C65DC" w:rsidRPr="00370F92" w:rsidRDefault="008C65DC" w:rsidP="00936160">
            <w:pPr>
              <w:spacing w:before="0" w:beforeAutospacing="0" w:after="0" w:afterAutospacing="0"/>
              <w:rPr>
                <w:b/>
              </w:rPr>
            </w:pPr>
            <w:r w:rsidRPr="00370F92">
              <w:rPr>
                <w:b/>
              </w:rPr>
              <w:t>Tevredenheid referent</w:t>
            </w:r>
          </w:p>
        </w:tc>
      </w:tr>
      <w:tr w:rsidR="008C65DC" w:rsidRPr="00370F92" w14:paraId="7033476C" w14:textId="77777777" w:rsidTr="00936160">
        <w:trPr>
          <w:cnfStyle w:val="000000010000" w:firstRow="0" w:lastRow="0" w:firstColumn="0" w:lastColumn="0" w:oddVBand="0" w:evenVBand="0" w:oddHBand="0" w:evenHBand="1" w:firstRowFirstColumn="0" w:firstRowLastColumn="0" w:lastRowFirstColumn="0" w:lastRowLastColumn="0"/>
        </w:trPr>
        <w:tc>
          <w:tcPr>
            <w:tcW w:w="4476" w:type="dxa"/>
            <w:hideMark/>
          </w:tcPr>
          <w:p w14:paraId="07D9A360" w14:textId="77777777" w:rsidR="008C65DC" w:rsidRPr="00370F92" w:rsidRDefault="008C65DC" w:rsidP="00936160">
            <w:pPr>
              <w:spacing w:before="0" w:beforeAutospacing="0" w:after="0" w:afterAutospacing="0"/>
            </w:pPr>
            <w:r w:rsidRPr="00370F92">
              <w:t>Inschrijver heeft aangetoond, door het naar tevredenheid uitvoeren van deze opdracht, ervaring te hebben met bovengenoemde kerncompetentie. Dit kan bij de referent worden geverifieerd zonder voorafgaande toestemming van inschrijver.</w:t>
            </w:r>
          </w:p>
        </w:tc>
        <w:tc>
          <w:tcPr>
            <w:tcW w:w="4477" w:type="dxa"/>
            <w:hideMark/>
          </w:tcPr>
          <w:p w14:paraId="435D5FDC" w14:textId="77777777" w:rsidR="008C65DC" w:rsidRPr="00370F92" w:rsidRDefault="008C65DC" w:rsidP="00936160">
            <w:pPr>
              <w:spacing w:before="0" w:beforeAutospacing="0" w:after="0" w:afterAutospacing="0"/>
            </w:pPr>
            <w:r w:rsidRPr="00370F92">
              <w:t>Ja / Nee</w:t>
            </w:r>
            <w:r w:rsidRPr="00370F92">
              <w:br/>
            </w:r>
          </w:p>
        </w:tc>
      </w:tr>
      <w:tr w:rsidR="008C65DC" w:rsidRPr="00370F92" w14:paraId="333D7071" w14:textId="77777777" w:rsidTr="00936160">
        <w:trPr>
          <w:cnfStyle w:val="000000100000" w:firstRow="0" w:lastRow="0" w:firstColumn="0" w:lastColumn="0" w:oddVBand="0" w:evenVBand="0" w:oddHBand="1" w:evenHBand="0" w:firstRowFirstColumn="0" w:firstRowLastColumn="0" w:lastRowFirstColumn="0" w:lastRowLastColumn="0"/>
        </w:trPr>
        <w:tc>
          <w:tcPr>
            <w:tcW w:w="8953" w:type="dxa"/>
            <w:gridSpan w:val="2"/>
            <w:hideMark/>
          </w:tcPr>
          <w:p w14:paraId="7A47E587" w14:textId="77777777" w:rsidR="008C65DC" w:rsidRPr="00370F92" w:rsidRDefault="008C65DC" w:rsidP="00936160">
            <w:pPr>
              <w:spacing w:before="0" w:beforeAutospacing="0" w:after="0" w:afterAutospacing="0"/>
            </w:pPr>
            <w:r w:rsidRPr="00370F92">
              <w:t>(eventuele opmerkingen van referent)</w:t>
            </w:r>
          </w:p>
        </w:tc>
      </w:tr>
      <w:tr w:rsidR="008C65DC" w:rsidRPr="00370F92" w14:paraId="07641717" w14:textId="77777777" w:rsidTr="00936160">
        <w:trPr>
          <w:cnfStyle w:val="000000010000" w:firstRow="0" w:lastRow="0" w:firstColumn="0" w:lastColumn="0" w:oddVBand="0" w:evenVBand="0" w:oddHBand="0" w:evenHBand="1" w:firstRowFirstColumn="0" w:firstRowLastColumn="0" w:lastRowFirstColumn="0" w:lastRowLastColumn="0"/>
        </w:trPr>
        <w:tc>
          <w:tcPr>
            <w:tcW w:w="8953" w:type="dxa"/>
            <w:gridSpan w:val="2"/>
            <w:hideMark/>
          </w:tcPr>
          <w:p w14:paraId="570F7764" w14:textId="77777777" w:rsidR="008C65DC" w:rsidRPr="00370F92" w:rsidRDefault="008C65DC" w:rsidP="00936160">
            <w:pPr>
              <w:spacing w:before="0" w:beforeAutospacing="0" w:after="0" w:afterAutospacing="0"/>
            </w:pPr>
            <w:r w:rsidRPr="00370F92">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bl>
    <w:p w14:paraId="31E27400" w14:textId="77777777" w:rsidR="008C65DC" w:rsidRPr="00370F92" w:rsidRDefault="008C65DC" w:rsidP="008C65DC"/>
    <w:sectPr w:rsidR="008C65DC" w:rsidRPr="00370F92" w:rsidSect="00A61508">
      <w:headerReference w:type="default" r:id="rId11"/>
      <w:footerReference w:type="default" r:id="rId12"/>
      <w:headerReference w:type="first" r:id="rId13"/>
      <w:pgSz w:w="11906" w:h="16838" w:code="9"/>
      <w:pgMar w:top="1418" w:right="1418" w:bottom="1418" w:left="1418"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70757" w14:textId="77777777" w:rsidR="004B643F" w:rsidRDefault="004B643F" w:rsidP="00B57FF1">
      <w:pPr>
        <w:spacing w:before="0" w:after="0" w:line="240" w:lineRule="auto"/>
      </w:pPr>
      <w:r>
        <w:separator/>
      </w:r>
    </w:p>
  </w:endnote>
  <w:endnote w:type="continuationSeparator" w:id="0">
    <w:p w14:paraId="158A7127" w14:textId="77777777" w:rsidR="004B643F" w:rsidRDefault="004B643F" w:rsidP="00B57FF1">
      <w:pPr>
        <w:spacing w:before="0" w:after="0" w:line="240" w:lineRule="auto"/>
      </w:pPr>
      <w:r>
        <w:continuationSeparator/>
      </w:r>
    </w:p>
  </w:endnote>
  <w:endnote w:type="continuationNotice" w:id="1">
    <w:p w14:paraId="1E8FD008" w14:textId="77777777" w:rsidR="004B643F" w:rsidRDefault="004B643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Bahnschrift Light">
    <w:panose1 w:val="020B0502040204020203"/>
    <w:charset w:val="00"/>
    <w:family w:val="swiss"/>
    <w:pitch w:val="variable"/>
    <w:sig w:usb0="A00002C7" w:usb1="00000002" w:usb2="00000000" w:usb3="00000000" w:csb0="0000019F" w:csb1="00000000"/>
  </w:font>
  <w:font w:name="Bahnschrift">
    <w:altName w:val="Bahnschrift"/>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323D" w14:textId="5298695B" w:rsidR="000E1456" w:rsidRDefault="000E1456" w:rsidP="00DA7DB9">
    <w:pPr>
      <w:pStyle w:val="Kop-envoettekst"/>
      <w:jc w:val="both"/>
    </w:pPr>
    <w:r>
      <w:rPr>
        <w:rFonts w:cs="Calibri"/>
        <w:noProof/>
        <w:sz w:val="15"/>
        <w:szCs w:val="15"/>
      </w:rPr>
      <mc:AlternateContent>
        <mc:Choice Requires="wps">
          <w:drawing>
            <wp:anchor distT="0" distB="0" distL="114300" distR="114300" simplePos="0" relativeHeight="251658243" behindDoc="0" locked="0" layoutInCell="1" allowOverlap="1" wp14:anchorId="54196E5F" wp14:editId="6EAC0455">
              <wp:simplePos x="0" y="0"/>
              <wp:positionH relativeFrom="column">
                <wp:posOffset>141191</wp:posOffset>
              </wp:positionH>
              <wp:positionV relativeFrom="paragraph">
                <wp:posOffset>-279538</wp:posOffset>
              </wp:positionV>
              <wp:extent cx="5844209" cy="874643"/>
              <wp:effectExtent l="0" t="0" r="4445" b="1905"/>
              <wp:wrapNone/>
              <wp:docPr id="315999011" name="Tekstvak 315999011"/>
              <wp:cNvGraphicFramePr/>
              <a:graphic xmlns:a="http://schemas.openxmlformats.org/drawingml/2006/main">
                <a:graphicData uri="http://schemas.microsoft.com/office/word/2010/wordprocessingShape">
                  <wps:wsp>
                    <wps:cNvSpPr txBox="1"/>
                    <wps:spPr>
                      <a:xfrm>
                        <a:off x="0" y="0"/>
                        <a:ext cx="5844209" cy="874643"/>
                      </a:xfrm>
                      <a:prstGeom prst="rect">
                        <a:avLst/>
                      </a:prstGeom>
                      <a:solidFill>
                        <a:schemeClr val="lt1"/>
                      </a:solidFill>
                      <a:ln w="6350">
                        <a:noFill/>
                      </a:ln>
                    </wps:spPr>
                    <wps:txbx>
                      <w:txbxContent>
                        <w:p w14:paraId="1B57083C" w14:textId="5EC46B58" w:rsidR="000E1456" w:rsidRPr="00FD396E" w:rsidRDefault="000E1456" w:rsidP="009E2B02">
                          <w:pPr>
                            <w:pStyle w:val="Kop-envoettekst"/>
                            <w:jc w:val="left"/>
                            <w:rPr>
                              <w:b/>
                              <w:bCs/>
                              <w:sz w:val="14"/>
                              <w:szCs w:val="14"/>
                            </w:rPr>
                          </w:pPr>
                          <w:r w:rsidRPr="00FD396E">
                            <w:rPr>
                              <w:sz w:val="14"/>
                              <w:szCs w:val="14"/>
                            </w:rPr>
                            <w:t>SBE Rotterdam</w:t>
                          </w:r>
                          <w:r w:rsidRPr="00FD396E">
                            <w:rPr>
                              <w:color w:val="5EBA92" w:themeColor="accent2"/>
                              <w:sz w:val="14"/>
                              <w:szCs w:val="14"/>
                            </w:rPr>
                            <w:t>|</w:t>
                          </w:r>
                          <w:r w:rsidRPr="00FD396E">
                            <w:rPr>
                              <w:sz w:val="14"/>
                              <w:szCs w:val="14"/>
                            </w:rPr>
                            <w:t xml:space="preserve"> Weena 335, 3013 A</w:t>
                          </w:r>
                          <w:r w:rsidR="004B5748">
                            <w:rPr>
                              <w:sz w:val="14"/>
                              <w:szCs w:val="14"/>
                            </w:rPr>
                            <w:t>L</w:t>
                          </w:r>
                          <w:r w:rsidRPr="00FD396E">
                            <w:rPr>
                              <w:sz w:val="14"/>
                              <w:szCs w:val="14"/>
                            </w:rPr>
                            <w:t xml:space="preserve"> Rotterdam (</w:t>
                          </w:r>
                          <w:r>
                            <w:rPr>
                              <w:sz w:val="14"/>
                              <w:szCs w:val="14"/>
                            </w:rPr>
                            <w:t>NL)</w:t>
                          </w:r>
                          <w:r w:rsidRPr="00FD396E">
                            <w:rPr>
                              <w:color w:val="5EBA92" w:themeColor="accent2"/>
                              <w:sz w:val="14"/>
                              <w:szCs w:val="14"/>
                            </w:rPr>
                            <w:t>|</w:t>
                          </w:r>
                          <w:r w:rsidRPr="00FD396E">
                            <w:rPr>
                              <w:sz w:val="14"/>
                              <w:szCs w:val="14"/>
                            </w:rPr>
                            <w:t xml:space="preserve"> </w:t>
                          </w:r>
                          <w:r>
                            <w:rPr>
                              <w:sz w:val="14"/>
                              <w:szCs w:val="14"/>
                            </w:rPr>
                            <w:t>+31 10 745 74 70</w:t>
                          </w:r>
                          <w:r w:rsidRPr="00B62914">
                            <w:rPr>
                              <w:color w:val="5EBA92" w:themeColor="accent2"/>
                              <w:sz w:val="14"/>
                              <w:szCs w:val="14"/>
                            </w:rPr>
                            <w:t>|</w:t>
                          </w:r>
                          <w:r w:rsidRPr="00B62914">
                            <w:rPr>
                              <w:sz w:val="14"/>
                              <w:szCs w:val="14"/>
                            </w:rPr>
                            <w:t xml:space="preserve"> </w:t>
                          </w:r>
                          <w:r>
                            <w:rPr>
                              <w:sz w:val="14"/>
                              <w:szCs w:val="14"/>
                            </w:rPr>
                            <w:t>info@sbe-engineering.nl</w:t>
                          </w:r>
                          <w:r w:rsidRPr="00B62914">
                            <w:rPr>
                              <w:color w:val="5EBA92" w:themeColor="accent2"/>
                              <w:sz w:val="14"/>
                              <w:szCs w:val="14"/>
                            </w:rPr>
                            <w:t>|</w:t>
                          </w:r>
                          <w:r w:rsidRPr="00B62914">
                            <w:rPr>
                              <w:sz w:val="14"/>
                              <w:szCs w:val="14"/>
                            </w:rPr>
                            <w:t xml:space="preserve"> </w:t>
                          </w:r>
                          <w:r>
                            <w:rPr>
                              <w:b/>
                              <w:bCs/>
                              <w:sz w:val="14"/>
                              <w:szCs w:val="14"/>
                            </w:rPr>
                            <w:t>www.sbe-engineering.com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96E5F" id="_x0000_t202" coordsize="21600,21600" o:spt="202" path="m,l,21600r21600,l21600,xe">
              <v:stroke joinstyle="miter"/>
              <v:path gradientshapeok="t" o:connecttype="rect"/>
            </v:shapetype>
            <v:shape id="Tekstvak 315999011" o:spid="_x0000_s1026" type="#_x0000_t202" style="position:absolute;left:0;text-align:left;margin-left:11.1pt;margin-top:-22pt;width:460.15pt;height:68.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" fillcolor="white [3201]" stroked="f" strokeweight=".5pt">
              <v:textbox>
                <w:txbxContent>
                  <w:p w14:paraId="1B57083C" w14:textId="5EC46B58" w:rsidR="000E1456" w:rsidRPr="00FD396E" w:rsidRDefault="000E1456" w:rsidP="009E2B02">
                    <w:pPr>
                      <w:pStyle w:val="Kop-envoettekst"/>
                      <w:jc w:val="left"/>
                      <w:rPr>
                        <w:b/>
                        <w:bCs/>
                        <w:sz w:val="14"/>
                        <w:szCs w:val="14"/>
                      </w:rPr>
                    </w:pPr>
                    <w:r w:rsidRPr="00FD396E">
                      <w:rPr>
                        <w:sz w:val="14"/>
                        <w:szCs w:val="14"/>
                      </w:rPr>
                      <w:t>SBE Rotterdam</w:t>
                    </w:r>
                    <w:r w:rsidRPr="00FD396E">
                      <w:rPr>
                        <w:color w:val="5EBA92" w:themeColor="accent2"/>
                        <w:sz w:val="14"/>
                        <w:szCs w:val="14"/>
                      </w:rPr>
                      <w:t>|</w:t>
                    </w:r>
                    <w:r w:rsidRPr="00FD396E">
                      <w:rPr>
                        <w:sz w:val="14"/>
                        <w:szCs w:val="14"/>
                      </w:rPr>
                      <w:t xml:space="preserve"> Weena 335, 3013 A</w:t>
                    </w:r>
                    <w:r w:rsidR="004B5748">
                      <w:rPr>
                        <w:sz w:val="14"/>
                        <w:szCs w:val="14"/>
                      </w:rPr>
                      <w:t>L</w:t>
                    </w:r>
                    <w:r w:rsidRPr="00FD396E">
                      <w:rPr>
                        <w:sz w:val="14"/>
                        <w:szCs w:val="14"/>
                      </w:rPr>
                      <w:t xml:space="preserve"> Rotterdam (</w:t>
                    </w:r>
                    <w:r>
                      <w:rPr>
                        <w:sz w:val="14"/>
                        <w:szCs w:val="14"/>
                      </w:rPr>
                      <w:t>NL)</w:t>
                    </w:r>
                    <w:r w:rsidRPr="00FD396E">
                      <w:rPr>
                        <w:color w:val="5EBA92" w:themeColor="accent2"/>
                        <w:sz w:val="14"/>
                        <w:szCs w:val="14"/>
                      </w:rPr>
                      <w:t>|</w:t>
                    </w:r>
                    <w:r w:rsidRPr="00FD396E">
                      <w:rPr>
                        <w:sz w:val="14"/>
                        <w:szCs w:val="14"/>
                      </w:rPr>
                      <w:t xml:space="preserve"> </w:t>
                    </w:r>
                    <w:r>
                      <w:rPr>
                        <w:sz w:val="14"/>
                        <w:szCs w:val="14"/>
                      </w:rPr>
                      <w:t>+31 10 745 74 70</w:t>
                    </w:r>
                    <w:r w:rsidRPr="00B62914">
                      <w:rPr>
                        <w:color w:val="5EBA92" w:themeColor="accent2"/>
                        <w:sz w:val="14"/>
                        <w:szCs w:val="14"/>
                      </w:rPr>
                      <w:t>|</w:t>
                    </w:r>
                    <w:r w:rsidRPr="00B62914">
                      <w:rPr>
                        <w:sz w:val="14"/>
                        <w:szCs w:val="14"/>
                      </w:rPr>
                      <w:t xml:space="preserve"> </w:t>
                    </w:r>
                    <w:r>
                      <w:rPr>
                        <w:sz w:val="14"/>
                        <w:szCs w:val="14"/>
                      </w:rPr>
                      <w:t>info@sbe-engineering.nl</w:t>
                    </w:r>
                    <w:r w:rsidRPr="00B62914">
                      <w:rPr>
                        <w:color w:val="5EBA92" w:themeColor="accent2"/>
                        <w:sz w:val="14"/>
                        <w:szCs w:val="14"/>
                      </w:rPr>
                      <w:t>|</w:t>
                    </w:r>
                    <w:r w:rsidRPr="00B62914">
                      <w:rPr>
                        <w:sz w:val="14"/>
                        <w:szCs w:val="14"/>
                      </w:rPr>
                      <w:t xml:space="preserve"> </w:t>
                    </w:r>
                    <w:r>
                      <w:rPr>
                        <w:b/>
                        <w:bCs/>
                        <w:sz w:val="14"/>
                        <w:szCs w:val="14"/>
                      </w:rPr>
                      <w:t>www.sbe-engineering.com</w:t>
                    </w:r>
                  </w:p>
                </w:txbxContent>
              </v:textbox>
            </v:shape>
          </w:pict>
        </mc:Fallback>
      </mc:AlternateContent>
    </w:r>
    <w:r>
      <w:rPr>
        <w:rFonts w:cs="Calibri"/>
        <w:noProof/>
        <w:sz w:val="15"/>
        <w:szCs w:val="15"/>
      </w:rPr>
      <mc:AlternateContent>
        <mc:Choice Requires="wps">
          <w:drawing>
            <wp:anchor distT="0" distB="0" distL="114300" distR="114300" simplePos="0" relativeHeight="251658242" behindDoc="0" locked="1" layoutInCell="1" allowOverlap="1" wp14:anchorId="582F1834" wp14:editId="21C06F50">
              <wp:simplePos x="0" y="0"/>
              <wp:positionH relativeFrom="column">
                <wp:posOffset>6064885</wp:posOffset>
              </wp:positionH>
              <wp:positionV relativeFrom="page">
                <wp:posOffset>9795510</wp:posOffset>
              </wp:positionV>
              <wp:extent cx="568960" cy="874395"/>
              <wp:effectExtent l="0" t="0" r="2540" b="1905"/>
              <wp:wrapNone/>
              <wp:docPr id="1488563147" name="Tekstvak 1488563147"/>
              <wp:cNvGraphicFramePr/>
              <a:graphic xmlns:a="http://schemas.openxmlformats.org/drawingml/2006/main">
                <a:graphicData uri="http://schemas.microsoft.com/office/word/2010/wordprocessingShape">
                  <wps:wsp>
                    <wps:cNvSpPr txBox="1"/>
                    <wps:spPr>
                      <a:xfrm>
                        <a:off x="0" y="0"/>
                        <a:ext cx="568960" cy="874395"/>
                      </a:xfrm>
                      <a:prstGeom prst="rect">
                        <a:avLst/>
                      </a:prstGeom>
                      <a:solidFill>
                        <a:schemeClr val="lt1"/>
                      </a:solidFill>
                      <a:ln w="6350">
                        <a:noFill/>
                      </a:ln>
                    </wps:spPr>
                    <wps:txbx>
                      <w:txbxContent>
                        <w:p w14:paraId="1C3372A2" w14:textId="77777777" w:rsidR="000E1456" w:rsidRDefault="004B643F">
                          <w:sdt>
                            <w:sdtPr>
                              <w:rPr>
                                <w:color w:val="09354F" w:themeColor="accent1"/>
                              </w:rPr>
                              <w:id w:val="-1242258424"/>
                              <w:docPartObj>
                                <w:docPartGallery w:val="Page Numbers (Bottom of Page)"/>
                                <w:docPartUnique/>
                              </w:docPartObj>
                            </w:sdtPr>
                            <w:sdtEndPr/>
                            <w:sdtContent>
                              <w:r w:rsidR="000E1456" w:rsidRPr="00A95020">
                                <w:rPr>
                                  <w:color w:val="09354F" w:themeColor="accent1"/>
                                </w:rPr>
                                <w:fldChar w:fldCharType="begin"/>
                              </w:r>
                              <w:r w:rsidR="000E1456" w:rsidRPr="00A95020">
                                <w:rPr>
                                  <w:color w:val="09354F" w:themeColor="accent1"/>
                                </w:rPr>
                                <w:instrText>PAGE   \* MERGEFORMAT</w:instrText>
                              </w:r>
                              <w:r w:rsidR="000E1456" w:rsidRPr="00A95020">
                                <w:rPr>
                                  <w:color w:val="09354F" w:themeColor="accent1"/>
                                </w:rPr>
                                <w:fldChar w:fldCharType="separate"/>
                              </w:r>
                              <w:r w:rsidR="000E1456">
                                <w:rPr>
                                  <w:color w:val="09354F" w:themeColor="accent1"/>
                                </w:rPr>
                                <w:t>2</w:t>
                              </w:r>
                              <w:r w:rsidR="000E1456" w:rsidRPr="00A95020">
                                <w:rPr>
                                  <w:color w:val="09354F" w:themeColor="accent1"/>
                                </w:rPr>
                                <w:fldChar w:fldCharType="end"/>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F1834" id="Tekstvak 1488563147" o:spid="_x0000_s1027" type="#_x0000_t202" style="position:absolute;left:0;text-align:left;margin-left:477.55pt;margin-top:771.3pt;width:44.8pt;height:68.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" fillcolor="white [3201]" stroked="f" strokeweight=".5pt">
              <v:textbox>
                <w:txbxContent>
                  <w:p w14:paraId="1C3372A2" w14:textId="77777777" w:rsidR="000E1456" w:rsidRDefault="00873460">
                    <w:sdt>
                      <w:sdtPr>
                        <w:rPr>
                          <w:color w:val="09354F" w:themeColor="accent1"/>
                        </w:rPr>
                        <w:id w:val="-1242258424"/>
                        <w:docPartObj>
                          <w:docPartGallery w:val="Page Numbers (Bottom of Page)"/>
                          <w:docPartUnique/>
                        </w:docPartObj>
                      </w:sdtPr>
                      <w:sdtEndPr/>
                      <w:sdtContent>
                        <w:r w:rsidR="000E1456" w:rsidRPr="00A95020">
                          <w:rPr>
                            <w:color w:val="09354F" w:themeColor="accent1"/>
                          </w:rPr>
                          <w:fldChar w:fldCharType="begin"/>
                        </w:r>
                        <w:r w:rsidR="000E1456" w:rsidRPr="00A95020">
                          <w:rPr>
                            <w:color w:val="09354F" w:themeColor="accent1"/>
                          </w:rPr>
                          <w:instrText>PAGE   \* MERGEFORMAT</w:instrText>
                        </w:r>
                        <w:r w:rsidR="000E1456" w:rsidRPr="00A95020">
                          <w:rPr>
                            <w:color w:val="09354F" w:themeColor="accent1"/>
                          </w:rPr>
                          <w:fldChar w:fldCharType="separate"/>
                        </w:r>
                        <w:r w:rsidR="000E1456">
                          <w:rPr>
                            <w:color w:val="09354F" w:themeColor="accent1"/>
                          </w:rPr>
                          <w:t>2</w:t>
                        </w:r>
                        <w:r w:rsidR="000E1456" w:rsidRPr="00A95020">
                          <w:rPr>
                            <w:color w:val="09354F" w:themeColor="accent1"/>
                          </w:rPr>
                          <w:fldChar w:fldCharType="end"/>
                        </w:r>
                      </w:sdtContent>
                    </w:sdt>
                  </w:p>
                </w:txbxContent>
              </v:textbox>
              <w10:wrap anchory="page"/>
              <w10:anchorlock/>
            </v:shape>
          </w:pict>
        </mc:Fallback>
      </mc:AlternateContent>
    </w:r>
    <w:r>
      <w:rPr>
        <w:rFonts w:cs="Calibri"/>
        <w:sz w:val="15"/>
        <w:szCs w:val="15"/>
      </w:rPr>
      <w:fldChar w:fldCharType="begin"/>
    </w:r>
    <w:r>
      <w:rPr>
        <w:rFonts w:cs="Calibri"/>
        <w:sz w:val="15"/>
        <w:szCs w:val="15"/>
      </w:rPr>
      <w:instrText xml:space="preserve"> REF  SBE_Office \h  \* MERGEFORMAT </w:instrText>
    </w:r>
    <w:r>
      <w:rPr>
        <w:rFonts w:cs="Calibri"/>
        <w:sz w:val="15"/>
        <w:szCs w:val="15"/>
      </w:rPr>
    </w:r>
    <w:r>
      <w:rPr>
        <w:rFonts w:cs="Calibri"/>
        <w:sz w:val="15"/>
        <w:szCs w:val="15"/>
      </w:rPr>
      <w:fldChar w:fldCharType="separate"/>
    </w:r>
    <w:r w:rsidR="007A1C81">
      <w:rPr>
        <w:rFonts w:cs="Calibri"/>
        <w:b/>
        <w:bCs/>
        <w:sz w:val="15"/>
        <w:szCs w:val="15"/>
        <w:lang w:val="en-US"/>
      </w:rPr>
      <w:t>Error! Reference source not found.</w:t>
    </w:r>
    <w:r>
      <w:rPr>
        <w:rFonts w:cs="Calibri"/>
        <w:sz w:val="15"/>
        <w:szCs w:val="15"/>
      </w:rPr>
      <w:fldChar w:fldCharType="end"/>
    </w:r>
    <w:r w:rsidRPr="00AB579A">
      <w:rPr>
        <w:noProof/>
        <w:sz w:val="15"/>
        <w:szCs w:val="15"/>
        <w:lang w:eastAsia="nl-NL"/>
      </w:rPr>
      <w:drawing>
        <wp:anchor distT="0" distB="0" distL="114300" distR="114300" simplePos="0" relativeHeight="251658240" behindDoc="0" locked="1" layoutInCell="1" allowOverlap="1" wp14:anchorId="6E7B2388" wp14:editId="050EFF96">
          <wp:simplePos x="0" y="0"/>
          <wp:positionH relativeFrom="page">
            <wp:posOffset>442595</wp:posOffset>
          </wp:positionH>
          <wp:positionV relativeFrom="page">
            <wp:posOffset>10102850</wp:posOffset>
          </wp:positionV>
          <wp:extent cx="539750" cy="201295"/>
          <wp:effectExtent l="0" t="0" r="0" b="8255"/>
          <wp:wrapSquare wrapText="bothSides"/>
          <wp:docPr id="472660754" name="Afbeelding 47266075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539750" cy="201295"/>
                  </a:xfrm>
                  <a:prstGeom prst="rect">
                    <a:avLst/>
                  </a:prstGeom>
                </pic:spPr>
              </pic:pic>
            </a:graphicData>
          </a:graphic>
          <wp14:sizeRelH relativeFrom="page">
            <wp14:pctWidth>0</wp14:pctWidth>
          </wp14:sizeRelH>
          <wp14:sizeRelV relativeFrom="page">
            <wp14:pctHeight>0</wp14:pctHeight>
          </wp14:sizeRelV>
        </wp:anchor>
      </w:drawing>
    </w:r>
    <w:r w:rsidRPr="00AB579A">
      <w:rPr>
        <w:noProof/>
        <w:sz w:val="15"/>
        <w:szCs w:val="15"/>
        <w:lang w:eastAsia="nl-NL"/>
      </w:rPr>
      <mc:AlternateContent>
        <mc:Choice Requires="wps">
          <w:drawing>
            <wp:anchor distT="0" distB="0" distL="114300" distR="114300" simplePos="0" relativeHeight="251658241" behindDoc="0" locked="1" layoutInCell="1" allowOverlap="1" wp14:anchorId="2B6FD59D" wp14:editId="7C62C3BE">
              <wp:simplePos x="0" y="0"/>
              <wp:positionH relativeFrom="margin">
                <wp:posOffset>5949051</wp:posOffset>
              </wp:positionH>
              <wp:positionV relativeFrom="paragraph">
                <wp:posOffset>-2610485</wp:posOffset>
              </wp:positionV>
              <wp:extent cx="414000" cy="2329200"/>
              <wp:effectExtent l="0" t="0" r="5715" b="0"/>
              <wp:wrapNone/>
              <wp:docPr id="306897337" name="Tekstvak 306897337"/>
              <wp:cNvGraphicFramePr/>
              <a:graphic xmlns:a="http://schemas.openxmlformats.org/drawingml/2006/main">
                <a:graphicData uri="http://schemas.microsoft.com/office/word/2010/wordprocessingShape">
                  <wps:wsp>
                    <wps:cNvSpPr txBox="1"/>
                    <wps:spPr>
                      <a:xfrm>
                        <a:off x="0" y="0"/>
                        <a:ext cx="414000" cy="2329200"/>
                      </a:xfrm>
                      <a:prstGeom prst="rect">
                        <a:avLst/>
                      </a:prstGeom>
                      <a:solidFill>
                        <a:schemeClr val="lt1"/>
                      </a:solidFill>
                      <a:ln w="6350">
                        <a:noFill/>
                      </a:ln>
                    </wps:spPr>
                    <wps:txbx>
                      <w:txbxContent>
                        <w:p w14:paraId="7D669893" w14:textId="77777777" w:rsidR="000E1456" w:rsidRPr="00AA3A3C" w:rsidRDefault="000E1456" w:rsidP="00943B42">
                          <w:pPr>
                            <w:rPr>
                              <w:color w:val="BFBFBF" w:themeColor="background1" w:themeShade="BF"/>
                              <w:sz w:val="14"/>
                              <w:szCs w:val="14"/>
                              <w:lang w:val="nl-BE"/>
                            </w:rPr>
                          </w:pPr>
                          <w:r w:rsidRPr="00E73ED2">
                            <w:rPr>
                              <w:color w:val="BFBFBF" w:themeColor="background1" w:themeShade="BF"/>
                              <w:sz w:val="14"/>
                              <w:szCs w:val="14"/>
                              <w:lang w:val="nl-BE"/>
                            </w:rPr>
                            <w:t>CONFIDENTIALITY</w:t>
                          </w:r>
                          <w:r>
                            <w:rPr>
                              <w:color w:val="BFBFBF" w:themeColor="background1" w:themeShade="BF"/>
                              <w:sz w:val="14"/>
                              <w:szCs w:val="14"/>
                              <w:lang w:val="nl-BE"/>
                            </w:rPr>
                            <w:t xml:space="preserve">: </w:t>
                          </w:r>
                          <w:sdt>
                            <w:sdtPr>
                              <w:rPr>
                                <w:color w:val="BFBFBF" w:themeColor="background1" w:themeShade="BF"/>
                                <w:sz w:val="14"/>
                                <w:szCs w:val="14"/>
                                <w:lang w:val="nl-BE"/>
                              </w:rPr>
                              <w:alias w:val="CONFIDENTIALITY"/>
                              <w:tag w:val="CONFIDENTIALITY"/>
                              <w:id w:val="1220559244"/>
                              <w:dropDownList>
                                <w:listItem w:displayText="Internal use only" w:value="Internal use only"/>
                                <w:listItem w:displayText="Public (unrestricted)" w:value="Public (unrestricted)"/>
                                <w:listItem w:displayText="Confidential" w:value="Confidential"/>
                              </w:dropDownList>
                            </w:sdtPr>
                            <w:sdtEndPr/>
                            <w:sdtContent>
                              <w:r>
                                <w:rPr>
                                  <w:color w:val="BFBFBF" w:themeColor="background1" w:themeShade="BF"/>
                                  <w:sz w:val="14"/>
                                  <w:szCs w:val="14"/>
                                  <w:lang w:val="nl-BE"/>
                                </w:rPr>
                                <w:t>Public (unrestricted)</w:t>
                              </w:r>
                            </w:sdtContent>
                          </w:sdt>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FD59D" id="Tekstvak 306897337" o:spid="_x0000_s1028" type="#_x0000_t202" style="position:absolute;left:0;text-align:left;margin-left:468.45pt;margin-top:-205.55pt;width:32.6pt;height:183.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" fillcolor="white [3201]" stroked="f" strokeweight=".5pt">
              <v:textbox style="layout-flow:vertical;mso-layout-flow-alt:bottom-to-top">
                <w:txbxContent>
                  <w:p w14:paraId="7D669893" w14:textId="77777777" w:rsidR="000E1456" w:rsidRPr="00AA3A3C" w:rsidRDefault="000E1456" w:rsidP="00943B42">
                    <w:pPr>
                      <w:rPr>
                        <w:color w:val="BFBFBF" w:themeColor="background1" w:themeShade="BF"/>
                        <w:sz w:val="14"/>
                        <w:szCs w:val="14"/>
                        <w:lang w:val="nl-BE"/>
                      </w:rPr>
                    </w:pPr>
                    <w:r w:rsidRPr="00E73ED2">
                      <w:rPr>
                        <w:color w:val="BFBFBF" w:themeColor="background1" w:themeShade="BF"/>
                        <w:sz w:val="14"/>
                        <w:szCs w:val="14"/>
                        <w:lang w:val="nl-BE"/>
                      </w:rPr>
                      <w:t>CONFIDENTIALITY</w:t>
                    </w:r>
                    <w:r>
                      <w:rPr>
                        <w:color w:val="BFBFBF" w:themeColor="background1" w:themeShade="BF"/>
                        <w:sz w:val="14"/>
                        <w:szCs w:val="14"/>
                        <w:lang w:val="nl-BE"/>
                      </w:rPr>
                      <w:t xml:space="preserve">: </w:t>
                    </w:r>
                    <w:sdt>
                      <w:sdtPr>
                        <w:rPr>
                          <w:color w:val="BFBFBF" w:themeColor="background1" w:themeShade="BF"/>
                          <w:sz w:val="14"/>
                          <w:szCs w:val="14"/>
                          <w:lang w:val="nl-BE"/>
                        </w:rPr>
                        <w:alias w:val="CONFIDENTIALITY"/>
                        <w:tag w:val="CONFIDENTIALITY"/>
                        <w:id w:val="1220559244"/>
                        <w:dropDownList>
                          <w:listItem w:displayText="Internal use only" w:value="Internal use only"/>
                          <w:listItem w:displayText="Public (unrestricted)" w:value="Public (unrestricted)"/>
                          <w:listItem w:displayText="Confidential" w:value="Confidential"/>
                        </w:dropDownList>
                      </w:sdtPr>
                      <w:sdtEndPr/>
                      <w:sdtContent>
                        <w:r>
                          <w:rPr>
                            <w:color w:val="BFBFBF" w:themeColor="background1" w:themeShade="BF"/>
                            <w:sz w:val="14"/>
                            <w:szCs w:val="14"/>
                            <w:lang w:val="nl-BE"/>
                          </w:rPr>
                          <w:t>Public (unrestricted)</w:t>
                        </w:r>
                      </w:sdtContent>
                    </w:sdt>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138E2" w14:textId="77777777" w:rsidR="004B643F" w:rsidRDefault="004B643F" w:rsidP="00B57FF1">
      <w:pPr>
        <w:spacing w:before="0" w:after="0" w:line="240" w:lineRule="auto"/>
      </w:pPr>
      <w:r>
        <w:separator/>
      </w:r>
    </w:p>
  </w:footnote>
  <w:footnote w:type="continuationSeparator" w:id="0">
    <w:p w14:paraId="2E91B827" w14:textId="77777777" w:rsidR="004B643F" w:rsidRDefault="004B643F" w:rsidP="00B57FF1">
      <w:pPr>
        <w:spacing w:before="0" w:after="0" w:line="240" w:lineRule="auto"/>
      </w:pPr>
      <w:r>
        <w:continuationSeparator/>
      </w:r>
    </w:p>
  </w:footnote>
  <w:footnote w:type="continuationNotice" w:id="1">
    <w:p w14:paraId="23490EA0" w14:textId="77777777" w:rsidR="004B643F" w:rsidRDefault="004B643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3AB2" w14:textId="2E0208F0" w:rsidR="000E1456" w:rsidRPr="003310AA" w:rsidRDefault="000E1456" w:rsidP="00474B9E">
    <w:pPr>
      <w:pStyle w:val="Kop-envoettekst"/>
    </w:pPr>
    <w:r w:rsidRPr="005A571E">
      <w:fldChar w:fldCharType="begin"/>
    </w:r>
    <w:r w:rsidRPr="003310AA">
      <w:instrText xml:space="preserve"> REF REK_PrjNr \h  \* MERGEFORMAT </w:instrText>
    </w:r>
    <w:r w:rsidRPr="005A571E">
      <w:fldChar w:fldCharType="separate"/>
    </w:r>
    <w:sdt>
      <w:sdtPr>
        <w:alias w:val="Projectnummer"/>
        <w:tag w:val="Projectnummer"/>
        <w:id w:val="117507235"/>
        <w:placeholder>
          <w:docPart w:val="3FBD7749E74C4CF9826992AF34718B0B"/>
        </w:placeholder>
      </w:sdtPr>
      <w:sdtContent>
        <w:r w:rsidR="00FF65B7" w:rsidRPr="00FF65B7">
          <w:t>15298</w:t>
        </w:r>
      </w:sdtContent>
    </w:sdt>
    <w:r w:rsidRPr="005A571E">
      <w:fldChar w:fldCharType="end"/>
    </w:r>
    <w:r w:rsidRPr="003310AA">
      <w:t>-</w:t>
    </w:r>
    <w:r w:rsidRPr="005A571E">
      <w:fldChar w:fldCharType="begin"/>
    </w:r>
    <w:r w:rsidRPr="003310AA">
      <w:instrText xml:space="preserve"> REF REK_DocType \h  \* MERGEFORMAT </w:instrText>
    </w:r>
    <w:r w:rsidRPr="005A571E">
      <w:fldChar w:fldCharType="separate"/>
    </w:r>
    <w:sdt>
      <w:sdtPr>
        <w:alias w:val="Documenttype"/>
        <w:tag w:val="Documenttype"/>
        <w:id w:val="-1551682139"/>
        <w:placeholder>
          <w:docPart w:val="49A7A71A2D3F47ED9883A2F65E566F51"/>
        </w:placeholder>
      </w:sdtPr>
      <w:sdtContent>
        <w:r w:rsidR="00FF65B7" w:rsidRPr="00FF65B7">
          <w:t>ALG</w:t>
        </w:r>
      </w:sdtContent>
    </w:sdt>
    <w:r w:rsidRPr="005A571E">
      <w:fldChar w:fldCharType="end"/>
    </w:r>
    <w:r w:rsidRPr="003310AA">
      <w:t>-</w:t>
    </w:r>
    <w:r w:rsidRPr="005A571E">
      <w:fldChar w:fldCharType="begin"/>
    </w:r>
    <w:r w:rsidRPr="003310AA">
      <w:instrText xml:space="preserve"> REF REK_Discipline \h  \* MERGEFORMAT </w:instrText>
    </w:r>
    <w:r w:rsidRPr="005A571E">
      <w:fldChar w:fldCharType="separate"/>
    </w:r>
    <w:sdt>
      <w:sdtPr>
        <w:alias w:val="Discipline"/>
        <w:tag w:val="Discipline"/>
        <w:id w:val="1039936884"/>
        <w:placeholder>
          <w:docPart w:val="99423FC3C2A94707966D9834094B52BE"/>
        </w:placeholder>
      </w:sdtPr>
      <w:sdtContent>
        <w:r w:rsidR="00FF65B7" w:rsidRPr="00FF65B7">
          <w:t>G</w:t>
        </w:r>
      </w:sdtContent>
    </w:sdt>
    <w:r w:rsidRPr="005A571E">
      <w:fldChar w:fldCharType="end"/>
    </w:r>
    <w:r w:rsidRPr="003310AA">
      <w:t>-</w:t>
    </w:r>
    <w:r w:rsidRPr="005A571E">
      <w:fldChar w:fldCharType="begin"/>
    </w:r>
    <w:r w:rsidRPr="003310AA">
      <w:instrText xml:space="preserve"> REF REK_Fase \h  \* MERGEFORMAT </w:instrText>
    </w:r>
    <w:r w:rsidRPr="005A571E">
      <w:fldChar w:fldCharType="separate"/>
    </w:r>
    <w:sdt>
      <w:sdtPr>
        <w:alias w:val="Fase"/>
        <w:tag w:val="Fase"/>
        <w:id w:val="-770473461"/>
        <w:placeholder>
          <w:docPart w:val="190CACD76528411E9F3DA998046867C1"/>
        </w:placeholder>
      </w:sdtPr>
      <w:sdtContent>
        <w:r w:rsidR="00FF65B7" w:rsidRPr="00FF65B7">
          <w:t>DO</w:t>
        </w:r>
      </w:sdtContent>
    </w:sdt>
    <w:r w:rsidRPr="005A571E">
      <w:fldChar w:fldCharType="end"/>
    </w:r>
    <w:r w:rsidRPr="003310AA">
      <w:t>-</w:t>
    </w:r>
    <w:r w:rsidRPr="005A571E">
      <w:fldChar w:fldCharType="begin"/>
    </w:r>
    <w:r w:rsidRPr="003310AA">
      <w:instrText xml:space="preserve"> REF REK_DocNr \h  \* MERGEFORMAT </w:instrText>
    </w:r>
    <w:r w:rsidRPr="005A571E">
      <w:fldChar w:fldCharType="separate"/>
    </w:r>
    <w:sdt>
      <w:sdtPr>
        <w:alias w:val="Documentnummer"/>
        <w:tag w:val="Documentnummer"/>
        <w:id w:val="993450490"/>
        <w:placeholder>
          <w:docPart w:val="A9393E4BA96146D081551A7728FB1E6A"/>
        </w:placeholder>
      </w:sdtPr>
      <w:sdtContent>
        <w:r w:rsidR="00FF65B7" w:rsidRPr="00FF65B7">
          <w:t>13</w:t>
        </w:r>
      </w:sdtContent>
    </w:sdt>
    <w:r w:rsidRPr="005A571E">
      <w:fldChar w:fldCharType="end"/>
    </w:r>
    <w:r w:rsidRPr="003310AA">
      <w:t>-</w:t>
    </w:r>
    <w:r w:rsidRPr="005A571E">
      <w:fldChar w:fldCharType="begin"/>
    </w:r>
    <w:r w:rsidRPr="003310AA">
      <w:instrText xml:space="preserve"> REF REK_Revisie \h  \* MERGEFORMAT </w:instrText>
    </w:r>
    <w:r w:rsidRPr="005A571E">
      <w:fldChar w:fldCharType="separate"/>
    </w:r>
    <w:sdt>
      <w:sdtPr>
        <w:alias w:val="Revisie"/>
        <w:tag w:val="Revisie"/>
        <w:id w:val="1926607716"/>
        <w:placeholder>
          <w:docPart w:val="C2F24C1B53DB4BDA9A49091D3699BB4A"/>
        </w:placeholder>
      </w:sdtPr>
      <w:sdtContent>
        <w:r w:rsidR="00FF65B7" w:rsidRPr="00FF65B7">
          <w:t>D</w:t>
        </w:r>
      </w:sdtContent>
    </w:sdt>
    <w:r w:rsidRPr="005A571E">
      <w:fldChar w:fldCharType="end"/>
    </w:r>
    <w:r w:rsidRPr="003310AA">
      <w:t>–</w:t>
    </w:r>
    <w:r w:rsidR="00BF1D76">
      <w:t>Willem-Alexanderhaven</w:t>
    </w:r>
    <w:r w:rsidRPr="003310AA">
      <w:t xml:space="preserve">: </w:t>
    </w:r>
    <w:r w:rsidR="003310AA" w:rsidRPr="003310AA">
      <w:t>Inschrij</w:t>
    </w:r>
    <w:r w:rsidR="003310AA">
      <w:t xml:space="preserve">vingsleidraad </w:t>
    </w:r>
    <w:r w:rsidR="00260D10">
      <w:t xml:space="preserve">Primaire </w:t>
    </w:r>
    <w:r w:rsidR="003310AA">
      <w:t>keringen</w:t>
    </w:r>
  </w:p>
  <w:p w14:paraId="519A9249" w14:textId="77777777" w:rsidR="000E1456" w:rsidRPr="003310AA" w:rsidRDefault="000E1456" w:rsidP="001E74F3">
    <w:pPr>
      <w:pStyle w:val="Kop-envoet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2F32" w14:textId="436DB4F1" w:rsidR="000E1456" w:rsidRPr="004B7CD8" w:rsidRDefault="004B7CD8" w:rsidP="004B7CD8">
    <w:pPr>
      <w:ind w:left="708" w:firstLine="708"/>
    </w:pPr>
    <w:r w:rsidRPr="004B7CD8">
      <w:rPr>
        <w:color w:val="073751" w:themeColor="text2"/>
        <w:sz w:val="16"/>
      </w:rPr>
      <w:t>15298-ALG-G-DO-13-D–Willem Alexanderhaven: Inschrijvingsleidraad Primaire Keringen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6CA6D7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21D4C81"/>
    <w:multiLevelType w:val="multilevel"/>
    <w:tmpl w:val="80B29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D42F0"/>
    <w:multiLevelType w:val="hybridMultilevel"/>
    <w:tmpl w:val="3C74A4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99921554">
      <w:start w:val="1"/>
      <w:numFmt w:val="decimal"/>
      <w:lvlText w:val="%4."/>
      <w:lvlJc w:val="left"/>
      <w:pPr>
        <w:ind w:left="2520" w:hanging="360"/>
      </w:pPr>
      <w:rPr>
        <w:color w:val="00A9C1"/>
      </w:r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07B56C90"/>
    <w:multiLevelType w:val="multilevel"/>
    <w:tmpl w:val="5CD60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C30457"/>
    <w:multiLevelType w:val="multilevel"/>
    <w:tmpl w:val="E766DD7E"/>
    <w:lvl w:ilvl="0">
      <w:start w:val="1"/>
      <w:numFmt w:val="decimal"/>
      <w:lvlText w:val="%1."/>
      <w:lvlJc w:val="left"/>
      <w:pPr>
        <w:ind w:left="360" w:hanging="360"/>
      </w:pPr>
    </w:lvl>
    <w:lvl w:ilvl="1">
      <w:start w:val="1"/>
      <w:numFmt w:val="decimal"/>
      <w:isLgl/>
      <w:lvlText w:val="%1.%2"/>
      <w:lvlJc w:val="left"/>
      <w:pPr>
        <w:ind w:left="375" w:hanging="375"/>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5" w15:restartNumberingAfterBreak="0">
    <w:nsid w:val="09361AC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A8F534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061F30"/>
    <w:multiLevelType w:val="hybridMultilevel"/>
    <w:tmpl w:val="0016B1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0391060"/>
    <w:multiLevelType w:val="hybridMultilevel"/>
    <w:tmpl w:val="E196FC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14A41AA9"/>
    <w:multiLevelType w:val="multilevel"/>
    <w:tmpl w:val="E1CAA174"/>
    <w:lvl w:ilvl="0">
      <w:start w:val="1"/>
      <w:numFmt w:val="decimal"/>
      <w:lvlText w:val="%1."/>
      <w:lvlJc w:val="left"/>
      <w:pPr>
        <w:ind w:left="701" w:hanging="660"/>
      </w:pPr>
      <w:rPr>
        <w:color w:val="0C64F5"/>
      </w:rPr>
    </w:lvl>
    <w:lvl w:ilvl="1">
      <w:start w:val="1"/>
      <w:numFmt w:val="decimal"/>
      <w:isLgl/>
      <w:lvlText w:val="%1.%2"/>
      <w:lvlJc w:val="left"/>
      <w:pPr>
        <w:ind w:left="401" w:hanging="360"/>
      </w:pPr>
    </w:lvl>
    <w:lvl w:ilvl="2">
      <w:start w:val="1"/>
      <w:numFmt w:val="decimal"/>
      <w:isLgl/>
      <w:lvlText w:val="%1.%2.%3"/>
      <w:lvlJc w:val="left"/>
      <w:pPr>
        <w:ind w:left="761" w:hanging="720"/>
      </w:pPr>
    </w:lvl>
    <w:lvl w:ilvl="3">
      <w:start w:val="1"/>
      <w:numFmt w:val="decimal"/>
      <w:isLgl/>
      <w:lvlText w:val="%1.%2.%3.%4"/>
      <w:lvlJc w:val="left"/>
      <w:pPr>
        <w:ind w:left="1121" w:hanging="1080"/>
      </w:pPr>
    </w:lvl>
    <w:lvl w:ilvl="4">
      <w:start w:val="1"/>
      <w:numFmt w:val="decimal"/>
      <w:isLgl/>
      <w:lvlText w:val="%1.%2.%3.%4.%5"/>
      <w:lvlJc w:val="left"/>
      <w:pPr>
        <w:ind w:left="1121" w:hanging="1080"/>
      </w:pPr>
    </w:lvl>
    <w:lvl w:ilvl="5">
      <w:start w:val="1"/>
      <w:numFmt w:val="decimal"/>
      <w:isLgl/>
      <w:lvlText w:val="%1.%2.%3.%4.%5.%6"/>
      <w:lvlJc w:val="left"/>
      <w:pPr>
        <w:ind w:left="1481" w:hanging="1440"/>
      </w:pPr>
    </w:lvl>
    <w:lvl w:ilvl="6">
      <w:start w:val="1"/>
      <w:numFmt w:val="decimal"/>
      <w:isLgl/>
      <w:lvlText w:val="%1.%2.%3.%4.%5.%6.%7"/>
      <w:lvlJc w:val="left"/>
      <w:pPr>
        <w:ind w:left="1481" w:hanging="1440"/>
      </w:pPr>
    </w:lvl>
    <w:lvl w:ilvl="7">
      <w:start w:val="1"/>
      <w:numFmt w:val="decimal"/>
      <w:isLgl/>
      <w:lvlText w:val="%1.%2.%3.%4.%5.%6.%7.%8"/>
      <w:lvlJc w:val="left"/>
      <w:pPr>
        <w:ind w:left="1841" w:hanging="1800"/>
      </w:pPr>
    </w:lvl>
    <w:lvl w:ilvl="8">
      <w:start w:val="1"/>
      <w:numFmt w:val="decimal"/>
      <w:isLgl/>
      <w:lvlText w:val="%1.%2.%3.%4.%5.%6.%7.%8.%9"/>
      <w:lvlJc w:val="left"/>
      <w:pPr>
        <w:ind w:left="2201" w:hanging="2160"/>
      </w:pPr>
    </w:lvl>
  </w:abstractNum>
  <w:abstractNum w:abstractNumId="10" w15:restartNumberingAfterBreak="0">
    <w:nsid w:val="16725308"/>
    <w:multiLevelType w:val="hybridMultilevel"/>
    <w:tmpl w:val="486CE8FA"/>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start w:val="1"/>
      <w:numFmt w:val="bullet"/>
      <w:lvlText w:val="o"/>
      <w:lvlJc w:val="left"/>
      <w:pPr>
        <w:ind w:left="3382" w:hanging="360"/>
      </w:pPr>
      <w:rPr>
        <w:rFonts w:ascii="Courier New" w:hAnsi="Courier New" w:cs="Courier New" w:hint="default"/>
      </w:rPr>
    </w:lvl>
    <w:lvl w:ilvl="5" w:tplc="04130005">
      <w:start w:val="1"/>
      <w:numFmt w:val="bullet"/>
      <w:lvlText w:val=""/>
      <w:lvlJc w:val="left"/>
      <w:pPr>
        <w:ind w:left="4102" w:hanging="360"/>
      </w:pPr>
      <w:rPr>
        <w:rFonts w:ascii="Wingdings" w:hAnsi="Wingdings" w:hint="default"/>
      </w:rPr>
    </w:lvl>
    <w:lvl w:ilvl="6" w:tplc="04130001">
      <w:start w:val="1"/>
      <w:numFmt w:val="bullet"/>
      <w:lvlText w:val=""/>
      <w:lvlJc w:val="left"/>
      <w:pPr>
        <w:ind w:left="4822" w:hanging="360"/>
      </w:pPr>
      <w:rPr>
        <w:rFonts w:ascii="Symbol" w:hAnsi="Symbol" w:hint="default"/>
      </w:rPr>
    </w:lvl>
    <w:lvl w:ilvl="7" w:tplc="04130003">
      <w:start w:val="1"/>
      <w:numFmt w:val="bullet"/>
      <w:lvlText w:val="o"/>
      <w:lvlJc w:val="left"/>
      <w:pPr>
        <w:ind w:left="5542" w:hanging="360"/>
      </w:pPr>
      <w:rPr>
        <w:rFonts w:ascii="Courier New" w:hAnsi="Courier New" w:cs="Courier New" w:hint="default"/>
      </w:rPr>
    </w:lvl>
    <w:lvl w:ilvl="8" w:tplc="04130005">
      <w:start w:val="1"/>
      <w:numFmt w:val="bullet"/>
      <w:lvlText w:val=""/>
      <w:lvlJc w:val="left"/>
      <w:pPr>
        <w:ind w:left="6262" w:hanging="360"/>
      </w:pPr>
      <w:rPr>
        <w:rFonts w:ascii="Wingdings" w:hAnsi="Wingdings" w:hint="default"/>
      </w:rPr>
    </w:lvl>
  </w:abstractNum>
  <w:abstractNum w:abstractNumId="11" w15:restartNumberingAfterBreak="0">
    <w:nsid w:val="17124614"/>
    <w:multiLevelType w:val="hybridMultilevel"/>
    <w:tmpl w:val="585E8DEE"/>
    <w:lvl w:ilvl="0" w:tplc="DA76A150">
      <w:numFmt w:val="bullet"/>
      <w:lvlText w:val="-"/>
      <w:lvlJc w:val="left"/>
      <w:pPr>
        <w:ind w:left="360" w:hanging="360"/>
      </w:pPr>
      <w:rPr>
        <w:rFonts w:ascii="Arial" w:eastAsia="Times New Roman" w:hAnsi="Arial" w:cs="Courier New" w:hint="default"/>
      </w:rPr>
    </w:lvl>
    <w:lvl w:ilvl="1" w:tplc="16B2EADA">
      <w:start w:val="1"/>
      <w:numFmt w:val="bullet"/>
      <w:lvlText w:val="o"/>
      <w:lvlJc w:val="left"/>
      <w:pPr>
        <w:ind w:left="1080" w:hanging="360"/>
      </w:pPr>
      <w:rPr>
        <w:rFonts w:ascii="Courier New" w:hAnsi="Courier New" w:cs="Courier New" w:hint="default"/>
      </w:rPr>
    </w:lvl>
    <w:lvl w:ilvl="2" w:tplc="63AA0DAC">
      <w:start w:val="1"/>
      <w:numFmt w:val="bullet"/>
      <w:lvlText w:val=""/>
      <w:lvlJc w:val="left"/>
      <w:pPr>
        <w:ind w:left="1800" w:hanging="360"/>
      </w:pPr>
      <w:rPr>
        <w:rFonts w:ascii="Wingdings" w:hAnsi="Wingdings" w:hint="default"/>
      </w:rPr>
    </w:lvl>
    <w:lvl w:ilvl="3" w:tplc="D9BC938C">
      <w:start w:val="1"/>
      <w:numFmt w:val="bullet"/>
      <w:lvlText w:val=""/>
      <w:lvlJc w:val="left"/>
      <w:pPr>
        <w:ind w:left="2520" w:hanging="360"/>
      </w:pPr>
      <w:rPr>
        <w:rFonts w:ascii="Symbol" w:hAnsi="Symbol" w:hint="default"/>
      </w:rPr>
    </w:lvl>
    <w:lvl w:ilvl="4" w:tplc="09DA3498">
      <w:start w:val="1"/>
      <w:numFmt w:val="bullet"/>
      <w:lvlText w:val="o"/>
      <w:lvlJc w:val="left"/>
      <w:pPr>
        <w:ind w:left="3240" w:hanging="360"/>
      </w:pPr>
      <w:rPr>
        <w:rFonts w:ascii="Courier New" w:hAnsi="Courier New" w:cs="Courier New" w:hint="default"/>
      </w:rPr>
    </w:lvl>
    <w:lvl w:ilvl="5" w:tplc="064274FE">
      <w:start w:val="1"/>
      <w:numFmt w:val="bullet"/>
      <w:lvlText w:val=""/>
      <w:lvlJc w:val="left"/>
      <w:pPr>
        <w:ind w:left="3960" w:hanging="360"/>
      </w:pPr>
      <w:rPr>
        <w:rFonts w:ascii="Wingdings" w:hAnsi="Wingdings" w:hint="default"/>
      </w:rPr>
    </w:lvl>
    <w:lvl w:ilvl="6" w:tplc="98241CEC">
      <w:start w:val="1"/>
      <w:numFmt w:val="bullet"/>
      <w:lvlText w:val=""/>
      <w:lvlJc w:val="left"/>
      <w:pPr>
        <w:ind w:left="4680" w:hanging="360"/>
      </w:pPr>
      <w:rPr>
        <w:rFonts w:ascii="Symbol" w:hAnsi="Symbol" w:hint="default"/>
      </w:rPr>
    </w:lvl>
    <w:lvl w:ilvl="7" w:tplc="DF881F3A">
      <w:start w:val="1"/>
      <w:numFmt w:val="bullet"/>
      <w:lvlText w:val="o"/>
      <w:lvlJc w:val="left"/>
      <w:pPr>
        <w:ind w:left="5400" w:hanging="360"/>
      </w:pPr>
      <w:rPr>
        <w:rFonts w:ascii="Courier New" w:hAnsi="Courier New" w:cs="Courier New" w:hint="default"/>
      </w:rPr>
    </w:lvl>
    <w:lvl w:ilvl="8" w:tplc="4808DC6A">
      <w:start w:val="1"/>
      <w:numFmt w:val="bullet"/>
      <w:lvlText w:val=""/>
      <w:lvlJc w:val="left"/>
      <w:pPr>
        <w:ind w:left="6120" w:hanging="360"/>
      </w:pPr>
      <w:rPr>
        <w:rFonts w:ascii="Wingdings" w:hAnsi="Wingdings" w:hint="default"/>
      </w:rPr>
    </w:lvl>
  </w:abstractNum>
  <w:abstractNum w:abstractNumId="12" w15:restartNumberingAfterBreak="0">
    <w:nsid w:val="18470D3B"/>
    <w:multiLevelType w:val="hybridMultilevel"/>
    <w:tmpl w:val="7B8C18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8FC3F5A"/>
    <w:multiLevelType w:val="multilevel"/>
    <w:tmpl w:val="5CD60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1A6270"/>
    <w:multiLevelType w:val="multilevel"/>
    <w:tmpl w:val="C05E5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AA079A"/>
    <w:multiLevelType w:val="hybridMultilevel"/>
    <w:tmpl w:val="621E86C8"/>
    <w:lvl w:ilvl="0" w:tplc="0B10D1BA">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09389C"/>
    <w:multiLevelType w:val="multilevel"/>
    <w:tmpl w:val="9A68EF88"/>
    <w:lvl w:ilvl="0">
      <w:start w:val="1"/>
      <w:numFmt w:val="decimal"/>
      <w:pStyle w:val="DPNumbering"/>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lowerLetter"/>
      <w:lvlText w:val="%5."/>
      <w:lvlJc w:val="left"/>
      <w:pPr>
        <w:tabs>
          <w:tab w:val="num" w:pos="1701"/>
        </w:tabs>
        <w:ind w:left="1701" w:hanging="34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7" w15:restartNumberingAfterBreak="0">
    <w:nsid w:val="2D0440CB"/>
    <w:multiLevelType w:val="hybridMultilevel"/>
    <w:tmpl w:val="CD0CF77E"/>
    <w:lvl w:ilvl="0" w:tplc="1C96EA3A">
      <w:start w:val="1"/>
      <w:numFmt w:val="decimal"/>
      <w:pStyle w:val="Referentie"/>
      <w:lvlText w:val="[%1]"/>
      <w:lvlJc w:val="left"/>
      <w:pPr>
        <w:ind w:left="1077" w:hanging="360"/>
      </w:pPr>
      <w:rPr>
        <w:rFonts w:hint="default"/>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8" w15:restartNumberingAfterBreak="0">
    <w:nsid w:val="2D136C54"/>
    <w:multiLevelType w:val="multilevel"/>
    <w:tmpl w:val="8BEED0A2"/>
    <w:lvl w:ilvl="0">
      <w:start w:val="1"/>
      <w:numFmt w:val="decimal"/>
      <w:pStyle w:val="Kop1"/>
      <w:lvlText w:val="%1"/>
      <w:lvlJc w:val="left"/>
      <w:pPr>
        <w:ind w:left="567" w:hanging="567"/>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lvlText w:val="%1.%2.%3.%4"/>
      <w:lvlJc w:val="left"/>
      <w:pPr>
        <w:ind w:left="907" w:hanging="907"/>
      </w:pPr>
      <w:rPr>
        <w:rFonts w:hint="default"/>
      </w:rPr>
    </w:lvl>
    <w:lvl w:ilvl="4">
      <w:start w:val="1"/>
      <w:numFmt w:val="decimal"/>
      <w:pStyle w:val="Kop5"/>
      <w:lvlText w:val="%1.%2.%3.%4.%5"/>
      <w:lvlJc w:val="left"/>
      <w:pPr>
        <w:ind w:left="1021" w:hanging="1021"/>
      </w:pPr>
      <w:rPr>
        <w:rFonts w:hint="default"/>
      </w:rPr>
    </w:lvl>
    <w:lvl w:ilvl="5">
      <w:start w:val="1"/>
      <w:numFmt w:val="decimal"/>
      <w:lvlRestart w:val="1"/>
      <w:pStyle w:val="Figuurnummer"/>
      <w:lvlText w:val="Figuur %1.%6"/>
      <w:lvlJc w:val="left"/>
      <w:pPr>
        <w:tabs>
          <w:tab w:val="num" w:pos="3969"/>
        </w:tabs>
        <w:ind w:left="1247" w:hanging="1247"/>
      </w:pPr>
      <w:rPr>
        <w:rFonts w:hint="default"/>
        <w:b w:val="0"/>
        <w:bCs/>
        <w:color w:val="808080" w:themeColor="background1" w:themeShade="80"/>
        <w:sz w:val="18"/>
        <w:szCs w:val="18"/>
      </w:rPr>
    </w:lvl>
    <w:lvl w:ilvl="6">
      <w:start w:val="1"/>
      <w:numFmt w:val="decimal"/>
      <w:lvlRestart w:val="1"/>
      <w:pStyle w:val="Tabelnummer"/>
      <w:lvlText w:val="Tabel %1.%7"/>
      <w:lvlJc w:val="left"/>
      <w:pPr>
        <w:ind w:left="1361" w:hanging="1361"/>
      </w:pPr>
      <w:rPr>
        <w:rFonts w:hint="default"/>
      </w:rPr>
    </w:lvl>
    <w:lvl w:ilvl="7">
      <w:start w:val="1"/>
      <w:numFmt w:val="decimal"/>
      <w:lvlText w:val="%1.%2.%3.%4.%5.%6.%7.%8"/>
      <w:lvlJc w:val="left"/>
      <w:pPr>
        <w:ind w:left="1474" w:hanging="1474"/>
      </w:pPr>
      <w:rPr>
        <w:rFonts w:hint="default"/>
      </w:rPr>
    </w:lvl>
    <w:lvl w:ilvl="8">
      <w:start w:val="1"/>
      <w:numFmt w:val="decimal"/>
      <w:lvlText w:val="%1.%2.%3.%4.%5.%6.%7.%8.%9"/>
      <w:lvlJc w:val="left"/>
      <w:pPr>
        <w:ind w:left="1588" w:hanging="1588"/>
      </w:pPr>
      <w:rPr>
        <w:rFonts w:hint="default"/>
      </w:rPr>
    </w:lvl>
  </w:abstractNum>
  <w:abstractNum w:abstractNumId="19" w15:restartNumberingAfterBreak="0">
    <w:nsid w:val="35897E1D"/>
    <w:multiLevelType w:val="multilevel"/>
    <w:tmpl w:val="27680D7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46671D4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94F1D2D"/>
    <w:multiLevelType w:val="hybridMultilevel"/>
    <w:tmpl w:val="552AACFC"/>
    <w:lvl w:ilvl="0" w:tplc="AC548606">
      <w:start w:val="1"/>
      <w:numFmt w:val="bullet"/>
      <w:lvlText w:val=""/>
      <w:lvlJc w:val="left"/>
      <w:pPr>
        <w:ind w:left="360" w:hanging="360"/>
      </w:pPr>
      <w:rPr>
        <w:rFonts w:ascii="Symbol" w:hAnsi="Symbol" w:hint="default"/>
        <w:color w:val="00A9C1"/>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BC17690"/>
    <w:multiLevelType w:val="hybridMultilevel"/>
    <w:tmpl w:val="C220F9A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C52248"/>
    <w:multiLevelType w:val="hybridMultilevel"/>
    <w:tmpl w:val="24F6374A"/>
    <w:lvl w:ilvl="0" w:tplc="A51499AC">
      <w:start w:val="1"/>
      <w:numFmt w:val="decimal"/>
      <w:lvlText w:val="%1."/>
      <w:lvlJc w:val="left"/>
      <w:pPr>
        <w:ind w:left="720" w:hanging="360"/>
      </w:pPr>
    </w:lvl>
    <w:lvl w:ilvl="1" w:tplc="F5FC5BA6">
      <w:start w:val="1"/>
      <w:numFmt w:val="lowerLetter"/>
      <w:lvlText w:val="%2."/>
      <w:lvlJc w:val="left"/>
      <w:pPr>
        <w:ind w:left="1440" w:hanging="360"/>
      </w:pPr>
    </w:lvl>
    <w:lvl w:ilvl="2" w:tplc="586A6788">
      <w:start w:val="1"/>
      <w:numFmt w:val="lowerRoman"/>
      <w:lvlText w:val="%3."/>
      <w:lvlJc w:val="right"/>
      <w:pPr>
        <w:ind w:left="2160" w:hanging="180"/>
      </w:pPr>
    </w:lvl>
    <w:lvl w:ilvl="3" w:tplc="598221B4">
      <w:start w:val="1"/>
      <w:numFmt w:val="decimal"/>
      <w:lvlText w:val="%4."/>
      <w:lvlJc w:val="left"/>
      <w:pPr>
        <w:ind w:left="2880" w:hanging="360"/>
      </w:pPr>
    </w:lvl>
    <w:lvl w:ilvl="4" w:tplc="57B2ADF8">
      <w:start w:val="1"/>
      <w:numFmt w:val="lowerLetter"/>
      <w:lvlText w:val="%5."/>
      <w:lvlJc w:val="left"/>
      <w:pPr>
        <w:ind w:left="3600" w:hanging="360"/>
      </w:pPr>
    </w:lvl>
    <w:lvl w:ilvl="5" w:tplc="749A9532">
      <w:start w:val="1"/>
      <w:numFmt w:val="lowerRoman"/>
      <w:lvlText w:val="%6."/>
      <w:lvlJc w:val="right"/>
      <w:pPr>
        <w:ind w:left="4320" w:hanging="180"/>
      </w:pPr>
    </w:lvl>
    <w:lvl w:ilvl="6" w:tplc="230A81E2">
      <w:start w:val="1"/>
      <w:numFmt w:val="decimal"/>
      <w:lvlText w:val="%7."/>
      <w:lvlJc w:val="left"/>
      <w:pPr>
        <w:ind w:left="5040" w:hanging="360"/>
      </w:pPr>
    </w:lvl>
    <w:lvl w:ilvl="7" w:tplc="590CAE56">
      <w:start w:val="1"/>
      <w:numFmt w:val="lowerLetter"/>
      <w:lvlText w:val="%8."/>
      <w:lvlJc w:val="left"/>
      <w:pPr>
        <w:ind w:left="5760" w:hanging="360"/>
      </w:pPr>
    </w:lvl>
    <w:lvl w:ilvl="8" w:tplc="9A6EDC1E">
      <w:start w:val="1"/>
      <w:numFmt w:val="lowerRoman"/>
      <w:lvlText w:val="%9."/>
      <w:lvlJc w:val="right"/>
      <w:pPr>
        <w:ind w:left="6480" w:hanging="180"/>
      </w:pPr>
    </w:lvl>
  </w:abstractNum>
  <w:abstractNum w:abstractNumId="24"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25" w15:restartNumberingAfterBreak="0">
    <w:nsid w:val="606302DC"/>
    <w:multiLevelType w:val="multilevel"/>
    <w:tmpl w:val="C05E5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2D2304"/>
    <w:multiLevelType w:val="hybridMultilevel"/>
    <w:tmpl w:val="FD601A32"/>
    <w:lvl w:ilvl="0" w:tplc="41A6042E">
      <w:start w:val="1"/>
      <w:numFmt w:val="decimal"/>
      <w:lvlText w:val="%1."/>
      <w:lvlJc w:val="left"/>
      <w:pPr>
        <w:tabs>
          <w:tab w:val="num" w:pos="1080"/>
        </w:tabs>
        <w:ind w:left="1080" w:hanging="360"/>
      </w:pPr>
      <w:rPr>
        <w:b w:val="0"/>
        <w:color w:val="000000" w:themeColor="text1"/>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7" w15:restartNumberingAfterBreak="0">
    <w:nsid w:val="68A70FE1"/>
    <w:multiLevelType w:val="hybridMultilevel"/>
    <w:tmpl w:val="3050D68C"/>
    <w:lvl w:ilvl="0" w:tplc="222C3FF6">
      <w:start w:val="5"/>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B3B02E0"/>
    <w:multiLevelType w:val="hybridMultilevel"/>
    <w:tmpl w:val="0A386C3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46752A9"/>
    <w:multiLevelType w:val="multilevel"/>
    <w:tmpl w:val="5CA22F10"/>
    <w:lvl w:ilvl="0">
      <w:start w:val="1"/>
      <w:numFmt w:val="lowerLetter"/>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751D3973"/>
    <w:multiLevelType w:val="multilevel"/>
    <w:tmpl w:val="CDA4A8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D53E58"/>
    <w:multiLevelType w:val="hybridMultilevel"/>
    <w:tmpl w:val="7728CA06"/>
    <w:lvl w:ilvl="0" w:tplc="C7A21098">
      <w:start w:val="1"/>
      <w:numFmt w:val="bullet"/>
      <w:pStyle w:val="Lijstalinea"/>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99E6C3C"/>
    <w:multiLevelType w:val="hybridMultilevel"/>
    <w:tmpl w:val="BA24AC60"/>
    <w:lvl w:ilvl="0" w:tplc="B32C1C58">
      <w:start w:val="1"/>
      <w:numFmt w:val="bullet"/>
      <w:pStyle w:val="Opsomming1"/>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9A0F05"/>
    <w:multiLevelType w:val="multilevel"/>
    <w:tmpl w:val="27680D7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615059962">
    <w:abstractNumId w:val="18"/>
  </w:num>
  <w:num w:numId="2" w16cid:durableId="892691409">
    <w:abstractNumId w:val="15"/>
  </w:num>
  <w:num w:numId="3" w16cid:durableId="1324358854">
    <w:abstractNumId w:val="17"/>
  </w:num>
  <w:num w:numId="4" w16cid:durableId="29570509">
    <w:abstractNumId w:val="31"/>
  </w:num>
  <w:num w:numId="5" w16cid:durableId="943078766">
    <w:abstractNumId w:val="0"/>
  </w:num>
  <w:num w:numId="6" w16cid:durableId="2030716743">
    <w:abstractNumId w:val="32"/>
  </w:num>
  <w:num w:numId="7" w16cid:durableId="843013351">
    <w:abstractNumId w:val="24"/>
  </w:num>
  <w:num w:numId="8" w16cid:durableId="190530396">
    <w:abstractNumId w:val="16"/>
  </w:num>
  <w:num w:numId="9" w16cid:durableId="1144548224">
    <w:abstractNumId w:val="25"/>
  </w:num>
  <w:num w:numId="10" w16cid:durableId="1386024113">
    <w:abstractNumId w:val="13"/>
  </w:num>
  <w:num w:numId="11" w16cid:durableId="59595104">
    <w:abstractNumId w:val="5"/>
  </w:num>
  <w:num w:numId="12" w16cid:durableId="1017736216">
    <w:abstractNumId w:val="20"/>
  </w:num>
  <w:num w:numId="13" w16cid:durableId="634484529">
    <w:abstractNumId w:val="3"/>
  </w:num>
  <w:num w:numId="14" w16cid:durableId="42024059">
    <w:abstractNumId w:val="30"/>
  </w:num>
  <w:num w:numId="15" w16cid:durableId="2042855172">
    <w:abstractNumId w:val="6"/>
  </w:num>
  <w:num w:numId="16" w16cid:durableId="1150899804">
    <w:abstractNumId w:val="22"/>
  </w:num>
  <w:num w:numId="17" w16cid:durableId="653490925">
    <w:abstractNumId w:val="14"/>
  </w:num>
  <w:num w:numId="18" w16cid:durableId="2112504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03199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6581744">
    <w:abstractNumId w:val="10"/>
  </w:num>
  <w:num w:numId="21" w16cid:durableId="1046175969">
    <w:abstractNumId w:val="3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7513145">
    <w:abstractNumId w:val="1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95655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8597661">
    <w:abstractNumId w:val="2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508212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5388181">
    <w:abstractNumId w:val="18"/>
  </w:num>
  <w:num w:numId="27" w16cid:durableId="2125612135">
    <w:abstractNumId w:val="18"/>
  </w:num>
  <w:num w:numId="28" w16cid:durableId="797994564">
    <w:abstractNumId w:val="21"/>
  </w:num>
  <w:num w:numId="29" w16cid:durableId="899704771">
    <w:abstractNumId w:val="18"/>
  </w:num>
  <w:num w:numId="30" w16cid:durableId="1566449278">
    <w:abstractNumId w:val="8"/>
  </w:num>
  <w:num w:numId="31" w16cid:durableId="863136848">
    <w:abstractNumId w:val="18"/>
  </w:num>
  <w:num w:numId="32" w16cid:durableId="887424215">
    <w:abstractNumId w:val="27"/>
  </w:num>
  <w:num w:numId="33" w16cid:durableId="1641690675">
    <w:abstractNumId w:val="18"/>
  </w:num>
  <w:num w:numId="34" w16cid:durableId="1927183334">
    <w:abstractNumId w:val="18"/>
  </w:num>
  <w:num w:numId="35" w16cid:durableId="1928419758">
    <w:abstractNumId w:val="18"/>
  </w:num>
  <w:num w:numId="36" w16cid:durableId="1736589873">
    <w:abstractNumId w:val="18"/>
  </w:num>
  <w:num w:numId="37" w16cid:durableId="1704669771">
    <w:abstractNumId w:val="18"/>
  </w:num>
  <w:num w:numId="38" w16cid:durableId="1683168522">
    <w:abstractNumId w:val="18"/>
  </w:num>
  <w:num w:numId="39" w16cid:durableId="693269152">
    <w:abstractNumId w:val="1"/>
  </w:num>
  <w:num w:numId="40" w16cid:durableId="863249159">
    <w:abstractNumId w:val="11"/>
  </w:num>
  <w:num w:numId="41" w16cid:durableId="1403921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12935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29362597">
    <w:abstractNumId w:val="2"/>
  </w:num>
  <w:num w:numId="44" w16cid:durableId="808981731">
    <w:abstractNumId w:val="28"/>
  </w:num>
  <w:num w:numId="45" w16cid:durableId="558172957">
    <w:abstractNumId w:val="12"/>
  </w:num>
  <w:num w:numId="46" w16cid:durableId="2069959960">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U0MTcytTQ0MDY2NrFU0lEKTi0uzszPAykwrAUAJoae9iwAAAA="/>
  </w:docVars>
  <w:rsids>
    <w:rsidRoot w:val="00D97AEC"/>
    <w:rsid w:val="000013EC"/>
    <w:rsid w:val="0000251A"/>
    <w:rsid w:val="0000758D"/>
    <w:rsid w:val="00010290"/>
    <w:rsid w:val="00010A6D"/>
    <w:rsid w:val="0001392E"/>
    <w:rsid w:val="00015685"/>
    <w:rsid w:val="00015FA8"/>
    <w:rsid w:val="00016180"/>
    <w:rsid w:val="0002241A"/>
    <w:rsid w:val="00022C3B"/>
    <w:rsid w:val="00022C88"/>
    <w:rsid w:val="000235DD"/>
    <w:rsid w:val="0002409C"/>
    <w:rsid w:val="00024592"/>
    <w:rsid w:val="000249B0"/>
    <w:rsid w:val="00026290"/>
    <w:rsid w:val="000268F7"/>
    <w:rsid w:val="0003076E"/>
    <w:rsid w:val="00032B82"/>
    <w:rsid w:val="000411EC"/>
    <w:rsid w:val="00043388"/>
    <w:rsid w:val="00044D2F"/>
    <w:rsid w:val="00044E1B"/>
    <w:rsid w:val="0004503B"/>
    <w:rsid w:val="00045089"/>
    <w:rsid w:val="00045612"/>
    <w:rsid w:val="00045B42"/>
    <w:rsid w:val="00046B76"/>
    <w:rsid w:val="00053E0E"/>
    <w:rsid w:val="00054EEA"/>
    <w:rsid w:val="000551BE"/>
    <w:rsid w:val="00055F1C"/>
    <w:rsid w:val="000573D5"/>
    <w:rsid w:val="0005752B"/>
    <w:rsid w:val="00060855"/>
    <w:rsid w:val="0006120B"/>
    <w:rsid w:val="00061339"/>
    <w:rsid w:val="00061FB3"/>
    <w:rsid w:val="000622DA"/>
    <w:rsid w:val="00062E89"/>
    <w:rsid w:val="00062F6F"/>
    <w:rsid w:val="00063CC5"/>
    <w:rsid w:val="00065952"/>
    <w:rsid w:val="00065D69"/>
    <w:rsid w:val="00071F0C"/>
    <w:rsid w:val="00074A8C"/>
    <w:rsid w:val="00075D90"/>
    <w:rsid w:val="00076CBA"/>
    <w:rsid w:val="000832E6"/>
    <w:rsid w:val="00083863"/>
    <w:rsid w:val="000839F1"/>
    <w:rsid w:val="00083C12"/>
    <w:rsid w:val="00085F1B"/>
    <w:rsid w:val="0008662F"/>
    <w:rsid w:val="00087C0B"/>
    <w:rsid w:val="000902FB"/>
    <w:rsid w:val="0009619A"/>
    <w:rsid w:val="0009697A"/>
    <w:rsid w:val="000A10C7"/>
    <w:rsid w:val="000A12DC"/>
    <w:rsid w:val="000A18D3"/>
    <w:rsid w:val="000A2F51"/>
    <w:rsid w:val="000A4A60"/>
    <w:rsid w:val="000A5EC3"/>
    <w:rsid w:val="000A6D13"/>
    <w:rsid w:val="000B0A1C"/>
    <w:rsid w:val="000B15A4"/>
    <w:rsid w:val="000B22EF"/>
    <w:rsid w:val="000B5904"/>
    <w:rsid w:val="000C02A7"/>
    <w:rsid w:val="000C10CB"/>
    <w:rsid w:val="000C19AD"/>
    <w:rsid w:val="000C3982"/>
    <w:rsid w:val="000C3FB2"/>
    <w:rsid w:val="000C4B25"/>
    <w:rsid w:val="000C50E0"/>
    <w:rsid w:val="000C5798"/>
    <w:rsid w:val="000D1B2E"/>
    <w:rsid w:val="000D231F"/>
    <w:rsid w:val="000D2E33"/>
    <w:rsid w:val="000D31B3"/>
    <w:rsid w:val="000D3B67"/>
    <w:rsid w:val="000D4D5B"/>
    <w:rsid w:val="000D4DA9"/>
    <w:rsid w:val="000E0623"/>
    <w:rsid w:val="000E1456"/>
    <w:rsid w:val="000E1E0C"/>
    <w:rsid w:val="000E1E5B"/>
    <w:rsid w:val="000E2226"/>
    <w:rsid w:val="000E3C9A"/>
    <w:rsid w:val="000E447A"/>
    <w:rsid w:val="000E4A1A"/>
    <w:rsid w:val="000E4D25"/>
    <w:rsid w:val="000E671F"/>
    <w:rsid w:val="000E7A92"/>
    <w:rsid w:val="000F24B7"/>
    <w:rsid w:val="000F2ACF"/>
    <w:rsid w:val="000F35C6"/>
    <w:rsid w:val="000F4A59"/>
    <w:rsid w:val="000F7AB4"/>
    <w:rsid w:val="00100DA5"/>
    <w:rsid w:val="001025D7"/>
    <w:rsid w:val="001028D2"/>
    <w:rsid w:val="00104BF1"/>
    <w:rsid w:val="00105F64"/>
    <w:rsid w:val="001064CA"/>
    <w:rsid w:val="0011008B"/>
    <w:rsid w:val="00110668"/>
    <w:rsid w:val="00112FF9"/>
    <w:rsid w:val="001141BC"/>
    <w:rsid w:val="001162B2"/>
    <w:rsid w:val="0012095A"/>
    <w:rsid w:val="00121BE5"/>
    <w:rsid w:val="00123986"/>
    <w:rsid w:val="001244C5"/>
    <w:rsid w:val="00124887"/>
    <w:rsid w:val="0012577F"/>
    <w:rsid w:val="00126316"/>
    <w:rsid w:val="001271CA"/>
    <w:rsid w:val="00131445"/>
    <w:rsid w:val="001346E4"/>
    <w:rsid w:val="0013695F"/>
    <w:rsid w:val="00140911"/>
    <w:rsid w:val="00142338"/>
    <w:rsid w:val="00145496"/>
    <w:rsid w:val="00146AAF"/>
    <w:rsid w:val="00146B33"/>
    <w:rsid w:val="00146DF4"/>
    <w:rsid w:val="00151988"/>
    <w:rsid w:val="0015273B"/>
    <w:rsid w:val="0015333C"/>
    <w:rsid w:val="0015455C"/>
    <w:rsid w:val="00154887"/>
    <w:rsid w:val="0015591A"/>
    <w:rsid w:val="001601D4"/>
    <w:rsid w:val="00160EAD"/>
    <w:rsid w:val="00163223"/>
    <w:rsid w:val="00163361"/>
    <w:rsid w:val="00163F67"/>
    <w:rsid w:val="001650E0"/>
    <w:rsid w:val="00166DFA"/>
    <w:rsid w:val="00167135"/>
    <w:rsid w:val="00170571"/>
    <w:rsid w:val="001732CE"/>
    <w:rsid w:val="00173898"/>
    <w:rsid w:val="00173970"/>
    <w:rsid w:val="001740AA"/>
    <w:rsid w:val="00176FD2"/>
    <w:rsid w:val="001774A0"/>
    <w:rsid w:val="001779A0"/>
    <w:rsid w:val="00181921"/>
    <w:rsid w:val="00181F05"/>
    <w:rsid w:val="00182210"/>
    <w:rsid w:val="001823CA"/>
    <w:rsid w:val="00183739"/>
    <w:rsid w:val="00187633"/>
    <w:rsid w:val="00190412"/>
    <w:rsid w:val="00191086"/>
    <w:rsid w:val="00192582"/>
    <w:rsid w:val="00195595"/>
    <w:rsid w:val="001967F5"/>
    <w:rsid w:val="00196A2B"/>
    <w:rsid w:val="00197294"/>
    <w:rsid w:val="001A05FD"/>
    <w:rsid w:val="001A2303"/>
    <w:rsid w:val="001A2C17"/>
    <w:rsid w:val="001A36A7"/>
    <w:rsid w:val="001A38DF"/>
    <w:rsid w:val="001A40C5"/>
    <w:rsid w:val="001A545A"/>
    <w:rsid w:val="001A5C39"/>
    <w:rsid w:val="001A77D8"/>
    <w:rsid w:val="001B426D"/>
    <w:rsid w:val="001B4696"/>
    <w:rsid w:val="001B7941"/>
    <w:rsid w:val="001C141E"/>
    <w:rsid w:val="001C3C99"/>
    <w:rsid w:val="001C45B8"/>
    <w:rsid w:val="001C5B8B"/>
    <w:rsid w:val="001C7037"/>
    <w:rsid w:val="001D1515"/>
    <w:rsid w:val="001D5FF6"/>
    <w:rsid w:val="001D63A6"/>
    <w:rsid w:val="001D73AE"/>
    <w:rsid w:val="001E00DF"/>
    <w:rsid w:val="001E023A"/>
    <w:rsid w:val="001E1269"/>
    <w:rsid w:val="001E161E"/>
    <w:rsid w:val="001E2489"/>
    <w:rsid w:val="001E28FB"/>
    <w:rsid w:val="001E3757"/>
    <w:rsid w:val="001E3B54"/>
    <w:rsid w:val="001E3ED3"/>
    <w:rsid w:val="001E74F3"/>
    <w:rsid w:val="001F34F7"/>
    <w:rsid w:val="001F43E7"/>
    <w:rsid w:val="001F5FC8"/>
    <w:rsid w:val="002003CD"/>
    <w:rsid w:val="00200792"/>
    <w:rsid w:val="0020113C"/>
    <w:rsid w:val="00203650"/>
    <w:rsid w:val="0020371C"/>
    <w:rsid w:val="00203BC2"/>
    <w:rsid w:val="00203E51"/>
    <w:rsid w:val="002051DE"/>
    <w:rsid w:val="00205CB0"/>
    <w:rsid w:val="00210618"/>
    <w:rsid w:val="00210E45"/>
    <w:rsid w:val="00211E67"/>
    <w:rsid w:val="00217694"/>
    <w:rsid w:val="00227684"/>
    <w:rsid w:val="00230344"/>
    <w:rsid w:val="002318D0"/>
    <w:rsid w:val="0023210D"/>
    <w:rsid w:val="002331E7"/>
    <w:rsid w:val="00234682"/>
    <w:rsid w:val="00236C42"/>
    <w:rsid w:val="00240D76"/>
    <w:rsid w:val="0024132B"/>
    <w:rsid w:val="00241733"/>
    <w:rsid w:val="00242617"/>
    <w:rsid w:val="0024263F"/>
    <w:rsid w:val="00242879"/>
    <w:rsid w:val="002446BA"/>
    <w:rsid w:val="00246407"/>
    <w:rsid w:val="00247318"/>
    <w:rsid w:val="0024754E"/>
    <w:rsid w:val="00250126"/>
    <w:rsid w:val="00251181"/>
    <w:rsid w:val="00252D37"/>
    <w:rsid w:val="00253107"/>
    <w:rsid w:val="0025391B"/>
    <w:rsid w:val="00253C8B"/>
    <w:rsid w:val="002552AE"/>
    <w:rsid w:val="00255595"/>
    <w:rsid w:val="002565B7"/>
    <w:rsid w:val="00260D10"/>
    <w:rsid w:val="0026270C"/>
    <w:rsid w:val="00263375"/>
    <w:rsid w:val="00264E74"/>
    <w:rsid w:val="00265AFD"/>
    <w:rsid w:val="00267A66"/>
    <w:rsid w:val="00267E4A"/>
    <w:rsid w:val="00270789"/>
    <w:rsid w:val="00271566"/>
    <w:rsid w:val="00271CB2"/>
    <w:rsid w:val="00273D34"/>
    <w:rsid w:val="0027672C"/>
    <w:rsid w:val="002774D5"/>
    <w:rsid w:val="00277A90"/>
    <w:rsid w:val="00280661"/>
    <w:rsid w:val="0028078E"/>
    <w:rsid w:val="00281C0E"/>
    <w:rsid w:val="002830EA"/>
    <w:rsid w:val="0028476B"/>
    <w:rsid w:val="002866C7"/>
    <w:rsid w:val="00287E2D"/>
    <w:rsid w:val="00292183"/>
    <w:rsid w:val="00292714"/>
    <w:rsid w:val="00293107"/>
    <w:rsid w:val="00294855"/>
    <w:rsid w:val="00295468"/>
    <w:rsid w:val="00297F16"/>
    <w:rsid w:val="002A04C3"/>
    <w:rsid w:val="002A155A"/>
    <w:rsid w:val="002A1986"/>
    <w:rsid w:val="002A19F1"/>
    <w:rsid w:val="002A3BCE"/>
    <w:rsid w:val="002A5886"/>
    <w:rsid w:val="002A5EBD"/>
    <w:rsid w:val="002A72A7"/>
    <w:rsid w:val="002B1198"/>
    <w:rsid w:val="002B16DE"/>
    <w:rsid w:val="002B2668"/>
    <w:rsid w:val="002B50DB"/>
    <w:rsid w:val="002B68E0"/>
    <w:rsid w:val="002B7681"/>
    <w:rsid w:val="002C0B86"/>
    <w:rsid w:val="002C1C08"/>
    <w:rsid w:val="002C57E8"/>
    <w:rsid w:val="002C6B26"/>
    <w:rsid w:val="002C6B47"/>
    <w:rsid w:val="002C7CCC"/>
    <w:rsid w:val="002D67CA"/>
    <w:rsid w:val="002D75DD"/>
    <w:rsid w:val="002E09BC"/>
    <w:rsid w:val="002E3A04"/>
    <w:rsid w:val="002E3EB2"/>
    <w:rsid w:val="002E46B9"/>
    <w:rsid w:val="002F021A"/>
    <w:rsid w:val="002F3C85"/>
    <w:rsid w:val="002F44B2"/>
    <w:rsid w:val="002F4AF6"/>
    <w:rsid w:val="002F757E"/>
    <w:rsid w:val="002F7912"/>
    <w:rsid w:val="00300BD1"/>
    <w:rsid w:val="00300CB0"/>
    <w:rsid w:val="003025B0"/>
    <w:rsid w:val="00303448"/>
    <w:rsid w:val="00303538"/>
    <w:rsid w:val="0030500E"/>
    <w:rsid w:val="003076D4"/>
    <w:rsid w:val="00307B89"/>
    <w:rsid w:val="00312F40"/>
    <w:rsid w:val="003170F9"/>
    <w:rsid w:val="003177BE"/>
    <w:rsid w:val="003179A7"/>
    <w:rsid w:val="00320845"/>
    <w:rsid w:val="00320DE3"/>
    <w:rsid w:val="00323186"/>
    <w:rsid w:val="00323BF6"/>
    <w:rsid w:val="00323C74"/>
    <w:rsid w:val="00323E71"/>
    <w:rsid w:val="00326D9A"/>
    <w:rsid w:val="00327BF6"/>
    <w:rsid w:val="00327EDB"/>
    <w:rsid w:val="003310AA"/>
    <w:rsid w:val="00331C92"/>
    <w:rsid w:val="00334DD4"/>
    <w:rsid w:val="00335579"/>
    <w:rsid w:val="00335F70"/>
    <w:rsid w:val="00340DFE"/>
    <w:rsid w:val="003413CE"/>
    <w:rsid w:val="00342BFE"/>
    <w:rsid w:val="00343F50"/>
    <w:rsid w:val="00344563"/>
    <w:rsid w:val="00345072"/>
    <w:rsid w:val="00350A23"/>
    <w:rsid w:val="00352232"/>
    <w:rsid w:val="00354498"/>
    <w:rsid w:val="003549E8"/>
    <w:rsid w:val="003561C3"/>
    <w:rsid w:val="00356542"/>
    <w:rsid w:val="003573AE"/>
    <w:rsid w:val="003606A0"/>
    <w:rsid w:val="00362979"/>
    <w:rsid w:val="00363238"/>
    <w:rsid w:val="003633C8"/>
    <w:rsid w:val="003635DC"/>
    <w:rsid w:val="00364E6A"/>
    <w:rsid w:val="0036775C"/>
    <w:rsid w:val="00367CB9"/>
    <w:rsid w:val="003704A3"/>
    <w:rsid w:val="003707E2"/>
    <w:rsid w:val="00370F92"/>
    <w:rsid w:val="003731C9"/>
    <w:rsid w:val="0037415C"/>
    <w:rsid w:val="003759D8"/>
    <w:rsid w:val="003768C3"/>
    <w:rsid w:val="00376EE7"/>
    <w:rsid w:val="00380402"/>
    <w:rsid w:val="00380D99"/>
    <w:rsid w:val="0038260A"/>
    <w:rsid w:val="0038359A"/>
    <w:rsid w:val="0038364B"/>
    <w:rsid w:val="0038544A"/>
    <w:rsid w:val="003870D0"/>
    <w:rsid w:val="00390CBC"/>
    <w:rsid w:val="00391009"/>
    <w:rsid w:val="00394844"/>
    <w:rsid w:val="00395972"/>
    <w:rsid w:val="00397441"/>
    <w:rsid w:val="003A03CD"/>
    <w:rsid w:val="003A15F4"/>
    <w:rsid w:val="003A4112"/>
    <w:rsid w:val="003A4B7F"/>
    <w:rsid w:val="003A5369"/>
    <w:rsid w:val="003A77FF"/>
    <w:rsid w:val="003B11DA"/>
    <w:rsid w:val="003B29F4"/>
    <w:rsid w:val="003B4381"/>
    <w:rsid w:val="003C11F0"/>
    <w:rsid w:val="003C193B"/>
    <w:rsid w:val="003C64EA"/>
    <w:rsid w:val="003D0237"/>
    <w:rsid w:val="003D05D8"/>
    <w:rsid w:val="003D0C1B"/>
    <w:rsid w:val="003D13E2"/>
    <w:rsid w:val="003D22EF"/>
    <w:rsid w:val="003D3108"/>
    <w:rsid w:val="003D5E22"/>
    <w:rsid w:val="003D6DF4"/>
    <w:rsid w:val="003D73F0"/>
    <w:rsid w:val="003D77E9"/>
    <w:rsid w:val="003E34E4"/>
    <w:rsid w:val="003E72CD"/>
    <w:rsid w:val="003F03D3"/>
    <w:rsid w:val="003F1AEB"/>
    <w:rsid w:val="003F262F"/>
    <w:rsid w:val="003F5000"/>
    <w:rsid w:val="003F6741"/>
    <w:rsid w:val="003F799E"/>
    <w:rsid w:val="003F7EF1"/>
    <w:rsid w:val="00400499"/>
    <w:rsid w:val="004007D5"/>
    <w:rsid w:val="00400E4C"/>
    <w:rsid w:val="0040101F"/>
    <w:rsid w:val="00403C9C"/>
    <w:rsid w:val="00406E1C"/>
    <w:rsid w:val="004109FC"/>
    <w:rsid w:val="00413D32"/>
    <w:rsid w:val="004146A0"/>
    <w:rsid w:val="004159CC"/>
    <w:rsid w:val="004159E9"/>
    <w:rsid w:val="00415CC9"/>
    <w:rsid w:val="00417FBF"/>
    <w:rsid w:val="00420135"/>
    <w:rsid w:val="00422E65"/>
    <w:rsid w:val="00425585"/>
    <w:rsid w:val="004263A6"/>
    <w:rsid w:val="00427824"/>
    <w:rsid w:val="00427F79"/>
    <w:rsid w:val="004328DF"/>
    <w:rsid w:val="00434121"/>
    <w:rsid w:val="004369E1"/>
    <w:rsid w:val="00437D0A"/>
    <w:rsid w:val="0044027F"/>
    <w:rsid w:val="0044160C"/>
    <w:rsid w:val="004416BA"/>
    <w:rsid w:val="004428AD"/>
    <w:rsid w:val="00442A7C"/>
    <w:rsid w:val="00443922"/>
    <w:rsid w:val="00445746"/>
    <w:rsid w:val="00447666"/>
    <w:rsid w:val="00447793"/>
    <w:rsid w:val="00451F71"/>
    <w:rsid w:val="004521EA"/>
    <w:rsid w:val="004534ED"/>
    <w:rsid w:val="00454408"/>
    <w:rsid w:val="00456BF7"/>
    <w:rsid w:val="00456C1F"/>
    <w:rsid w:val="00460E2D"/>
    <w:rsid w:val="00461803"/>
    <w:rsid w:val="0046492A"/>
    <w:rsid w:val="004649FD"/>
    <w:rsid w:val="0046500E"/>
    <w:rsid w:val="004658D3"/>
    <w:rsid w:val="004665DF"/>
    <w:rsid w:val="00467407"/>
    <w:rsid w:val="00470160"/>
    <w:rsid w:val="0047268F"/>
    <w:rsid w:val="0047385D"/>
    <w:rsid w:val="00473924"/>
    <w:rsid w:val="00474B9E"/>
    <w:rsid w:val="00475057"/>
    <w:rsid w:val="00476DAC"/>
    <w:rsid w:val="00476E6E"/>
    <w:rsid w:val="00477839"/>
    <w:rsid w:val="004832FB"/>
    <w:rsid w:val="004838B6"/>
    <w:rsid w:val="0049013B"/>
    <w:rsid w:val="00490DC5"/>
    <w:rsid w:val="00490E5C"/>
    <w:rsid w:val="00491A37"/>
    <w:rsid w:val="0049417E"/>
    <w:rsid w:val="004946AD"/>
    <w:rsid w:val="004963AB"/>
    <w:rsid w:val="004967F1"/>
    <w:rsid w:val="00496CA6"/>
    <w:rsid w:val="004A284F"/>
    <w:rsid w:val="004A5C6B"/>
    <w:rsid w:val="004A5F06"/>
    <w:rsid w:val="004A6559"/>
    <w:rsid w:val="004B313E"/>
    <w:rsid w:val="004B3BD0"/>
    <w:rsid w:val="004B4DE4"/>
    <w:rsid w:val="004B5748"/>
    <w:rsid w:val="004B643F"/>
    <w:rsid w:val="004B68CC"/>
    <w:rsid w:val="004B6CBB"/>
    <w:rsid w:val="004B72D2"/>
    <w:rsid w:val="004B7CD8"/>
    <w:rsid w:val="004C1B82"/>
    <w:rsid w:val="004C408C"/>
    <w:rsid w:val="004C5F11"/>
    <w:rsid w:val="004C6E78"/>
    <w:rsid w:val="004D2EC5"/>
    <w:rsid w:val="004D33B9"/>
    <w:rsid w:val="004D39E0"/>
    <w:rsid w:val="004D605E"/>
    <w:rsid w:val="004D7214"/>
    <w:rsid w:val="004D7457"/>
    <w:rsid w:val="004D7B08"/>
    <w:rsid w:val="004E135D"/>
    <w:rsid w:val="004E2FBF"/>
    <w:rsid w:val="004E437F"/>
    <w:rsid w:val="004E5498"/>
    <w:rsid w:val="004E7570"/>
    <w:rsid w:val="004E7638"/>
    <w:rsid w:val="004F1241"/>
    <w:rsid w:val="004F149D"/>
    <w:rsid w:val="004F16D4"/>
    <w:rsid w:val="004F1BDC"/>
    <w:rsid w:val="004F355C"/>
    <w:rsid w:val="004F534E"/>
    <w:rsid w:val="004F58DC"/>
    <w:rsid w:val="004F6B7A"/>
    <w:rsid w:val="005010E6"/>
    <w:rsid w:val="00501F28"/>
    <w:rsid w:val="005020E0"/>
    <w:rsid w:val="00503F14"/>
    <w:rsid w:val="005053D1"/>
    <w:rsid w:val="00505A0D"/>
    <w:rsid w:val="00507ABF"/>
    <w:rsid w:val="005122EE"/>
    <w:rsid w:val="0051330E"/>
    <w:rsid w:val="00514034"/>
    <w:rsid w:val="00515899"/>
    <w:rsid w:val="00522926"/>
    <w:rsid w:val="00523479"/>
    <w:rsid w:val="00523B21"/>
    <w:rsid w:val="00530198"/>
    <w:rsid w:val="005303A3"/>
    <w:rsid w:val="005312FD"/>
    <w:rsid w:val="0053133D"/>
    <w:rsid w:val="00531C8B"/>
    <w:rsid w:val="0053581A"/>
    <w:rsid w:val="0053630A"/>
    <w:rsid w:val="00536D7D"/>
    <w:rsid w:val="00540606"/>
    <w:rsid w:val="0054266E"/>
    <w:rsid w:val="00546FC9"/>
    <w:rsid w:val="00550CD2"/>
    <w:rsid w:val="00552A94"/>
    <w:rsid w:val="00553453"/>
    <w:rsid w:val="00553734"/>
    <w:rsid w:val="00556D35"/>
    <w:rsid w:val="00557268"/>
    <w:rsid w:val="00557CBE"/>
    <w:rsid w:val="00560951"/>
    <w:rsid w:val="00560D5C"/>
    <w:rsid w:val="00561209"/>
    <w:rsid w:val="00562C60"/>
    <w:rsid w:val="005642E5"/>
    <w:rsid w:val="005671CC"/>
    <w:rsid w:val="00571950"/>
    <w:rsid w:val="005724B5"/>
    <w:rsid w:val="00573596"/>
    <w:rsid w:val="00574234"/>
    <w:rsid w:val="00574676"/>
    <w:rsid w:val="0057657F"/>
    <w:rsid w:val="005769F5"/>
    <w:rsid w:val="005801A4"/>
    <w:rsid w:val="00583A6B"/>
    <w:rsid w:val="00583FBC"/>
    <w:rsid w:val="00584E99"/>
    <w:rsid w:val="00585EBE"/>
    <w:rsid w:val="00586E8D"/>
    <w:rsid w:val="00587B41"/>
    <w:rsid w:val="00590735"/>
    <w:rsid w:val="005941E3"/>
    <w:rsid w:val="00596B5E"/>
    <w:rsid w:val="005A2128"/>
    <w:rsid w:val="005A403A"/>
    <w:rsid w:val="005A4282"/>
    <w:rsid w:val="005A4DCA"/>
    <w:rsid w:val="005A589A"/>
    <w:rsid w:val="005A778C"/>
    <w:rsid w:val="005A789E"/>
    <w:rsid w:val="005A7E8B"/>
    <w:rsid w:val="005B0D66"/>
    <w:rsid w:val="005B179D"/>
    <w:rsid w:val="005B1B2F"/>
    <w:rsid w:val="005B6092"/>
    <w:rsid w:val="005B62B8"/>
    <w:rsid w:val="005C1460"/>
    <w:rsid w:val="005C1E34"/>
    <w:rsid w:val="005C50CA"/>
    <w:rsid w:val="005C5F18"/>
    <w:rsid w:val="005C68CD"/>
    <w:rsid w:val="005D021A"/>
    <w:rsid w:val="005D0A34"/>
    <w:rsid w:val="005D137B"/>
    <w:rsid w:val="005D1BCD"/>
    <w:rsid w:val="005D40DC"/>
    <w:rsid w:val="005D66F5"/>
    <w:rsid w:val="005E2747"/>
    <w:rsid w:val="005E3DB8"/>
    <w:rsid w:val="005E44DF"/>
    <w:rsid w:val="005E6450"/>
    <w:rsid w:val="005E7A56"/>
    <w:rsid w:val="005F1984"/>
    <w:rsid w:val="005F210B"/>
    <w:rsid w:val="005F339D"/>
    <w:rsid w:val="005F3DE9"/>
    <w:rsid w:val="005F4F2D"/>
    <w:rsid w:val="005F56A8"/>
    <w:rsid w:val="005F631B"/>
    <w:rsid w:val="00605A24"/>
    <w:rsid w:val="00607145"/>
    <w:rsid w:val="00610D79"/>
    <w:rsid w:val="006117A0"/>
    <w:rsid w:val="0061223A"/>
    <w:rsid w:val="0061310B"/>
    <w:rsid w:val="0061572B"/>
    <w:rsid w:val="00616922"/>
    <w:rsid w:val="006170A5"/>
    <w:rsid w:val="006177D3"/>
    <w:rsid w:val="00621295"/>
    <w:rsid w:val="00622087"/>
    <w:rsid w:val="00622778"/>
    <w:rsid w:val="00622F95"/>
    <w:rsid w:val="006234A0"/>
    <w:rsid w:val="00623D5A"/>
    <w:rsid w:val="006251AD"/>
    <w:rsid w:val="00625AFE"/>
    <w:rsid w:val="00625E7A"/>
    <w:rsid w:val="00627296"/>
    <w:rsid w:val="006276EC"/>
    <w:rsid w:val="0063432C"/>
    <w:rsid w:val="00635EB0"/>
    <w:rsid w:val="00640C43"/>
    <w:rsid w:val="00641569"/>
    <w:rsid w:val="006428D7"/>
    <w:rsid w:val="00642A6A"/>
    <w:rsid w:val="00644B0B"/>
    <w:rsid w:val="0064593B"/>
    <w:rsid w:val="006459CC"/>
    <w:rsid w:val="0065082C"/>
    <w:rsid w:val="0065114A"/>
    <w:rsid w:val="0065118C"/>
    <w:rsid w:val="0065212D"/>
    <w:rsid w:val="00652BA3"/>
    <w:rsid w:val="00653129"/>
    <w:rsid w:val="00653870"/>
    <w:rsid w:val="00654974"/>
    <w:rsid w:val="00654C3C"/>
    <w:rsid w:val="00655C00"/>
    <w:rsid w:val="00661308"/>
    <w:rsid w:val="00661949"/>
    <w:rsid w:val="00661BFE"/>
    <w:rsid w:val="0066235E"/>
    <w:rsid w:val="00664A5A"/>
    <w:rsid w:val="00664D7D"/>
    <w:rsid w:val="00664EFC"/>
    <w:rsid w:val="006661EF"/>
    <w:rsid w:val="006664A4"/>
    <w:rsid w:val="0067130E"/>
    <w:rsid w:val="006722FA"/>
    <w:rsid w:val="006730DA"/>
    <w:rsid w:val="006732EA"/>
    <w:rsid w:val="00673931"/>
    <w:rsid w:val="006748CF"/>
    <w:rsid w:val="006749A8"/>
    <w:rsid w:val="00675B14"/>
    <w:rsid w:val="006769FE"/>
    <w:rsid w:val="006800DA"/>
    <w:rsid w:val="006802BA"/>
    <w:rsid w:val="00681D7D"/>
    <w:rsid w:val="00682972"/>
    <w:rsid w:val="00684911"/>
    <w:rsid w:val="00685524"/>
    <w:rsid w:val="006863C8"/>
    <w:rsid w:val="00686AD9"/>
    <w:rsid w:val="00687C3A"/>
    <w:rsid w:val="00694BB7"/>
    <w:rsid w:val="00694BDD"/>
    <w:rsid w:val="00695382"/>
    <w:rsid w:val="0069539E"/>
    <w:rsid w:val="006955FB"/>
    <w:rsid w:val="00695ABC"/>
    <w:rsid w:val="006963E2"/>
    <w:rsid w:val="00696A36"/>
    <w:rsid w:val="006979B7"/>
    <w:rsid w:val="00697AA6"/>
    <w:rsid w:val="006A234F"/>
    <w:rsid w:val="006A2A7B"/>
    <w:rsid w:val="006A44DE"/>
    <w:rsid w:val="006A4943"/>
    <w:rsid w:val="006A5640"/>
    <w:rsid w:val="006A685E"/>
    <w:rsid w:val="006B14E0"/>
    <w:rsid w:val="006B1685"/>
    <w:rsid w:val="006B1D79"/>
    <w:rsid w:val="006B3772"/>
    <w:rsid w:val="006B51CB"/>
    <w:rsid w:val="006C04EE"/>
    <w:rsid w:val="006C2953"/>
    <w:rsid w:val="006C2B83"/>
    <w:rsid w:val="006C390C"/>
    <w:rsid w:val="006C73E1"/>
    <w:rsid w:val="006D491C"/>
    <w:rsid w:val="006D4E3E"/>
    <w:rsid w:val="006D56C2"/>
    <w:rsid w:val="006D59F6"/>
    <w:rsid w:val="006D6B16"/>
    <w:rsid w:val="006D6CE9"/>
    <w:rsid w:val="006E26FF"/>
    <w:rsid w:val="006F01C5"/>
    <w:rsid w:val="006F07B9"/>
    <w:rsid w:val="006F0932"/>
    <w:rsid w:val="006F1240"/>
    <w:rsid w:val="006F2499"/>
    <w:rsid w:val="006F361F"/>
    <w:rsid w:val="006F370A"/>
    <w:rsid w:val="006F4A33"/>
    <w:rsid w:val="006F60D4"/>
    <w:rsid w:val="006F6362"/>
    <w:rsid w:val="0070029B"/>
    <w:rsid w:val="00700353"/>
    <w:rsid w:val="007049A6"/>
    <w:rsid w:val="00705282"/>
    <w:rsid w:val="00705C92"/>
    <w:rsid w:val="00710057"/>
    <w:rsid w:val="00710495"/>
    <w:rsid w:val="0071205B"/>
    <w:rsid w:val="0071674E"/>
    <w:rsid w:val="007172A7"/>
    <w:rsid w:val="00717D6A"/>
    <w:rsid w:val="00720691"/>
    <w:rsid w:val="00721705"/>
    <w:rsid w:val="007270E2"/>
    <w:rsid w:val="00727479"/>
    <w:rsid w:val="00731BA4"/>
    <w:rsid w:val="00733BB1"/>
    <w:rsid w:val="007365C0"/>
    <w:rsid w:val="00737181"/>
    <w:rsid w:val="0074205F"/>
    <w:rsid w:val="00744464"/>
    <w:rsid w:val="00744C06"/>
    <w:rsid w:val="007458FF"/>
    <w:rsid w:val="00747FBD"/>
    <w:rsid w:val="007514CA"/>
    <w:rsid w:val="00752E73"/>
    <w:rsid w:val="0075739E"/>
    <w:rsid w:val="007600A6"/>
    <w:rsid w:val="0076039E"/>
    <w:rsid w:val="00761C7F"/>
    <w:rsid w:val="00761EA0"/>
    <w:rsid w:val="00762154"/>
    <w:rsid w:val="0076365D"/>
    <w:rsid w:val="00763C77"/>
    <w:rsid w:val="0076423E"/>
    <w:rsid w:val="007710C9"/>
    <w:rsid w:val="00772ACC"/>
    <w:rsid w:val="00773AB7"/>
    <w:rsid w:val="0077418C"/>
    <w:rsid w:val="00777F2F"/>
    <w:rsid w:val="00780A2F"/>
    <w:rsid w:val="00780AAB"/>
    <w:rsid w:val="007815BB"/>
    <w:rsid w:val="00786922"/>
    <w:rsid w:val="007876A6"/>
    <w:rsid w:val="0079152F"/>
    <w:rsid w:val="00792849"/>
    <w:rsid w:val="00792D4A"/>
    <w:rsid w:val="007931C5"/>
    <w:rsid w:val="007937AA"/>
    <w:rsid w:val="00795A4D"/>
    <w:rsid w:val="00796DBC"/>
    <w:rsid w:val="00797C10"/>
    <w:rsid w:val="007A0608"/>
    <w:rsid w:val="007A099C"/>
    <w:rsid w:val="007A1C81"/>
    <w:rsid w:val="007A1F9C"/>
    <w:rsid w:val="007A4BAB"/>
    <w:rsid w:val="007A4C1F"/>
    <w:rsid w:val="007A507B"/>
    <w:rsid w:val="007A578D"/>
    <w:rsid w:val="007A732D"/>
    <w:rsid w:val="007B2AA0"/>
    <w:rsid w:val="007B3D04"/>
    <w:rsid w:val="007B517B"/>
    <w:rsid w:val="007B565A"/>
    <w:rsid w:val="007C230D"/>
    <w:rsid w:val="007C47C7"/>
    <w:rsid w:val="007C4EB3"/>
    <w:rsid w:val="007D1B21"/>
    <w:rsid w:val="007D54B3"/>
    <w:rsid w:val="007D5723"/>
    <w:rsid w:val="007E2AC8"/>
    <w:rsid w:val="007E38C3"/>
    <w:rsid w:val="007E536A"/>
    <w:rsid w:val="007E5560"/>
    <w:rsid w:val="007E6BB1"/>
    <w:rsid w:val="007F0226"/>
    <w:rsid w:val="007F02DB"/>
    <w:rsid w:val="007F135D"/>
    <w:rsid w:val="007F2943"/>
    <w:rsid w:val="007F4C8E"/>
    <w:rsid w:val="007F619D"/>
    <w:rsid w:val="007F6829"/>
    <w:rsid w:val="007F7AED"/>
    <w:rsid w:val="0080137F"/>
    <w:rsid w:val="00804C67"/>
    <w:rsid w:val="00804CC7"/>
    <w:rsid w:val="00805D72"/>
    <w:rsid w:val="008060CE"/>
    <w:rsid w:val="0080621A"/>
    <w:rsid w:val="00806455"/>
    <w:rsid w:val="00807295"/>
    <w:rsid w:val="00811D0F"/>
    <w:rsid w:val="00812EE9"/>
    <w:rsid w:val="008154B6"/>
    <w:rsid w:val="008169C1"/>
    <w:rsid w:val="008172D2"/>
    <w:rsid w:val="008178B8"/>
    <w:rsid w:val="00821E3C"/>
    <w:rsid w:val="00822BD3"/>
    <w:rsid w:val="00823E35"/>
    <w:rsid w:val="00824243"/>
    <w:rsid w:val="008255CF"/>
    <w:rsid w:val="00825D3B"/>
    <w:rsid w:val="00830122"/>
    <w:rsid w:val="00831D41"/>
    <w:rsid w:val="008321AB"/>
    <w:rsid w:val="008321E0"/>
    <w:rsid w:val="00832BC6"/>
    <w:rsid w:val="008378EC"/>
    <w:rsid w:val="00837B08"/>
    <w:rsid w:val="00840755"/>
    <w:rsid w:val="00840C0E"/>
    <w:rsid w:val="008430CA"/>
    <w:rsid w:val="00843B4F"/>
    <w:rsid w:val="0085079E"/>
    <w:rsid w:val="00851BCA"/>
    <w:rsid w:val="00852FFE"/>
    <w:rsid w:val="0085320A"/>
    <w:rsid w:val="00855C60"/>
    <w:rsid w:val="00855D5E"/>
    <w:rsid w:val="00855F44"/>
    <w:rsid w:val="008569C8"/>
    <w:rsid w:val="00857986"/>
    <w:rsid w:val="00857DB2"/>
    <w:rsid w:val="0086127A"/>
    <w:rsid w:val="008615D8"/>
    <w:rsid w:val="0086256E"/>
    <w:rsid w:val="00862F24"/>
    <w:rsid w:val="008640A6"/>
    <w:rsid w:val="00866D55"/>
    <w:rsid w:val="008674B0"/>
    <w:rsid w:val="008730ED"/>
    <w:rsid w:val="00873460"/>
    <w:rsid w:val="00875C40"/>
    <w:rsid w:val="00877B85"/>
    <w:rsid w:val="0088036E"/>
    <w:rsid w:val="00884171"/>
    <w:rsid w:val="00885A7F"/>
    <w:rsid w:val="00885D55"/>
    <w:rsid w:val="00887B95"/>
    <w:rsid w:val="008908F3"/>
    <w:rsid w:val="00890C53"/>
    <w:rsid w:val="00890FF6"/>
    <w:rsid w:val="0089217D"/>
    <w:rsid w:val="00893705"/>
    <w:rsid w:val="008953AF"/>
    <w:rsid w:val="00896CE6"/>
    <w:rsid w:val="008979EC"/>
    <w:rsid w:val="008A00F6"/>
    <w:rsid w:val="008A0976"/>
    <w:rsid w:val="008A1AAC"/>
    <w:rsid w:val="008A2E23"/>
    <w:rsid w:val="008A3C6B"/>
    <w:rsid w:val="008A4EFC"/>
    <w:rsid w:val="008A7FA1"/>
    <w:rsid w:val="008B00B2"/>
    <w:rsid w:val="008B0432"/>
    <w:rsid w:val="008B1A55"/>
    <w:rsid w:val="008B51E6"/>
    <w:rsid w:val="008B649E"/>
    <w:rsid w:val="008B7AFB"/>
    <w:rsid w:val="008C1C14"/>
    <w:rsid w:val="008C2B55"/>
    <w:rsid w:val="008C41C2"/>
    <w:rsid w:val="008C447F"/>
    <w:rsid w:val="008C4D42"/>
    <w:rsid w:val="008C623A"/>
    <w:rsid w:val="008C65DC"/>
    <w:rsid w:val="008C6BEF"/>
    <w:rsid w:val="008C74A0"/>
    <w:rsid w:val="008C7C6C"/>
    <w:rsid w:val="008D09CE"/>
    <w:rsid w:val="008D0A41"/>
    <w:rsid w:val="008D10D3"/>
    <w:rsid w:val="008D49F2"/>
    <w:rsid w:val="008D4D16"/>
    <w:rsid w:val="008D5D27"/>
    <w:rsid w:val="008E3C12"/>
    <w:rsid w:val="008E44DE"/>
    <w:rsid w:val="008E46D3"/>
    <w:rsid w:val="008E538D"/>
    <w:rsid w:val="008E615D"/>
    <w:rsid w:val="008E706F"/>
    <w:rsid w:val="008F0C56"/>
    <w:rsid w:val="008F0EC7"/>
    <w:rsid w:val="008F279B"/>
    <w:rsid w:val="008F2C19"/>
    <w:rsid w:val="008F360F"/>
    <w:rsid w:val="008F58C2"/>
    <w:rsid w:val="008F5EDF"/>
    <w:rsid w:val="008F7015"/>
    <w:rsid w:val="00901DAA"/>
    <w:rsid w:val="00904868"/>
    <w:rsid w:val="009057EA"/>
    <w:rsid w:val="00905A7C"/>
    <w:rsid w:val="00907434"/>
    <w:rsid w:val="0090789F"/>
    <w:rsid w:val="00915675"/>
    <w:rsid w:val="0091705D"/>
    <w:rsid w:val="009177BA"/>
    <w:rsid w:val="00921D87"/>
    <w:rsid w:val="0092231C"/>
    <w:rsid w:val="00923753"/>
    <w:rsid w:val="00923D79"/>
    <w:rsid w:val="00924C96"/>
    <w:rsid w:val="00925018"/>
    <w:rsid w:val="00925257"/>
    <w:rsid w:val="00931E81"/>
    <w:rsid w:val="00932DB8"/>
    <w:rsid w:val="009341D7"/>
    <w:rsid w:val="00936160"/>
    <w:rsid w:val="00936323"/>
    <w:rsid w:val="009374B9"/>
    <w:rsid w:val="009405F2"/>
    <w:rsid w:val="00940E62"/>
    <w:rsid w:val="009427C4"/>
    <w:rsid w:val="00943579"/>
    <w:rsid w:val="00943B42"/>
    <w:rsid w:val="00944AC6"/>
    <w:rsid w:val="0094549C"/>
    <w:rsid w:val="00945FD6"/>
    <w:rsid w:val="00946FC7"/>
    <w:rsid w:val="009502E2"/>
    <w:rsid w:val="0095050F"/>
    <w:rsid w:val="0095272D"/>
    <w:rsid w:val="00953218"/>
    <w:rsid w:val="009562B8"/>
    <w:rsid w:val="00957744"/>
    <w:rsid w:val="0095795C"/>
    <w:rsid w:val="00960727"/>
    <w:rsid w:val="00962314"/>
    <w:rsid w:val="009646FF"/>
    <w:rsid w:val="00970FBF"/>
    <w:rsid w:val="00972F44"/>
    <w:rsid w:val="0097515C"/>
    <w:rsid w:val="00975AE2"/>
    <w:rsid w:val="00975F33"/>
    <w:rsid w:val="009773D4"/>
    <w:rsid w:val="0097777E"/>
    <w:rsid w:val="0098140C"/>
    <w:rsid w:val="00982962"/>
    <w:rsid w:val="009850C8"/>
    <w:rsid w:val="00992BE8"/>
    <w:rsid w:val="00993069"/>
    <w:rsid w:val="009942B3"/>
    <w:rsid w:val="00994689"/>
    <w:rsid w:val="009948A0"/>
    <w:rsid w:val="00994E56"/>
    <w:rsid w:val="009A18AD"/>
    <w:rsid w:val="009A2DCA"/>
    <w:rsid w:val="009A490C"/>
    <w:rsid w:val="009A5084"/>
    <w:rsid w:val="009A7169"/>
    <w:rsid w:val="009B1C53"/>
    <w:rsid w:val="009B3894"/>
    <w:rsid w:val="009B4E36"/>
    <w:rsid w:val="009B4EF2"/>
    <w:rsid w:val="009B541C"/>
    <w:rsid w:val="009B57BD"/>
    <w:rsid w:val="009B5FC9"/>
    <w:rsid w:val="009B625F"/>
    <w:rsid w:val="009C398E"/>
    <w:rsid w:val="009C6D68"/>
    <w:rsid w:val="009C708E"/>
    <w:rsid w:val="009D054C"/>
    <w:rsid w:val="009D2D28"/>
    <w:rsid w:val="009D4CF6"/>
    <w:rsid w:val="009D5FCB"/>
    <w:rsid w:val="009E10B2"/>
    <w:rsid w:val="009E1769"/>
    <w:rsid w:val="009E2B02"/>
    <w:rsid w:val="009E317B"/>
    <w:rsid w:val="009E44B4"/>
    <w:rsid w:val="009E5581"/>
    <w:rsid w:val="009E6C14"/>
    <w:rsid w:val="009F1BBD"/>
    <w:rsid w:val="009F2ADD"/>
    <w:rsid w:val="009F536A"/>
    <w:rsid w:val="009F6CBA"/>
    <w:rsid w:val="00A02343"/>
    <w:rsid w:val="00A05647"/>
    <w:rsid w:val="00A05A61"/>
    <w:rsid w:val="00A05F2B"/>
    <w:rsid w:val="00A05F3B"/>
    <w:rsid w:val="00A067F7"/>
    <w:rsid w:val="00A07B7C"/>
    <w:rsid w:val="00A10E58"/>
    <w:rsid w:val="00A12B42"/>
    <w:rsid w:val="00A12E01"/>
    <w:rsid w:val="00A13F61"/>
    <w:rsid w:val="00A1406F"/>
    <w:rsid w:val="00A1415B"/>
    <w:rsid w:val="00A16199"/>
    <w:rsid w:val="00A20B03"/>
    <w:rsid w:val="00A20C81"/>
    <w:rsid w:val="00A21EB3"/>
    <w:rsid w:val="00A22B6F"/>
    <w:rsid w:val="00A2681F"/>
    <w:rsid w:val="00A32EE0"/>
    <w:rsid w:val="00A332B2"/>
    <w:rsid w:val="00A340D5"/>
    <w:rsid w:val="00A35704"/>
    <w:rsid w:val="00A37309"/>
    <w:rsid w:val="00A37BC5"/>
    <w:rsid w:val="00A45CB4"/>
    <w:rsid w:val="00A5125B"/>
    <w:rsid w:val="00A53EBD"/>
    <w:rsid w:val="00A552F8"/>
    <w:rsid w:val="00A564C7"/>
    <w:rsid w:val="00A56956"/>
    <w:rsid w:val="00A60788"/>
    <w:rsid w:val="00A61508"/>
    <w:rsid w:val="00A61692"/>
    <w:rsid w:val="00A63099"/>
    <w:rsid w:val="00A63857"/>
    <w:rsid w:val="00A63F65"/>
    <w:rsid w:val="00A64ACE"/>
    <w:rsid w:val="00A675E7"/>
    <w:rsid w:val="00A71196"/>
    <w:rsid w:val="00A71BC2"/>
    <w:rsid w:val="00A7210F"/>
    <w:rsid w:val="00A76D3F"/>
    <w:rsid w:val="00A76F9D"/>
    <w:rsid w:val="00A77E93"/>
    <w:rsid w:val="00A869BE"/>
    <w:rsid w:val="00A8778E"/>
    <w:rsid w:val="00A90C62"/>
    <w:rsid w:val="00A91E09"/>
    <w:rsid w:val="00A92586"/>
    <w:rsid w:val="00A92FB3"/>
    <w:rsid w:val="00A931E3"/>
    <w:rsid w:val="00A932B1"/>
    <w:rsid w:val="00A933D4"/>
    <w:rsid w:val="00A93711"/>
    <w:rsid w:val="00A94C30"/>
    <w:rsid w:val="00A94DF2"/>
    <w:rsid w:val="00A94F6D"/>
    <w:rsid w:val="00A95020"/>
    <w:rsid w:val="00A968E7"/>
    <w:rsid w:val="00AA247E"/>
    <w:rsid w:val="00AA3076"/>
    <w:rsid w:val="00AA48E2"/>
    <w:rsid w:val="00AA537F"/>
    <w:rsid w:val="00AA5DF0"/>
    <w:rsid w:val="00AB172D"/>
    <w:rsid w:val="00AB21F2"/>
    <w:rsid w:val="00AB3050"/>
    <w:rsid w:val="00AB58D0"/>
    <w:rsid w:val="00AB59AC"/>
    <w:rsid w:val="00AB5F46"/>
    <w:rsid w:val="00AB6624"/>
    <w:rsid w:val="00AB7ADF"/>
    <w:rsid w:val="00AC1DB0"/>
    <w:rsid w:val="00AC1F54"/>
    <w:rsid w:val="00AC5D6F"/>
    <w:rsid w:val="00AC71D2"/>
    <w:rsid w:val="00AD7F3B"/>
    <w:rsid w:val="00AE0833"/>
    <w:rsid w:val="00AE089E"/>
    <w:rsid w:val="00AE0AA3"/>
    <w:rsid w:val="00AE5F08"/>
    <w:rsid w:val="00AE7EB5"/>
    <w:rsid w:val="00AF023D"/>
    <w:rsid w:val="00AF10F9"/>
    <w:rsid w:val="00AF33AA"/>
    <w:rsid w:val="00AF41D5"/>
    <w:rsid w:val="00AF5A1F"/>
    <w:rsid w:val="00AF6A78"/>
    <w:rsid w:val="00AF6D68"/>
    <w:rsid w:val="00AF7FDB"/>
    <w:rsid w:val="00B01BF2"/>
    <w:rsid w:val="00B02568"/>
    <w:rsid w:val="00B02C1F"/>
    <w:rsid w:val="00B04406"/>
    <w:rsid w:val="00B04FF1"/>
    <w:rsid w:val="00B06914"/>
    <w:rsid w:val="00B06C80"/>
    <w:rsid w:val="00B1353B"/>
    <w:rsid w:val="00B1427A"/>
    <w:rsid w:val="00B1483D"/>
    <w:rsid w:val="00B15577"/>
    <w:rsid w:val="00B1722B"/>
    <w:rsid w:val="00B205DA"/>
    <w:rsid w:val="00B2091D"/>
    <w:rsid w:val="00B20A47"/>
    <w:rsid w:val="00B2132A"/>
    <w:rsid w:val="00B218DB"/>
    <w:rsid w:val="00B23309"/>
    <w:rsid w:val="00B23FE8"/>
    <w:rsid w:val="00B24F36"/>
    <w:rsid w:val="00B313B8"/>
    <w:rsid w:val="00B31693"/>
    <w:rsid w:val="00B31BD4"/>
    <w:rsid w:val="00B34C4B"/>
    <w:rsid w:val="00B356BC"/>
    <w:rsid w:val="00B36200"/>
    <w:rsid w:val="00B36B0D"/>
    <w:rsid w:val="00B375CD"/>
    <w:rsid w:val="00B37938"/>
    <w:rsid w:val="00B37EC8"/>
    <w:rsid w:val="00B400AB"/>
    <w:rsid w:val="00B4069F"/>
    <w:rsid w:val="00B41191"/>
    <w:rsid w:val="00B4171B"/>
    <w:rsid w:val="00B41FAA"/>
    <w:rsid w:val="00B41FC4"/>
    <w:rsid w:val="00B43796"/>
    <w:rsid w:val="00B45F82"/>
    <w:rsid w:val="00B46597"/>
    <w:rsid w:val="00B47562"/>
    <w:rsid w:val="00B51523"/>
    <w:rsid w:val="00B517FE"/>
    <w:rsid w:val="00B51D61"/>
    <w:rsid w:val="00B51F13"/>
    <w:rsid w:val="00B53098"/>
    <w:rsid w:val="00B53C5D"/>
    <w:rsid w:val="00B53E04"/>
    <w:rsid w:val="00B5423C"/>
    <w:rsid w:val="00B542AF"/>
    <w:rsid w:val="00B54CC2"/>
    <w:rsid w:val="00B57FF1"/>
    <w:rsid w:val="00B60221"/>
    <w:rsid w:val="00B60CBC"/>
    <w:rsid w:val="00B62914"/>
    <w:rsid w:val="00B62CD9"/>
    <w:rsid w:val="00B65470"/>
    <w:rsid w:val="00B662CA"/>
    <w:rsid w:val="00B67AE9"/>
    <w:rsid w:val="00B720F1"/>
    <w:rsid w:val="00B726AF"/>
    <w:rsid w:val="00B7438C"/>
    <w:rsid w:val="00B77E73"/>
    <w:rsid w:val="00B80B4C"/>
    <w:rsid w:val="00B80B8F"/>
    <w:rsid w:val="00B830AE"/>
    <w:rsid w:val="00B83743"/>
    <w:rsid w:val="00B84BDD"/>
    <w:rsid w:val="00B84C92"/>
    <w:rsid w:val="00B8600D"/>
    <w:rsid w:val="00B86B08"/>
    <w:rsid w:val="00B90FEA"/>
    <w:rsid w:val="00B927C4"/>
    <w:rsid w:val="00B93797"/>
    <w:rsid w:val="00B95728"/>
    <w:rsid w:val="00B95759"/>
    <w:rsid w:val="00B9605D"/>
    <w:rsid w:val="00B97E42"/>
    <w:rsid w:val="00BA08B2"/>
    <w:rsid w:val="00BA13D3"/>
    <w:rsid w:val="00BA4FBF"/>
    <w:rsid w:val="00BA7CCC"/>
    <w:rsid w:val="00BB0D57"/>
    <w:rsid w:val="00BB37E9"/>
    <w:rsid w:val="00BB3AA8"/>
    <w:rsid w:val="00BB3C9D"/>
    <w:rsid w:val="00BB4892"/>
    <w:rsid w:val="00BB4C90"/>
    <w:rsid w:val="00BB6616"/>
    <w:rsid w:val="00BB6977"/>
    <w:rsid w:val="00BB725A"/>
    <w:rsid w:val="00BC0B9A"/>
    <w:rsid w:val="00BC1ED2"/>
    <w:rsid w:val="00BC20AB"/>
    <w:rsid w:val="00BC3A02"/>
    <w:rsid w:val="00BD1581"/>
    <w:rsid w:val="00BD1ED3"/>
    <w:rsid w:val="00BD4BB8"/>
    <w:rsid w:val="00BE0CD6"/>
    <w:rsid w:val="00BE2681"/>
    <w:rsid w:val="00BE315B"/>
    <w:rsid w:val="00BE3A12"/>
    <w:rsid w:val="00BE5547"/>
    <w:rsid w:val="00BE642C"/>
    <w:rsid w:val="00BE6B28"/>
    <w:rsid w:val="00BE6DB1"/>
    <w:rsid w:val="00BE7427"/>
    <w:rsid w:val="00BF0C47"/>
    <w:rsid w:val="00BF0E50"/>
    <w:rsid w:val="00BF1D76"/>
    <w:rsid w:val="00BF3283"/>
    <w:rsid w:val="00BF3C88"/>
    <w:rsid w:val="00BF6107"/>
    <w:rsid w:val="00C02891"/>
    <w:rsid w:val="00C048A9"/>
    <w:rsid w:val="00C0533B"/>
    <w:rsid w:val="00C05751"/>
    <w:rsid w:val="00C10EAB"/>
    <w:rsid w:val="00C1220E"/>
    <w:rsid w:val="00C1274D"/>
    <w:rsid w:val="00C13702"/>
    <w:rsid w:val="00C138E9"/>
    <w:rsid w:val="00C1485F"/>
    <w:rsid w:val="00C151DE"/>
    <w:rsid w:val="00C20740"/>
    <w:rsid w:val="00C22F5B"/>
    <w:rsid w:val="00C23420"/>
    <w:rsid w:val="00C247B1"/>
    <w:rsid w:val="00C24FF3"/>
    <w:rsid w:val="00C25BA3"/>
    <w:rsid w:val="00C3179C"/>
    <w:rsid w:val="00C31CAC"/>
    <w:rsid w:val="00C31DA0"/>
    <w:rsid w:val="00C322A3"/>
    <w:rsid w:val="00C33F98"/>
    <w:rsid w:val="00C3407C"/>
    <w:rsid w:val="00C34641"/>
    <w:rsid w:val="00C350DC"/>
    <w:rsid w:val="00C366C7"/>
    <w:rsid w:val="00C4334F"/>
    <w:rsid w:val="00C43F90"/>
    <w:rsid w:val="00C469D5"/>
    <w:rsid w:val="00C4798F"/>
    <w:rsid w:val="00C47EC3"/>
    <w:rsid w:val="00C50A3F"/>
    <w:rsid w:val="00C53601"/>
    <w:rsid w:val="00C53F96"/>
    <w:rsid w:val="00C5500D"/>
    <w:rsid w:val="00C55B43"/>
    <w:rsid w:val="00C56277"/>
    <w:rsid w:val="00C571DF"/>
    <w:rsid w:val="00C57AEF"/>
    <w:rsid w:val="00C57EB7"/>
    <w:rsid w:val="00C57FFE"/>
    <w:rsid w:val="00C62227"/>
    <w:rsid w:val="00C62F12"/>
    <w:rsid w:val="00C6329D"/>
    <w:rsid w:val="00C64D3C"/>
    <w:rsid w:val="00C6505A"/>
    <w:rsid w:val="00C656FB"/>
    <w:rsid w:val="00C66937"/>
    <w:rsid w:val="00C71A0C"/>
    <w:rsid w:val="00C72E0F"/>
    <w:rsid w:val="00C73118"/>
    <w:rsid w:val="00C733CE"/>
    <w:rsid w:val="00C73CA8"/>
    <w:rsid w:val="00C75BD5"/>
    <w:rsid w:val="00C760EB"/>
    <w:rsid w:val="00C81A23"/>
    <w:rsid w:val="00C81B3A"/>
    <w:rsid w:val="00C8391B"/>
    <w:rsid w:val="00C85DE7"/>
    <w:rsid w:val="00C86687"/>
    <w:rsid w:val="00C869FB"/>
    <w:rsid w:val="00C86E4F"/>
    <w:rsid w:val="00C929BF"/>
    <w:rsid w:val="00C92A9E"/>
    <w:rsid w:val="00C9580A"/>
    <w:rsid w:val="00C95AF7"/>
    <w:rsid w:val="00C96BEB"/>
    <w:rsid w:val="00C96C76"/>
    <w:rsid w:val="00C979E7"/>
    <w:rsid w:val="00CA032F"/>
    <w:rsid w:val="00CA0566"/>
    <w:rsid w:val="00CA0974"/>
    <w:rsid w:val="00CA49D1"/>
    <w:rsid w:val="00CA51F2"/>
    <w:rsid w:val="00CA599D"/>
    <w:rsid w:val="00CA647D"/>
    <w:rsid w:val="00CA7088"/>
    <w:rsid w:val="00CA79D9"/>
    <w:rsid w:val="00CB0393"/>
    <w:rsid w:val="00CB16C3"/>
    <w:rsid w:val="00CB396A"/>
    <w:rsid w:val="00CB3E18"/>
    <w:rsid w:val="00CB5E68"/>
    <w:rsid w:val="00CB6F6C"/>
    <w:rsid w:val="00CB7D48"/>
    <w:rsid w:val="00CC2AE7"/>
    <w:rsid w:val="00CC30BB"/>
    <w:rsid w:val="00CC38F4"/>
    <w:rsid w:val="00CC4407"/>
    <w:rsid w:val="00CC6F64"/>
    <w:rsid w:val="00CD316C"/>
    <w:rsid w:val="00CD58E5"/>
    <w:rsid w:val="00CE05B1"/>
    <w:rsid w:val="00CE469A"/>
    <w:rsid w:val="00CE490B"/>
    <w:rsid w:val="00CE58DE"/>
    <w:rsid w:val="00CE7F4F"/>
    <w:rsid w:val="00CF0436"/>
    <w:rsid w:val="00CF2F5F"/>
    <w:rsid w:val="00CF5F01"/>
    <w:rsid w:val="00CF6E58"/>
    <w:rsid w:val="00D001E3"/>
    <w:rsid w:val="00D00B6F"/>
    <w:rsid w:val="00D0184D"/>
    <w:rsid w:val="00D02BBB"/>
    <w:rsid w:val="00D02C59"/>
    <w:rsid w:val="00D03B41"/>
    <w:rsid w:val="00D0522D"/>
    <w:rsid w:val="00D0641B"/>
    <w:rsid w:val="00D07D2F"/>
    <w:rsid w:val="00D100B5"/>
    <w:rsid w:val="00D103E5"/>
    <w:rsid w:val="00D126AD"/>
    <w:rsid w:val="00D13012"/>
    <w:rsid w:val="00D1370E"/>
    <w:rsid w:val="00D1415F"/>
    <w:rsid w:val="00D163D9"/>
    <w:rsid w:val="00D17297"/>
    <w:rsid w:val="00D172E9"/>
    <w:rsid w:val="00D218B1"/>
    <w:rsid w:val="00D22023"/>
    <w:rsid w:val="00D2223F"/>
    <w:rsid w:val="00D22465"/>
    <w:rsid w:val="00D2296A"/>
    <w:rsid w:val="00D234D0"/>
    <w:rsid w:val="00D2358D"/>
    <w:rsid w:val="00D242E3"/>
    <w:rsid w:val="00D249E5"/>
    <w:rsid w:val="00D326BB"/>
    <w:rsid w:val="00D364B9"/>
    <w:rsid w:val="00D369C1"/>
    <w:rsid w:val="00D411F3"/>
    <w:rsid w:val="00D451A8"/>
    <w:rsid w:val="00D4537F"/>
    <w:rsid w:val="00D4666B"/>
    <w:rsid w:val="00D470A6"/>
    <w:rsid w:val="00D53E4D"/>
    <w:rsid w:val="00D546BA"/>
    <w:rsid w:val="00D54AB9"/>
    <w:rsid w:val="00D56534"/>
    <w:rsid w:val="00D57AEC"/>
    <w:rsid w:val="00D642C7"/>
    <w:rsid w:val="00D64D39"/>
    <w:rsid w:val="00D6543C"/>
    <w:rsid w:val="00D65848"/>
    <w:rsid w:val="00D6619A"/>
    <w:rsid w:val="00D7158D"/>
    <w:rsid w:val="00D727C2"/>
    <w:rsid w:val="00D802FD"/>
    <w:rsid w:val="00D83430"/>
    <w:rsid w:val="00D845ED"/>
    <w:rsid w:val="00D84816"/>
    <w:rsid w:val="00D8488F"/>
    <w:rsid w:val="00D872E3"/>
    <w:rsid w:val="00D91519"/>
    <w:rsid w:val="00D97AEC"/>
    <w:rsid w:val="00DA068B"/>
    <w:rsid w:val="00DA0BDD"/>
    <w:rsid w:val="00DA1944"/>
    <w:rsid w:val="00DA31DE"/>
    <w:rsid w:val="00DA47A0"/>
    <w:rsid w:val="00DA4B82"/>
    <w:rsid w:val="00DA54F7"/>
    <w:rsid w:val="00DA5F1A"/>
    <w:rsid w:val="00DA7DB9"/>
    <w:rsid w:val="00DB0D49"/>
    <w:rsid w:val="00DB1582"/>
    <w:rsid w:val="00DB1AE2"/>
    <w:rsid w:val="00DB351F"/>
    <w:rsid w:val="00DB4C2E"/>
    <w:rsid w:val="00DB69DE"/>
    <w:rsid w:val="00DB749A"/>
    <w:rsid w:val="00DC0D06"/>
    <w:rsid w:val="00DC3494"/>
    <w:rsid w:val="00DD1185"/>
    <w:rsid w:val="00DD624B"/>
    <w:rsid w:val="00DE223E"/>
    <w:rsid w:val="00DE261A"/>
    <w:rsid w:val="00DE4ED5"/>
    <w:rsid w:val="00DE5E11"/>
    <w:rsid w:val="00DE6A8C"/>
    <w:rsid w:val="00DF1777"/>
    <w:rsid w:val="00DF34D2"/>
    <w:rsid w:val="00DF574F"/>
    <w:rsid w:val="00DF5A8C"/>
    <w:rsid w:val="00DF5CE5"/>
    <w:rsid w:val="00DF634A"/>
    <w:rsid w:val="00E05344"/>
    <w:rsid w:val="00E067B9"/>
    <w:rsid w:val="00E06D9A"/>
    <w:rsid w:val="00E0748A"/>
    <w:rsid w:val="00E0773F"/>
    <w:rsid w:val="00E10432"/>
    <w:rsid w:val="00E11900"/>
    <w:rsid w:val="00E16CFF"/>
    <w:rsid w:val="00E2195E"/>
    <w:rsid w:val="00E22130"/>
    <w:rsid w:val="00E22238"/>
    <w:rsid w:val="00E23241"/>
    <w:rsid w:val="00E23C53"/>
    <w:rsid w:val="00E23D06"/>
    <w:rsid w:val="00E308C5"/>
    <w:rsid w:val="00E33FFC"/>
    <w:rsid w:val="00E356D2"/>
    <w:rsid w:val="00E36E2A"/>
    <w:rsid w:val="00E42A48"/>
    <w:rsid w:val="00E42AD6"/>
    <w:rsid w:val="00E43B25"/>
    <w:rsid w:val="00E43CA1"/>
    <w:rsid w:val="00E441D3"/>
    <w:rsid w:val="00E446D3"/>
    <w:rsid w:val="00E44866"/>
    <w:rsid w:val="00E454AB"/>
    <w:rsid w:val="00E51A2B"/>
    <w:rsid w:val="00E52F57"/>
    <w:rsid w:val="00E5313E"/>
    <w:rsid w:val="00E532D8"/>
    <w:rsid w:val="00E53A79"/>
    <w:rsid w:val="00E5668F"/>
    <w:rsid w:val="00E57A00"/>
    <w:rsid w:val="00E57F46"/>
    <w:rsid w:val="00E600C0"/>
    <w:rsid w:val="00E607EC"/>
    <w:rsid w:val="00E664B5"/>
    <w:rsid w:val="00E66A20"/>
    <w:rsid w:val="00E67290"/>
    <w:rsid w:val="00E67FF7"/>
    <w:rsid w:val="00E70729"/>
    <w:rsid w:val="00E71456"/>
    <w:rsid w:val="00E719FE"/>
    <w:rsid w:val="00E72E71"/>
    <w:rsid w:val="00E72F44"/>
    <w:rsid w:val="00E73C7D"/>
    <w:rsid w:val="00E74B2A"/>
    <w:rsid w:val="00E74DC7"/>
    <w:rsid w:val="00E76073"/>
    <w:rsid w:val="00E7798E"/>
    <w:rsid w:val="00E81E3F"/>
    <w:rsid w:val="00E8294F"/>
    <w:rsid w:val="00E8563D"/>
    <w:rsid w:val="00E85C44"/>
    <w:rsid w:val="00E8738C"/>
    <w:rsid w:val="00E902A0"/>
    <w:rsid w:val="00E91B4C"/>
    <w:rsid w:val="00E92193"/>
    <w:rsid w:val="00E932F1"/>
    <w:rsid w:val="00E94BAF"/>
    <w:rsid w:val="00E96C4A"/>
    <w:rsid w:val="00E97F25"/>
    <w:rsid w:val="00EA0108"/>
    <w:rsid w:val="00EA1965"/>
    <w:rsid w:val="00EA1F28"/>
    <w:rsid w:val="00EA27A8"/>
    <w:rsid w:val="00EA2992"/>
    <w:rsid w:val="00EA3163"/>
    <w:rsid w:val="00EA7B89"/>
    <w:rsid w:val="00EB0D48"/>
    <w:rsid w:val="00EB3503"/>
    <w:rsid w:val="00EB412E"/>
    <w:rsid w:val="00EC1135"/>
    <w:rsid w:val="00EC16D5"/>
    <w:rsid w:val="00EC1E23"/>
    <w:rsid w:val="00EC468D"/>
    <w:rsid w:val="00EC4EFB"/>
    <w:rsid w:val="00EC5068"/>
    <w:rsid w:val="00EC5129"/>
    <w:rsid w:val="00EC65ED"/>
    <w:rsid w:val="00EC78F7"/>
    <w:rsid w:val="00ED337F"/>
    <w:rsid w:val="00EE36C3"/>
    <w:rsid w:val="00EE4758"/>
    <w:rsid w:val="00EE4ADA"/>
    <w:rsid w:val="00EE53DE"/>
    <w:rsid w:val="00EE556B"/>
    <w:rsid w:val="00EF01A9"/>
    <w:rsid w:val="00EF66CC"/>
    <w:rsid w:val="00EF6D53"/>
    <w:rsid w:val="00F03022"/>
    <w:rsid w:val="00F03442"/>
    <w:rsid w:val="00F0558C"/>
    <w:rsid w:val="00F058D1"/>
    <w:rsid w:val="00F07E63"/>
    <w:rsid w:val="00F07F28"/>
    <w:rsid w:val="00F11DDC"/>
    <w:rsid w:val="00F1320C"/>
    <w:rsid w:val="00F14175"/>
    <w:rsid w:val="00F146E7"/>
    <w:rsid w:val="00F15A01"/>
    <w:rsid w:val="00F15B39"/>
    <w:rsid w:val="00F162E8"/>
    <w:rsid w:val="00F17B9B"/>
    <w:rsid w:val="00F17FAE"/>
    <w:rsid w:val="00F24EDD"/>
    <w:rsid w:val="00F25223"/>
    <w:rsid w:val="00F32CBB"/>
    <w:rsid w:val="00F332BE"/>
    <w:rsid w:val="00F34FE6"/>
    <w:rsid w:val="00F35865"/>
    <w:rsid w:val="00F36B2D"/>
    <w:rsid w:val="00F41157"/>
    <w:rsid w:val="00F415AB"/>
    <w:rsid w:val="00F437B7"/>
    <w:rsid w:val="00F479CF"/>
    <w:rsid w:val="00F513B0"/>
    <w:rsid w:val="00F54029"/>
    <w:rsid w:val="00F5528E"/>
    <w:rsid w:val="00F56A96"/>
    <w:rsid w:val="00F570E2"/>
    <w:rsid w:val="00F57A35"/>
    <w:rsid w:val="00F6087B"/>
    <w:rsid w:val="00F60A5F"/>
    <w:rsid w:val="00F60AC6"/>
    <w:rsid w:val="00F63209"/>
    <w:rsid w:val="00F64302"/>
    <w:rsid w:val="00F64332"/>
    <w:rsid w:val="00F64BC5"/>
    <w:rsid w:val="00F65C7E"/>
    <w:rsid w:val="00F66009"/>
    <w:rsid w:val="00F66850"/>
    <w:rsid w:val="00F67325"/>
    <w:rsid w:val="00F7146D"/>
    <w:rsid w:val="00F71CC2"/>
    <w:rsid w:val="00F722F5"/>
    <w:rsid w:val="00F7392E"/>
    <w:rsid w:val="00F7551A"/>
    <w:rsid w:val="00F75600"/>
    <w:rsid w:val="00F761F7"/>
    <w:rsid w:val="00F775EC"/>
    <w:rsid w:val="00F8403D"/>
    <w:rsid w:val="00F8522E"/>
    <w:rsid w:val="00F86488"/>
    <w:rsid w:val="00F87C94"/>
    <w:rsid w:val="00F87FB3"/>
    <w:rsid w:val="00F90152"/>
    <w:rsid w:val="00F95B1D"/>
    <w:rsid w:val="00F96508"/>
    <w:rsid w:val="00FA207E"/>
    <w:rsid w:val="00FA2625"/>
    <w:rsid w:val="00FA40CC"/>
    <w:rsid w:val="00FA6271"/>
    <w:rsid w:val="00FA674D"/>
    <w:rsid w:val="00FA69EA"/>
    <w:rsid w:val="00FA6D85"/>
    <w:rsid w:val="00FB1619"/>
    <w:rsid w:val="00FB1690"/>
    <w:rsid w:val="00FB3400"/>
    <w:rsid w:val="00FB3F27"/>
    <w:rsid w:val="00FB4326"/>
    <w:rsid w:val="00FB4CBE"/>
    <w:rsid w:val="00FB6581"/>
    <w:rsid w:val="00FB6B98"/>
    <w:rsid w:val="00FB7871"/>
    <w:rsid w:val="00FC2F10"/>
    <w:rsid w:val="00FC36A0"/>
    <w:rsid w:val="00FC41E9"/>
    <w:rsid w:val="00FD0CC4"/>
    <w:rsid w:val="00FD1C25"/>
    <w:rsid w:val="00FD2CFD"/>
    <w:rsid w:val="00FD396E"/>
    <w:rsid w:val="00FD4375"/>
    <w:rsid w:val="00FD4B46"/>
    <w:rsid w:val="00FD6F41"/>
    <w:rsid w:val="00FD7387"/>
    <w:rsid w:val="00FE007E"/>
    <w:rsid w:val="00FE0BB2"/>
    <w:rsid w:val="00FE0FF9"/>
    <w:rsid w:val="00FE1AC7"/>
    <w:rsid w:val="00FE314B"/>
    <w:rsid w:val="00FF1A79"/>
    <w:rsid w:val="00FF2A18"/>
    <w:rsid w:val="00FF3F51"/>
    <w:rsid w:val="00FF4039"/>
    <w:rsid w:val="00FF65B7"/>
    <w:rsid w:val="00FF6EBE"/>
    <w:rsid w:val="468CAB59"/>
    <w:rsid w:val="76F3745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C8A04"/>
  <w15:chartTrackingRefBased/>
  <w15:docId w15:val="{5E4F5660-0B52-45F5-BD7A-F047165A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11" w:unhideWhenUsed="1" w:qFormat="1"/>
    <w:lsdException w:name="heading 6" w:semiHidden="1" w:uiPriority="8"/>
    <w:lsdException w:name="heading 7" w:semiHidden="1" w:uiPriority="9"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137B"/>
    <w:pPr>
      <w:spacing w:before="120" w:after="120" w:line="276" w:lineRule="auto"/>
      <w:jc w:val="both"/>
    </w:pPr>
    <w:rPr>
      <w:sz w:val="20"/>
    </w:rPr>
  </w:style>
  <w:style w:type="paragraph" w:styleId="Kop1">
    <w:name w:val="heading 1"/>
    <w:aliases w:val="Hoofdstuk,k1,Hoofdstukkopje,hoofdstuk,MSR 1,HOOFDSTUK1,Documentnaam,Kopjes,Bplan 1,Hfdst 1,NZlijn kop 1,Kop 1 (met nr)"/>
    <w:basedOn w:val="Standaard"/>
    <w:next w:val="Standaard"/>
    <w:link w:val="Kop1Char"/>
    <w:qFormat/>
    <w:rsid w:val="00905A7C"/>
    <w:pPr>
      <w:keepNext/>
      <w:keepLines/>
      <w:pageBreakBefore/>
      <w:numPr>
        <w:numId w:val="1"/>
      </w:numPr>
      <w:spacing w:before="480"/>
      <w:outlineLvl w:val="0"/>
    </w:pPr>
    <w:rPr>
      <w:rFonts w:asciiTheme="majorHAnsi" w:eastAsiaTheme="majorEastAsia" w:hAnsiTheme="majorHAnsi" w:cstheme="majorBidi"/>
      <w:b/>
      <w:color w:val="073751" w:themeColor="text2"/>
      <w:sz w:val="36"/>
      <w:szCs w:val="32"/>
    </w:rPr>
  </w:style>
  <w:style w:type="paragraph" w:styleId="Kop2">
    <w:name w:val="heading 2"/>
    <w:aliases w:val="Paragraaf,k2,MSR 2,Paragraafkopje,paragraaf,k2 Char,Paragraaf Char,PARAGRAAF,Onderwerp,Heading 21,1.1,Bplan 1.1,Appendix 2,NZlijn kop 2,Hfdst 1.1,Kop 2 (met nr)"/>
    <w:basedOn w:val="Standaard"/>
    <w:next w:val="Standaard"/>
    <w:link w:val="Kop2Char"/>
    <w:unhideWhenUsed/>
    <w:qFormat/>
    <w:rsid w:val="00905A7C"/>
    <w:pPr>
      <w:keepNext/>
      <w:keepLines/>
      <w:numPr>
        <w:ilvl w:val="1"/>
        <w:numId w:val="1"/>
      </w:numPr>
      <w:spacing w:before="360"/>
      <w:outlineLvl w:val="1"/>
    </w:pPr>
    <w:rPr>
      <w:rFonts w:asciiTheme="majorHAnsi" w:eastAsiaTheme="majorEastAsia" w:hAnsiTheme="majorHAnsi" w:cstheme="majorBidi"/>
      <w:bCs/>
      <w:color w:val="09354F" w:themeColor="accent1"/>
      <w:sz w:val="28"/>
      <w:szCs w:val="36"/>
    </w:rPr>
  </w:style>
  <w:style w:type="paragraph" w:styleId="Kop3">
    <w:name w:val="heading 3"/>
    <w:aliases w:val="Subparagraaf,subparagraaf,k3,Subparagraafkopje,k3 Char,subparagraaf Char,Kop 3 Char1,Kop 3 Char Char,k3 Char Char,subparagraaf Char Char,k3 Char1,subparagraaf Char1,Kop 3 Char2 Char Char,Kop 3 Char Char1 Char Char,1.1.1,Bplan 1.1.1"/>
    <w:basedOn w:val="Standaard"/>
    <w:next w:val="Standaard"/>
    <w:link w:val="Kop3Char"/>
    <w:unhideWhenUsed/>
    <w:qFormat/>
    <w:rsid w:val="00F479CF"/>
    <w:pPr>
      <w:keepNext/>
      <w:keepLines/>
      <w:numPr>
        <w:ilvl w:val="2"/>
        <w:numId w:val="1"/>
      </w:numPr>
      <w:spacing w:before="240"/>
      <w:outlineLvl w:val="2"/>
    </w:pPr>
    <w:rPr>
      <w:rFonts w:eastAsiaTheme="majorEastAsia" w:cstheme="minorHAnsi"/>
      <w:color w:val="09354F" w:themeColor="accent1"/>
      <w:sz w:val="24"/>
      <w:szCs w:val="24"/>
    </w:rPr>
  </w:style>
  <w:style w:type="paragraph" w:styleId="Kop4">
    <w:name w:val="heading 4"/>
    <w:basedOn w:val="Standaard"/>
    <w:next w:val="Standaard"/>
    <w:link w:val="Kop4Char"/>
    <w:uiPriority w:val="8"/>
    <w:unhideWhenUsed/>
    <w:qFormat/>
    <w:rsid w:val="00812EE9"/>
    <w:pPr>
      <w:tabs>
        <w:tab w:val="left" w:pos="915"/>
      </w:tabs>
      <w:spacing w:after="0"/>
      <w:outlineLvl w:val="3"/>
    </w:pPr>
    <w:rPr>
      <w:u w:val="single"/>
    </w:rPr>
  </w:style>
  <w:style w:type="paragraph" w:styleId="Kop5">
    <w:name w:val="heading 5"/>
    <w:basedOn w:val="Standaard"/>
    <w:next w:val="Standaard"/>
    <w:link w:val="Kop5Char"/>
    <w:uiPriority w:val="8"/>
    <w:unhideWhenUsed/>
    <w:qFormat/>
    <w:rsid w:val="006722FA"/>
    <w:pPr>
      <w:keepNext/>
      <w:keepLines/>
      <w:numPr>
        <w:ilvl w:val="4"/>
        <w:numId w:val="1"/>
      </w:numPr>
      <w:spacing w:before="40" w:after="0"/>
      <w:outlineLvl w:val="4"/>
    </w:pPr>
    <w:rPr>
      <w:rFonts w:asciiTheme="majorHAnsi" w:eastAsiaTheme="majorEastAsia" w:hAnsiTheme="majorHAnsi" w:cstheme="majorBidi"/>
      <w:b/>
    </w:rPr>
  </w:style>
  <w:style w:type="paragraph" w:styleId="Kop8">
    <w:name w:val="heading 8"/>
    <w:basedOn w:val="Standaard"/>
    <w:next w:val="Standaard"/>
    <w:link w:val="Kop8Char"/>
    <w:qFormat/>
    <w:rsid w:val="00AC1DB0"/>
    <w:pPr>
      <w:tabs>
        <w:tab w:val="num" w:pos="0"/>
      </w:tabs>
      <w:suppressAutoHyphens/>
      <w:spacing w:before="0" w:after="0" w:line="252" w:lineRule="atLeast"/>
      <w:jc w:val="left"/>
      <w:outlineLvl w:val="7"/>
    </w:pPr>
    <w:rPr>
      <w:rFonts w:ascii="Segoe UI Semibold" w:eastAsia="Times New Roman" w:hAnsi="Segoe UI Semibold" w:cs="Times New Roman"/>
      <w:iCs/>
      <w:caps/>
      <w:color w:val="005D76"/>
      <w:sz w:val="22"/>
      <w:szCs w:val="24"/>
      <w:lang w:eastAsia="nl-NL"/>
    </w:rPr>
  </w:style>
  <w:style w:type="paragraph" w:styleId="Kop9">
    <w:name w:val="heading 9"/>
    <w:basedOn w:val="Standaard"/>
    <w:next w:val="Standaard"/>
    <w:link w:val="Kop9Char"/>
    <w:qFormat/>
    <w:rsid w:val="00AC1DB0"/>
    <w:pPr>
      <w:tabs>
        <w:tab w:val="num" w:pos="680"/>
      </w:tabs>
      <w:suppressAutoHyphens/>
      <w:spacing w:before="0" w:after="0" w:line="252" w:lineRule="atLeast"/>
      <w:ind w:left="680" w:hanging="680"/>
      <w:jc w:val="left"/>
      <w:outlineLvl w:val="8"/>
    </w:pPr>
    <w:rPr>
      <w:rFonts w:ascii="Segoe UI" w:eastAsia="Times New Roman" w:hAnsi="Segoe UI" w:cs="Arial"/>
      <w:color w:val="005D76"/>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F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7"/>
    <w:qFormat/>
    <w:rsid w:val="007931C5"/>
    <w:pPr>
      <w:spacing w:before="0" w:after="0"/>
      <w:jc w:val="left"/>
    </w:pPr>
    <w:rPr>
      <w:rFonts w:asciiTheme="majorHAnsi" w:hAnsiTheme="majorHAnsi" w:cstheme="minorHAnsi"/>
      <w:b/>
      <w:color w:val="073751" w:themeColor="text2"/>
      <w:sz w:val="44"/>
      <w:szCs w:val="44"/>
    </w:rPr>
  </w:style>
  <w:style w:type="character" w:customStyle="1" w:styleId="TitelChar">
    <w:name w:val="Titel Char"/>
    <w:basedOn w:val="Standaardalinea-lettertype"/>
    <w:link w:val="Titel"/>
    <w:uiPriority w:val="17"/>
    <w:rsid w:val="007931C5"/>
    <w:rPr>
      <w:rFonts w:asciiTheme="majorHAnsi" w:hAnsiTheme="majorHAnsi" w:cstheme="minorHAnsi"/>
      <w:b/>
      <w:color w:val="073751" w:themeColor="text2"/>
      <w:sz w:val="44"/>
      <w:szCs w:val="44"/>
    </w:rPr>
  </w:style>
  <w:style w:type="character" w:styleId="Hyperlink">
    <w:name w:val="Hyperlink"/>
    <w:uiPriority w:val="99"/>
    <w:rsid w:val="0038359A"/>
    <w:rPr>
      <w:color w:val="325388"/>
      <w:u w:val="single"/>
    </w:rPr>
  </w:style>
  <w:style w:type="paragraph" w:customStyle="1" w:styleId="Voorbladtitel">
    <w:name w:val="Voorblad titel"/>
    <w:uiPriority w:val="99"/>
    <w:semiHidden/>
    <w:rsid w:val="00B53098"/>
    <w:pPr>
      <w:spacing w:after="0" w:line="240" w:lineRule="auto"/>
      <w:jc w:val="center"/>
    </w:pPr>
    <w:rPr>
      <w:rFonts w:ascii="Calibri" w:eastAsia="Times New Roman" w:hAnsi="Calibri" w:cs="Times New Roman"/>
      <w:b/>
      <w:bCs/>
      <w:sz w:val="48"/>
      <w:szCs w:val="20"/>
      <w:u w:val="single"/>
      <w:lang w:eastAsia="nl-NL"/>
    </w:rPr>
  </w:style>
  <w:style w:type="paragraph" w:customStyle="1" w:styleId="VoorbladSubtitel">
    <w:name w:val="Voorblad Subtitel"/>
    <w:uiPriority w:val="99"/>
    <w:semiHidden/>
    <w:rsid w:val="00B53098"/>
    <w:pPr>
      <w:spacing w:after="240" w:line="240" w:lineRule="auto"/>
      <w:jc w:val="center"/>
    </w:pPr>
    <w:rPr>
      <w:rFonts w:ascii="Calibri" w:eastAsia="Times New Roman" w:hAnsi="Calibri" w:cs="Times New Roman"/>
      <w:sz w:val="44"/>
      <w:szCs w:val="20"/>
      <w:lang w:eastAsia="nl-NL"/>
    </w:rPr>
  </w:style>
  <w:style w:type="paragraph" w:customStyle="1" w:styleId="Voorbladtekst">
    <w:name w:val="Voorblad tekst"/>
    <w:uiPriority w:val="99"/>
    <w:semiHidden/>
    <w:rsid w:val="00B53098"/>
    <w:pPr>
      <w:spacing w:after="0" w:line="240" w:lineRule="auto"/>
      <w:jc w:val="center"/>
    </w:pPr>
    <w:rPr>
      <w:rFonts w:ascii="Calibri" w:eastAsia="Times New Roman" w:hAnsi="Calibri" w:cs="Times New Roman"/>
      <w:sz w:val="24"/>
      <w:szCs w:val="20"/>
      <w:lang w:eastAsia="nl-NL"/>
    </w:rPr>
  </w:style>
  <w:style w:type="paragraph" w:customStyle="1" w:styleId="Voorbladrevisiekader">
    <w:name w:val="Voorblad revisiekader"/>
    <w:uiPriority w:val="99"/>
    <w:semiHidden/>
    <w:rsid w:val="00B53098"/>
    <w:pPr>
      <w:spacing w:after="0" w:line="240" w:lineRule="auto"/>
      <w:jc w:val="center"/>
    </w:pPr>
    <w:rPr>
      <w:rFonts w:ascii="Calibri" w:eastAsia="Times New Roman" w:hAnsi="Calibri" w:cs="Times New Roman"/>
      <w:sz w:val="20"/>
      <w:szCs w:val="20"/>
      <w:lang w:eastAsia="nl-NL"/>
    </w:rPr>
  </w:style>
  <w:style w:type="paragraph" w:customStyle="1" w:styleId="Voorbladdocumentnaam">
    <w:name w:val="Voorblad documentnaam"/>
    <w:uiPriority w:val="99"/>
    <w:semiHidden/>
    <w:rsid w:val="00B53098"/>
    <w:pPr>
      <w:spacing w:after="120" w:line="240" w:lineRule="auto"/>
      <w:jc w:val="center"/>
    </w:pPr>
    <w:rPr>
      <w:rFonts w:ascii="Calibri" w:eastAsia="Times New Roman" w:hAnsi="Calibri" w:cs="Times New Roman"/>
      <w:b/>
      <w:bCs/>
      <w:sz w:val="28"/>
      <w:szCs w:val="20"/>
      <w:lang w:eastAsia="nl-NL"/>
    </w:rPr>
  </w:style>
  <w:style w:type="paragraph" w:customStyle="1" w:styleId="VoorbladProjectnummer">
    <w:name w:val="Voorblad Projectnummer"/>
    <w:basedOn w:val="Standaard"/>
    <w:uiPriority w:val="99"/>
    <w:semiHidden/>
    <w:rsid w:val="00B53098"/>
    <w:pPr>
      <w:jc w:val="center"/>
    </w:pPr>
    <w:rPr>
      <w:rFonts w:ascii="Calibri" w:eastAsia="Times New Roman" w:hAnsi="Calibri" w:cs="Times New Roman"/>
      <w:b/>
      <w:bCs/>
      <w:sz w:val="32"/>
      <w:szCs w:val="20"/>
      <w:lang w:eastAsia="nl-NL"/>
    </w:rPr>
  </w:style>
  <w:style w:type="paragraph" w:styleId="Geenafstand">
    <w:name w:val="No Spacing"/>
    <w:uiPriority w:val="2"/>
    <w:qFormat/>
    <w:rsid w:val="005D137B"/>
    <w:pPr>
      <w:spacing w:after="0" w:line="276" w:lineRule="auto"/>
      <w:jc w:val="both"/>
    </w:pPr>
    <w:rPr>
      <w:sz w:val="20"/>
    </w:rPr>
  </w:style>
  <w:style w:type="character" w:customStyle="1" w:styleId="Kop1Char">
    <w:name w:val="Kop 1 Char"/>
    <w:aliases w:val="Hoofdstuk Char,k1 Char,Hoofdstukkopje Char,hoofdstuk Char,MSR 1 Char,HOOFDSTUK1 Char,Documentnaam Char,Kopjes Char,Bplan 1 Char,Hfdst 1 Char,NZlijn kop 1 Char,Kop 1 (met nr) Char"/>
    <w:basedOn w:val="Standaardalinea-lettertype"/>
    <w:link w:val="Kop1"/>
    <w:uiPriority w:val="9"/>
    <w:rsid w:val="00905A7C"/>
    <w:rPr>
      <w:rFonts w:asciiTheme="majorHAnsi" w:eastAsiaTheme="majorEastAsia" w:hAnsiTheme="majorHAnsi" w:cstheme="majorBidi"/>
      <w:b/>
      <w:color w:val="073751" w:themeColor="text2"/>
      <w:sz w:val="36"/>
      <w:szCs w:val="32"/>
    </w:rPr>
  </w:style>
  <w:style w:type="character" w:customStyle="1" w:styleId="Kop2Char">
    <w:name w:val="Kop 2 Char"/>
    <w:aliases w:val="Paragraaf Char1,k2 Char1,MSR 2 Char,Paragraafkopje Char,paragraaf Char,k2 Char Char,Paragraaf Char Char,PARAGRAAF Char,Onderwerp Char,Heading 21 Char,1.1 Char,Bplan 1.1 Char,Appendix 2 Char,NZlijn kop 2 Char,Hfdst 1.1 Char,Kop 2 (met nr) Char"/>
    <w:basedOn w:val="Standaardalinea-lettertype"/>
    <w:link w:val="Kop2"/>
    <w:rsid w:val="00905A7C"/>
    <w:rPr>
      <w:rFonts w:asciiTheme="majorHAnsi" w:eastAsiaTheme="majorEastAsia" w:hAnsiTheme="majorHAnsi" w:cstheme="majorBidi"/>
      <w:bCs/>
      <w:color w:val="09354F" w:themeColor="accent1"/>
      <w:sz w:val="28"/>
      <w:szCs w:val="36"/>
    </w:rPr>
  </w:style>
  <w:style w:type="character" w:customStyle="1" w:styleId="Kop3Char">
    <w:name w:val="Kop 3 Char"/>
    <w:aliases w:val="Subparagraaf Char,subparagraaf Char2,k3 Char2,Subparagraafkopje Char,k3 Char Char1,subparagraaf Char Char1,Kop 3 Char1 Char,Kop 3 Char Char Char,k3 Char Char Char,subparagraaf Char Char Char,k3 Char1 Char,subparagraaf Char1 Char,1.1.1 Char"/>
    <w:basedOn w:val="Standaardalinea-lettertype"/>
    <w:link w:val="Kop3"/>
    <w:rsid w:val="00F479CF"/>
    <w:rPr>
      <w:rFonts w:eastAsiaTheme="majorEastAsia" w:cstheme="minorHAnsi"/>
      <w:color w:val="09354F" w:themeColor="accent1"/>
      <w:sz w:val="24"/>
      <w:szCs w:val="24"/>
    </w:rPr>
  </w:style>
  <w:style w:type="character" w:customStyle="1" w:styleId="Kop4Char">
    <w:name w:val="Kop 4 Char"/>
    <w:basedOn w:val="Standaardalinea-lettertype"/>
    <w:link w:val="Kop4"/>
    <w:uiPriority w:val="8"/>
    <w:rsid w:val="00812EE9"/>
    <w:rPr>
      <w:sz w:val="20"/>
      <w:u w:val="single"/>
    </w:rPr>
  </w:style>
  <w:style w:type="paragraph" w:styleId="Lijstalinea">
    <w:name w:val="List Paragraph"/>
    <w:basedOn w:val="Geenafstand"/>
    <w:link w:val="LijstalineaChar"/>
    <w:uiPriority w:val="34"/>
    <w:qFormat/>
    <w:rsid w:val="001141BC"/>
    <w:pPr>
      <w:numPr>
        <w:numId w:val="4"/>
      </w:numPr>
    </w:pPr>
  </w:style>
  <w:style w:type="paragraph" w:styleId="Koptekst">
    <w:name w:val="header"/>
    <w:basedOn w:val="Standaard"/>
    <w:link w:val="KoptekstChar"/>
    <w:uiPriority w:val="99"/>
    <w:rsid w:val="008F360F"/>
    <w:pPr>
      <w:spacing w:before="0" w:after="0"/>
      <w:jc w:val="center"/>
    </w:pPr>
    <w:rPr>
      <w:caps/>
      <w:color w:val="073751" w:themeColor="text2"/>
      <w:szCs w:val="20"/>
    </w:rPr>
  </w:style>
  <w:style w:type="character" w:customStyle="1" w:styleId="KoptekstChar">
    <w:name w:val="Koptekst Char"/>
    <w:basedOn w:val="Standaardalinea-lettertype"/>
    <w:link w:val="Koptekst"/>
    <w:uiPriority w:val="99"/>
    <w:rsid w:val="008F360F"/>
    <w:rPr>
      <w:caps/>
      <w:color w:val="073751" w:themeColor="text2"/>
      <w:sz w:val="20"/>
      <w:szCs w:val="20"/>
    </w:rPr>
  </w:style>
  <w:style w:type="paragraph" w:styleId="Voettekst">
    <w:name w:val="footer"/>
    <w:basedOn w:val="Standaard"/>
    <w:link w:val="VoettekstChar"/>
    <w:uiPriority w:val="99"/>
    <w:rsid w:val="00B57FF1"/>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2C6B26"/>
  </w:style>
  <w:style w:type="paragraph" w:styleId="Bijschrift">
    <w:name w:val="caption"/>
    <w:aliases w:val="Caption_ARGOSS,Caption Char1,Caption Char Char,Caption Char2 Char Char,Caption Char1 Char Char Char,Caption Char Char Char Char Char,Caption Char1 Char Char Char Char Char,Caption Char Char Char Char Char Char Char,TABLES and FIGURES, Char"/>
    <w:basedOn w:val="Standaard"/>
    <w:next w:val="Standaard"/>
    <w:link w:val="BijschriftChar"/>
    <w:qFormat/>
    <w:rsid w:val="00131445"/>
    <w:pPr>
      <w:spacing w:before="60" w:after="240" w:line="240" w:lineRule="auto"/>
      <w:jc w:val="center"/>
    </w:pPr>
    <w:rPr>
      <w:iCs/>
      <w:color w:val="808080" w:themeColor="background1" w:themeShade="80"/>
      <w:sz w:val="18"/>
      <w:szCs w:val="18"/>
    </w:rPr>
  </w:style>
  <w:style w:type="paragraph" w:customStyle="1" w:styleId="Figuur">
    <w:name w:val="Figuur"/>
    <w:basedOn w:val="Bijschrift"/>
    <w:uiPriority w:val="4"/>
    <w:qFormat/>
    <w:rsid w:val="00131445"/>
    <w:pPr>
      <w:keepNext/>
      <w:spacing w:before="240" w:after="0"/>
    </w:pPr>
  </w:style>
  <w:style w:type="paragraph" w:customStyle="1" w:styleId="Bijlage">
    <w:name w:val="Bijlage"/>
    <w:basedOn w:val="Kop2"/>
    <w:uiPriority w:val="6"/>
    <w:qFormat/>
    <w:rsid w:val="004E437F"/>
    <w:pPr>
      <w:numPr>
        <w:ilvl w:val="0"/>
        <w:numId w:val="2"/>
      </w:numPr>
      <w:spacing w:after="160" w:line="259" w:lineRule="auto"/>
      <w:jc w:val="left"/>
    </w:pPr>
    <w:rPr>
      <w:rFonts w:cstheme="minorHAnsi"/>
      <w:b/>
      <w:bCs w:val="0"/>
      <w:szCs w:val="24"/>
    </w:rPr>
  </w:style>
  <w:style w:type="table" w:customStyle="1" w:styleId="SBE">
    <w:name w:val="SBE"/>
    <w:basedOn w:val="Standaardtabel"/>
    <w:uiPriority w:val="99"/>
    <w:rsid w:val="008674B0"/>
    <w:pPr>
      <w:spacing w:before="100" w:beforeAutospacing="1" w:after="100" w:afterAutospacing="1" w:line="240" w:lineRule="auto"/>
      <w:jc w:val="center"/>
    </w:pPr>
    <w:tblPr>
      <w:tblStyleRowBandSize w:val="1"/>
      <w:tblBorders>
        <w:bottom w:val="single" w:sz="4" w:space="0" w:color="073751" w:themeColor="text2"/>
        <w:insideV w:val="single" w:sz="4" w:space="0" w:color="073751" w:themeColor="text2"/>
      </w:tblBorders>
    </w:tblPr>
    <w:trPr>
      <w:cantSplit/>
    </w:trPr>
    <w:tcPr>
      <w:shd w:val="clear" w:color="auto" w:fill="auto"/>
      <w:vAlign w:val="center"/>
    </w:tcPr>
    <w:tblStylePr w:type="firstRow">
      <w:rPr>
        <w:color w:val="FFFFFF" w:themeColor="background1"/>
      </w:rPr>
      <w:tblPr/>
      <w:tcPr>
        <w:shd w:val="clear" w:color="auto" w:fill="073751" w:themeFill="text2"/>
      </w:tcPr>
    </w:tblStylePr>
    <w:tblStylePr w:type="band1Horz">
      <w:tblPr/>
      <w:tcPr>
        <w:shd w:val="clear" w:color="auto" w:fill="FFFFFF" w:themeFill="background1"/>
      </w:tcPr>
    </w:tblStylePr>
    <w:tblStylePr w:type="band2Horz">
      <w:tblPr/>
      <w:tcPr>
        <w:shd w:val="clear" w:color="auto" w:fill="E7ECF5" w:themeFill="background2"/>
      </w:tcPr>
    </w:tblStylePr>
  </w:style>
  <w:style w:type="paragraph" w:customStyle="1" w:styleId="Tabeltekst">
    <w:name w:val="Tabeltekst"/>
    <w:basedOn w:val="Standaard"/>
    <w:link w:val="TabeltekstChar"/>
    <w:qFormat/>
    <w:rsid w:val="005D137B"/>
    <w:pPr>
      <w:spacing w:before="0" w:after="0" w:line="280" w:lineRule="exact"/>
      <w:contextualSpacing/>
      <w:jc w:val="center"/>
    </w:pPr>
    <w:rPr>
      <w:rFonts w:ascii="Bahnschrift Light" w:hAnsi="Bahnschrift Light"/>
      <w:sz w:val="18"/>
    </w:rPr>
  </w:style>
  <w:style w:type="paragraph" w:styleId="Kopvaninhoudsopgave">
    <w:name w:val="TOC Heading"/>
    <w:basedOn w:val="Kop1"/>
    <w:next w:val="Standaard"/>
    <w:uiPriority w:val="39"/>
    <w:unhideWhenUsed/>
    <w:qFormat/>
    <w:rsid w:val="008378EC"/>
    <w:pPr>
      <w:pageBreakBefore w:val="0"/>
      <w:numPr>
        <w:numId w:val="0"/>
      </w:numPr>
      <w:spacing w:before="240" w:after="0" w:line="259" w:lineRule="auto"/>
      <w:jc w:val="left"/>
      <w:outlineLvl w:val="9"/>
    </w:pPr>
    <w:rPr>
      <w:caps/>
      <w:lang w:eastAsia="nl-NL"/>
    </w:rPr>
  </w:style>
  <w:style w:type="paragraph" w:styleId="Inhopg1">
    <w:name w:val="toc 1"/>
    <w:basedOn w:val="Standaard"/>
    <w:next w:val="Standaard"/>
    <w:autoRedefine/>
    <w:uiPriority w:val="39"/>
    <w:unhideWhenUsed/>
    <w:qFormat/>
    <w:rsid w:val="00727479"/>
    <w:pPr>
      <w:tabs>
        <w:tab w:val="left" w:pos="440"/>
        <w:tab w:val="right" w:leader="dot" w:pos="9060"/>
      </w:tabs>
      <w:spacing w:before="160" w:after="40"/>
    </w:pPr>
    <w:rPr>
      <w:rFonts w:asciiTheme="majorHAnsi" w:hAnsiTheme="majorHAnsi"/>
      <w:b/>
      <w:bCs/>
      <w:noProof/>
      <w:color w:val="073751" w:themeColor="text2"/>
    </w:rPr>
  </w:style>
  <w:style w:type="paragraph" w:styleId="Inhopg2">
    <w:name w:val="toc 2"/>
    <w:basedOn w:val="Standaard"/>
    <w:next w:val="Standaard"/>
    <w:autoRedefine/>
    <w:uiPriority w:val="39"/>
    <w:unhideWhenUsed/>
    <w:qFormat/>
    <w:rsid w:val="00727479"/>
    <w:pPr>
      <w:tabs>
        <w:tab w:val="left" w:pos="1021"/>
        <w:tab w:val="right" w:leader="dot" w:pos="9060"/>
      </w:tabs>
      <w:spacing w:before="20" w:after="0"/>
      <w:ind w:left="567"/>
    </w:pPr>
    <w:rPr>
      <w:rFonts w:asciiTheme="majorHAnsi" w:hAnsiTheme="majorHAnsi"/>
      <w:color w:val="073751" w:themeColor="text2"/>
    </w:rPr>
  </w:style>
  <w:style w:type="paragraph" w:styleId="Inhopg3">
    <w:name w:val="toc 3"/>
    <w:basedOn w:val="Standaard"/>
    <w:next w:val="Standaard"/>
    <w:autoRedefine/>
    <w:uiPriority w:val="39"/>
    <w:unhideWhenUsed/>
    <w:qFormat/>
    <w:rsid w:val="00C73CA8"/>
    <w:pPr>
      <w:tabs>
        <w:tab w:val="left" w:pos="1843"/>
        <w:tab w:val="right" w:leader="dot" w:pos="9060"/>
      </w:tabs>
      <w:spacing w:before="0" w:after="0"/>
      <w:ind w:left="1843" w:right="567" w:hanging="709"/>
    </w:pPr>
  </w:style>
  <w:style w:type="paragraph" w:styleId="Ballontekst">
    <w:name w:val="Balloon Text"/>
    <w:basedOn w:val="Standaard"/>
    <w:link w:val="BallontekstChar"/>
    <w:uiPriority w:val="99"/>
    <w:semiHidden/>
    <w:unhideWhenUsed/>
    <w:rsid w:val="00673931"/>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3931"/>
    <w:rPr>
      <w:rFonts w:ascii="Segoe UI" w:hAnsi="Segoe UI" w:cs="Segoe UI"/>
      <w:sz w:val="18"/>
      <w:szCs w:val="18"/>
    </w:rPr>
  </w:style>
  <w:style w:type="paragraph" w:styleId="Lijstmetafbeeldingen">
    <w:name w:val="table of figures"/>
    <w:basedOn w:val="Standaard"/>
    <w:next w:val="Standaard"/>
    <w:uiPriority w:val="99"/>
    <w:unhideWhenUsed/>
    <w:rsid w:val="0012095A"/>
    <w:pPr>
      <w:spacing w:after="0"/>
    </w:pPr>
  </w:style>
  <w:style w:type="character" w:customStyle="1" w:styleId="Kop5Char">
    <w:name w:val="Kop 5 Char"/>
    <w:basedOn w:val="Standaardalinea-lettertype"/>
    <w:link w:val="Kop5"/>
    <w:uiPriority w:val="8"/>
    <w:rsid w:val="006722FA"/>
    <w:rPr>
      <w:rFonts w:asciiTheme="majorHAnsi" w:eastAsiaTheme="majorEastAsia" w:hAnsiTheme="majorHAnsi" w:cstheme="majorBidi"/>
      <w:b/>
      <w:sz w:val="20"/>
    </w:rPr>
  </w:style>
  <w:style w:type="paragraph" w:customStyle="1" w:styleId="InfoProjectNr">
    <w:name w:val="Info_ProjectNr"/>
    <w:basedOn w:val="Tabeltekst"/>
    <w:uiPriority w:val="99"/>
    <w:semiHidden/>
    <w:qFormat/>
    <w:rsid w:val="00160EAD"/>
    <w:pPr>
      <w:spacing w:beforeAutospacing="1" w:afterAutospacing="1"/>
    </w:pPr>
    <w:rPr>
      <w:b/>
      <w:color w:val="FFFFFF" w:themeColor="background1"/>
      <w:sz w:val="24"/>
      <w:szCs w:val="24"/>
    </w:rPr>
  </w:style>
  <w:style w:type="paragraph" w:customStyle="1" w:styleId="InfoDocType">
    <w:name w:val="Info_DocType"/>
    <w:basedOn w:val="Tabeltekst"/>
    <w:uiPriority w:val="99"/>
    <w:semiHidden/>
    <w:qFormat/>
    <w:rsid w:val="001A2C17"/>
    <w:pPr>
      <w:spacing w:beforeAutospacing="1" w:afterAutospacing="1"/>
    </w:pPr>
    <w:rPr>
      <w:b/>
      <w:color w:val="FFFFFF" w:themeColor="background1"/>
      <w:sz w:val="24"/>
      <w:szCs w:val="24"/>
    </w:rPr>
  </w:style>
  <w:style w:type="paragraph" w:customStyle="1" w:styleId="InfoAfdeling">
    <w:name w:val="Info_Afdeling"/>
    <w:basedOn w:val="Tabeltekst"/>
    <w:uiPriority w:val="99"/>
    <w:semiHidden/>
    <w:qFormat/>
    <w:rsid w:val="001A2C17"/>
    <w:pPr>
      <w:spacing w:beforeAutospacing="1" w:afterAutospacing="1"/>
    </w:pPr>
    <w:rPr>
      <w:b/>
      <w:color w:val="FFFFFF" w:themeColor="background1"/>
      <w:sz w:val="24"/>
      <w:szCs w:val="24"/>
    </w:rPr>
  </w:style>
  <w:style w:type="paragraph" w:customStyle="1" w:styleId="InfoDocNummer">
    <w:name w:val="Info_DocNummer"/>
    <w:basedOn w:val="Tabeltekst"/>
    <w:uiPriority w:val="99"/>
    <w:semiHidden/>
    <w:qFormat/>
    <w:rsid w:val="001A2C17"/>
    <w:pPr>
      <w:spacing w:beforeAutospacing="1" w:afterAutospacing="1"/>
    </w:pPr>
    <w:rPr>
      <w:b/>
      <w:color w:val="FFFFFF" w:themeColor="background1"/>
      <w:sz w:val="24"/>
      <w:szCs w:val="24"/>
    </w:rPr>
  </w:style>
  <w:style w:type="paragraph" w:customStyle="1" w:styleId="InfoRevisie">
    <w:name w:val="Info_Revisie"/>
    <w:basedOn w:val="Tabeltekst"/>
    <w:uiPriority w:val="99"/>
    <w:semiHidden/>
    <w:qFormat/>
    <w:rsid w:val="001A2C17"/>
    <w:pPr>
      <w:spacing w:beforeAutospacing="1" w:afterAutospacing="1"/>
    </w:pPr>
    <w:rPr>
      <w:b/>
      <w:color w:val="FFFFFF" w:themeColor="background1"/>
      <w:sz w:val="24"/>
      <w:szCs w:val="24"/>
    </w:rPr>
  </w:style>
  <w:style w:type="paragraph" w:customStyle="1" w:styleId="InfoFase">
    <w:name w:val="Info_Fase"/>
    <w:basedOn w:val="Tabeltekst"/>
    <w:uiPriority w:val="99"/>
    <w:semiHidden/>
    <w:qFormat/>
    <w:rsid w:val="001A2C17"/>
    <w:pPr>
      <w:spacing w:beforeAutospacing="1" w:afterAutospacing="1"/>
    </w:pPr>
    <w:rPr>
      <w:b/>
      <w:color w:val="FFFFFF" w:themeColor="background1"/>
      <w:sz w:val="24"/>
      <w:szCs w:val="24"/>
    </w:rPr>
  </w:style>
  <w:style w:type="paragraph" w:styleId="Ondertitel">
    <w:name w:val="Subtitle"/>
    <w:basedOn w:val="Standaard"/>
    <w:next w:val="Standaard"/>
    <w:link w:val="OndertitelChar"/>
    <w:uiPriority w:val="18"/>
    <w:qFormat/>
    <w:rsid w:val="007931C5"/>
    <w:pPr>
      <w:spacing w:before="0" w:after="0"/>
      <w:jc w:val="left"/>
    </w:pPr>
    <w:rPr>
      <w:rFonts w:cstheme="majorHAnsi"/>
      <w:color w:val="073751" w:themeColor="text2"/>
      <w:sz w:val="44"/>
      <w:szCs w:val="44"/>
    </w:rPr>
  </w:style>
  <w:style w:type="character" w:customStyle="1" w:styleId="OndertitelChar">
    <w:name w:val="Ondertitel Char"/>
    <w:basedOn w:val="Standaardalinea-lettertype"/>
    <w:link w:val="Ondertitel"/>
    <w:uiPriority w:val="18"/>
    <w:rsid w:val="007931C5"/>
    <w:rPr>
      <w:rFonts w:cstheme="majorHAnsi"/>
      <w:color w:val="073751" w:themeColor="text2"/>
      <w:sz w:val="44"/>
      <w:szCs w:val="44"/>
    </w:rPr>
  </w:style>
  <w:style w:type="paragraph" w:customStyle="1" w:styleId="Referentie">
    <w:name w:val="Referentie"/>
    <w:basedOn w:val="Lijstalinea"/>
    <w:uiPriority w:val="7"/>
    <w:qFormat/>
    <w:rsid w:val="00CB0393"/>
    <w:pPr>
      <w:numPr>
        <w:numId w:val="3"/>
      </w:numPr>
      <w:ind w:left="720"/>
    </w:pPr>
    <w:rPr>
      <w:sz w:val="18"/>
    </w:rPr>
  </w:style>
  <w:style w:type="paragraph" w:customStyle="1" w:styleId="Infotabel">
    <w:name w:val="Infotabel"/>
    <w:basedOn w:val="InfoProjectNr"/>
    <w:uiPriority w:val="99"/>
    <w:semiHidden/>
    <w:qFormat/>
    <w:rsid w:val="00022C88"/>
  </w:style>
  <w:style w:type="character" w:styleId="Tekstvantijdelijkeaanduiding">
    <w:name w:val="Placeholder Text"/>
    <w:basedOn w:val="Standaardalinea-lettertype"/>
    <w:uiPriority w:val="99"/>
    <w:semiHidden/>
    <w:rsid w:val="00540606"/>
    <w:rPr>
      <w:color w:val="808080"/>
    </w:rPr>
  </w:style>
  <w:style w:type="paragraph" w:styleId="Normaalweb">
    <w:name w:val="Normal (Web)"/>
    <w:basedOn w:val="Standaard"/>
    <w:uiPriority w:val="99"/>
    <w:semiHidden/>
    <w:unhideWhenUsed/>
    <w:rsid w:val="00C92A9E"/>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Onopgelostemelding">
    <w:name w:val="Unresolved Mention"/>
    <w:basedOn w:val="Standaardalinea-lettertype"/>
    <w:uiPriority w:val="99"/>
    <w:semiHidden/>
    <w:unhideWhenUsed/>
    <w:rsid w:val="00C55B43"/>
    <w:rPr>
      <w:color w:val="605E5C"/>
      <w:shd w:val="clear" w:color="auto" w:fill="E1DFDD"/>
    </w:rPr>
  </w:style>
  <w:style w:type="paragraph" w:styleId="Inhopg4">
    <w:name w:val="toc 4"/>
    <w:basedOn w:val="Standaard"/>
    <w:next w:val="Standaard"/>
    <w:autoRedefine/>
    <w:uiPriority w:val="39"/>
    <w:unhideWhenUsed/>
    <w:rsid w:val="00E719FE"/>
    <w:pPr>
      <w:spacing w:after="100"/>
      <w:ind w:left="660"/>
    </w:pPr>
  </w:style>
  <w:style w:type="paragraph" w:customStyle="1" w:styleId="Kop-envoettekst">
    <w:name w:val="Kop- en voettekst"/>
    <w:basedOn w:val="Standaard"/>
    <w:uiPriority w:val="99"/>
    <w:qFormat/>
    <w:rsid w:val="00583FBC"/>
    <w:pPr>
      <w:jc w:val="center"/>
    </w:pPr>
    <w:rPr>
      <w:color w:val="073751" w:themeColor="text2"/>
      <w:sz w:val="16"/>
    </w:rPr>
  </w:style>
  <w:style w:type="character" w:styleId="Verwijzingopmerking">
    <w:name w:val="annotation reference"/>
    <w:basedOn w:val="Standaardalinea-lettertype"/>
    <w:semiHidden/>
    <w:unhideWhenUsed/>
    <w:rsid w:val="00807295"/>
    <w:rPr>
      <w:sz w:val="16"/>
      <w:szCs w:val="16"/>
    </w:rPr>
  </w:style>
  <w:style w:type="paragraph" w:styleId="Tekstopmerking">
    <w:name w:val="annotation text"/>
    <w:basedOn w:val="Standaard"/>
    <w:link w:val="TekstopmerkingChar"/>
    <w:unhideWhenUsed/>
    <w:rsid w:val="00807295"/>
    <w:pPr>
      <w:spacing w:line="240" w:lineRule="auto"/>
    </w:pPr>
    <w:rPr>
      <w:szCs w:val="20"/>
    </w:rPr>
  </w:style>
  <w:style w:type="character" w:customStyle="1" w:styleId="TekstopmerkingChar">
    <w:name w:val="Tekst opmerking Char"/>
    <w:basedOn w:val="Standaardalinea-lettertype"/>
    <w:link w:val="Tekstopmerking"/>
    <w:rsid w:val="00807295"/>
    <w:rPr>
      <w:sz w:val="20"/>
      <w:szCs w:val="20"/>
    </w:rPr>
  </w:style>
  <w:style w:type="paragraph" w:styleId="Onderwerpvanopmerking">
    <w:name w:val="annotation subject"/>
    <w:basedOn w:val="Tekstopmerking"/>
    <w:next w:val="Tekstopmerking"/>
    <w:link w:val="OnderwerpvanopmerkingChar"/>
    <w:uiPriority w:val="99"/>
    <w:semiHidden/>
    <w:unhideWhenUsed/>
    <w:rsid w:val="00807295"/>
    <w:rPr>
      <w:b/>
      <w:bCs/>
    </w:rPr>
  </w:style>
  <w:style w:type="character" w:customStyle="1" w:styleId="OnderwerpvanopmerkingChar">
    <w:name w:val="Onderwerp van opmerking Char"/>
    <w:basedOn w:val="TekstopmerkingChar"/>
    <w:link w:val="Onderwerpvanopmerking"/>
    <w:uiPriority w:val="99"/>
    <w:semiHidden/>
    <w:rsid w:val="00807295"/>
    <w:rPr>
      <w:b/>
      <w:bCs/>
      <w:sz w:val="20"/>
      <w:szCs w:val="20"/>
    </w:rPr>
  </w:style>
  <w:style w:type="paragraph" w:customStyle="1" w:styleId="Vet">
    <w:name w:val="Vet"/>
    <w:basedOn w:val="Standaard"/>
    <w:uiPriority w:val="99"/>
    <w:qFormat/>
    <w:rsid w:val="006722FA"/>
    <w:rPr>
      <w:rFonts w:asciiTheme="majorHAnsi" w:hAnsiTheme="majorHAnsi"/>
      <w:b/>
      <w:bCs/>
    </w:rPr>
  </w:style>
  <w:style w:type="paragraph" w:customStyle="1" w:styleId="Figuurnummer">
    <w:name w:val="Figuurnummer"/>
    <w:basedOn w:val="Kop4"/>
    <w:uiPriority w:val="99"/>
    <w:qFormat/>
    <w:rsid w:val="00855C60"/>
    <w:pPr>
      <w:numPr>
        <w:ilvl w:val="5"/>
        <w:numId w:val="1"/>
      </w:numPr>
      <w:tabs>
        <w:tab w:val="clear" w:pos="3969"/>
      </w:tabs>
      <w:ind w:left="0" w:firstLine="0"/>
    </w:pPr>
    <w:rPr>
      <w:color w:val="808080" w:themeColor="background1" w:themeShade="80"/>
      <w:sz w:val="18"/>
      <w:szCs w:val="18"/>
      <w:u w:val="none"/>
      <w:lang w:val="nl-BE"/>
    </w:rPr>
  </w:style>
  <w:style w:type="paragraph" w:customStyle="1" w:styleId="Tabelnummer">
    <w:name w:val="Tabelnummer"/>
    <w:basedOn w:val="Figuurnummer"/>
    <w:uiPriority w:val="99"/>
    <w:qFormat/>
    <w:rsid w:val="00855C60"/>
    <w:pPr>
      <w:numPr>
        <w:ilvl w:val="6"/>
      </w:numPr>
    </w:pPr>
  </w:style>
  <w:style w:type="paragraph" w:styleId="Plattetekst">
    <w:name w:val="Body Text"/>
    <w:basedOn w:val="Standaard"/>
    <w:link w:val="PlattetekstChar"/>
    <w:uiPriority w:val="1"/>
    <w:qFormat/>
    <w:rsid w:val="00573596"/>
    <w:pPr>
      <w:widowControl w:val="0"/>
      <w:spacing w:before="0" w:after="0" w:line="240" w:lineRule="auto"/>
      <w:ind w:left="140"/>
      <w:jc w:val="left"/>
    </w:pPr>
    <w:rPr>
      <w:rFonts w:ascii="Times New Roman" w:eastAsia="Times New Roman" w:hAnsi="Times New Roman"/>
      <w:szCs w:val="20"/>
      <w:lang w:val="en-US"/>
    </w:rPr>
  </w:style>
  <w:style w:type="character" w:customStyle="1" w:styleId="PlattetekstChar">
    <w:name w:val="Platte tekst Char"/>
    <w:basedOn w:val="Standaardalinea-lettertype"/>
    <w:link w:val="Plattetekst"/>
    <w:uiPriority w:val="1"/>
    <w:rsid w:val="00573596"/>
    <w:rPr>
      <w:rFonts w:ascii="Times New Roman" w:eastAsia="Times New Roman" w:hAnsi="Times New Roman"/>
      <w:sz w:val="20"/>
      <w:szCs w:val="20"/>
      <w:lang w:val="en-US"/>
    </w:rPr>
  </w:style>
  <w:style w:type="paragraph" w:customStyle="1" w:styleId="TableParagraph">
    <w:name w:val="Table Paragraph"/>
    <w:basedOn w:val="Standaard"/>
    <w:uiPriority w:val="1"/>
    <w:qFormat/>
    <w:rsid w:val="00573596"/>
    <w:pPr>
      <w:widowControl w:val="0"/>
      <w:spacing w:before="0" w:after="0" w:line="240" w:lineRule="auto"/>
      <w:jc w:val="left"/>
    </w:pPr>
    <w:rPr>
      <w:sz w:val="22"/>
      <w:lang w:val="en-US"/>
    </w:rPr>
  </w:style>
  <w:style w:type="paragraph" w:styleId="Lijstopsomteken">
    <w:name w:val="List Bullet"/>
    <w:basedOn w:val="Standaard"/>
    <w:uiPriority w:val="99"/>
    <w:unhideWhenUsed/>
    <w:rsid w:val="009F6CBA"/>
    <w:pPr>
      <w:numPr>
        <w:numId w:val="5"/>
      </w:numPr>
      <w:contextualSpacing/>
    </w:pPr>
  </w:style>
  <w:style w:type="paragraph" w:styleId="Inhopg5">
    <w:name w:val="toc 5"/>
    <w:basedOn w:val="Standaard"/>
    <w:next w:val="Standaard"/>
    <w:autoRedefine/>
    <w:uiPriority w:val="39"/>
    <w:unhideWhenUsed/>
    <w:rsid w:val="00931E81"/>
    <w:pPr>
      <w:spacing w:before="0" w:after="100" w:line="278" w:lineRule="auto"/>
      <w:ind w:left="960"/>
      <w:jc w:val="left"/>
    </w:pPr>
    <w:rPr>
      <w:rFonts w:eastAsiaTheme="minorEastAsia"/>
      <w:kern w:val="2"/>
      <w:sz w:val="24"/>
      <w:szCs w:val="24"/>
      <w:lang w:eastAsia="nl-NL"/>
      <w14:ligatures w14:val="standardContextual"/>
    </w:rPr>
  </w:style>
  <w:style w:type="paragraph" w:styleId="Inhopg6">
    <w:name w:val="toc 6"/>
    <w:basedOn w:val="Standaard"/>
    <w:next w:val="Standaard"/>
    <w:autoRedefine/>
    <w:uiPriority w:val="39"/>
    <w:unhideWhenUsed/>
    <w:rsid w:val="00931E81"/>
    <w:pPr>
      <w:spacing w:before="0" w:after="100" w:line="278" w:lineRule="auto"/>
      <w:ind w:left="1200"/>
      <w:jc w:val="left"/>
    </w:pPr>
    <w:rPr>
      <w:rFonts w:eastAsiaTheme="minorEastAsia"/>
      <w:kern w:val="2"/>
      <w:sz w:val="24"/>
      <w:szCs w:val="24"/>
      <w:lang w:eastAsia="nl-NL"/>
      <w14:ligatures w14:val="standardContextual"/>
    </w:rPr>
  </w:style>
  <w:style w:type="paragraph" w:styleId="Inhopg7">
    <w:name w:val="toc 7"/>
    <w:basedOn w:val="Standaard"/>
    <w:next w:val="Standaard"/>
    <w:autoRedefine/>
    <w:uiPriority w:val="39"/>
    <w:unhideWhenUsed/>
    <w:rsid w:val="00931E81"/>
    <w:pPr>
      <w:spacing w:before="0" w:after="100" w:line="278" w:lineRule="auto"/>
      <w:ind w:left="1440"/>
      <w:jc w:val="left"/>
    </w:pPr>
    <w:rPr>
      <w:rFonts w:eastAsiaTheme="minorEastAsia"/>
      <w:kern w:val="2"/>
      <w:sz w:val="24"/>
      <w:szCs w:val="24"/>
      <w:lang w:eastAsia="nl-NL"/>
      <w14:ligatures w14:val="standardContextual"/>
    </w:rPr>
  </w:style>
  <w:style w:type="paragraph" w:styleId="Inhopg8">
    <w:name w:val="toc 8"/>
    <w:basedOn w:val="Standaard"/>
    <w:next w:val="Standaard"/>
    <w:autoRedefine/>
    <w:uiPriority w:val="39"/>
    <w:unhideWhenUsed/>
    <w:rsid w:val="00931E81"/>
    <w:pPr>
      <w:spacing w:before="0" w:after="100" w:line="278" w:lineRule="auto"/>
      <w:ind w:left="1680"/>
      <w:jc w:val="left"/>
    </w:pPr>
    <w:rPr>
      <w:rFonts w:eastAsiaTheme="minorEastAsia"/>
      <w:kern w:val="2"/>
      <w:sz w:val="24"/>
      <w:szCs w:val="24"/>
      <w:lang w:eastAsia="nl-NL"/>
      <w14:ligatures w14:val="standardContextual"/>
    </w:rPr>
  </w:style>
  <w:style w:type="paragraph" w:styleId="Inhopg9">
    <w:name w:val="toc 9"/>
    <w:basedOn w:val="Standaard"/>
    <w:next w:val="Standaard"/>
    <w:autoRedefine/>
    <w:uiPriority w:val="39"/>
    <w:unhideWhenUsed/>
    <w:rsid w:val="00931E81"/>
    <w:pPr>
      <w:spacing w:before="0" w:after="100" w:line="278" w:lineRule="auto"/>
      <w:ind w:left="1920"/>
      <w:jc w:val="left"/>
    </w:pPr>
    <w:rPr>
      <w:rFonts w:eastAsiaTheme="minorEastAsia"/>
      <w:kern w:val="2"/>
      <w:sz w:val="24"/>
      <w:szCs w:val="24"/>
      <w:lang w:eastAsia="nl-NL"/>
      <w14:ligatures w14:val="standardContextual"/>
    </w:rPr>
  </w:style>
  <w:style w:type="character" w:styleId="GevolgdeHyperlink">
    <w:name w:val="FollowedHyperlink"/>
    <w:basedOn w:val="Standaardalinea-lettertype"/>
    <w:uiPriority w:val="99"/>
    <w:semiHidden/>
    <w:unhideWhenUsed/>
    <w:rsid w:val="007A4C1F"/>
    <w:rPr>
      <w:color w:val="954F72" w:themeColor="followedHyperlink"/>
      <w:u w:val="single"/>
    </w:rPr>
  </w:style>
  <w:style w:type="paragraph" w:customStyle="1" w:styleId="msonormal0">
    <w:name w:val="msonormal"/>
    <w:basedOn w:val="Standaard"/>
    <w:uiPriority w:val="99"/>
    <w:semiHidden/>
    <w:rsid w:val="007A4C1F"/>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295468"/>
    <w:pPr>
      <w:spacing w:after="0" w:line="240" w:lineRule="auto"/>
    </w:pPr>
    <w:rPr>
      <w:sz w:val="20"/>
    </w:rPr>
  </w:style>
  <w:style w:type="character" w:customStyle="1" w:styleId="Kop8Char">
    <w:name w:val="Kop 8 Char"/>
    <w:basedOn w:val="Standaardalinea-lettertype"/>
    <w:link w:val="Kop8"/>
    <w:rsid w:val="00AC1DB0"/>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C1DB0"/>
    <w:rPr>
      <w:rFonts w:ascii="Segoe UI" w:eastAsia="Times New Roman" w:hAnsi="Segoe UI" w:cs="Arial"/>
      <w:color w:val="005D76"/>
      <w:lang w:eastAsia="nl-NL"/>
    </w:rPr>
  </w:style>
  <w:style w:type="paragraph" w:customStyle="1" w:styleId="Opsomming1">
    <w:name w:val="Opsomming 1"/>
    <w:basedOn w:val="Standaard"/>
    <w:rsid w:val="00AC1DB0"/>
    <w:pPr>
      <w:numPr>
        <w:numId w:val="6"/>
      </w:numPr>
      <w:spacing w:before="0" w:after="0" w:line="252" w:lineRule="atLeast"/>
    </w:pPr>
    <w:rPr>
      <w:rFonts w:ascii="Arial" w:eastAsia="Times New Roman" w:hAnsi="Arial" w:cs="Times New Roman"/>
      <w:sz w:val="21"/>
      <w:szCs w:val="20"/>
      <w:lang w:eastAsia="nl-NL"/>
    </w:rPr>
  </w:style>
  <w:style w:type="numbering" w:customStyle="1" w:styleId="Opsomming">
    <w:name w:val="Opsomming"/>
    <w:basedOn w:val="Geenlijst"/>
    <w:rsid w:val="00837B08"/>
    <w:pPr>
      <w:numPr>
        <w:numId w:val="7"/>
      </w:numPr>
    </w:pPr>
  </w:style>
  <w:style w:type="character" w:customStyle="1" w:styleId="BijschriftChar">
    <w:name w:val="Bijschrift Char"/>
    <w:aliases w:val="Caption_ARGOSS Char,Caption Char1 Char,Caption Char Char Char,Caption Char2 Char Char Char,Caption Char1 Char Char Char Char,Caption Char Char Char Char Char Char,Caption Char1 Char Char Char Char Char Char,TABLES and FIGURES Char"/>
    <w:link w:val="Bijschrift"/>
    <w:locked/>
    <w:rsid w:val="00837B08"/>
    <w:rPr>
      <w:iCs/>
      <w:color w:val="808080" w:themeColor="background1" w:themeShade="80"/>
      <w:sz w:val="18"/>
      <w:szCs w:val="18"/>
    </w:rPr>
  </w:style>
  <w:style w:type="paragraph" w:styleId="Lijst">
    <w:name w:val="List"/>
    <w:basedOn w:val="Lijstopsomteken"/>
    <w:unhideWhenUsed/>
    <w:rsid w:val="00FE314B"/>
  </w:style>
  <w:style w:type="paragraph" w:customStyle="1" w:styleId="Tabelkopje">
    <w:name w:val="Tabelkopje"/>
    <w:basedOn w:val="Standaard"/>
    <w:next w:val="Tabeltekst"/>
    <w:link w:val="TabelkopjeChar"/>
    <w:rsid w:val="00A61508"/>
    <w:pPr>
      <w:suppressAutoHyphens/>
      <w:spacing w:before="0" w:after="0" w:line="210" w:lineRule="atLeast"/>
      <w:jc w:val="left"/>
    </w:pPr>
    <w:rPr>
      <w:rFonts w:ascii="Segoe UI Semibold" w:eastAsia="Times New Roman" w:hAnsi="Segoe UI Semibold" w:cs="Times New Roman"/>
      <w:color w:val="005D76"/>
      <w:sz w:val="15"/>
      <w:szCs w:val="20"/>
      <w:lang w:eastAsia="nl-NL"/>
    </w:rPr>
  </w:style>
  <w:style w:type="paragraph" w:styleId="Voetnoottekst">
    <w:name w:val="footnote text"/>
    <w:basedOn w:val="Standaard"/>
    <w:link w:val="VoetnoottekstChar"/>
    <w:semiHidden/>
    <w:rsid w:val="00A61508"/>
    <w:pPr>
      <w:tabs>
        <w:tab w:val="left" w:pos="215"/>
        <w:tab w:val="left" w:pos="680"/>
      </w:tabs>
      <w:suppressAutoHyphens/>
      <w:spacing w:before="0" w:after="0" w:line="252" w:lineRule="atLeast"/>
      <w:ind w:left="215" w:hanging="215"/>
      <w:jc w:val="left"/>
    </w:pPr>
    <w:rPr>
      <w:rFonts w:ascii="Segoe UI" w:eastAsia="Times New Roman" w:hAnsi="Segoe UI" w:cs="Times New Roman"/>
      <w:sz w:val="15"/>
      <w:szCs w:val="20"/>
      <w:lang w:eastAsia="nl-NL"/>
    </w:rPr>
  </w:style>
  <w:style w:type="character" w:customStyle="1" w:styleId="VoetnoottekstChar">
    <w:name w:val="Voetnoottekst Char"/>
    <w:basedOn w:val="Standaardalinea-lettertype"/>
    <w:link w:val="Voetnoottekst"/>
    <w:semiHidden/>
    <w:rsid w:val="00A61508"/>
    <w:rPr>
      <w:rFonts w:ascii="Segoe UI" w:eastAsia="Times New Roman" w:hAnsi="Segoe UI" w:cs="Times New Roman"/>
      <w:sz w:val="15"/>
      <w:szCs w:val="20"/>
      <w:lang w:eastAsia="nl-NL"/>
    </w:rPr>
  </w:style>
  <w:style w:type="character" w:styleId="Voetnootmarkering">
    <w:name w:val="footnote reference"/>
    <w:basedOn w:val="Standaardalinea-lettertype"/>
    <w:semiHidden/>
    <w:rsid w:val="00A61508"/>
    <w:rPr>
      <w:vertAlign w:val="superscript"/>
    </w:rPr>
  </w:style>
  <w:style w:type="character" w:customStyle="1" w:styleId="TabelkopjeChar">
    <w:name w:val="Tabelkopje Char"/>
    <w:basedOn w:val="Standaardalinea-lettertype"/>
    <w:link w:val="Tabelkopje"/>
    <w:locked/>
    <w:rsid w:val="00A61508"/>
    <w:rPr>
      <w:rFonts w:ascii="Segoe UI Semibold" w:eastAsia="Times New Roman" w:hAnsi="Segoe UI Semibold" w:cs="Times New Roman"/>
      <w:color w:val="005D76"/>
      <w:sz w:val="15"/>
      <w:szCs w:val="20"/>
      <w:lang w:eastAsia="nl-NL"/>
    </w:rPr>
  </w:style>
  <w:style w:type="character" w:customStyle="1" w:styleId="TabeltekstChar">
    <w:name w:val="Tabeltekst Char"/>
    <w:basedOn w:val="Standaardalinea-lettertype"/>
    <w:link w:val="Tabeltekst"/>
    <w:locked/>
    <w:rsid w:val="00A61508"/>
    <w:rPr>
      <w:rFonts w:ascii="Bahnschrift Light" w:hAnsi="Bahnschrift Light"/>
      <w:sz w:val="18"/>
    </w:rPr>
  </w:style>
  <w:style w:type="paragraph" w:customStyle="1" w:styleId="DPNumbering">
    <w:name w:val="DP_Numbering"/>
    <w:basedOn w:val="Standaard"/>
    <w:qFormat/>
    <w:rsid w:val="00744C06"/>
    <w:pPr>
      <w:numPr>
        <w:numId w:val="8"/>
      </w:numPr>
      <w:spacing w:before="0" w:after="0" w:line="280" w:lineRule="atLeast"/>
      <w:jc w:val="left"/>
    </w:pPr>
    <w:rPr>
      <w:rFonts w:ascii="Arial" w:eastAsia="Times New Roman" w:hAnsi="Arial" w:cs="Times New Roman"/>
      <w:szCs w:val="20"/>
      <w:lang w:val="nl-BE" w:eastAsia="nl-NL"/>
    </w:rPr>
  </w:style>
  <w:style w:type="character" w:customStyle="1" w:styleId="LijstalineaChar">
    <w:name w:val="Lijstalinea Char"/>
    <w:basedOn w:val="Standaardalinea-lettertype"/>
    <w:link w:val="Lijstalinea"/>
    <w:uiPriority w:val="34"/>
    <w:rsid w:val="00B34C4B"/>
    <w:rPr>
      <w:sz w:val="20"/>
    </w:rPr>
  </w:style>
  <w:style w:type="character" w:styleId="Zwaar">
    <w:name w:val="Strong"/>
    <w:basedOn w:val="Standaardalinea-lettertype"/>
    <w:uiPriority w:val="22"/>
    <w:qFormat/>
    <w:rsid w:val="00610D79"/>
    <w:rPr>
      <w:b/>
      <w:bCs/>
    </w:rPr>
  </w:style>
  <w:style w:type="character" w:styleId="Vermelding">
    <w:name w:val="Mention"/>
    <w:basedOn w:val="Standaardalinea-lettertype"/>
    <w:uiPriority w:val="99"/>
    <w:unhideWhenUsed/>
    <w:rsid w:val="00C048A9"/>
    <w:rPr>
      <w:color w:val="2B579A"/>
      <w:shd w:val="clear" w:color="auto" w:fill="E1DFDD"/>
    </w:rPr>
  </w:style>
  <w:style w:type="table" w:customStyle="1" w:styleId="TableNormal1">
    <w:name w:val="Table Normal1"/>
    <w:uiPriority w:val="2"/>
    <w:semiHidden/>
    <w:unhideWhenUsed/>
    <w:qFormat/>
    <w:rsid w:val="00607145"/>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741">
      <w:bodyDiv w:val="1"/>
      <w:marLeft w:val="0"/>
      <w:marRight w:val="0"/>
      <w:marTop w:val="0"/>
      <w:marBottom w:val="0"/>
      <w:divBdr>
        <w:top w:val="none" w:sz="0" w:space="0" w:color="auto"/>
        <w:left w:val="none" w:sz="0" w:space="0" w:color="auto"/>
        <w:bottom w:val="none" w:sz="0" w:space="0" w:color="auto"/>
        <w:right w:val="none" w:sz="0" w:space="0" w:color="auto"/>
      </w:divBdr>
    </w:div>
    <w:div w:id="76101239">
      <w:bodyDiv w:val="1"/>
      <w:marLeft w:val="0"/>
      <w:marRight w:val="0"/>
      <w:marTop w:val="0"/>
      <w:marBottom w:val="0"/>
      <w:divBdr>
        <w:top w:val="none" w:sz="0" w:space="0" w:color="auto"/>
        <w:left w:val="none" w:sz="0" w:space="0" w:color="auto"/>
        <w:bottom w:val="none" w:sz="0" w:space="0" w:color="auto"/>
        <w:right w:val="none" w:sz="0" w:space="0" w:color="auto"/>
      </w:divBdr>
    </w:div>
    <w:div w:id="94790132">
      <w:bodyDiv w:val="1"/>
      <w:marLeft w:val="0"/>
      <w:marRight w:val="0"/>
      <w:marTop w:val="0"/>
      <w:marBottom w:val="0"/>
      <w:divBdr>
        <w:top w:val="none" w:sz="0" w:space="0" w:color="auto"/>
        <w:left w:val="none" w:sz="0" w:space="0" w:color="auto"/>
        <w:bottom w:val="none" w:sz="0" w:space="0" w:color="auto"/>
        <w:right w:val="none" w:sz="0" w:space="0" w:color="auto"/>
      </w:divBdr>
    </w:div>
    <w:div w:id="120806327">
      <w:bodyDiv w:val="1"/>
      <w:marLeft w:val="0"/>
      <w:marRight w:val="0"/>
      <w:marTop w:val="0"/>
      <w:marBottom w:val="0"/>
      <w:divBdr>
        <w:top w:val="none" w:sz="0" w:space="0" w:color="auto"/>
        <w:left w:val="none" w:sz="0" w:space="0" w:color="auto"/>
        <w:bottom w:val="none" w:sz="0" w:space="0" w:color="auto"/>
        <w:right w:val="none" w:sz="0" w:space="0" w:color="auto"/>
      </w:divBdr>
    </w:div>
    <w:div w:id="171843700">
      <w:bodyDiv w:val="1"/>
      <w:marLeft w:val="0"/>
      <w:marRight w:val="0"/>
      <w:marTop w:val="0"/>
      <w:marBottom w:val="0"/>
      <w:divBdr>
        <w:top w:val="none" w:sz="0" w:space="0" w:color="auto"/>
        <w:left w:val="none" w:sz="0" w:space="0" w:color="auto"/>
        <w:bottom w:val="none" w:sz="0" w:space="0" w:color="auto"/>
        <w:right w:val="none" w:sz="0" w:space="0" w:color="auto"/>
      </w:divBdr>
    </w:div>
    <w:div w:id="173351634">
      <w:bodyDiv w:val="1"/>
      <w:marLeft w:val="0"/>
      <w:marRight w:val="0"/>
      <w:marTop w:val="0"/>
      <w:marBottom w:val="0"/>
      <w:divBdr>
        <w:top w:val="none" w:sz="0" w:space="0" w:color="auto"/>
        <w:left w:val="none" w:sz="0" w:space="0" w:color="auto"/>
        <w:bottom w:val="none" w:sz="0" w:space="0" w:color="auto"/>
        <w:right w:val="none" w:sz="0" w:space="0" w:color="auto"/>
      </w:divBdr>
    </w:div>
    <w:div w:id="190849855">
      <w:bodyDiv w:val="1"/>
      <w:marLeft w:val="0"/>
      <w:marRight w:val="0"/>
      <w:marTop w:val="0"/>
      <w:marBottom w:val="0"/>
      <w:divBdr>
        <w:top w:val="none" w:sz="0" w:space="0" w:color="auto"/>
        <w:left w:val="none" w:sz="0" w:space="0" w:color="auto"/>
        <w:bottom w:val="none" w:sz="0" w:space="0" w:color="auto"/>
        <w:right w:val="none" w:sz="0" w:space="0" w:color="auto"/>
      </w:divBdr>
    </w:div>
    <w:div w:id="196552292">
      <w:bodyDiv w:val="1"/>
      <w:marLeft w:val="0"/>
      <w:marRight w:val="0"/>
      <w:marTop w:val="0"/>
      <w:marBottom w:val="0"/>
      <w:divBdr>
        <w:top w:val="none" w:sz="0" w:space="0" w:color="auto"/>
        <w:left w:val="none" w:sz="0" w:space="0" w:color="auto"/>
        <w:bottom w:val="none" w:sz="0" w:space="0" w:color="auto"/>
        <w:right w:val="none" w:sz="0" w:space="0" w:color="auto"/>
      </w:divBdr>
    </w:div>
    <w:div w:id="197202079">
      <w:bodyDiv w:val="1"/>
      <w:marLeft w:val="0"/>
      <w:marRight w:val="0"/>
      <w:marTop w:val="0"/>
      <w:marBottom w:val="0"/>
      <w:divBdr>
        <w:top w:val="none" w:sz="0" w:space="0" w:color="auto"/>
        <w:left w:val="none" w:sz="0" w:space="0" w:color="auto"/>
        <w:bottom w:val="none" w:sz="0" w:space="0" w:color="auto"/>
        <w:right w:val="none" w:sz="0" w:space="0" w:color="auto"/>
      </w:divBdr>
    </w:div>
    <w:div w:id="218135447">
      <w:bodyDiv w:val="1"/>
      <w:marLeft w:val="0"/>
      <w:marRight w:val="0"/>
      <w:marTop w:val="0"/>
      <w:marBottom w:val="0"/>
      <w:divBdr>
        <w:top w:val="none" w:sz="0" w:space="0" w:color="auto"/>
        <w:left w:val="none" w:sz="0" w:space="0" w:color="auto"/>
        <w:bottom w:val="none" w:sz="0" w:space="0" w:color="auto"/>
        <w:right w:val="none" w:sz="0" w:space="0" w:color="auto"/>
      </w:divBdr>
    </w:div>
    <w:div w:id="236091382">
      <w:bodyDiv w:val="1"/>
      <w:marLeft w:val="0"/>
      <w:marRight w:val="0"/>
      <w:marTop w:val="0"/>
      <w:marBottom w:val="0"/>
      <w:divBdr>
        <w:top w:val="none" w:sz="0" w:space="0" w:color="auto"/>
        <w:left w:val="none" w:sz="0" w:space="0" w:color="auto"/>
        <w:bottom w:val="none" w:sz="0" w:space="0" w:color="auto"/>
        <w:right w:val="none" w:sz="0" w:space="0" w:color="auto"/>
      </w:divBdr>
    </w:div>
    <w:div w:id="262419499">
      <w:bodyDiv w:val="1"/>
      <w:marLeft w:val="0"/>
      <w:marRight w:val="0"/>
      <w:marTop w:val="0"/>
      <w:marBottom w:val="0"/>
      <w:divBdr>
        <w:top w:val="none" w:sz="0" w:space="0" w:color="auto"/>
        <w:left w:val="none" w:sz="0" w:space="0" w:color="auto"/>
        <w:bottom w:val="none" w:sz="0" w:space="0" w:color="auto"/>
        <w:right w:val="none" w:sz="0" w:space="0" w:color="auto"/>
      </w:divBdr>
    </w:div>
    <w:div w:id="265189634">
      <w:bodyDiv w:val="1"/>
      <w:marLeft w:val="0"/>
      <w:marRight w:val="0"/>
      <w:marTop w:val="0"/>
      <w:marBottom w:val="0"/>
      <w:divBdr>
        <w:top w:val="none" w:sz="0" w:space="0" w:color="auto"/>
        <w:left w:val="none" w:sz="0" w:space="0" w:color="auto"/>
        <w:bottom w:val="none" w:sz="0" w:space="0" w:color="auto"/>
        <w:right w:val="none" w:sz="0" w:space="0" w:color="auto"/>
      </w:divBdr>
      <w:divsChild>
        <w:div w:id="1516848130">
          <w:marLeft w:val="0"/>
          <w:marRight w:val="0"/>
          <w:marTop w:val="0"/>
          <w:marBottom w:val="0"/>
          <w:divBdr>
            <w:top w:val="none" w:sz="0" w:space="0" w:color="auto"/>
            <w:left w:val="none" w:sz="0" w:space="0" w:color="auto"/>
            <w:bottom w:val="none" w:sz="0" w:space="0" w:color="auto"/>
            <w:right w:val="none" w:sz="0" w:space="0" w:color="auto"/>
          </w:divBdr>
        </w:div>
      </w:divsChild>
    </w:div>
    <w:div w:id="280039669">
      <w:bodyDiv w:val="1"/>
      <w:marLeft w:val="0"/>
      <w:marRight w:val="0"/>
      <w:marTop w:val="0"/>
      <w:marBottom w:val="0"/>
      <w:divBdr>
        <w:top w:val="none" w:sz="0" w:space="0" w:color="auto"/>
        <w:left w:val="none" w:sz="0" w:space="0" w:color="auto"/>
        <w:bottom w:val="none" w:sz="0" w:space="0" w:color="auto"/>
        <w:right w:val="none" w:sz="0" w:space="0" w:color="auto"/>
      </w:divBdr>
    </w:div>
    <w:div w:id="292060950">
      <w:bodyDiv w:val="1"/>
      <w:marLeft w:val="0"/>
      <w:marRight w:val="0"/>
      <w:marTop w:val="0"/>
      <w:marBottom w:val="0"/>
      <w:divBdr>
        <w:top w:val="none" w:sz="0" w:space="0" w:color="auto"/>
        <w:left w:val="none" w:sz="0" w:space="0" w:color="auto"/>
        <w:bottom w:val="none" w:sz="0" w:space="0" w:color="auto"/>
        <w:right w:val="none" w:sz="0" w:space="0" w:color="auto"/>
      </w:divBdr>
    </w:div>
    <w:div w:id="306203377">
      <w:bodyDiv w:val="1"/>
      <w:marLeft w:val="0"/>
      <w:marRight w:val="0"/>
      <w:marTop w:val="0"/>
      <w:marBottom w:val="0"/>
      <w:divBdr>
        <w:top w:val="none" w:sz="0" w:space="0" w:color="auto"/>
        <w:left w:val="none" w:sz="0" w:space="0" w:color="auto"/>
        <w:bottom w:val="none" w:sz="0" w:space="0" w:color="auto"/>
        <w:right w:val="none" w:sz="0" w:space="0" w:color="auto"/>
      </w:divBdr>
    </w:div>
    <w:div w:id="306250642">
      <w:bodyDiv w:val="1"/>
      <w:marLeft w:val="0"/>
      <w:marRight w:val="0"/>
      <w:marTop w:val="0"/>
      <w:marBottom w:val="0"/>
      <w:divBdr>
        <w:top w:val="none" w:sz="0" w:space="0" w:color="auto"/>
        <w:left w:val="none" w:sz="0" w:space="0" w:color="auto"/>
        <w:bottom w:val="none" w:sz="0" w:space="0" w:color="auto"/>
        <w:right w:val="none" w:sz="0" w:space="0" w:color="auto"/>
      </w:divBdr>
    </w:div>
    <w:div w:id="309403693">
      <w:bodyDiv w:val="1"/>
      <w:marLeft w:val="0"/>
      <w:marRight w:val="0"/>
      <w:marTop w:val="0"/>
      <w:marBottom w:val="0"/>
      <w:divBdr>
        <w:top w:val="none" w:sz="0" w:space="0" w:color="auto"/>
        <w:left w:val="none" w:sz="0" w:space="0" w:color="auto"/>
        <w:bottom w:val="none" w:sz="0" w:space="0" w:color="auto"/>
        <w:right w:val="none" w:sz="0" w:space="0" w:color="auto"/>
      </w:divBdr>
    </w:div>
    <w:div w:id="319971411">
      <w:bodyDiv w:val="1"/>
      <w:marLeft w:val="0"/>
      <w:marRight w:val="0"/>
      <w:marTop w:val="0"/>
      <w:marBottom w:val="0"/>
      <w:divBdr>
        <w:top w:val="none" w:sz="0" w:space="0" w:color="auto"/>
        <w:left w:val="none" w:sz="0" w:space="0" w:color="auto"/>
        <w:bottom w:val="none" w:sz="0" w:space="0" w:color="auto"/>
        <w:right w:val="none" w:sz="0" w:space="0" w:color="auto"/>
      </w:divBdr>
    </w:div>
    <w:div w:id="322126556">
      <w:bodyDiv w:val="1"/>
      <w:marLeft w:val="0"/>
      <w:marRight w:val="0"/>
      <w:marTop w:val="0"/>
      <w:marBottom w:val="0"/>
      <w:divBdr>
        <w:top w:val="none" w:sz="0" w:space="0" w:color="auto"/>
        <w:left w:val="none" w:sz="0" w:space="0" w:color="auto"/>
        <w:bottom w:val="none" w:sz="0" w:space="0" w:color="auto"/>
        <w:right w:val="none" w:sz="0" w:space="0" w:color="auto"/>
      </w:divBdr>
    </w:div>
    <w:div w:id="326595299">
      <w:bodyDiv w:val="1"/>
      <w:marLeft w:val="0"/>
      <w:marRight w:val="0"/>
      <w:marTop w:val="0"/>
      <w:marBottom w:val="0"/>
      <w:divBdr>
        <w:top w:val="none" w:sz="0" w:space="0" w:color="auto"/>
        <w:left w:val="none" w:sz="0" w:space="0" w:color="auto"/>
        <w:bottom w:val="none" w:sz="0" w:space="0" w:color="auto"/>
        <w:right w:val="none" w:sz="0" w:space="0" w:color="auto"/>
      </w:divBdr>
    </w:div>
    <w:div w:id="344408000">
      <w:bodyDiv w:val="1"/>
      <w:marLeft w:val="0"/>
      <w:marRight w:val="0"/>
      <w:marTop w:val="0"/>
      <w:marBottom w:val="0"/>
      <w:divBdr>
        <w:top w:val="none" w:sz="0" w:space="0" w:color="auto"/>
        <w:left w:val="none" w:sz="0" w:space="0" w:color="auto"/>
        <w:bottom w:val="none" w:sz="0" w:space="0" w:color="auto"/>
        <w:right w:val="none" w:sz="0" w:space="0" w:color="auto"/>
      </w:divBdr>
    </w:div>
    <w:div w:id="401634444">
      <w:bodyDiv w:val="1"/>
      <w:marLeft w:val="0"/>
      <w:marRight w:val="0"/>
      <w:marTop w:val="0"/>
      <w:marBottom w:val="0"/>
      <w:divBdr>
        <w:top w:val="none" w:sz="0" w:space="0" w:color="auto"/>
        <w:left w:val="none" w:sz="0" w:space="0" w:color="auto"/>
        <w:bottom w:val="none" w:sz="0" w:space="0" w:color="auto"/>
        <w:right w:val="none" w:sz="0" w:space="0" w:color="auto"/>
      </w:divBdr>
    </w:div>
    <w:div w:id="425539403">
      <w:bodyDiv w:val="1"/>
      <w:marLeft w:val="0"/>
      <w:marRight w:val="0"/>
      <w:marTop w:val="0"/>
      <w:marBottom w:val="0"/>
      <w:divBdr>
        <w:top w:val="none" w:sz="0" w:space="0" w:color="auto"/>
        <w:left w:val="none" w:sz="0" w:space="0" w:color="auto"/>
        <w:bottom w:val="none" w:sz="0" w:space="0" w:color="auto"/>
        <w:right w:val="none" w:sz="0" w:space="0" w:color="auto"/>
      </w:divBdr>
    </w:div>
    <w:div w:id="427770474">
      <w:bodyDiv w:val="1"/>
      <w:marLeft w:val="0"/>
      <w:marRight w:val="0"/>
      <w:marTop w:val="0"/>
      <w:marBottom w:val="0"/>
      <w:divBdr>
        <w:top w:val="none" w:sz="0" w:space="0" w:color="auto"/>
        <w:left w:val="none" w:sz="0" w:space="0" w:color="auto"/>
        <w:bottom w:val="none" w:sz="0" w:space="0" w:color="auto"/>
        <w:right w:val="none" w:sz="0" w:space="0" w:color="auto"/>
      </w:divBdr>
    </w:div>
    <w:div w:id="521743181">
      <w:bodyDiv w:val="1"/>
      <w:marLeft w:val="0"/>
      <w:marRight w:val="0"/>
      <w:marTop w:val="0"/>
      <w:marBottom w:val="0"/>
      <w:divBdr>
        <w:top w:val="none" w:sz="0" w:space="0" w:color="auto"/>
        <w:left w:val="none" w:sz="0" w:space="0" w:color="auto"/>
        <w:bottom w:val="none" w:sz="0" w:space="0" w:color="auto"/>
        <w:right w:val="none" w:sz="0" w:space="0" w:color="auto"/>
      </w:divBdr>
    </w:div>
    <w:div w:id="523901643">
      <w:bodyDiv w:val="1"/>
      <w:marLeft w:val="0"/>
      <w:marRight w:val="0"/>
      <w:marTop w:val="0"/>
      <w:marBottom w:val="0"/>
      <w:divBdr>
        <w:top w:val="none" w:sz="0" w:space="0" w:color="auto"/>
        <w:left w:val="none" w:sz="0" w:space="0" w:color="auto"/>
        <w:bottom w:val="none" w:sz="0" w:space="0" w:color="auto"/>
        <w:right w:val="none" w:sz="0" w:space="0" w:color="auto"/>
      </w:divBdr>
    </w:div>
    <w:div w:id="605891395">
      <w:bodyDiv w:val="1"/>
      <w:marLeft w:val="0"/>
      <w:marRight w:val="0"/>
      <w:marTop w:val="0"/>
      <w:marBottom w:val="0"/>
      <w:divBdr>
        <w:top w:val="none" w:sz="0" w:space="0" w:color="auto"/>
        <w:left w:val="none" w:sz="0" w:space="0" w:color="auto"/>
        <w:bottom w:val="none" w:sz="0" w:space="0" w:color="auto"/>
        <w:right w:val="none" w:sz="0" w:space="0" w:color="auto"/>
      </w:divBdr>
    </w:div>
    <w:div w:id="617176822">
      <w:bodyDiv w:val="1"/>
      <w:marLeft w:val="0"/>
      <w:marRight w:val="0"/>
      <w:marTop w:val="0"/>
      <w:marBottom w:val="0"/>
      <w:divBdr>
        <w:top w:val="none" w:sz="0" w:space="0" w:color="auto"/>
        <w:left w:val="none" w:sz="0" w:space="0" w:color="auto"/>
        <w:bottom w:val="none" w:sz="0" w:space="0" w:color="auto"/>
        <w:right w:val="none" w:sz="0" w:space="0" w:color="auto"/>
      </w:divBdr>
      <w:divsChild>
        <w:div w:id="2016105240">
          <w:marLeft w:val="0"/>
          <w:marRight w:val="0"/>
          <w:marTop w:val="0"/>
          <w:marBottom w:val="0"/>
          <w:divBdr>
            <w:top w:val="none" w:sz="0" w:space="0" w:color="auto"/>
            <w:left w:val="none" w:sz="0" w:space="0" w:color="auto"/>
            <w:bottom w:val="none" w:sz="0" w:space="0" w:color="auto"/>
            <w:right w:val="none" w:sz="0" w:space="0" w:color="auto"/>
          </w:divBdr>
          <w:divsChild>
            <w:div w:id="44913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59129">
      <w:bodyDiv w:val="1"/>
      <w:marLeft w:val="0"/>
      <w:marRight w:val="0"/>
      <w:marTop w:val="0"/>
      <w:marBottom w:val="0"/>
      <w:divBdr>
        <w:top w:val="none" w:sz="0" w:space="0" w:color="auto"/>
        <w:left w:val="none" w:sz="0" w:space="0" w:color="auto"/>
        <w:bottom w:val="none" w:sz="0" w:space="0" w:color="auto"/>
        <w:right w:val="none" w:sz="0" w:space="0" w:color="auto"/>
      </w:divBdr>
    </w:div>
    <w:div w:id="664211751">
      <w:bodyDiv w:val="1"/>
      <w:marLeft w:val="0"/>
      <w:marRight w:val="0"/>
      <w:marTop w:val="0"/>
      <w:marBottom w:val="0"/>
      <w:divBdr>
        <w:top w:val="none" w:sz="0" w:space="0" w:color="auto"/>
        <w:left w:val="none" w:sz="0" w:space="0" w:color="auto"/>
        <w:bottom w:val="none" w:sz="0" w:space="0" w:color="auto"/>
        <w:right w:val="none" w:sz="0" w:space="0" w:color="auto"/>
      </w:divBdr>
    </w:div>
    <w:div w:id="695548724">
      <w:bodyDiv w:val="1"/>
      <w:marLeft w:val="0"/>
      <w:marRight w:val="0"/>
      <w:marTop w:val="0"/>
      <w:marBottom w:val="0"/>
      <w:divBdr>
        <w:top w:val="none" w:sz="0" w:space="0" w:color="auto"/>
        <w:left w:val="none" w:sz="0" w:space="0" w:color="auto"/>
        <w:bottom w:val="none" w:sz="0" w:space="0" w:color="auto"/>
        <w:right w:val="none" w:sz="0" w:space="0" w:color="auto"/>
      </w:divBdr>
    </w:div>
    <w:div w:id="733741483">
      <w:bodyDiv w:val="1"/>
      <w:marLeft w:val="0"/>
      <w:marRight w:val="0"/>
      <w:marTop w:val="0"/>
      <w:marBottom w:val="0"/>
      <w:divBdr>
        <w:top w:val="none" w:sz="0" w:space="0" w:color="auto"/>
        <w:left w:val="none" w:sz="0" w:space="0" w:color="auto"/>
        <w:bottom w:val="none" w:sz="0" w:space="0" w:color="auto"/>
        <w:right w:val="none" w:sz="0" w:space="0" w:color="auto"/>
      </w:divBdr>
    </w:div>
    <w:div w:id="738215062">
      <w:bodyDiv w:val="1"/>
      <w:marLeft w:val="0"/>
      <w:marRight w:val="0"/>
      <w:marTop w:val="0"/>
      <w:marBottom w:val="0"/>
      <w:divBdr>
        <w:top w:val="none" w:sz="0" w:space="0" w:color="auto"/>
        <w:left w:val="none" w:sz="0" w:space="0" w:color="auto"/>
        <w:bottom w:val="none" w:sz="0" w:space="0" w:color="auto"/>
        <w:right w:val="none" w:sz="0" w:space="0" w:color="auto"/>
      </w:divBdr>
    </w:div>
    <w:div w:id="762990226">
      <w:bodyDiv w:val="1"/>
      <w:marLeft w:val="0"/>
      <w:marRight w:val="0"/>
      <w:marTop w:val="0"/>
      <w:marBottom w:val="0"/>
      <w:divBdr>
        <w:top w:val="none" w:sz="0" w:space="0" w:color="auto"/>
        <w:left w:val="none" w:sz="0" w:space="0" w:color="auto"/>
        <w:bottom w:val="none" w:sz="0" w:space="0" w:color="auto"/>
        <w:right w:val="none" w:sz="0" w:space="0" w:color="auto"/>
      </w:divBdr>
    </w:div>
    <w:div w:id="782529729">
      <w:bodyDiv w:val="1"/>
      <w:marLeft w:val="0"/>
      <w:marRight w:val="0"/>
      <w:marTop w:val="0"/>
      <w:marBottom w:val="0"/>
      <w:divBdr>
        <w:top w:val="none" w:sz="0" w:space="0" w:color="auto"/>
        <w:left w:val="none" w:sz="0" w:space="0" w:color="auto"/>
        <w:bottom w:val="none" w:sz="0" w:space="0" w:color="auto"/>
        <w:right w:val="none" w:sz="0" w:space="0" w:color="auto"/>
      </w:divBdr>
    </w:div>
    <w:div w:id="795097635">
      <w:bodyDiv w:val="1"/>
      <w:marLeft w:val="0"/>
      <w:marRight w:val="0"/>
      <w:marTop w:val="0"/>
      <w:marBottom w:val="0"/>
      <w:divBdr>
        <w:top w:val="none" w:sz="0" w:space="0" w:color="auto"/>
        <w:left w:val="none" w:sz="0" w:space="0" w:color="auto"/>
        <w:bottom w:val="none" w:sz="0" w:space="0" w:color="auto"/>
        <w:right w:val="none" w:sz="0" w:space="0" w:color="auto"/>
      </w:divBdr>
    </w:div>
    <w:div w:id="796218166">
      <w:bodyDiv w:val="1"/>
      <w:marLeft w:val="0"/>
      <w:marRight w:val="0"/>
      <w:marTop w:val="0"/>
      <w:marBottom w:val="0"/>
      <w:divBdr>
        <w:top w:val="none" w:sz="0" w:space="0" w:color="auto"/>
        <w:left w:val="none" w:sz="0" w:space="0" w:color="auto"/>
        <w:bottom w:val="none" w:sz="0" w:space="0" w:color="auto"/>
        <w:right w:val="none" w:sz="0" w:space="0" w:color="auto"/>
      </w:divBdr>
    </w:div>
    <w:div w:id="799609463">
      <w:bodyDiv w:val="1"/>
      <w:marLeft w:val="0"/>
      <w:marRight w:val="0"/>
      <w:marTop w:val="0"/>
      <w:marBottom w:val="0"/>
      <w:divBdr>
        <w:top w:val="none" w:sz="0" w:space="0" w:color="auto"/>
        <w:left w:val="none" w:sz="0" w:space="0" w:color="auto"/>
        <w:bottom w:val="none" w:sz="0" w:space="0" w:color="auto"/>
        <w:right w:val="none" w:sz="0" w:space="0" w:color="auto"/>
      </w:divBdr>
      <w:divsChild>
        <w:div w:id="48768942">
          <w:marLeft w:val="0"/>
          <w:marRight w:val="0"/>
          <w:marTop w:val="0"/>
          <w:marBottom w:val="0"/>
          <w:divBdr>
            <w:top w:val="none" w:sz="0" w:space="0" w:color="auto"/>
            <w:left w:val="none" w:sz="0" w:space="0" w:color="auto"/>
            <w:bottom w:val="none" w:sz="0" w:space="0" w:color="auto"/>
            <w:right w:val="none" w:sz="0" w:space="0" w:color="auto"/>
          </w:divBdr>
          <w:divsChild>
            <w:div w:id="150608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43412">
      <w:bodyDiv w:val="1"/>
      <w:marLeft w:val="0"/>
      <w:marRight w:val="0"/>
      <w:marTop w:val="0"/>
      <w:marBottom w:val="0"/>
      <w:divBdr>
        <w:top w:val="none" w:sz="0" w:space="0" w:color="auto"/>
        <w:left w:val="none" w:sz="0" w:space="0" w:color="auto"/>
        <w:bottom w:val="none" w:sz="0" w:space="0" w:color="auto"/>
        <w:right w:val="none" w:sz="0" w:space="0" w:color="auto"/>
      </w:divBdr>
    </w:div>
    <w:div w:id="886797700">
      <w:bodyDiv w:val="1"/>
      <w:marLeft w:val="0"/>
      <w:marRight w:val="0"/>
      <w:marTop w:val="0"/>
      <w:marBottom w:val="0"/>
      <w:divBdr>
        <w:top w:val="none" w:sz="0" w:space="0" w:color="auto"/>
        <w:left w:val="none" w:sz="0" w:space="0" w:color="auto"/>
        <w:bottom w:val="none" w:sz="0" w:space="0" w:color="auto"/>
        <w:right w:val="none" w:sz="0" w:space="0" w:color="auto"/>
      </w:divBdr>
    </w:div>
    <w:div w:id="896168932">
      <w:bodyDiv w:val="1"/>
      <w:marLeft w:val="0"/>
      <w:marRight w:val="0"/>
      <w:marTop w:val="0"/>
      <w:marBottom w:val="0"/>
      <w:divBdr>
        <w:top w:val="none" w:sz="0" w:space="0" w:color="auto"/>
        <w:left w:val="none" w:sz="0" w:space="0" w:color="auto"/>
        <w:bottom w:val="none" w:sz="0" w:space="0" w:color="auto"/>
        <w:right w:val="none" w:sz="0" w:space="0" w:color="auto"/>
      </w:divBdr>
      <w:divsChild>
        <w:div w:id="784347674">
          <w:marLeft w:val="0"/>
          <w:marRight w:val="0"/>
          <w:marTop w:val="0"/>
          <w:marBottom w:val="0"/>
          <w:divBdr>
            <w:top w:val="none" w:sz="0" w:space="0" w:color="auto"/>
            <w:left w:val="none" w:sz="0" w:space="0" w:color="auto"/>
            <w:bottom w:val="none" w:sz="0" w:space="0" w:color="auto"/>
            <w:right w:val="none" w:sz="0" w:space="0" w:color="auto"/>
          </w:divBdr>
          <w:divsChild>
            <w:div w:id="40619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1967">
      <w:bodyDiv w:val="1"/>
      <w:marLeft w:val="0"/>
      <w:marRight w:val="0"/>
      <w:marTop w:val="0"/>
      <w:marBottom w:val="0"/>
      <w:divBdr>
        <w:top w:val="none" w:sz="0" w:space="0" w:color="auto"/>
        <w:left w:val="none" w:sz="0" w:space="0" w:color="auto"/>
        <w:bottom w:val="none" w:sz="0" w:space="0" w:color="auto"/>
        <w:right w:val="none" w:sz="0" w:space="0" w:color="auto"/>
      </w:divBdr>
      <w:divsChild>
        <w:div w:id="32001400">
          <w:marLeft w:val="0"/>
          <w:marRight w:val="0"/>
          <w:marTop w:val="0"/>
          <w:marBottom w:val="0"/>
          <w:divBdr>
            <w:top w:val="none" w:sz="0" w:space="0" w:color="auto"/>
            <w:left w:val="none" w:sz="0" w:space="0" w:color="auto"/>
            <w:bottom w:val="none" w:sz="0" w:space="0" w:color="auto"/>
            <w:right w:val="none" w:sz="0" w:space="0" w:color="auto"/>
          </w:divBdr>
          <w:divsChild>
            <w:div w:id="200188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68056">
      <w:bodyDiv w:val="1"/>
      <w:marLeft w:val="0"/>
      <w:marRight w:val="0"/>
      <w:marTop w:val="0"/>
      <w:marBottom w:val="0"/>
      <w:divBdr>
        <w:top w:val="none" w:sz="0" w:space="0" w:color="auto"/>
        <w:left w:val="none" w:sz="0" w:space="0" w:color="auto"/>
        <w:bottom w:val="none" w:sz="0" w:space="0" w:color="auto"/>
        <w:right w:val="none" w:sz="0" w:space="0" w:color="auto"/>
      </w:divBdr>
      <w:divsChild>
        <w:div w:id="241184861">
          <w:marLeft w:val="0"/>
          <w:marRight w:val="0"/>
          <w:marTop w:val="0"/>
          <w:marBottom w:val="0"/>
          <w:divBdr>
            <w:top w:val="none" w:sz="0" w:space="0" w:color="auto"/>
            <w:left w:val="none" w:sz="0" w:space="0" w:color="auto"/>
            <w:bottom w:val="none" w:sz="0" w:space="0" w:color="auto"/>
            <w:right w:val="none" w:sz="0" w:space="0" w:color="auto"/>
          </w:divBdr>
          <w:divsChild>
            <w:div w:id="205692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57707">
      <w:bodyDiv w:val="1"/>
      <w:marLeft w:val="0"/>
      <w:marRight w:val="0"/>
      <w:marTop w:val="0"/>
      <w:marBottom w:val="0"/>
      <w:divBdr>
        <w:top w:val="none" w:sz="0" w:space="0" w:color="auto"/>
        <w:left w:val="none" w:sz="0" w:space="0" w:color="auto"/>
        <w:bottom w:val="none" w:sz="0" w:space="0" w:color="auto"/>
        <w:right w:val="none" w:sz="0" w:space="0" w:color="auto"/>
      </w:divBdr>
    </w:div>
    <w:div w:id="1004478987">
      <w:bodyDiv w:val="1"/>
      <w:marLeft w:val="0"/>
      <w:marRight w:val="0"/>
      <w:marTop w:val="0"/>
      <w:marBottom w:val="0"/>
      <w:divBdr>
        <w:top w:val="none" w:sz="0" w:space="0" w:color="auto"/>
        <w:left w:val="none" w:sz="0" w:space="0" w:color="auto"/>
        <w:bottom w:val="none" w:sz="0" w:space="0" w:color="auto"/>
        <w:right w:val="none" w:sz="0" w:space="0" w:color="auto"/>
      </w:divBdr>
    </w:div>
    <w:div w:id="1093208331">
      <w:bodyDiv w:val="1"/>
      <w:marLeft w:val="0"/>
      <w:marRight w:val="0"/>
      <w:marTop w:val="0"/>
      <w:marBottom w:val="0"/>
      <w:divBdr>
        <w:top w:val="none" w:sz="0" w:space="0" w:color="auto"/>
        <w:left w:val="none" w:sz="0" w:space="0" w:color="auto"/>
        <w:bottom w:val="none" w:sz="0" w:space="0" w:color="auto"/>
        <w:right w:val="none" w:sz="0" w:space="0" w:color="auto"/>
      </w:divBdr>
    </w:div>
    <w:div w:id="1094981142">
      <w:bodyDiv w:val="1"/>
      <w:marLeft w:val="0"/>
      <w:marRight w:val="0"/>
      <w:marTop w:val="0"/>
      <w:marBottom w:val="0"/>
      <w:divBdr>
        <w:top w:val="none" w:sz="0" w:space="0" w:color="auto"/>
        <w:left w:val="none" w:sz="0" w:space="0" w:color="auto"/>
        <w:bottom w:val="none" w:sz="0" w:space="0" w:color="auto"/>
        <w:right w:val="none" w:sz="0" w:space="0" w:color="auto"/>
      </w:divBdr>
    </w:div>
    <w:div w:id="1110128501">
      <w:bodyDiv w:val="1"/>
      <w:marLeft w:val="0"/>
      <w:marRight w:val="0"/>
      <w:marTop w:val="0"/>
      <w:marBottom w:val="0"/>
      <w:divBdr>
        <w:top w:val="none" w:sz="0" w:space="0" w:color="auto"/>
        <w:left w:val="none" w:sz="0" w:space="0" w:color="auto"/>
        <w:bottom w:val="none" w:sz="0" w:space="0" w:color="auto"/>
        <w:right w:val="none" w:sz="0" w:space="0" w:color="auto"/>
      </w:divBdr>
    </w:div>
    <w:div w:id="1151554502">
      <w:bodyDiv w:val="1"/>
      <w:marLeft w:val="0"/>
      <w:marRight w:val="0"/>
      <w:marTop w:val="0"/>
      <w:marBottom w:val="0"/>
      <w:divBdr>
        <w:top w:val="none" w:sz="0" w:space="0" w:color="auto"/>
        <w:left w:val="none" w:sz="0" w:space="0" w:color="auto"/>
        <w:bottom w:val="none" w:sz="0" w:space="0" w:color="auto"/>
        <w:right w:val="none" w:sz="0" w:space="0" w:color="auto"/>
      </w:divBdr>
    </w:div>
    <w:div w:id="1167790630">
      <w:bodyDiv w:val="1"/>
      <w:marLeft w:val="0"/>
      <w:marRight w:val="0"/>
      <w:marTop w:val="0"/>
      <w:marBottom w:val="0"/>
      <w:divBdr>
        <w:top w:val="none" w:sz="0" w:space="0" w:color="auto"/>
        <w:left w:val="none" w:sz="0" w:space="0" w:color="auto"/>
        <w:bottom w:val="none" w:sz="0" w:space="0" w:color="auto"/>
        <w:right w:val="none" w:sz="0" w:space="0" w:color="auto"/>
      </w:divBdr>
    </w:div>
    <w:div w:id="1174102005">
      <w:bodyDiv w:val="1"/>
      <w:marLeft w:val="0"/>
      <w:marRight w:val="0"/>
      <w:marTop w:val="0"/>
      <w:marBottom w:val="0"/>
      <w:divBdr>
        <w:top w:val="none" w:sz="0" w:space="0" w:color="auto"/>
        <w:left w:val="none" w:sz="0" w:space="0" w:color="auto"/>
        <w:bottom w:val="none" w:sz="0" w:space="0" w:color="auto"/>
        <w:right w:val="none" w:sz="0" w:space="0" w:color="auto"/>
      </w:divBdr>
    </w:div>
    <w:div w:id="1185943118">
      <w:bodyDiv w:val="1"/>
      <w:marLeft w:val="0"/>
      <w:marRight w:val="0"/>
      <w:marTop w:val="0"/>
      <w:marBottom w:val="0"/>
      <w:divBdr>
        <w:top w:val="none" w:sz="0" w:space="0" w:color="auto"/>
        <w:left w:val="none" w:sz="0" w:space="0" w:color="auto"/>
        <w:bottom w:val="none" w:sz="0" w:space="0" w:color="auto"/>
        <w:right w:val="none" w:sz="0" w:space="0" w:color="auto"/>
      </w:divBdr>
    </w:div>
    <w:div w:id="1218584643">
      <w:bodyDiv w:val="1"/>
      <w:marLeft w:val="0"/>
      <w:marRight w:val="0"/>
      <w:marTop w:val="0"/>
      <w:marBottom w:val="0"/>
      <w:divBdr>
        <w:top w:val="none" w:sz="0" w:space="0" w:color="auto"/>
        <w:left w:val="none" w:sz="0" w:space="0" w:color="auto"/>
        <w:bottom w:val="none" w:sz="0" w:space="0" w:color="auto"/>
        <w:right w:val="none" w:sz="0" w:space="0" w:color="auto"/>
      </w:divBdr>
    </w:div>
    <w:div w:id="1270040258">
      <w:bodyDiv w:val="1"/>
      <w:marLeft w:val="0"/>
      <w:marRight w:val="0"/>
      <w:marTop w:val="0"/>
      <w:marBottom w:val="0"/>
      <w:divBdr>
        <w:top w:val="none" w:sz="0" w:space="0" w:color="auto"/>
        <w:left w:val="none" w:sz="0" w:space="0" w:color="auto"/>
        <w:bottom w:val="none" w:sz="0" w:space="0" w:color="auto"/>
        <w:right w:val="none" w:sz="0" w:space="0" w:color="auto"/>
      </w:divBdr>
    </w:div>
    <w:div w:id="1274628264">
      <w:bodyDiv w:val="1"/>
      <w:marLeft w:val="0"/>
      <w:marRight w:val="0"/>
      <w:marTop w:val="0"/>
      <w:marBottom w:val="0"/>
      <w:divBdr>
        <w:top w:val="none" w:sz="0" w:space="0" w:color="auto"/>
        <w:left w:val="none" w:sz="0" w:space="0" w:color="auto"/>
        <w:bottom w:val="none" w:sz="0" w:space="0" w:color="auto"/>
        <w:right w:val="none" w:sz="0" w:space="0" w:color="auto"/>
      </w:divBdr>
    </w:div>
    <w:div w:id="1294753203">
      <w:bodyDiv w:val="1"/>
      <w:marLeft w:val="0"/>
      <w:marRight w:val="0"/>
      <w:marTop w:val="0"/>
      <w:marBottom w:val="0"/>
      <w:divBdr>
        <w:top w:val="none" w:sz="0" w:space="0" w:color="auto"/>
        <w:left w:val="none" w:sz="0" w:space="0" w:color="auto"/>
        <w:bottom w:val="none" w:sz="0" w:space="0" w:color="auto"/>
        <w:right w:val="none" w:sz="0" w:space="0" w:color="auto"/>
      </w:divBdr>
    </w:div>
    <w:div w:id="1306012987">
      <w:bodyDiv w:val="1"/>
      <w:marLeft w:val="0"/>
      <w:marRight w:val="0"/>
      <w:marTop w:val="0"/>
      <w:marBottom w:val="0"/>
      <w:divBdr>
        <w:top w:val="none" w:sz="0" w:space="0" w:color="auto"/>
        <w:left w:val="none" w:sz="0" w:space="0" w:color="auto"/>
        <w:bottom w:val="none" w:sz="0" w:space="0" w:color="auto"/>
        <w:right w:val="none" w:sz="0" w:space="0" w:color="auto"/>
      </w:divBdr>
    </w:div>
    <w:div w:id="1315335656">
      <w:bodyDiv w:val="1"/>
      <w:marLeft w:val="0"/>
      <w:marRight w:val="0"/>
      <w:marTop w:val="0"/>
      <w:marBottom w:val="0"/>
      <w:divBdr>
        <w:top w:val="none" w:sz="0" w:space="0" w:color="auto"/>
        <w:left w:val="none" w:sz="0" w:space="0" w:color="auto"/>
        <w:bottom w:val="none" w:sz="0" w:space="0" w:color="auto"/>
        <w:right w:val="none" w:sz="0" w:space="0" w:color="auto"/>
      </w:divBdr>
    </w:div>
    <w:div w:id="1320697431">
      <w:bodyDiv w:val="1"/>
      <w:marLeft w:val="0"/>
      <w:marRight w:val="0"/>
      <w:marTop w:val="0"/>
      <w:marBottom w:val="0"/>
      <w:divBdr>
        <w:top w:val="none" w:sz="0" w:space="0" w:color="auto"/>
        <w:left w:val="none" w:sz="0" w:space="0" w:color="auto"/>
        <w:bottom w:val="none" w:sz="0" w:space="0" w:color="auto"/>
        <w:right w:val="none" w:sz="0" w:space="0" w:color="auto"/>
      </w:divBdr>
    </w:div>
    <w:div w:id="1328705782">
      <w:bodyDiv w:val="1"/>
      <w:marLeft w:val="0"/>
      <w:marRight w:val="0"/>
      <w:marTop w:val="0"/>
      <w:marBottom w:val="0"/>
      <w:divBdr>
        <w:top w:val="none" w:sz="0" w:space="0" w:color="auto"/>
        <w:left w:val="none" w:sz="0" w:space="0" w:color="auto"/>
        <w:bottom w:val="none" w:sz="0" w:space="0" w:color="auto"/>
        <w:right w:val="none" w:sz="0" w:space="0" w:color="auto"/>
      </w:divBdr>
    </w:div>
    <w:div w:id="1403672257">
      <w:bodyDiv w:val="1"/>
      <w:marLeft w:val="0"/>
      <w:marRight w:val="0"/>
      <w:marTop w:val="0"/>
      <w:marBottom w:val="0"/>
      <w:divBdr>
        <w:top w:val="none" w:sz="0" w:space="0" w:color="auto"/>
        <w:left w:val="none" w:sz="0" w:space="0" w:color="auto"/>
        <w:bottom w:val="none" w:sz="0" w:space="0" w:color="auto"/>
        <w:right w:val="none" w:sz="0" w:space="0" w:color="auto"/>
      </w:divBdr>
    </w:div>
    <w:div w:id="1409380226">
      <w:bodyDiv w:val="1"/>
      <w:marLeft w:val="0"/>
      <w:marRight w:val="0"/>
      <w:marTop w:val="0"/>
      <w:marBottom w:val="0"/>
      <w:divBdr>
        <w:top w:val="none" w:sz="0" w:space="0" w:color="auto"/>
        <w:left w:val="none" w:sz="0" w:space="0" w:color="auto"/>
        <w:bottom w:val="none" w:sz="0" w:space="0" w:color="auto"/>
        <w:right w:val="none" w:sz="0" w:space="0" w:color="auto"/>
      </w:divBdr>
    </w:div>
    <w:div w:id="1410271915">
      <w:bodyDiv w:val="1"/>
      <w:marLeft w:val="0"/>
      <w:marRight w:val="0"/>
      <w:marTop w:val="0"/>
      <w:marBottom w:val="0"/>
      <w:divBdr>
        <w:top w:val="none" w:sz="0" w:space="0" w:color="auto"/>
        <w:left w:val="none" w:sz="0" w:space="0" w:color="auto"/>
        <w:bottom w:val="none" w:sz="0" w:space="0" w:color="auto"/>
        <w:right w:val="none" w:sz="0" w:space="0" w:color="auto"/>
      </w:divBdr>
    </w:div>
    <w:div w:id="1421103769">
      <w:bodyDiv w:val="1"/>
      <w:marLeft w:val="0"/>
      <w:marRight w:val="0"/>
      <w:marTop w:val="0"/>
      <w:marBottom w:val="0"/>
      <w:divBdr>
        <w:top w:val="none" w:sz="0" w:space="0" w:color="auto"/>
        <w:left w:val="none" w:sz="0" w:space="0" w:color="auto"/>
        <w:bottom w:val="none" w:sz="0" w:space="0" w:color="auto"/>
        <w:right w:val="none" w:sz="0" w:space="0" w:color="auto"/>
      </w:divBdr>
    </w:div>
    <w:div w:id="1435782969">
      <w:bodyDiv w:val="1"/>
      <w:marLeft w:val="0"/>
      <w:marRight w:val="0"/>
      <w:marTop w:val="0"/>
      <w:marBottom w:val="0"/>
      <w:divBdr>
        <w:top w:val="none" w:sz="0" w:space="0" w:color="auto"/>
        <w:left w:val="none" w:sz="0" w:space="0" w:color="auto"/>
        <w:bottom w:val="none" w:sz="0" w:space="0" w:color="auto"/>
        <w:right w:val="none" w:sz="0" w:space="0" w:color="auto"/>
      </w:divBdr>
    </w:div>
    <w:div w:id="1442383016">
      <w:bodyDiv w:val="1"/>
      <w:marLeft w:val="0"/>
      <w:marRight w:val="0"/>
      <w:marTop w:val="0"/>
      <w:marBottom w:val="0"/>
      <w:divBdr>
        <w:top w:val="none" w:sz="0" w:space="0" w:color="auto"/>
        <w:left w:val="none" w:sz="0" w:space="0" w:color="auto"/>
        <w:bottom w:val="none" w:sz="0" w:space="0" w:color="auto"/>
        <w:right w:val="none" w:sz="0" w:space="0" w:color="auto"/>
      </w:divBdr>
    </w:div>
    <w:div w:id="1443718799">
      <w:bodyDiv w:val="1"/>
      <w:marLeft w:val="0"/>
      <w:marRight w:val="0"/>
      <w:marTop w:val="0"/>
      <w:marBottom w:val="0"/>
      <w:divBdr>
        <w:top w:val="none" w:sz="0" w:space="0" w:color="auto"/>
        <w:left w:val="none" w:sz="0" w:space="0" w:color="auto"/>
        <w:bottom w:val="none" w:sz="0" w:space="0" w:color="auto"/>
        <w:right w:val="none" w:sz="0" w:space="0" w:color="auto"/>
      </w:divBdr>
    </w:div>
    <w:div w:id="1452164022">
      <w:bodyDiv w:val="1"/>
      <w:marLeft w:val="0"/>
      <w:marRight w:val="0"/>
      <w:marTop w:val="0"/>
      <w:marBottom w:val="0"/>
      <w:divBdr>
        <w:top w:val="none" w:sz="0" w:space="0" w:color="auto"/>
        <w:left w:val="none" w:sz="0" w:space="0" w:color="auto"/>
        <w:bottom w:val="none" w:sz="0" w:space="0" w:color="auto"/>
        <w:right w:val="none" w:sz="0" w:space="0" w:color="auto"/>
      </w:divBdr>
    </w:div>
    <w:div w:id="1494444004">
      <w:bodyDiv w:val="1"/>
      <w:marLeft w:val="0"/>
      <w:marRight w:val="0"/>
      <w:marTop w:val="0"/>
      <w:marBottom w:val="0"/>
      <w:divBdr>
        <w:top w:val="none" w:sz="0" w:space="0" w:color="auto"/>
        <w:left w:val="none" w:sz="0" w:space="0" w:color="auto"/>
        <w:bottom w:val="none" w:sz="0" w:space="0" w:color="auto"/>
        <w:right w:val="none" w:sz="0" w:space="0" w:color="auto"/>
      </w:divBdr>
    </w:div>
    <w:div w:id="1494953189">
      <w:bodyDiv w:val="1"/>
      <w:marLeft w:val="0"/>
      <w:marRight w:val="0"/>
      <w:marTop w:val="0"/>
      <w:marBottom w:val="0"/>
      <w:divBdr>
        <w:top w:val="none" w:sz="0" w:space="0" w:color="auto"/>
        <w:left w:val="none" w:sz="0" w:space="0" w:color="auto"/>
        <w:bottom w:val="none" w:sz="0" w:space="0" w:color="auto"/>
        <w:right w:val="none" w:sz="0" w:space="0" w:color="auto"/>
      </w:divBdr>
    </w:div>
    <w:div w:id="1520655549">
      <w:bodyDiv w:val="1"/>
      <w:marLeft w:val="0"/>
      <w:marRight w:val="0"/>
      <w:marTop w:val="0"/>
      <w:marBottom w:val="0"/>
      <w:divBdr>
        <w:top w:val="none" w:sz="0" w:space="0" w:color="auto"/>
        <w:left w:val="none" w:sz="0" w:space="0" w:color="auto"/>
        <w:bottom w:val="none" w:sz="0" w:space="0" w:color="auto"/>
        <w:right w:val="none" w:sz="0" w:space="0" w:color="auto"/>
      </w:divBdr>
    </w:div>
    <w:div w:id="1528712221">
      <w:bodyDiv w:val="1"/>
      <w:marLeft w:val="0"/>
      <w:marRight w:val="0"/>
      <w:marTop w:val="0"/>
      <w:marBottom w:val="0"/>
      <w:divBdr>
        <w:top w:val="none" w:sz="0" w:space="0" w:color="auto"/>
        <w:left w:val="none" w:sz="0" w:space="0" w:color="auto"/>
        <w:bottom w:val="none" w:sz="0" w:space="0" w:color="auto"/>
        <w:right w:val="none" w:sz="0" w:space="0" w:color="auto"/>
      </w:divBdr>
    </w:div>
    <w:div w:id="1570188990">
      <w:bodyDiv w:val="1"/>
      <w:marLeft w:val="0"/>
      <w:marRight w:val="0"/>
      <w:marTop w:val="0"/>
      <w:marBottom w:val="0"/>
      <w:divBdr>
        <w:top w:val="none" w:sz="0" w:space="0" w:color="auto"/>
        <w:left w:val="none" w:sz="0" w:space="0" w:color="auto"/>
        <w:bottom w:val="none" w:sz="0" w:space="0" w:color="auto"/>
        <w:right w:val="none" w:sz="0" w:space="0" w:color="auto"/>
      </w:divBdr>
      <w:divsChild>
        <w:div w:id="1538277970">
          <w:marLeft w:val="0"/>
          <w:marRight w:val="0"/>
          <w:marTop w:val="0"/>
          <w:marBottom w:val="0"/>
          <w:divBdr>
            <w:top w:val="none" w:sz="0" w:space="0" w:color="auto"/>
            <w:left w:val="none" w:sz="0" w:space="0" w:color="auto"/>
            <w:bottom w:val="none" w:sz="0" w:space="0" w:color="auto"/>
            <w:right w:val="none" w:sz="0" w:space="0" w:color="auto"/>
          </w:divBdr>
          <w:divsChild>
            <w:div w:id="66836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7571">
      <w:bodyDiv w:val="1"/>
      <w:marLeft w:val="0"/>
      <w:marRight w:val="0"/>
      <w:marTop w:val="0"/>
      <w:marBottom w:val="0"/>
      <w:divBdr>
        <w:top w:val="none" w:sz="0" w:space="0" w:color="auto"/>
        <w:left w:val="none" w:sz="0" w:space="0" w:color="auto"/>
        <w:bottom w:val="none" w:sz="0" w:space="0" w:color="auto"/>
        <w:right w:val="none" w:sz="0" w:space="0" w:color="auto"/>
      </w:divBdr>
    </w:div>
    <w:div w:id="1612281262">
      <w:bodyDiv w:val="1"/>
      <w:marLeft w:val="0"/>
      <w:marRight w:val="0"/>
      <w:marTop w:val="0"/>
      <w:marBottom w:val="0"/>
      <w:divBdr>
        <w:top w:val="none" w:sz="0" w:space="0" w:color="auto"/>
        <w:left w:val="none" w:sz="0" w:space="0" w:color="auto"/>
        <w:bottom w:val="none" w:sz="0" w:space="0" w:color="auto"/>
        <w:right w:val="none" w:sz="0" w:space="0" w:color="auto"/>
      </w:divBdr>
    </w:div>
    <w:div w:id="1681930984">
      <w:bodyDiv w:val="1"/>
      <w:marLeft w:val="0"/>
      <w:marRight w:val="0"/>
      <w:marTop w:val="0"/>
      <w:marBottom w:val="0"/>
      <w:divBdr>
        <w:top w:val="none" w:sz="0" w:space="0" w:color="auto"/>
        <w:left w:val="none" w:sz="0" w:space="0" w:color="auto"/>
        <w:bottom w:val="none" w:sz="0" w:space="0" w:color="auto"/>
        <w:right w:val="none" w:sz="0" w:space="0" w:color="auto"/>
      </w:divBdr>
      <w:divsChild>
        <w:div w:id="716785258">
          <w:marLeft w:val="274"/>
          <w:marRight w:val="0"/>
          <w:marTop w:val="0"/>
          <w:marBottom w:val="0"/>
          <w:divBdr>
            <w:top w:val="none" w:sz="0" w:space="0" w:color="auto"/>
            <w:left w:val="none" w:sz="0" w:space="0" w:color="auto"/>
            <w:bottom w:val="none" w:sz="0" w:space="0" w:color="auto"/>
            <w:right w:val="none" w:sz="0" w:space="0" w:color="auto"/>
          </w:divBdr>
        </w:div>
      </w:divsChild>
    </w:div>
    <w:div w:id="1682050706">
      <w:bodyDiv w:val="1"/>
      <w:marLeft w:val="0"/>
      <w:marRight w:val="0"/>
      <w:marTop w:val="0"/>
      <w:marBottom w:val="0"/>
      <w:divBdr>
        <w:top w:val="none" w:sz="0" w:space="0" w:color="auto"/>
        <w:left w:val="none" w:sz="0" w:space="0" w:color="auto"/>
        <w:bottom w:val="none" w:sz="0" w:space="0" w:color="auto"/>
        <w:right w:val="none" w:sz="0" w:space="0" w:color="auto"/>
      </w:divBdr>
    </w:div>
    <w:div w:id="1712607557">
      <w:bodyDiv w:val="1"/>
      <w:marLeft w:val="0"/>
      <w:marRight w:val="0"/>
      <w:marTop w:val="0"/>
      <w:marBottom w:val="0"/>
      <w:divBdr>
        <w:top w:val="none" w:sz="0" w:space="0" w:color="auto"/>
        <w:left w:val="none" w:sz="0" w:space="0" w:color="auto"/>
        <w:bottom w:val="none" w:sz="0" w:space="0" w:color="auto"/>
        <w:right w:val="none" w:sz="0" w:space="0" w:color="auto"/>
      </w:divBdr>
    </w:div>
    <w:div w:id="1716735657">
      <w:bodyDiv w:val="1"/>
      <w:marLeft w:val="0"/>
      <w:marRight w:val="0"/>
      <w:marTop w:val="0"/>
      <w:marBottom w:val="0"/>
      <w:divBdr>
        <w:top w:val="none" w:sz="0" w:space="0" w:color="auto"/>
        <w:left w:val="none" w:sz="0" w:space="0" w:color="auto"/>
        <w:bottom w:val="none" w:sz="0" w:space="0" w:color="auto"/>
        <w:right w:val="none" w:sz="0" w:space="0" w:color="auto"/>
      </w:divBdr>
    </w:div>
    <w:div w:id="1735077968">
      <w:bodyDiv w:val="1"/>
      <w:marLeft w:val="0"/>
      <w:marRight w:val="0"/>
      <w:marTop w:val="0"/>
      <w:marBottom w:val="0"/>
      <w:divBdr>
        <w:top w:val="none" w:sz="0" w:space="0" w:color="auto"/>
        <w:left w:val="none" w:sz="0" w:space="0" w:color="auto"/>
        <w:bottom w:val="none" w:sz="0" w:space="0" w:color="auto"/>
        <w:right w:val="none" w:sz="0" w:space="0" w:color="auto"/>
      </w:divBdr>
    </w:div>
    <w:div w:id="1758019080">
      <w:bodyDiv w:val="1"/>
      <w:marLeft w:val="0"/>
      <w:marRight w:val="0"/>
      <w:marTop w:val="0"/>
      <w:marBottom w:val="0"/>
      <w:divBdr>
        <w:top w:val="none" w:sz="0" w:space="0" w:color="auto"/>
        <w:left w:val="none" w:sz="0" w:space="0" w:color="auto"/>
        <w:bottom w:val="none" w:sz="0" w:space="0" w:color="auto"/>
        <w:right w:val="none" w:sz="0" w:space="0" w:color="auto"/>
      </w:divBdr>
    </w:div>
    <w:div w:id="1786003439">
      <w:bodyDiv w:val="1"/>
      <w:marLeft w:val="0"/>
      <w:marRight w:val="0"/>
      <w:marTop w:val="0"/>
      <w:marBottom w:val="0"/>
      <w:divBdr>
        <w:top w:val="none" w:sz="0" w:space="0" w:color="auto"/>
        <w:left w:val="none" w:sz="0" w:space="0" w:color="auto"/>
        <w:bottom w:val="none" w:sz="0" w:space="0" w:color="auto"/>
        <w:right w:val="none" w:sz="0" w:space="0" w:color="auto"/>
      </w:divBdr>
    </w:div>
    <w:div w:id="1791315320">
      <w:bodyDiv w:val="1"/>
      <w:marLeft w:val="0"/>
      <w:marRight w:val="0"/>
      <w:marTop w:val="0"/>
      <w:marBottom w:val="0"/>
      <w:divBdr>
        <w:top w:val="none" w:sz="0" w:space="0" w:color="auto"/>
        <w:left w:val="none" w:sz="0" w:space="0" w:color="auto"/>
        <w:bottom w:val="none" w:sz="0" w:space="0" w:color="auto"/>
        <w:right w:val="none" w:sz="0" w:space="0" w:color="auto"/>
      </w:divBdr>
    </w:div>
    <w:div w:id="1823501473">
      <w:bodyDiv w:val="1"/>
      <w:marLeft w:val="0"/>
      <w:marRight w:val="0"/>
      <w:marTop w:val="0"/>
      <w:marBottom w:val="0"/>
      <w:divBdr>
        <w:top w:val="none" w:sz="0" w:space="0" w:color="auto"/>
        <w:left w:val="none" w:sz="0" w:space="0" w:color="auto"/>
        <w:bottom w:val="none" w:sz="0" w:space="0" w:color="auto"/>
        <w:right w:val="none" w:sz="0" w:space="0" w:color="auto"/>
      </w:divBdr>
    </w:div>
    <w:div w:id="1883321454">
      <w:bodyDiv w:val="1"/>
      <w:marLeft w:val="0"/>
      <w:marRight w:val="0"/>
      <w:marTop w:val="0"/>
      <w:marBottom w:val="0"/>
      <w:divBdr>
        <w:top w:val="none" w:sz="0" w:space="0" w:color="auto"/>
        <w:left w:val="none" w:sz="0" w:space="0" w:color="auto"/>
        <w:bottom w:val="none" w:sz="0" w:space="0" w:color="auto"/>
        <w:right w:val="none" w:sz="0" w:space="0" w:color="auto"/>
      </w:divBdr>
    </w:div>
    <w:div w:id="2050103376">
      <w:bodyDiv w:val="1"/>
      <w:marLeft w:val="0"/>
      <w:marRight w:val="0"/>
      <w:marTop w:val="0"/>
      <w:marBottom w:val="0"/>
      <w:divBdr>
        <w:top w:val="none" w:sz="0" w:space="0" w:color="auto"/>
        <w:left w:val="none" w:sz="0" w:space="0" w:color="auto"/>
        <w:bottom w:val="none" w:sz="0" w:space="0" w:color="auto"/>
        <w:right w:val="none" w:sz="0" w:space="0" w:color="auto"/>
      </w:divBdr>
    </w:div>
    <w:div w:id="2059434102">
      <w:bodyDiv w:val="1"/>
      <w:marLeft w:val="0"/>
      <w:marRight w:val="0"/>
      <w:marTop w:val="0"/>
      <w:marBottom w:val="0"/>
      <w:divBdr>
        <w:top w:val="none" w:sz="0" w:space="0" w:color="auto"/>
        <w:left w:val="none" w:sz="0" w:space="0" w:color="auto"/>
        <w:bottom w:val="none" w:sz="0" w:space="0" w:color="auto"/>
        <w:right w:val="none" w:sz="0" w:space="0" w:color="auto"/>
      </w:divBdr>
    </w:div>
    <w:div w:id="2061784724">
      <w:bodyDiv w:val="1"/>
      <w:marLeft w:val="0"/>
      <w:marRight w:val="0"/>
      <w:marTop w:val="0"/>
      <w:marBottom w:val="0"/>
      <w:divBdr>
        <w:top w:val="none" w:sz="0" w:space="0" w:color="auto"/>
        <w:left w:val="none" w:sz="0" w:space="0" w:color="auto"/>
        <w:bottom w:val="none" w:sz="0" w:space="0" w:color="auto"/>
        <w:right w:val="none" w:sz="0" w:space="0" w:color="auto"/>
      </w:divBdr>
    </w:div>
    <w:div w:id="2065984806">
      <w:bodyDiv w:val="1"/>
      <w:marLeft w:val="0"/>
      <w:marRight w:val="0"/>
      <w:marTop w:val="0"/>
      <w:marBottom w:val="0"/>
      <w:divBdr>
        <w:top w:val="none" w:sz="0" w:space="0" w:color="auto"/>
        <w:left w:val="none" w:sz="0" w:space="0" w:color="auto"/>
        <w:bottom w:val="none" w:sz="0" w:space="0" w:color="auto"/>
        <w:right w:val="none" w:sz="0" w:space="0" w:color="auto"/>
      </w:divBdr>
    </w:div>
    <w:div w:id="2087339623">
      <w:bodyDiv w:val="1"/>
      <w:marLeft w:val="0"/>
      <w:marRight w:val="0"/>
      <w:marTop w:val="0"/>
      <w:marBottom w:val="0"/>
      <w:divBdr>
        <w:top w:val="none" w:sz="0" w:space="0" w:color="auto"/>
        <w:left w:val="none" w:sz="0" w:space="0" w:color="auto"/>
        <w:bottom w:val="none" w:sz="0" w:space="0" w:color="auto"/>
        <w:right w:val="none" w:sz="0" w:space="0" w:color="auto"/>
      </w:divBdr>
    </w:div>
    <w:div w:id="2097626318">
      <w:bodyDiv w:val="1"/>
      <w:marLeft w:val="0"/>
      <w:marRight w:val="0"/>
      <w:marTop w:val="0"/>
      <w:marBottom w:val="0"/>
      <w:divBdr>
        <w:top w:val="none" w:sz="0" w:space="0" w:color="auto"/>
        <w:left w:val="none" w:sz="0" w:space="0" w:color="auto"/>
        <w:bottom w:val="none" w:sz="0" w:space="0" w:color="auto"/>
        <w:right w:val="none" w:sz="0" w:space="0" w:color="auto"/>
      </w:divBdr>
    </w:div>
    <w:div w:id="2117601186">
      <w:bodyDiv w:val="1"/>
      <w:marLeft w:val="0"/>
      <w:marRight w:val="0"/>
      <w:marTop w:val="0"/>
      <w:marBottom w:val="0"/>
      <w:divBdr>
        <w:top w:val="none" w:sz="0" w:space="0" w:color="auto"/>
        <w:left w:val="none" w:sz="0" w:space="0" w:color="auto"/>
        <w:bottom w:val="none" w:sz="0" w:space="0" w:color="auto"/>
        <w:right w:val="none" w:sz="0" w:space="0" w:color="auto"/>
      </w:divBdr>
    </w:div>
    <w:div w:id="213020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ien.Luypaert\SBE\Effici&#235;nt%20werken%20-%20Templates\Rekennota_Sint-Niklaa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BD7749E74C4CF9826992AF34718B0B"/>
        <w:category>
          <w:name w:val="Algemeen"/>
          <w:gallery w:val="placeholder"/>
        </w:category>
        <w:types>
          <w:type w:val="bbPlcHdr"/>
        </w:types>
        <w:behaviors>
          <w:behavior w:val="content"/>
        </w:behaviors>
        <w:guid w:val="{BCB3DCC3-A8CC-42BD-900C-C22214F7A4F6}"/>
      </w:docPartPr>
      <w:docPartBody>
        <w:p w:rsidR="00E85CAA" w:rsidRDefault="00E80475" w:rsidP="00E80475">
          <w:pPr>
            <w:pStyle w:val="3FBD7749E74C4CF9826992AF34718B0B"/>
          </w:pPr>
          <w:r w:rsidRPr="000775BA">
            <w:rPr>
              <w:rStyle w:val="Tekstvantijdelijkeaanduiding"/>
            </w:rPr>
            <w:t>Klik of tik om tekst in te voeren.</w:t>
          </w:r>
        </w:p>
      </w:docPartBody>
    </w:docPart>
    <w:docPart>
      <w:docPartPr>
        <w:name w:val="49A7A71A2D3F47ED9883A2F65E566F51"/>
        <w:category>
          <w:name w:val="Algemeen"/>
          <w:gallery w:val="placeholder"/>
        </w:category>
        <w:types>
          <w:type w:val="bbPlcHdr"/>
        </w:types>
        <w:behaviors>
          <w:behavior w:val="content"/>
        </w:behaviors>
        <w:guid w:val="{899A702B-7B0B-4DF0-8264-485DF2379EBF}"/>
      </w:docPartPr>
      <w:docPartBody>
        <w:p w:rsidR="00E85CAA" w:rsidRDefault="00E80475" w:rsidP="00E80475">
          <w:pPr>
            <w:pStyle w:val="49A7A71A2D3F47ED9883A2F65E566F51"/>
          </w:pPr>
          <w:r w:rsidRPr="000775BA">
            <w:rPr>
              <w:rStyle w:val="Tekstvantijdelijkeaanduiding"/>
            </w:rPr>
            <w:t>Klik of tik om tekst in te voeren.</w:t>
          </w:r>
        </w:p>
      </w:docPartBody>
    </w:docPart>
    <w:docPart>
      <w:docPartPr>
        <w:name w:val="99423FC3C2A94707966D9834094B52BE"/>
        <w:category>
          <w:name w:val="Algemeen"/>
          <w:gallery w:val="placeholder"/>
        </w:category>
        <w:types>
          <w:type w:val="bbPlcHdr"/>
        </w:types>
        <w:behaviors>
          <w:behavior w:val="content"/>
        </w:behaviors>
        <w:guid w:val="{AAAD8E14-6578-4676-9689-3742F2BF2DCE}"/>
      </w:docPartPr>
      <w:docPartBody>
        <w:p w:rsidR="00E85CAA" w:rsidRDefault="00E80475" w:rsidP="00E80475">
          <w:pPr>
            <w:pStyle w:val="99423FC3C2A94707966D9834094B52BE"/>
          </w:pPr>
          <w:r w:rsidRPr="000775BA">
            <w:rPr>
              <w:rStyle w:val="Tekstvantijdelijkeaanduiding"/>
            </w:rPr>
            <w:t>Klik of tik om tekst in te voeren.</w:t>
          </w:r>
        </w:p>
      </w:docPartBody>
    </w:docPart>
    <w:docPart>
      <w:docPartPr>
        <w:name w:val="190CACD76528411E9F3DA998046867C1"/>
        <w:category>
          <w:name w:val="Algemeen"/>
          <w:gallery w:val="placeholder"/>
        </w:category>
        <w:types>
          <w:type w:val="bbPlcHdr"/>
        </w:types>
        <w:behaviors>
          <w:behavior w:val="content"/>
        </w:behaviors>
        <w:guid w:val="{146B002C-0016-4C69-BF19-7ACFD68E71F8}"/>
      </w:docPartPr>
      <w:docPartBody>
        <w:p w:rsidR="00E85CAA" w:rsidRDefault="00E80475" w:rsidP="00E80475">
          <w:pPr>
            <w:pStyle w:val="190CACD76528411E9F3DA998046867C1"/>
          </w:pPr>
          <w:r w:rsidRPr="000775BA">
            <w:rPr>
              <w:rStyle w:val="Tekstvantijdelijkeaanduiding"/>
            </w:rPr>
            <w:t>Klik of tik om tekst in te voeren.</w:t>
          </w:r>
        </w:p>
      </w:docPartBody>
    </w:docPart>
    <w:docPart>
      <w:docPartPr>
        <w:name w:val="A9393E4BA96146D081551A7728FB1E6A"/>
        <w:category>
          <w:name w:val="Algemeen"/>
          <w:gallery w:val="placeholder"/>
        </w:category>
        <w:types>
          <w:type w:val="bbPlcHdr"/>
        </w:types>
        <w:behaviors>
          <w:behavior w:val="content"/>
        </w:behaviors>
        <w:guid w:val="{BA06CE76-7E1B-409F-A97F-B3B1B26B62A4}"/>
      </w:docPartPr>
      <w:docPartBody>
        <w:p w:rsidR="00E85CAA" w:rsidRDefault="00E80475" w:rsidP="00E80475">
          <w:pPr>
            <w:pStyle w:val="A9393E4BA96146D081551A7728FB1E6A"/>
          </w:pPr>
          <w:r w:rsidRPr="000775BA">
            <w:rPr>
              <w:rStyle w:val="Tekstvantijdelijkeaanduiding"/>
            </w:rPr>
            <w:t>Klik of tik om tekst in te voeren.</w:t>
          </w:r>
        </w:p>
      </w:docPartBody>
    </w:docPart>
    <w:docPart>
      <w:docPartPr>
        <w:name w:val="C2F24C1B53DB4BDA9A49091D3699BB4A"/>
        <w:category>
          <w:name w:val="Algemeen"/>
          <w:gallery w:val="placeholder"/>
        </w:category>
        <w:types>
          <w:type w:val="bbPlcHdr"/>
        </w:types>
        <w:behaviors>
          <w:behavior w:val="content"/>
        </w:behaviors>
        <w:guid w:val="{E59E54E6-8576-4239-A507-8E7881EC46CD}"/>
      </w:docPartPr>
      <w:docPartBody>
        <w:p w:rsidR="00E85CAA" w:rsidRDefault="00E80475" w:rsidP="00E80475">
          <w:pPr>
            <w:pStyle w:val="C2F24C1B53DB4BDA9A49091D3699BB4A"/>
          </w:pPr>
          <w:r w:rsidRPr="000775B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Bahnschrift Light">
    <w:panose1 w:val="020B0502040204020203"/>
    <w:charset w:val="00"/>
    <w:family w:val="swiss"/>
    <w:pitch w:val="variable"/>
    <w:sig w:usb0="A00002C7" w:usb1="00000002" w:usb2="00000000" w:usb3="00000000" w:csb0="0000019F" w:csb1="00000000"/>
  </w:font>
  <w:font w:name="Bahnschrift">
    <w:altName w:val="Bahnschrift"/>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DA6"/>
    <w:rsid w:val="00002EDA"/>
    <w:rsid w:val="00017F6C"/>
    <w:rsid w:val="00026953"/>
    <w:rsid w:val="00052C82"/>
    <w:rsid w:val="00073F02"/>
    <w:rsid w:val="00093834"/>
    <w:rsid w:val="000C4B25"/>
    <w:rsid w:val="000E03CD"/>
    <w:rsid w:val="000E4A1A"/>
    <w:rsid w:val="000F6280"/>
    <w:rsid w:val="00112FF9"/>
    <w:rsid w:val="00123986"/>
    <w:rsid w:val="001502A6"/>
    <w:rsid w:val="00153273"/>
    <w:rsid w:val="00156DCC"/>
    <w:rsid w:val="00163223"/>
    <w:rsid w:val="001746DB"/>
    <w:rsid w:val="001C56E3"/>
    <w:rsid w:val="001D0DA6"/>
    <w:rsid w:val="00220FBA"/>
    <w:rsid w:val="00247318"/>
    <w:rsid w:val="0027672C"/>
    <w:rsid w:val="0028078E"/>
    <w:rsid w:val="0028399D"/>
    <w:rsid w:val="002A30CE"/>
    <w:rsid w:val="002A5EBD"/>
    <w:rsid w:val="002B0EEA"/>
    <w:rsid w:val="002B4B4B"/>
    <w:rsid w:val="002B580B"/>
    <w:rsid w:val="00303350"/>
    <w:rsid w:val="0030366F"/>
    <w:rsid w:val="003076D4"/>
    <w:rsid w:val="00323E71"/>
    <w:rsid w:val="00326D9A"/>
    <w:rsid w:val="00327484"/>
    <w:rsid w:val="003324D2"/>
    <w:rsid w:val="00341867"/>
    <w:rsid w:val="0034186D"/>
    <w:rsid w:val="00345653"/>
    <w:rsid w:val="003459EA"/>
    <w:rsid w:val="003618F3"/>
    <w:rsid w:val="003626E9"/>
    <w:rsid w:val="0038544A"/>
    <w:rsid w:val="003A6F71"/>
    <w:rsid w:val="003D05D8"/>
    <w:rsid w:val="003F7EF1"/>
    <w:rsid w:val="00427824"/>
    <w:rsid w:val="00467E05"/>
    <w:rsid w:val="0049013B"/>
    <w:rsid w:val="004A310F"/>
    <w:rsid w:val="004B00DA"/>
    <w:rsid w:val="004C1CAF"/>
    <w:rsid w:val="004D605E"/>
    <w:rsid w:val="005053D1"/>
    <w:rsid w:val="005337D1"/>
    <w:rsid w:val="0054266E"/>
    <w:rsid w:val="00575AFE"/>
    <w:rsid w:val="005B21F4"/>
    <w:rsid w:val="005C50CA"/>
    <w:rsid w:val="005E44DF"/>
    <w:rsid w:val="005E5551"/>
    <w:rsid w:val="005F3DE9"/>
    <w:rsid w:val="00654289"/>
    <w:rsid w:val="00661BFE"/>
    <w:rsid w:val="00664EFC"/>
    <w:rsid w:val="00681D7D"/>
    <w:rsid w:val="00691FAE"/>
    <w:rsid w:val="006A234F"/>
    <w:rsid w:val="006C1E39"/>
    <w:rsid w:val="006C3D67"/>
    <w:rsid w:val="006D491C"/>
    <w:rsid w:val="006F60D4"/>
    <w:rsid w:val="00710495"/>
    <w:rsid w:val="00731689"/>
    <w:rsid w:val="00742246"/>
    <w:rsid w:val="007514CA"/>
    <w:rsid w:val="0076365D"/>
    <w:rsid w:val="00770CF7"/>
    <w:rsid w:val="00771E43"/>
    <w:rsid w:val="007727D6"/>
    <w:rsid w:val="00792D4A"/>
    <w:rsid w:val="007D5723"/>
    <w:rsid w:val="007E2AC8"/>
    <w:rsid w:val="007F4DAB"/>
    <w:rsid w:val="00806455"/>
    <w:rsid w:val="008169C1"/>
    <w:rsid w:val="00822B6D"/>
    <w:rsid w:val="00831D41"/>
    <w:rsid w:val="00840C0E"/>
    <w:rsid w:val="00850A90"/>
    <w:rsid w:val="00851199"/>
    <w:rsid w:val="00871B1E"/>
    <w:rsid w:val="008824DA"/>
    <w:rsid w:val="008915B5"/>
    <w:rsid w:val="008917EF"/>
    <w:rsid w:val="00892C25"/>
    <w:rsid w:val="00896BE8"/>
    <w:rsid w:val="00896CE6"/>
    <w:rsid w:val="008A28D5"/>
    <w:rsid w:val="008F6803"/>
    <w:rsid w:val="00906537"/>
    <w:rsid w:val="0091705D"/>
    <w:rsid w:val="009177BA"/>
    <w:rsid w:val="00920C96"/>
    <w:rsid w:val="00921FB9"/>
    <w:rsid w:val="00925257"/>
    <w:rsid w:val="00943F67"/>
    <w:rsid w:val="0098625B"/>
    <w:rsid w:val="009942B3"/>
    <w:rsid w:val="009B4E36"/>
    <w:rsid w:val="009C4DB3"/>
    <w:rsid w:val="009C7C4E"/>
    <w:rsid w:val="009D2D28"/>
    <w:rsid w:val="009E1769"/>
    <w:rsid w:val="009E4BED"/>
    <w:rsid w:val="009F14E8"/>
    <w:rsid w:val="00A039AE"/>
    <w:rsid w:val="00A072FE"/>
    <w:rsid w:val="00A1264E"/>
    <w:rsid w:val="00A20C02"/>
    <w:rsid w:val="00A4231B"/>
    <w:rsid w:val="00A53EBD"/>
    <w:rsid w:val="00A8482E"/>
    <w:rsid w:val="00A8778E"/>
    <w:rsid w:val="00A91D55"/>
    <w:rsid w:val="00A942CC"/>
    <w:rsid w:val="00AA537F"/>
    <w:rsid w:val="00AA758C"/>
    <w:rsid w:val="00AB5F46"/>
    <w:rsid w:val="00AD0714"/>
    <w:rsid w:val="00AE4385"/>
    <w:rsid w:val="00B06C80"/>
    <w:rsid w:val="00B2091D"/>
    <w:rsid w:val="00B20A47"/>
    <w:rsid w:val="00B27AFF"/>
    <w:rsid w:val="00B30070"/>
    <w:rsid w:val="00B40BDB"/>
    <w:rsid w:val="00B40E4D"/>
    <w:rsid w:val="00B611A2"/>
    <w:rsid w:val="00BA08B2"/>
    <w:rsid w:val="00BB4C90"/>
    <w:rsid w:val="00BD5F19"/>
    <w:rsid w:val="00BE0A06"/>
    <w:rsid w:val="00BF5127"/>
    <w:rsid w:val="00C474CF"/>
    <w:rsid w:val="00C5500D"/>
    <w:rsid w:val="00C57EB7"/>
    <w:rsid w:val="00C602AF"/>
    <w:rsid w:val="00C73118"/>
    <w:rsid w:val="00C75297"/>
    <w:rsid w:val="00C82288"/>
    <w:rsid w:val="00CA79D9"/>
    <w:rsid w:val="00CB0593"/>
    <w:rsid w:val="00CC3295"/>
    <w:rsid w:val="00D22023"/>
    <w:rsid w:val="00D265F3"/>
    <w:rsid w:val="00D53E4D"/>
    <w:rsid w:val="00D564FC"/>
    <w:rsid w:val="00D6543C"/>
    <w:rsid w:val="00D93155"/>
    <w:rsid w:val="00DA068B"/>
    <w:rsid w:val="00DC714D"/>
    <w:rsid w:val="00E42AD6"/>
    <w:rsid w:val="00E536F2"/>
    <w:rsid w:val="00E64225"/>
    <w:rsid w:val="00E65B70"/>
    <w:rsid w:val="00E73D37"/>
    <w:rsid w:val="00E80475"/>
    <w:rsid w:val="00E82106"/>
    <w:rsid w:val="00E85CAA"/>
    <w:rsid w:val="00E902A0"/>
    <w:rsid w:val="00E96C4A"/>
    <w:rsid w:val="00EB412E"/>
    <w:rsid w:val="00ED50AC"/>
    <w:rsid w:val="00F00BF4"/>
    <w:rsid w:val="00F07168"/>
    <w:rsid w:val="00F24708"/>
    <w:rsid w:val="00F320FD"/>
    <w:rsid w:val="00F36AAB"/>
    <w:rsid w:val="00F64332"/>
    <w:rsid w:val="00F92910"/>
    <w:rsid w:val="00FB3F27"/>
    <w:rsid w:val="00FD414D"/>
    <w:rsid w:val="00FE7AE2"/>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0475"/>
    <w:rPr>
      <w:color w:val="808080"/>
    </w:rPr>
  </w:style>
  <w:style w:type="paragraph" w:customStyle="1" w:styleId="2FDB401FDD79404B8B480096C2A5E21F">
    <w:name w:val="2FDB401FDD79404B8B480096C2A5E21F"/>
    <w:rsid w:val="009B4E36"/>
    <w:pPr>
      <w:spacing w:line="278" w:lineRule="auto"/>
    </w:pPr>
    <w:rPr>
      <w:kern w:val="2"/>
      <w:sz w:val="24"/>
      <w:szCs w:val="24"/>
      <w:lang w:val="nl-NL" w:eastAsia="nl-NL"/>
      <w14:ligatures w14:val="standardContextual"/>
    </w:rPr>
  </w:style>
  <w:style w:type="paragraph" w:customStyle="1" w:styleId="A00EE447FF9D4A319BD86C0E642D7019">
    <w:name w:val="A00EE447FF9D4A319BD86C0E642D7019"/>
    <w:rsid w:val="009B4E36"/>
    <w:pPr>
      <w:spacing w:line="278" w:lineRule="auto"/>
    </w:pPr>
    <w:rPr>
      <w:kern w:val="2"/>
      <w:sz w:val="24"/>
      <w:szCs w:val="24"/>
      <w:lang w:val="nl-NL" w:eastAsia="nl-NL"/>
      <w14:ligatures w14:val="standardContextual"/>
    </w:rPr>
  </w:style>
  <w:style w:type="paragraph" w:customStyle="1" w:styleId="568F5AEF94134155B73612FED7AF324A">
    <w:name w:val="568F5AEF94134155B73612FED7AF324A"/>
    <w:rsid w:val="009B4E36"/>
    <w:pPr>
      <w:spacing w:line="278" w:lineRule="auto"/>
    </w:pPr>
    <w:rPr>
      <w:kern w:val="2"/>
      <w:sz w:val="24"/>
      <w:szCs w:val="24"/>
      <w:lang w:val="nl-NL" w:eastAsia="nl-NL"/>
      <w14:ligatures w14:val="standardContextual"/>
    </w:rPr>
  </w:style>
  <w:style w:type="paragraph" w:customStyle="1" w:styleId="0BDE7D338AC24CF1B7301B0CA0C95EE8">
    <w:name w:val="0BDE7D338AC24CF1B7301B0CA0C95EE8"/>
    <w:rsid w:val="009B4E36"/>
    <w:pPr>
      <w:spacing w:line="278" w:lineRule="auto"/>
    </w:pPr>
    <w:rPr>
      <w:kern w:val="2"/>
      <w:sz w:val="24"/>
      <w:szCs w:val="24"/>
      <w:lang w:val="nl-NL" w:eastAsia="nl-NL"/>
      <w14:ligatures w14:val="standardContextual"/>
    </w:rPr>
  </w:style>
  <w:style w:type="paragraph" w:customStyle="1" w:styleId="3666038442C249F3BE215003B8D1F724">
    <w:name w:val="3666038442C249F3BE215003B8D1F724"/>
    <w:rsid w:val="009B4E36"/>
    <w:pPr>
      <w:spacing w:line="278" w:lineRule="auto"/>
    </w:pPr>
    <w:rPr>
      <w:kern w:val="2"/>
      <w:sz w:val="24"/>
      <w:szCs w:val="24"/>
      <w:lang w:val="nl-NL" w:eastAsia="nl-NL"/>
      <w14:ligatures w14:val="standardContextual"/>
    </w:rPr>
  </w:style>
  <w:style w:type="paragraph" w:customStyle="1" w:styleId="36E318D58E54489A86248402C8535455">
    <w:name w:val="36E318D58E54489A86248402C8535455"/>
    <w:rsid w:val="009B4E36"/>
    <w:pPr>
      <w:spacing w:line="278" w:lineRule="auto"/>
    </w:pPr>
    <w:rPr>
      <w:kern w:val="2"/>
      <w:sz w:val="24"/>
      <w:szCs w:val="24"/>
      <w:lang w:val="nl-NL" w:eastAsia="nl-NL"/>
      <w14:ligatures w14:val="standardContextual"/>
    </w:rPr>
  </w:style>
  <w:style w:type="paragraph" w:customStyle="1" w:styleId="F2BC5035B53246ADAA708FE881C974AA">
    <w:name w:val="F2BC5035B53246ADAA708FE881C974AA"/>
    <w:rsid w:val="009B4E36"/>
    <w:pPr>
      <w:spacing w:line="278" w:lineRule="auto"/>
    </w:pPr>
    <w:rPr>
      <w:kern w:val="2"/>
      <w:sz w:val="24"/>
      <w:szCs w:val="24"/>
      <w:lang w:val="nl-NL" w:eastAsia="nl-NL"/>
      <w14:ligatures w14:val="standardContextual"/>
    </w:rPr>
  </w:style>
  <w:style w:type="paragraph" w:customStyle="1" w:styleId="3B14F88BCE364BA28E59B515B53AA67B">
    <w:name w:val="3B14F88BCE364BA28E59B515B53AA67B"/>
    <w:rsid w:val="009B4E36"/>
    <w:pPr>
      <w:spacing w:line="278" w:lineRule="auto"/>
    </w:pPr>
    <w:rPr>
      <w:kern w:val="2"/>
      <w:sz w:val="24"/>
      <w:szCs w:val="24"/>
      <w:lang w:val="nl-NL" w:eastAsia="nl-NL"/>
      <w14:ligatures w14:val="standardContextual"/>
    </w:rPr>
  </w:style>
  <w:style w:type="paragraph" w:customStyle="1" w:styleId="A19FB01C38A840818AA6B02C8065DF42">
    <w:name w:val="A19FB01C38A840818AA6B02C8065DF42"/>
    <w:rsid w:val="00E80475"/>
    <w:pPr>
      <w:spacing w:line="278" w:lineRule="auto"/>
    </w:pPr>
    <w:rPr>
      <w:kern w:val="2"/>
      <w:sz w:val="24"/>
      <w:szCs w:val="24"/>
      <w:lang w:val="nl-NL" w:eastAsia="nl-NL"/>
      <w14:ligatures w14:val="standardContextual"/>
    </w:rPr>
  </w:style>
  <w:style w:type="paragraph" w:customStyle="1" w:styleId="DF3D5A09F8D94DF9BA4EA00AA11936DB">
    <w:name w:val="DF3D5A09F8D94DF9BA4EA00AA11936DB"/>
    <w:rsid w:val="00E80475"/>
    <w:pPr>
      <w:spacing w:line="278" w:lineRule="auto"/>
    </w:pPr>
    <w:rPr>
      <w:kern w:val="2"/>
      <w:sz w:val="24"/>
      <w:szCs w:val="24"/>
      <w:lang w:val="nl-NL" w:eastAsia="nl-NL"/>
      <w14:ligatures w14:val="standardContextual"/>
    </w:rPr>
  </w:style>
  <w:style w:type="paragraph" w:customStyle="1" w:styleId="9C567578EFDF4DBEB22FBDEFEC332F8A">
    <w:name w:val="9C567578EFDF4DBEB22FBDEFEC332F8A"/>
    <w:rsid w:val="00E80475"/>
    <w:pPr>
      <w:spacing w:line="278" w:lineRule="auto"/>
    </w:pPr>
    <w:rPr>
      <w:kern w:val="2"/>
      <w:sz w:val="24"/>
      <w:szCs w:val="24"/>
      <w:lang w:val="nl-NL" w:eastAsia="nl-NL"/>
      <w14:ligatures w14:val="standardContextual"/>
    </w:rPr>
  </w:style>
  <w:style w:type="paragraph" w:customStyle="1" w:styleId="D8B94230114D498180D294733459ECBE">
    <w:name w:val="D8B94230114D498180D294733459ECBE"/>
    <w:rsid w:val="00E80475"/>
    <w:pPr>
      <w:spacing w:line="278" w:lineRule="auto"/>
    </w:pPr>
    <w:rPr>
      <w:kern w:val="2"/>
      <w:sz w:val="24"/>
      <w:szCs w:val="24"/>
      <w:lang w:val="nl-NL" w:eastAsia="nl-NL"/>
      <w14:ligatures w14:val="standardContextual"/>
    </w:rPr>
  </w:style>
  <w:style w:type="paragraph" w:customStyle="1" w:styleId="A94749737E5940FF807D443C4EDCABC9">
    <w:name w:val="A94749737E5940FF807D443C4EDCABC9"/>
    <w:rsid w:val="00E80475"/>
    <w:pPr>
      <w:spacing w:line="278" w:lineRule="auto"/>
    </w:pPr>
    <w:rPr>
      <w:kern w:val="2"/>
      <w:sz w:val="24"/>
      <w:szCs w:val="24"/>
      <w:lang w:val="nl-NL" w:eastAsia="nl-NL"/>
      <w14:ligatures w14:val="standardContextual"/>
    </w:rPr>
  </w:style>
  <w:style w:type="paragraph" w:customStyle="1" w:styleId="6A54BDD5435844E2AE1447D28F44F214">
    <w:name w:val="6A54BDD5435844E2AE1447D28F44F214"/>
    <w:rsid w:val="00E80475"/>
    <w:pPr>
      <w:spacing w:line="278" w:lineRule="auto"/>
    </w:pPr>
    <w:rPr>
      <w:kern w:val="2"/>
      <w:sz w:val="24"/>
      <w:szCs w:val="24"/>
      <w:lang w:val="nl-NL" w:eastAsia="nl-NL"/>
      <w14:ligatures w14:val="standardContextual"/>
    </w:rPr>
  </w:style>
  <w:style w:type="paragraph" w:customStyle="1" w:styleId="7E24C6E53762409980ADC494FC48F5A1">
    <w:name w:val="7E24C6E53762409980ADC494FC48F5A1"/>
    <w:rsid w:val="00920C96"/>
    <w:pPr>
      <w:spacing w:line="278" w:lineRule="auto"/>
    </w:pPr>
    <w:rPr>
      <w:kern w:val="2"/>
      <w:sz w:val="24"/>
      <w:szCs w:val="24"/>
      <w:lang w:val="en-US" w:eastAsia="en-US"/>
      <w14:ligatures w14:val="standardContextual"/>
    </w:rPr>
  </w:style>
  <w:style w:type="paragraph" w:customStyle="1" w:styleId="9DEDCF45553240ADA6D5369D8006A40D">
    <w:name w:val="9DEDCF45553240ADA6D5369D8006A40D"/>
    <w:rsid w:val="00920C96"/>
    <w:pPr>
      <w:spacing w:line="278" w:lineRule="auto"/>
    </w:pPr>
    <w:rPr>
      <w:kern w:val="2"/>
      <w:sz w:val="24"/>
      <w:szCs w:val="24"/>
      <w:lang w:val="en-US" w:eastAsia="en-US"/>
      <w14:ligatures w14:val="standardContextual"/>
    </w:rPr>
  </w:style>
  <w:style w:type="paragraph" w:customStyle="1" w:styleId="419DDAB5B759448EA4760CE6416839B1">
    <w:name w:val="419DDAB5B759448EA4760CE6416839B1"/>
    <w:rsid w:val="00920C96"/>
    <w:pPr>
      <w:spacing w:line="278" w:lineRule="auto"/>
    </w:pPr>
    <w:rPr>
      <w:kern w:val="2"/>
      <w:sz w:val="24"/>
      <w:szCs w:val="24"/>
      <w:lang w:val="en-US" w:eastAsia="en-US"/>
      <w14:ligatures w14:val="standardContextual"/>
    </w:rPr>
  </w:style>
  <w:style w:type="paragraph" w:customStyle="1" w:styleId="1E4B40DEE4484D56AF63FEA4C173D697">
    <w:name w:val="1E4B40DEE4484D56AF63FEA4C173D697"/>
    <w:rsid w:val="00920C96"/>
    <w:pPr>
      <w:spacing w:line="278" w:lineRule="auto"/>
    </w:pPr>
    <w:rPr>
      <w:kern w:val="2"/>
      <w:sz w:val="24"/>
      <w:szCs w:val="24"/>
      <w:lang w:val="en-US" w:eastAsia="en-US"/>
      <w14:ligatures w14:val="standardContextual"/>
    </w:rPr>
  </w:style>
  <w:style w:type="paragraph" w:customStyle="1" w:styleId="46695E2EA6AC4F5585F23F35913F36C8">
    <w:name w:val="46695E2EA6AC4F5585F23F35913F36C8"/>
    <w:rsid w:val="00920C96"/>
    <w:pPr>
      <w:spacing w:line="278" w:lineRule="auto"/>
    </w:pPr>
    <w:rPr>
      <w:kern w:val="2"/>
      <w:sz w:val="24"/>
      <w:szCs w:val="24"/>
      <w:lang w:val="en-US" w:eastAsia="en-US"/>
      <w14:ligatures w14:val="standardContextual"/>
    </w:rPr>
  </w:style>
  <w:style w:type="paragraph" w:customStyle="1" w:styleId="19F8DFDB7D6040C78F76B1D12263E65F">
    <w:name w:val="19F8DFDB7D6040C78F76B1D12263E65F"/>
    <w:rsid w:val="00920C96"/>
    <w:pPr>
      <w:spacing w:line="278" w:lineRule="auto"/>
    </w:pPr>
    <w:rPr>
      <w:kern w:val="2"/>
      <w:sz w:val="24"/>
      <w:szCs w:val="24"/>
      <w:lang w:val="en-US" w:eastAsia="en-US"/>
      <w14:ligatures w14:val="standardContextual"/>
    </w:rPr>
  </w:style>
  <w:style w:type="paragraph" w:customStyle="1" w:styleId="D7F432D0FB914344BC2FE80BF84969FB">
    <w:name w:val="D7F432D0FB914344BC2FE80BF84969FB"/>
    <w:rsid w:val="00E80475"/>
    <w:pPr>
      <w:spacing w:line="278" w:lineRule="auto"/>
    </w:pPr>
    <w:rPr>
      <w:kern w:val="2"/>
      <w:sz w:val="24"/>
      <w:szCs w:val="24"/>
      <w:lang w:val="nl-NL" w:eastAsia="nl-NL"/>
      <w14:ligatures w14:val="standardContextual"/>
    </w:rPr>
  </w:style>
  <w:style w:type="paragraph" w:customStyle="1" w:styleId="A3CDD62C15D64EEAA7D567C6D8722641">
    <w:name w:val="A3CDD62C15D64EEAA7D567C6D8722641"/>
    <w:rsid w:val="00E80475"/>
    <w:pPr>
      <w:spacing w:line="278" w:lineRule="auto"/>
    </w:pPr>
    <w:rPr>
      <w:kern w:val="2"/>
      <w:sz w:val="24"/>
      <w:szCs w:val="24"/>
      <w:lang w:val="nl-NL" w:eastAsia="nl-NL"/>
      <w14:ligatures w14:val="standardContextual"/>
    </w:rPr>
  </w:style>
  <w:style w:type="paragraph" w:customStyle="1" w:styleId="F05D3D599ECA485E8EB84D7BAEEA912B">
    <w:name w:val="F05D3D599ECA485E8EB84D7BAEEA912B"/>
    <w:rsid w:val="00E80475"/>
    <w:pPr>
      <w:spacing w:line="278" w:lineRule="auto"/>
    </w:pPr>
    <w:rPr>
      <w:kern w:val="2"/>
      <w:sz w:val="24"/>
      <w:szCs w:val="24"/>
      <w:lang w:val="nl-NL" w:eastAsia="nl-NL"/>
      <w14:ligatures w14:val="standardContextual"/>
    </w:rPr>
  </w:style>
  <w:style w:type="paragraph" w:customStyle="1" w:styleId="9D40FCD68A1344AA8CBADBD1227C2D1C">
    <w:name w:val="9D40FCD68A1344AA8CBADBD1227C2D1C"/>
    <w:rsid w:val="00E80475"/>
    <w:pPr>
      <w:spacing w:line="278" w:lineRule="auto"/>
    </w:pPr>
    <w:rPr>
      <w:kern w:val="2"/>
      <w:sz w:val="24"/>
      <w:szCs w:val="24"/>
      <w:lang w:val="nl-NL" w:eastAsia="nl-NL"/>
      <w14:ligatures w14:val="standardContextual"/>
    </w:rPr>
  </w:style>
  <w:style w:type="paragraph" w:customStyle="1" w:styleId="215377143F2C44DEBE364CAB9A4ACE92">
    <w:name w:val="215377143F2C44DEBE364CAB9A4ACE92"/>
    <w:rsid w:val="00E80475"/>
    <w:pPr>
      <w:spacing w:line="278" w:lineRule="auto"/>
    </w:pPr>
    <w:rPr>
      <w:kern w:val="2"/>
      <w:sz w:val="24"/>
      <w:szCs w:val="24"/>
      <w:lang w:val="nl-NL" w:eastAsia="nl-NL"/>
      <w14:ligatures w14:val="standardContextual"/>
    </w:rPr>
  </w:style>
  <w:style w:type="paragraph" w:customStyle="1" w:styleId="582096EF8A084C029EDBE03876F2AE84">
    <w:name w:val="582096EF8A084C029EDBE03876F2AE84"/>
    <w:rsid w:val="00E80475"/>
    <w:pPr>
      <w:spacing w:line="278" w:lineRule="auto"/>
    </w:pPr>
    <w:rPr>
      <w:kern w:val="2"/>
      <w:sz w:val="24"/>
      <w:szCs w:val="24"/>
      <w:lang w:val="nl-NL" w:eastAsia="nl-NL"/>
      <w14:ligatures w14:val="standardContextual"/>
    </w:rPr>
  </w:style>
  <w:style w:type="paragraph" w:customStyle="1" w:styleId="B60157533CB34EF2A99FEE48CB5DAE01">
    <w:name w:val="B60157533CB34EF2A99FEE48CB5DAE01"/>
    <w:rsid w:val="00E80475"/>
    <w:pPr>
      <w:spacing w:line="278" w:lineRule="auto"/>
    </w:pPr>
    <w:rPr>
      <w:kern w:val="2"/>
      <w:sz w:val="24"/>
      <w:szCs w:val="24"/>
      <w:lang w:val="nl-NL" w:eastAsia="nl-NL"/>
      <w14:ligatures w14:val="standardContextual"/>
    </w:rPr>
  </w:style>
  <w:style w:type="paragraph" w:customStyle="1" w:styleId="8A03A7D5A2C64EAD85FCB615D828E156">
    <w:name w:val="8A03A7D5A2C64EAD85FCB615D828E156"/>
    <w:rsid w:val="00E80475"/>
    <w:pPr>
      <w:spacing w:line="278" w:lineRule="auto"/>
    </w:pPr>
    <w:rPr>
      <w:kern w:val="2"/>
      <w:sz w:val="24"/>
      <w:szCs w:val="24"/>
      <w:lang w:val="nl-NL" w:eastAsia="nl-NL"/>
      <w14:ligatures w14:val="standardContextual"/>
    </w:rPr>
  </w:style>
  <w:style w:type="paragraph" w:customStyle="1" w:styleId="D1F02B6F009C45CBB52247A5A80029BA">
    <w:name w:val="D1F02B6F009C45CBB52247A5A80029BA"/>
    <w:rsid w:val="00E80475"/>
    <w:pPr>
      <w:spacing w:line="278" w:lineRule="auto"/>
    </w:pPr>
    <w:rPr>
      <w:kern w:val="2"/>
      <w:sz w:val="24"/>
      <w:szCs w:val="24"/>
      <w:lang w:val="nl-NL" w:eastAsia="nl-NL"/>
      <w14:ligatures w14:val="standardContextual"/>
    </w:rPr>
  </w:style>
  <w:style w:type="paragraph" w:customStyle="1" w:styleId="86E69C901766466DA337D55C46C899E1">
    <w:name w:val="86E69C901766466DA337D55C46C899E1"/>
    <w:rsid w:val="00E80475"/>
    <w:pPr>
      <w:spacing w:line="278" w:lineRule="auto"/>
    </w:pPr>
    <w:rPr>
      <w:kern w:val="2"/>
      <w:sz w:val="24"/>
      <w:szCs w:val="24"/>
      <w:lang w:val="nl-NL" w:eastAsia="nl-NL"/>
      <w14:ligatures w14:val="standardContextual"/>
    </w:rPr>
  </w:style>
  <w:style w:type="paragraph" w:customStyle="1" w:styleId="EFAD715E33F9472B8A21AD8FE861F3D1">
    <w:name w:val="EFAD715E33F9472B8A21AD8FE861F3D1"/>
    <w:rsid w:val="00E80475"/>
    <w:pPr>
      <w:spacing w:line="278" w:lineRule="auto"/>
    </w:pPr>
    <w:rPr>
      <w:kern w:val="2"/>
      <w:sz w:val="24"/>
      <w:szCs w:val="24"/>
      <w:lang w:val="nl-NL" w:eastAsia="nl-NL"/>
      <w14:ligatures w14:val="standardContextual"/>
    </w:rPr>
  </w:style>
  <w:style w:type="paragraph" w:customStyle="1" w:styleId="757DFCA9768B405385A59B00A0121859">
    <w:name w:val="757DFCA9768B405385A59B00A0121859"/>
    <w:rsid w:val="00E80475"/>
    <w:pPr>
      <w:spacing w:line="278" w:lineRule="auto"/>
    </w:pPr>
    <w:rPr>
      <w:kern w:val="2"/>
      <w:sz w:val="24"/>
      <w:szCs w:val="24"/>
      <w:lang w:val="nl-NL" w:eastAsia="nl-NL"/>
      <w14:ligatures w14:val="standardContextual"/>
    </w:rPr>
  </w:style>
  <w:style w:type="paragraph" w:customStyle="1" w:styleId="BAA54ED3CAAC4EEBAE1C03B52BD28031">
    <w:name w:val="BAA54ED3CAAC4EEBAE1C03B52BD28031"/>
    <w:rsid w:val="00E80475"/>
    <w:pPr>
      <w:spacing w:line="278" w:lineRule="auto"/>
    </w:pPr>
    <w:rPr>
      <w:kern w:val="2"/>
      <w:sz w:val="24"/>
      <w:szCs w:val="24"/>
      <w:lang w:val="nl-NL" w:eastAsia="nl-NL"/>
      <w14:ligatures w14:val="standardContextual"/>
    </w:rPr>
  </w:style>
  <w:style w:type="paragraph" w:customStyle="1" w:styleId="A4E4902296304988AEBF443359EBF38E">
    <w:name w:val="A4E4902296304988AEBF443359EBF38E"/>
    <w:rsid w:val="00E80475"/>
    <w:pPr>
      <w:spacing w:line="278" w:lineRule="auto"/>
    </w:pPr>
    <w:rPr>
      <w:kern w:val="2"/>
      <w:sz w:val="24"/>
      <w:szCs w:val="24"/>
      <w:lang w:val="nl-NL" w:eastAsia="nl-NL"/>
      <w14:ligatures w14:val="standardContextual"/>
    </w:rPr>
  </w:style>
  <w:style w:type="paragraph" w:customStyle="1" w:styleId="5CEFC15981904D90B078597AE06722ED">
    <w:name w:val="5CEFC15981904D90B078597AE06722ED"/>
    <w:rsid w:val="00E80475"/>
    <w:pPr>
      <w:spacing w:line="278" w:lineRule="auto"/>
    </w:pPr>
    <w:rPr>
      <w:kern w:val="2"/>
      <w:sz w:val="24"/>
      <w:szCs w:val="24"/>
      <w:lang w:val="nl-NL" w:eastAsia="nl-NL"/>
      <w14:ligatures w14:val="standardContextual"/>
    </w:rPr>
  </w:style>
  <w:style w:type="paragraph" w:customStyle="1" w:styleId="C38F4B4D07AD490D829EF3F5C84EFBD7">
    <w:name w:val="C38F4B4D07AD490D829EF3F5C84EFBD7"/>
    <w:rsid w:val="00E80475"/>
    <w:pPr>
      <w:spacing w:line="278" w:lineRule="auto"/>
    </w:pPr>
    <w:rPr>
      <w:kern w:val="2"/>
      <w:sz w:val="24"/>
      <w:szCs w:val="24"/>
      <w:lang w:val="nl-NL" w:eastAsia="nl-NL"/>
      <w14:ligatures w14:val="standardContextual"/>
    </w:rPr>
  </w:style>
  <w:style w:type="paragraph" w:customStyle="1" w:styleId="D7351954D8A44C4CA25B61DF8D83EB9F">
    <w:name w:val="D7351954D8A44C4CA25B61DF8D83EB9F"/>
    <w:rsid w:val="00E80475"/>
    <w:pPr>
      <w:spacing w:line="278" w:lineRule="auto"/>
    </w:pPr>
    <w:rPr>
      <w:kern w:val="2"/>
      <w:sz w:val="24"/>
      <w:szCs w:val="24"/>
      <w:lang w:val="nl-NL" w:eastAsia="nl-NL"/>
      <w14:ligatures w14:val="standardContextual"/>
    </w:rPr>
  </w:style>
  <w:style w:type="paragraph" w:customStyle="1" w:styleId="2975FDA3DEB2413A845E9E6BAAA186E8">
    <w:name w:val="2975FDA3DEB2413A845E9E6BAAA186E8"/>
    <w:rsid w:val="00E80475"/>
    <w:pPr>
      <w:spacing w:line="278" w:lineRule="auto"/>
    </w:pPr>
    <w:rPr>
      <w:kern w:val="2"/>
      <w:sz w:val="24"/>
      <w:szCs w:val="24"/>
      <w:lang w:val="nl-NL" w:eastAsia="nl-NL"/>
      <w14:ligatures w14:val="standardContextual"/>
    </w:rPr>
  </w:style>
  <w:style w:type="paragraph" w:customStyle="1" w:styleId="DD787DDBEC07417AB78F3395D244A047">
    <w:name w:val="DD787DDBEC07417AB78F3395D244A047"/>
    <w:rsid w:val="00E80475"/>
    <w:pPr>
      <w:spacing w:line="278" w:lineRule="auto"/>
    </w:pPr>
    <w:rPr>
      <w:kern w:val="2"/>
      <w:sz w:val="24"/>
      <w:szCs w:val="24"/>
      <w:lang w:val="nl-NL" w:eastAsia="nl-NL"/>
      <w14:ligatures w14:val="standardContextual"/>
    </w:rPr>
  </w:style>
  <w:style w:type="paragraph" w:customStyle="1" w:styleId="9E2C2348A694447E919062608D9F7554">
    <w:name w:val="9E2C2348A694447E919062608D9F7554"/>
    <w:rsid w:val="00E80475"/>
    <w:pPr>
      <w:spacing w:line="278" w:lineRule="auto"/>
    </w:pPr>
    <w:rPr>
      <w:kern w:val="2"/>
      <w:sz w:val="24"/>
      <w:szCs w:val="24"/>
      <w:lang w:val="nl-NL" w:eastAsia="nl-NL"/>
      <w14:ligatures w14:val="standardContextual"/>
    </w:rPr>
  </w:style>
  <w:style w:type="paragraph" w:customStyle="1" w:styleId="E315BB6DA98A4356B0992CFB71F37DC6">
    <w:name w:val="E315BB6DA98A4356B0992CFB71F37DC6"/>
    <w:rsid w:val="00E80475"/>
    <w:pPr>
      <w:spacing w:line="278" w:lineRule="auto"/>
    </w:pPr>
    <w:rPr>
      <w:kern w:val="2"/>
      <w:sz w:val="24"/>
      <w:szCs w:val="24"/>
      <w:lang w:val="nl-NL" w:eastAsia="nl-NL"/>
      <w14:ligatures w14:val="standardContextual"/>
    </w:rPr>
  </w:style>
  <w:style w:type="paragraph" w:customStyle="1" w:styleId="62D3FC3A99A74FD4B9273EB671AEC563">
    <w:name w:val="62D3FC3A99A74FD4B9273EB671AEC563"/>
    <w:rsid w:val="00E80475"/>
    <w:pPr>
      <w:spacing w:line="278" w:lineRule="auto"/>
    </w:pPr>
    <w:rPr>
      <w:kern w:val="2"/>
      <w:sz w:val="24"/>
      <w:szCs w:val="24"/>
      <w:lang w:val="nl-NL" w:eastAsia="nl-NL"/>
      <w14:ligatures w14:val="standardContextual"/>
    </w:rPr>
  </w:style>
  <w:style w:type="paragraph" w:customStyle="1" w:styleId="EE61FC4050C74EC9BCCEBE6003834E9B">
    <w:name w:val="EE61FC4050C74EC9BCCEBE6003834E9B"/>
    <w:rsid w:val="00E80475"/>
    <w:pPr>
      <w:spacing w:line="278" w:lineRule="auto"/>
    </w:pPr>
    <w:rPr>
      <w:kern w:val="2"/>
      <w:sz w:val="24"/>
      <w:szCs w:val="24"/>
      <w:lang w:val="nl-NL" w:eastAsia="nl-NL"/>
      <w14:ligatures w14:val="standardContextual"/>
    </w:rPr>
  </w:style>
  <w:style w:type="paragraph" w:customStyle="1" w:styleId="8E50104E988D4C7DBF1439B623EFD7CA">
    <w:name w:val="8E50104E988D4C7DBF1439B623EFD7CA"/>
    <w:rsid w:val="00E80475"/>
    <w:pPr>
      <w:spacing w:line="278" w:lineRule="auto"/>
    </w:pPr>
    <w:rPr>
      <w:kern w:val="2"/>
      <w:sz w:val="24"/>
      <w:szCs w:val="24"/>
      <w:lang w:val="nl-NL" w:eastAsia="nl-NL"/>
      <w14:ligatures w14:val="standardContextual"/>
    </w:rPr>
  </w:style>
  <w:style w:type="paragraph" w:customStyle="1" w:styleId="871945323BD348569F4A5C6C1960D591">
    <w:name w:val="871945323BD348569F4A5C6C1960D591"/>
    <w:rsid w:val="00E80475"/>
    <w:pPr>
      <w:spacing w:line="278" w:lineRule="auto"/>
    </w:pPr>
    <w:rPr>
      <w:kern w:val="2"/>
      <w:sz w:val="24"/>
      <w:szCs w:val="24"/>
      <w:lang w:val="nl-NL" w:eastAsia="nl-NL"/>
      <w14:ligatures w14:val="standardContextual"/>
    </w:rPr>
  </w:style>
  <w:style w:type="paragraph" w:customStyle="1" w:styleId="8AAFA7CC7AA843418A40040571479D79">
    <w:name w:val="8AAFA7CC7AA843418A40040571479D79"/>
    <w:rsid w:val="00E80475"/>
    <w:pPr>
      <w:spacing w:line="278" w:lineRule="auto"/>
    </w:pPr>
    <w:rPr>
      <w:kern w:val="2"/>
      <w:sz w:val="24"/>
      <w:szCs w:val="24"/>
      <w:lang w:val="nl-NL" w:eastAsia="nl-NL"/>
      <w14:ligatures w14:val="standardContextual"/>
    </w:rPr>
  </w:style>
  <w:style w:type="paragraph" w:customStyle="1" w:styleId="E960CBFAFC884F65A35F5744CF14749B">
    <w:name w:val="E960CBFAFC884F65A35F5744CF14749B"/>
    <w:rsid w:val="00E80475"/>
    <w:pPr>
      <w:spacing w:line="278" w:lineRule="auto"/>
    </w:pPr>
    <w:rPr>
      <w:kern w:val="2"/>
      <w:sz w:val="24"/>
      <w:szCs w:val="24"/>
      <w:lang w:val="nl-NL" w:eastAsia="nl-NL"/>
      <w14:ligatures w14:val="standardContextual"/>
    </w:rPr>
  </w:style>
  <w:style w:type="paragraph" w:customStyle="1" w:styleId="86652B3CC3B64FFF8D54BA79C3CE972D">
    <w:name w:val="86652B3CC3B64FFF8D54BA79C3CE972D"/>
    <w:rsid w:val="00E80475"/>
    <w:pPr>
      <w:spacing w:line="278" w:lineRule="auto"/>
    </w:pPr>
    <w:rPr>
      <w:kern w:val="2"/>
      <w:sz w:val="24"/>
      <w:szCs w:val="24"/>
      <w:lang w:val="nl-NL" w:eastAsia="nl-NL"/>
      <w14:ligatures w14:val="standardContextual"/>
    </w:rPr>
  </w:style>
  <w:style w:type="paragraph" w:customStyle="1" w:styleId="0D91FD66760441E2A6FCECE87D26DCF7">
    <w:name w:val="0D91FD66760441E2A6FCECE87D26DCF7"/>
    <w:rsid w:val="00E80475"/>
    <w:pPr>
      <w:spacing w:line="278" w:lineRule="auto"/>
    </w:pPr>
    <w:rPr>
      <w:kern w:val="2"/>
      <w:sz w:val="24"/>
      <w:szCs w:val="24"/>
      <w:lang w:val="nl-NL" w:eastAsia="nl-NL"/>
      <w14:ligatures w14:val="standardContextual"/>
    </w:rPr>
  </w:style>
  <w:style w:type="paragraph" w:customStyle="1" w:styleId="802818DD7A2846419502787BBD01C84A">
    <w:name w:val="802818DD7A2846419502787BBD01C84A"/>
    <w:rsid w:val="00E80475"/>
    <w:pPr>
      <w:spacing w:line="278" w:lineRule="auto"/>
    </w:pPr>
    <w:rPr>
      <w:kern w:val="2"/>
      <w:sz w:val="24"/>
      <w:szCs w:val="24"/>
      <w:lang w:val="nl-NL" w:eastAsia="nl-NL"/>
      <w14:ligatures w14:val="standardContextual"/>
    </w:rPr>
  </w:style>
  <w:style w:type="paragraph" w:customStyle="1" w:styleId="3BE9144CBAD34F24B7E534DF1DD70BF9">
    <w:name w:val="3BE9144CBAD34F24B7E534DF1DD70BF9"/>
    <w:rsid w:val="00E80475"/>
    <w:pPr>
      <w:spacing w:line="278" w:lineRule="auto"/>
    </w:pPr>
    <w:rPr>
      <w:kern w:val="2"/>
      <w:sz w:val="24"/>
      <w:szCs w:val="24"/>
      <w:lang w:val="nl-NL" w:eastAsia="nl-NL"/>
      <w14:ligatures w14:val="standardContextual"/>
    </w:rPr>
  </w:style>
  <w:style w:type="paragraph" w:customStyle="1" w:styleId="61652C147ACC4717AD9727FFF6D15D9D">
    <w:name w:val="61652C147ACC4717AD9727FFF6D15D9D"/>
    <w:rsid w:val="00E80475"/>
    <w:pPr>
      <w:spacing w:line="278" w:lineRule="auto"/>
    </w:pPr>
    <w:rPr>
      <w:kern w:val="2"/>
      <w:sz w:val="24"/>
      <w:szCs w:val="24"/>
      <w:lang w:val="nl-NL" w:eastAsia="nl-NL"/>
      <w14:ligatures w14:val="standardContextual"/>
    </w:rPr>
  </w:style>
  <w:style w:type="paragraph" w:customStyle="1" w:styleId="5748FB1787374F9A8891388D7336BE42">
    <w:name w:val="5748FB1787374F9A8891388D7336BE42"/>
    <w:rsid w:val="00E80475"/>
    <w:pPr>
      <w:spacing w:line="278" w:lineRule="auto"/>
    </w:pPr>
    <w:rPr>
      <w:kern w:val="2"/>
      <w:sz w:val="24"/>
      <w:szCs w:val="24"/>
      <w:lang w:val="nl-NL" w:eastAsia="nl-NL"/>
      <w14:ligatures w14:val="standardContextual"/>
    </w:rPr>
  </w:style>
  <w:style w:type="paragraph" w:customStyle="1" w:styleId="219166AE3BC24D0688D9F367F560CB49">
    <w:name w:val="219166AE3BC24D0688D9F367F560CB49"/>
    <w:rsid w:val="00E80475"/>
    <w:pPr>
      <w:spacing w:line="278" w:lineRule="auto"/>
    </w:pPr>
    <w:rPr>
      <w:kern w:val="2"/>
      <w:sz w:val="24"/>
      <w:szCs w:val="24"/>
      <w:lang w:val="nl-NL" w:eastAsia="nl-NL"/>
      <w14:ligatures w14:val="standardContextual"/>
    </w:rPr>
  </w:style>
  <w:style w:type="paragraph" w:customStyle="1" w:styleId="26CB425F63684F7AADB48AECB05F7BA4">
    <w:name w:val="26CB425F63684F7AADB48AECB05F7BA4"/>
    <w:rsid w:val="00E80475"/>
    <w:pPr>
      <w:spacing w:line="278" w:lineRule="auto"/>
    </w:pPr>
    <w:rPr>
      <w:kern w:val="2"/>
      <w:sz w:val="24"/>
      <w:szCs w:val="24"/>
      <w:lang w:val="nl-NL" w:eastAsia="nl-NL"/>
      <w14:ligatures w14:val="standardContextual"/>
    </w:rPr>
  </w:style>
  <w:style w:type="paragraph" w:customStyle="1" w:styleId="548A3D5EF18A43BD92798094FF6CC02E">
    <w:name w:val="548A3D5EF18A43BD92798094FF6CC02E"/>
    <w:rsid w:val="00E80475"/>
    <w:pPr>
      <w:spacing w:line="278" w:lineRule="auto"/>
    </w:pPr>
    <w:rPr>
      <w:kern w:val="2"/>
      <w:sz w:val="24"/>
      <w:szCs w:val="24"/>
      <w:lang w:val="nl-NL" w:eastAsia="nl-NL"/>
      <w14:ligatures w14:val="standardContextual"/>
    </w:rPr>
  </w:style>
  <w:style w:type="paragraph" w:customStyle="1" w:styleId="9D1523F0D04F463CBB7E4A78E6E82D6D">
    <w:name w:val="9D1523F0D04F463CBB7E4A78E6E82D6D"/>
    <w:rsid w:val="00E80475"/>
    <w:pPr>
      <w:spacing w:line="278" w:lineRule="auto"/>
    </w:pPr>
    <w:rPr>
      <w:kern w:val="2"/>
      <w:sz w:val="24"/>
      <w:szCs w:val="24"/>
      <w:lang w:val="nl-NL" w:eastAsia="nl-NL"/>
      <w14:ligatures w14:val="standardContextual"/>
    </w:rPr>
  </w:style>
  <w:style w:type="paragraph" w:customStyle="1" w:styleId="2759E95000D446238D2A6DD2754EDF35">
    <w:name w:val="2759E95000D446238D2A6DD2754EDF35"/>
    <w:rsid w:val="00E80475"/>
    <w:pPr>
      <w:spacing w:line="278" w:lineRule="auto"/>
    </w:pPr>
    <w:rPr>
      <w:kern w:val="2"/>
      <w:sz w:val="24"/>
      <w:szCs w:val="24"/>
      <w:lang w:val="nl-NL" w:eastAsia="nl-NL"/>
      <w14:ligatures w14:val="standardContextual"/>
    </w:rPr>
  </w:style>
  <w:style w:type="paragraph" w:customStyle="1" w:styleId="75726F556FC849F8AD375F34D2A3FB78">
    <w:name w:val="75726F556FC849F8AD375F34D2A3FB78"/>
    <w:rsid w:val="00E80475"/>
    <w:pPr>
      <w:spacing w:line="278" w:lineRule="auto"/>
    </w:pPr>
    <w:rPr>
      <w:kern w:val="2"/>
      <w:sz w:val="24"/>
      <w:szCs w:val="24"/>
      <w:lang w:val="nl-NL" w:eastAsia="nl-NL"/>
      <w14:ligatures w14:val="standardContextual"/>
    </w:rPr>
  </w:style>
  <w:style w:type="paragraph" w:customStyle="1" w:styleId="5F77D86A58E647EB9B859D9F81736AFB">
    <w:name w:val="5F77D86A58E647EB9B859D9F81736AFB"/>
    <w:rsid w:val="00E80475"/>
    <w:pPr>
      <w:spacing w:line="278" w:lineRule="auto"/>
    </w:pPr>
    <w:rPr>
      <w:kern w:val="2"/>
      <w:sz w:val="24"/>
      <w:szCs w:val="24"/>
      <w:lang w:val="nl-NL" w:eastAsia="nl-NL"/>
      <w14:ligatures w14:val="standardContextual"/>
    </w:rPr>
  </w:style>
  <w:style w:type="paragraph" w:customStyle="1" w:styleId="80B74BF8FFC9410B8DA73FD04C989FCD">
    <w:name w:val="80B74BF8FFC9410B8DA73FD04C989FCD"/>
    <w:rsid w:val="00E80475"/>
    <w:pPr>
      <w:spacing w:line="278" w:lineRule="auto"/>
    </w:pPr>
    <w:rPr>
      <w:kern w:val="2"/>
      <w:sz w:val="24"/>
      <w:szCs w:val="24"/>
      <w:lang w:val="nl-NL" w:eastAsia="nl-NL"/>
      <w14:ligatures w14:val="standardContextual"/>
    </w:rPr>
  </w:style>
  <w:style w:type="paragraph" w:customStyle="1" w:styleId="0412E603D0A447E9B2146FF1DB5988D8">
    <w:name w:val="0412E603D0A447E9B2146FF1DB5988D8"/>
    <w:rsid w:val="00E80475"/>
    <w:pPr>
      <w:spacing w:line="278" w:lineRule="auto"/>
    </w:pPr>
    <w:rPr>
      <w:kern w:val="2"/>
      <w:sz w:val="24"/>
      <w:szCs w:val="24"/>
      <w:lang w:val="nl-NL" w:eastAsia="nl-NL"/>
      <w14:ligatures w14:val="standardContextual"/>
    </w:rPr>
  </w:style>
  <w:style w:type="paragraph" w:customStyle="1" w:styleId="E07BC13F626945BEA44D34A5A58C2D61">
    <w:name w:val="E07BC13F626945BEA44D34A5A58C2D61"/>
    <w:rsid w:val="00E80475"/>
    <w:pPr>
      <w:spacing w:line="278" w:lineRule="auto"/>
    </w:pPr>
    <w:rPr>
      <w:kern w:val="2"/>
      <w:sz w:val="24"/>
      <w:szCs w:val="24"/>
      <w:lang w:val="nl-NL" w:eastAsia="nl-NL"/>
      <w14:ligatures w14:val="standardContextual"/>
    </w:rPr>
  </w:style>
  <w:style w:type="paragraph" w:customStyle="1" w:styleId="5E247A09F1F0421CB992DA5FEF9A98AF">
    <w:name w:val="5E247A09F1F0421CB992DA5FEF9A98AF"/>
    <w:rsid w:val="00E80475"/>
    <w:pPr>
      <w:spacing w:line="278" w:lineRule="auto"/>
    </w:pPr>
    <w:rPr>
      <w:kern w:val="2"/>
      <w:sz w:val="24"/>
      <w:szCs w:val="24"/>
      <w:lang w:val="nl-NL" w:eastAsia="nl-NL"/>
      <w14:ligatures w14:val="standardContextual"/>
    </w:rPr>
  </w:style>
  <w:style w:type="paragraph" w:customStyle="1" w:styleId="BBE4C24F9CDE42088840775E327908DA">
    <w:name w:val="BBE4C24F9CDE42088840775E327908DA"/>
    <w:rsid w:val="00E80475"/>
    <w:pPr>
      <w:spacing w:line="278" w:lineRule="auto"/>
    </w:pPr>
    <w:rPr>
      <w:kern w:val="2"/>
      <w:sz w:val="24"/>
      <w:szCs w:val="24"/>
      <w:lang w:val="nl-NL" w:eastAsia="nl-NL"/>
      <w14:ligatures w14:val="standardContextual"/>
    </w:rPr>
  </w:style>
  <w:style w:type="paragraph" w:customStyle="1" w:styleId="E165AC725BC2455082E133FF86C39E54">
    <w:name w:val="E165AC725BC2455082E133FF86C39E54"/>
    <w:rsid w:val="00E80475"/>
    <w:pPr>
      <w:spacing w:line="278" w:lineRule="auto"/>
    </w:pPr>
    <w:rPr>
      <w:kern w:val="2"/>
      <w:sz w:val="24"/>
      <w:szCs w:val="24"/>
      <w:lang w:val="nl-NL" w:eastAsia="nl-NL"/>
      <w14:ligatures w14:val="standardContextual"/>
    </w:rPr>
  </w:style>
  <w:style w:type="paragraph" w:customStyle="1" w:styleId="F327BF2200184E87A0C95130385A39C8">
    <w:name w:val="F327BF2200184E87A0C95130385A39C8"/>
    <w:rsid w:val="00E80475"/>
    <w:pPr>
      <w:spacing w:line="278" w:lineRule="auto"/>
    </w:pPr>
    <w:rPr>
      <w:kern w:val="2"/>
      <w:sz w:val="24"/>
      <w:szCs w:val="24"/>
      <w:lang w:val="nl-NL" w:eastAsia="nl-NL"/>
      <w14:ligatures w14:val="standardContextual"/>
    </w:rPr>
  </w:style>
  <w:style w:type="paragraph" w:customStyle="1" w:styleId="792433F98C9E46C98BE86FBDF702A189">
    <w:name w:val="792433F98C9E46C98BE86FBDF702A189"/>
    <w:rsid w:val="00E80475"/>
    <w:pPr>
      <w:spacing w:line="278" w:lineRule="auto"/>
    </w:pPr>
    <w:rPr>
      <w:kern w:val="2"/>
      <w:sz w:val="24"/>
      <w:szCs w:val="24"/>
      <w:lang w:val="nl-NL" w:eastAsia="nl-NL"/>
      <w14:ligatures w14:val="standardContextual"/>
    </w:rPr>
  </w:style>
  <w:style w:type="paragraph" w:customStyle="1" w:styleId="499851EBCCAA4E5A9058D08645E6529E">
    <w:name w:val="499851EBCCAA4E5A9058D08645E6529E"/>
    <w:rsid w:val="00E80475"/>
    <w:pPr>
      <w:spacing w:line="278" w:lineRule="auto"/>
    </w:pPr>
    <w:rPr>
      <w:kern w:val="2"/>
      <w:sz w:val="24"/>
      <w:szCs w:val="24"/>
      <w:lang w:val="nl-NL" w:eastAsia="nl-NL"/>
      <w14:ligatures w14:val="standardContextual"/>
    </w:rPr>
  </w:style>
  <w:style w:type="paragraph" w:customStyle="1" w:styleId="AA01AB54AE23440CB65AE90DD89EE3E6">
    <w:name w:val="AA01AB54AE23440CB65AE90DD89EE3E6"/>
    <w:rsid w:val="00E80475"/>
    <w:pPr>
      <w:spacing w:line="278" w:lineRule="auto"/>
    </w:pPr>
    <w:rPr>
      <w:kern w:val="2"/>
      <w:sz w:val="24"/>
      <w:szCs w:val="24"/>
      <w:lang w:val="nl-NL" w:eastAsia="nl-NL"/>
      <w14:ligatures w14:val="standardContextual"/>
    </w:rPr>
  </w:style>
  <w:style w:type="paragraph" w:customStyle="1" w:styleId="3A1D205DBF01418F80799834683EC282">
    <w:name w:val="3A1D205DBF01418F80799834683EC282"/>
    <w:rsid w:val="00E80475"/>
    <w:pPr>
      <w:spacing w:line="278" w:lineRule="auto"/>
    </w:pPr>
    <w:rPr>
      <w:kern w:val="2"/>
      <w:sz w:val="24"/>
      <w:szCs w:val="24"/>
      <w:lang w:val="nl-NL" w:eastAsia="nl-NL"/>
      <w14:ligatures w14:val="standardContextual"/>
    </w:rPr>
  </w:style>
  <w:style w:type="paragraph" w:customStyle="1" w:styleId="612A160C35FD4032BBA29E6A5F15FF80">
    <w:name w:val="612A160C35FD4032BBA29E6A5F15FF80"/>
    <w:rsid w:val="00E80475"/>
    <w:pPr>
      <w:spacing w:line="278" w:lineRule="auto"/>
    </w:pPr>
    <w:rPr>
      <w:kern w:val="2"/>
      <w:sz w:val="24"/>
      <w:szCs w:val="24"/>
      <w:lang w:val="nl-NL" w:eastAsia="nl-NL"/>
      <w14:ligatures w14:val="standardContextual"/>
    </w:rPr>
  </w:style>
  <w:style w:type="paragraph" w:customStyle="1" w:styleId="C59E95A700C944ECBBE890C291FDF49E">
    <w:name w:val="C59E95A700C944ECBBE890C291FDF49E"/>
    <w:rsid w:val="00E80475"/>
    <w:pPr>
      <w:spacing w:line="278" w:lineRule="auto"/>
    </w:pPr>
    <w:rPr>
      <w:kern w:val="2"/>
      <w:sz w:val="24"/>
      <w:szCs w:val="24"/>
      <w:lang w:val="nl-NL" w:eastAsia="nl-NL"/>
      <w14:ligatures w14:val="standardContextual"/>
    </w:rPr>
  </w:style>
  <w:style w:type="paragraph" w:customStyle="1" w:styleId="5FC36D7101114D868C7E588CA99EB2AA">
    <w:name w:val="5FC36D7101114D868C7E588CA99EB2AA"/>
    <w:rsid w:val="00E80475"/>
    <w:pPr>
      <w:spacing w:line="278" w:lineRule="auto"/>
    </w:pPr>
    <w:rPr>
      <w:kern w:val="2"/>
      <w:sz w:val="24"/>
      <w:szCs w:val="24"/>
      <w:lang w:val="nl-NL" w:eastAsia="nl-NL"/>
      <w14:ligatures w14:val="standardContextual"/>
    </w:rPr>
  </w:style>
  <w:style w:type="paragraph" w:customStyle="1" w:styleId="D7B9F1EDE16A4C0090A587F24AE8B7F6">
    <w:name w:val="D7B9F1EDE16A4C0090A587F24AE8B7F6"/>
    <w:rsid w:val="00E80475"/>
    <w:pPr>
      <w:spacing w:line="278" w:lineRule="auto"/>
    </w:pPr>
    <w:rPr>
      <w:kern w:val="2"/>
      <w:sz w:val="24"/>
      <w:szCs w:val="24"/>
      <w:lang w:val="nl-NL" w:eastAsia="nl-NL"/>
      <w14:ligatures w14:val="standardContextual"/>
    </w:rPr>
  </w:style>
  <w:style w:type="paragraph" w:customStyle="1" w:styleId="B4E4BC6D360C4A42909472AA1C451604">
    <w:name w:val="B4E4BC6D360C4A42909472AA1C451604"/>
    <w:rsid w:val="00E80475"/>
    <w:pPr>
      <w:spacing w:line="278" w:lineRule="auto"/>
    </w:pPr>
    <w:rPr>
      <w:kern w:val="2"/>
      <w:sz w:val="24"/>
      <w:szCs w:val="24"/>
      <w:lang w:val="nl-NL" w:eastAsia="nl-NL"/>
      <w14:ligatures w14:val="standardContextual"/>
    </w:rPr>
  </w:style>
  <w:style w:type="paragraph" w:customStyle="1" w:styleId="F98E8260D3124C7B99E3AD5B46FEE092">
    <w:name w:val="F98E8260D3124C7B99E3AD5B46FEE092"/>
    <w:rsid w:val="00E80475"/>
    <w:pPr>
      <w:spacing w:line="278" w:lineRule="auto"/>
    </w:pPr>
    <w:rPr>
      <w:kern w:val="2"/>
      <w:sz w:val="24"/>
      <w:szCs w:val="24"/>
      <w:lang w:val="nl-NL" w:eastAsia="nl-NL"/>
      <w14:ligatures w14:val="standardContextual"/>
    </w:rPr>
  </w:style>
  <w:style w:type="paragraph" w:customStyle="1" w:styleId="C64D874A19C74CEB9D3F7099D184A3DE">
    <w:name w:val="C64D874A19C74CEB9D3F7099D184A3DE"/>
    <w:rsid w:val="00E80475"/>
    <w:pPr>
      <w:spacing w:line="278" w:lineRule="auto"/>
    </w:pPr>
    <w:rPr>
      <w:kern w:val="2"/>
      <w:sz w:val="24"/>
      <w:szCs w:val="24"/>
      <w:lang w:val="nl-NL" w:eastAsia="nl-NL"/>
      <w14:ligatures w14:val="standardContextual"/>
    </w:rPr>
  </w:style>
  <w:style w:type="paragraph" w:customStyle="1" w:styleId="3D228BF7778841EDA77BA88ADB39BB68">
    <w:name w:val="3D228BF7778841EDA77BA88ADB39BB68"/>
    <w:rsid w:val="00E80475"/>
    <w:pPr>
      <w:spacing w:line="278" w:lineRule="auto"/>
    </w:pPr>
    <w:rPr>
      <w:kern w:val="2"/>
      <w:sz w:val="24"/>
      <w:szCs w:val="24"/>
      <w:lang w:val="nl-NL" w:eastAsia="nl-NL"/>
      <w14:ligatures w14:val="standardContextual"/>
    </w:rPr>
  </w:style>
  <w:style w:type="paragraph" w:customStyle="1" w:styleId="8697CA13B1F54DCAAAAFA7A6552B2D6A">
    <w:name w:val="8697CA13B1F54DCAAAAFA7A6552B2D6A"/>
    <w:rsid w:val="00E80475"/>
    <w:pPr>
      <w:spacing w:line="278" w:lineRule="auto"/>
    </w:pPr>
    <w:rPr>
      <w:kern w:val="2"/>
      <w:sz w:val="24"/>
      <w:szCs w:val="24"/>
      <w:lang w:val="nl-NL" w:eastAsia="nl-NL"/>
      <w14:ligatures w14:val="standardContextual"/>
    </w:rPr>
  </w:style>
  <w:style w:type="paragraph" w:customStyle="1" w:styleId="9E55BFC801114A1995C4AD49094B3B47">
    <w:name w:val="9E55BFC801114A1995C4AD49094B3B47"/>
    <w:rsid w:val="00E80475"/>
    <w:pPr>
      <w:spacing w:line="278" w:lineRule="auto"/>
    </w:pPr>
    <w:rPr>
      <w:kern w:val="2"/>
      <w:sz w:val="24"/>
      <w:szCs w:val="24"/>
      <w:lang w:val="nl-NL" w:eastAsia="nl-NL"/>
      <w14:ligatures w14:val="standardContextual"/>
    </w:rPr>
  </w:style>
  <w:style w:type="paragraph" w:customStyle="1" w:styleId="572EE8E7A43E44AABEFB01BBCCB7E773">
    <w:name w:val="572EE8E7A43E44AABEFB01BBCCB7E773"/>
    <w:rsid w:val="00E80475"/>
    <w:pPr>
      <w:spacing w:line="278" w:lineRule="auto"/>
    </w:pPr>
    <w:rPr>
      <w:kern w:val="2"/>
      <w:sz w:val="24"/>
      <w:szCs w:val="24"/>
      <w:lang w:val="nl-NL" w:eastAsia="nl-NL"/>
      <w14:ligatures w14:val="standardContextual"/>
    </w:rPr>
  </w:style>
  <w:style w:type="paragraph" w:customStyle="1" w:styleId="70262D12FD33419181A5D789D9BC9E76">
    <w:name w:val="70262D12FD33419181A5D789D9BC9E76"/>
    <w:rsid w:val="00E80475"/>
    <w:pPr>
      <w:spacing w:line="278" w:lineRule="auto"/>
    </w:pPr>
    <w:rPr>
      <w:kern w:val="2"/>
      <w:sz w:val="24"/>
      <w:szCs w:val="24"/>
      <w:lang w:val="nl-NL" w:eastAsia="nl-NL"/>
      <w14:ligatures w14:val="standardContextual"/>
    </w:rPr>
  </w:style>
  <w:style w:type="paragraph" w:customStyle="1" w:styleId="AF6D88A48016448C996A905A3C90758A">
    <w:name w:val="AF6D88A48016448C996A905A3C90758A"/>
    <w:rsid w:val="00E80475"/>
    <w:pPr>
      <w:spacing w:line="278" w:lineRule="auto"/>
    </w:pPr>
    <w:rPr>
      <w:kern w:val="2"/>
      <w:sz w:val="24"/>
      <w:szCs w:val="24"/>
      <w:lang w:val="nl-NL" w:eastAsia="nl-NL"/>
      <w14:ligatures w14:val="standardContextual"/>
    </w:rPr>
  </w:style>
  <w:style w:type="paragraph" w:customStyle="1" w:styleId="A537595667594D51B3BEAAF8E825A3CA">
    <w:name w:val="A537595667594D51B3BEAAF8E825A3CA"/>
    <w:rsid w:val="00E80475"/>
    <w:pPr>
      <w:spacing w:line="278" w:lineRule="auto"/>
    </w:pPr>
    <w:rPr>
      <w:kern w:val="2"/>
      <w:sz w:val="24"/>
      <w:szCs w:val="24"/>
      <w:lang w:val="nl-NL" w:eastAsia="nl-NL"/>
      <w14:ligatures w14:val="standardContextual"/>
    </w:rPr>
  </w:style>
  <w:style w:type="paragraph" w:customStyle="1" w:styleId="8483D61021234F8686B461416993B436">
    <w:name w:val="8483D61021234F8686B461416993B436"/>
    <w:rsid w:val="00E80475"/>
    <w:pPr>
      <w:spacing w:line="278" w:lineRule="auto"/>
    </w:pPr>
    <w:rPr>
      <w:kern w:val="2"/>
      <w:sz w:val="24"/>
      <w:szCs w:val="24"/>
      <w:lang w:val="nl-NL" w:eastAsia="nl-NL"/>
      <w14:ligatures w14:val="standardContextual"/>
    </w:rPr>
  </w:style>
  <w:style w:type="paragraph" w:customStyle="1" w:styleId="6CFB46172C6D47C9B8CCC3AE54432E1C">
    <w:name w:val="6CFB46172C6D47C9B8CCC3AE54432E1C"/>
    <w:rsid w:val="00E80475"/>
    <w:pPr>
      <w:spacing w:line="278" w:lineRule="auto"/>
    </w:pPr>
    <w:rPr>
      <w:kern w:val="2"/>
      <w:sz w:val="24"/>
      <w:szCs w:val="24"/>
      <w:lang w:val="nl-NL" w:eastAsia="nl-NL"/>
      <w14:ligatures w14:val="standardContextual"/>
    </w:rPr>
  </w:style>
  <w:style w:type="paragraph" w:customStyle="1" w:styleId="3928F0D4DDDB47F29FD341027105EECD">
    <w:name w:val="3928F0D4DDDB47F29FD341027105EECD"/>
    <w:rsid w:val="00E80475"/>
    <w:pPr>
      <w:spacing w:line="278" w:lineRule="auto"/>
    </w:pPr>
    <w:rPr>
      <w:kern w:val="2"/>
      <w:sz w:val="24"/>
      <w:szCs w:val="24"/>
      <w:lang w:val="nl-NL" w:eastAsia="nl-NL"/>
      <w14:ligatures w14:val="standardContextual"/>
    </w:rPr>
  </w:style>
  <w:style w:type="paragraph" w:customStyle="1" w:styleId="B35ABBD19A28427485EBCD2457E89317">
    <w:name w:val="B35ABBD19A28427485EBCD2457E89317"/>
    <w:rsid w:val="00E80475"/>
    <w:pPr>
      <w:spacing w:line="278" w:lineRule="auto"/>
    </w:pPr>
    <w:rPr>
      <w:kern w:val="2"/>
      <w:sz w:val="24"/>
      <w:szCs w:val="24"/>
      <w:lang w:val="nl-NL" w:eastAsia="nl-NL"/>
      <w14:ligatures w14:val="standardContextual"/>
    </w:rPr>
  </w:style>
  <w:style w:type="paragraph" w:customStyle="1" w:styleId="435B469459E84161A236E0E09917044D">
    <w:name w:val="435B469459E84161A236E0E09917044D"/>
    <w:rsid w:val="00E80475"/>
    <w:pPr>
      <w:spacing w:line="278" w:lineRule="auto"/>
    </w:pPr>
    <w:rPr>
      <w:kern w:val="2"/>
      <w:sz w:val="24"/>
      <w:szCs w:val="24"/>
      <w:lang w:val="nl-NL" w:eastAsia="nl-NL"/>
      <w14:ligatures w14:val="standardContextual"/>
    </w:rPr>
  </w:style>
  <w:style w:type="paragraph" w:customStyle="1" w:styleId="432458BD1BD04198A4E4D27FFA467D3F">
    <w:name w:val="432458BD1BD04198A4E4D27FFA467D3F"/>
    <w:rsid w:val="00E80475"/>
    <w:pPr>
      <w:spacing w:line="278" w:lineRule="auto"/>
    </w:pPr>
    <w:rPr>
      <w:kern w:val="2"/>
      <w:sz w:val="24"/>
      <w:szCs w:val="24"/>
      <w:lang w:val="nl-NL" w:eastAsia="nl-NL"/>
      <w14:ligatures w14:val="standardContextual"/>
    </w:rPr>
  </w:style>
  <w:style w:type="paragraph" w:customStyle="1" w:styleId="86DF9CAE16AC44C193E2CECD84139D2F">
    <w:name w:val="86DF9CAE16AC44C193E2CECD84139D2F"/>
    <w:rsid w:val="00E80475"/>
    <w:pPr>
      <w:spacing w:line="278" w:lineRule="auto"/>
    </w:pPr>
    <w:rPr>
      <w:kern w:val="2"/>
      <w:sz w:val="24"/>
      <w:szCs w:val="24"/>
      <w:lang w:val="nl-NL" w:eastAsia="nl-NL"/>
      <w14:ligatures w14:val="standardContextual"/>
    </w:rPr>
  </w:style>
  <w:style w:type="paragraph" w:customStyle="1" w:styleId="D14C06206D2D412E8A3333FA0CBDD484">
    <w:name w:val="D14C06206D2D412E8A3333FA0CBDD484"/>
    <w:rsid w:val="00E80475"/>
    <w:pPr>
      <w:spacing w:line="278" w:lineRule="auto"/>
    </w:pPr>
    <w:rPr>
      <w:kern w:val="2"/>
      <w:sz w:val="24"/>
      <w:szCs w:val="24"/>
      <w:lang w:val="nl-NL" w:eastAsia="nl-NL"/>
      <w14:ligatures w14:val="standardContextual"/>
    </w:rPr>
  </w:style>
  <w:style w:type="paragraph" w:customStyle="1" w:styleId="39727DC38CA9411DBE7CC8F4057081A2">
    <w:name w:val="39727DC38CA9411DBE7CC8F4057081A2"/>
    <w:rsid w:val="00E80475"/>
    <w:pPr>
      <w:spacing w:line="278" w:lineRule="auto"/>
    </w:pPr>
    <w:rPr>
      <w:kern w:val="2"/>
      <w:sz w:val="24"/>
      <w:szCs w:val="24"/>
      <w:lang w:val="nl-NL" w:eastAsia="nl-NL"/>
      <w14:ligatures w14:val="standardContextual"/>
    </w:rPr>
  </w:style>
  <w:style w:type="paragraph" w:customStyle="1" w:styleId="902B7F356401468CA3FBD5CE253DE94D">
    <w:name w:val="902B7F356401468CA3FBD5CE253DE94D"/>
    <w:rsid w:val="00E80475"/>
    <w:pPr>
      <w:spacing w:line="278" w:lineRule="auto"/>
    </w:pPr>
    <w:rPr>
      <w:kern w:val="2"/>
      <w:sz w:val="24"/>
      <w:szCs w:val="24"/>
      <w:lang w:val="nl-NL" w:eastAsia="nl-NL"/>
      <w14:ligatures w14:val="standardContextual"/>
    </w:rPr>
  </w:style>
  <w:style w:type="paragraph" w:customStyle="1" w:styleId="F721555F49144B2B9270969733750F77">
    <w:name w:val="F721555F49144B2B9270969733750F77"/>
    <w:rsid w:val="00E80475"/>
    <w:pPr>
      <w:spacing w:line="278" w:lineRule="auto"/>
    </w:pPr>
    <w:rPr>
      <w:kern w:val="2"/>
      <w:sz w:val="24"/>
      <w:szCs w:val="24"/>
      <w:lang w:val="nl-NL" w:eastAsia="nl-NL"/>
      <w14:ligatures w14:val="standardContextual"/>
    </w:rPr>
  </w:style>
  <w:style w:type="paragraph" w:customStyle="1" w:styleId="C1C59A78F61342E2A8AC3C490E8B7FE5">
    <w:name w:val="C1C59A78F61342E2A8AC3C490E8B7FE5"/>
    <w:rsid w:val="00E80475"/>
    <w:pPr>
      <w:spacing w:line="278" w:lineRule="auto"/>
    </w:pPr>
    <w:rPr>
      <w:kern w:val="2"/>
      <w:sz w:val="24"/>
      <w:szCs w:val="24"/>
      <w:lang w:val="nl-NL" w:eastAsia="nl-NL"/>
      <w14:ligatures w14:val="standardContextual"/>
    </w:rPr>
  </w:style>
  <w:style w:type="paragraph" w:customStyle="1" w:styleId="55316A1E67D84CB8B1C91AE6082C7D53">
    <w:name w:val="55316A1E67D84CB8B1C91AE6082C7D53"/>
    <w:rsid w:val="00E80475"/>
    <w:pPr>
      <w:spacing w:line="278" w:lineRule="auto"/>
    </w:pPr>
    <w:rPr>
      <w:kern w:val="2"/>
      <w:sz w:val="24"/>
      <w:szCs w:val="24"/>
      <w:lang w:val="nl-NL" w:eastAsia="nl-NL"/>
      <w14:ligatures w14:val="standardContextual"/>
    </w:rPr>
  </w:style>
  <w:style w:type="paragraph" w:customStyle="1" w:styleId="43141DC7AD674AF8AF66BC9AAA25F9E2">
    <w:name w:val="43141DC7AD674AF8AF66BC9AAA25F9E2"/>
    <w:rsid w:val="00E80475"/>
    <w:pPr>
      <w:spacing w:line="278" w:lineRule="auto"/>
    </w:pPr>
    <w:rPr>
      <w:kern w:val="2"/>
      <w:sz w:val="24"/>
      <w:szCs w:val="24"/>
      <w:lang w:val="nl-NL" w:eastAsia="nl-NL"/>
      <w14:ligatures w14:val="standardContextual"/>
    </w:rPr>
  </w:style>
  <w:style w:type="paragraph" w:customStyle="1" w:styleId="79A1E7F754C348A3BF26BD6E5CC665CA">
    <w:name w:val="79A1E7F754C348A3BF26BD6E5CC665CA"/>
    <w:rsid w:val="00E80475"/>
    <w:pPr>
      <w:spacing w:line="278" w:lineRule="auto"/>
    </w:pPr>
    <w:rPr>
      <w:kern w:val="2"/>
      <w:sz w:val="24"/>
      <w:szCs w:val="24"/>
      <w:lang w:val="nl-NL" w:eastAsia="nl-NL"/>
      <w14:ligatures w14:val="standardContextual"/>
    </w:rPr>
  </w:style>
  <w:style w:type="paragraph" w:customStyle="1" w:styleId="01F9F91858CE45CEBDEC3359CE096282">
    <w:name w:val="01F9F91858CE45CEBDEC3359CE096282"/>
    <w:rsid w:val="00E80475"/>
    <w:pPr>
      <w:spacing w:line="278" w:lineRule="auto"/>
    </w:pPr>
    <w:rPr>
      <w:kern w:val="2"/>
      <w:sz w:val="24"/>
      <w:szCs w:val="24"/>
      <w:lang w:val="nl-NL" w:eastAsia="nl-NL"/>
      <w14:ligatures w14:val="standardContextual"/>
    </w:rPr>
  </w:style>
  <w:style w:type="paragraph" w:customStyle="1" w:styleId="C05771685AA54DCF8ADF73684B06132B">
    <w:name w:val="C05771685AA54DCF8ADF73684B06132B"/>
    <w:rsid w:val="00E80475"/>
    <w:pPr>
      <w:spacing w:line="278" w:lineRule="auto"/>
    </w:pPr>
    <w:rPr>
      <w:kern w:val="2"/>
      <w:sz w:val="24"/>
      <w:szCs w:val="24"/>
      <w:lang w:val="nl-NL" w:eastAsia="nl-NL"/>
      <w14:ligatures w14:val="standardContextual"/>
    </w:rPr>
  </w:style>
  <w:style w:type="paragraph" w:customStyle="1" w:styleId="3314DF0FD7974E1EB8653A4702EB7F09">
    <w:name w:val="3314DF0FD7974E1EB8653A4702EB7F09"/>
    <w:rsid w:val="00E80475"/>
    <w:pPr>
      <w:spacing w:line="278" w:lineRule="auto"/>
    </w:pPr>
    <w:rPr>
      <w:kern w:val="2"/>
      <w:sz w:val="24"/>
      <w:szCs w:val="24"/>
      <w:lang w:val="nl-NL" w:eastAsia="nl-NL"/>
      <w14:ligatures w14:val="standardContextual"/>
    </w:rPr>
  </w:style>
  <w:style w:type="paragraph" w:customStyle="1" w:styleId="49FE4270BCFD41BEAC38487E32E164C0">
    <w:name w:val="49FE4270BCFD41BEAC38487E32E164C0"/>
    <w:rsid w:val="00E80475"/>
    <w:pPr>
      <w:spacing w:line="278" w:lineRule="auto"/>
    </w:pPr>
    <w:rPr>
      <w:kern w:val="2"/>
      <w:sz w:val="24"/>
      <w:szCs w:val="24"/>
      <w:lang w:val="nl-NL" w:eastAsia="nl-NL"/>
      <w14:ligatures w14:val="standardContextual"/>
    </w:rPr>
  </w:style>
  <w:style w:type="paragraph" w:customStyle="1" w:styleId="B154F856EDCE4183926F055CB9E16E3D">
    <w:name w:val="B154F856EDCE4183926F055CB9E16E3D"/>
    <w:rsid w:val="00E80475"/>
    <w:pPr>
      <w:spacing w:line="278" w:lineRule="auto"/>
    </w:pPr>
    <w:rPr>
      <w:kern w:val="2"/>
      <w:sz w:val="24"/>
      <w:szCs w:val="24"/>
      <w:lang w:val="nl-NL" w:eastAsia="nl-NL"/>
      <w14:ligatures w14:val="standardContextual"/>
    </w:rPr>
  </w:style>
  <w:style w:type="paragraph" w:customStyle="1" w:styleId="11CA443E069142CB83D0F3DD8FDB5075">
    <w:name w:val="11CA443E069142CB83D0F3DD8FDB5075"/>
    <w:rsid w:val="00E80475"/>
    <w:pPr>
      <w:spacing w:line="278" w:lineRule="auto"/>
    </w:pPr>
    <w:rPr>
      <w:kern w:val="2"/>
      <w:sz w:val="24"/>
      <w:szCs w:val="24"/>
      <w:lang w:val="nl-NL" w:eastAsia="nl-NL"/>
      <w14:ligatures w14:val="standardContextual"/>
    </w:rPr>
  </w:style>
  <w:style w:type="paragraph" w:customStyle="1" w:styleId="5809438CE3794E32ADAAAFAAF3D5C5B5">
    <w:name w:val="5809438CE3794E32ADAAAFAAF3D5C5B5"/>
    <w:rsid w:val="00E80475"/>
    <w:pPr>
      <w:spacing w:line="278" w:lineRule="auto"/>
    </w:pPr>
    <w:rPr>
      <w:kern w:val="2"/>
      <w:sz w:val="24"/>
      <w:szCs w:val="24"/>
      <w:lang w:val="nl-NL" w:eastAsia="nl-NL"/>
      <w14:ligatures w14:val="standardContextual"/>
    </w:rPr>
  </w:style>
  <w:style w:type="paragraph" w:customStyle="1" w:styleId="B8C5BDB8F4ED4EE6BC724FDDC2D54371">
    <w:name w:val="B8C5BDB8F4ED4EE6BC724FDDC2D54371"/>
    <w:rsid w:val="00E80475"/>
    <w:pPr>
      <w:spacing w:line="278" w:lineRule="auto"/>
    </w:pPr>
    <w:rPr>
      <w:kern w:val="2"/>
      <w:sz w:val="24"/>
      <w:szCs w:val="24"/>
      <w:lang w:val="nl-NL" w:eastAsia="nl-NL"/>
      <w14:ligatures w14:val="standardContextual"/>
    </w:rPr>
  </w:style>
  <w:style w:type="paragraph" w:customStyle="1" w:styleId="1F83ED9AB3A54600931B70C60DE79776">
    <w:name w:val="1F83ED9AB3A54600931B70C60DE79776"/>
    <w:rsid w:val="00E80475"/>
    <w:pPr>
      <w:spacing w:line="278" w:lineRule="auto"/>
    </w:pPr>
    <w:rPr>
      <w:kern w:val="2"/>
      <w:sz w:val="24"/>
      <w:szCs w:val="24"/>
      <w:lang w:val="nl-NL" w:eastAsia="nl-NL"/>
      <w14:ligatures w14:val="standardContextual"/>
    </w:rPr>
  </w:style>
  <w:style w:type="paragraph" w:customStyle="1" w:styleId="7D71C5A4967E4BCA9F9CABF55558D6E8">
    <w:name w:val="7D71C5A4967E4BCA9F9CABF55558D6E8"/>
    <w:rsid w:val="00E80475"/>
    <w:pPr>
      <w:spacing w:line="278" w:lineRule="auto"/>
    </w:pPr>
    <w:rPr>
      <w:kern w:val="2"/>
      <w:sz w:val="24"/>
      <w:szCs w:val="24"/>
      <w:lang w:val="nl-NL" w:eastAsia="nl-NL"/>
      <w14:ligatures w14:val="standardContextual"/>
    </w:rPr>
  </w:style>
  <w:style w:type="paragraph" w:customStyle="1" w:styleId="0DF070CD49DB4A7B961DC6E974BFF6E6">
    <w:name w:val="0DF070CD49DB4A7B961DC6E974BFF6E6"/>
    <w:rsid w:val="00E80475"/>
    <w:pPr>
      <w:spacing w:line="278" w:lineRule="auto"/>
    </w:pPr>
    <w:rPr>
      <w:kern w:val="2"/>
      <w:sz w:val="24"/>
      <w:szCs w:val="24"/>
      <w:lang w:val="nl-NL" w:eastAsia="nl-NL"/>
      <w14:ligatures w14:val="standardContextual"/>
    </w:rPr>
  </w:style>
  <w:style w:type="paragraph" w:customStyle="1" w:styleId="540DE63786624D09B8FCC85BD4C15623">
    <w:name w:val="540DE63786624D09B8FCC85BD4C15623"/>
    <w:rsid w:val="00E80475"/>
    <w:pPr>
      <w:spacing w:line="278" w:lineRule="auto"/>
    </w:pPr>
    <w:rPr>
      <w:kern w:val="2"/>
      <w:sz w:val="24"/>
      <w:szCs w:val="24"/>
      <w:lang w:val="nl-NL" w:eastAsia="nl-NL"/>
      <w14:ligatures w14:val="standardContextual"/>
    </w:rPr>
  </w:style>
  <w:style w:type="paragraph" w:customStyle="1" w:styleId="CE12A3D45BBF40B499B086F343488FB1">
    <w:name w:val="CE12A3D45BBF40B499B086F343488FB1"/>
    <w:rsid w:val="00E80475"/>
    <w:pPr>
      <w:spacing w:line="278" w:lineRule="auto"/>
    </w:pPr>
    <w:rPr>
      <w:kern w:val="2"/>
      <w:sz w:val="24"/>
      <w:szCs w:val="24"/>
      <w:lang w:val="nl-NL" w:eastAsia="nl-NL"/>
      <w14:ligatures w14:val="standardContextual"/>
    </w:rPr>
  </w:style>
  <w:style w:type="paragraph" w:customStyle="1" w:styleId="CEF8E8C655FC41A0BD20700FEF90861E">
    <w:name w:val="CEF8E8C655FC41A0BD20700FEF90861E"/>
    <w:rsid w:val="00E80475"/>
    <w:pPr>
      <w:spacing w:line="278" w:lineRule="auto"/>
    </w:pPr>
    <w:rPr>
      <w:kern w:val="2"/>
      <w:sz w:val="24"/>
      <w:szCs w:val="24"/>
      <w:lang w:val="nl-NL" w:eastAsia="nl-NL"/>
      <w14:ligatures w14:val="standardContextual"/>
    </w:rPr>
  </w:style>
  <w:style w:type="paragraph" w:customStyle="1" w:styleId="8381A22FC7A2438A87D4B7F096E03436">
    <w:name w:val="8381A22FC7A2438A87D4B7F096E03436"/>
    <w:rsid w:val="00E80475"/>
    <w:pPr>
      <w:spacing w:line="278" w:lineRule="auto"/>
    </w:pPr>
    <w:rPr>
      <w:kern w:val="2"/>
      <w:sz w:val="24"/>
      <w:szCs w:val="24"/>
      <w:lang w:val="nl-NL" w:eastAsia="nl-NL"/>
      <w14:ligatures w14:val="standardContextual"/>
    </w:rPr>
  </w:style>
  <w:style w:type="paragraph" w:customStyle="1" w:styleId="DF46C1763BDE4AED913C528311065349">
    <w:name w:val="DF46C1763BDE4AED913C528311065349"/>
    <w:rsid w:val="00E80475"/>
    <w:pPr>
      <w:spacing w:line="278" w:lineRule="auto"/>
    </w:pPr>
    <w:rPr>
      <w:kern w:val="2"/>
      <w:sz w:val="24"/>
      <w:szCs w:val="24"/>
      <w:lang w:val="nl-NL" w:eastAsia="nl-NL"/>
      <w14:ligatures w14:val="standardContextual"/>
    </w:rPr>
  </w:style>
  <w:style w:type="paragraph" w:customStyle="1" w:styleId="5C71EE625CF24B84B2CDC691699E85ED">
    <w:name w:val="5C71EE625CF24B84B2CDC691699E85ED"/>
    <w:rsid w:val="00E80475"/>
    <w:pPr>
      <w:spacing w:line="278" w:lineRule="auto"/>
    </w:pPr>
    <w:rPr>
      <w:kern w:val="2"/>
      <w:sz w:val="24"/>
      <w:szCs w:val="24"/>
      <w:lang w:val="nl-NL" w:eastAsia="nl-NL"/>
      <w14:ligatures w14:val="standardContextual"/>
    </w:rPr>
  </w:style>
  <w:style w:type="paragraph" w:customStyle="1" w:styleId="1D024890D32C4BACB02A4A6D9753FD28">
    <w:name w:val="1D024890D32C4BACB02A4A6D9753FD28"/>
    <w:rsid w:val="00E80475"/>
    <w:pPr>
      <w:spacing w:line="278" w:lineRule="auto"/>
    </w:pPr>
    <w:rPr>
      <w:kern w:val="2"/>
      <w:sz w:val="24"/>
      <w:szCs w:val="24"/>
      <w:lang w:val="nl-NL" w:eastAsia="nl-NL"/>
      <w14:ligatures w14:val="standardContextual"/>
    </w:rPr>
  </w:style>
  <w:style w:type="paragraph" w:customStyle="1" w:styleId="138DE07054084D7F80B066EEFB3510D5">
    <w:name w:val="138DE07054084D7F80B066EEFB3510D5"/>
    <w:rsid w:val="00E80475"/>
    <w:pPr>
      <w:spacing w:line="278" w:lineRule="auto"/>
    </w:pPr>
    <w:rPr>
      <w:kern w:val="2"/>
      <w:sz w:val="24"/>
      <w:szCs w:val="24"/>
      <w:lang w:val="nl-NL" w:eastAsia="nl-NL"/>
      <w14:ligatures w14:val="standardContextual"/>
    </w:rPr>
  </w:style>
  <w:style w:type="paragraph" w:customStyle="1" w:styleId="E17887E749404B7189BC10EC5A590975">
    <w:name w:val="E17887E749404B7189BC10EC5A590975"/>
    <w:rsid w:val="00E80475"/>
    <w:pPr>
      <w:spacing w:line="278" w:lineRule="auto"/>
    </w:pPr>
    <w:rPr>
      <w:kern w:val="2"/>
      <w:sz w:val="24"/>
      <w:szCs w:val="24"/>
      <w:lang w:val="nl-NL" w:eastAsia="nl-NL"/>
      <w14:ligatures w14:val="standardContextual"/>
    </w:rPr>
  </w:style>
  <w:style w:type="paragraph" w:customStyle="1" w:styleId="FE2666F0E0CF4A78B761AD4B95F1F068">
    <w:name w:val="FE2666F0E0CF4A78B761AD4B95F1F068"/>
    <w:rsid w:val="00E80475"/>
    <w:pPr>
      <w:spacing w:line="278" w:lineRule="auto"/>
    </w:pPr>
    <w:rPr>
      <w:kern w:val="2"/>
      <w:sz w:val="24"/>
      <w:szCs w:val="24"/>
      <w:lang w:val="nl-NL" w:eastAsia="nl-NL"/>
      <w14:ligatures w14:val="standardContextual"/>
    </w:rPr>
  </w:style>
  <w:style w:type="paragraph" w:customStyle="1" w:styleId="05326CF924014DE2904902B296641626">
    <w:name w:val="05326CF924014DE2904902B296641626"/>
    <w:rsid w:val="00E80475"/>
    <w:pPr>
      <w:spacing w:line="278" w:lineRule="auto"/>
    </w:pPr>
    <w:rPr>
      <w:kern w:val="2"/>
      <w:sz w:val="24"/>
      <w:szCs w:val="24"/>
      <w:lang w:val="nl-NL" w:eastAsia="nl-NL"/>
      <w14:ligatures w14:val="standardContextual"/>
    </w:rPr>
  </w:style>
  <w:style w:type="paragraph" w:customStyle="1" w:styleId="E569BA7C1EF94E28823832CC33CAD678">
    <w:name w:val="E569BA7C1EF94E28823832CC33CAD678"/>
    <w:rsid w:val="00E80475"/>
    <w:pPr>
      <w:spacing w:line="278" w:lineRule="auto"/>
    </w:pPr>
    <w:rPr>
      <w:kern w:val="2"/>
      <w:sz w:val="24"/>
      <w:szCs w:val="24"/>
      <w:lang w:val="nl-NL" w:eastAsia="nl-NL"/>
      <w14:ligatures w14:val="standardContextual"/>
    </w:rPr>
  </w:style>
  <w:style w:type="paragraph" w:customStyle="1" w:styleId="777DF1C125144902B76B38EBF32AB5E4">
    <w:name w:val="777DF1C125144902B76B38EBF32AB5E4"/>
    <w:rsid w:val="00E80475"/>
    <w:pPr>
      <w:spacing w:line="278" w:lineRule="auto"/>
    </w:pPr>
    <w:rPr>
      <w:kern w:val="2"/>
      <w:sz w:val="24"/>
      <w:szCs w:val="24"/>
      <w:lang w:val="nl-NL" w:eastAsia="nl-NL"/>
      <w14:ligatures w14:val="standardContextual"/>
    </w:rPr>
  </w:style>
  <w:style w:type="paragraph" w:customStyle="1" w:styleId="46DD8DF2B34340738E6F5620BD3B00CB">
    <w:name w:val="46DD8DF2B34340738E6F5620BD3B00CB"/>
    <w:rsid w:val="00E80475"/>
    <w:pPr>
      <w:spacing w:line="278" w:lineRule="auto"/>
    </w:pPr>
    <w:rPr>
      <w:kern w:val="2"/>
      <w:sz w:val="24"/>
      <w:szCs w:val="24"/>
      <w:lang w:val="nl-NL" w:eastAsia="nl-NL"/>
      <w14:ligatures w14:val="standardContextual"/>
    </w:rPr>
  </w:style>
  <w:style w:type="paragraph" w:customStyle="1" w:styleId="130492ADA63B4550ADB6F14874D189FD">
    <w:name w:val="130492ADA63B4550ADB6F14874D189FD"/>
    <w:rsid w:val="00E80475"/>
    <w:pPr>
      <w:spacing w:line="278" w:lineRule="auto"/>
    </w:pPr>
    <w:rPr>
      <w:kern w:val="2"/>
      <w:sz w:val="24"/>
      <w:szCs w:val="24"/>
      <w:lang w:val="nl-NL" w:eastAsia="nl-NL"/>
      <w14:ligatures w14:val="standardContextual"/>
    </w:rPr>
  </w:style>
  <w:style w:type="paragraph" w:customStyle="1" w:styleId="E620AAC09D1C4D87B77A15037A3842D3">
    <w:name w:val="E620AAC09D1C4D87B77A15037A3842D3"/>
    <w:rsid w:val="00E80475"/>
    <w:pPr>
      <w:spacing w:line="278" w:lineRule="auto"/>
    </w:pPr>
    <w:rPr>
      <w:kern w:val="2"/>
      <w:sz w:val="24"/>
      <w:szCs w:val="24"/>
      <w:lang w:val="nl-NL" w:eastAsia="nl-NL"/>
      <w14:ligatures w14:val="standardContextual"/>
    </w:rPr>
  </w:style>
  <w:style w:type="paragraph" w:customStyle="1" w:styleId="6382C8C3278C42EC8ACAE7B95CEB7673">
    <w:name w:val="6382C8C3278C42EC8ACAE7B95CEB7673"/>
    <w:rsid w:val="00E80475"/>
    <w:pPr>
      <w:spacing w:line="278" w:lineRule="auto"/>
    </w:pPr>
    <w:rPr>
      <w:kern w:val="2"/>
      <w:sz w:val="24"/>
      <w:szCs w:val="24"/>
      <w:lang w:val="nl-NL" w:eastAsia="nl-NL"/>
      <w14:ligatures w14:val="standardContextual"/>
    </w:rPr>
  </w:style>
  <w:style w:type="paragraph" w:customStyle="1" w:styleId="A830ACBEC29045D99379B98799D96BDD">
    <w:name w:val="A830ACBEC29045D99379B98799D96BDD"/>
    <w:rsid w:val="00E80475"/>
    <w:pPr>
      <w:spacing w:line="278" w:lineRule="auto"/>
    </w:pPr>
    <w:rPr>
      <w:kern w:val="2"/>
      <w:sz w:val="24"/>
      <w:szCs w:val="24"/>
      <w:lang w:val="nl-NL" w:eastAsia="nl-NL"/>
      <w14:ligatures w14:val="standardContextual"/>
    </w:rPr>
  </w:style>
  <w:style w:type="paragraph" w:customStyle="1" w:styleId="A2F451D867924D72A0D3A2991181803A">
    <w:name w:val="A2F451D867924D72A0D3A2991181803A"/>
    <w:rsid w:val="00E80475"/>
    <w:pPr>
      <w:spacing w:line="278" w:lineRule="auto"/>
    </w:pPr>
    <w:rPr>
      <w:kern w:val="2"/>
      <w:sz w:val="24"/>
      <w:szCs w:val="24"/>
      <w:lang w:val="nl-NL" w:eastAsia="nl-NL"/>
      <w14:ligatures w14:val="standardContextual"/>
    </w:rPr>
  </w:style>
  <w:style w:type="paragraph" w:customStyle="1" w:styleId="4549B8834BBE49E6B2D1C5518416E73E">
    <w:name w:val="4549B8834BBE49E6B2D1C5518416E73E"/>
    <w:rsid w:val="00E80475"/>
    <w:pPr>
      <w:spacing w:line="278" w:lineRule="auto"/>
    </w:pPr>
    <w:rPr>
      <w:kern w:val="2"/>
      <w:sz w:val="24"/>
      <w:szCs w:val="24"/>
      <w:lang w:val="nl-NL" w:eastAsia="nl-NL"/>
      <w14:ligatures w14:val="standardContextual"/>
    </w:rPr>
  </w:style>
  <w:style w:type="paragraph" w:customStyle="1" w:styleId="730047643F244166995D8D607BE84D42">
    <w:name w:val="730047643F244166995D8D607BE84D42"/>
    <w:rsid w:val="00E80475"/>
    <w:pPr>
      <w:spacing w:line="278" w:lineRule="auto"/>
    </w:pPr>
    <w:rPr>
      <w:kern w:val="2"/>
      <w:sz w:val="24"/>
      <w:szCs w:val="24"/>
      <w:lang w:val="nl-NL" w:eastAsia="nl-NL"/>
      <w14:ligatures w14:val="standardContextual"/>
    </w:rPr>
  </w:style>
  <w:style w:type="paragraph" w:customStyle="1" w:styleId="FE1B0DF5A022468C8F33F79B2E5AF9F6">
    <w:name w:val="FE1B0DF5A022468C8F33F79B2E5AF9F6"/>
    <w:rsid w:val="00E80475"/>
    <w:pPr>
      <w:spacing w:line="278" w:lineRule="auto"/>
    </w:pPr>
    <w:rPr>
      <w:kern w:val="2"/>
      <w:sz w:val="24"/>
      <w:szCs w:val="24"/>
      <w:lang w:val="nl-NL" w:eastAsia="nl-NL"/>
      <w14:ligatures w14:val="standardContextual"/>
    </w:rPr>
  </w:style>
  <w:style w:type="paragraph" w:customStyle="1" w:styleId="0AA77C161431413684D170F4F8548F87">
    <w:name w:val="0AA77C161431413684D170F4F8548F87"/>
    <w:rsid w:val="00E80475"/>
    <w:pPr>
      <w:spacing w:line="278" w:lineRule="auto"/>
    </w:pPr>
    <w:rPr>
      <w:kern w:val="2"/>
      <w:sz w:val="24"/>
      <w:szCs w:val="24"/>
      <w:lang w:val="nl-NL" w:eastAsia="nl-NL"/>
      <w14:ligatures w14:val="standardContextual"/>
    </w:rPr>
  </w:style>
  <w:style w:type="paragraph" w:customStyle="1" w:styleId="C28215ACAA0D49B6A334799552E34189">
    <w:name w:val="C28215ACAA0D49B6A334799552E34189"/>
    <w:rsid w:val="00E80475"/>
    <w:pPr>
      <w:spacing w:line="278" w:lineRule="auto"/>
    </w:pPr>
    <w:rPr>
      <w:kern w:val="2"/>
      <w:sz w:val="24"/>
      <w:szCs w:val="24"/>
      <w:lang w:val="nl-NL" w:eastAsia="nl-NL"/>
      <w14:ligatures w14:val="standardContextual"/>
    </w:rPr>
  </w:style>
  <w:style w:type="paragraph" w:customStyle="1" w:styleId="327222C36CB042E999C923F201F77926">
    <w:name w:val="327222C36CB042E999C923F201F77926"/>
    <w:rsid w:val="00E80475"/>
    <w:pPr>
      <w:spacing w:line="278" w:lineRule="auto"/>
    </w:pPr>
    <w:rPr>
      <w:kern w:val="2"/>
      <w:sz w:val="24"/>
      <w:szCs w:val="24"/>
      <w:lang w:val="nl-NL" w:eastAsia="nl-NL"/>
      <w14:ligatures w14:val="standardContextual"/>
    </w:rPr>
  </w:style>
  <w:style w:type="paragraph" w:customStyle="1" w:styleId="56EFF347F0E54FC1A99DAD3068C1C88B">
    <w:name w:val="56EFF347F0E54FC1A99DAD3068C1C88B"/>
    <w:rsid w:val="00E80475"/>
    <w:pPr>
      <w:spacing w:line="278" w:lineRule="auto"/>
    </w:pPr>
    <w:rPr>
      <w:kern w:val="2"/>
      <w:sz w:val="24"/>
      <w:szCs w:val="24"/>
      <w:lang w:val="nl-NL" w:eastAsia="nl-NL"/>
      <w14:ligatures w14:val="standardContextual"/>
    </w:rPr>
  </w:style>
  <w:style w:type="paragraph" w:customStyle="1" w:styleId="916A122E7F8D4232B01448E2ECE491FC">
    <w:name w:val="916A122E7F8D4232B01448E2ECE491FC"/>
    <w:rsid w:val="00E80475"/>
    <w:pPr>
      <w:spacing w:line="278" w:lineRule="auto"/>
    </w:pPr>
    <w:rPr>
      <w:kern w:val="2"/>
      <w:sz w:val="24"/>
      <w:szCs w:val="24"/>
      <w:lang w:val="nl-NL" w:eastAsia="nl-NL"/>
      <w14:ligatures w14:val="standardContextual"/>
    </w:rPr>
  </w:style>
  <w:style w:type="paragraph" w:customStyle="1" w:styleId="2FD7F73713664630AE77029D74BB28A4">
    <w:name w:val="2FD7F73713664630AE77029D74BB28A4"/>
    <w:rsid w:val="00E80475"/>
    <w:pPr>
      <w:spacing w:line="278" w:lineRule="auto"/>
    </w:pPr>
    <w:rPr>
      <w:kern w:val="2"/>
      <w:sz w:val="24"/>
      <w:szCs w:val="24"/>
      <w:lang w:val="nl-NL" w:eastAsia="nl-NL"/>
      <w14:ligatures w14:val="standardContextual"/>
    </w:rPr>
  </w:style>
  <w:style w:type="paragraph" w:customStyle="1" w:styleId="47EA4239EF7D4C7F8DA5644298BD3C09">
    <w:name w:val="47EA4239EF7D4C7F8DA5644298BD3C09"/>
    <w:rsid w:val="00E80475"/>
    <w:pPr>
      <w:spacing w:line="278" w:lineRule="auto"/>
    </w:pPr>
    <w:rPr>
      <w:kern w:val="2"/>
      <w:sz w:val="24"/>
      <w:szCs w:val="24"/>
      <w:lang w:val="nl-NL" w:eastAsia="nl-NL"/>
      <w14:ligatures w14:val="standardContextual"/>
    </w:rPr>
  </w:style>
  <w:style w:type="paragraph" w:customStyle="1" w:styleId="128155714FF644AB8162630F57589ECA">
    <w:name w:val="128155714FF644AB8162630F57589ECA"/>
    <w:rsid w:val="00E80475"/>
    <w:pPr>
      <w:spacing w:line="278" w:lineRule="auto"/>
    </w:pPr>
    <w:rPr>
      <w:kern w:val="2"/>
      <w:sz w:val="24"/>
      <w:szCs w:val="24"/>
      <w:lang w:val="nl-NL" w:eastAsia="nl-NL"/>
      <w14:ligatures w14:val="standardContextual"/>
    </w:rPr>
  </w:style>
  <w:style w:type="paragraph" w:customStyle="1" w:styleId="D63E0C5CB70B49FE9711655E838DF383">
    <w:name w:val="D63E0C5CB70B49FE9711655E838DF383"/>
    <w:rsid w:val="00E80475"/>
    <w:pPr>
      <w:spacing w:line="278" w:lineRule="auto"/>
    </w:pPr>
    <w:rPr>
      <w:kern w:val="2"/>
      <w:sz w:val="24"/>
      <w:szCs w:val="24"/>
      <w:lang w:val="nl-NL" w:eastAsia="nl-NL"/>
      <w14:ligatures w14:val="standardContextual"/>
    </w:rPr>
  </w:style>
  <w:style w:type="paragraph" w:customStyle="1" w:styleId="D6D516E6C2DE4E4ABCF65A620C4708DA">
    <w:name w:val="D6D516E6C2DE4E4ABCF65A620C4708DA"/>
    <w:rsid w:val="00E80475"/>
    <w:pPr>
      <w:spacing w:line="278" w:lineRule="auto"/>
    </w:pPr>
    <w:rPr>
      <w:kern w:val="2"/>
      <w:sz w:val="24"/>
      <w:szCs w:val="24"/>
      <w:lang w:val="nl-NL" w:eastAsia="nl-NL"/>
      <w14:ligatures w14:val="standardContextual"/>
    </w:rPr>
  </w:style>
  <w:style w:type="paragraph" w:customStyle="1" w:styleId="DF144ABC0A3C4AD88B4E4EB57809094A">
    <w:name w:val="DF144ABC0A3C4AD88B4E4EB57809094A"/>
    <w:rsid w:val="00E80475"/>
    <w:pPr>
      <w:spacing w:line="278" w:lineRule="auto"/>
    </w:pPr>
    <w:rPr>
      <w:kern w:val="2"/>
      <w:sz w:val="24"/>
      <w:szCs w:val="24"/>
      <w:lang w:val="nl-NL" w:eastAsia="nl-NL"/>
      <w14:ligatures w14:val="standardContextual"/>
    </w:rPr>
  </w:style>
  <w:style w:type="paragraph" w:customStyle="1" w:styleId="F72DEE38C85D49A09F541D5097E144E4">
    <w:name w:val="F72DEE38C85D49A09F541D5097E144E4"/>
    <w:rsid w:val="00E80475"/>
    <w:pPr>
      <w:spacing w:line="278" w:lineRule="auto"/>
    </w:pPr>
    <w:rPr>
      <w:kern w:val="2"/>
      <w:sz w:val="24"/>
      <w:szCs w:val="24"/>
      <w:lang w:val="nl-NL" w:eastAsia="nl-NL"/>
      <w14:ligatures w14:val="standardContextual"/>
    </w:rPr>
  </w:style>
  <w:style w:type="paragraph" w:customStyle="1" w:styleId="B8A3A5E820B1411C83ACEF41864B8ECE">
    <w:name w:val="B8A3A5E820B1411C83ACEF41864B8ECE"/>
    <w:rsid w:val="00E80475"/>
    <w:pPr>
      <w:spacing w:line="278" w:lineRule="auto"/>
    </w:pPr>
    <w:rPr>
      <w:kern w:val="2"/>
      <w:sz w:val="24"/>
      <w:szCs w:val="24"/>
      <w:lang w:val="nl-NL" w:eastAsia="nl-NL"/>
      <w14:ligatures w14:val="standardContextual"/>
    </w:rPr>
  </w:style>
  <w:style w:type="paragraph" w:customStyle="1" w:styleId="3A9E8E34DA5C4AC980F2C265CE0E201B">
    <w:name w:val="3A9E8E34DA5C4AC980F2C265CE0E201B"/>
    <w:rsid w:val="00E80475"/>
    <w:pPr>
      <w:spacing w:line="278" w:lineRule="auto"/>
    </w:pPr>
    <w:rPr>
      <w:kern w:val="2"/>
      <w:sz w:val="24"/>
      <w:szCs w:val="24"/>
      <w:lang w:val="nl-NL" w:eastAsia="nl-NL"/>
      <w14:ligatures w14:val="standardContextual"/>
    </w:rPr>
  </w:style>
  <w:style w:type="paragraph" w:customStyle="1" w:styleId="FAEDDB2189D64A7EAA3A9F8B6F9F0C55">
    <w:name w:val="FAEDDB2189D64A7EAA3A9F8B6F9F0C55"/>
    <w:rsid w:val="00E80475"/>
    <w:pPr>
      <w:spacing w:line="278" w:lineRule="auto"/>
    </w:pPr>
    <w:rPr>
      <w:kern w:val="2"/>
      <w:sz w:val="24"/>
      <w:szCs w:val="24"/>
      <w:lang w:val="nl-NL" w:eastAsia="nl-NL"/>
      <w14:ligatures w14:val="standardContextual"/>
    </w:rPr>
  </w:style>
  <w:style w:type="paragraph" w:customStyle="1" w:styleId="A7D55D1225184E2D9C92FBE927B08BA7">
    <w:name w:val="A7D55D1225184E2D9C92FBE927B08BA7"/>
    <w:rsid w:val="00E80475"/>
    <w:pPr>
      <w:spacing w:line="278" w:lineRule="auto"/>
    </w:pPr>
    <w:rPr>
      <w:kern w:val="2"/>
      <w:sz w:val="24"/>
      <w:szCs w:val="24"/>
      <w:lang w:val="nl-NL" w:eastAsia="nl-NL"/>
      <w14:ligatures w14:val="standardContextual"/>
    </w:rPr>
  </w:style>
  <w:style w:type="paragraph" w:customStyle="1" w:styleId="F3DD6D1AF3A24678A6F964EBFD8527C5">
    <w:name w:val="F3DD6D1AF3A24678A6F964EBFD8527C5"/>
    <w:rsid w:val="00E80475"/>
    <w:pPr>
      <w:spacing w:line="278" w:lineRule="auto"/>
    </w:pPr>
    <w:rPr>
      <w:kern w:val="2"/>
      <w:sz w:val="24"/>
      <w:szCs w:val="24"/>
      <w:lang w:val="nl-NL" w:eastAsia="nl-NL"/>
      <w14:ligatures w14:val="standardContextual"/>
    </w:rPr>
  </w:style>
  <w:style w:type="paragraph" w:customStyle="1" w:styleId="CB4CF74C11374BB5931AEC1AF86DDA43">
    <w:name w:val="CB4CF74C11374BB5931AEC1AF86DDA43"/>
    <w:rsid w:val="00E80475"/>
    <w:pPr>
      <w:spacing w:line="278" w:lineRule="auto"/>
    </w:pPr>
    <w:rPr>
      <w:kern w:val="2"/>
      <w:sz w:val="24"/>
      <w:szCs w:val="24"/>
      <w:lang w:val="nl-NL" w:eastAsia="nl-NL"/>
      <w14:ligatures w14:val="standardContextual"/>
    </w:rPr>
  </w:style>
  <w:style w:type="paragraph" w:customStyle="1" w:styleId="CD3565641D424E6491D4F27A224B9369">
    <w:name w:val="CD3565641D424E6491D4F27A224B9369"/>
    <w:rsid w:val="00E80475"/>
    <w:pPr>
      <w:spacing w:line="278" w:lineRule="auto"/>
    </w:pPr>
    <w:rPr>
      <w:kern w:val="2"/>
      <w:sz w:val="24"/>
      <w:szCs w:val="24"/>
      <w:lang w:val="nl-NL" w:eastAsia="nl-NL"/>
      <w14:ligatures w14:val="standardContextual"/>
    </w:rPr>
  </w:style>
  <w:style w:type="paragraph" w:customStyle="1" w:styleId="9E68145A718848DA88316564C7261E54">
    <w:name w:val="9E68145A718848DA88316564C7261E54"/>
    <w:rsid w:val="00E80475"/>
    <w:pPr>
      <w:spacing w:line="278" w:lineRule="auto"/>
    </w:pPr>
    <w:rPr>
      <w:kern w:val="2"/>
      <w:sz w:val="24"/>
      <w:szCs w:val="24"/>
      <w:lang w:val="nl-NL" w:eastAsia="nl-NL"/>
      <w14:ligatures w14:val="standardContextual"/>
    </w:rPr>
  </w:style>
  <w:style w:type="paragraph" w:customStyle="1" w:styleId="0E31BA524AB943FE8A2C940EB7F9A203">
    <w:name w:val="0E31BA524AB943FE8A2C940EB7F9A203"/>
    <w:rsid w:val="00E80475"/>
    <w:pPr>
      <w:spacing w:line="278" w:lineRule="auto"/>
    </w:pPr>
    <w:rPr>
      <w:kern w:val="2"/>
      <w:sz w:val="24"/>
      <w:szCs w:val="24"/>
      <w:lang w:val="nl-NL" w:eastAsia="nl-NL"/>
      <w14:ligatures w14:val="standardContextual"/>
    </w:rPr>
  </w:style>
  <w:style w:type="paragraph" w:customStyle="1" w:styleId="70A8A4EDC2A84221BA1463F2F5C63CD9">
    <w:name w:val="70A8A4EDC2A84221BA1463F2F5C63CD9"/>
    <w:rsid w:val="00E80475"/>
    <w:pPr>
      <w:spacing w:line="278" w:lineRule="auto"/>
    </w:pPr>
    <w:rPr>
      <w:kern w:val="2"/>
      <w:sz w:val="24"/>
      <w:szCs w:val="24"/>
      <w:lang w:val="nl-NL" w:eastAsia="nl-NL"/>
      <w14:ligatures w14:val="standardContextual"/>
    </w:rPr>
  </w:style>
  <w:style w:type="paragraph" w:customStyle="1" w:styleId="D0E2769D10774A8EA0692426E9E6945A">
    <w:name w:val="D0E2769D10774A8EA0692426E9E6945A"/>
    <w:rsid w:val="00E80475"/>
    <w:pPr>
      <w:spacing w:line="278" w:lineRule="auto"/>
    </w:pPr>
    <w:rPr>
      <w:kern w:val="2"/>
      <w:sz w:val="24"/>
      <w:szCs w:val="24"/>
      <w:lang w:val="nl-NL" w:eastAsia="nl-NL"/>
      <w14:ligatures w14:val="standardContextual"/>
    </w:rPr>
  </w:style>
  <w:style w:type="paragraph" w:customStyle="1" w:styleId="B43CCBFB0FF74E7990712F2689516777">
    <w:name w:val="B43CCBFB0FF74E7990712F2689516777"/>
    <w:rsid w:val="00E80475"/>
    <w:pPr>
      <w:spacing w:line="278" w:lineRule="auto"/>
    </w:pPr>
    <w:rPr>
      <w:kern w:val="2"/>
      <w:sz w:val="24"/>
      <w:szCs w:val="24"/>
      <w:lang w:val="nl-NL" w:eastAsia="nl-NL"/>
      <w14:ligatures w14:val="standardContextual"/>
    </w:rPr>
  </w:style>
  <w:style w:type="paragraph" w:customStyle="1" w:styleId="99A7E444377A4805A9BDA6C95CD1FE24">
    <w:name w:val="99A7E444377A4805A9BDA6C95CD1FE24"/>
    <w:rsid w:val="00E80475"/>
    <w:pPr>
      <w:spacing w:line="278" w:lineRule="auto"/>
    </w:pPr>
    <w:rPr>
      <w:kern w:val="2"/>
      <w:sz w:val="24"/>
      <w:szCs w:val="24"/>
      <w:lang w:val="nl-NL" w:eastAsia="nl-NL"/>
      <w14:ligatures w14:val="standardContextual"/>
    </w:rPr>
  </w:style>
  <w:style w:type="paragraph" w:customStyle="1" w:styleId="F6E20801E77D491FA3A1DCF6DB47A5F4">
    <w:name w:val="F6E20801E77D491FA3A1DCF6DB47A5F4"/>
    <w:rsid w:val="00E80475"/>
    <w:pPr>
      <w:spacing w:line="278" w:lineRule="auto"/>
    </w:pPr>
    <w:rPr>
      <w:kern w:val="2"/>
      <w:sz w:val="24"/>
      <w:szCs w:val="24"/>
      <w:lang w:val="nl-NL" w:eastAsia="nl-NL"/>
      <w14:ligatures w14:val="standardContextual"/>
    </w:rPr>
  </w:style>
  <w:style w:type="paragraph" w:customStyle="1" w:styleId="AE9A0639D4904010AA45F2971CEA2086">
    <w:name w:val="AE9A0639D4904010AA45F2971CEA2086"/>
    <w:rsid w:val="00E80475"/>
    <w:pPr>
      <w:spacing w:line="278" w:lineRule="auto"/>
    </w:pPr>
    <w:rPr>
      <w:kern w:val="2"/>
      <w:sz w:val="24"/>
      <w:szCs w:val="24"/>
      <w:lang w:val="nl-NL" w:eastAsia="nl-NL"/>
      <w14:ligatures w14:val="standardContextual"/>
    </w:rPr>
  </w:style>
  <w:style w:type="paragraph" w:customStyle="1" w:styleId="4425136514854D6BAF90488E48DAF5EC">
    <w:name w:val="4425136514854D6BAF90488E48DAF5EC"/>
    <w:rsid w:val="00E80475"/>
    <w:pPr>
      <w:spacing w:line="278" w:lineRule="auto"/>
    </w:pPr>
    <w:rPr>
      <w:kern w:val="2"/>
      <w:sz w:val="24"/>
      <w:szCs w:val="24"/>
      <w:lang w:val="nl-NL" w:eastAsia="nl-NL"/>
      <w14:ligatures w14:val="standardContextual"/>
    </w:rPr>
  </w:style>
  <w:style w:type="paragraph" w:customStyle="1" w:styleId="2432B9E902AA43088DCF1120F3506193">
    <w:name w:val="2432B9E902AA43088DCF1120F3506193"/>
    <w:rsid w:val="00E80475"/>
    <w:pPr>
      <w:spacing w:line="278" w:lineRule="auto"/>
    </w:pPr>
    <w:rPr>
      <w:kern w:val="2"/>
      <w:sz w:val="24"/>
      <w:szCs w:val="24"/>
      <w:lang w:val="nl-NL" w:eastAsia="nl-NL"/>
      <w14:ligatures w14:val="standardContextual"/>
    </w:rPr>
  </w:style>
  <w:style w:type="paragraph" w:customStyle="1" w:styleId="D30808B2CB5A4F06B441025FB5B87881">
    <w:name w:val="D30808B2CB5A4F06B441025FB5B87881"/>
    <w:rsid w:val="00E80475"/>
    <w:pPr>
      <w:spacing w:line="278" w:lineRule="auto"/>
    </w:pPr>
    <w:rPr>
      <w:kern w:val="2"/>
      <w:sz w:val="24"/>
      <w:szCs w:val="24"/>
      <w:lang w:val="nl-NL" w:eastAsia="nl-NL"/>
      <w14:ligatures w14:val="standardContextual"/>
    </w:rPr>
  </w:style>
  <w:style w:type="paragraph" w:customStyle="1" w:styleId="ECCCA139943D4D42BB2DC5D46F136AF6">
    <w:name w:val="ECCCA139943D4D42BB2DC5D46F136AF6"/>
    <w:rsid w:val="00E80475"/>
    <w:pPr>
      <w:spacing w:line="278" w:lineRule="auto"/>
    </w:pPr>
    <w:rPr>
      <w:kern w:val="2"/>
      <w:sz w:val="24"/>
      <w:szCs w:val="24"/>
      <w:lang w:val="nl-NL" w:eastAsia="nl-NL"/>
      <w14:ligatures w14:val="standardContextual"/>
    </w:rPr>
  </w:style>
  <w:style w:type="paragraph" w:customStyle="1" w:styleId="E08CB11CECF74484880A694E1ACCD1D6">
    <w:name w:val="E08CB11CECF74484880A694E1ACCD1D6"/>
    <w:rsid w:val="00E80475"/>
    <w:pPr>
      <w:spacing w:line="278" w:lineRule="auto"/>
    </w:pPr>
    <w:rPr>
      <w:kern w:val="2"/>
      <w:sz w:val="24"/>
      <w:szCs w:val="24"/>
      <w:lang w:val="nl-NL" w:eastAsia="nl-NL"/>
      <w14:ligatures w14:val="standardContextual"/>
    </w:rPr>
  </w:style>
  <w:style w:type="paragraph" w:customStyle="1" w:styleId="4D4D5B321146449EBA8ADE4092CF0CB2">
    <w:name w:val="4D4D5B321146449EBA8ADE4092CF0CB2"/>
    <w:rsid w:val="00E80475"/>
    <w:pPr>
      <w:spacing w:line="278" w:lineRule="auto"/>
    </w:pPr>
    <w:rPr>
      <w:kern w:val="2"/>
      <w:sz w:val="24"/>
      <w:szCs w:val="24"/>
      <w:lang w:val="nl-NL" w:eastAsia="nl-NL"/>
      <w14:ligatures w14:val="standardContextual"/>
    </w:rPr>
  </w:style>
  <w:style w:type="paragraph" w:customStyle="1" w:styleId="F224719AEB57433D81599C1AF01F222D">
    <w:name w:val="F224719AEB57433D81599C1AF01F222D"/>
    <w:rsid w:val="00E80475"/>
    <w:pPr>
      <w:spacing w:line="278" w:lineRule="auto"/>
    </w:pPr>
    <w:rPr>
      <w:kern w:val="2"/>
      <w:sz w:val="24"/>
      <w:szCs w:val="24"/>
      <w:lang w:val="nl-NL" w:eastAsia="nl-NL"/>
      <w14:ligatures w14:val="standardContextual"/>
    </w:rPr>
  </w:style>
  <w:style w:type="paragraph" w:customStyle="1" w:styleId="5EA29350A4CF4B77A31C88E9CABBBA5B">
    <w:name w:val="5EA29350A4CF4B77A31C88E9CABBBA5B"/>
    <w:rsid w:val="00E80475"/>
    <w:pPr>
      <w:spacing w:line="278" w:lineRule="auto"/>
    </w:pPr>
    <w:rPr>
      <w:kern w:val="2"/>
      <w:sz w:val="24"/>
      <w:szCs w:val="24"/>
      <w:lang w:val="nl-NL" w:eastAsia="nl-NL"/>
      <w14:ligatures w14:val="standardContextual"/>
    </w:rPr>
  </w:style>
  <w:style w:type="paragraph" w:customStyle="1" w:styleId="1364AFD88DF84FEF99B60ECEE2C163E5">
    <w:name w:val="1364AFD88DF84FEF99B60ECEE2C163E5"/>
    <w:rsid w:val="00E80475"/>
    <w:pPr>
      <w:spacing w:line="278" w:lineRule="auto"/>
    </w:pPr>
    <w:rPr>
      <w:kern w:val="2"/>
      <w:sz w:val="24"/>
      <w:szCs w:val="24"/>
      <w:lang w:val="nl-NL" w:eastAsia="nl-NL"/>
      <w14:ligatures w14:val="standardContextual"/>
    </w:rPr>
  </w:style>
  <w:style w:type="paragraph" w:customStyle="1" w:styleId="C8E0BEFB53D349AABC0B05F057212375">
    <w:name w:val="C8E0BEFB53D349AABC0B05F057212375"/>
    <w:rsid w:val="00E80475"/>
    <w:pPr>
      <w:spacing w:line="278" w:lineRule="auto"/>
    </w:pPr>
    <w:rPr>
      <w:kern w:val="2"/>
      <w:sz w:val="24"/>
      <w:szCs w:val="24"/>
      <w:lang w:val="nl-NL" w:eastAsia="nl-NL"/>
      <w14:ligatures w14:val="standardContextual"/>
    </w:rPr>
  </w:style>
  <w:style w:type="paragraph" w:customStyle="1" w:styleId="5738BB636FD543E19554C069A10EA45C">
    <w:name w:val="5738BB636FD543E19554C069A10EA45C"/>
    <w:rsid w:val="00E80475"/>
    <w:pPr>
      <w:spacing w:line="278" w:lineRule="auto"/>
    </w:pPr>
    <w:rPr>
      <w:kern w:val="2"/>
      <w:sz w:val="24"/>
      <w:szCs w:val="24"/>
      <w:lang w:val="nl-NL" w:eastAsia="nl-NL"/>
      <w14:ligatures w14:val="standardContextual"/>
    </w:rPr>
  </w:style>
  <w:style w:type="paragraph" w:customStyle="1" w:styleId="1A19A9DB985346389110CF90C346800A">
    <w:name w:val="1A19A9DB985346389110CF90C346800A"/>
    <w:rsid w:val="00E80475"/>
    <w:pPr>
      <w:spacing w:line="278" w:lineRule="auto"/>
    </w:pPr>
    <w:rPr>
      <w:kern w:val="2"/>
      <w:sz w:val="24"/>
      <w:szCs w:val="24"/>
      <w:lang w:val="nl-NL" w:eastAsia="nl-NL"/>
      <w14:ligatures w14:val="standardContextual"/>
    </w:rPr>
  </w:style>
  <w:style w:type="paragraph" w:customStyle="1" w:styleId="32DF59E07F224207A3455AAA302BA424">
    <w:name w:val="32DF59E07F224207A3455AAA302BA424"/>
    <w:rsid w:val="00E80475"/>
    <w:pPr>
      <w:spacing w:line="278" w:lineRule="auto"/>
    </w:pPr>
    <w:rPr>
      <w:kern w:val="2"/>
      <w:sz w:val="24"/>
      <w:szCs w:val="24"/>
      <w:lang w:val="nl-NL" w:eastAsia="nl-NL"/>
      <w14:ligatures w14:val="standardContextual"/>
    </w:rPr>
  </w:style>
  <w:style w:type="paragraph" w:customStyle="1" w:styleId="9BFD7A32920D4AD98C3087365DAD79D2">
    <w:name w:val="9BFD7A32920D4AD98C3087365DAD79D2"/>
    <w:rsid w:val="00E80475"/>
    <w:pPr>
      <w:spacing w:line="278" w:lineRule="auto"/>
    </w:pPr>
    <w:rPr>
      <w:kern w:val="2"/>
      <w:sz w:val="24"/>
      <w:szCs w:val="24"/>
      <w:lang w:val="nl-NL" w:eastAsia="nl-NL"/>
      <w14:ligatures w14:val="standardContextual"/>
    </w:rPr>
  </w:style>
  <w:style w:type="paragraph" w:customStyle="1" w:styleId="CCF5C1A79DD74AE0B010B0FFAB726884">
    <w:name w:val="CCF5C1A79DD74AE0B010B0FFAB726884"/>
    <w:rsid w:val="00E80475"/>
    <w:pPr>
      <w:spacing w:line="278" w:lineRule="auto"/>
    </w:pPr>
    <w:rPr>
      <w:kern w:val="2"/>
      <w:sz w:val="24"/>
      <w:szCs w:val="24"/>
      <w:lang w:val="nl-NL" w:eastAsia="nl-NL"/>
      <w14:ligatures w14:val="standardContextual"/>
    </w:rPr>
  </w:style>
  <w:style w:type="paragraph" w:customStyle="1" w:styleId="2A419F85596246C0B939B49FCBEC1B2F">
    <w:name w:val="2A419F85596246C0B939B49FCBEC1B2F"/>
    <w:rsid w:val="00E80475"/>
    <w:pPr>
      <w:spacing w:line="278" w:lineRule="auto"/>
    </w:pPr>
    <w:rPr>
      <w:kern w:val="2"/>
      <w:sz w:val="24"/>
      <w:szCs w:val="24"/>
      <w:lang w:val="nl-NL" w:eastAsia="nl-NL"/>
      <w14:ligatures w14:val="standardContextual"/>
    </w:rPr>
  </w:style>
  <w:style w:type="paragraph" w:customStyle="1" w:styleId="F8FA6CC00AB94A8680FC3AF1F28C484A">
    <w:name w:val="F8FA6CC00AB94A8680FC3AF1F28C484A"/>
    <w:rsid w:val="00E80475"/>
    <w:pPr>
      <w:spacing w:line="278" w:lineRule="auto"/>
    </w:pPr>
    <w:rPr>
      <w:kern w:val="2"/>
      <w:sz w:val="24"/>
      <w:szCs w:val="24"/>
      <w:lang w:val="nl-NL" w:eastAsia="nl-NL"/>
      <w14:ligatures w14:val="standardContextual"/>
    </w:rPr>
  </w:style>
  <w:style w:type="paragraph" w:customStyle="1" w:styleId="EEB958AD2B664B10BA0E1AA38687E5F1">
    <w:name w:val="EEB958AD2B664B10BA0E1AA38687E5F1"/>
    <w:rsid w:val="00E80475"/>
    <w:pPr>
      <w:spacing w:line="278" w:lineRule="auto"/>
    </w:pPr>
    <w:rPr>
      <w:kern w:val="2"/>
      <w:sz w:val="24"/>
      <w:szCs w:val="24"/>
      <w:lang w:val="nl-NL" w:eastAsia="nl-NL"/>
      <w14:ligatures w14:val="standardContextual"/>
    </w:rPr>
  </w:style>
  <w:style w:type="paragraph" w:customStyle="1" w:styleId="762A26D38CC647E5BBD51E84FEC316A7">
    <w:name w:val="762A26D38CC647E5BBD51E84FEC316A7"/>
    <w:rsid w:val="00E80475"/>
    <w:pPr>
      <w:spacing w:line="278" w:lineRule="auto"/>
    </w:pPr>
    <w:rPr>
      <w:kern w:val="2"/>
      <w:sz w:val="24"/>
      <w:szCs w:val="24"/>
      <w:lang w:val="nl-NL" w:eastAsia="nl-NL"/>
      <w14:ligatures w14:val="standardContextual"/>
    </w:rPr>
  </w:style>
  <w:style w:type="paragraph" w:customStyle="1" w:styleId="EA87DA276771497FA65D8C5569378F65">
    <w:name w:val="EA87DA276771497FA65D8C5569378F65"/>
    <w:rsid w:val="00E80475"/>
    <w:pPr>
      <w:spacing w:line="278" w:lineRule="auto"/>
    </w:pPr>
    <w:rPr>
      <w:kern w:val="2"/>
      <w:sz w:val="24"/>
      <w:szCs w:val="24"/>
      <w:lang w:val="nl-NL" w:eastAsia="nl-NL"/>
      <w14:ligatures w14:val="standardContextual"/>
    </w:rPr>
  </w:style>
  <w:style w:type="paragraph" w:customStyle="1" w:styleId="818D7C97EF894600952D23CE231EC84D">
    <w:name w:val="818D7C97EF894600952D23CE231EC84D"/>
    <w:rsid w:val="00E80475"/>
    <w:pPr>
      <w:spacing w:line="278" w:lineRule="auto"/>
    </w:pPr>
    <w:rPr>
      <w:kern w:val="2"/>
      <w:sz w:val="24"/>
      <w:szCs w:val="24"/>
      <w:lang w:val="nl-NL" w:eastAsia="nl-NL"/>
      <w14:ligatures w14:val="standardContextual"/>
    </w:rPr>
  </w:style>
  <w:style w:type="paragraph" w:customStyle="1" w:styleId="0CFF0A4AA6144878AAAE3498DF279FF0">
    <w:name w:val="0CFF0A4AA6144878AAAE3498DF279FF0"/>
    <w:rsid w:val="00E80475"/>
    <w:pPr>
      <w:spacing w:line="278" w:lineRule="auto"/>
    </w:pPr>
    <w:rPr>
      <w:kern w:val="2"/>
      <w:sz w:val="24"/>
      <w:szCs w:val="24"/>
      <w:lang w:val="nl-NL" w:eastAsia="nl-NL"/>
      <w14:ligatures w14:val="standardContextual"/>
    </w:rPr>
  </w:style>
  <w:style w:type="paragraph" w:customStyle="1" w:styleId="834F5575D6494C5C8A1AB681FD9715E5">
    <w:name w:val="834F5575D6494C5C8A1AB681FD9715E5"/>
    <w:rsid w:val="00E80475"/>
    <w:pPr>
      <w:spacing w:line="278" w:lineRule="auto"/>
    </w:pPr>
    <w:rPr>
      <w:kern w:val="2"/>
      <w:sz w:val="24"/>
      <w:szCs w:val="24"/>
      <w:lang w:val="nl-NL" w:eastAsia="nl-NL"/>
      <w14:ligatures w14:val="standardContextual"/>
    </w:rPr>
  </w:style>
  <w:style w:type="paragraph" w:customStyle="1" w:styleId="D14103C41F194ACE86045B21F51941E4">
    <w:name w:val="D14103C41F194ACE86045B21F51941E4"/>
    <w:rsid w:val="00E80475"/>
    <w:pPr>
      <w:spacing w:line="278" w:lineRule="auto"/>
    </w:pPr>
    <w:rPr>
      <w:kern w:val="2"/>
      <w:sz w:val="24"/>
      <w:szCs w:val="24"/>
      <w:lang w:val="nl-NL" w:eastAsia="nl-NL"/>
      <w14:ligatures w14:val="standardContextual"/>
    </w:rPr>
  </w:style>
  <w:style w:type="paragraph" w:customStyle="1" w:styleId="E2489D787A7E4E8C91182C9D39179C3D">
    <w:name w:val="E2489D787A7E4E8C91182C9D39179C3D"/>
    <w:rsid w:val="00E80475"/>
    <w:pPr>
      <w:spacing w:line="278" w:lineRule="auto"/>
    </w:pPr>
    <w:rPr>
      <w:kern w:val="2"/>
      <w:sz w:val="24"/>
      <w:szCs w:val="24"/>
      <w:lang w:val="nl-NL" w:eastAsia="nl-NL"/>
      <w14:ligatures w14:val="standardContextual"/>
    </w:rPr>
  </w:style>
  <w:style w:type="paragraph" w:customStyle="1" w:styleId="099F920831B94BB1BB3DBC6F49812D80">
    <w:name w:val="099F920831B94BB1BB3DBC6F49812D80"/>
    <w:rsid w:val="00E80475"/>
    <w:pPr>
      <w:spacing w:line="278" w:lineRule="auto"/>
    </w:pPr>
    <w:rPr>
      <w:kern w:val="2"/>
      <w:sz w:val="24"/>
      <w:szCs w:val="24"/>
      <w:lang w:val="nl-NL" w:eastAsia="nl-NL"/>
      <w14:ligatures w14:val="standardContextual"/>
    </w:rPr>
  </w:style>
  <w:style w:type="paragraph" w:customStyle="1" w:styleId="3ECB6C9EC02646819F8F573188AD9E70">
    <w:name w:val="3ECB6C9EC02646819F8F573188AD9E70"/>
    <w:rsid w:val="00E80475"/>
    <w:pPr>
      <w:spacing w:line="278" w:lineRule="auto"/>
    </w:pPr>
    <w:rPr>
      <w:kern w:val="2"/>
      <w:sz w:val="24"/>
      <w:szCs w:val="24"/>
      <w:lang w:val="nl-NL" w:eastAsia="nl-NL"/>
      <w14:ligatures w14:val="standardContextual"/>
    </w:rPr>
  </w:style>
  <w:style w:type="paragraph" w:customStyle="1" w:styleId="1DAF8DB210A8489F8932BF133B9C4D0C">
    <w:name w:val="1DAF8DB210A8489F8932BF133B9C4D0C"/>
    <w:rsid w:val="00E80475"/>
    <w:pPr>
      <w:spacing w:line="278" w:lineRule="auto"/>
    </w:pPr>
    <w:rPr>
      <w:kern w:val="2"/>
      <w:sz w:val="24"/>
      <w:szCs w:val="24"/>
      <w:lang w:val="nl-NL" w:eastAsia="nl-NL"/>
      <w14:ligatures w14:val="standardContextual"/>
    </w:rPr>
  </w:style>
  <w:style w:type="paragraph" w:customStyle="1" w:styleId="1B016069E1044FC8A9819A32CA295A46">
    <w:name w:val="1B016069E1044FC8A9819A32CA295A46"/>
    <w:rsid w:val="00E80475"/>
    <w:pPr>
      <w:spacing w:line="278" w:lineRule="auto"/>
    </w:pPr>
    <w:rPr>
      <w:kern w:val="2"/>
      <w:sz w:val="24"/>
      <w:szCs w:val="24"/>
      <w:lang w:val="nl-NL" w:eastAsia="nl-NL"/>
      <w14:ligatures w14:val="standardContextual"/>
    </w:rPr>
  </w:style>
  <w:style w:type="paragraph" w:customStyle="1" w:styleId="105A62A361A84FC8ADCDB5E45A863DEA">
    <w:name w:val="105A62A361A84FC8ADCDB5E45A863DEA"/>
    <w:rsid w:val="00E80475"/>
    <w:pPr>
      <w:spacing w:line="278" w:lineRule="auto"/>
    </w:pPr>
    <w:rPr>
      <w:kern w:val="2"/>
      <w:sz w:val="24"/>
      <w:szCs w:val="24"/>
      <w:lang w:val="nl-NL" w:eastAsia="nl-NL"/>
      <w14:ligatures w14:val="standardContextual"/>
    </w:rPr>
  </w:style>
  <w:style w:type="paragraph" w:customStyle="1" w:styleId="9AE300511CFC4BB39FB8E6B16D4E2234">
    <w:name w:val="9AE300511CFC4BB39FB8E6B16D4E2234"/>
    <w:rsid w:val="00E80475"/>
    <w:pPr>
      <w:spacing w:line="278" w:lineRule="auto"/>
    </w:pPr>
    <w:rPr>
      <w:kern w:val="2"/>
      <w:sz w:val="24"/>
      <w:szCs w:val="24"/>
      <w:lang w:val="nl-NL" w:eastAsia="nl-NL"/>
      <w14:ligatures w14:val="standardContextual"/>
    </w:rPr>
  </w:style>
  <w:style w:type="paragraph" w:customStyle="1" w:styleId="598DD7FA8090419EB4DBC0025A74D05B">
    <w:name w:val="598DD7FA8090419EB4DBC0025A74D05B"/>
    <w:rsid w:val="00E80475"/>
    <w:pPr>
      <w:spacing w:line="278" w:lineRule="auto"/>
    </w:pPr>
    <w:rPr>
      <w:kern w:val="2"/>
      <w:sz w:val="24"/>
      <w:szCs w:val="24"/>
      <w:lang w:val="nl-NL" w:eastAsia="nl-NL"/>
      <w14:ligatures w14:val="standardContextual"/>
    </w:rPr>
  </w:style>
  <w:style w:type="paragraph" w:customStyle="1" w:styleId="F5F7B25EE7EA48398F2F253BCE54CD86">
    <w:name w:val="F5F7B25EE7EA48398F2F253BCE54CD86"/>
    <w:rsid w:val="00E80475"/>
    <w:pPr>
      <w:spacing w:line="278" w:lineRule="auto"/>
    </w:pPr>
    <w:rPr>
      <w:kern w:val="2"/>
      <w:sz w:val="24"/>
      <w:szCs w:val="24"/>
      <w:lang w:val="nl-NL" w:eastAsia="nl-NL"/>
      <w14:ligatures w14:val="standardContextual"/>
    </w:rPr>
  </w:style>
  <w:style w:type="paragraph" w:customStyle="1" w:styleId="46BA756CD30646848E3BD0C6EB97866D">
    <w:name w:val="46BA756CD30646848E3BD0C6EB97866D"/>
    <w:rsid w:val="00E80475"/>
    <w:pPr>
      <w:spacing w:line="278" w:lineRule="auto"/>
    </w:pPr>
    <w:rPr>
      <w:kern w:val="2"/>
      <w:sz w:val="24"/>
      <w:szCs w:val="24"/>
      <w:lang w:val="nl-NL" w:eastAsia="nl-NL"/>
      <w14:ligatures w14:val="standardContextual"/>
    </w:rPr>
  </w:style>
  <w:style w:type="paragraph" w:customStyle="1" w:styleId="2FF2F99D33E14D91A1AD56A068595D9D">
    <w:name w:val="2FF2F99D33E14D91A1AD56A068595D9D"/>
    <w:rsid w:val="00E80475"/>
    <w:pPr>
      <w:spacing w:line="278" w:lineRule="auto"/>
    </w:pPr>
    <w:rPr>
      <w:kern w:val="2"/>
      <w:sz w:val="24"/>
      <w:szCs w:val="24"/>
      <w:lang w:val="nl-NL" w:eastAsia="nl-NL"/>
      <w14:ligatures w14:val="standardContextual"/>
    </w:rPr>
  </w:style>
  <w:style w:type="paragraph" w:customStyle="1" w:styleId="3622FA298AAF44EC93E6CC2E6D91BC93">
    <w:name w:val="3622FA298AAF44EC93E6CC2E6D91BC93"/>
    <w:rsid w:val="00E80475"/>
    <w:pPr>
      <w:spacing w:line="278" w:lineRule="auto"/>
    </w:pPr>
    <w:rPr>
      <w:kern w:val="2"/>
      <w:sz w:val="24"/>
      <w:szCs w:val="24"/>
      <w:lang w:val="nl-NL" w:eastAsia="nl-NL"/>
      <w14:ligatures w14:val="standardContextual"/>
    </w:rPr>
  </w:style>
  <w:style w:type="paragraph" w:customStyle="1" w:styleId="14E1C5EEEC3B498482E6A5B7C27CE715">
    <w:name w:val="14E1C5EEEC3B498482E6A5B7C27CE715"/>
    <w:rsid w:val="00E80475"/>
    <w:pPr>
      <w:spacing w:line="278" w:lineRule="auto"/>
    </w:pPr>
    <w:rPr>
      <w:kern w:val="2"/>
      <w:sz w:val="24"/>
      <w:szCs w:val="24"/>
      <w:lang w:val="nl-NL" w:eastAsia="nl-NL"/>
      <w14:ligatures w14:val="standardContextual"/>
    </w:rPr>
  </w:style>
  <w:style w:type="paragraph" w:customStyle="1" w:styleId="F7B9CF61023345E9B75B677B455B0D6D">
    <w:name w:val="F7B9CF61023345E9B75B677B455B0D6D"/>
    <w:rsid w:val="00E80475"/>
    <w:pPr>
      <w:spacing w:line="278" w:lineRule="auto"/>
    </w:pPr>
    <w:rPr>
      <w:kern w:val="2"/>
      <w:sz w:val="24"/>
      <w:szCs w:val="24"/>
      <w:lang w:val="nl-NL" w:eastAsia="nl-NL"/>
      <w14:ligatures w14:val="standardContextual"/>
    </w:rPr>
  </w:style>
  <w:style w:type="paragraph" w:customStyle="1" w:styleId="B816F2C264F8473699324A2B52E188AF">
    <w:name w:val="B816F2C264F8473699324A2B52E188AF"/>
    <w:rsid w:val="00E80475"/>
    <w:pPr>
      <w:spacing w:line="278" w:lineRule="auto"/>
    </w:pPr>
    <w:rPr>
      <w:kern w:val="2"/>
      <w:sz w:val="24"/>
      <w:szCs w:val="24"/>
      <w:lang w:val="nl-NL" w:eastAsia="nl-NL"/>
      <w14:ligatures w14:val="standardContextual"/>
    </w:rPr>
  </w:style>
  <w:style w:type="paragraph" w:customStyle="1" w:styleId="FE79F999FA854E8BA2E1FA088F02D74C">
    <w:name w:val="FE79F999FA854E8BA2E1FA088F02D74C"/>
    <w:rsid w:val="00E80475"/>
    <w:pPr>
      <w:spacing w:line="278" w:lineRule="auto"/>
    </w:pPr>
    <w:rPr>
      <w:kern w:val="2"/>
      <w:sz w:val="24"/>
      <w:szCs w:val="24"/>
      <w:lang w:val="nl-NL" w:eastAsia="nl-NL"/>
      <w14:ligatures w14:val="standardContextual"/>
    </w:rPr>
  </w:style>
  <w:style w:type="paragraph" w:customStyle="1" w:styleId="C183CCD4A10E41909D756D3D0DDC07D2">
    <w:name w:val="C183CCD4A10E41909D756D3D0DDC07D2"/>
    <w:rsid w:val="00E80475"/>
    <w:pPr>
      <w:spacing w:line="278" w:lineRule="auto"/>
    </w:pPr>
    <w:rPr>
      <w:kern w:val="2"/>
      <w:sz w:val="24"/>
      <w:szCs w:val="24"/>
      <w:lang w:val="nl-NL" w:eastAsia="nl-NL"/>
      <w14:ligatures w14:val="standardContextual"/>
    </w:rPr>
  </w:style>
  <w:style w:type="paragraph" w:customStyle="1" w:styleId="1811560FC56E43D9A9D13D2212CD69AC">
    <w:name w:val="1811560FC56E43D9A9D13D2212CD69AC"/>
    <w:rsid w:val="00E80475"/>
    <w:pPr>
      <w:spacing w:line="278" w:lineRule="auto"/>
    </w:pPr>
    <w:rPr>
      <w:kern w:val="2"/>
      <w:sz w:val="24"/>
      <w:szCs w:val="24"/>
      <w:lang w:val="nl-NL" w:eastAsia="nl-NL"/>
      <w14:ligatures w14:val="standardContextual"/>
    </w:rPr>
  </w:style>
  <w:style w:type="paragraph" w:customStyle="1" w:styleId="49FD8E774BD9497F9921C27946F94455">
    <w:name w:val="49FD8E774BD9497F9921C27946F94455"/>
    <w:rsid w:val="00E80475"/>
    <w:pPr>
      <w:spacing w:line="278" w:lineRule="auto"/>
    </w:pPr>
    <w:rPr>
      <w:kern w:val="2"/>
      <w:sz w:val="24"/>
      <w:szCs w:val="24"/>
      <w:lang w:val="nl-NL" w:eastAsia="nl-NL"/>
      <w14:ligatures w14:val="standardContextual"/>
    </w:rPr>
  </w:style>
  <w:style w:type="paragraph" w:customStyle="1" w:styleId="A49883288C714BCAB4411D97E23494A7">
    <w:name w:val="A49883288C714BCAB4411D97E23494A7"/>
    <w:rsid w:val="00E80475"/>
    <w:pPr>
      <w:spacing w:line="278" w:lineRule="auto"/>
    </w:pPr>
    <w:rPr>
      <w:kern w:val="2"/>
      <w:sz w:val="24"/>
      <w:szCs w:val="24"/>
      <w:lang w:val="nl-NL" w:eastAsia="nl-NL"/>
      <w14:ligatures w14:val="standardContextual"/>
    </w:rPr>
  </w:style>
  <w:style w:type="paragraph" w:customStyle="1" w:styleId="A53DEEB474024EB58C5EC9B56431C58F">
    <w:name w:val="A53DEEB474024EB58C5EC9B56431C58F"/>
    <w:rsid w:val="00E80475"/>
    <w:pPr>
      <w:spacing w:line="278" w:lineRule="auto"/>
    </w:pPr>
    <w:rPr>
      <w:kern w:val="2"/>
      <w:sz w:val="24"/>
      <w:szCs w:val="24"/>
      <w:lang w:val="nl-NL" w:eastAsia="nl-NL"/>
      <w14:ligatures w14:val="standardContextual"/>
    </w:rPr>
  </w:style>
  <w:style w:type="paragraph" w:customStyle="1" w:styleId="378CA95EE7554ABB86E11D0C7D3C013B">
    <w:name w:val="378CA95EE7554ABB86E11D0C7D3C013B"/>
    <w:rsid w:val="00E80475"/>
    <w:pPr>
      <w:spacing w:line="278" w:lineRule="auto"/>
    </w:pPr>
    <w:rPr>
      <w:kern w:val="2"/>
      <w:sz w:val="24"/>
      <w:szCs w:val="24"/>
      <w:lang w:val="nl-NL" w:eastAsia="nl-NL"/>
      <w14:ligatures w14:val="standardContextual"/>
    </w:rPr>
  </w:style>
  <w:style w:type="paragraph" w:customStyle="1" w:styleId="EC91BDE5D1CF4D53B55D6A77A3D2FC83">
    <w:name w:val="EC91BDE5D1CF4D53B55D6A77A3D2FC83"/>
    <w:rsid w:val="00E80475"/>
    <w:pPr>
      <w:spacing w:line="278" w:lineRule="auto"/>
    </w:pPr>
    <w:rPr>
      <w:kern w:val="2"/>
      <w:sz w:val="24"/>
      <w:szCs w:val="24"/>
      <w:lang w:val="nl-NL" w:eastAsia="nl-NL"/>
      <w14:ligatures w14:val="standardContextual"/>
    </w:rPr>
  </w:style>
  <w:style w:type="paragraph" w:customStyle="1" w:styleId="9A31FE5B628B4FC89AD38C7244EAA882">
    <w:name w:val="9A31FE5B628B4FC89AD38C7244EAA882"/>
    <w:rsid w:val="00E80475"/>
    <w:pPr>
      <w:spacing w:line="278" w:lineRule="auto"/>
    </w:pPr>
    <w:rPr>
      <w:kern w:val="2"/>
      <w:sz w:val="24"/>
      <w:szCs w:val="24"/>
      <w:lang w:val="nl-NL" w:eastAsia="nl-NL"/>
      <w14:ligatures w14:val="standardContextual"/>
    </w:rPr>
  </w:style>
  <w:style w:type="paragraph" w:customStyle="1" w:styleId="32C8B0087C464B3B9E719F59B00E8AF5">
    <w:name w:val="32C8B0087C464B3B9E719F59B00E8AF5"/>
    <w:rsid w:val="00E80475"/>
    <w:pPr>
      <w:spacing w:line="278" w:lineRule="auto"/>
    </w:pPr>
    <w:rPr>
      <w:kern w:val="2"/>
      <w:sz w:val="24"/>
      <w:szCs w:val="24"/>
      <w:lang w:val="nl-NL" w:eastAsia="nl-NL"/>
      <w14:ligatures w14:val="standardContextual"/>
    </w:rPr>
  </w:style>
  <w:style w:type="paragraph" w:customStyle="1" w:styleId="4EDA16CCD96841CE98CE7DE116895D17">
    <w:name w:val="4EDA16CCD96841CE98CE7DE116895D17"/>
    <w:rsid w:val="00E80475"/>
    <w:pPr>
      <w:spacing w:line="278" w:lineRule="auto"/>
    </w:pPr>
    <w:rPr>
      <w:kern w:val="2"/>
      <w:sz w:val="24"/>
      <w:szCs w:val="24"/>
      <w:lang w:val="nl-NL" w:eastAsia="nl-NL"/>
      <w14:ligatures w14:val="standardContextual"/>
    </w:rPr>
  </w:style>
  <w:style w:type="paragraph" w:customStyle="1" w:styleId="7991C20FFE22423C9841AE10B41780DE">
    <w:name w:val="7991C20FFE22423C9841AE10B41780DE"/>
    <w:rsid w:val="00E80475"/>
    <w:pPr>
      <w:spacing w:line="278" w:lineRule="auto"/>
    </w:pPr>
    <w:rPr>
      <w:kern w:val="2"/>
      <w:sz w:val="24"/>
      <w:szCs w:val="24"/>
      <w:lang w:val="nl-NL" w:eastAsia="nl-NL"/>
      <w14:ligatures w14:val="standardContextual"/>
    </w:rPr>
  </w:style>
  <w:style w:type="paragraph" w:customStyle="1" w:styleId="CA494FB4269A4781A126C2374CAEEB4F">
    <w:name w:val="CA494FB4269A4781A126C2374CAEEB4F"/>
    <w:rsid w:val="00E80475"/>
    <w:pPr>
      <w:spacing w:line="278" w:lineRule="auto"/>
    </w:pPr>
    <w:rPr>
      <w:kern w:val="2"/>
      <w:sz w:val="24"/>
      <w:szCs w:val="24"/>
      <w:lang w:val="nl-NL" w:eastAsia="nl-NL"/>
      <w14:ligatures w14:val="standardContextual"/>
    </w:rPr>
  </w:style>
  <w:style w:type="paragraph" w:customStyle="1" w:styleId="4774126BCFB14BADB7E591558EC7A0D8">
    <w:name w:val="4774126BCFB14BADB7E591558EC7A0D8"/>
    <w:rsid w:val="00E80475"/>
    <w:pPr>
      <w:spacing w:line="278" w:lineRule="auto"/>
    </w:pPr>
    <w:rPr>
      <w:kern w:val="2"/>
      <w:sz w:val="24"/>
      <w:szCs w:val="24"/>
      <w:lang w:val="nl-NL" w:eastAsia="nl-NL"/>
      <w14:ligatures w14:val="standardContextual"/>
    </w:rPr>
  </w:style>
  <w:style w:type="paragraph" w:customStyle="1" w:styleId="2CD6C73A163E40D9A57CFB158DCD411D">
    <w:name w:val="2CD6C73A163E40D9A57CFB158DCD411D"/>
    <w:rsid w:val="00E80475"/>
    <w:pPr>
      <w:spacing w:line="278" w:lineRule="auto"/>
    </w:pPr>
    <w:rPr>
      <w:kern w:val="2"/>
      <w:sz w:val="24"/>
      <w:szCs w:val="24"/>
      <w:lang w:val="nl-NL" w:eastAsia="nl-NL"/>
      <w14:ligatures w14:val="standardContextual"/>
    </w:rPr>
  </w:style>
  <w:style w:type="paragraph" w:customStyle="1" w:styleId="4FD5DFDFF9BC4AA7BAF1D7D8D9334CDE">
    <w:name w:val="4FD5DFDFF9BC4AA7BAF1D7D8D9334CDE"/>
    <w:rsid w:val="00E80475"/>
    <w:pPr>
      <w:spacing w:line="278" w:lineRule="auto"/>
    </w:pPr>
    <w:rPr>
      <w:kern w:val="2"/>
      <w:sz w:val="24"/>
      <w:szCs w:val="24"/>
      <w:lang w:val="nl-NL" w:eastAsia="nl-NL"/>
      <w14:ligatures w14:val="standardContextual"/>
    </w:rPr>
  </w:style>
  <w:style w:type="paragraph" w:customStyle="1" w:styleId="82A19339DD684EFB8730001BE0C9C0EF">
    <w:name w:val="82A19339DD684EFB8730001BE0C9C0EF"/>
    <w:rsid w:val="00E80475"/>
    <w:pPr>
      <w:spacing w:line="278" w:lineRule="auto"/>
    </w:pPr>
    <w:rPr>
      <w:kern w:val="2"/>
      <w:sz w:val="24"/>
      <w:szCs w:val="24"/>
      <w:lang w:val="nl-NL" w:eastAsia="nl-NL"/>
      <w14:ligatures w14:val="standardContextual"/>
    </w:rPr>
  </w:style>
  <w:style w:type="paragraph" w:customStyle="1" w:styleId="EF03A5698B2D443A902876451A9C1CF2">
    <w:name w:val="EF03A5698B2D443A902876451A9C1CF2"/>
    <w:rsid w:val="00E80475"/>
    <w:pPr>
      <w:spacing w:line="278" w:lineRule="auto"/>
    </w:pPr>
    <w:rPr>
      <w:kern w:val="2"/>
      <w:sz w:val="24"/>
      <w:szCs w:val="24"/>
      <w:lang w:val="nl-NL" w:eastAsia="nl-NL"/>
      <w14:ligatures w14:val="standardContextual"/>
    </w:rPr>
  </w:style>
  <w:style w:type="paragraph" w:customStyle="1" w:styleId="008546AE5592461AAD996BB4F12DCF4E">
    <w:name w:val="008546AE5592461AAD996BB4F12DCF4E"/>
    <w:rsid w:val="00E80475"/>
    <w:pPr>
      <w:spacing w:line="278" w:lineRule="auto"/>
    </w:pPr>
    <w:rPr>
      <w:kern w:val="2"/>
      <w:sz w:val="24"/>
      <w:szCs w:val="24"/>
      <w:lang w:val="nl-NL" w:eastAsia="nl-NL"/>
      <w14:ligatures w14:val="standardContextual"/>
    </w:rPr>
  </w:style>
  <w:style w:type="paragraph" w:customStyle="1" w:styleId="AF04C09E5533410EB3D0369093F4A672">
    <w:name w:val="AF04C09E5533410EB3D0369093F4A672"/>
    <w:rsid w:val="00E80475"/>
    <w:pPr>
      <w:spacing w:line="278" w:lineRule="auto"/>
    </w:pPr>
    <w:rPr>
      <w:kern w:val="2"/>
      <w:sz w:val="24"/>
      <w:szCs w:val="24"/>
      <w:lang w:val="nl-NL" w:eastAsia="nl-NL"/>
      <w14:ligatures w14:val="standardContextual"/>
    </w:rPr>
  </w:style>
  <w:style w:type="paragraph" w:customStyle="1" w:styleId="C60418C17BC7468689695D75666CCF35">
    <w:name w:val="C60418C17BC7468689695D75666CCF35"/>
    <w:rsid w:val="00E80475"/>
    <w:pPr>
      <w:spacing w:line="278" w:lineRule="auto"/>
    </w:pPr>
    <w:rPr>
      <w:kern w:val="2"/>
      <w:sz w:val="24"/>
      <w:szCs w:val="24"/>
      <w:lang w:val="nl-NL" w:eastAsia="nl-NL"/>
      <w14:ligatures w14:val="standardContextual"/>
    </w:rPr>
  </w:style>
  <w:style w:type="paragraph" w:customStyle="1" w:styleId="AB4A14B61F56452EA4BD58C718E016EF">
    <w:name w:val="AB4A14B61F56452EA4BD58C718E016EF"/>
    <w:rsid w:val="00E80475"/>
    <w:pPr>
      <w:spacing w:line="278" w:lineRule="auto"/>
    </w:pPr>
    <w:rPr>
      <w:kern w:val="2"/>
      <w:sz w:val="24"/>
      <w:szCs w:val="24"/>
      <w:lang w:val="nl-NL" w:eastAsia="nl-NL"/>
      <w14:ligatures w14:val="standardContextual"/>
    </w:rPr>
  </w:style>
  <w:style w:type="paragraph" w:customStyle="1" w:styleId="4FFFE8315534422B8BCF2D2CC7C61B4C">
    <w:name w:val="4FFFE8315534422B8BCF2D2CC7C61B4C"/>
    <w:rsid w:val="00E80475"/>
    <w:pPr>
      <w:spacing w:line="278" w:lineRule="auto"/>
    </w:pPr>
    <w:rPr>
      <w:kern w:val="2"/>
      <w:sz w:val="24"/>
      <w:szCs w:val="24"/>
      <w:lang w:val="nl-NL" w:eastAsia="nl-NL"/>
      <w14:ligatures w14:val="standardContextual"/>
    </w:rPr>
  </w:style>
  <w:style w:type="paragraph" w:customStyle="1" w:styleId="B3116667552949BD9ADAEC314B63044C">
    <w:name w:val="B3116667552949BD9ADAEC314B63044C"/>
    <w:rsid w:val="00E80475"/>
    <w:pPr>
      <w:spacing w:line="278" w:lineRule="auto"/>
    </w:pPr>
    <w:rPr>
      <w:kern w:val="2"/>
      <w:sz w:val="24"/>
      <w:szCs w:val="24"/>
      <w:lang w:val="nl-NL" w:eastAsia="nl-NL"/>
      <w14:ligatures w14:val="standardContextual"/>
    </w:rPr>
  </w:style>
  <w:style w:type="paragraph" w:customStyle="1" w:styleId="3DC428D9FE1B4CEEAF998EE46F24C971">
    <w:name w:val="3DC428D9FE1B4CEEAF998EE46F24C971"/>
    <w:rsid w:val="00E80475"/>
    <w:pPr>
      <w:spacing w:line="278" w:lineRule="auto"/>
    </w:pPr>
    <w:rPr>
      <w:kern w:val="2"/>
      <w:sz w:val="24"/>
      <w:szCs w:val="24"/>
      <w:lang w:val="nl-NL" w:eastAsia="nl-NL"/>
      <w14:ligatures w14:val="standardContextual"/>
    </w:rPr>
  </w:style>
  <w:style w:type="paragraph" w:customStyle="1" w:styleId="86137C4705D4404CA0CF62B010D535A2">
    <w:name w:val="86137C4705D4404CA0CF62B010D535A2"/>
    <w:rsid w:val="00E80475"/>
    <w:pPr>
      <w:spacing w:line="278" w:lineRule="auto"/>
    </w:pPr>
    <w:rPr>
      <w:kern w:val="2"/>
      <w:sz w:val="24"/>
      <w:szCs w:val="24"/>
      <w:lang w:val="nl-NL" w:eastAsia="nl-NL"/>
      <w14:ligatures w14:val="standardContextual"/>
    </w:rPr>
  </w:style>
  <w:style w:type="paragraph" w:customStyle="1" w:styleId="376938C40930416DAD33922266FECF3F">
    <w:name w:val="376938C40930416DAD33922266FECF3F"/>
    <w:rsid w:val="00E80475"/>
    <w:pPr>
      <w:spacing w:line="278" w:lineRule="auto"/>
    </w:pPr>
    <w:rPr>
      <w:kern w:val="2"/>
      <w:sz w:val="24"/>
      <w:szCs w:val="24"/>
      <w:lang w:val="nl-NL" w:eastAsia="nl-NL"/>
      <w14:ligatures w14:val="standardContextual"/>
    </w:rPr>
  </w:style>
  <w:style w:type="paragraph" w:customStyle="1" w:styleId="B5686723E9FC4CCE89DCF1D45ABC5913">
    <w:name w:val="B5686723E9FC4CCE89DCF1D45ABC5913"/>
    <w:rsid w:val="00E80475"/>
    <w:pPr>
      <w:spacing w:line="278" w:lineRule="auto"/>
    </w:pPr>
    <w:rPr>
      <w:kern w:val="2"/>
      <w:sz w:val="24"/>
      <w:szCs w:val="24"/>
      <w:lang w:val="nl-NL" w:eastAsia="nl-NL"/>
      <w14:ligatures w14:val="standardContextual"/>
    </w:rPr>
  </w:style>
  <w:style w:type="paragraph" w:customStyle="1" w:styleId="8284DD2EBFD44076B14DA7B08778078C">
    <w:name w:val="8284DD2EBFD44076B14DA7B08778078C"/>
    <w:rsid w:val="00E80475"/>
    <w:pPr>
      <w:spacing w:line="278" w:lineRule="auto"/>
    </w:pPr>
    <w:rPr>
      <w:kern w:val="2"/>
      <w:sz w:val="24"/>
      <w:szCs w:val="24"/>
      <w:lang w:val="nl-NL" w:eastAsia="nl-NL"/>
      <w14:ligatures w14:val="standardContextual"/>
    </w:rPr>
  </w:style>
  <w:style w:type="paragraph" w:customStyle="1" w:styleId="12B42459323844BEA9B28AFEB4726D12">
    <w:name w:val="12B42459323844BEA9B28AFEB4726D12"/>
    <w:rsid w:val="00E80475"/>
    <w:pPr>
      <w:spacing w:line="278" w:lineRule="auto"/>
    </w:pPr>
    <w:rPr>
      <w:kern w:val="2"/>
      <w:sz w:val="24"/>
      <w:szCs w:val="24"/>
      <w:lang w:val="nl-NL" w:eastAsia="nl-NL"/>
      <w14:ligatures w14:val="standardContextual"/>
    </w:rPr>
  </w:style>
  <w:style w:type="paragraph" w:customStyle="1" w:styleId="A620B38EA2E94A15A3952DE936021A03">
    <w:name w:val="A620B38EA2E94A15A3952DE936021A03"/>
    <w:rsid w:val="00E80475"/>
    <w:pPr>
      <w:spacing w:line="278" w:lineRule="auto"/>
    </w:pPr>
    <w:rPr>
      <w:kern w:val="2"/>
      <w:sz w:val="24"/>
      <w:szCs w:val="24"/>
      <w:lang w:val="nl-NL" w:eastAsia="nl-NL"/>
      <w14:ligatures w14:val="standardContextual"/>
    </w:rPr>
  </w:style>
  <w:style w:type="paragraph" w:customStyle="1" w:styleId="BDED6DBD33D34659B2727713286094BA">
    <w:name w:val="BDED6DBD33D34659B2727713286094BA"/>
    <w:rsid w:val="00E80475"/>
    <w:pPr>
      <w:spacing w:line="278" w:lineRule="auto"/>
    </w:pPr>
    <w:rPr>
      <w:kern w:val="2"/>
      <w:sz w:val="24"/>
      <w:szCs w:val="24"/>
      <w:lang w:val="nl-NL" w:eastAsia="nl-NL"/>
      <w14:ligatures w14:val="standardContextual"/>
    </w:rPr>
  </w:style>
  <w:style w:type="paragraph" w:customStyle="1" w:styleId="C2BC8490FFD24B439F2884B014812FA0">
    <w:name w:val="C2BC8490FFD24B439F2884B014812FA0"/>
    <w:rsid w:val="00E80475"/>
    <w:pPr>
      <w:spacing w:line="278" w:lineRule="auto"/>
    </w:pPr>
    <w:rPr>
      <w:kern w:val="2"/>
      <w:sz w:val="24"/>
      <w:szCs w:val="24"/>
      <w:lang w:val="nl-NL" w:eastAsia="nl-NL"/>
      <w14:ligatures w14:val="standardContextual"/>
    </w:rPr>
  </w:style>
  <w:style w:type="paragraph" w:customStyle="1" w:styleId="48592C6FEF1444A59A6844E10B2F7D64">
    <w:name w:val="48592C6FEF1444A59A6844E10B2F7D64"/>
    <w:rsid w:val="00E80475"/>
    <w:pPr>
      <w:spacing w:line="278" w:lineRule="auto"/>
    </w:pPr>
    <w:rPr>
      <w:kern w:val="2"/>
      <w:sz w:val="24"/>
      <w:szCs w:val="24"/>
      <w:lang w:val="nl-NL" w:eastAsia="nl-NL"/>
      <w14:ligatures w14:val="standardContextual"/>
    </w:rPr>
  </w:style>
  <w:style w:type="paragraph" w:customStyle="1" w:styleId="3FF6D44951134CF0B0594885B63A2167">
    <w:name w:val="3FF6D44951134CF0B0594885B63A2167"/>
    <w:rsid w:val="00E80475"/>
    <w:pPr>
      <w:spacing w:line="278" w:lineRule="auto"/>
    </w:pPr>
    <w:rPr>
      <w:kern w:val="2"/>
      <w:sz w:val="24"/>
      <w:szCs w:val="24"/>
      <w:lang w:val="nl-NL" w:eastAsia="nl-NL"/>
      <w14:ligatures w14:val="standardContextual"/>
    </w:rPr>
  </w:style>
  <w:style w:type="paragraph" w:customStyle="1" w:styleId="E5262F670B2E45AEBAB5D06C3B2961FB">
    <w:name w:val="E5262F670B2E45AEBAB5D06C3B2961FB"/>
    <w:rsid w:val="00E80475"/>
    <w:pPr>
      <w:spacing w:line="278" w:lineRule="auto"/>
    </w:pPr>
    <w:rPr>
      <w:kern w:val="2"/>
      <w:sz w:val="24"/>
      <w:szCs w:val="24"/>
      <w:lang w:val="nl-NL" w:eastAsia="nl-NL"/>
      <w14:ligatures w14:val="standardContextual"/>
    </w:rPr>
  </w:style>
  <w:style w:type="paragraph" w:customStyle="1" w:styleId="47EE5665542A412EA1818865FFEAAB17">
    <w:name w:val="47EE5665542A412EA1818865FFEAAB17"/>
    <w:rsid w:val="00E80475"/>
    <w:pPr>
      <w:spacing w:line="278" w:lineRule="auto"/>
    </w:pPr>
    <w:rPr>
      <w:kern w:val="2"/>
      <w:sz w:val="24"/>
      <w:szCs w:val="24"/>
      <w:lang w:val="nl-NL" w:eastAsia="nl-NL"/>
      <w14:ligatures w14:val="standardContextual"/>
    </w:rPr>
  </w:style>
  <w:style w:type="paragraph" w:customStyle="1" w:styleId="BC26EFD567E746FA80AE900D48EC9B0E">
    <w:name w:val="BC26EFD567E746FA80AE900D48EC9B0E"/>
    <w:rsid w:val="00E80475"/>
    <w:pPr>
      <w:spacing w:line="278" w:lineRule="auto"/>
    </w:pPr>
    <w:rPr>
      <w:kern w:val="2"/>
      <w:sz w:val="24"/>
      <w:szCs w:val="24"/>
      <w:lang w:val="nl-NL" w:eastAsia="nl-NL"/>
      <w14:ligatures w14:val="standardContextual"/>
    </w:rPr>
  </w:style>
  <w:style w:type="paragraph" w:customStyle="1" w:styleId="E8F2F39FEE67463BBF2B1C993DCDE74C">
    <w:name w:val="E8F2F39FEE67463BBF2B1C993DCDE74C"/>
    <w:rsid w:val="00E80475"/>
    <w:pPr>
      <w:spacing w:line="278" w:lineRule="auto"/>
    </w:pPr>
    <w:rPr>
      <w:kern w:val="2"/>
      <w:sz w:val="24"/>
      <w:szCs w:val="24"/>
      <w:lang w:val="nl-NL" w:eastAsia="nl-NL"/>
      <w14:ligatures w14:val="standardContextual"/>
    </w:rPr>
  </w:style>
  <w:style w:type="paragraph" w:customStyle="1" w:styleId="A29A666A6E904DFEACDE3BA7697FA5AA">
    <w:name w:val="A29A666A6E904DFEACDE3BA7697FA5AA"/>
    <w:rsid w:val="00E80475"/>
    <w:pPr>
      <w:spacing w:line="278" w:lineRule="auto"/>
    </w:pPr>
    <w:rPr>
      <w:kern w:val="2"/>
      <w:sz w:val="24"/>
      <w:szCs w:val="24"/>
      <w:lang w:val="nl-NL" w:eastAsia="nl-NL"/>
      <w14:ligatures w14:val="standardContextual"/>
    </w:rPr>
  </w:style>
  <w:style w:type="paragraph" w:customStyle="1" w:styleId="E9ABB728F8104C1A89B040CA637C6C29">
    <w:name w:val="E9ABB728F8104C1A89B040CA637C6C29"/>
    <w:rsid w:val="00E80475"/>
    <w:pPr>
      <w:spacing w:line="278" w:lineRule="auto"/>
    </w:pPr>
    <w:rPr>
      <w:kern w:val="2"/>
      <w:sz w:val="24"/>
      <w:szCs w:val="24"/>
      <w:lang w:val="nl-NL" w:eastAsia="nl-NL"/>
      <w14:ligatures w14:val="standardContextual"/>
    </w:rPr>
  </w:style>
  <w:style w:type="paragraph" w:customStyle="1" w:styleId="720796659C914542890C518359F9DE3E">
    <w:name w:val="720796659C914542890C518359F9DE3E"/>
    <w:rsid w:val="00E80475"/>
    <w:pPr>
      <w:spacing w:line="278" w:lineRule="auto"/>
    </w:pPr>
    <w:rPr>
      <w:kern w:val="2"/>
      <w:sz w:val="24"/>
      <w:szCs w:val="24"/>
      <w:lang w:val="nl-NL" w:eastAsia="nl-NL"/>
      <w14:ligatures w14:val="standardContextual"/>
    </w:rPr>
  </w:style>
  <w:style w:type="paragraph" w:customStyle="1" w:styleId="E5B299F457FE480AB6F743D0580EC663">
    <w:name w:val="E5B299F457FE480AB6F743D0580EC663"/>
    <w:rsid w:val="00E80475"/>
    <w:pPr>
      <w:spacing w:line="278" w:lineRule="auto"/>
    </w:pPr>
    <w:rPr>
      <w:kern w:val="2"/>
      <w:sz w:val="24"/>
      <w:szCs w:val="24"/>
      <w:lang w:val="nl-NL" w:eastAsia="nl-NL"/>
      <w14:ligatures w14:val="standardContextual"/>
    </w:rPr>
  </w:style>
  <w:style w:type="paragraph" w:customStyle="1" w:styleId="5E80DBE25D9346AFABAC1F3E60D7D734">
    <w:name w:val="5E80DBE25D9346AFABAC1F3E60D7D734"/>
    <w:rsid w:val="00E80475"/>
    <w:pPr>
      <w:spacing w:line="278" w:lineRule="auto"/>
    </w:pPr>
    <w:rPr>
      <w:kern w:val="2"/>
      <w:sz w:val="24"/>
      <w:szCs w:val="24"/>
      <w:lang w:val="nl-NL" w:eastAsia="nl-NL"/>
      <w14:ligatures w14:val="standardContextual"/>
    </w:rPr>
  </w:style>
  <w:style w:type="paragraph" w:customStyle="1" w:styleId="35674744E66342EF83E324C682CBC293">
    <w:name w:val="35674744E66342EF83E324C682CBC293"/>
    <w:rsid w:val="00E80475"/>
    <w:pPr>
      <w:spacing w:line="278" w:lineRule="auto"/>
    </w:pPr>
    <w:rPr>
      <w:kern w:val="2"/>
      <w:sz w:val="24"/>
      <w:szCs w:val="24"/>
      <w:lang w:val="nl-NL" w:eastAsia="nl-NL"/>
      <w14:ligatures w14:val="standardContextual"/>
    </w:rPr>
  </w:style>
  <w:style w:type="paragraph" w:customStyle="1" w:styleId="CF78BACF864B48E6B52AA70341086453">
    <w:name w:val="CF78BACF864B48E6B52AA70341086453"/>
    <w:rsid w:val="00E80475"/>
    <w:pPr>
      <w:spacing w:line="278" w:lineRule="auto"/>
    </w:pPr>
    <w:rPr>
      <w:kern w:val="2"/>
      <w:sz w:val="24"/>
      <w:szCs w:val="24"/>
      <w:lang w:val="nl-NL" w:eastAsia="nl-NL"/>
      <w14:ligatures w14:val="standardContextual"/>
    </w:rPr>
  </w:style>
  <w:style w:type="paragraph" w:customStyle="1" w:styleId="ABD9918C9BF546D0964802CF3402A588">
    <w:name w:val="ABD9918C9BF546D0964802CF3402A588"/>
    <w:rsid w:val="00E80475"/>
    <w:pPr>
      <w:spacing w:line="278" w:lineRule="auto"/>
    </w:pPr>
    <w:rPr>
      <w:kern w:val="2"/>
      <w:sz w:val="24"/>
      <w:szCs w:val="24"/>
      <w:lang w:val="nl-NL" w:eastAsia="nl-NL"/>
      <w14:ligatures w14:val="standardContextual"/>
    </w:rPr>
  </w:style>
  <w:style w:type="paragraph" w:customStyle="1" w:styleId="5C346532FBBB42F680ACB86B474E331C">
    <w:name w:val="5C346532FBBB42F680ACB86B474E331C"/>
    <w:rsid w:val="00E80475"/>
    <w:pPr>
      <w:spacing w:line="278" w:lineRule="auto"/>
    </w:pPr>
    <w:rPr>
      <w:kern w:val="2"/>
      <w:sz w:val="24"/>
      <w:szCs w:val="24"/>
      <w:lang w:val="nl-NL" w:eastAsia="nl-NL"/>
      <w14:ligatures w14:val="standardContextual"/>
    </w:rPr>
  </w:style>
  <w:style w:type="paragraph" w:customStyle="1" w:styleId="556435D25F7D440A9B6E982C19F71184">
    <w:name w:val="556435D25F7D440A9B6E982C19F71184"/>
    <w:rsid w:val="00E80475"/>
    <w:pPr>
      <w:spacing w:line="278" w:lineRule="auto"/>
    </w:pPr>
    <w:rPr>
      <w:kern w:val="2"/>
      <w:sz w:val="24"/>
      <w:szCs w:val="24"/>
      <w:lang w:val="nl-NL" w:eastAsia="nl-NL"/>
      <w14:ligatures w14:val="standardContextual"/>
    </w:rPr>
  </w:style>
  <w:style w:type="paragraph" w:customStyle="1" w:styleId="2EE5DDE2AA504212B5DB5970E4CA08B4">
    <w:name w:val="2EE5DDE2AA504212B5DB5970E4CA08B4"/>
    <w:rsid w:val="00E80475"/>
    <w:pPr>
      <w:spacing w:line="278" w:lineRule="auto"/>
    </w:pPr>
    <w:rPr>
      <w:kern w:val="2"/>
      <w:sz w:val="24"/>
      <w:szCs w:val="24"/>
      <w:lang w:val="nl-NL" w:eastAsia="nl-NL"/>
      <w14:ligatures w14:val="standardContextual"/>
    </w:rPr>
  </w:style>
  <w:style w:type="paragraph" w:customStyle="1" w:styleId="01034EF032C34E5BBE93145756ED5B58">
    <w:name w:val="01034EF032C34E5BBE93145756ED5B58"/>
    <w:rsid w:val="00E80475"/>
    <w:pPr>
      <w:spacing w:line="278" w:lineRule="auto"/>
    </w:pPr>
    <w:rPr>
      <w:kern w:val="2"/>
      <w:sz w:val="24"/>
      <w:szCs w:val="24"/>
      <w:lang w:val="nl-NL" w:eastAsia="nl-NL"/>
      <w14:ligatures w14:val="standardContextual"/>
    </w:rPr>
  </w:style>
  <w:style w:type="paragraph" w:customStyle="1" w:styleId="0FAADB6F107847A886E893B7020B2DE0">
    <w:name w:val="0FAADB6F107847A886E893B7020B2DE0"/>
    <w:rsid w:val="00E80475"/>
    <w:pPr>
      <w:spacing w:line="278" w:lineRule="auto"/>
    </w:pPr>
    <w:rPr>
      <w:kern w:val="2"/>
      <w:sz w:val="24"/>
      <w:szCs w:val="24"/>
      <w:lang w:val="nl-NL" w:eastAsia="nl-NL"/>
      <w14:ligatures w14:val="standardContextual"/>
    </w:rPr>
  </w:style>
  <w:style w:type="paragraph" w:customStyle="1" w:styleId="202F99464E9F4F3CB9D7D90864F1E8F1">
    <w:name w:val="202F99464E9F4F3CB9D7D90864F1E8F1"/>
    <w:rsid w:val="00E80475"/>
    <w:pPr>
      <w:spacing w:line="278" w:lineRule="auto"/>
    </w:pPr>
    <w:rPr>
      <w:kern w:val="2"/>
      <w:sz w:val="24"/>
      <w:szCs w:val="24"/>
      <w:lang w:val="nl-NL" w:eastAsia="nl-NL"/>
      <w14:ligatures w14:val="standardContextual"/>
    </w:rPr>
  </w:style>
  <w:style w:type="paragraph" w:customStyle="1" w:styleId="A12F6B4A65E74CF58FABED15E720D100">
    <w:name w:val="A12F6B4A65E74CF58FABED15E720D100"/>
    <w:rsid w:val="00E80475"/>
    <w:pPr>
      <w:spacing w:line="278" w:lineRule="auto"/>
    </w:pPr>
    <w:rPr>
      <w:kern w:val="2"/>
      <w:sz w:val="24"/>
      <w:szCs w:val="24"/>
      <w:lang w:val="nl-NL" w:eastAsia="nl-NL"/>
      <w14:ligatures w14:val="standardContextual"/>
    </w:rPr>
  </w:style>
  <w:style w:type="paragraph" w:customStyle="1" w:styleId="F5D6C95D69ED4F4BB59A743E1126B706">
    <w:name w:val="F5D6C95D69ED4F4BB59A743E1126B706"/>
    <w:rsid w:val="00E80475"/>
    <w:pPr>
      <w:spacing w:line="278" w:lineRule="auto"/>
    </w:pPr>
    <w:rPr>
      <w:kern w:val="2"/>
      <w:sz w:val="24"/>
      <w:szCs w:val="24"/>
      <w:lang w:val="nl-NL" w:eastAsia="nl-NL"/>
      <w14:ligatures w14:val="standardContextual"/>
    </w:rPr>
  </w:style>
  <w:style w:type="paragraph" w:customStyle="1" w:styleId="6483F80CBBC5462291FC7A77AA0035DC">
    <w:name w:val="6483F80CBBC5462291FC7A77AA0035DC"/>
    <w:rsid w:val="003459EA"/>
    <w:pPr>
      <w:spacing w:line="278" w:lineRule="auto"/>
    </w:pPr>
    <w:rPr>
      <w:kern w:val="2"/>
      <w:sz w:val="24"/>
      <w:szCs w:val="24"/>
      <w:lang w:val="nl-NL" w:eastAsia="nl-NL"/>
      <w14:ligatures w14:val="standardContextual"/>
    </w:rPr>
  </w:style>
  <w:style w:type="paragraph" w:customStyle="1" w:styleId="EBCE623AB7CE49079ABB7F46768A6294">
    <w:name w:val="EBCE623AB7CE49079ABB7F46768A6294"/>
    <w:rsid w:val="003459EA"/>
    <w:pPr>
      <w:spacing w:line="278" w:lineRule="auto"/>
    </w:pPr>
    <w:rPr>
      <w:kern w:val="2"/>
      <w:sz w:val="24"/>
      <w:szCs w:val="24"/>
      <w:lang w:val="nl-NL" w:eastAsia="nl-NL"/>
      <w14:ligatures w14:val="standardContextual"/>
    </w:rPr>
  </w:style>
  <w:style w:type="paragraph" w:customStyle="1" w:styleId="A1CF954D09014C4691550B7AD769C94E">
    <w:name w:val="A1CF954D09014C4691550B7AD769C94E"/>
    <w:rsid w:val="003459EA"/>
    <w:pPr>
      <w:spacing w:line="278" w:lineRule="auto"/>
    </w:pPr>
    <w:rPr>
      <w:kern w:val="2"/>
      <w:sz w:val="24"/>
      <w:szCs w:val="24"/>
      <w:lang w:val="nl-NL" w:eastAsia="nl-NL"/>
      <w14:ligatures w14:val="standardContextual"/>
    </w:rPr>
  </w:style>
  <w:style w:type="paragraph" w:customStyle="1" w:styleId="744A626D6DAD4ED9B5EDA3C18C0EDCCF">
    <w:name w:val="744A626D6DAD4ED9B5EDA3C18C0EDCCF"/>
    <w:rsid w:val="003459EA"/>
    <w:pPr>
      <w:spacing w:line="278" w:lineRule="auto"/>
    </w:pPr>
    <w:rPr>
      <w:kern w:val="2"/>
      <w:sz w:val="24"/>
      <w:szCs w:val="24"/>
      <w:lang w:val="nl-NL" w:eastAsia="nl-NL"/>
      <w14:ligatures w14:val="standardContextual"/>
    </w:rPr>
  </w:style>
  <w:style w:type="paragraph" w:customStyle="1" w:styleId="28E832F7D23E4A87BF797EB2E102148B">
    <w:name w:val="28E832F7D23E4A87BF797EB2E102148B"/>
    <w:rsid w:val="003459EA"/>
    <w:pPr>
      <w:spacing w:line="278" w:lineRule="auto"/>
    </w:pPr>
    <w:rPr>
      <w:kern w:val="2"/>
      <w:sz w:val="24"/>
      <w:szCs w:val="24"/>
      <w:lang w:val="nl-NL" w:eastAsia="nl-NL"/>
      <w14:ligatures w14:val="standardContextual"/>
    </w:rPr>
  </w:style>
  <w:style w:type="paragraph" w:customStyle="1" w:styleId="C7E81208B5C34F798A7515237846429A">
    <w:name w:val="C7E81208B5C34F798A7515237846429A"/>
    <w:rsid w:val="003459EA"/>
    <w:pPr>
      <w:spacing w:line="278" w:lineRule="auto"/>
    </w:pPr>
    <w:rPr>
      <w:kern w:val="2"/>
      <w:sz w:val="24"/>
      <w:szCs w:val="24"/>
      <w:lang w:val="nl-NL" w:eastAsia="nl-NL"/>
      <w14:ligatures w14:val="standardContextual"/>
    </w:rPr>
  </w:style>
  <w:style w:type="paragraph" w:customStyle="1" w:styleId="3659774E3A564BCCB9A2A3AE38B4F0F8">
    <w:name w:val="3659774E3A564BCCB9A2A3AE38B4F0F8"/>
    <w:rsid w:val="00E80475"/>
    <w:pPr>
      <w:spacing w:line="278" w:lineRule="auto"/>
    </w:pPr>
    <w:rPr>
      <w:kern w:val="2"/>
      <w:sz w:val="24"/>
      <w:szCs w:val="24"/>
      <w:lang w:val="nl-NL" w:eastAsia="nl-NL"/>
      <w14:ligatures w14:val="standardContextual"/>
    </w:rPr>
  </w:style>
  <w:style w:type="paragraph" w:customStyle="1" w:styleId="FAB9EFFBC7FA43F68E482F1B8D6C523F">
    <w:name w:val="FAB9EFFBC7FA43F68E482F1B8D6C523F"/>
    <w:rsid w:val="00E80475"/>
    <w:pPr>
      <w:spacing w:line="278" w:lineRule="auto"/>
    </w:pPr>
    <w:rPr>
      <w:kern w:val="2"/>
      <w:sz w:val="24"/>
      <w:szCs w:val="24"/>
      <w:lang w:val="nl-NL" w:eastAsia="nl-NL"/>
      <w14:ligatures w14:val="standardContextual"/>
    </w:rPr>
  </w:style>
  <w:style w:type="paragraph" w:customStyle="1" w:styleId="7F2DE6FC7BBC414E9F7B70B6E9A567B1">
    <w:name w:val="7F2DE6FC7BBC414E9F7B70B6E9A567B1"/>
    <w:rsid w:val="00E80475"/>
    <w:pPr>
      <w:spacing w:line="278" w:lineRule="auto"/>
    </w:pPr>
    <w:rPr>
      <w:kern w:val="2"/>
      <w:sz w:val="24"/>
      <w:szCs w:val="24"/>
      <w:lang w:val="nl-NL" w:eastAsia="nl-NL"/>
      <w14:ligatures w14:val="standardContextual"/>
    </w:rPr>
  </w:style>
  <w:style w:type="paragraph" w:customStyle="1" w:styleId="083F935A839C4E82BE90DF48AD8FF5CF">
    <w:name w:val="083F935A839C4E82BE90DF48AD8FF5CF"/>
    <w:rsid w:val="00E80475"/>
    <w:pPr>
      <w:spacing w:line="278" w:lineRule="auto"/>
    </w:pPr>
    <w:rPr>
      <w:kern w:val="2"/>
      <w:sz w:val="24"/>
      <w:szCs w:val="24"/>
      <w:lang w:val="nl-NL" w:eastAsia="nl-NL"/>
      <w14:ligatures w14:val="standardContextual"/>
    </w:rPr>
  </w:style>
  <w:style w:type="paragraph" w:customStyle="1" w:styleId="E8DC2198B8F743EA9F236D943AF8F1A5">
    <w:name w:val="E8DC2198B8F743EA9F236D943AF8F1A5"/>
    <w:rsid w:val="00E80475"/>
    <w:pPr>
      <w:spacing w:line="278" w:lineRule="auto"/>
    </w:pPr>
    <w:rPr>
      <w:kern w:val="2"/>
      <w:sz w:val="24"/>
      <w:szCs w:val="24"/>
      <w:lang w:val="nl-NL" w:eastAsia="nl-NL"/>
      <w14:ligatures w14:val="standardContextual"/>
    </w:rPr>
  </w:style>
  <w:style w:type="paragraph" w:customStyle="1" w:styleId="E97CED162C334E399775C10DD6224B3C">
    <w:name w:val="E97CED162C334E399775C10DD6224B3C"/>
    <w:rsid w:val="00E80475"/>
    <w:pPr>
      <w:spacing w:line="278" w:lineRule="auto"/>
    </w:pPr>
    <w:rPr>
      <w:kern w:val="2"/>
      <w:sz w:val="24"/>
      <w:szCs w:val="24"/>
      <w:lang w:val="nl-NL" w:eastAsia="nl-NL"/>
      <w14:ligatures w14:val="standardContextual"/>
    </w:rPr>
  </w:style>
  <w:style w:type="paragraph" w:customStyle="1" w:styleId="65E5AE9A3C5640C1A8262E4EB625212D">
    <w:name w:val="65E5AE9A3C5640C1A8262E4EB625212D"/>
    <w:rsid w:val="00E80475"/>
    <w:pPr>
      <w:spacing w:line="278" w:lineRule="auto"/>
    </w:pPr>
    <w:rPr>
      <w:kern w:val="2"/>
      <w:sz w:val="24"/>
      <w:szCs w:val="24"/>
      <w:lang w:val="nl-NL" w:eastAsia="nl-NL"/>
      <w14:ligatures w14:val="standardContextual"/>
    </w:rPr>
  </w:style>
  <w:style w:type="paragraph" w:customStyle="1" w:styleId="0C1059ED1E2F4A31A4C596D7E0F45607">
    <w:name w:val="0C1059ED1E2F4A31A4C596D7E0F45607"/>
    <w:rsid w:val="00E80475"/>
    <w:pPr>
      <w:spacing w:line="278" w:lineRule="auto"/>
    </w:pPr>
    <w:rPr>
      <w:kern w:val="2"/>
      <w:sz w:val="24"/>
      <w:szCs w:val="24"/>
      <w:lang w:val="nl-NL" w:eastAsia="nl-NL"/>
      <w14:ligatures w14:val="standardContextual"/>
    </w:rPr>
  </w:style>
  <w:style w:type="paragraph" w:customStyle="1" w:styleId="CEC9CF33D1ED4D25B14F0EA835586D70">
    <w:name w:val="CEC9CF33D1ED4D25B14F0EA835586D70"/>
    <w:rsid w:val="00E80475"/>
    <w:pPr>
      <w:spacing w:line="278" w:lineRule="auto"/>
    </w:pPr>
    <w:rPr>
      <w:kern w:val="2"/>
      <w:sz w:val="24"/>
      <w:szCs w:val="24"/>
      <w:lang w:val="nl-NL" w:eastAsia="nl-NL"/>
      <w14:ligatures w14:val="standardContextual"/>
    </w:rPr>
  </w:style>
  <w:style w:type="paragraph" w:customStyle="1" w:styleId="471BC974EBA249578328B5B64E15DA8A">
    <w:name w:val="471BC974EBA249578328B5B64E15DA8A"/>
    <w:rsid w:val="00E80475"/>
    <w:pPr>
      <w:spacing w:line="278" w:lineRule="auto"/>
    </w:pPr>
    <w:rPr>
      <w:kern w:val="2"/>
      <w:sz w:val="24"/>
      <w:szCs w:val="24"/>
      <w:lang w:val="nl-NL" w:eastAsia="nl-NL"/>
      <w14:ligatures w14:val="standardContextual"/>
    </w:rPr>
  </w:style>
  <w:style w:type="paragraph" w:customStyle="1" w:styleId="5C9ADCD986684B3EB890754A98B6BB11">
    <w:name w:val="5C9ADCD986684B3EB890754A98B6BB11"/>
    <w:rsid w:val="00E80475"/>
    <w:pPr>
      <w:spacing w:line="278" w:lineRule="auto"/>
    </w:pPr>
    <w:rPr>
      <w:kern w:val="2"/>
      <w:sz w:val="24"/>
      <w:szCs w:val="24"/>
      <w:lang w:val="nl-NL" w:eastAsia="nl-NL"/>
      <w14:ligatures w14:val="standardContextual"/>
    </w:rPr>
  </w:style>
  <w:style w:type="paragraph" w:customStyle="1" w:styleId="0B2900E1CE5C48E9BDFDDD16F6C0D2EC">
    <w:name w:val="0B2900E1CE5C48E9BDFDDD16F6C0D2EC"/>
    <w:rsid w:val="00E80475"/>
    <w:pPr>
      <w:spacing w:line="278" w:lineRule="auto"/>
    </w:pPr>
    <w:rPr>
      <w:kern w:val="2"/>
      <w:sz w:val="24"/>
      <w:szCs w:val="24"/>
      <w:lang w:val="nl-NL" w:eastAsia="nl-NL"/>
      <w14:ligatures w14:val="standardContextual"/>
    </w:rPr>
  </w:style>
  <w:style w:type="paragraph" w:customStyle="1" w:styleId="B96293A50BB24449A3BBC0FF50302ECF">
    <w:name w:val="B96293A50BB24449A3BBC0FF50302ECF"/>
    <w:rsid w:val="00E80475"/>
    <w:pPr>
      <w:spacing w:line="278" w:lineRule="auto"/>
    </w:pPr>
    <w:rPr>
      <w:kern w:val="2"/>
      <w:sz w:val="24"/>
      <w:szCs w:val="24"/>
      <w:lang w:val="nl-NL" w:eastAsia="nl-NL"/>
      <w14:ligatures w14:val="standardContextual"/>
    </w:rPr>
  </w:style>
  <w:style w:type="paragraph" w:customStyle="1" w:styleId="D0783FFC01D14CBA825EF0B2A1DE745F">
    <w:name w:val="D0783FFC01D14CBA825EF0B2A1DE745F"/>
    <w:rsid w:val="00E80475"/>
    <w:pPr>
      <w:spacing w:line="278" w:lineRule="auto"/>
    </w:pPr>
    <w:rPr>
      <w:kern w:val="2"/>
      <w:sz w:val="24"/>
      <w:szCs w:val="24"/>
      <w:lang w:val="nl-NL" w:eastAsia="nl-NL"/>
      <w14:ligatures w14:val="standardContextual"/>
    </w:rPr>
  </w:style>
  <w:style w:type="paragraph" w:customStyle="1" w:styleId="50ED00B64C8A4B12889F4162CC68CF60">
    <w:name w:val="50ED00B64C8A4B12889F4162CC68CF60"/>
    <w:rsid w:val="00E80475"/>
    <w:pPr>
      <w:spacing w:line="278" w:lineRule="auto"/>
    </w:pPr>
    <w:rPr>
      <w:kern w:val="2"/>
      <w:sz w:val="24"/>
      <w:szCs w:val="24"/>
      <w:lang w:val="nl-NL" w:eastAsia="nl-NL"/>
      <w14:ligatures w14:val="standardContextual"/>
    </w:rPr>
  </w:style>
  <w:style w:type="paragraph" w:customStyle="1" w:styleId="12EB0FD8A9D14ED292B11FE5D72AA242">
    <w:name w:val="12EB0FD8A9D14ED292B11FE5D72AA242"/>
    <w:rsid w:val="00E80475"/>
    <w:pPr>
      <w:spacing w:line="278" w:lineRule="auto"/>
    </w:pPr>
    <w:rPr>
      <w:kern w:val="2"/>
      <w:sz w:val="24"/>
      <w:szCs w:val="24"/>
      <w:lang w:val="nl-NL" w:eastAsia="nl-NL"/>
      <w14:ligatures w14:val="standardContextual"/>
    </w:rPr>
  </w:style>
  <w:style w:type="paragraph" w:customStyle="1" w:styleId="7E23CBB341BF4BE5807516E9BE9F7266">
    <w:name w:val="7E23CBB341BF4BE5807516E9BE9F7266"/>
    <w:rsid w:val="00E80475"/>
    <w:pPr>
      <w:spacing w:line="278" w:lineRule="auto"/>
    </w:pPr>
    <w:rPr>
      <w:kern w:val="2"/>
      <w:sz w:val="24"/>
      <w:szCs w:val="24"/>
      <w:lang w:val="nl-NL" w:eastAsia="nl-NL"/>
      <w14:ligatures w14:val="standardContextual"/>
    </w:rPr>
  </w:style>
  <w:style w:type="paragraph" w:customStyle="1" w:styleId="61639AA398D247C98197A5B769B97DEC">
    <w:name w:val="61639AA398D247C98197A5B769B97DEC"/>
    <w:rsid w:val="00E80475"/>
    <w:pPr>
      <w:spacing w:line="278" w:lineRule="auto"/>
    </w:pPr>
    <w:rPr>
      <w:kern w:val="2"/>
      <w:sz w:val="24"/>
      <w:szCs w:val="24"/>
      <w:lang w:val="nl-NL" w:eastAsia="nl-NL"/>
      <w14:ligatures w14:val="standardContextual"/>
    </w:rPr>
  </w:style>
  <w:style w:type="paragraph" w:customStyle="1" w:styleId="D28C0F978F91499A98E42F906238A698">
    <w:name w:val="D28C0F978F91499A98E42F906238A698"/>
    <w:rsid w:val="00E80475"/>
    <w:pPr>
      <w:spacing w:line="278" w:lineRule="auto"/>
    </w:pPr>
    <w:rPr>
      <w:kern w:val="2"/>
      <w:sz w:val="24"/>
      <w:szCs w:val="24"/>
      <w:lang w:val="nl-NL" w:eastAsia="nl-NL"/>
      <w14:ligatures w14:val="standardContextual"/>
    </w:rPr>
  </w:style>
  <w:style w:type="paragraph" w:customStyle="1" w:styleId="C0ACF2A6922746DFA20A93795CE8C148">
    <w:name w:val="C0ACF2A6922746DFA20A93795CE8C148"/>
    <w:rsid w:val="00E80475"/>
    <w:pPr>
      <w:spacing w:line="278" w:lineRule="auto"/>
    </w:pPr>
    <w:rPr>
      <w:kern w:val="2"/>
      <w:sz w:val="24"/>
      <w:szCs w:val="24"/>
      <w:lang w:val="nl-NL" w:eastAsia="nl-NL"/>
      <w14:ligatures w14:val="standardContextual"/>
    </w:rPr>
  </w:style>
  <w:style w:type="paragraph" w:customStyle="1" w:styleId="54480B0B30884CEFA4F19A020693CB0D">
    <w:name w:val="54480B0B30884CEFA4F19A020693CB0D"/>
    <w:rsid w:val="00E80475"/>
    <w:pPr>
      <w:spacing w:line="278" w:lineRule="auto"/>
    </w:pPr>
    <w:rPr>
      <w:kern w:val="2"/>
      <w:sz w:val="24"/>
      <w:szCs w:val="24"/>
      <w:lang w:val="nl-NL" w:eastAsia="nl-NL"/>
      <w14:ligatures w14:val="standardContextual"/>
    </w:rPr>
  </w:style>
  <w:style w:type="paragraph" w:customStyle="1" w:styleId="331FA922F18D4E5AAA4C99A9EE360DC7">
    <w:name w:val="331FA922F18D4E5AAA4C99A9EE360DC7"/>
    <w:rsid w:val="00E80475"/>
    <w:pPr>
      <w:spacing w:line="278" w:lineRule="auto"/>
    </w:pPr>
    <w:rPr>
      <w:kern w:val="2"/>
      <w:sz w:val="24"/>
      <w:szCs w:val="24"/>
      <w:lang w:val="nl-NL" w:eastAsia="nl-NL"/>
      <w14:ligatures w14:val="standardContextual"/>
    </w:rPr>
  </w:style>
  <w:style w:type="paragraph" w:customStyle="1" w:styleId="A806E487B72643049E811BA09F5102DE">
    <w:name w:val="A806E487B72643049E811BA09F5102DE"/>
    <w:rsid w:val="00E80475"/>
    <w:pPr>
      <w:spacing w:line="278" w:lineRule="auto"/>
    </w:pPr>
    <w:rPr>
      <w:kern w:val="2"/>
      <w:sz w:val="24"/>
      <w:szCs w:val="24"/>
      <w:lang w:val="nl-NL" w:eastAsia="nl-NL"/>
      <w14:ligatures w14:val="standardContextual"/>
    </w:rPr>
  </w:style>
  <w:style w:type="paragraph" w:customStyle="1" w:styleId="B31179B01AF24E47AA4F896998C4D299">
    <w:name w:val="B31179B01AF24E47AA4F896998C4D299"/>
    <w:rsid w:val="00E80475"/>
    <w:pPr>
      <w:spacing w:line="278" w:lineRule="auto"/>
    </w:pPr>
    <w:rPr>
      <w:kern w:val="2"/>
      <w:sz w:val="24"/>
      <w:szCs w:val="24"/>
      <w:lang w:val="nl-NL" w:eastAsia="nl-NL"/>
      <w14:ligatures w14:val="standardContextual"/>
    </w:rPr>
  </w:style>
  <w:style w:type="paragraph" w:customStyle="1" w:styleId="875D899A180241978677F86A84D8EEB1">
    <w:name w:val="875D899A180241978677F86A84D8EEB1"/>
    <w:rsid w:val="00E80475"/>
    <w:pPr>
      <w:spacing w:line="278" w:lineRule="auto"/>
    </w:pPr>
    <w:rPr>
      <w:kern w:val="2"/>
      <w:sz w:val="24"/>
      <w:szCs w:val="24"/>
      <w:lang w:val="nl-NL" w:eastAsia="nl-NL"/>
      <w14:ligatures w14:val="standardContextual"/>
    </w:rPr>
  </w:style>
  <w:style w:type="paragraph" w:customStyle="1" w:styleId="E867974B0AFC4564B7C124CBCF1D2757">
    <w:name w:val="E867974B0AFC4564B7C124CBCF1D2757"/>
    <w:rsid w:val="00E80475"/>
    <w:pPr>
      <w:spacing w:line="278" w:lineRule="auto"/>
    </w:pPr>
    <w:rPr>
      <w:kern w:val="2"/>
      <w:sz w:val="24"/>
      <w:szCs w:val="24"/>
      <w:lang w:val="nl-NL" w:eastAsia="nl-NL"/>
      <w14:ligatures w14:val="standardContextual"/>
    </w:rPr>
  </w:style>
  <w:style w:type="paragraph" w:customStyle="1" w:styleId="812476EFFFF04160A51A23CFAD9E2D92">
    <w:name w:val="812476EFFFF04160A51A23CFAD9E2D92"/>
    <w:rsid w:val="00E80475"/>
    <w:pPr>
      <w:spacing w:line="278" w:lineRule="auto"/>
    </w:pPr>
    <w:rPr>
      <w:kern w:val="2"/>
      <w:sz w:val="24"/>
      <w:szCs w:val="24"/>
      <w:lang w:val="nl-NL" w:eastAsia="nl-NL"/>
      <w14:ligatures w14:val="standardContextual"/>
    </w:rPr>
  </w:style>
  <w:style w:type="paragraph" w:customStyle="1" w:styleId="F0D256C178524F1C84F9318024A43274">
    <w:name w:val="F0D256C178524F1C84F9318024A43274"/>
    <w:rsid w:val="00E80475"/>
    <w:pPr>
      <w:spacing w:line="278" w:lineRule="auto"/>
    </w:pPr>
    <w:rPr>
      <w:kern w:val="2"/>
      <w:sz w:val="24"/>
      <w:szCs w:val="24"/>
      <w:lang w:val="nl-NL" w:eastAsia="nl-NL"/>
      <w14:ligatures w14:val="standardContextual"/>
    </w:rPr>
  </w:style>
  <w:style w:type="paragraph" w:customStyle="1" w:styleId="04DBE84A774E47F38E2BF07663BC9944">
    <w:name w:val="04DBE84A774E47F38E2BF07663BC9944"/>
    <w:rsid w:val="00E80475"/>
    <w:pPr>
      <w:spacing w:line="278" w:lineRule="auto"/>
    </w:pPr>
    <w:rPr>
      <w:kern w:val="2"/>
      <w:sz w:val="24"/>
      <w:szCs w:val="24"/>
      <w:lang w:val="nl-NL" w:eastAsia="nl-NL"/>
      <w14:ligatures w14:val="standardContextual"/>
    </w:rPr>
  </w:style>
  <w:style w:type="paragraph" w:customStyle="1" w:styleId="C396C08A699047DDAC9F16C65B68DC1C">
    <w:name w:val="C396C08A699047DDAC9F16C65B68DC1C"/>
    <w:rsid w:val="00E80475"/>
    <w:pPr>
      <w:spacing w:line="278" w:lineRule="auto"/>
    </w:pPr>
    <w:rPr>
      <w:kern w:val="2"/>
      <w:sz w:val="24"/>
      <w:szCs w:val="24"/>
      <w:lang w:val="nl-NL" w:eastAsia="nl-NL"/>
      <w14:ligatures w14:val="standardContextual"/>
    </w:rPr>
  </w:style>
  <w:style w:type="paragraph" w:customStyle="1" w:styleId="822D3707E3424DD4BE6BA756A96771F6">
    <w:name w:val="822D3707E3424DD4BE6BA756A96771F6"/>
    <w:rsid w:val="00E80475"/>
    <w:pPr>
      <w:spacing w:line="278" w:lineRule="auto"/>
    </w:pPr>
    <w:rPr>
      <w:kern w:val="2"/>
      <w:sz w:val="24"/>
      <w:szCs w:val="24"/>
      <w:lang w:val="nl-NL" w:eastAsia="nl-NL"/>
      <w14:ligatures w14:val="standardContextual"/>
    </w:rPr>
  </w:style>
  <w:style w:type="paragraph" w:customStyle="1" w:styleId="AD8B2037BB544319A8A5B27D1631B5EC">
    <w:name w:val="AD8B2037BB544319A8A5B27D1631B5EC"/>
    <w:rsid w:val="00E80475"/>
    <w:pPr>
      <w:spacing w:line="278" w:lineRule="auto"/>
    </w:pPr>
    <w:rPr>
      <w:kern w:val="2"/>
      <w:sz w:val="24"/>
      <w:szCs w:val="24"/>
      <w:lang w:val="nl-NL" w:eastAsia="nl-NL"/>
      <w14:ligatures w14:val="standardContextual"/>
    </w:rPr>
  </w:style>
  <w:style w:type="paragraph" w:customStyle="1" w:styleId="3E23776C33D64DBD9EB4DEAA53A77D78">
    <w:name w:val="3E23776C33D64DBD9EB4DEAA53A77D78"/>
    <w:rsid w:val="00E80475"/>
    <w:pPr>
      <w:spacing w:line="278" w:lineRule="auto"/>
    </w:pPr>
    <w:rPr>
      <w:kern w:val="2"/>
      <w:sz w:val="24"/>
      <w:szCs w:val="24"/>
      <w:lang w:val="nl-NL" w:eastAsia="nl-NL"/>
      <w14:ligatures w14:val="standardContextual"/>
    </w:rPr>
  </w:style>
  <w:style w:type="paragraph" w:customStyle="1" w:styleId="6B0C0457C0494961917A8B2F32B37D90">
    <w:name w:val="6B0C0457C0494961917A8B2F32B37D90"/>
    <w:rsid w:val="00E80475"/>
    <w:pPr>
      <w:spacing w:line="278" w:lineRule="auto"/>
    </w:pPr>
    <w:rPr>
      <w:kern w:val="2"/>
      <w:sz w:val="24"/>
      <w:szCs w:val="24"/>
      <w:lang w:val="nl-NL" w:eastAsia="nl-NL"/>
      <w14:ligatures w14:val="standardContextual"/>
    </w:rPr>
  </w:style>
  <w:style w:type="paragraph" w:customStyle="1" w:styleId="3FBD7749E74C4CF9826992AF34718B0B">
    <w:name w:val="3FBD7749E74C4CF9826992AF34718B0B"/>
    <w:rsid w:val="00E80475"/>
    <w:pPr>
      <w:spacing w:line="278" w:lineRule="auto"/>
    </w:pPr>
    <w:rPr>
      <w:kern w:val="2"/>
      <w:sz w:val="24"/>
      <w:szCs w:val="24"/>
      <w:lang w:val="nl-NL" w:eastAsia="nl-NL"/>
      <w14:ligatures w14:val="standardContextual"/>
    </w:rPr>
  </w:style>
  <w:style w:type="paragraph" w:customStyle="1" w:styleId="49A7A71A2D3F47ED9883A2F65E566F51">
    <w:name w:val="49A7A71A2D3F47ED9883A2F65E566F51"/>
    <w:rsid w:val="00E80475"/>
    <w:pPr>
      <w:spacing w:line="278" w:lineRule="auto"/>
    </w:pPr>
    <w:rPr>
      <w:kern w:val="2"/>
      <w:sz w:val="24"/>
      <w:szCs w:val="24"/>
      <w:lang w:val="nl-NL" w:eastAsia="nl-NL"/>
      <w14:ligatures w14:val="standardContextual"/>
    </w:rPr>
  </w:style>
  <w:style w:type="paragraph" w:customStyle="1" w:styleId="99423FC3C2A94707966D9834094B52BE">
    <w:name w:val="99423FC3C2A94707966D9834094B52BE"/>
    <w:rsid w:val="00E80475"/>
    <w:pPr>
      <w:spacing w:line="278" w:lineRule="auto"/>
    </w:pPr>
    <w:rPr>
      <w:kern w:val="2"/>
      <w:sz w:val="24"/>
      <w:szCs w:val="24"/>
      <w:lang w:val="nl-NL" w:eastAsia="nl-NL"/>
      <w14:ligatures w14:val="standardContextual"/>
    </w:rPr>
  </w:style>
  <w:style w:type="paragraph" w:customStyle="1" w:styleId="190CACD76528411E9F3DA998046867C1">
    <w:name w:val="190CACD76528411E9F3DA998046867C1"/>
    <w:rsid w:val="00E80475"/>
    <w:pPr>
      <w:spacing w:line="278" w:lineRule="auto"/>
    </w:pPr>
    <w:rPr>
      <w:kern w:val="2"/>
      <w:sz w:val="24"/>
      <w:szCs w:val="24"/>
      <w:lang w:val="nl-NL" w:eastAsia="nl-NL"/>
      <w14:ligatures w14:val="standardContextual"/>
    </w:rPr>
  </w:style>
  <w:style w:type="paragraph" w:customStyle="1" w:styleId="A9393E4BA96146D081551A7728FB1E6A">
    <w:name w:val="A9393E4BA96146D081551A7728FB1E6A"/>
    <w:rsid w:val="00E80475"/>
    <w:pPr>
      <w:spacing w:line="278" w:lineRule="auto"/>
    </w:pPr>
    <w:rPr>
      <w:kern w:val="2"/>
      <w:sz w:val="24"/>
      <w:szCs w:val="24"/>
      <w:lang w:val="nl-NL" w:eastAsia="nl-NL"/>
      <w14:ligatures w14:val="standardContextual"/>
    </w:rPr>
  </w:style>
  <w:style w:type="paragraph" w:customStyle="1" w:styleId="C2F24C1B53DB4BDA9A49091D3699BB4A">
    <w:name w:val="C2F24C1B53DB4BDA9A49091D3699BB4A"/>
    <w:rsid w:val="00E80475"/>
    <w:pPr>
      <w:spacing w:line="278" w:lineRule="auto"/>
    </w:pPr>
    <w:rPr>
      <w:kern w:val="2"/>
      <w:sz w:val="24"/>
      <w:szCs w:val="24"/>
      <w:lang w:val="nl-NL" w:eastAsia="nl-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BE 092020">
  <a:themeElements>
    <a:clrScheme name="SBE_colors_CMYK (print)">
      <a:dk1>
        <a:sysClr val="windowText" lastClr="000000"/>
      </a:dk1>
      <a:lt1>
        <a:sysClr val="window" lastClr="FFFFFF"/>
      </a:lt1>
      <a:dk2>
        <a:srgbClr val="073751"/>
      </a:dk2>
      <a:lt2>
        <a:srgbClr val="E7ECF5"/>
      </a:lt2>
      <a:accent1>
        <a:srgbClr val="09354F"/>
      </a:accent1>
      <a:accent2>
        <a:srgbClr val="5EBA92"/>
      </a:accent2>
      <a:accent3>
        <a:srgbClr val="9CD6ED"/>
      </a:accent3>
      <a:accent4>
        <a:srgbClr val="714C97"/>
      </a:accent4>
      <a:accent5>
        <a:srgbClr val="BA1349"/>
      </a:accent5>
      <a:accent6>
        <a:srgbClr val="F19342"/>
      </a:accent6>
      <a:hlink>
        <a:srgbClr val="0563C1"/>
      </a:hlink>
      <a:folHlink>
        <a:srgbClr val="954F72"/>
      </a:folHlink>
    </a:clrScheme>
    <a:fontScheme name="SBE">
      <a:majorFont>
        <a:latin typeface="Bahnschrift"/>
        <a:ea typeface=""/>
        <a:cs typeface=""/>
      </a:majorFont>
      <a:minorFont>
        <a:latin typeface="Bahnschrift Light"/>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5da383-7c42-4c85-b920-7b0ad017ddcb" xsi:nil="true"/>
    <lcf76f155ced4ddcb4097134ff3c332f xmlns="5e87f74e-9852-4188-9f59-f309fecd90e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9CF04A7FCCDE449052190C04FC200B" ma:contentTypeVersion="13" ma:contentTypeDescription="Create a new document." ma:contentTypeScope="" ma:versionID="458597bd6bc18d9c49669d2363de4cc6">
  <xsd:schema xmlns:xsd="http://www.w3.org/2001/XMLSchema" xmlns:xs="http://www.w3.org/2001/XMLSchema" xmlns:p="http://schemas.microsoft.com/office/2006/metadata/properties" xmlns:ns2="5e87f74e-9852-4188-9f59-f309fecd90e6" xmlns:ns3="0b5da383-7c42-4c85-b920-7b0ad017ddcb" targetNamespace="http://schemas.microsoft.com/office/2006/metadata/properties" ma:root="true" ma:fieldsID="508f93acdf68337f1847c983051049a5" ns2:_="" ns3:_="">
    <xsd:import namespace="5e87f74e-9852-4188-9f59-f309fecd90e6"/>
    <xsd:import namespace="0b5da383-7c42-4c85-b920-7b0ad017dd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f74e-9852-4188-9f59-f309fecd9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3dcbbad-945f-40b6-b7ea-a763bdea752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5da383-7c42-4c85-b920-7b0ad017ddc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b46ba-192c-444d-b2d2-395a608603cc}" ma:internalName="TaxCatchAll" ma:showField="CatchAllData" ma:web="0b5da383-7c42-4c85-b920-7b0ad017dd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F58D8-29C7-4D39-918F-F2BE223DCD3D}">
  <ds:schemaRefs>
    <ds:schemaRef ds:uri="http://schemas.openxmlformats.org/officeDocument/2006/bibliography"/>
  </ds:schemaRefs>
</ds:datastoreItem>
</file>

<file path=customXml/itemProps2.xml><?xml version="1.0" encoding="utf-8"?>
<ds:datastoreItem xmlns:ds="http://schemas.openxmlformats.org/officeDocument/2006/customXml" ds:itemID="{A01E2C3E-2EC1-4481-BBA2-47CF31E2315C}">
  <ds:schemaRefs>
    <ds:schemaRef ds:uri="http://schemas.microsoft.com/sharepoint/v3/contenttype/forms"/>
  </ds:schemaRefs>
</ds:datastoreItem>
</file>

<file path=customXml/itemProps3.xml><?xml version="1.0" encoding="utf-8"?>
<ds:datastoreItem xmlns:ds="http://schemas.openxmlformats.org/officeDocument/2006/customXml" ds:itemID="{E03036EF-C964-4CC7-8A79-3C310218909F}">
  <ds:schemaRefs>
    <ds:schemaRef ds:uri="http://schemas.microsoft.com/office/2006/metadata/properties"/>
    <ds:schemaRef ds:uri="http://schemas.microsoft.com/office/infopath/2007/PartnerControls"/>
    <ds:schemaRef ds:uri="0b5da383-7c42-4c85-b920-7b0ad017ddcb"/>
    <ds:schemaRef ds:uri="5e87f74e-9852-4188-9f59-f309fecd90e6"/>
  </ds:schemaRefs>
</ds:datastoreItem>
</file>

<file path=customXml/itemProps4.xml><?xml version="1.0" encoding="utf-8"?>
<ds:datastoreItem xmlns:ds="http://schemas.openxmlformats.org/officeDocument/2006/customXml" ds:itemID="{1ACD577B-1EB2-4578-B89C-89791B5A2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f74e-9852-4188-9f59-f309fecd90e6"/>
    <ds:schemaRef ds:uri="0b5da383-7c42-4c85-b920-7b0ad017d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Rekennota_Sint-Niklaas</Template>
  <TotalTime>3</TotalTime>
  <Pages>2</Pages>
  <Words>566</Words>
  <Characters>3114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SBE</Company>
  <LinksUpToDate>false</LinksUpToDate>
  <CharactersWithSpaces>3673</CharactersWithSpaces>
  <SharedDoc>false</SharedDoc>
  <HLinks>
    <vt:vector size="444" baseType="variant">
      <vt:variant>
        <vt:i4>4128779</vt:i4>
      </vt:variant>
      <vt:variant>
        <vt:i4>453</vt:i4>
      </vt:variant>
      <vt:variant>
        <vt:i4>0</vt:i4>
      </vt:variant>
      <vt:variant>
        <vt:i4>5</vt:i4>
      </vt:variant>
      <vt:variant>
        <vt:lpwstr>mailto:primairekeringen@portofroermond.nl</vt:lpwstr>
      </vt:variant>
      <vt:variant>
        <vt:lpwstr/>
      </vt:variant>
      <vt:variant>
        <vt:i4>4653062</vt:i4>
      </vt:variant>
      <vt:variant>
        <vt:i4>444</vt:i4>
      </vt:variant>
      <vt:variant>
        <vt:i4>0</vt:i4>
      </vt:variant>
      <vt:variant>
        <vt:i4>5</vt:i4>
      </vt:variant>
      <vt:variant>
        <vt:lpwstr>https://www.tenderned.nl/cms/nl/voor-ondernemingen/tenderned-gebruiken-als-ondernemer</vt:lpwstr>
      </vt:variant>
      <vt:variant>
        <vt:lpwstr/>
      </vt:variant>
      <vt:variant>
        <vt:i4>1310769</vt:i4>
      </vt:variant>
      <vt:variant>
        <vt:i4>431</vt:i4>
      </vt:variant>
      <vt:variant>
        <vt:i4>0</vt:i4>
      </vt:variant>
      <vt:variant>
        <vt:i4>5</vt:i4>
      </vt:variant>
      <vt:variant>
        <vt:lpwstr/>
      </vt:variant>
      <vt:variant>
        <vt:lpwstr>_Toc214622565</vt:lpwstr>
      </vt:variant>
      <vt:variant>
        <vt:i4>1310769</vt:i4>
      </vt:variant>
      <vt:variant>
        <vt:i4>425</vt:i4>
      </vt:variant>
      <vt:variant>
        <vt:i4>0</vt:i4>
      </vt:variant>
      <vt:variant>
        <vt:i4>5</vt:i4>
      </vt:variant>
      <vt:variant>
        <vt:lpwstr/>
      </vt:variant>
      <vt:variant>
        <vt:lpwstr>_Toc214622564</vt:lpwstr>
      </vt:variant>
      <vt:variant>
        <vt:i4>1310769</vt:i4>
      </vt:variant>
      <vt:variant>
        <vt:i4>419</vt:i4>
      </vt:variant>
      <vt:variant>
        <vt:i4>0</vt:i4>
      </vt:variant>
      <vt:variant>
        <vt:i4>5</vt:i4>
      </vt:variant>
      <vt:variant>
        <vt:lpwstr/>
      </vt:variant>
      <vt:variant>
        <vt:lpwstr>_Toc214622563</vt:lpwstr>
      </vt:variant>
      <vt:variant>
        <vt:i4>1310769</vt:i4>
      </vt:variant>
      <vt:variant>
        <vt:i4>413</vt:i4>
      </vt:variant>
      <vt:variant>
        <vt:i4>0</vt:i4>
      </vt:variant>
      <vt:variant>
        <vt:i4>5</vt:i4>
      </vt:variant>
      <vt:variant>
        <vt:lpwstr/>
      </vt:variant>
      <vt:variant>
        <vt:lpwstr>_Toc214622562</vt:lpwstr>
      </vt:variant>
      <vt:variant>
        <vt:i4>1310769</vt:i4>
      </vt:variant>
      <vt:variant>
        <vt:i4>407</vt:i4>
      </vt:variant>
      <vt:variant>
        <vt:i4>0</vt:i4>
      </vt:variant>
      <vt:variant>
        <vt:i4>5</vt:i4>
      </vt:variant>
      <vt:variant>
        <vt:lpwstr/>
      </vt:variant>
      <vt:variant>
        <vt:lpwstr>_Toc214622561</vt:lpwstr>
      </vt:variant>
      <vt:variant>
        <vt:i4>1310769</vt:i4>
      </vt:variant>
      <vt:variant>
        <vt:i4>401</vt:i4>
      </vt:variant>
      <vt:variant>
        <vt:i4>0</vt:i4>
      </vt:variant>
      <vt:variant>
        <vt:i4>5</vt:i4>
      </vt:variant>
      <vt:variant>
        <vt:lpwstr/>
      </vt:variant>
      <vt:variant>
        <vt:lpwstr>_Toc214622560</vt:lpwstr>
      </vt:variant>
      <vt:variant>
        <vt:i4>1507377</vt:i4>
      </vt:variant>
      <vt:variant>
        <vt:i4>395</vt:i4>
      </vt:variant>
      <vt:variant>
        <vt:i4>0</vt:i4>
      </vt:variant>
      <vt:variant>
        <vt:i4>5</vt:i4>
      </vt:variant>
      <vt:variant>
        <vt:lpwstr/>
      </vt:variant>
      <vt:variant>
        <vt:lpwstr>_Toc214622559</vt:lpwstr>
      </vt:variant>
      <vt:variant>
        <vt:i4>1507377</vt:i4>
      </vt:variant>
      <vt:variant>
        <vt:i4>389</vt:i4>
      </vt:variant>
      <vt:variant>
        <vt:i4>0</vt:i4>
      </vt:variant>
      <vt:variant>
        <vt:i4>5</vt:i4>
      </vt:variant>
      <vt:variant>
        <vt:lpwstr/>
      </vt:variant>
      <vt:variant>
        <vt:lpwstr>_Toc214622558</vt:lpwstr>
      </vt:variant>
      <vt:variant>
        <vt:i4>1507377</vt:i4>
      </vt:variant>
      <vt:variant>
        <vt:i4>383</vt:i4>
      </vt:variant>
      <vt:variant>
        <vt:i4>0</vt:i4>
      </vt:variant>
      <vt:variant>
        <vt:i4>5</vt:i4>
      </vt:variant>
      <vt:variant>
        <vt:lpwstr/>
      </vt:variant>
      <vt:variant>
        <vt:lpwstr>_Toc214622557</vt:lpwstr>
      </vt:variant>
      <vt:variant>
        <vt:i4>1507377</vt:i4>
      </vt:variant>
      <vt:variant>
        <vt:i4>377</vt:i4>
      </vt:variant>
      <vt:variant>
        <vt:i4>0</vt:i4>
      </vt:variant>
      <vt:variant>
        <vt:i4>5</vt:i4>
      </vt:variant>
      <vt:variant>
        <vt:lpwstr/>
      </vt:variant>
      <vt:variant>
        <vt:lpwstr>_Toc214622556</vt:lpwstr>
      </vt:variant>
      <vt:variant>
        <vt:i4>1507377</vt:i4>
      </vt:variant>
      <vt:variant>
        <vt:i4>371</vt:i4>
      </vt:variant>
      <vt:variant>
        <vt:i4>0</vt:i4>
      </vt:variant>
      <vt:variant>
        <vt:i4>5</vt:i4>
      </vt:variant>
      <vt:variant>
        <vt:lpwstr/>
      </vt:variant>
      <vt:variant>
        <vt:lpwstr>_Toc214622555</vt:lpwstr>
      </vt:variant>
      <vt:variant>
        <vt:i4>1507377</vt:i4>
      </vt:variant>
      <vt:variant>
        <vt:i4>365</vt:i4>
      </vt:variant>
      <vt:variant>
        <vt:i4>0</vt:i4>
      </vt:variant>
      <vt:variant>
        <vt:i4>5</vt:i4>
      </vt:variant>
      <vt:variant>
        <vt:lpwstr/>
      </vt:variant>
      <vt:variant>
        <vt:lpwstr>_Toc214622554</vt:lpwstr>
      </vt:variant>
      <vt:variant>
        <vt:i4>1507377</vt:i4>
      </vt:variant>
      <vt:variant>
        <vt:i4>359</vt:i4>
      </vt:variant>
      <vt:variant>
        <vt:i4>0</vt:i4>
      </vt:variant>
      <vt:variant>
        <vt:i4>5</vt:i4>
      </vt:variant>
      <vt:variant>
        <vt:lpwstr/>
      </vt:variant>
      <vt:variant>
        <vt:lpwstr>_Toc214622553</vt:lpwstr>
      </vt:variant>
      <vt:variant>
        <vt:i4>1507377</vt:i4>
      </vt:variant>
      <vt:variant>
        <vt:i4>353</vt:i4>
      </vt:variant>
      <vt:variant>
        <vt:i4>0</vt:i4>
      </vt:variant>
      <vt:variant>
        <vt:i4>5</vt:i4>
      </vt:variant>
      <vt:variant>
        <vt:lpwstr/>
      </vt:variant>
      <vt:variant>
        <vt:lpwstr>_Toc214622552</vt:lpwstr>
      </vt:variant>
      <vt:variant>
        <vt:i4>1114161</vt:i4>
      </vt:variant>
      <vt:variant>
        <vt:i4>347</vt:i4>
      </vt:variant>
      <vt:variant>
        <vt:i4>0</vt:i4>
      </vt:variant>
      <vt:variant>
        <vt:i4>5</vt:i4>
      </vt:variant>
      <vt:variant>
        <vt:lpwstr/>
      </vt:variant>
      <vt:variant>
        <vt:lpwstr>_Toc214622537</vt:lpwstr>
      </vt:variant>
      <vt:variant>
        <vt:i4>1114161</vt:i4>
      </vt:variant>
      <vt:variant>
        <vt:i4>341</vt:i4>
      </vt:variant>
      <vt:variant>
        <vt:i4>0</vt:i4>
      </vt:variant>
      <vt:variant>
        <vt:i4>5</vt:i4>
      </vt:variant>
      <vt:variant>
        <vt:lpwstr/>
      </vt:variant>
      <vt:variant>
        <vt:lpwstr>_Toc214622536</vt:lpwstr>
      </vt:variant>
      <vt:variant>
        <vt:i4>1114161</vt:i4>
      </vt:variant>
      <vt:variant>
        <vt:i4>335</vt:i4>
      </vt:variant>
      <vt:variant>
        <vt:i4>0</vt:i4>
      </vt:variant>
      <vt:variant>
        <vt:i4>5</vt:i4>
      </vt:variant>
      <vt:variant>
        <vt:lpwstr/>
      </vt:variant>
      <vt:variant>
        <vt:lpwstr>_Toc214622535</vt:lpwstr>
      </vt:variant>
      <vt:variant>
        <vt:i4>1114161</vt:i4>
      </vt:variant>
      <vt:variant>
        <vt:i4>329</vt:i4>
      </vt:variant>
      <vt:variant>
        <vt:i4>0</vt:i4>
      </vt:variant>
      <vt:variant>
        <vt:i4>5</vt:i4>
      </vt:variant>
      <vt:variant>
        <vt:lpwstr/>
      </vt:variant>
      <vt:variant>
        <vt:lpwstr>_Toc214622534</vt:lpwstr>
      </vt:variant>
      <vt:variant>
        <vt:i4>1114161</vt:i4>
      </vt:variant>
      <vt:variant>
        <vt:i4>323</vt:i4>
      </vt:variant>
      <vt:variant>
        <vt:i4>0</vt:i4>
      </vt:variant>
      <vt:variant>
        <vt:i4>5</vt:i4>
      </vt:variant>
      <vt:variant>
        <vt:lpwstr/>
      </vt:variant>
      <vt:variant>
        <vt:lpwstr>_Toc214622533</vt:lpwstr>
      </vt:variant>
      <vt:variant>
        <vt:i4>1114161</vt:i4>
      </vt:variant>
      <vt:variant>
        <vt:i4>317</vt:i4>
      </vt:variant>
      <vt:variant>
        <vt:i4>0</vt:i4>
      </vt:variant>
      <vt:variant>
        <vt:i4>5</vt:i4>
      </vt:variant>
      <vt:variant>
        <vt:lpwstr/>
      </vt:variant>
      <vt:variant>
        <vt:lpwstr>_Toc214622532</vt:lpwstr>
      </vt:variant>
      <vt:variant>
        <vt:i4>1114161</vt:i4>
      </vt:variant>
      <vt:variant>
        <vt:i4>311</vt:i4>
      </vt:variant>
      <vt:variant>
        <vt:i4>0</vt:i4>
      </vt:variant>
      <vt:variant>
        <vt:i4>5</vt:i4>
      </vt:variant>
      <vt:variant>
        <vt:lpwstr/>
      </vt:variant>
      <vt:variant>
        <vt:lpwstr>_Toc214622531</vt:lpwstr>
      </vt:variant>
      <vt:variant>
        <vt:i4>1114161</vt:i4>
      </vt:variant>
      <vt:variant>
        <vt:i4>305</vt:i4>
      </vt:variant>
      <vt:variant>
        <vt:i4>0</vt:i4>
      </vt:variant>
      <vt:variant>
        <vt:i4>5</vt:i4>
      </vt:variant>
      <vt:variant>
        <vt:lpwstr/>
      </vt:variant>
      <vt:variant>
        <vt:lpwstr>_Toc214622530</vt:lpwstr>
      </vt:variant>
      <vt:variant>
        <vt:i4>1048625</vt:i4>
      </vt:variant>
      <vt:variant>
        <vt:i4>299</vt:i4>
      </vt:variant>
      <vt:variant>
        <vt:i4>0</vt:i4>
      </vt:variant>
      <vt:variant>
        <vt:i4>5</vt:i4>
      </vt:variant>
      <vt:variant>
        <vt:lpwstr/>
      </vt:variant>
      <vt:variant>
        <vt:lpwstr>_Toc214622529</vt:lpwstr>
      </vt:variant>
      <vt:variant>
        <vt:i4>1048625</vt:i4>
      </vt:variant>
      <vt:variant>
        <vt:i4>293</vt:i4>
      </vt:variant>
      <vt:variant>
        <vt:i4>0</vt:i4>
      </vt:variant>
      <vt:variant>
        <vt:i4>5</vt:i4>
      </vt:variant>
      <vt:variant>
        <vt:lpwstr/>
      </vt:variant>
      <vt:variant>
        <vt:lpwstr>_Toc214622528</vt:lpwstr>
      </vt:variant>
      <vt:variant>
        <vt:i4>1048625</vt:i4>
      </vt:variant>
      <vt:variant>
        <vt:i4>287</vt:i4>
      </vt:variant>
      <vt:variant>
        <vt:i4>0</vt:i4>
      </vt:variant>
      <vt:variant>
        <vt:i4>5</vt:i4>
      </vt:variant>
      <vt:variant>
        <vt:lpwstr/>
      </vt:variant>
      <vt:variant>
        <vt:lpwstr>_Toc214622527</vt:lpwstr>
      </vt:variant>
      <vt:variant>
        <vt:i4>1048625</vt:i4>
      </vt:variant>
      <vt:variant>
        <vt:i4>281</vt:i4>
      </vt:variant>
      <vt:variant>
        <vt:i4>0</vt:i4>
      </vt:variant>
      <vt:variant>
        <vt:i4>5</vt:i4>
      </vt:variant>
      <vt:variant>
        <vt:lpwstr/>
      </vt:variant>
      <vt:variant>
        <vt:lpwstr>_Toc214622526</vt:lpwstr>
      </vt:variant>
      <vt:variant>
        <vt:i4>1048625</vt:i4>
      </vt:variant>
      <vt:variant>
        <vt:i4>275</vt:i4>
      </vt:variant>
      <vt:variant>
        <vt:i4>0</vt:i4>
      </vt:variant>
      <vt:variant>
        <vt:i4>5</vt:i4>
      </vt:variant>
      <vt:variant>
        <vt:lpwstr/>
      </vt:variant>
      <vt:variant>
        <vt:lpwstr>_Toc214622525</vt:lpwstr>
      </vt:variant>
      <vt:variant>
        <vt:i4>1048625</vt:i4>
      </vt:variant>
      <vt:variant>
        <vt:i4>269</vt:i4>
      </vt:variant>
      <vt:variant>
        <vt:i4>0</vt:i4>
      </vt:variant>
      <vt:variant>
        <vt:i4>5</vt:i4>
      </vt:variant>
      <vt:variant>
        <vt:lpwstr/>
      </vt:variant>
      <vt:variant>
        <vt:lpwstr>_Toc214622524</vt:lpwstr>
      </vt:variant>
      <vt:variant>
        <vt:i4>1048625</vt:i4>
      </vt:variant>
      <vt:variant>
        <vt:i4>263</vt:i4>
      </vt:variant>
      <vt:variant>
        <vt:i4>0</vt:i4>
      </vt:variant>
      <vt:variant>
        <vt:i4>5</vt:i4>
      </vt:variant>
      <vt:variant>
        <vt:lpwstr/>
      </vt:variant>
      <vt:variant>
        <vt:lpwstr>_Toc214622523</vt:lpwstr>
      </vt:variant>
      <vt:variant>
        <vt:i4>1048625</vt:i4>
      </vt:variant>
      <vt:variant>
        <vt:i4>257</vt:i4>
      </vt:variant>
      <vt:variant>
        <vt:i4>0</vt:i4>
      </vt:variant>
      <vt:variant>
        <vt:i4>5</vt:i4>
      </vt:variant>
      <vt:variant>
        <vt:lpwstr/>
      </vt:variant>
      <vt:variant>
        <vt:lpwstr>_Toc214622522</vt:lpwstr>
      </vt:variant>
      <vt:variant>
        <vt:i4>1048625</vt:i4>
      </vt:variant>
      <vt:variant>
        <vt:i4>251</vt:i4>
      </vt:variant>
      <vt:variant>
        <vt:i4>0</vt:i4>
      </vt:variant>
      <vt:variant>
        <vt:i4>5</vt:i4>
      </vt:variant>
      <vt:variant>
        <vt:lpwstr/>
      </vt:variant>
      <vt:variant>
        <vt:lpwstr>_Toc214622521</vt:lpwstr>
      </vt:variant>
      <vt:variant>
        <vt:i4>1048625</vt:i4>
      </vt:variant>
      <vt:variant>
        <vt:i4>245</vt:i4>
      </vt:variant>
      <vt:variant>
        <vt:i4>0</vt:i4>
      </vt:variant>
      <vt:variant>
        <vt:i4>5</vt:i4>
      </vt:variant>
      <vt:variant>
        <vt:lpwstr/>
      </vt:variant>
      <vt:variant>
        <vt:lpwstr>_Toc214622520</vt:lpwstr>
      </vt:variant>
      <vt:variant>
        <vt:i4>1245233</vt:i4>
      </vt:variant>
      <vt:variant>
        <vt:i4>239</vt:i4>
      </vt:variant>
      <vt:variant>
        <vt:i4>0</vt:i4>
      </vt:variant>
      <vt:variant>
        <vt:i4>5</vt:i4>
      </vt:variant>
      <vt:variant>
        <vt:lpwstr/>
      </vt:variant>
      <vt:variant>
        <vt:lpwstr>_Toc214622519</vt:lpwstr>
      </vt:variant>
      <vt:variant>
        <vt:i4>1245233</vt:i4>
      </vt:variant>
      <vt:variant>
        <vt:i4>233</vt:i4>
      </vt:variant>
      <vt:variant>
        <vt:i4>0</vt:i4>
      </vt:variant>
      <vt:variant>
        <vt:i4>5</vt:i4>
      </vt:variant>
      <vt:variant>
        <vt:lpwstr/>
      </vt:variant>
      <vt:variant>
        <vt:lpwstr>_Toc214622518</vt:lpwstr>
      </vt:variant>
      <vt:variant>
        <vt:i4>1245233</vt:i4>
      </vt:variant>
      <vt:variant>
        <vt:i4>227</vt:i4>
      </vt:variant>
      <vt:variant>
        <vt:i4>0</vt:i4>
      </vt:variant>
      <vt:variant>
        <vt:i4>5</vt:i4>
      </vt:variant>
      <vt:variant>
        <vt:lpwstr/>
      </vt:variant>
      <vt:variant>
        <vt:lpwstr>_Toc214622517</vt:lpwstr>
      </vt:variant>
      <vt:variant>
        <vt:i4>1245233</vt:i4>
      </vt:variant>
      <vt:variant>
        <vt:i4>221</vt:i4>
      </vt:variant>
      <vt:variant>
        <vt:i4>0</vt:i4>
      </vt:variant>
      <vt:variant>
        <vt:i4>5</vt:i4>
      </vt:variant>
      <vt:variant>
        <vt:lpwstr/>
      </vt:variant>
      <vt:variant>
        <vt:lpwstr>_Toc214622516</vt:lpwstr>
      </vt:variant>
      <vt:variant>
        <vt:i4>1245233</vt:i4>
      </vt:variant>
      <vt:variant>
        <vt:i4>215</vt:i4>
      </vt:variant>
      <vt:variant>
        <vt:i4>0</vt:i4>
      </vt:variant>
      <vt:variant>
        <vt:i4>5</vt:i4>
      </vt:variant>
      <vt:variant>
        <vt:lpwstr/>
      </vt:variant>
      <vt:variant>
        <vt:lpwstr>_Toc214622515</vt:lpwstr>
      </vt:variant>
      <vt:variant>
        <vt:i4>1245233</vt:i4>
      </vt:variant>
      <vt:variant>
        <vt:i4>209</vt:i4>
      </vt:variant>
      <vt:variant>
        <vt:i4>0</vt:i4>
      </vt:variant>
      <vt:variant>
        <vt:i4>5</vt:i4>
      </vt:variant>
      <vt:variant>
        <vt:lpwstr/>
      </vt:variant>
      <vt:variant>
        <vt:lpwstr>_Toc214622514</vt:lpwstr>
      </vt:variant>
      <vt:variant>
        <vt:i4>1245233</vt:i4>
      </vt:variant>
      <vt:variant>
        <vt:i4>203</vt:i4>
      </vt:variant>
      <vt:variant>
        <vt:i4>0</vt:i4>
      </vt:variant>
      <vt:variant>
        <vt:i4>5</vt:i4>
      </vt:variant>
      <vt:variant>
        <vt:lpwstr/>
      </vt:variant>
      <vt:variant>
        <vt:lpwstr>_Toc214622513</vt:lpwstr>
      </vt:variant>
      <vt:variant>
        <vt:i4>1245233</vt:i4>
      </vt:variant>
      <vt:variant>
        <vt:i4>197</vt:i4>
      </vt:variant>
      <vt:variant>
        <vt:i4>0</vt:i4>
      </vt:variant>
      <vt:variant>
        <vt:i4>5</vt:i4>
      </vt:variant>
      <vt:variant>
        <vt:lpwstr/>
      </vt:variant>
      <vt:variant>
        <vt:lpwstr>_Toc214622512</vt:lpwstr>
      </vt:variant>
      <vt:variant>
        <vt:i4>1245233</vt:i4>
      </vt:variant>
      <vt:variant>
        <vt:i4>191</vt:i4>
      </vt:variant>
      <vt:variant>
        <vt:i4>0</vt:i4>
      </vt:variant>
      <vt:variant>
        <vt:i4>5</vt:i4>
      </vt:variant>
      <vt:variant>
        <vt:lpwstr/>
      </vt:variant>
      <vt:variant>
        <vt:lpwstr>_Toc214622511</vt:lpwstr>
      </vt:variant>
      <vt:variant>
        <vt:i4>1245233</vt:i4>
      </vt:variant>
      <vt:variant>
        <vt:i4>185</vt:i4>
      </vt:variant>
      <vt:variant>
        <vt:i4>0</vt:i4>
      </vt:variant>
      <vt:variant>
        <vt:i4>5</vt:i4>
      </vt:variant>
      <vt:variant>
        <vt:lpwstr/>
      </vt:variant>
      <vt:variant>
        <vt:lpwstr>_Toc214622510</vt:lpwstr>
      </vt:variant>
      <vt:variant>
        <vt:i4>1179697</vt:i4>
      </vt:variant>
      <vt:variant>
        <vt:i4>179</vt:i4>
      </vt:variant>
      <vt:variant>
        <vt:i4>0</vt:i4>
      </vt:variant>
      <vt:variant>
        <vt:i4>5</vt:i4>
      </vt:variant>
      <vt:variant>
        <vt:lpwstr/>
      </vt:variant>
      <vt:variant>
        <vt:lpwstr>_Toc214622509</vt:lpwstr>
      </vt:variant>
      <vt:variant>
        <vt:i4>1179697</vt:i4>
      </vt:variant>
      <vt:variant>
        <vt:i4>173</vt:i4>
      </vt:variant>
      <vt:variant>
        <vt:i4>0</vt:i4>
      </vt:variant>
      <vt:variant>
        <vt:i4>5</vt:i4>
      </vt:variant>
      <vt:variant>
        <vt:lpwstr/>
      </vt:variant>
      <vt:variant>
        <vt:lpwstr>_Toc214622508</vt:lpwstr>
      </vt:variant>
      <vt:variant>
        <vt:i4>1179697</vt:i4>
      </vt:variant>
      <vt:variant>
        <vt:i4>167</vt:i4>
      </vt:variant>
      <vt:variant>
        <vt:i4>0</vt:i4>
      </vt:variant>
      <vt:variant>
        <vt:i4>5</vt:i4>
      </vt:variant>
      <vt:variant>
        <vt:lpwstr/>
      </vt:variant>
      <vt:variant>
        <vt:lpwstr>_Toc214622507</vt:lpwstr>
      </vt:variant>
      <vt:variant>
        <vt:i4>1179697</vt:i4>
      </vt:variant>
      <vt:variant>
        <vt:i4>161</vt:i4>
      </vt:variant>
      <vt:variant>
        <vt:i4>0</vt:i4>
      </vt:variant>
      <vt:variant>
        <vt:i4>5</vt:i4>
      </vt:variant>
      <vt:variant>
        <vt:lpwstr/>
      </vt:variant>
      <vt:variant>
        <vt:lpwstr>_Toc214622506</vt:lpwstr>
      </vt:variant>
      <vt:variant>
        <vt:i4>1179697</vt:i4>
      </vt:variant>
      <vt:variant>
        <vt:i4>155</vt:i4>
      </vt:variant>
      <vt:variant>
        <vt:i4>0</vt:i4>
      </vt:variant>
      <vt:variant>
        <vt:i4>5</vt:i4>
      </vt:variant>
      <vt:variant>
        <vt:lpwstr/>
      </vt:variant>
      <vt:variant>
        <vt:lpwstr>_Toc214622505</vt:lpwstr>
      </vt:variant>
      <vt:variant>
        <vt:i4>1179697</vt:i4>
      </vt:variant>
      <vt:variant>
        <vt:i4>149</vt:i4>
      </vt:variant>
      <vt:variant>
        <vt:i4>0</vt:i4>
      </vt:variant>
      <vt:variant>
        <vt:i4>5</vt:i4>
      </vt:variant>
      <vt:variant>
        <vt:lpwstr/>
      </vt:variant>
      <vt:variant>
        <vt:lpwstr>_Toc214622504</vt:lpwstr>
      </vt:variant>
      <vt:variant>
        <vt:i4>1179697</vt:i4>
      </vt:variant>
      <vt:variant>
        <vt:i4>143</vt:i4>
      </vt:variant>
      <vt:variant>
        <vt:i4>0</vt:i4>
      </vt:variant>
      <vt:variant>
        <vt:i4>5</vt:i4>
      </vt:variant>
      <vt:variant>
        <vt:lpwstr/>
      </vt:variant>
      <vt:variant>
        <vt:lpwstr>_Toc214622503</vt:lpwstr>
      </vt:variant>
      <vt:variant>
        <vt:i4>1179697</vt:i4>
      </vt:variant>
      <vt:variant>
        <vt:i4>137</vt:i4>
      </vt:variant>
      <vt:variant>
        <vt:i4>0</vt:i4>
      </vt:variant>
      <vt:variant>
        <vt:i4>5</vt:i4>
      </vt:variant>
      <vt:variant>
        <vt:lpwstr/>
      </vt:variant>
      <vt:variant>
        <vt:lpwstr>_Toc214622502</vt:lpwstr>
      </vt:variant>
      <vt:variant>
        <vt:i4>1179697</vt:i4>
      </vt:variant>
      <vt:variant>
        <vt:i4>131</vt:i4>
      </vt:variant>
      <vt:variant>
        <vt:i4>0</vt:i4>
      </vt:variant>
      <vt:variant>
        <vt:i4>5</vt:i4>
      </vt:variant>
      <vt:variant>
        <vt:lpwstr/>
      </vt:variant>
      <vt:variant>
        <vt:lpwstr>_Toc214622501</vt:lpwstr>
      </vt:variant>
      <vt:variant>
        <vt:i4>1179697</vt:i4>
      </vt:variant>
      <vt:variant>
        <vt:i4>125</vt:i4>
      </vt:variant>
      <vt:variant>
        <vt:i4>0</vt:i4>
      </vt:variant>
      <vt:variant>
        <vt:i4>5</vt:i4>
      </vt:variant>
      <vt:variant>
        <vt:lpwstr/>
      </vt:variant>
      <vt:variant>
        <vt:lpwstr>_Toc214622500</vt:lpwstr>
      </vt:variant>
      <vt:variant>
        <vt:i4>1769520</vt:i4>
      </vt:variant>
      <vt:variant>
        <vt:i4>119</vt:i4>
      </vt:variant>
      <vt:variant>
        <vt:i4>0</vt:i4>
      </vt:variant>
      <vt:variant>
        <vt:i4>5</vt:i4>
      </vt:variant>
      <vt:variant>
        <vt:lpwstr/>
      </vt:variant>
      <vt:variant>
        <vt:lpwstr>_Toc214622499</vt:lpwstr>
      </vt:variant>
      <vt:variant>
        <vt:i4>1769520</vt:i4>
      </vt:variant>
      <vt:variant>
        <vt:i4>113</vt:i4>
      </vt:variant>
      <vt:variant>
        <vt:i4>0</vt:i4>
      </vt:variant>
      <vt:variant>
        <vt:i4>5</vt:i4>
      </vt:variant>
      <vt:variant>
        <vt:lpwstr/>
      </vt:variant>
      <vt:variant>
        <vt:lpwstr>_Toc214622498</vt:lpwstr>
      </vt:variant>
      <vt:variant>
        <vt:i4>1769520</vt:i4>
      </vt:variant>
      <vt:variant>
        <vt:i4>107</vt:i4>
      </vt:variant>
      <vt:variant>
        <vt:i4>0</vt:i4>
      </vt:variant>
      <vt:variant>
        <vt:i4>5</vt:i4>
      </vt:variant>
      <vt:variant>
        <vt:lpwstr/>
      </vt:variant>
      <vt:variant>
        <vt:lpwstr>_Toc214622497</vt:lpwstr>
      </vt:variant>
      <vt:variant>
        <vt:i4>1769520</vt:i4>
      </vt:variant>
      <vt:variant>
        <vt:i4>101</vt:i4>
      </vt:variant>
      <vt:variant>
        <vt:i4>0</vt:i4>
      </vt:variant>
      <vt:variant>
        <vt:i4>5</vt:i4>
      </vt:variant>
      <vt:variant>
        <vt:lpwstr/>
      </vt:variant>
      <vt:variant>
        <vt:lpwstr>_Toc214622496</vt:lpwstr>
      </vt:variant>
      <vt:variant>
        <vt:i4>1769520</vt:i4>
      </vt:variant>
      <vt:variant>
        <vt:i4>95</vt:i4>
      </vt:variant>
      <vt:variant>
        <vt:i4>0</vt:i4>
      </vt:variant>
      <vt:variant>
        <vt:i4>5</vt:i4>
      </vt:variant>
      <vt:variant>
        <vt:lpwstr/>
      </vt:variant>
      <vt:variant>
        <vt:lpwstr>_Toc214622495</vt:lpwstr>
      </vt:variant>
      <vt:variant>
        <vt:i4>1769520</vt:i4>
      </vt:variant>
      <vt:variant>
        <vt:i4>89</vt:i4>
      </vt:variant>
      <vt:variant>
        <vt:i4>0</vt:i4>
      </vt:variant>
      <vt:variant>
        <vt:i4>5</vt:i4>
      </vt:variant>
      <vt:variant>
        <vt:lpwstr/>
      </vt:variant>
      <vt:variant>
        <vt:lpwstr>_Toc214622494</vt:lpwstr>
      </vt:variant>
      <vt:variant>
        <vt:i4>1769520</vt:i4>
      </vt:variant>
      <vt:variant>
        <vt:i4>83</vt:i4>
      </vt:variant>
      <vt:variant>
        <vt:i4>0</vt:i4>
      </vt:variant>
      <vt:variant>
        <vt:i4>5</vt:i4>
      </vt:variant>
      <vt:variant>
        <vt:lpwstr/>
      </vt:variant>
      <vt:variant>
        <vt:lpwstr>_Toc214622493</vt:lpwstr>
      </vt:variant>
      <vt:variant>
        <vt:i4>1769520</vt:i4>
      </vt:variant>
      <vt:variant>
        <vt:i4>77</vt:i4>
      </vt:variant>
      <vt:variant>
        <vt:i4>0</vt:i4>
      </vt:variant>
      <vt:variant>
        <vt:i4>5</vt:i4>
      </vt:variant>
      <vt:variant>
        <vt:lpwstr/>
      </vt:variant>
      <vt:variant>
        <vt:lpwstr>_Toc214622492</vt:lpwstr>
      </vt:variant>
      <vt:variant>
        <vt:i4>1769520</vt:i4>
      </vt:variant>
      <vt:variant>
        <vt:i4>71</vt:i4>
      </vt:variant>
      <vt:variant>
        <vt:i4>0</vt:i4>
      </vt:variant>
      <vt:variant>
        <vt:i4>5</vt:i4>
      </vt:variant>
      <vt:variant>
        <vt:lpwstr/>
      </vt:variant>
      <vt:variant>
        <vt:lpwstr>_Toc214622491</vt:lpwstr>
      </vt:variant>
      <vt:variant>
        <vt:i4>1769520</vt:i4>
      </vt:variant>
      <vt:variant>
        <vt:i4>65</vt:i4>
      </vt:variant>
      <vt:variant>
        <vt:i4>0</vt:i4>
      </vt:variant>
      <vt:variant>
        <vt:i4>5</vt:i4>
      </vt:variant>
      <vt:variant>
        <vt:lpwstr/>
      </vt:variant>
      <vt:variant>
        <vt:lpwstr>_Toc214622490</vt:lpwstr>
      </vt:variant>
      <vt:variant>
        <vt:i4>1703984</vt:i4>
      </vt:variant>
      <vt:variant>
        <vt:i4>59</vt:i4>
      </vt:variant>
      <vt:variant>
        <vt:i4>0</vt:i4>
      </vt:variant>
      <vt:variant>
        <vt:i4>5</vt:i4>
      </vt:variant>
      <vt:variant>
        <vt:lpwstr/>
      </vt:variant>
      <vt:variant>
        <vt:lpwstr>_Toc214622489</vt:lpwstr>
      </vt:variant>
      <vt:variant>
        <vt:i4>1703984</vt:i4>
      </vt:variant>
      <vt:variant>
        <vt:i4>53</vt:i4>
      </vt:variant>
      <vt:variant>
        <vt:i4>0</vt:i4>
      </vt:variant>
      <vt:variant>
        <vt:i4>5</vt:i4>
      </vt:variant>
      <vt:variant>
        <vt:lpwstr/>
      </vt:variant>
      <vt:variant>
        <vt:lpwstr>_Toc214622488</vt:lpwstr>
      </vt:variant>
      <vt:variant>
        <vt:i4>1703984</vt:i4>
      </vt:variant>
      <vt:variant>
        <vt:i4>47</vt:i4>
      </vt:variant>
      <vt:variant>
        <vt:i4>0</vt:i4>
      </vt:variant>
      <vt:variant>
        <vt:i4>5</vt:i4>
      </vt:variant>
      <vt:variant>
        <vt:lpwstr/>
      </vt:variant>
      <vt:variant>
        <vt:lpwstr>_Toc214622487</vt:lpwstr>
      </vt:variant>
      <vt:variant>
        <vt:i4>1703984</vt:i4>
      </vt:variant>
      <vt:variant>
        <vt:i4>41</vt:i4>
      </vt:variant>
      <vt:variant>
        <vt:i4>0</vt:i4>
      </vt:variant>
      <vt:variant>
        <vt:i4>5</vt:i4>
      </vt:variant>
      <vt:variant>
        <vt:lpwstr/>
      </vt:variant>
      <vt:variant>
        <vt:lpwstr>_Toc214622486</vt:lpwstr>
      </vt:variant>
      <vt:variant>
        <vt:i4>1703984</vt:i4>
      </vt:variant>
      <vt:variant>
        <vt:i4>35</vt:i4>
      </vt:variant>
      <vt:variant>
        <vt:i4>0</vt:i4>
      </vt:variant>
      <vt:variant>
        <vt:i4>5</vt:i4>
      </vt:variant>
      <vt:variant>
        <vt:lpwstr/>
      </vt:variant>
      <vt:variant>
        <vt:lpwstr>_Toc214622485</vt:lpwstr>
      </vt:variant>
      <vt:variant>
        <vt:i4>1703984</vt:i4>
      </vt:variant>
      <vt:variant>
        <vt:i4>29</vt:i4>
      </vt:variant>
      <vt:variant>
        <vt:i4>0</vt:i4>
      </vt:variant>
      <vt:variant>
        <vt:i4>5</vt:i4>
      </vt:variant>
      <vt:variant>
        <vt:lpwstr/>
      </vt:variant>
      <vt:variant>
        <vt:lpwstr>_Toc214622484</vt:lpwstr>
      </vt:variant>
      <vt:variant>
        <vt:i4>1703984</vt:i4>
      </vt:variant>
      <vt:variant>
        <vt:i4>23</vt:i4>
      </vt:variant>
      <vt:variant>
        <vt:i4>0</vt:i4>
      </vt:variant>
      <vt:variant>
        <vt:i4>5</vt:i4>
      </vt:variant>
      <vt:variant>
        <vt:lpwstr/>
      </vt:variant>
      <vt:variant>
        <vt:lpwstr>_Toc214622483</vt:lpwstr>
      </vt:variant>
      <vt:variant>
        <vt:i4>1703984</vt:i4>
      </vt:variant>
      <vt:variant>
        <vt:i4>17</vt:i4>
      </vt:variant>
      <vt:variant>
        <vt:i4>0</vt:i4>
      </vt:variant>
      <vt:variant>
        <vt:i4>5</vt:i4>
      </vt:variant>
      <vt:variant>
        <vt:lpwstr/>
      </vt:variant>
      <vt:variant>
        <vt:lpwstr>_Toc214622482</vt:lpwstr>
      </vt:variant>
      <vt:variant>
        <vt:i4>1703984</vt:i4>
      </vt:variant>
      <vt:variant>
        <vt:i4>11</vt:i4>
      </vt:variant>
      <vt:variant>
        <vt:i4>0</vt:i4>
      </vt:variant>
      <vt:variant>
        <vt:i4>5</vt:i4>
      </vt:variant>
      <vt:variant>
        <vt:lpwstr/>
      </vt:variant>
      <vt:variant>
        <vt:lpwstr>_Toc214622481</vt:lpwstr>
      </vt:variant>
      <vt:variant>
        <vt:i4>1703984</vt:i4>
      </vt:variant>
      <vt:variant>
        <vt:i4>5</vt:i4>
      </vt:variant>
      <vt:variant>
        <vt:i4>0</vt:i4>
      </vt:variant>
      <vt:variant>
        <vt:i4>5</vt:i4>
      </vt:variant>
      <vt:variant>
        <vt:lpwstr/>
      </vt:variant>
      <vt:variant>
        <vt:lpwstr>_Toc214622480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Kristien Luypaert</dc:creator>
  <cp:keywords/>
  <dc:description/>
  <cp:lastModifiedBy>Gert-Jan Roelevink</cp:lastModifiedBy>
  <cp:revision>3</cp:revision>
  <cp:lastPrinted>2026-05-01T05:23:00Z</cp:lastPrinted>
  <dcterms:created xsi:type="dcterms:W3CDTF">2026-07-01T06:56:00Z</dcterms:created>
  <dcterms:modified xsi:type="dcterms:W3CDTF">2026-07-01T06:57:00Z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0x0101002D9CF04A7FCCDE449052190C04FC200B</vt:lpwstr>
  </property>
  <property fmtid="{D5CDD505-2E9C-101B-9397-08002B2CF9AE}" pid="3" name="DocumentType">
    <vt:lpwstr>4;#Template|45f4ed14-e045-46c1-9a79-8495c4b0cecb</vt:lpwstr>
  </property>
  <property fmtid="{D5CDD505-2E9C-101B-9397-08002B2CF9AE}" pid="4" name="Tags">
    <vt:lpwstr/>
  </property>
  <property fmtid="{D5CDD505-2E9C-101B-9397-08002B2CF9AE}" pid="5" name="ValoLanguage">
    <vt:lpwstr>11;#Nederlands|9d23b3e8-7a8c-4a1e-9299-4c0bc7a7b575</vt:lpwstr>
  </property>
  <property fmtid="{D5CDD505-2E9C-101B-9397-08002B2CF9AE}" pid="6" name="ValoOfficeLocation">
    <vt:lpwstr>17;#Sint-Niklaas|d7543a84-3bcc-4862-9f7e-ad4e34d35545;#16;#Rotterdam|9e43d59e-d9f2-4729-9c22-ed46fdee299e;#71;#Mechelen|d752aee8-87a9-4111-b5b6-30c47b99a3cc;#70;#Oostkamp|10eb3992-66a2-4e66-bda5-5e718f6df333</vt:lpwstr>
  </property>
  <property fmtid="{D5CDD505-2E9C-101B-9397-08002B2CF9AE}" pid="7" name="Taal">
    <vt:lpwstr>Nederlands</vt:lpwstr>
  </property>
  <property fmtid="{D5CDD505-2E9C-101B-9397-08002B2CF9AE}" pid="8" name="MediaServiceImageTags">
    <vt:lpwstr/>
  </property>
  <property fmtid="{D5CDD505-2E9C-101B-9397-08002B2CF9AE}" pid="9" name="Process number">
    <vt:lpwstr>48;#4.2|63e97f1b-b5a9-44fa-8f69-34479655b300</vt:lpwstr>
  </property>
</Properties>
</file>