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CBFB0" w14:textId="4BAEC49D" w:rsidR="00C56B0D" w:rsidRPr="003F1B13" w:rsidRDefault="00C56B0D" w:rsidP="00C56B0D">
      <w:pPr>
        <w:pStyle w:val="Kop1"/>
      </w:pPr>
      <w:bookmarkStart w:id="0" w:name="_Toc362509750"/>
      <w:bookmarkStart w:id="1" w:name="_Toc375047045"/>
      <w:bookmarkStart w:id="2" w:name="_Toc423357087"/>
      <w:r w:rsidRPr="003F1B13">
        <w:t xml:space="preserve">Bijlage </w:t>
      </w:r>
      <w:r w:rsidR="00467862">
        <w:t>4</w:t>
      </w:r>
      <w:r w:rsidRPr="003F1B13">
        <w:t xml:space="preserve"> - </w:t>
      </w:r>
      <w:bookmarkEnd w:id="0"/>
      <w:bookmarkEnd w:id="1"/>
      <w:bookmarkEnd w:id="2"/>
      <w:r w:rsidR="000E2982" w:rsidRPr="000E2982">
        <w:t>Combinatieverklaring (indien van toepassing)</w:t>
      </w:r>
      <w:r w:rsidR="00975887">
        <w:t xml:space="preserve"> Suikerzijde fase 2 en fase 4</w:t>
      </w:r>
    </w:p>
    <w:p w14:paraId="3F16BDC4" w14:textId="52B8EB21" w:rsidR="00C55815" w:rsidRPr="00D90BC6" w:rsidRDefault="00C55815" w:rsidP="00C55815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Geïnteresseerde</w:t>
      </w:r>
      <w:r w:rsidRPr="00A143F4">
        <w:rPr>
          <w:rFonts w:ascii="Arial" w:hAnsi="Arial" w:cs="Arial"/>
          <w:szCs w:val="20"/>
        </w:rPr>
        <w:t xml:space="preserve"> geeft door middel van dit formulier een </w:t>
      </w:r>
      <w:r>
        <w:rPr>
          <w:rFonts w:ascii="Arial" w:hAnsi="Arial" w:cs="Arial"/>
          <w:szCs w:val="20"/>
        </w:rPr>
        <w:t>s</w:t>
      </w:r>
      <w:r w:rsidRPr="00A143F4">
        <w:rPr>
          <w:rFonts w:ascii="Arial" w:hAnsi="Arial" w:cs="Arial"/>
          <w:szCs w:val="20"/>
        </w:rPr>
        <w:t xml:space="preserve">amenwerkingsverband op, </w:t>
      </w:r>
      <w:r w:rsidRPr="00142185">
        <w:rPr>
          <w:rFonts w:ascii="Arial" w:hAnsi="Arial" w:cs="Arial"/>
          <w:szCs w:val="20"/>
        </w:rPr>
        <w:t>wat overeenkomt met</w:t>
      </w:r>
      <w:r>
        <w:rPr>
          <w:rFonts w:ascii="Arial" w:hAnsi="Arial" w:cs="Arial"/>
          <w:szCs w:val="20"/>
        </w:rPr>
        <w:t xml:space="preserve"> het door hem</w:t>
      </w:r>
      <w:r w:rsidRPr="00142185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ingevulde ‘Uniform Europees Aanbestedingsdocument’ (UEA) (bijlage </w:t>
      </w:r>
      <w:r w:rsidRPr="00467862">
        <w:rPr>
          <w:rFonts w:ascii="Arial" w:hAnsi="Arial" w:cs="Arial"/>
          <w:szCs w:val="20"/>
        </w:rPr>
        <w:t>3</w:t>
      </w:r>
      <w:r>
        <w:rPr>
          <w:rFonts w:ascii="Arial" w:hAnsi="Arial" w:cs="Arial"/>
          <w:szCs w:val="20"/>
        </w:rPr>
        <w:t>)</w:t>
      </w:r>
      <w:r w:rsidRPr="00142185">
        <w:rPr>
          <w:rFonts w:ascii="Arial" w:hAnsi="Arial" w:cs="Arial"/>
          <w:szCs w:val="20"/>
        </w:rPr>
        <w:t>.</w:t>
      </w:r>
      <w:r w:rsidRPr="00A143F4">
        <w:rPr>
          <w:rFonts w:ascii="Arial" w:hAnsi="Arial" w:cs="Arial"/>
          <w:szCs w:val="20"/>
        </w:rPr>
        <w:t xml:space="preserve"> Alle </w:t>
      </w:r>
      <w:proofErr w:type="spellStart"/>
      <w:r>
        <w:rPr>
          <w:rFonts w:ascii="Arial" w:hAnsi="Arial" w:cs="Arial"/>
          <w:szCs w:val="20"/>
        </w:rPr>
        <w:t>combinanten</w:t>
      </w:r>
      <w:proofErr w:type="spellEnd"/>
      <w:r>
        <w:rPr>
          <w:rFonts w:ascii="Arial" w:hAnsi="Arial" w:cs="Arial"/>
          <w:szCs w:val="20"/>
        </w:rPr>
        <w:t xml:space="preserve"> van het s</w:t>
      </w:r>
      <w:r w:rsidRPr="00A143F4">
        <w:rPr>
          <w:rFonts w:ascii="Arial" w:hAnsi="Arial" w:cs="Arial"/>
          <w:szCs w:val="20"/>
        </w:rPr>
        <w:t>amenwerkingsverband</w:t>
      </w:r>
      <w:r>
        <w:rPr>
          <w:rFonts w:ascii="Arial" w:hAnsi="Arial" w:cs="Arial"/>
          <w:szCs w:val="20"/>
        </w:rPr>
        <w:t>, die samen aanmelden,</w:t>
      </w:r>
      <w:r w:rsidRPr="00A143F4">
        <w:rPr>
          <w:rFonts w:ascii="Arial" w:hAnsi="Arial" w:cs="Arial"/>
          <w:szCs w:val="20"/>
        </w:rPr>
        <w:t xml:space="preserve"> dienen het formulier te ondertekenen.</w:t>
      </w:r>
    </w:p>
    <w:p w14:paraId="667AEBEE" w14:textId="77777777" w:rsidR="00C55815" w:rsidRPr="00A143F4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14BA009A" w14:textId="77777777" w:rsidR="00C55815" w:rsidRPr="00A143F4" w:rsidRDefault="00C55815" w:rsidP="00C55815">
      <w:pPr>
        <w:rPr>
          <w:rFonts w:ascii="Arial" w:hAnsi="Arial" w:cs="Arial"/>
          <w:szCs w:val="20"/>
        </w:rPr>
      </w:pPr>
      <w:bookmarkStart w:id="3" w:name="_Hlt516660912"/>
      <w:bookmarkEnd w:id="3"/>
      <w:r w:rsidRPr="00A143F4">
        <w:rPr>
          <w:rFonts w:ascii="Arial" w:hAnsi="Arial" w:cs="Arial"/>
          <w:szCs w:val="20"/>
        </w:rPr>
        <w:t>Ondergetekenden</w:t>
      </w:r>
      <w:r>
        <w:rPr>
          <w:rFonts w:ascii="Arial" w:hAnsi="Arial" w:cs="Arial"/>
          <w:szCs w:val="20"/>
        </w:rPr>
        <w:t xml:space="preserve">, hierna te noemen: de </w:t>
      </w:r>
      <w:proofErr w:type="spellStart"/>
      <w:r>
        <w:rPr>
          <w:rFonts w:ascii="Arial" w:hAnsi="Arial" w:cs="Arial"/>
          <w:szCs w:val="20"/>
        </w:rPr>
        <w:t>combinanten</w:t>
      </w:r>
      <w:proofErr w:type="spellEnd"/>
      <w:r>
        <w:rPr>
          <w:rFonts w:ascii="Arial" w:hAnsi="Arial" w:cs="Arial"/>
          <w:szCs w:val="20"/>
        </w:rPr>
        <w:t>,</w:t>
      </w:r>
      <w:r w:rsidRPr="00A143F4">
        <w:rPr>
          <w:rFonts w:ascii="Arial" w:hAnsi="Arial" w:cs="Arial"/>
          <w:szCs w:val="20"/>
        </w:rPr>
        <w:t xml:space="preserve"> verklaren:</w:t>
      </w:r>
    </w:p>
    <w:p w14:paraId="3EB5C014" w14:textId="2939844E" w:rsidR="00C55815" w:rsidRPr="00A143F4" w:rsidRDefault="00C55815" w:rsidP="00C55815">
      <w:pPr>
        <w:keepLines w:val="0"/>
        <w:numPr>
          <w:ilvl w:val="0"/>
          <w:numId w:val="36"/>
        </w:numPr>
        <w:spacing w:line="276" w:lineRule="auto"/>
        <w:rPr>
          <w:rFonts w:ascii="Arial" w:hAnsi="Arial" w:cs="Arial"/>
          <w:szCs w:val="20"/>
        </w:rPr>
      </w:pPr>
      <w:proofErr w:type="gramStart"/>
      <w:r w:rsidRPr="00A143F4">
        <w:rPr>
          <w:rFonts w:ascii="Arial" w:hAnsi="Arial" w:cs="Arial"/>
          <w:szCs w:val="20"/>
        </w:rPr>
        <w:t>akkoord</w:t>
      </w:r>
      <w:proofErr w:type="gramEnd"/>
      <w:r w:rsidRPr="00A143F4">
        <w:rPr>
          <w:rFonts w:ascii="Arial" w:hAnsi="Arial" w:cs="Arial"/>
          <w:szCs w:val="20"/>
        </w:rPr>
        <w:t xml:space="preserve"> te gaan met de aanvaarding van de gezamenlijke en hoofdelijke aansprakelijkheid voor de uitvoering van een (eventueel) te gunnen Overeenkomst voor de uitvoering van de </w:t>
      </w:r>
      <w:r>
        <w:rPr>
          <w:rFonts w:ascii="Arial" w:hAnsi="Arial" w:cs="Arial"/>
          <w:szCs w:val="20"/>
        </w:rPr>
        <w:t>O</w:t>
      </w:r>
      <w:r w:rsidRPr="00A143F4">
        <w:rPr>
          <w:rFonts w:ascii="Arial" w:hAnsi="Arial" w:cs="Arial"/>
          <w:szCs w:val="20"/>
        </w:rPr>
        <w:t xml:space="preserve">pdracht </w:t>
      </w:r>
      <w:r>
        <w:rPr>
          <w:rFonts w:ascii="Arial" w:hAnsi="Arial" w:cs="Arial"/>
          <w:szCs w:val="20"/>
        </w:rPr>
        <w:t xml:space="preserve">ten behoeve van de </w:t>
      </w:r>
      <w:r w:rsidR="00415678">
        <w:rPr>
          <w:rFonts w:ascii="Arial" w:hAnsi="Arial" w:cs="Arial"/>
          <w:szCs w:val="20"/>
        </w:rPr>
        <w:t>aanbestedings</w:t>
      </w:r>
      <w:r w:rsidR="00C46DC8">
        <w:rPr>
          <w:rFonts w:ascii="Arial" w:hAnsi="Arial" w:cs="Arial"/>
          <w:szCs w:val="20"/>
        </w:rPr>
        <w:t xml:space="preserve">procedure </w:t>
      </w:r>
      <w:r w:rsidR="004F0827">
        <w:rPr>
          <w:rFonts w:ascii="Arial" w:hAnsi="Arial" w:cs="Arial"/>
          <w:szCs w:val="20"/>
        </w:rPr>
        <w:t>“</w:t>
      </w:r>
      <w:r w:rsidR="00C46DC8" w:rsidRPr="004F0827">
        <w:rPr>
          <w:rFonts w:ascii="Arial" w:hAnsi="Arial" w:cs="Arial"/>
          <w:i/>
          <w:iCs/>
          <w:szCs w:val="20"/>
        </w:rPr>
        <w:t>Suikerzijde Noord, Groningen fase 2 en fase 4</w:t>
      </w:r>
      <w:r w:rsidR="004F0827">
        <w:rPr>
          <w:rFonts w:ascii="Arial" w:hAnsi="Arial" w:cs="Arial"/>
          <w:szCs w:val="20"/>
        </w:rPr>
        <w:t>”</w:t>
      </w:r>
      <w:r>
        <w:rPr>
          <w:rFonts w:ascii="Arial" w:hAnsi="Arial" w:cs="Arial"/>
          <w:szCs w:val="20"/>
        </w:rPr>
        <w:t>;</w:t>
      </w:r>
      <w:r w:rsidRPr="00AC32BF">
        <w:rPr>
          <w:rFonts w:ascii="Arial" w:hAnsi="Arial" w:cs="Arial"/>
          <w:szCs w:val="20"/>
        </w:rPr>
        <w:t xml:space="preserve"> </w:t>
      </w:r>
    </w:p>
    <w:p w14:paraId="5D969894" w14:textId="5BA493A4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proofErr w:type="gramStart"/>
      <w:r>
        <w:rPr>
          <w:rFonts w:ascii="Arial" w:hAnsi="Arial" w:cs="Arial"/>
          <w:szCs w:val="20"/>
        </w:rPr>
        <w:t>dat</w:t>
      </w:r>
      <w:proofErr w:type="gramEnd"/>
      <w:r>
        <w:rPr>
          <w:rFonts w:ascii="Arial" w:hAnsi="Arial" w:cs="Arial"/>
          <w:szCs w:val="20"/>
        </w:rPr>
        <w:t xml:space="preserve"> de opdracht in s</w:t>
      </w:r>
      <w:r w:rsidRPr="00A143F4">
        <w:rPr>
          <w:rFonts w:ascii="Arial" w:hAnsi="Arial" w:cs="Arial"/>
          <w:szCs w:val="20"/>
        </w:rPr>
        <w:t xml:space="preserve">amenwerkingsverband met de in </w:t>
      </w:r>
      <w:r>
        <w:rPr>
          <w:rFonts w:ascii="Arial" w:hAnsi="Arial" w:cs="Arial"/>
          <w:szCs w:val="20"/>
        </w:rPr>
        <w:t xml:space="preserve">dit document en </w:t>
      </w:r>
      <w:proofErr w:type="spellStart"/>
      <w:r>
        <w:rPr>
          <w:rFonts w:ascii="Arial" w:hAnsi="Arial" w:cs="Arial"/>
          <w:szCs w:val="20"/>
        </w:rPr>
        <w:t>aanmeldingsfomulier</w:t>
      </w:r>
      <w:proofErr w:type="spellEnd"/>
      <w:r>
        <w:rPr>
          <w:rFonts w:ascii="Arial" w:hAnsi="Arial" w:cs="Arial"/>
          <w:szCs w:val="20"/>
        </w:rPr>
        <w:t xml:space="preserve"> </w:t>
      </w:r>
      <w:r w:rsidRPr="00A143F4">
        <w:rPr>
          <w:rFonts w:ascii="Arial" w:hAnsi="Arial" w:cs="Arial"/>
          <w:szCs w:val="20"/>
        </w:rPr>
        <w:t xml:space="preserve">genoemde </w:t>
      </w:r>
      <w:r>
        <w:rPr>
          <w:rFonts w:ascii="Arial" w:hAnsi="Arial" w:cs="Arial"/>
          <w:szCs w:val="20"/>
        </w:rPr>
        <w:t>Geïnteresseerden</w:t>
      </w:r>
      <w:r w:rsidRPr="00A143F4">
        <w:rPr>
          <w:rFonts w:ascii="Arial" w:hAnsi="Arial" w:cs="Arial"/>
          <w:szCs w:val="20"/>
        </w:rPr>
        <w:t xml:space="preserve"> zal worden uitgevoerd;</w:t>
      </w:r>
    </w:p>
    <w:p w14:paraId="75685362" w14:textId="7CD0FB8E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proofErr w:type="gramStart"/>
      <w:r w:rsidRPr="00A143F4">
        <w:rPr>
          <w:rFonts w:ascii="Arial" w:hAnsi="Arial" w:cs="Arial"/>
          <w:szCs w:val="20"/>
        </w:rPr>
        <w:t>dat</w:t>
      </w:r>
      <w:proofErr w:type="gramEnd"/>
      <w:r w:rsidRPr="00A143F4">
        <w:rPr>
          <w:rFonts w:ascii="Arial" w:hAnsi="Arial" w:cs="Arial"/>
          <w:szCs w:val="20"/>
        </w:rPr>
        <w:t xml:space="preserve"> de door middel van dit formulier opgegeven functionaris bevoegd is om als </w:t>
      </w:r>
      <w:r>
        <w:rPr>
          <w:rFonts w:ascii="Arial" w:hAnsi="Arial" w:cs="Arial"/>
          <w:szCs w:val="20"/>
        </w:rPr>
        <w:t>gevolmachtigde</w:t>
      </w:r>
      <w:r w:rsidRPr="00A143F4">
        <w:rPr>
          <w:rFonts w:ascii="Arial" w:hAnsi="Arial" w:cs="Arial"/>
          <w:szCs w:val="20"/>
        </w:rPr>
        <w:t xml:space="preserve">, zowel tijdens de </w:t>
      </w:r>
      <w:r w:rsidR="00415678">
        <w:rPr>
          <w:rFonts w:ascii="Arial" w:hAnsi="Arial" w:cs="Arial"/>
          <w:szCs w:val="20"/>
        </w:rPr>
        <w:t>aanbestedingsprocedure</w:t>
      </w:r>
      <w:r w:rsidRPr="00A143F4">
        <w:rPr>
          <w:rFonts w:ascii="Arial" w:hAnsi="Arial" w:cs="Arial"/>
          <w:szCs w:val="20"/>
        </w:rPr>
        <w:t xml:space="preserve"> als tijdens de uitvoering van de Overeenkomst, op te treden namens de </w:t>
      </w:r>
      <w:r>
        <w:rPr>
          <w:rFonts w:ascii="Arial" w:hAnsi="Arial" w:cs="Arial"/>
          <w:szCs w:val="20"/>
        </w:rPr>
        <w:t>Geïnteresseerden in het s</w:t>
      </w:r>
      <w:r w:rsidRPr="00A143F4">
        <w:rPr>
          <w:rFonts w:ascii="Arial" w:hAnsi="Arial" w:cs="Arial"/>
          <w:szCs w:val="20"/>
        </w:rPr>
        <w:t>amenwerkingsverband;</w:t>
      </w:r>
    </w:p>
    <w:p w14:paraId="3E53CCD7" w14:textId="07300EF4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proofErr w:type="gramStart"/>
      <w:r w:rsidRPr="00A143F4">
        <w:rPr>
          <w:rFonts w:ascii="Arial" w:hAnsi="Arial" w:cs="Arial"/>
          <w:szCs w:val="20"/>
        </w:rPr>
        <w:t>dat</w:t>
      </w:r>
      <w:proofErr w:type="gramEnd"/>
      <w:r w:rsidRPr="00A143F4">
        <w:rPr>
          <w:rFonts w:ascii="Arial" w:hAnsi="Arial" w:cs="Arial"/>
          <w:szCs w:val="20"/>
        </w:rPr>
        <w:t xml:space="preserve"> alle </w:t>
      </w:r>
      <w:r>
        <w:rPr>
          <w:rFonts w:ascii="Arial" w:hAnsi="Arial" w:cs="Arial"/>
          <w:szCs w:val="20"/>
        </w:rPr>
        <w:t>Geïnteresseerden in het s</w:t>
      </w:r>
      <w:r w:rsidRPr="00A143F4">
        <w:rPr>
          <w:rFonts w:ascii="Arial" w:hAnsi="Arial" w:cs="Arial"/>
          <w:szCs w:val="20"/>
        </w:rPr>
        <w:t xml:space="preserve">amenwerkingsverband zowel gezamenlijk als individueel de gestelde eisen in </w:t>
      </w:r>
      <w:r>
        <w:rPr>
          <w:rFonts w:ascii="Arial" w:hAnsi="Arial" w:cs="Arial"/>
          <w:szCs w:val="20"/>
        </w:rPr>
        <w:t>deze Selectieleidraad</w:t>
      </w:r>
      <w:r w:rsidRPr="00A143F4">
        <w:rPr>
          <w:rFonts w:ascii="Arial" w:hAnsi="Arial" w:cs="Arial"/>
          <w:szCs w:val="20"/>
        </w:rPr>
        <w:t xml:space="preserve"> aanvaarden en zorgdragen voor de uitvoering van de </w:t>
      </w:r>
      <w:r>
        <w:rPr>
          <w:rFonts w:ascii="Arial" w:hAnsi="Arial" w:cs="Arial"/>
          <w:szCs w:val="20"/>
        </w:rPr>
        <w:t>eventueel te gunnen</w:t>
      </w:r>
      <w:r w:rsidRPr="00A143F4">
        <w:rPr>
          <w:rFonts w:ascii="Arial" w:hAnsi="Arial" w:cs="Arial"/>
          <w:szCs w:val="20"/>
        </w:rPr>
        <w:t xml:space="preserve"> Overeenkomst en daaruit vloeiende opdrachten;</w:t>
      </w:r>
    </w:p>
    <w:p w14:paraId="2FE61FDC" w14:textId="687C93C6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proofErr w:type="gramStart"/>
      <w:r w:rsidRPr="00A143F4">
        <w:rPr>
          <w:rFonts w:ascii="Arial" w:hAnsi="Arial" w:cs="Arial"/>
          <w:szCs w:val="20"/>
        </w:rPr>
        <w:t>dat</w:t>
      </w:r>
      <w:proofErr w:type="gramEnd"/>
      <w:r w:rsidRPr="00A143F4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s</w:t>
      </w:r>
      <w:r w:rsidRPr="00A143F4">
        <w:rPr>
          <w:rFonts w:ascii="Arial" w:hAnsi="Arial" w:cs="Arial"/>
          <w:szCs w:val="20"/>
        </w:rPr>
        <w:t xml:space="preserve">amenwerkingsverbanden hun samenstelling na het indienen van hun </w:t>
      </w:r>
      <w:r>
        <w:rPr>
          <w:rFonts w:ascii="Arial" w:hAnsi="Arial" w:cs="Arial"/>
          <w:szCs w:val="20"/>
        </w:rPr>
        <w:t>Aanmelding</w:t>
      </w:r>
      <w:r w:rsidRPr="00A143F4">
        <w:rPr>
          <w:rFonts w:ascii="Arial" w:hAnsi="Arial" w:cs="Arial"/>
          <w:szCs w:val="20"/>
        </w:rPr>
        <w:t xml:space="preserve"> niet meer mogen wijzigen zonder schriftel</w:t>
      </w:r>
      <w:r>
        <w:rPr>
          <w:rFonts w:ascii="Arial" w:hAnsi="Arial" w:cs="Arial"/>
          <w:szCs w:val="20"/>
        </w:rPr>
        <w:t xml:space="preserve">ijke toestemming van </w:t>
      </w:r>
      <w:r w:rsidR="002B680D">
        <w:rPr>
          <w:rFonts w:ascii="Arial" w:hAnsi="Arial" w:cs="Arial"/>
          <w:szCs w:val="20"/>
        </w:rPr>
        <w:t>De Suikerzijde B.V.;</w:t>
      </w:r>
    </w:p>
    <w:p w14:paraId="2A6106E7" w14:textId="77777777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proofErr w:type="gramStart"/>
      <w:r w:rsidRPr="00A143F4">
        <w:rPr>
          <w:rFonts w:ascii="Arial" w:hAnsi="Arial" w:cs="Arial"/>
          <w:szCs w:val="20"/>
        </w:rPr>
        <w:t>dat</w:t>
      </w:r>
      <w:proofErr w:type="gramEnd"/>
      <w:r w:rsidRPr="00A143F4">
        <w:rPr>
          <w:rFonts w:ascii="Arial" w:hAnsi="Arial" w:cs="Arial"/>
          <w:szCs w:val="20"/>
        </w:rPr>
        <w:t xml:space="preserve"> d</w:t>
      </w:r>
      <w:r>
        <w:rPr>
          <w:rFonts w:ascii="Arial" w:hAnsi="Arial" w:cs="Arial"/>
          <w:szCs w:val="20"/>
        </w:rPr>
        <w:t>e volgende rolverdeling in het s</w:t>
      </w:r>
      <w:r w:rsidRPr="00A143F4">
        <w:rPr>
          <w:rFonts w:ascii="Arial" w:hAnsi="Arial" w:cs="Arial"/>
          <w:szCs w:val="20"/>
        </w:rPr>
        <w:t>amenwerkingsverband wordt gehanteerd</w:t>
      </w:r>
      <w:r>
        <w:rPr>
          <w:rFonts w:ascii="Arial" w:hAnsi="Arial" w:cs="Arial"/>
          <w:szCs w:val="20"/>
        </w:rPr>
        <w:t>*</w:t>
      </w:r>
      <w:r w:rsidRPr="00A143F4">
        <w:rPr>
          <w:rFonts w:ascii="Arial" w:hAnsi="Arial" w:cs="Arial"/>
          <w:szCs w:val="20"/>
        </w:rPr>
        <w:t>:</w:t>
      </w:r>
    </w:p>
    <w:p w14:paraId="6752866F" w14:textId="77777777" w:rsidR="00C55815" w:rsidRPr="00A143F4" w:rsidRDefault="00C55815" w:rsidP="00C55815">
      <w:pPr>
        <w:suppressAutoHyphens/>
        <w:spacing w:line="240" w:lineRule="auto"/>
        <w:ind w:left="720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A143F4" w14:paraId="60DE05E5" w14:textId="77777777" w:rsidTr="002A75E3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3FC4B34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bookmarkStart w:id="4" w:name="_Hlk96950747"/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>Combinant 1</w:t>
            </w:r>
          </w:p>
        </w:tc>
      </w:tr>
      <w:tr w:rsidR="00C55815" w:rsidRPr="00A143F4" w14:paraId="6B7CA2B6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9513A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2104917429"/>
            <w:placeholder>
              <w:docPart w:val="F3CBD2C10763479D80C4B1F932CA48C6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21F07D7" w14:textId="53A1F60C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7BA65BC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7B17A1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1098633514"/>
            <w:placeholder>
              <w:docPart w:val="AF956E9E8FD849D49F825405F8D2BA2E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8464A8A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581E7F03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1CFF9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2027241407"/>
              <w:placeholder>
                <w:docPart w:val="59F4F7F30BF243C480DE2D977819E2EE"/>
              </w:placeholder>
              <w:text/>
            </w:sdtPr>
            <w:sdtEndPr/>
            <w:sdtContent>
              <w:p w14:paraId="4B85691E" w14:textId="72F17B32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50202D76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4FB6B23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  <w:p w14:paraId="5C49D769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17D9ABBE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149E4E46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2D9A64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2888A255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CC84C9B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B2F92DA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B21860A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260E93B3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DD3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1395702326"/>
            <w:placeholder>
              <w:docPart w:val="3C22FC88ADB64239915E3E316B402CB7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3F3630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2C60C797" w14:textId="77777777" w:rsidTr="002A75E3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4FFB7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2C01C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="00C55815" w:rsidRPr="00A143F4" w14:paraId="7F758AAD" w14:textId="77777777" w:rsidTr="002A75E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17D5C865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Combinant 2 </w:t>
            </w:r>
          </w:p>
        </w:tc>
      </w:tr>
      <w:tr w:rsidR="00C55815" w:rsidRPr="00A143F4" w14:paraId="46467C2C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5613B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-1397127791"/>
            <w:placeholder>
              <w:docPart w:val="8BC4D0DCC3234C8589FAF476473B555C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3E6F74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36507B9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16855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1980842357"/>
            <w:placeholder>
              <w:docPart w:val="1C46C4974D1F429E92B2978550868AF3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054C6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7BF187F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A2DCFF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760600811"/>
              <w:placeholder>
                <w:docPart w:val="206598EEE27A4371A20C3CDC318D4512"/>
              </w:placeholder>
              <w:text/>
            </w:sdtPr>
            <w:sdtEndPr/>
            <w:sdtContent>
              <w:p w14:paraId="2B050DDC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20D8B865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FAD14B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2919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F0191D9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A453601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C35AE1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2646738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01D5DAA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26C77E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-719511896"/>
            <w:placeholder>
              <w:docPart w:val="7EF60B2229FB4913AA942C339F0AA132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C00D9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5D51342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04331EFB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38382787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bookmarkEnd w:id="4"/>
    </w:tbl>
    <w:p w14:paraId="0F4BCAF1" w14:textId="77777777" w:rsidR="00C55815" w:rsidRDefault="00C55815" w:rsidP="00C55815">
      <w:r>
        <w:br w:type="page"/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A143F4" w14:paraId="65AD39A5" w14:textId="77777777" w:rsidTr="002A75E3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9B52730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lastRenderedPageBreak/>
              <w:t xml:space="preserve">Combinant 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3</w:t>
            </w:r>
          </w:p>
        </w:tc>
      </w:tr>
      <w:tr w:rsidR="00C55815" w:rsidRPr="00A143F4" w14:paraId="49E5DC1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896DA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-844544165"/>
            <w:placeholder>
              <w:docPart w:val="3BFEB2625672465F804459F1470D69C3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04032B3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3F5FCC21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A0B4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903679852"/>
            <w:placeholder>
              <w:docPart w:val="3976EC4E5C3B4786A9C67FEB8F4F61BD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CF1B86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52DBEEBD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26EFC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1048289915"/>
              <w:placeholder>
                <w:docPart w:val="A297A615FECC4BE094FD6205DFD01DC4"/>
              </w:placeholder>
              <w:text/>
            </w:sdtPr>
            <w:sdtEndPr/>
            <w:sdtContent>
              <w:p w14:paraId="45C933FB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0BA3400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A62983C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  <w:p w14:paraId="13770BE4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590FF85A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54B77C5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2937A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2E489753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31E2119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8C97771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3F7FC9E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513506F0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CF9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334432283"/>
            <w:placeholder>
              <w:docPart w:val="D3F35D826FB342379B2C77ADFB5B0559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13EB42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376410C6" w14:textId="77777777" w:rsidTr="002A75E3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57F55C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CC8E7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="00C55815" w:rsidRPr="00A143F4" w14:paraId="139EFC11" w14:textId="77777777" w:rsidTr="002A75E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14E44104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Combinant 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4</w:t>
            </w:r>
          </w:p>
        </w:tc>
      </w:tr>
      <w:tr w:rsidR="00C55815" w:rsidRPr="00A143F4" w14:paraId="74578E51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38C1D6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1336419773"/>
            <w:placeholder>
              <w:docPart w:val="0E7754863673463CBDEBDD65285A7BD1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710847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1B3C9985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FBA37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526603785"/>
            <w:placeholder>
              <w:docPart w:val="71BE1C7BE1DD4B2696CA48A23373E65F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BA4D8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188A861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DA519D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607893781"/>
              <w:placeholder>
                <w:docPart w:val="485FF7E323B74DEBB2C1C03CD18DDFDF"/>
              </w:placeholder>
              <w:text/>
            </w:sdtPr>
            <w:sdtEndPr/>
            <w:sdtContent>
              <w:p w14:paraId="1879ED1F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7A8C9011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80E29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E588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5995372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3623095E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92B2387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06FEDDB8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24753A4E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7FCD2A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111637489"/>
            <w:placeholder>
              <w:docPart w:val="4FE58490D9A941FFA9631DFD2AA3CF9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EEC12A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</w:tbl>
    <w:p w14:paraId="404A9834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08BDE2E1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77B578FF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Als </w:t>
      </w:r>
      <w:r w:rsidRPr="00142185">
        <w:rPr>
          <w:rFonts w:ascii="Arial" w:hAnsi="Arial" w:cs="Arial"/>
          <w:b/>
          <w:szCs w:val="20"/>
        </w:rPr>
        <w:t>gevolmachtigde</w:t>
      </w:r>
      <w:r>
        <w:rPr>
          <w:rFonts w:ascii="Arial" w:hAnsi="Arial" w:cs="Arial"/>
          <w:szCs w:val="20"/>
        </w:rPr>
        <w:t xml:space="preserve"> van bovenstaande combinatie zal optreden (aanvinken wat van toepassing is):</w:t>
      </w:r>
    </w:p>
    <w:p w14:paraId="07EFD5BC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16E753F5" w14:textId="77777777" w:rsidR="00C55815" w:rsidRDefault="00434A86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150978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ab/>
        <w:t xml:space="preserve">Combinant 1 </w:t>
      </w:r>
    </w:p>
    <w:p w14:paraId="438C9C7F" w14:textId="77777777" w:rsidR="00C55815" w:rsidRPr="00A143F4" w:rsidRDefault="00434A86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43989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2</w:t>
      </w:r>
    </w:p>
    <w:p w14:paraId="045C7A59" w14:textId="77777777" w:rsidR="00C55815" w:rsidRPr="00A143F4" w:rsidRDefault="00434A86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-252591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3</w:t>
      </w:r>
    </w:p>
    <w:p w14:paraId="6ACE6360" w14:textId="77777777" w:rsidR="00C55815" w:rsidRPr="00A143F4" w:rsidRDefault="00434A86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-52624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4</w:t>
      </w:r>
    </w:p>
    <w:p w14:paraId="38C40702" w14:textId="31803BC3" w:rsidR="0042425F" w:rsidRPr="0042425F" w:rsidRDefault="0042425F" w:rsidP="00C55815"/>
    <w:sectPr w:rsidR="0042425F" w:rsidRPr="0042425F" w:rsidSect="0075394E">
      <w:headerReference w:type="default" r:id="rId10"/>
      <w:footerReference w:type="even" r:id="rId11"/>
      <w:footerReference w:type="default" r:id="rId12"/>
      <w:type w:val="continuous"/>
      <w:pgSz w:w="11906" w:h="16838" w:code="9"/>
      <w:pgMar w:top="2155" w:right="1701" w:bottom="1418" w:left="1701" w:header="709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8FD1C" w14:textId="77777777" w:rsidR="00434A86" w:rsidRDefault="00434A86">
      <w:r>
        <w:separator/>
      </w:r>
    </w:p>
  </w:endnote>
  <w:endnote w:type="continuationSeparator" w:id="0">
    <w:p w14:paraId="0ACC4E40" w14:textId="77777777" w:rsidR="00434A86" w:rsidRDefault="00434A86">
      <w:r>
        <w:continuationSeparator/>
      </w:r>
    </w:p>
  </w:endnote>
  <w:endnote w:type="continuationNotice" w:id="1">
    <w:p w14:paraId="4179858C" w14:textId="77777777" w:rsidR="00434A86" w:rsidRDefault="00434A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3BE2" w14:textId="386119CE" w:rsidR="00EE4848" w:rsidRPr="00225CE0" w:rsidRDefault="00467862" w:rsidP="00225CE0">
    <w:pPr>
      <w:pStyle w:val="Voettekst"/>
    </w:pPr>
    <w:r>
      <w:rPr>
        <w:sz w:val="14"/>
        <w:szCs w:val="14"/>
      </w:rPr>
      <w:t>Partnerselectie Suikerzijde Noord fase 2 en fase 4</w:t>
    </w:r>
    <w:r w:rsidR="007927A1" w:rsidRPr="00C02907">
      <w:rPr>
        <w:sz w:val="14"/>
        <w:szCs w:val="14"/>
      </w:rPr>
      <w:t xml:space="preserve"> © Akro Consult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3F4EE" w14:textId="77777777" w:rsidR="00434A86" w:rsidRDefault="00434A86">
      <w:r>
        <w:separator/>
      </w:r>
    </w:p>
  </w:footnote>
  <w:footnote w:type="continuationSeparator" w:id="0">
    <w:p w14:paraId="2899FD74" w14:textId="77777777" w:rsidR="00434A86" w:rsidRDefault="00434A86">
      <w:r>
        <w:continuationSeparator/>
      </w:r>
    </w:p>
  </w:footnote>
  <w:footnote w:type="continuationNotice" w:id="1">
    <w:p w14:paraId="45A92278" w14:textId="77777777" w:rsidR="00434A86" w:rsidRDefault="00434A8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E0EB" w14:textId="471BDE03" w:rsidR="009E5FC4" w:rsidRDefault="000223B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21013E" wp14:editId="74396D6E">
          <wp:simplePos x="0" y="0"/>
          <wp:positionH relativeFrom="column">
            <wp:posOffset>0</wp:posOffset>
          </wp:positionH>
          <wp:positionV relativeFrom="paragraph">
            <wp:posOffset>147955</wp:posOffset>
          </wp:positionV>
          <wp:extent cx="1394434" cy="540327"/>
          <wp:effectExtent l="0" t="0" r="0" b="0"/>
          <wp:wrapThrough wrapText="bothSides">
            <wp:wrapPolygon edited="0">
              <wp:start x="5708" y="1525"/>
              <wp:lineTo x="1771" y="3558"/>
              <wp:lineTo x="394" y="8640"/>
              <wp:lineTo x="787" y="10673"/>
              <wp:lineTo x="3346" y="19821"/>
              <wp:lineTo x="18894" y="19821"/>
              <wp:lineTo x="19484" y="18805"/>
              <wp:lineTo x="20272" y="13214"/>
              <wp:lineTo x="20272" y="5082"/>
              <wp:lineTo x="19484" y="1525"/>
              <wp:lineTo x="5708" y="1525"/>
            </wp:wrapPolygon>
          </wp:wrapThrough>
          <wp:docPr id="7" name="Picture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fbeelding met teks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75" b="15296"/>
                  <a:stretch/>
                </pic:blipFill>
                <pic:spPr bwMode="auto">
                  <a:xfrm>
                    <a:off x="0" y="0"/>
                    <a:ext cx="1394434" cy="5403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99DCC" w14:textId="554D85AB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AA0675"/>
    <w:multiLevelType w:val="multilevel"/>
    <w:tmpl w:val="14B84A3A"/>
    <w:numStyleLink w:val="Opmaakprofiel2"/>
  </w:abstractNum>
  <w:abstractNum w:abstractNumId="18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407130"/>
    <w:multiLevelType w:val="multilevel"/>
    <w:tmpl w:val="14B84A3A"/>
    <w:numStyleLink w:val="Opmaakprofiel2"/>
  </w:abstractNum>
  <w:abstractNum w:abstractNumId="2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D1752"/>
    <w:multiLevelType w:val="multilevel"/>
    <w:tmpl w:val="51AA5DD4"/>
    <w:numStyleLink w:val="Huidigelijst1"/>
  </w:abstractNum>
  <w:abstractNum w:abstractNumId="23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41452">
    <w:abstractNumId w:val="26"/>
  </w:num>
  <w:num w:numId="2" w16cid:durableId="1965650566">
    <w:abstractNumId w:val="13"/>
  </w:num>
  <w:num w:numId="3" w16cid:durableId="1544563866">
    <w:abstractNumId w:val="23"/>
  </w:num>
  <w:num w:numId="4" w16cid:durableId="525100081">
    <w:abstractNumId w:val="11"/>
  </w:num>
  <w:num w:numId="5" w16cid:durableId="1625772340">
    <w:abstractNumId w:val="9"/>
  </w:num>
  <w:num w:numId="6" w16cid:durableId="1968316302">
    <w:abstractNumId w:val="7"/>
  </w:num>
  <w:num w:numId="7" w16cid:durableId="1836215313">
    <w:abstractNumId w:val="6"/>
  </w:num>
  <w:num w:numId="8" w16cid:durableId="2042785099">
    <w:abstractNumId w:val="5"/>
  </w:num>
  <w:num w:numId="9" w16cid:durableId="213738017">
    <w:abstractNumId w:val="4"/>
  </w:num>
  <w:num w:numId="10" w16cid:durableId="945884710">
    <w:abstractNumId w:val="8"/>
  </w:num>
  <w:num w:numId="11" w16cid:durableId="1507599786">
    <w:abstractNumId w:val="3"/>
  </w:num>
  <w:num w:numId="12" w16cid:durableId="1249970936">
    <w:abstractNumId w:val="2"/>
  </w:num>
  <w:num w:numId="13" w16cid:durableId="869101261">
    <w:abstractNumId w:val="1"/>
  </w:num>
  <w:num w:numId="14" w16cid:durableId="859779411">
    <w:abstractNumId w:val="0"/>
  </w:num>
  <w:num w:numId="15" w16cid:durableId="1937978338">
    <w:abstractNumId w:val="34"/>
  </w:num>
  <w:num w:numId="16" w16cid:durableId="1872953744">
    <w:abstractNumId w:val="12"/>
  </w:num>
  <w:num w:numId="17" w16cid:durableId="1003625277">
    <w:abstractNumId w:val="20"/>
  </w:num>
  <w:num w:numId="18" w16cid:durableId="428741591">
    <w:abstractNumId w:val="17"/>
  </w:num>
  <w:num w:numId="19" w16cid:durableId="353963772">
    <w:abstractNumId w:val="31"/>
  </w:num>
  <w:num w:numId="20" w16cid:durableId="774180070">
    <w:abstractNumId w:val="30"/>
  </w:num>
  <w:num w:numId="21" w16cid:durableId="306592834">
    <w:abstractNumId w:val="22"/>
  </w:num>
  <w:num w:numId="22" w16cid:durableId="1623729848">
    <w:abstractNumId w:val="10"/>
  </w:num>
  <w:num w:numId="23" w16cid:durableId="1956135688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039624455">
    <w:abstractNumId w:val="18"/>
  </w:num>
  <w:num w:numId="25" w16cid:durableId="1141077392">
    <w:abstractNumId w:val="14"/>
  </w:num>
  <w:num w:numId="26" w16cid:durableId="1340815754">
    <w:abstractNumId w:val="32"/>
  </w:num>
  <w:num w:numId="27" w16cid:durableId="791942833">
    <w:abstractNumId w:val="24"/>
  </w:num>
  <w:num w:numId="28" w16cid:durableId="504782965">
    <w:abstractNumId w:val="25"/>
  </w:num>
  <w:num w:numId="29" w16cid:durableId="1402097853">
    <w:abstractNumId w:val="15"/>
  </w:num>
  <w:num w:numId="30" w16cid:durableId="519246184">
    <w:abstractNumId w:val="27"/>
  </w:num>
  <w:num w:numId="31" w16cid:durableId="402678884">
    <w:abstractNumId w:val="33"/>
  </w:num>
  <w:num w:numId="32" w16cid:durableId="582421623">
    <w:abstractNumId w:val="35"/>
  </w:num>
  <w:num w:numId="33" w16cid:durableId="200289281">
    <w:abstractNumId w:val="28"/>
  </w:num>
  <w:num w:numId="34" w16cid:durableId="1765492187">
    <w:abstractNumId w:val="29"/>
  </w:num>
  <w:num w:numId="35" w16cid:durableId="1820994780">
    <w:abstractNumId w:val="16"/>
  </w:num>
  <w:num w:numId="36" w16cid:durableId="1116604764">
    <w:abstractNumId w:val="21"/>
  </w:num>
  <w:num w:numId="37" w16cid:durableId="8736180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BA8d34rMYYC9+aBDPriU66FrvYYPJqfq8/aTva/9fqwCd1ikky4HZCMp2lxQnFejMkkHeecV+FIIm/dR0UZXA==" w:salt="QDWNBmMcVouhqwPFs2xGTg==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223BC"/>
    <w:rsid w:val="000553BE"/>
    <w:rsid w:val="00061F9B"/>
    <w:rsid w:val="0006302F"/>
    <w:rsid w:val="00097A58"/>
    <w:rsid w:val="000B384A"/>
    <w:rsid w:val="000D21A1"/>
    <w:rsid w:val="000E2982"/>
    <w:rsid w:val="000E7762"/>
    <w:rsid w:val="00110719"/>
    <w:rsid w:val="0014453C"/>
    <w:rsid w:val="00144B25"/>
    <w:rsid w:val="00165328"/>
    <w:rsid w:val="00183E9A"/>
    <w:rsid w:val="00191ABC"/>
    <w:rsid w:val="001A4C28"/>
    <w:rsid w:val="001A6D8F"/>
    <w:rsid w:val="0021609F"/>
    <w:rsid w:val="002246AC"/>
    <w:rsid w:val="00225CE0"/>
    <w:rsid w:val="002400B2"/>
    <w:rsid w:val="002879BC"/>
    <w:rsid w:val="002910FE"/>
    <w:rsid w:val="002A013F"/>
    <w:rsid w:val="002A01CD"/>
    <w:rsid w:val="002A1DB6"/>
    <w:rsid w:val="002A4E54"/>
    <w:rsid w:val="002B680D"/>
    <w:rsid w:val="002C0241"/>
    <w:rsid w:val="002C6146"/>
    <w:rsid w:val="002F6E14"/>
    <w:rsid w:val="00345918"/>
    <w:rsid w:val="003A21D0"/>
    <w:rsid w:val="003B554E"/>
    <w:rsid w:val="003F724F"/>
    <w:rsid w:val="00405C1A"/>
    <w:rsid w:val="00415678"/>
    <w:rsid w:val="00421FAE"/>
    <w:rsid w:val="00423944"/>
    <w:rsid w:val="0042425F"/>
    <w:rsid w:val="00434A86"/>
    <w:rsid w:val="00436357"/>
    <w:rsid w:val="00467862"/>
    <w:rsid w:val="004724A0"/>
    <w:rsid w:val="00484A0E"/>
    <w:rsid w:val="0049732A"/>
    <w:rsid w:val="004B3BFC"/>
    <w:rsid w:val="004F0827"/>
    <w:rsid w:val="004F0F29"/>
    <w:rsid w:val="005061A8"/>
    <w:rsid w:val="00513BFA"/>
    <w:rsid w:val="00533F0D"/>
    <w:rsid w:val="00540117"/>
    <w:rsid w:val="00553831"/>
    <w:rsid w:val="005622A7"/>
    <w:rsid w:val="00570E25"/>
    <w:rsid w:val="005A4B77"/>
    <w:rsid w:val="005C5828"/>
    <w:rsid w:val="005D07BA"/>
    <w:rsid w:val="005F2EAD"/>
    <w:rsid w:val="00676FF0"/>
    <w:rsid w:val="006A17E7"/>
    <w:rsid w:val="006B1381"/>
    <w:rsid w:val="006B23E3"/>
    <w:rsid w:val="0070402D"/>
    <w:rsid w:val="00714811"/>
    <w:rsid w:val="00741E81"/>
    <w:rsid w:val="00742789"/>
    <w:rsid w:val="00742A17"/>
    <w:rsid w:val="0075394E"/>
    <w:rsid w:val="00780A31"/>
    <w:rsid w:val="007927A1"/>
    <w:rsid w:val="007B2AB1"/>
    <w:rsid w:val="007B5DCA"/>
    <w:rsid w:val="007F7E7A"/>
    <w:rsid w:val="00800697"/>
    <w:rsid w:val="00826222"/>
    <w:rsid w:val="00844CC2"/>
    <w:rsid w:val="00854044"/>
    <w:rsid w:val="008575D2"/>
    <w:rsid w:val="008C3F27"/>
    <w:rsid w:val="008E5D5F"/>
    <w:rsid w:val="008F74A7"/>
    <w:rsid w:val="00916914"/>
    <w:rsid w:val="00924E31"/>
    <w:rsid w:val="009559F4"/>
    <w:rsid w:val="00964EF1"/>
    <w:rsid w:val="0097297A"/>
    <w:rsid w:val="00972F3C"/>
    <w:rsid w:val="00975887"/>
    <w:rsid w:val="00986844"/>
    <w:rsid w:val="0098774D"/>
    <w:rsid w:val="009922E9"/>
    <w:rsid w:val="0099784C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47B7"/>
    <w:rsid w:val="00A45F94"/>
    <w:rsid w:val="00A47D10"/>
    <w:rsid w:val="00A731E3"/>
    <w:rsid w:val="00A843E3"/>
    <w:rsid w:val="00A9693C"/>
    <w:rsid w:val="00AB0A97"/>
    <w:rsid w:val="00AB292F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D07C2"/>
    <w:rsid w:val="00C153B7"/>
    <w:rsid w:val="00C46DC8"/>
    <w:rsid w:val="00C5206E"/>
    <w:rsid w:val="00C55815"/>
    <w:rsid w:val="00C56B0D"/>
    <w:rsid w:val="00C61929"/>
    <w:rsid w:val="00C65B73"/>
    <w:rsid w:val="00C76F37"/>
    <w:rsid w:val="00CB18C0"/>
    <w:rsid w:val="00D1128F"/>
    <w:rsid w:val="00D23DB5"/>
    <w:rsid w:val="00D34052"/>
    <w:rsid w:val="00D75C1B"/>
    <w:rsid w:val="00DC64F7"/>
    <w:rsid w:val="00DE02B8"/>
    <w:rsid w:val="00DF1955"/>
    <w:rsid w:val="00E1508D"/>
    <w:rsid w:val="00E20CC2"/>
    <w:rsid w:val="00E26642"/>
    <w:rsid w:val="00E865FB"/>
    <w:rsid w:val="00EE4848"/>
    <w:rsid w:val="00EE5A63"/>
    <w:rsid w:val="00F036B4"/>
    <w:rsid w:val="00F04E7F"/>
    <w:rsid w:val="00F27313"/>
    <w:rsid w:val="00F43936"/>
    <w:rsid w:val="00F74970"/>
    <w:rsid w:val="00F82622"/>
    <w:rsid w:val="00FA56D4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annotation reference" w:uiPriority="99"/>
    <w:lsdException w:name="Default Paragraph Font" w:uiPriority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CBD2C10763479D80C4B1F932CA48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84EDD-9C10-48EB-8D9E-15E72557F777}"/>
      </w:docPartPr>
      <w:docPartBody>
        <w:p w:rsidR="001A113E" w:rsidRDefault="00ED3F47" w:rsidP="00ED3F47">
          <w:pPr>
            <w:pStyle w:val="F3CBD2C10763479D80C4B1F932CA48C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956E9E8FD849D49F825405F8D2B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016C4-F66A-4D61-A3CE-428895C334BC}"/>
      </w:docPartPr>
      <w:docPartBody>
        <w:p w:rsidR="001A113E" w:rsidRDefault="00ED3F47" w:rsidP="00ED3F47">
          <w:pPr>
            <w:pStyle w:val="AF956E9E8FD849D49F825405F8D2BA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9F4F7F30BF243C480DE2D977819E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9277C-125E-417E-904C-D4F403A9CAAF}"/>
      </w:docPartPr>
      <w:docPartBody>
        <w:p w:rsidR="001A113E" w:rsidRDefault="00ED3F47" w:rsidP="00ED3F47">
          <w:pPr>
            <w:pStyle w:val="59F4F7F30BF243C480DE2D977819E2E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22FC88ADB64239915E3E316B402C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6FAF7D-5BB0-4BDF-8FBF-6D4CE33ABCFD}"/>
      </w:docPartPr>
      <w:docPartBody>
        <w:p w:rsidR="001A113E" w:rsidRDefault="00ED3F47" w:rsidP="00ED3F47">
          <w:pPr>
            <w:pStyle w:val="3C22FC88ADB64239915E3E316B402CB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BC4D0DCC3234C8589FAF476473B55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AF7A0-44D4-464A-A1D5-6BD2492F2386}"/>
      </w:docPartPr>
      <w:docPartBody>
        <w:p w:rsidR="001A113E" w:rsidRDefault="00ED3F47" w:rsidP="00ED3F47">
          <w:pPr>
            <w:pStyle w:val="8BC4D0DCC3234C8589FAF476473B555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46C4974D1F429E92B2978550868A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BA73D7-5FAF-4C2D-ADEE-67855D33B14C}"/>
      </w:docPartPr>
      <w:docPartBody>
        <w:p w:rsidR="001A113E" w:rsidRDefault="00ED3F47" w:rsidP="00ED3F47">
          <w:pPr>
            <w:pStyle w:val="1C46C4974D1F429E92B2978550868AF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6598EEE27A4371A20C3CDC318D4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130715-FE73-4E1F-B461-1282F1A705D9}"/>
      </w:docPartPr>
      <w:docPartBody>
        <w:p w:rsidR="001A113E" w:rsidRDefault="00ED3F47" w:rsidP="00ED3F47">
          <w:pPr>
            <w:pStyle w:val="206598EEE27A4371A20C3CDC318D451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F60B2229FB4913AA942C339F0AA1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AB53CE-9CD3-46E5-92A7-22657C0DA44E}"/>
      </w:docPartPr>
      <w:docPartBody>
        <w:p w:rsidR="001A113E" w:rsidRDefault="00ED3F47" w:rsidP="00ED3F47">
          <w:pPr>
            <w:pStyle w:val="7EF60B2229FB4913AA942C339F0AA132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FEB2625672465F804459F1470D69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053A09-253E-4E73-9A7A-A64A5D724120}"/>
      </w:docPartPr>
      <w:docPartBody>
        <w:p w:rsidR="001A113E" w:rsidRDefault="00ED3F47" w:rsidP="00ED3F47">
          <w:pPr>
            <w:pStyle w:val="3BFEB2625672465F804459F1470D69C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76EC4E5C3B4786A9C67FEB8F4F61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6439F-548C-40E5-92F3-95476E36D74A}"/>
      </w:docPartPr>
      <w:docPartBody>
        <w:p w:rsidR="001A113E" w:rsidRDefault="00ED3F47" w:rsidP="00ED3F47">
          <w:pPr>
            <w:pStyle w:val="3976EC4E5C3B4786A9C67FEB8F4F61B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97A615FECC4BE094FD6205DFD01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9D57F-545A-4FB7-8F69-63E962BFB805}"/>
      </w:docPartPr>
      <w:docPartBody>
        <w:p w:rsidR="001A113E" w:rsidRDefault="00ED3F47" w:rsidP="00ED3F47">
          <w:pPr>
            <w:pStyle w:val="A297A615FECC4BE094FD6205DFD01DC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F35D826FB342379B2C77ADFB5B0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501ED-7696-4F93-B287-44DFFF9A3683}"/>
      </w:docPartPr>
      <w:docPartBody>
        <w:p w:rsidR="001A113E" w:rsidRDefault="00ED3F47" w:rsidP="00ED3F47">
          <w:pPr>
            <w:pStyle w:val="D3F35D826FB342379B2C77ADFB5B055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E7754863673463CBDEBDD65285A7B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E24C5-0D72-43E6-8AB2-F919F1881551}"/>
      </w:docPartPr>
      <w:docPartBody>
        <w:p w:rsidR="001A113E" w:rsidRDefault="00ED3F47" w:rsidP="00ED3F47">
          <w:pPr>
            <w:pStyle w:val="0E7754863673463CBDEBDD65285A7BD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BE1C7BE1DD4B2696CA48A23373E6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E3E007-D9E8-496A-831C-9EEBABBAB177}"/>
      </w:docPartPr>
      <w:docPartBody>
        <w:p w:rsidR="001A113E" w:rsidRDefault="00ED3F47" w:rsidP="00ED3F47">
          <w:pPr>
            <w:pStyle w:val="71BE1C7BE1DD4B2696CA48A23373E65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5FF7E323B74DEBB2C1C03CD18DDF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F62249-4EA9-47F7-A2B0-859E5F443A99}"/>
      </w:docPartPr>
      <w:docPartBody>
        <w:p w:rsidR="001A113E" w:rsidRDefault="00ED3F47" w:rsidP="00ED3F47">
          <w:pPr>
            <w:pStyle w:val="485FF7E323B74DEBB2C1C03CD18DDFD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E58490D9A941FFA9631DFD2AA3CF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B70DC1-8193-4D19-B6C3-A3A20F3A985F}"/>
      </w:docPartPr>
      <w:docPartBody>
        <w:p w:rsidR="001A113E" w:rsidRDefault="00ED3F47" w:rsidP="00ED3F47">
          <w:pPr>
            <w:pStyle w:val="4FE58490D9A941FFA9631DFD2AA3CF9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0E46B3"/>
    <w:rsid w:val="001A113E"/>
    <w:rsid w:val="004F4A8A"/>
    <w:rsid w:val="005F2EAD"/>
    <w:rsid w:val="00A447B7"/>
    <w:rsid w:val="00CF2531"/>
    <w:rsid w:val="00CF4A80"/>
    <w:rsid w:val="00D421A2"/>
    <w:rsid w:val="00EA4FFF"/>
    <w:rsid w:val="00ED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D3F47"/>
    <w:rPr>
      <w:color w:val="808080"/>
    </w:rPr>
  </w:style>
  <w:style w:type="paragraph" w:customStyle="1" w:styleId="F3CBD2C10763479D80C4B1F932CA48C6">
    <w:name w:val="F3CBD2C10763479D80C4B1F932CA48C6"/>
    <w:rsid w:val="00ED3F47"/>
  </w:style>
  <w:style w:type="paragraph" w:customStyle="1" w:styleId="AF956E9E8FD849D49F825405F8D2BA2E">
    <w:name w:val="AF956E9E8FD849D49F825405F8D2BA2E"/>
    <w:rsid w:val="00ED3F47"/>
  </w:style>
  <w:style w:type="paragraph" w:customStyle="1" w:styleId="59F4F7F30BF243C480DE2D977819E2EE">
    <w:name w:val="59F4F7F30BF243C480DE2D977819E2EE"/>
    <w:rsid w:val="00ED3F47"/>
  </w:style>
  <w:style w:type="paragraph" w:customStyle="1" w:styleId="3C22FC88ADB64239915E3E316B402CB7">
    <w:name w:val="3C22FC88ADB64239915E3E316B402CB7"/>
    <w:rsid w:val="00ED3F47"/>
  </w:style>
  <w:style w:type="paragraph" w:customStyle="1" w:styleId="8BC4D0DCC3234C8589FAF476473B555C">
    <w:name w:val="8BC4D0DCC3234C8589FAF476473B555C"/>
    <w:rsid w:val="00ED3F47"/>
  </w:style>
  <w:style w:type="paragraph" w:customStyle="1" w:styleId="1C46C4974D1F429E92B2978550868AF3">
    <w:name w:val="1C46C4974D1F429E92B2978550868AF3"/>
    <w:rsid w:val="00ED3F47"/>
  </w:style>
  <w:style w:type="paragraph" w:customStyle="1" w:styleId="206598EEE27A4371A20C3CDC318D4512">
    <w:name w:val="206598EEE27A4371A20C3CDC318D4512"/>
    <w:rsid w:val="00ED3F47"/>
  </w:style>
  <w:style w:type="paragraph" w:customStyle="1" w:styleId="7EF60B2229FB4913AA942C339F0AA132">
    <w:name w:val="7EF60B2229FB4913AA942C339F0AA132"/>
    <w:rsid w:val="00ED3F47"/>
  </w:style>
  <w:style w:type="paragraph" w:customStyle="1" w:styleId="3BFEB2625672465F804459F1470D69C3">
    <w:name w:val="3BFEB2625672465F804459F1470D69C3"/>
    <w:rsid w:val="00ED3F47"/>
  </w:style>
  <w:style w:type="paragraph" w:customStyle="1" w:styleId="3976EC4E5C3B4786A9C67FEB8F4F61BD">
    <w:name w:val="3976EC4E5C3B4786A9C67FEB8F4F61BD"/>
    <w:rsid w:val="00ED3F47"/>
  </w:style>
  <w:style w:type="paragraph" w:customStyle="1" w:styleId="A297A615FECC4BE094FD6205DFD01DC4">
    <w:name w:val="A297A615FECC4BE094FD6205DFD01DC4"/>
    <w:rsid w:val="00ED3F47"/>
  </w:style>
  <w:style w:type="paragraph" w:customStyle="1" w:styleId="D3F35D826FB342379B2C77ADFB5B0559">
    <w:name w:val="D3F35D826FB342379B2C77ADFB5B0559"/>
    <w:rsid w:val="00ED3F47"/>
  </w:style>
  <w:style w:type="paragraph" w:customStyle="1" w:styleId="0E7754863673463CBDEBDD65285A7BD1">
    <w:name w:val="0E7754863673463CBDEBDD65285A7BD1"/>
    <w:rsid w:val="00ED3F47"/>
  </w:style>
  <w:style w:type="paragraph" w:customStyle="1" w:styleId="71BE1C7BE1DD4B2696CA48A23373E65F">
    <w:name w:val="71BE1C7BE1DD4B2696CA48A23373E65F"/>
    <w:rsid w:val="00ED3F47"/>
  </w:style>
  <w:style w:type="paragraph" w:customStyle="1" w:styleId="485FF7E323B74DEBB2C1C03CD18DDFDF">
    <w:name w:val="485FF7E323B74DEBB2C1C03CD18DDFDF"/>
    <w:rsid w:val="00ED3F47"/>
  </w:style>
  <w:style w:type="paragraph" w:customStyle="1" w:styleId="4FE58490D9A941FFA9631DFD2AA3CF9B">
    <w:name w:val="4FE58490D9A941FFA9631DFD2AA3CF9B"/>
    <w:rsid w:val="00ED3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0ec54e9263be4e4ba452d38231ceedd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0cc803236d84b7d53cb7ebf46ce03962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1aa6ff3-5221-4ea7-84db-e9bfdbd954a8">
      <UserInfo>
        <DisplayName>Sven Schroots</DisplayName>
        <AccountId>28</AccountId>
        <AccountType/>
      </UserInfo>
      <UserInfo>
        <DisplayName>Juul van Hout</DisplayName>
        <AccountId>1016</AccountId>
        <AccountType/>
      </UserInfo>
      <UserInfo>
        <DisplayName>Tim de Groot</DisplayName>
        <AccountId>4441</AccountId>
        <AccountType/>
      </UserInfo>
    </SharedWithUsers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Props1.xml><?xml version="1.0" encoding="utf-8"?>
<ds:datastoreItem xmlns:ds="http://schemas.openxmlformats.org/officeDocument/2006/customXml" ds:itemID="{BD28A7AA-7622-405A-A466-BB2BF109B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a1aa6ff3-5221-4ea7-84db-e9bfdbd954a8"/>
    <ds:schemaRef ds:uri="e2781359-417b-40b3-95b7-828806bc4f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7</TotalTime>
  <Pages>2</Pages>
  <Words>328</Words>
  <Characters>2310</Characters>
  <Application>Microsoft Office Word</Application>
  <DocSecurity>0</DocSecurity>
  <Lines>115</Lines>
  <Paragraphs>62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2576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Rick Gorter</cp:lastModifiedBy>
  <cp:revision>10</cp:revision>
  <cp:lastPrinted>2015-11-06T01:20:00Z</cp:lastPrinted>
  <dcterms:created xsi:type="dcterms:W3CDTF">2026-03-24T17:09:00Z</dcterms:created>
  <dcterms:modified xsi:type="dcterms:W3CDTF">2026-04-13T09:40:00Z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