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64852754" w:rsidR="0042425F" w:rsidRPr="00906B8C" w:rsidRDefault="0042425F" w:rsidP="00906B8C">
      <w:pPr>
        <w:pStyle w:val="Kop1"/>
      </w:pPr>
      <w:r w:rsidRPr="00906B8C">
        <w:t xml:space="preserve">Bijlage 2 </w:t>
      </w:r>
      <w:r w:rsidR="0084551A" w:rsidRPr="00906B8C">
        <w:t>–</w:t>
      </w:r>
      <w:r w:rsidRPr="00906B8C">
        <w:t xml:space="preserve"> Aan</w:t>
      </w:r>
      <w:r w:rsidR="00EA762B" w:rsidRPr="00906B8C">
        <w:t>meldings</w:t>
      </w:r>
      <w:r w:rsidRPr="00906B8C">
        <w:t>formulier</w:t>
      </w:r>
      <w:r w:rsidR="0084551A" w:rsidRPr="00906B8C">
        <w:t xml:space="preserve"> </w:t>
      </w:r>
      <w:r w:rsidR="002E2EF8" w:rsidRPr="00906B8C">
        <w:t>Suikerzijde</w:t>
      </w:r>
      <w:r w:rsidR="00906B8C" w:rsidRPr="00906B8C">
        <w:t xml:space="preserve"> fase 2 en fase 4</w:t>
      </w:r>
    </w:p>
    <w:p w14:paraId="75D3AC05" w14:textId="3D596306" w:rsidR="0042425F" w:rsidRDefault="0042425F" w:rsidP="0042425F">
      <w:r>
        <w:t xml:space="preserve">De hierna te noemen </w:t>
      </w:r>
      <w:r w:rsidR="00E0007F">
        <w:t>Gegadigde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66913096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>de Selectieleidraad</w:t>
      </w:r>
      <w:r w:rsidRPr="005A3D89">
        <w:t>: ‘</w:t>
      </w:r>
      <w:r w:rsidR="000322D7" w:rsidRPr="000322D7">
        <w:rPr>
          <w:i/>
          <w:iCs/>
        </w:rPr>
        <w:t>Suikerzijde Noord, Groningen fase 2 en fase 4</w:t>
      </w:r>
      <w:r w:rsidRPr="000322D7">
        <w:rPr>
          <w:i/>
          <w:iCs/>
        </w:rPr>
        <w:t>’</w:t>
      </w:r>
      <w:r w:rsidRPr="005A3D89">
        <w:t xml:space="preserve"> en de eventueel doorgevoerde aanpassingen als vastgelegd in de </w:t>
      </w:r>
      <w:r w:rsidR="00E0007F">
        <w:t xml:space="preserve">Nota van </w:t>
      </w:r>
      <w:r w:rsidRPr="005A3D89">
        <w:t>inlichtingen.</w:t>
      </w:r>
    </w:p>
    <w:p w14:paraId="26292FF2" w14:textId="77777777" w:rsidR="005A3D89" w:rsidRDefault="005A3D89" w:rsidP="0042425F"/>
    <w:p w14:paraId="34B0BD68" w14:textId="5085F7E3" w:rsidR="0042425F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E0007F">
        <w:t>Gegadigden</w:t>
      </w:r>
      <w:r>
        <w:t xml:space="preserve"> de hierboven onder 1. genoemde </w:t>
      </w:r>
      <w:r w:rsidR="000515C0">
        <w:t>Gegadigde</w:t>
      </w:r>
      <w:r>
        <w:t xml:space="preserve"> aan als gemachtigde om hen in alle zaken in het kader van de </w:t>
      </w:r>
      <w:r w:rsidR="000515C0">
        <w:t>Opdracht</w:t>
      </w:r>
      <w:r>
        <w:t xml:space="preserve"> te vertegenwoordigen. </w:t>
      </w:r>
    </w:p>
    <w:p w14:paraId="32307220" w14:textId="77777777" w:rsidR="005A3D89" w:rsidRDefault="005A3D89" w:rsidP="0042425F"/>
    <w:p w14:paraId="5DE23E87" w14:textId="77777777" w:rsidR="00DC2AF7" w:rsidRDefault="00DC2AF7">
      <w:pPr>
        <w:keepLines w:val="0"/>
        <w:spacing w:line="240" w:lineRule="auto"/>
      </w:pPr>
      <w:r>
        <w:br w:type="page"/>
      </w:r>
    </w:p>
    <w:p w14:paraId="60857DD4" w14:textId="71FBA47D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5C6F605C" w:rsidR="0042425F" w:rsidRDefault="0042425F" w:rsidP="0042425F">
      <w:r>
        <w:t xml:space="preserve">De </w:t>
      </w:r>
      <w:r w:rsidR="00EA762B">
        <w:t>Geïnteresseerde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FDD3" w14:textId="77777777" w:rsidR="00107492" w:rsidRDefault="00107492">
      <w:r>
        <w:separator/>
      </w:r>
    </w:p>
  </w:endnote>
  <w:endnote w:type="continuationSeparator" w:id="0">
    <w:p w14:paraId="413EF7B0" w14:textId="77777777" w:rsidR="00107492" w:rsidRDefault="00107492">
      <w:r>
        <w:continuationSeparator/>
      </w:r>
    </w:p>
  </w:endnote>
  <w:endnote w:type="continuationNotice" w:id="1">
    <w:p w14:paraId="4AB107B5" w14:textId="77777777" w:rsidR="00107492" w:rsidRDefault="001074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2DA76F16" w:rsidR="00EE4848" w:rsidRPr="00225CE0" w:rsidRDefault="00C829FC" w:rsidP="4A4B0668">
    <w:pPr>
      <w:pStyle w:val="Voettekst"/>
      <w:rPr>
        <w:sz w:val="14"/>
        <w:szCs w:val="14"/>
      </w:rPr>
    </w:pPr>
    <w:r>
      <w:rPr>
        <w:sz w:val="14"/>
        <w:szCs w:val="14"/>
      </w:rPr>
      <w:t>Partnerselectie Suikerzijde Noord, Groningen fase 2 en fase 4</w:t>
    </w:r>
    <w:r w:rsidR="4A4B0668" w:rsidRPr="4A4B0668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B6CF" w14:textId="77777777" w:rsidR="00107492" w:rsidRDefault="00107492">
      <w:r>
        <w:separator/>
      </w:r>
    </w:p>
  </w:footnote>
  <w:footnote w:type="continuationSeparator" w:id="0">
    <w:p w14:paraId="09B8FB16" w14:textId="77777777" w:rsidR="00107492" w:rsidRDefault="00107492">
      <w:r>
        <w:continuationSeparator/>
      </w:r>
    </w:p>
  </w:footnote>
  <w:footnote w:type="continuationNotice" w:id="1">
    <w:p w14:paraId="46381B94" w14:textId="77777777" w:rsidR="00107492" w:rsidRDefault="001074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Qyd8XoxOZWLYvz4T6NwndsUp9S3CKqnipfO5XmYO4on4DslRFLm2d7am7jRRdUwR7XnS9ydztetdmvwkSmH4g==" w:salt="dtzgOC6gme+5zFln/oF9yQ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322D7"/>
    <w:rsid w:val="0003675B"/>
    <w:rsid w:val="000515C0"/>
    <w:rsid w:val="000553BE"/>
    <w:rsid w:val="00061F9B"/>
    <w:rsid w:val="0006302F"/>
    <w:rsid w:val="00097A58"/>
    <w:rsid w:val="000B384A"/>
    <w:rsid w:val="000D21A1"/>
    <w:rsid w:val="000D4EC4"/>
    <w:rsid w:val="000E7762"/>
    <w:rsid w:val="00107492"/>
    <w:rsid w:val="00110719"/>
    <w:rsid w:val="001424C7"/>
    <w:rsid w:val="0014453C"/>
    <w:rsid w:val="00144B25"/>
    <w:rsid w:val="00165328"/>
    <w:rsid w:val="00183E9A"/>
    <w:rsid w:val="00191ABC"/>
    <w:rsid w:val="001A4C28"/>
    <w:rsid w:val="001A6D8F"/>
    <w:rsid w:val="001C0141"/>
    <w:rsid w:val="0021609F"/>
    <w:rsid w:val="00220C45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E2EF8"/>
    <w:rsid w:val="002F6E14"/>
    <w:rsid w:val="00324C42"/>
    <w:rsid w:val="003400C2"/>
    <w:rsid w:val="00345918"/>
    <w:rsid w:val="003A21D0"/>
    <w:rsid w:val="003B71BB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84597"/>
    <w:rsid w:val="005A3D89"/>
    <w:rsid w:val="005A4B77"/>
    <w:rsid w:val="005C305E"/>
    <w:rsid w:val="005C5828"/>
    <w:rsid w:val="005D07BA"/>
    <w:rsid w:val="005F2EAD"/>
    <w:rsid w:val="005F386D"/>
    <w:rsid w:val="00676FF0"/>
    <w:rsid w:val="006A17E7"/>
    <w:rsid w:val="006A4BBD"/>
    <w:rsid w:val="006B1381"/>
    <w:rsid w:val="006B23E3"/>
    <w:rsid w:val="0070402D"/>
    <w:rsid w:val="0071151D"/>
    <w:rsid w:val="00714811"/>
    <w:rsid w:val="00741E81"/>
    <w:rsid w:val="00742789"/>
    <w:rsid w:val="0075394E"/>
    <w:rsid w:val="00780A31"/>
    <w:rsid w:val="007927A1"/>
    <w:rsid w:val="00793E2C"/>
    <w:rsid w:val="007B2AB1"/>
    <w:rsid w:val="007B4663"/>
    <w:rsid w:val="007B5DCA"/>
    <w:rsid w:val="007F7E7A"/>
    <w:rsid w:val="00800697"/>
    <w:rsid w:val="00826222"/>
    <w:rsid w:val="00844CC2"/>
    <w:rsid w:val="0084551A"/>
    <w:rsid w:val="00854044"/>
    <w:rsid w:val="008575D2"/>
    <w:rsid w:val="008C3F27"/>
    <w:rsid w:val="008E5D5F"/>
    <w:rsid w:val="00906B8C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47B7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1213"/>
    <w:rsid w:val="00C5206E"/>
    <w:rsid w:val="00C61929"/>
    <w:rsid w:val="00C65B73"/>
    <w:rsid w:val="00C66975"/>
    <w:rsid w:val="00C76F37"/>
    <w:rsid w:val="00C829FC"/>
    <w:rsid w:val="00CB18C0"/>
    <w:rsid w:val="00D1128F"/>
    <w:rsid w:val="00D16AA1"/>
    <w:rsid w:val="00D23DB5"/>
    <w:rsid w:val="00D34052"/>
    <w:rsid w:val="00D75C1B"/>
    <w:rsid w:val="00DB20A5"/>
    <w:rsid w:val="00DC2AF7"/>
    <w:rsid w:val="00DC501F"/>
    <w:rsid w:val="00DC64F7"/>
    <w:rsid w:val="00DE02B8"/>
    <w:rsid w:val="00DF1955"/>
    <w:rsid w:val="00E0007F"/>
    <w:rsid w:val="00E05B0C"/>
    <w:rsid w:val="00E1508D"/>
    <w:rsid w:val="00E20CC2"/>
    <w:rsid w:val="00E26642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1BF13C41"/>
    <w:rsid w:val="34A1243C"/>
    <w:rsid w:val="37FC114A"/>
    <w:rsid w:val="4A4B0668"/>
    <w:rsid w:val="4FFAF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906B8C"/>
    <w:pPr>
      <w:keepNext/>
      <w:spacing w:before="240" w:after="240"/>
      <w:outlineLvl w:val="0"/>
    </w:pPr>
    <w:rPr>
      <w:rFonts w:cs="Arial"/>
      <w:b/>
      <w:bCs/>
      <w:kern w:val="32"/>
      <w:sz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1424C7"/>
    <w:rsid w:val="001874BB"/>
    <w:rsid w:val="005F2EAD"/>
    <w:rsid w:val="00A447B7"/>
    <w:rsid w:val="00C82F99"/>
    <w:rsid w:val="00D421A2"/>
    <w:rsid w:val="00E5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BC23E032-3FA9-449C-8344-CC99DCB96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4</TotalTime>
  <Pages>2</Pages>
  <Words>184</Words>
  <Characters>1751</Characters>
  <Application>Microsoft Office Word</Application>
  <DocSecurity>8</DocSecurity>
  <Lines>62</Lines>
  <Paragraphs>36</Paragraphs>
  <ScaleCrop>false</ScaleCrop>
  <Manager/>
  <Company/>
  <LinksUpToDate>false</LinksUpToDate>
  <CharactersWithSpaces>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Rick Gorter</cp:lastModifiedBy>
  <cp:revision>8</cp:revision>
  <cp:lastPrinted>2015-11-06T01:20:00Z</cp:lastPrinted>
  <dcterms:created xsi:type="dcterms:W3CDTF">2026-03-24T17:05:00Z</dcterms:created>
  <dcterms:modified xsi:type="dcterms:W3CDTF">2026-04-13T09:37:00Z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