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B0586E5E2A0479D0FBAF83199F54F" ma:contentTypeVersion="3" ma:contentTypeDescription="Een nieuw document maken." ma:contentTypeScope="" ma:versionID="602e34ea997db42ea7ef6cd1cac7514f">
  <xsd:schema xmlns:xsd="http://www.w3.org/2001/XMLSchema" xmlns:xs="http://www.w3.org/2001/XMLSchema" xmlns:p="http://schemas.microsoft.com/office/2006/metadata/properties" xmlns:ns2="d8ee95ee-d677-45dc-8f44-e08e2f831546" targetNamespace="http://schemas.microsoft.com/office/2006/metadata/properties" ma:root="true" ma:fieldsID="9fd9a339f23736a528160f19c7ae26f9" ns2:_="">
    <xsd:import namespace="d8ee95ee-d677-45dc-8f44-e08e2f831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e95ee-d677-45dc-8f44-e08e2f83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82B01-3EC0-4ECA-AF11-74CCE8C3D957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0x0101000D6B0586E5E2A0479D0FBAF83199F54F</vt:lpwstr>
  </property>
  <property fmtid="{D5CDD505-2E9C-101B-9397-08002B2CF9AE}" pid="3" name="MediaServiceImageTags">
    <vt:lpwstr/>
  </property>
</Properties>
</file>