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webSettings" Target="webSettings.xml"/><Relationship Id="rId12" Type="http://schemas.openxmlformats.org/officeDocument/2006/relationships/hyperlink" Target="https://data.consilium.europa.eu/doc/document/ST-5664-2018-INIT/n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onsilium.europa.eu/doc/document/ST-5664-2018-INIT/nl/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P7F47XRYZNDU-1400349141-118537</_dlc_DocId>
    <_dlc_DocIdUrl xmlns="fd846815-3440-47ad-91c2-6fb63ce1b515">
      <Url>https://gemeenteznstd.sharepoint.com/sites/PC_Europeseaanbestedingen-Aanbestedingsdossiers2/_layouts/15/DocIdRedir.aspx?ID=P7F47XRYZNDU-1400349141-118537</Url>
      <Description>P7F47XRYZNDU-1400349141-118537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AFE2C0B0-45D6-43C5-9776-ECF1142A6C44}"/>
</file>

<file path=customXml/itemProps4.xml><?xml version="1.0" encoding="utf-8"?>
<ds:datastoreItem xmlns:ds="http://schemas.openxmlformats.org/officeDocument/2006/customXml" ds:itemID="{76B38469-DFBA-4313-8EB6-FDEB0F6C2EAA}"/>
</file>

<file path=customXml/itemProps5.xml><?xml version="1.0" encoding="utf-8"?>
<ds:datastoreItem xmlns:ds="http://schemas.openxmlformats.org/officeDocument/2006/customXml" ds:itemID="{C792C4E2-5ED0-40EF-BB84-20C5ECA2C9B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7574c611-62db-464d-a011-cf27b2b4560f</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