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3CA20AC6"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e 7</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3598D2BF"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1538AC">
        <w:rPr>
          <w:rFonts w:ascii="Arial" w:hAnsi="Arial" w:cs="Arial"/>
          <w:bCs/>
          <w:color w:val="auto"/>
          <w:sz w:val="18"/>
        </w:rPr>
        <w:t>4</w:t>
      </w:r>
      <w:r w:rsidR="00181CFC" w:rsidRPr="002A6549">
        <w:rPr>
          <w:rFonts w:ascii="Arial" w:hAnsi="Arial" w:cs="Arial"/>
          <w:bCs/>
          <w:color w:val="auto"/>
          <w:sz w:val="18"/>
        </w:rPr>
        <w:t xml:space="preserve">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10BD023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de </w:t>
      </w:r>
      <w:r w:rsidR="00D12DB4" w:rsidRPr="00D12DB4">
        <w:rPr>
          <w:rFonts w:ascii="Arial" w:hAnsi="Arial" w:cs="Arial"/>
          <w:bCs/>
          <w:color w:val="auto"/>
          <w:sz w:val="18"/>
          <w:highlight w:val="yellow"/>
        </w:rPr>
        <w:t>[Raam]</w:t>
      </w:r>
      <w:r w:rsidR="00D12DB4">
        <w:rPr>
          <w:rFonts w:ascii="Arial" w:hAnsi="Arial" w:cs="Arial"/>
          <w:bCs/>
          <w:color w:val="auto"/>
          <w:sz w:val="18"/>
        </w:rPr>
        <w:t>Overeenkomst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B371" w14:textId="77777777" w:rsidR="009B37FA" w:rsidRDefault="009B37FA" w:rsidP="003D4B84">
      <w:r>
        <w:separator/>
      </w:r>
    </w:p>
  </w:endnote>
  <w:endnote w:type="continuationSeparator" w:id="0">
    <w:p w14:paraId="2F32495E" w14:textId="77777777" w:rsidR="009B37FA" w:rsidRDefault="009B37F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6CD7D" w14:textId="77777777" w:rsidR="009B37FA" w:rsidRDefault="009B37FA" w:rsidP="003D4B84">
      <w:r>
        <w:separator/>
      </w:r>
    </w:p>
  </w:footnote>
  <w:footnote w:type="continuationSeparator" w:id="0">
    <w:p w14:paraId="292308C1" w14:textId="77777777" w:rsidR="009B37FA" w:rsidRDefault="009B37F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538AC"/>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B37FA"/>
    <w:rsid w:val="009C73C2"/>
    <w:rsid w:val="009D00CD"/>
    <w:rsid w:val="00A1570F"/>
    <w:rsid w:val="00A36E19"/>
    <w:rsid w:val="00A42EFB"/>
    <w:rsid w:val="00AA11EB"/>
    <w:rsid w:val="00AB24F8"/>
    <w:rsid w:val="00AB680E"/>
    <w:rsid w:val="00AE461A"/>
    <w:rsid w:val="00AF3123"/>
    <w:rsid w:val="00AF5EA6"/>
    <w:rsid w:val="00B02E5D"/>
    <w:rsid w:val="00B221B4"/>
    <w:rsid w:val="00B25260"/>
    <w:rsid w:val="00B75B47"/>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764ACADFA98418A728DEA7EEB38CB" ma:contentTypeVersion="10" ma:contentTypeDescription="Een nieuw document maken." ma:contentTypeScope="" ma:versionID="f62a03a783d782099bd7fa3ab1f25bc0">
  <xsd:schema xmlns:xsd="http://www.w3.org/2001/XMLSchema" xmlns:xs="http://www.w3.org/2001/XMLSchema" xmlns:p="http://schemas.microsoft.com/office/2006/metadata/properties" xmlns:ns2="b9c727be-eb9a-4780-9846-133e307ac4b7" xmlns:ns3="4e20aa8c-1ad0-4cf6-a8e0-b5c10aa1e0a2" targetNamespace="http://schemas.microsoft.com/office/2006/metadata/properties" ma:root="true" ma:fieldsID="98b0e4f96f4a04351ee7b7510de24055" ns2:_="" ns3:_="">
    <xsd:import namespace="b9c727be-eb9a-4780-9846-133e307ac4b7"/>
    <xsd:import namespace="4e20aa8c-1ad0-4cf6-a8e0-b5c10aa1e0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727be-eb9a-4780-9846-133e307a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5b1cea1-d518-4696-bfe7-cb38fcfd6c7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0aa8c-1ad0-4cf6-a8e0-b5c10aa1e0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165e87-c18f-4513-94f8-788cee4884c8}" ma:internalName="TaxCatchAll" ma:showField="CatchAllData" ma:web="4e20aa8c-1ad0-4cf6-a8e0-b5c10aa1e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c727be-eb9a-4780-9846-133e307ac4b7">
      <Terms xmlns="http://schemas.microsoft.com/office/infopath/2007/PartnerControls"/>
    </lcf76f155ced4ddcb4097134ff3c332f>
    <TaxCatchAll xmlns="4e20aa8c-1ad0-4cf6-a8e0-b5c10aa1e0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41C11-0671-49DD-BC9B-62C3E8B92164}"/>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24</TotalTime>
  <Pages>2</Pages>
  <Words>319</Words>
  <Characters>1982</Characters>
  <Application>Microsoft Office Word</Application>
  <DocSecurity>0</DocSecurity>
  <Lines>56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2018-11-14T09:05:00Z</cp:lastPrinted>
  <dcterms:created xsi:type="dcterms:W3CDTF">2025-04-03T07:00:00Z</dcterms:created>
  <dcterms:modified xsi:type="dcterms:W3CDTF">2026-02-26T09:04:00Z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0x01010038A764ACADFA98418A728DEA7EEB38CB</vt:lpwstr>
  </property>
  <property fmtid="{D5CDD505-2E9C-101B-9397-08002B2CF9AE}" pid="3" name="MediaServiceImageTags">
    <vt:lpwstr/>
  </property>
  <property fmtid="{D5CDD505-2E9C-101B-9397-08002B2CF9AE}" pid="4" name="docLang">
    <vt:lpwstr>nl</vt:lpwstr>
  </property>
</Properties>
</file>