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7869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0970455D" w14:textId="708AA324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</w:t>
      </w:r>
      <w:proofErr w:type="spellStart"/>
      <w:r w:rsidR="00777B26" w:rsidRPr="005D4CD9">
        <w:rPr>
          <w:rFonts w:ascii="Arial" w:hAnsi="Arial" w:cs="Arial"/>
          <w:b/>
          <w:i/>
          <w:sz w:val="20"/>
          <w:szCs w:val="20"/>
        </w:rPr>
        <w:t>nr</w:t>
      </w:r>
      <w:proofErr w:type="spellEnd"/>
      <w:r w:rsidR="00777B26" w:rsidRPr="005D4CD9">
        <w:rPr>
          <w:rFonts w:ascii="Arial" w:hAnsi="Arial" w:cs="Arial"/>
          <w:b/>
          <w:i/>
          <w:sz w:val="20"/>
          <w:szCs w:val="20"/>
        </w:rPr>
        <w:t>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>RRU 2012</w:t>
      </w:r>
      <w:r w:rsidR="00BB3437">
        <w:rPr>
          <w:rFonts w:ascii="Arial" w:hAnsi="Arial" w:cs="Arial"/>
          <w:b/>
          <w:i/>
          <w:sz w:val="20"/>
          <w:szCs w:val="20"/>
        </w:rPr>
        <w:t xml:space="preserve"> (versie 2025)</w:t>
      </w:r>
      <w:r w:rsidR="00D11C14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Verantwoordingsformulier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Social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</w:t>
      </w:r>
      <w:r w:rsidR="00BB3437">
        <w:rPr>
          <w:rFonts w:ascii="Arial" w:hAnsi="Arial" w:cs="Arial"/>
          <w:b/>
          <w:i/>
          <w:sz w:val="20"/>
          <w:szCs w:val="20"/>
        </w:rPr>
        <w:t xml:space="preserve"> (versie 2025)</w:t>
      </w:r>
      <w:r w:rsidR="00777B26">
        <w:rPr>
          <w:rFonts w:ascii="Arial" w:hAnsi="Arial" w:cs="Arial"/>
          <w:b/>
          <w:i/>
          <w:sz w:val="20"/>
          <w:szCs w:val="20"/>
        </w:rPr>
        <w:t>)</w:t>
      </w:r>
    </w:p>
    <w:p w14:paraId="3321C5D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1B0C19F" w14:textId="6630EE51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654273203" w:edGrp="everyone"/>
      <w:r>
        <w:rPr>
          <w:rFonts w:ascii="Arial" w:hAnsi="Arial" w:cs="Arial"/>
          <w:sz w:val="20"/>
          <w:szCs w:val="20"/>
        </w:rPr>
        <w:t>Naam aannemer</w:t>
      </w:r>
      <w:permEnd w:id="654273203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proofErr w:type="spellStart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897665693" w:edGrp="everyone"/>
      <w:r>
        <w:rPr>
          <w:rFonts w:ascii="Arial" w:hAnsi="Arial" w:cs="Arial"/>
          <w:sz w:val="20"/>
          <w:szCs w:val="20"/>
        </w:rPr>
        <w:t>naam bestek</w:t>
      </w:r>
      <w:permEnd w:id="897665693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814765175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814765175"/>
      <w:r>
        <w:rPr>
          <w:rFonts w:ascii="Arial" w:hAnsi="Arial" w:cs="Arial"/>
          <w:sz w:val="20"/>
          <w:szCs w:val="20"/>
        </w:rPr>
        <w:t>.</w:t>
      </w:r>
    </w:p>
    <w:p w14:paraId="6500C0C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8F0B88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5E5221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725A760B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DF024" wp14:editId="23E275D0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7BC172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C43EDF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ACAB4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634B55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1CA011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8359C7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1F675B6E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4EB11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62138018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EC608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4634844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846348449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40C69A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1596779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015967792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1009C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6970251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06970251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54705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967524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96752447"/>
                                </w:p>
                              </w:tc>
                            </w:tr>
                            <w:tr w:rsidR="007E0473" w14:paraId="760065A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2B54E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87058823" w:edGrp="everyone"/>
                                  <w:permEnd w:id="1562138018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98705882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65851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0430775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10430775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AE961F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10633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2410633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C1FEE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1449774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71449774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5C9D0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8493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849314"/>
                                </w:p>
                              </w:tc>
                            </w:tr>
                            <w:tr w:rsidR="007E0473" w14:paraId="17E540B5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4901F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5269346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65269346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DD97C7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550772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33550772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14A3D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732006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5732006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DE3A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9397935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59397935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72EC7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8995908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989959081"/>
                                </w:p>
                              </w:tc>
                            </w:tr>
                            <w:tr w:rsidR="007E0473" w14:paraId="1C21DB8A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0F0263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F5CF6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D92BF61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9EFF70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in te zetten over deze periode:</w:t>
                                  </w:r>
                                </w:p>
                                <w:p w14:paraId="65E59738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92091479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992091479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6180977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156180977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959660387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959660387"/>
                                </w:p>
                                <w:p w14:paraId="33E735F5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01340355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01340355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67161758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671617589"/>
                                </w:p>
                                <w:p w14:paraId="480DC016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622700378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62270037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Start w:id="88822165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88822165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8EDBCA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2A65E926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1C4D4C4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3259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E21BC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DF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7BC172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C43EDF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ACAB4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634B55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1CA011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8359C7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1F675B6E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4EB11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62138018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EC608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4634844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846348449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40C69A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1596779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015967792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B1009C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6970251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06970251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54705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967524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96752447"/>
                          </w:p>
                        </w:tc>
                      </w:tr>
                      <w:tr w:rsidR="007E0473" w14:paraId="760065A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2B54E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87058823" w:edGrp="everyone"/>
                            <w:permEnd w:id="1562138018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98705882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65851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0430775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10430775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AE961F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10633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2410633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C1FEE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1449774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71449774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5C9D0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8493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849314"/>
                          </w:p>
                        </w:tc>
                      </w:tr>
                      <w:tr w:rsidR="007E0473" w14:paraId="17E540B5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4901F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5269346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65269346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DD97C7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550772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33550772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14A3D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732006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5732006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DDE3A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9397935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59397935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72EC7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8995908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989959081"/>
                          </w:p>
                        </w:tc>
                      </w:tr>
                      <w:tr w:rsidR="007E0473" w14:paraId="1C21DB8A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0F0263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F5CF6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D92BF61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9EFF70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 in te zetten over deze periode:</w:t>
                            </w:r>
                          </w:p>
                          <w:p w14:paraId="65E59738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92091479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992091479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6180977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156180977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959660387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959660387"/>
                          </w:p>
                          <w:p w14:paraId="33E735F5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01340355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01340355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67161758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671617589"/>
                          </w:p>
                          <w:p w14:paraId="480DC016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622700378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62270037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Start w:id="88822165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88822165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8EDBCA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2A65E926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1C4D4C4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3259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22AE21BC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136F77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63B40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30E6D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1138F3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669AF5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F7829D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FEB094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6CEFA2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D5E6C9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A7914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21A3A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3361B8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DCABB5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5820C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92F8C7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02CC15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99104945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991049455"/>
    </w:p>
    <w:p w14:paraId="400125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32370974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3709745"/>
    </w:p>
    <w:p w14:paraId="070E60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54982178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49821787"/>
    </w:p>
    <w:p w14:paraId="4DA13FA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688847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884707"/>
    </w:p>
    <w:p w14:paraId="3E137D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Handtekening:</w:t>
      </w:r>
      <w:permStart w:id="200747974" w:edGrp="everyone"/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………………………</w:t>
      </w:r>
      <w:permEnd w:id="200747974"/>
    </w:p>
    <w:p w14:paraId="0CCBFC4E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9AEFB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AEBF05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70FD4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71B21A75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08C2" w14:textId="77777777" w:rsidR="00B77632" w:rsidRDefault="00B77632">
      <w:r>
        <w:separator/>
      </w:r>
    </w:p>
  </w:endnote>
  <w:endnote w:type="continuationSeparator" w:id="0">
    <w:p w14:paraId="685063D4" w14:textId="77777777" w:rsidR="00B77632" w:rsidRDefault="00B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6664" w14:textId="77777777" w:rsidR="000E6091" w:rsidRDefault="00300FA8">
    <w:pPr>
      <w:pStyle w:val="Voettekst"/>
    </w:pPr>
    <w:bookmarkStart w:id="8" w:name="Rubricering_4"/>
    <w:r w:rsidRPr="00300FA8">
      <w:rPr>
        <w:b/>
      </w:rPr>
      <w:t>MODEL VERANTWOORDINGSFORMULIER 2012-1</w:t>
    </w:r>
    <w:bookmarkEnd w:id="8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7283" w14:textId="16F2AD8C" w:rsidR="00A677F2" w:rsidRPr="003226E9" w:rsidRDefault="00300FA8">
    <w:pPr>
      <w:pStyle w:val="Voettekst"/>
      <w:rPr>
        <w:b/>
        <w:lang w:val="nl-NL"/>
      </w:rPr>
    </w:pPr>
    <w:bookmarkStart w:id="10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10"/>
    <w:r w:rsidR="00D11C14">
      <w:rPr>
        <w:b/>
      </w:rPr>
      <w:t>RRU 2012</w:t>
    </w:r>
    <w:r w:rsidR="00BB3437">
      <w:rPr>
        <w:b/>
      </w:rPr>
      <w:t xml:space="preserve"> (</w:t>
    </w:r>
    <w:proofErr w:type="spellStart"/>
    <w:r w:rsidR="00BB3437">
      <w:rPr>
        <w:b/>
      </w:rPr>
      <w:t>vesie</w:t>
    </w:r>
    <w:proofErr w:type="spellEnd"/>
    <w:r w:rsidR="00BB3437">
      <w:rPr>
        <w:b/>
      </w:rPr>
      <w:t xml:space="preserve"> 2025)-</w:t>
    </w:r>
    <w:r w:rsidR="00D11C14">
      <w:rPr>
        <w:b/>
      </w:rPr>
      <w:t>20</w:t>
    </w:r>
    <w:r w:rsidR="00690B3D">
      <w:rPr>
        <w:b/>
        <w:lang w:val="nl-NL"/>
      </w:rPr>
      <w:t>2</w:t>
    </w:r>
    <w:r w:rsidR="00BD3749">
      <w:rPr>
        <w:b/>
        <w:lang w:val="nl-NL"/>
      </w:rPr>
      <w:t>5</w:t>
    </w:r>
    <w:r w:rsidR="00012980">
      <w:rPr>
        <w:b/>
        <w:lang w:val="nl-NL"/>
      </w:rPr>
      <w:t>-1</w:t>
    </w:r>
  </w:p>
  <w:p w14:paraId="7740FD67" w14:textId="77777777" w:rsidR="00A677F2" w:rsidRPr="00A677F2" w:rsidRDefault="00C947BC" w:rsidP="00A677F2">
    <w:pPr>
      <w:pStyle w:val="Geenafstand"/>
      <w:rPr>
        <w:sz w:val="13"/>
        <w:szCs w:val="13"/>
      </w:rPr>
    </w:pPr>
    <w:permStart w:id="1820159439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14:paraId="13465540" w14:textId="77777777"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14:paraId="0C414368" w14:textId="77777777"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1820159439"/>
  <w:p w14:paraId="3EC3A760" w14:textId="74D24873" w:rsidR="000E6091" w:rsidRDefault="000E6091" w:rsidP="004F5A6F">
    <w:pPr>
      <w:pStyle w:val="Voettekst"/>
      <w:jc w:val="right"/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E429" w14:textId="77777777" w:rsidR="00B77632" w:rsidRDefault="00B77632">
      <w:r>
        <w:separator/>
      </w:r>
    </w:p>
  </w:footnote>
  <w:footnote w:type="continuationSeparator" w:id="0">
    <w:p w14:paraId="6C70BE23" w14:textId="77777777" w:rsidR="00B77632" w:rsidRDefault="00B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EB0D" w14:textId="77777777" w:rsidR="000E6091" w:rsidRPr="00C02E8A" w:rsidRDefault="000E6091">
    <w:pPr>
      <w:pStyle w:val="Voettekst"/>
    </w:pPr>
    <w:bookmarkStart w:id="0" w:name="Rubricering_3_weg"/>
    <w:bookmarkEnd w:id="0"/>
  </w:p>
  <w:p w14:paraId="761426FD" w14:textId="77777777" w:rsidR="000E6091" w:rsidRPr="00C02E8A" w:rsidRDefault="000E6091">
    <w:pPr>
      <w:pStyle w:val="Voettekst"/>
    </w:pPr>
  </w:p>
  <w:p w14:paraId="7E28ACDF" w14:textId="77777777" w:rsidR="000E6091" w:rsidRPr="009C0C62" w:rsidRDefault="000E6091">
    <w:pPr>
      <w:pStyle w:val="Voettekst"/>
    </w:pPr>
  </w:p>
  <w:p w14:paraId="797CD5AD" w14:textId="77777777" w:rsidR="000E6091" w:rsidRPr="0087390B" w:rsidRDefault="000E6091">
    <w:pPr>
      <w:pStyle w:val="Voettekst"/>
    </w:pPr>
  </w:p>
  <w:p w14:paraId="451E58FD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3848C797" w14:textId="77777777" w:rsidR="000E6091" w:rsidRDefault="000E6091">
    <w:pPr>
      <w:pStyle w:val="Voettekst"/>
    </w:pPr>
  </w:p>
  <w:p w14:paraId="5B1DB1FD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CEAB027" wp14:editId="62749EA2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E34FE0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41BE7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1939E3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03074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3169C9C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D9FA7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426F5D8B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8C780FC" w14:textId="77777777">
                            <w:tc>
                              <w:tcPr>
                                <w:tcW w:w="2088" w:type="dxa"/>
                              </w:tcPr>
                              <w:p w14:paraId="45646D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EE76583" w14:textId="77777777">
                            <w:tc>
                              <w:tcPr>
                                <w:tcW w:w="2088" w:type="dxa"/>
                              </w:tcPr>
                              <w:p w14:paraId="58AC23D4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00BB17F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E2E4933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48F217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937B68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0A76C37C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0936178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B027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E34FE0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41BE7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1939E3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03074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3169C9C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D9FA7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426F5D8B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8C780FC" w14:textId="77777777">
                      <w:tc>
                        <w:tcPr>
                          <w:tcW w:w="2088" w:type="dxa"/>
                        </w:tcPr>
                        <w:p w14:paraId="45646D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EE76583" w14:textId="77777777">
                      <w:tc>
                        <w:tcPr>
                          <w:tcW w:w="2088" w:type="dxa"/>
                        </w:tcPr>
                        <w:p w14:paraId="58AC23D4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00BB17F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E2E4933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48F217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937B68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0A76C37C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0936178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10F8" w14:textId="24518436" w:rsidR="002F179E" w:rsidRDefault="004D52BC" w:rsidP="002F179E">
    <w:pPr>
      <w:pStyle w:val="Koptekst"/>
      <w:rPr>
        <w:sz w:val="13"/>
        <w:szCs w:val="13"/>
      </w:rPr>
    </w:pPr>
    <w:permStart w:id="1625636393" w:edGrp="everyone"/>
    <w:r>
      <w:rPr>
        <w:noProof/>
        <w:lang w:val="nl-NL"/>
      </w:rPr>
      <w:drawing>
        <wp:anchor distT="0" distB="0" distL="114300" distR="114300" simplePos="0" relativeHeight="251663872" behindDoc="1" locked="0" layoutInCell="1" allowOverlap="1" wp14:anchorId="7587DB66" wp14:editId="62246357">
          <wp:simplePos x="0" y="0"/>
          <wp:positionH relativeFrom="column">
            <wp:posOffset>2773045</wp:posOffset>
          </wp:positionH>
          <wp:positionV relativeFrom="paragraph">
            <wp:posOffset>-384175</wp:posOffset>
          </wp:positionV>
          <wp:extent cx="2340610" cy="1583055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9" name="Afbeelding 9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63771208" wp14:editId="23DCCC78">
          <wp:simplePos x="0" y="0"/>
          <wp:positionH relativeFrom="column">
            <wp:posOffset>2298700</wp:posOffset>
          </wp:positionH>
          <wp:positionV relativeFrom="paragraph">
            <wp:posOffset>-1031875</wp:posOffset>
          </wp:positionV>
          <wp:extent cx="467995" cy="2000250"/>
          <wp:effectExtent l="0" t="0" r="8255" b="0"/>
          <wp:wrapTight wrapText="bothSides">
            <wp:wrapPolygon edited="0">
              <wp:start x="0" y="0"/>
              <wp:lineTo x="0" y="21394"/>
              <wp:lineTo x="21102" y="21394"/>
              <wp:lineTo x="21102" y="0"/>
              <wp:lineTo x="0" y="0"/>
            </wp:wrapPolygon>
          </wp:wrapTight>
          <wp:docPr id="2" name="Afbeelding 2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179E" w:rsidRPr="00934768">
      <w:rPr>
        <w:sz w:val="13"/>
        <w:szCs w:val="13"/>
      </w:rPr>
      <w:t xml:space="preserve">Titel van het bestek </w:t>
    </w:r>
  </w:p>
  <w:p w14:paraId="4507F666" w14:textId="6879A160"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625636393"/>
  <w:p w14:paraId="5D848E14" w14:textId="4788F4B3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6C41DC83" wp14:editId="4D9EF735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0FB1A638" wp14:editId="667E9AC5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694B83CF" wp14:editId="220474B3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B8C1A" w14:textId="77777777" w:rsidR="000E6091" w:rsidRPr="003226E9" w:rsidRDefault="000E6091">
    <w:pPr>
      <w:pStyle w:val="opmKoptekst"/>
      <w:rPr>
        <w:lang w:val="nl-NL"/>
      </w:rPr>
    </w:pPr>
  </w:p>
  <w:p w14:paraId="0A4A9E6F" w14:textId="77777777" w:rsidR="000E6091" w:rsidRPr="003226E9" w:rsidRDefault="000E6091">
    <w:pPr>
      <w:pStyle w:val="opmKoptekst"/>
      <w:rPr>
        <w:lang w:val="nl-NL"/>
      </w:rPr>
    </w:pPr>
  </w:p>
  <w:p w14:paraId="6BACCBC2" w14:textId="77777777" w:rsidR="000E6091" w:rsidRPr="003226E9" w:rsidRDefault="000E6091">
    <w:pPr>
      <w:pStyle w:val="opmKoptekst"/>
      <w:rPr>
        <w:lang w:val="nl-NL"/>
      </w:rPr>
    </w:pPr>
  </w:p>
  <w:p w14:paraId="5F11BD99" w14:textId="77777777" w:rsidR="000E6091" w:rsidRPr="003226E9" w:rsidRDefault="000E6091">
    <w:pPr>
      <w:pStyle w:val="opmKoptekst"/>
      <w:rPr>
        <w:lang w:val="nl-NL"/>
      </w:rPr>
    </w:pPr>
  </w:p>
  <w:p w14:paraId="46A3749E" w14:textId="77777777" w:rsidR="000E6091" w:rsidRPr="003226E9" w:rsidRDefault="000E6091">
    <w:pPr>
      <w:pStyle w:val="opmKoptekst"/>
      <w:rPr>
        <w:lang w:val="nl-NL"/>
      </w:rPr>
    </w:pPr>
  </w:p>
  <w:p w14:paraId="07BDA9AB" w14:textId="77777777" w:rsidR="000E6091" w:rsidRPr="003226E9" w:rsidRDefault="000E6091">
    <w:pPr>
      <w:pStyle w:val="opmKoptekst"/>
      <w:rPr>
        <w:sz w:val="20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64ADA788" w14:textId="77777777" w:rsidTr="00A57B07">
      <w:trPr>
        <w:cantSplit/>
      </w:trPr>
      <w:tc>
        <w:tcPr>
          <w:tcW w:w="7483" w:type="dxa"/>
        </w:tcPr>
        <w:p w14:paraId="58E85910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41C6CB71" w14:textId="77777777" w:rsidTr="00A57B07">
      <w:trPr>
        <w:cantSplit/>
      </w:trPr>
      <w:tc>
        <w:tcPr>
          <w:tcW w:w="7483" w:type="dxa"/>
        </w:tcPr>
        <w:p w14:paraId="7500FBBF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2EAB7DED" w14:textId="77777777" w:rsidTr="00A57B07">
      <w:trPr>
        <w:cantSplit/>
      </w:trPr>
      <w:tc>
        <w:tcPr>
          <w:tcW w:w="7483" w:type="dxa"/>
        </w:tcPr>
        <w:p w14:paraId="1EE30BF0" w14:textId="77777777" w:rsidR="004F5A6F" w:rsidRPr="004F5A6F" w:rsidRDefault="00300FA8" w:rsidP="004F5A6F">
          <w:pPr>
            <w:pStyle w:val="opmRubricering"/>
            <w:rPr>
              <w:b/>
            </w:rPr>
          </w:pPr>
          <w:bookmarkStart w:id="9" w:name="Rubricering_1"/>
          <w:r w:rsidRPr="004F5A6F">
            <w:t>MODEL VERANTWOORDINGSFORMULIER</w:t>
          </w:r>
          <w:bookmarkEnd w:id="9"/>
          <w:r w:rsidR="00363691" w:rsidRPr="004F5A6F">
            <w:t xml:space="preserve"> </w:t>
          </w:r>
        </w:p>
        <w:p w14:paraId="3F90BCE5" w14:textId="2E5B9E94" w:rsidR="000E6091" w:rsidRPr="00012980" w:rsidRDefault="00C61606" w:rsidP="004F5A6F">
          <w:pPr>
            <w:pStyle w:val="opmRubricering"/>
            <w:rPr>
              <w:lang w:val="nl-NL"/>
            </w:rPr>
          </w:pPr>
          <w:r w:rsidRPr="00A57B07">
            <w:t>(RijksVASTGOEDBEDRIJF</w:t>
          </w:r>
          <w:r w:rsidR="00170A71" w:rsidRPr="00A57B07">
            <w:t>)</w:t>
          </w:r>
          <w:r w:rsidR="004F5A6F">
            <w:rPr>
              <w:b/>
              <w:lang w:val="nl-NL"/>
            </w:rPr>
            <w:t xml:space="preserve"> </w:t>
          </w:r>
          <w:r w:rsidR="00D11C14" w:rsidRPr="00A57B07">
            <w:t>RRU 2012</w:t>
          </w:r>
          <w:r w:rsidR="00BB3437">
            <w:t xml:space="preserve"> (versie 2025)-</w:t>
          </w:r>
          <w:r w:rsidR="00D11C14" w:rsidRPr="00A57B07">
            <w:t>20</w:t>
          </w:r>
          <w:r w:rsidR="00690B3D" w:rsidRPr="00A57B07">
            <w:t>2</w:t>
          </w:r>
          <w:r w:rsidR="00BD3749">
            <w:t>5</w:t>
          </w:r>
          <w:r w:rsidR="00012980">
            <w:rPr>
              <w:lang w:val="nl-NL"/>
            </w:rPr>
            <w:t>-1</w:t>
          </w:r>
        </w:p>
      </w:tc>
    </w:tr>
    <w:tr w:rsidR="000E6091" w14:paraId="1DFA9DD9" w14:textId="77777777" w:rsidTr="00A57B07">
      <w:trPr>
        <w:trHeight w:val="589"/>
      </w:trPr>
      <w:tc>
        <w:tcPr>
          <w:tcW w:w="7483" w:type="dxa"/>
          <w:tcBorders>
            <w:bottom w:val="nil"/>
          </w:tcBorders>
        </w:tcPr>
        <w:p w14:paraId="2D0E7065" w14:textId="77777777" w:rsidR="000E6091" w:rsidRPr="000B32F7" w:rsidRDefault="000E6091">
          <w:pPr>
            <w:rPr>
              <w:szCs w:val="18"/>
            </w:rPr>
          </w:pPr>
        </w:p>
      </w:tc>
    </w:tr>
  </w:tbl>
  <w:p w14:paraId="3286486D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9250201">
    <w:abstractNumId w:val="3"/>
  </w:num>
  <w:num w:numId="2" w16cid:durableId="446436487">
    <w:abstractNumId w:val="1"/>
  </w:num>
  <w:num w:numId="3" w16cid:durableId="1260141711">
    <w:abstractNumId w:val="2"/>
  </w:num>
  <w:num w:numId="4" w16cid:durableId="2135904194">
    <w:abstractNumId w:val="1"/>
  </w:num>
  <w:num w:numId="5" w16cid:durableId="465437998">
    <w:abstractNumId w:val="2"/>
  </w:num>
  <w:num w:numId="6" w16cid:durableId="4124870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12980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D52BC"/>
    <w:rsid w:val="004E31F0"/>
    <w:rsid w:val="004F34D0"/>
    <w:rsid w:val="004F5A6F"/>
    <w:rsid w:val="00502411"/>
    <w:rsid w:val="0051567D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57B07"/>
    <w:rsid w:val="00A677F2"/>
    <w:rsid w:val="00A84F39"/>
    <w:rsid w:val="00B337D7"/>
    <w:rsid w:val="00B77632"/>
    <w:rsid w:val="00BB3437"/>
    <w:rsid w:val="00BD3749"/>
    <w:rsid w:val="00BD5DB9"/>
    <w:rsid w:val="00C02E8A"/>
    <w:rsid w:val="00C24680"/>
    <w:rsid w:val="00C30B09"/>
    <w:rsid w:val="00C453CC"/>
    <w:rsid w:val="00C50EBA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C27F6"/>
    <w:rsid w:val="00F0008E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7BC322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4F5A6F"/>
    <w:pPr>
      <w:tabs>
        <w:tab w:val="clear" w:pos="7711"/>
      </w:tabs>
    </w:pPr>
    <w:rPr>
      <w:bCs/>
      <w:caps/>
      <w:sz w:val="22"/>
      <w:szCs w:val="22"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F5530-F5F5-4298-B940-53EAA4C86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A82B38-4BB6-4F89-A1CC-FFC922218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61</Words>
  <Characters>476</Characters>
  <Application>Microsoft Office Word</Application>
  <DocSecurity>0</DocSecurity>
  <Lines>43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Cuba, Giovanni de</cp:lastModifiedBy>
  <cp:revision>2</cp:revision>
  <cp:lastPrinted>2008-07-21T11:37:00Z</cp:lastPrinted>
  <dcterms:created xsi:type="dcterms:W3CDTF">2025-03-11T12:25:00Z</dcterms:created>
  <dcterms:modified xsi:type="dcterms:W3CDTF">2025-03-11T12:25:00Z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0x010100D5ED8718B367F34F85A8170BAA5A292A</vt:lpwstr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