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17CA4" w:rsidR="002931C2" w:rsidP="002931C2" w:rsidRDefault="00D17CA4" w14:paraId="78CB7148" w14:textId="77777777">
      <w:bookmarkStart w:name="_Hlk11354504" w:id="0"/>
      <w:r w:rsidRPr="00D17CA4">
        <w:rPr>
          <w:color w:val="813D91" w:themeColor="accent3"/>
          <w:sz w:val="17"/>
          <w:szCs w:val="17"/>
        </w:rPr>
        <w:t>In te vullen door klagende partij en versturen aan</w:t>
      </w:r>
      <w:bookmarkEnd w:id="0"/>
      <w:r w:rsidRPr="00D17CA4">
        <w:rPr>
          <w:color w:val="813D91" w:themeColor="accent3"/>
          <w:sz w:val="17"/>
          <w:szCs w:val="17"/>
        </w:rPr>
        <w:t>: inkoop@vrk.nl</w:t>
      </w:r>
    </w:p>
    <w:p w:rsidR="002931C2" w:rsidP="002931C2" w:rsidRDefault="002931C2" w14:paraId="2FC5C035" w14:textId="77777777"/>
    <w:p w:rsidRPr="00D17CA4" w:rsidR="00D17CA4" w:rsidP="00D17CA4" w:rsidRDefault="00D17CA4" w14:paraId="506B7E34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5744"/>
      </w:tblGrid>
      <w:tr w:rsidRPr="00D17CA4" w:rsidR="00D17CA4" w:rsidTr="00D17CA4" w14:paraId="078E5587" w14:textId="77777777">
        <w:trPr>
          <w:trHeight w:val="225"/>
        </w:trPr>
        <w:tc>
          <w:tcPr>
            <w:tcW w:w="9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F408E"/>
            <w:hideMark/>
          </w:tcPr>
          <w:p w:rsidRPr="00D17CA4" w:rsidR="00D17CA4" w:rsidP="00D17CA4" w:rsidRDefault="00D17CA4" w14:paraId="46D57FA2" w14:textId="77777777">
            <w:pPr>
              <w:spacing w:line="240" w:lineRule="auto"/>
              <w:textAlignment w:val="baseline"/>
              <w:divId w:val="2026902763"/>
              <w:rPr>
                <w:rFonts w:ascii="Times New Roman" w:hAnsi="Times New Roman" w:eastAsia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klagende partij</w:t>
            </w:r>
            <w:r w:rsidRPr="00D17CA4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48AC6664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7A73D03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Naam organisatie: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4806D1D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17CA4" w:rsidR="00D17CA4" w:rsidTr="00D17CA4" w14:paraId="2743697F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18E0E2E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Type: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066D397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MKB / Groot Bedrijf / Brancheorganisatie / Aanbestedende Dienst / Speciale Sectorbedrijf  </w:t>
            </w:r>
          </w:p>
        </w:tc>
      </w:tr>
      <w:tr w:rsidRPr="00D17CA4" w:rsidR="00D17CA4" w:rsidTr="00D17CA4" w14:paraId="3E8E5367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6032F4F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Adres: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1DED958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3DC648FB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75227DD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4741AE3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5B23F873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7AEA917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13DB324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646C97B2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0DFF31E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1229B0B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76421DF1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35046B3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059312B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</w:tbl>
    <w:p w:rsidRPr="00D17CA4" w:rsidR="00D17CA4" w:rsidP="00D17CA4" w:rsidRDefault="00D17CA4" w14:paraId="6183A57A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5714"/>
      </w:tblGrid>
      <w:tr w:rsidRPr="00D17CA4" w:rsidR="00D17CA4" w:rsidTr="00D17CA4" w14:paraId="74A6AF02" w14:textId="77777777">
        <w:trPr>
          <w:trHeight w:val="300"/>
        </w:trPr>
        <w:tc>
          <w:tcPr>
            <w:tcW w:w="9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F408E"/>
            <w:hideMark/>
          </w:tcPr>
          <w:p w:rsidRPr="00D17CA4" w:rsidR="00D17CA4" w:rsidP="00D17CA4" w:rsidRDefault="00D17CA4" w14:paraId="12702E23" w14:textId="77777777">
            <w:pPr>
              <w:spacing w:line="240" w:lineRule="auto"/>
              <w:textAlignment w:val="baseline"/>
              <w:divId w:val="2081713419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Gegevens aanbestedende dienst</w:t>
            </w:r>
            <w:r w:rsidRPr="00D17CA4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695B2EE1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3994C5B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Aanbestedende dienst: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1B716C7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17CA4" w:rsidR="00D17CA4" w:rsidTr="00D17CA4" w14:paraId="2D376A75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6A224E2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A</w:t>
            </w: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dres: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411DBF0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6967E8C9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41FBD35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Postcode / Plaats: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74E752F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24EE7A7F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525A537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6E3FE98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656ACB5D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6BDE124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416F49B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72680F8D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4D08943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5D2BBFC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45455380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1D29762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Naam aanbesteding: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5AA69F9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3A2FAB15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0FA121B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Kenmerk TenderNed (indien van toepassing):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3396C5D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</w:tbl>
    <w:p w:rsidRPr="00D17CA4" w:rsidR="00D17CA4" w:rsidP="00D17CA4" w:rsidRDefault="00D17CA4" w14:paraId="51C31B65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  <w:r w:rsidRPr="00D17CA4">
        <w:rPr>
          <w:rFonts w:ascii="Arial" w:hAnsi="Arial" w:eastAsia="Times New Roman" w:cs="Arial"/>
          <w:sz w:val="20"/>
          <w:szCs w:val="20"/>
          <w:lang w:eastAsia="nl-NL"/>
        </w:rPr>
        <w:br/>
      </w:r>
      <w:r w:rsidRPr="00D17CA4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nl-NL"/>
        </w:rPr>
        <w:t>Indien u gebruik maakt van juridische ondersteuning kunt u hieronder de contactgegevens kwijt.</w:t>
      </w:r>
      <w:r w:rsidRPr="00D17CA4">
        <w:rPr>
          <w:rFonts w:ascii="Arial" w:hAnsi="Arial" w:eastAsia="Times New Roman" w:cs="Arial"/>
          <w:color w:val="000000"/>
          <w:sz w:val="20"/>
          <w:szCs w:val="20"/>
          <w:lang w:eastAsia="nl-NL"/>
        </w:rPr>
        <w:t> </w:t>
      </w:r>
    </w:p>
    <w:p w:rsidRPr="00D17CA4" w:rsidR="00D17CA4" w:rsidP="00D17CA4" w:rsidRDefault="00D17CA4" w14:paraId="44FED891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p w:rsidRPr="00D17CA4" w:rsidR="00D17CA4" w:rsidP="00D17CA4" w:rsidRDefault="00D17CA4" w14:paraId="7FC71B92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5714"/>
      </w:tblGrid>
      <w:tr w:rsidRPr="00D17CA4" w:rsidR="00D17CA4" w:rsidTr="00D17CA4" w14:paraId="1D1FF89D" w14:textId="77777777">
        <w:trPr>
          <w:trHeight w:val="300"/>
        </w:trPr>
        <w:tc>
          <w:tcPr>
            <w:tcW w:w="9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F408E"/>
            <w:hideMark/>
          </w:tcPr>
          <w:p w:rsidRPr="00D17CA4" w:rsidR="00D17CA4" w:rsidP="00D17CA4" w:rsidRDefault="00D17CA4" w14:paraId="1479BBA2" w14:textId="77777777">
            <w:pPr>
              <w:spacing w:line="240" w:lineRule="auto"/>
              <w:textAlignment w:val="baseline"/>
              <w:divId w:val="781996345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Juridische ondersteuning</w:t>
            </w:r>
            <w:r w:rsidRPr="00D17CA4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372253AE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6E9172C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Bedrijfsnaam: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5CEE258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  <w:tr w:rsidRPr="00D17CA4" w:rsidR="00D17CA4" w:rsidTr="00D17CA4" w14:paraId="31FE8129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3AF1176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Contactpersoon: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4E1C629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2114D3D5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0BADE0F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E-mail: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289CC3E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  <w:tr w:rsidRPr="00D17CA4" w:rsidR="00D17CA4" w:rsidTr="00D17CA4" w14:paraId="3C6CBD81" w14:textId="77777777">
        <w:trPr>
          <w:trHeight w:val="300"/>
        </w:trPr>
        <w:tc>
          <w:tcPr>
            <w:tcW w:w="22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370F547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Telefoonnummer: </w:t>
            </w:r>
          </w:p>
        </w:tc>
        <w:tc>
          <w:tcPr>
            <w:tcW w:w="6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8D4ED" w:themeFill="accent3" w:themeFillTint="33"/>
            <w:hideMark/>
          </w:tcPr>
          <w:p w:rsidRPr="00D17CA4" w:rsidR="00D17CA4" w:rsidP="00D17CA4" w:rsidRDefault="00D17CA4" w14:paraId="62283B0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 </w:t>
            </w:r>
          </w:p>
        </w:tc>
      </w:tr>
    </w:tbl>
    <w:p w:rsidRPr="00D17CA4" w:rsidR="00D17CA4" w:rsidP="00D17CA4" w:rsidRDefault="00D17CA4" w14:paraId="32AEC86B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81124E5" w:rsid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p w:rsidR="081124E5" w:rsidP="081124E5" w:rsidRDefault="081124E5" w14:paraId="5D967793" w14:textId="41209FCF">
      <w:pPr>
        <w:spacing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="081124E5" w:rsidP="081124E5" w:rsidRDefault="081124E5" w14:paraId="4F3BC4F7" w14:textId="67EDAB67">
      <w:pPr>
        <w:spacing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Pr="00D17CA4" w:rsidR="00D17CA4" w:rsidTr="00D17CA4" w14:paraId="04A828D5" w14:textId="77777777">
        <w:trPr>
          <w:trHeight w:val="300"/>
        </w:trPr>
        <w:tc>
          <w:tcPr>
            <w:tcW w:w="9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F408E"/>
            <w:hideMark/>
          </w:tcPr>
          <w:p w:rsidRPr="00D17CA4" w:rsidR="00D17CA4" w:rsidP="00D17CA4" w:rsidRDefault="00D17CA4" w14:paraId="764B807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Inhoud klacht</w:t>
            </w:r>
            <w:r w:rsidRPr="00D17CA4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:rsidRPr="00D17CA4" w:rsidR="00D17CA4" w:rsidP="00D17CA4" w:rsidRDefault="00D17CA4" w14:paraId="498B6B8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Beschrijf kort de aard en inhoud van uw klacht.  </w:t>
            </w:r>
          </w:p>
        </w:tc>
      </w:tr>
      <w:tr w:rsidRPr="00D17CA4" w:rsidR="00D17CA4" w:rsidTr="00D17CA4" w14:paraId="45D5C4CB" w14:textId="77777777">
        <w:trPr>
          <w:trHeight w:val="300"/>
        </w:trPr>
        <w:tc>
          <w:tcPr>
            <w:tcW w:w="9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4233153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3CC2EF9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1D6F898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5AFB763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7BF370C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453A56BD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6A1E5F6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2A3F155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lastRenderedPageBreak/>
              <w:t> </w:t>
            </w:r>
          </w:p>
          <w:p w:rsidRPr="00D17CA4" w:rsidR="00D17CA4" w:rsidP="00D17CA4" w:rsidRDefault="00D17CA4" w14:paraId="5121738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0B5AF21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3B063E9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799BDF59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6BD457E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4C3C715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Pr="00D17CA4" w:rsidR="00D17CA4" w:rsidP="00D17CA4" w:rsidRDefault="00D17CA4" w14:paraId="34EB6894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lastRenderedPageBreak/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Pr="00D17CA4" w:rsidR="00D17CA4" w:rsidTr="00D17CA4" w14:paraId="27BAAD81" w14:textId="77777777">
        <w:trPr>
          <w:trHeight w:val="300"/>
        </w:trPr>
        <w:tc>
          <w:tcPr>
            <w:tcW w:w="9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F408E"/>
            <w:hideMark/>
          </w:tcPr>
          <w:p w:rsidRPr="00D17CA4" w:rsidR="00D17CA4" w:rsidP="00D17CA4" w:rsidRDefault="00D17CA4" w14:paraId="4617BE8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Klacht gegrond?</w:t>
            </w:r>
            <w:r w:rsidRPr="00D17CA4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:rsidRPr="00D17CA4" w:rsidR="00D17CA4" w:rsidP="00D17CA4" w:rsidRDefault="00D17CA4" w14:paraId="17F4DC78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Geef aan waarom u meent dat uw klacht gegrond is en verwijs hierbij naar relevante passages in door u bijgevoegde stukken.*  </w:t>
            </w:r>
          </w:p>
        </w:tc>
      </w:tr>
      <w:tr w:rsidRPr="00D17CA4" w:rsidR="00D17CA4" w:rsidTr="00D17CA4" w14:paraId="51F4D4F7" w14:textId="77777777">
        <w:trPr>
          <w:trHeight w:val="300"/>
        </w:trPr>
        <w:tc>
          <w:tcPr>
            <w:tcW w:w="9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3F9EF36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4FEC591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392364D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1DE01B2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397F07A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5955730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3E299EF7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5DC44D0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4ECB396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656682BA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28B2170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53293763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6F3EA96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Pr="00D17CA4" w:rsidR="00D17CA4" w:rsidP="00D17CA4" w:rsidRDefault="00D17CA4" w14:paraId="2A4D10C2" w14:textId="78832C9E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81124E5" w:rsid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p w:rsidRPr="00D17CA4" w:rsidR="00D17CA4" w:rsidP="00D17CA4" w:rsidRDefault="00D17CA4" w14:paraId="6988B6B2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5"/>
      </w:tblGrid>
      <w:tr w:rsidRPr="00D17CA4" w:rsidR="00D17CA4" w:rsidTr="00D17CA4" w14:paraId="445FB1FA" w14:textId="77777777">
        <w:trPr>
          <w:trHeight w:val="300"/>
        </w:trPr>
        <w:tc>
          <w:tcPr>
            <w:tcW w:w="9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F408E"/>
            <w:hideMark/>
          </w:tcPr>
          <w:p w:rsidRPr="00D17CA4" w:rsidR="00D17CA4" w:rsidP="00D17CA4" w:rsidRDefault="00D17CA4" w14:paraId="3CD5AAC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b/>
                <w:bCs/>
                <w:color w:val="FFFFFF" w:themeColor="background1"/>
                <w:sz w:val="20"/>
                <w:szCs w:val="20"/>
                <w:lang w:eastAsia="nl-NL"/>
              </w:rPr>
              <w:t>Voorstel oplossing</w:t>
            </w:r>
            <w:r w:rsidRPr="00D17CA4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 </w:t>
            </w:r>
          </w:p>
          <w:p w:rsidRPr="00D17CA4" w:rsidR="00D17CA4" w:rsidP="00D17CA4" w:rsidRDefault="00D17CA4" w14:paraId="6C062FA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color w:val="FFFFFF" w:themeColor="background1"/>
                <w:sz w:val="18"/>
                <w:szCs w:val="18"/>
                <w:lang w:eastAsia="nl-NL"/>
              </w:rPr>
              <w:t>Wat is uw voorstel om de klacht op te lossen?    </w:t>
            </w:r>
          </w:p>
        </w:tc>
      </w:tr>
      <w:tr w:rsidRPr="00D17CA4" w:rsidR="00D17CA4" w:rsidTr="00D17CA4" w14:paraId="7189F3CD" w14:textId="77777777">
        <w:trPr>
          <w:trHeight w:val="300"/>
        </w:trPr>
        <w:tc>
          <w:tcPr>
            <w:tcW w:w="9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D17CA4" w:rsidR="00D17CA4" w:rsidP="00D17CA4" w:rsidRDefault="00D17CA4" w14:paraId="263B8B3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55590DE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54765A7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5B794605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56800FE6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09EEBB7B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269B17C1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26EB1830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240BB17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6FA32B3E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  <w:p w:rsidRPr="00D17CA4" w:rsidR="00D17CA4" w:rsidP="00D17CA4" w:rsidRDefault="00D17CA4" w14:paraId="61BED8A4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Pr="00D17CA4" w:rsidR="00D17CA4" w:rsidP="081124E5" w:rsidRDefault="00D17CA4" w14:paraId="545AF2B6" w14:textId="68AA8F7C">
      <w:pPr>
        <w:spacing w:line="240" w:lineRule="auto"/>
        <w:textAlignment w:val="baseline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D17CA4" w:rsidR="00D17CA4" w:rsidP="00D17CA4" w:rsidRDefault="00D17CA4" w14:paraId="401E180B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6"/>
        <w:gridCol w:w="985"/>
        <w:gridCol w:w="1124"/>
      </w:tblGrid>
      <w:tr w:rsidRPr="00D17CA4" w:rsidR="00D17CA4" w:rsidTr="00D17CA4" w14:paraId="1E1A2C17" w14:textId="77777777">
        <w:trPr>
          <w:trHeight w:val="300"/>
        </w:trPr>
        <w:tc>
          <w:tcPr>
            <w:tcW w:w="6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F408E"/>
            <w:hideMark/>
          </w:tcPr>
          <w:p w:rsidRPr="00D17CA4" w:rsidR="00D17CA4" w:rsidP="00D17CA4" w:rsidRDefault="00D17CA4" w14:paraId="5D8D355C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Heeft u uw klacht al kenbaar gemaakt aan de partij waartegen uw klacht is gericht door middel van het stellen van een vraag in de Nota van Inlichtingen?*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F408E"/>
            <w:hideMark/>
          </w:tcPr>
          <w:p w:rsidRPr="00D17CA4" w:rsidR="00D17CA4" w:rsidP="00D17CA4" w:rsidRDefault="00D17CA4" w14:paraId="0D4502AF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Ja 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F408E"/>
            <w:hideMark/>
          </w:tcPr>
          <w:p w:rsidRPr="00D17CA4" w:rsidR="00D17CA4" w:rsidP="00D17CA4" w:rsidRDefault="00D17CA4" w14:paraId="2B84BB82" w14:textId="77777777">
            <w:pPr>
              <w:spacing w:line="240" w:lineRule="auto"/>
              <w:textAlignment w:val="baseline"/>
              <w:rPr>
                <w:rFonts w:ascii="Times New Roman" w:hAnsi="Times New Roman" w:eastAsia="Times New Roman" w:cs="Times New Roman"/>
                <w:color w:val="FFFFFF" w:themeColor="background1"/>
                <w:sz w:val="24"/>
                <w:szCs w:val="24"/>
                <w:lang w:eastAsia="nl-NL"/>
              </w:rPr>
            </w:pPr>
            <w:r w:rsidRPr="00D17CA4">
              <w:rPr>
                <w:rFonts w:ascii="Arial" w:hAnsi="Arial" w:eastAsia="Times New Roman" w:cs="Arial"/>
                <w:color w:val="FFFFFF" w:themeColor="background1"/>
                <w:sz w:val="20"/>
                <w:szCs w:val="20"/>
                <w:lang w:eastAsia="nl-NL"/>
              </w:rPr>
              <w:t>Nee </w:t>
            </w:r>
          </w:p>
        </w:tc>
      </w:tr>
    </w:tbl>
    <w:p w:rsidRPr="00D17CA4" w:rsidR="00D17CA4" w:rsidP="00D17CA4" w:rsidRDefault="00D17CA4" w14:paraId="6D1A3B3B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p w:rsidRPr="00D17CA4" w:rsidR="00D17CA4" w:rsidP="00D17CA4" w:rsidRDefault="00D17CA4" w14:paraId="225F2E36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 </w:t>
      </w:r>
    </w:p>
    <w:p w:rsidRPr="00D17CA4" w:rsidR="00D17CA4" w:rsidP="00D17CA4" w:rsidRDefault="00D17CA4" w14:paraId="387C971F" w14:textId="77777777">
      <w:pPr>
        <w:spacing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nl-NL"/>
        </w:rPr>
      </w:pPr>
      <w:r w:rsidRPr="00D17CA4">
        <w:rPr>
          <w:rFonts w:ascii="Arial" w:hAnsi="Arial" w:eastAsia="Times New Roman" w:cs="Arial"/>
          <w:sz w:val="20"/>
          <w:szCs w:val="20"/>
          <w:lang w:eastAsia="nl-NL"/>
        </w:rPr>
        <w:t>*Voeg relevante documentatie toe aan uw e-mailbericht.  </w:t>
      </w:r>
    </w:p>
    <w:p w:rsidRPr="002931C2" w:rsidR="00D17CA4" w:rsidP="002931C2" w:rsidRDefault="00D17CA4" w14:paraId="1EBE615F" w14:textId="77777777"/>
    <w:sectPr w:rsidRPr="002931C2" w:rsidR="00D17CA4" w:rsidSect="002A5F1E">
      <w:headerReference w:type="default" r:id="rId10"/>
      <w:footerReference w:type="default" r:id="rId11"/>
      <w:pgSz w:w="11906" w:h="16838" w:orient="portrait"/>
      <w:pgMar w:top="1417" w:right="2041" w:bottom="1417" w:left="19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0BA0" w:rsidP="002A5F1E" w:rsidRDefault="00490BA0" w14:paraId="7FFDC3C3" w14:textId="77777777">
      <w:pPr>
        <w:spacing w:line="240" w:lineRule="auto"/>
      </w:pPr>
      <w:r>
        <w:separator/>
      </w:r>
    </w:p>
  </w:endnote>
  <w:endnote w:type="continuationSeparator" w:id="0">
    <w:p w:rsidR="00490BA0" w:rsidP="002A5F1E" w:rsidRDefault="00490BA0" w14:paraId="1404713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419DE" w:rsidP="000419DE" w:rsidRDefault="000419DE" w14:paraId="4F2B3447" w14:textId="77777777">
    <w:pPr>
      <w:pStyle w:val="Voettekst"/>
      <w:ind w:left="-798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285A9BF8" wp14:editId="371E4406">
          <wp:simplePos x="0" y="0"/>
          <wp:positionH relativeFrom="column">
            <wp:posOffset>-1258570</wp:posOffset>
          </wp:positionH>
          <wp:positionV relativeFrom="paragraph">
            <wp:posOffset>226695</wp:posOffset>
          </wp:positionV>
          <wp:extent cx="7560000" cy="91834"/>
          <wp:effectExtent l="0" t="0" r="0" b="3810"/>
          <wp:wrapNone/>
          <wp:docPr id="1" name="Voet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tekst Uitnodiging_zonder-tek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18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0BA0" w:rsidP="002A5F1E" w:rsidRDefault="00490BA0" w14:paraId="05E29CB0" w14:textId="77777777">
      <w:pPr>
        <w:spacing w:line="240" w:lineRule="auto"/>
      </w:pPr>
      <w:r>
        <w:separator/>
      </w:r>
    </w:p>
  </w:footnote>
  <w:footnote w:type="continuationSeparator" w:id="0">
    <w:p w:rsidR="00490BA0" w:rsidP="002A5F1E" w:rsidRDefault="00490BA0" w14:paraId="132DEEB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tbl>
    <w:tblPr>
      <w:tblStyle w:val="Tabelraster"/>
      <w:bidiVisual w:val="0"/>
      <w:tblW w:w="0" w:type="auto"/>
      <w:tblBorders>
        <w:top w:val="single" w:sz="6"/>
        <w:left w:val="single" w:sz="6"/>
        <w:bottom w:val="single" w:sz="6"/>
        <w:right w:val="single" w:sz="6"/>
      </w:tblBorders>
      <w:tblLayout w:type="fixed"/>
      <w:tblLook w:val="06A0" w:firstRow="1" w:lastRow="0" w:firstColumn="1" w:lastColumn="0" w:noHBand="1" w:noVBand="1"/>
    </w:tblPr>
    <w:tblGrid>
      <w:gridCol w:w="1965"/>
      <w:gridCol w:w="1965"/>
      <w:gridCol w:w="1965"/>
      <w:gridCol w:w="2085"/>
    </w:tblGrid>
    <w:tr w:rsidR="20598549" w:rsidTr="49CCEF95" w14:paraId="5D646298">
      <w:trPr>
        <w:trHeight w:val="1380"/>
      </w:trPr>
      <w:tc>
        <w:tcPr>
          <w:tcW w:w="1965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center"/>
        </w:tcPr>
        <w:p w:rsidR="20598549" w:rsidP="49CCEF95" w:rsidRDefault="20598549" w14:paraId="514D49F5" w14:textId="4444B73D">
          <w:pPr>
            <w:pStyle w:val="Standaard"/>
            <w:jc w:val="center"/>
          </w:pPr>
          <w:r w:rsidR="49CCEF95">
            <w:drawing>
              <wp:inline wp14:editId="77095A28" wp14:anchorId="58DC1CD6">
                <wp:extent cx="1143000" cy="257175"/>
                <wp:effectExtent l="0" t="0" r="0" b="0"/>
                <wp:docPr id="84714683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84714683" name="Picture 84714683"/>
                        <pic:cNvPicPr/>
                      </pic:nvPicPr>
                      <pic:blipFill>
                        <a:blip xmlns:r="http://schemas.openxmlformats.org/officeDocument/2006/relationships" r:embed="rId100401302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center"/>
        </w:tcPr>
        <w:p w:rsidR="20598549" w:rsidP="20598549" w:rsidRDefault="20598549" w14:paraId="0FB68B7D" w14:textId="17E6515E">
          <w:pPr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16"/>
              <w:szCs w:val="16"/>
            </w:rPr>
          </w:pPr>
          <w:r w:rsidR="20598549">
            <w:drawing>
              <wp:inline wp14:editId="75603CC6" wp14:anchorId="33B70F09">
                <wp:extent cx="1104900" cy="238125"/>
                <wp:effectExtent l="0" t="0" r="0" b="0"/>
                <wp:docPr id="1123224703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123224703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9361154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104900" cy="2381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5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center"/>
        </w:tcPr>
        <w:p w:rsidR="20598549" w:rsidP="20598549" w:rsidRDefault="20598549" w14:paraId="7B2990CC" w14:textId="1AF1CA16">
          <w:pPr>
            <w:jc w:val="center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16"/>
              <w:szCs w:val="16"/>
            </w:rPr>
          </w:pPr>
          <w:r w:rsidR="20598549">
            <w:drawing>
              <wp:inline wp14:editId="79874C62" wp14:anchorId="5AF86CFD">
                <wp:extent cx="1104900" cy="352425"/>
                <wp:effectExtent l="0" t="0" r="0" b="0"/>
                <wp:docPr id="455074131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455074131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888306293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104900" cy="3524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5" w:type="dxa"/>
          <w:tcBorders>
            <w:top w:val="nil"/>
            <w:left w:val="nil"/>
            <w:bottom w:val="nil"/>
            <w:right w:val="nil"/>
          </w:tcBorders>
          <w:tcMar>
            <w:left w:w="105" w:type="dxa"/>
            <w:right w:w="105" w:type="dxa"/>
          </w:tcMar>
          <w:vAlign w:val="center"/>
        </w:tcPr>
        <w:p w:rsidR="20598549" w:rsidP="20598549" w:rsidRDefault="20598549" w14:paraId="0BD247B8" w14:textId="57C9B38D">
          <w:pPr>
            <w:jc w:val="center"/>
          </w:pPr>
        </w:p>
      </w:tc>
    </w:tr>
  </w:tbl>
  <w:p w:rsidRPr="007A0D79" w:rsidR="002A5F1E" w:rsidP="007A0D79" w:rsidRDefault="002A5F1E" w14:paraId="066810FE" w14:textId="77777777">
    <w:pPr>
      <w:pStyle w:val="Titel"/>
    </w:pPr>
    <w:r w:rsidR="20598549">
      <w:rPr/>
      <w:t>Bijlage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8EE5C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68790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56E7C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8CD4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A9E0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41E15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2CEB8F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8E86E6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1042BA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28118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5A1364E5"/>
    <w:multiLevelType w:val="multilevel"/>
    <w:tmpl w:val="F4D2CA14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Subpunt"/>
      <w:lvlText w:val=""/>
      <w:lvlJc w:val="left"/>
      <w:pPr>
        <w:ind w:left="720" w:hanging="360"/>
      </w:pPr>
      <w:rPr>
        <w:rFonts w:hint="default" w:ascii="Wingdings" w:hAnsi="Wingdings"/>
        <w:color w:val="auto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Poppins" w:hAnsi="Poppins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2606508">
    <w:abstractNumId w:val="9"/>
  </w:num>
  <w:num w:numId="2" w16cid:durableId="1787843588">
    <w:abstractNumId w:val="7"/>
  </w:num>
  <w:num w:numId="3" w16cid:durableId="1905795548">
    <w:abstractNumId w:val="6"/>
  </w:num>
  <w:num w:numId="4" w16cid:durableId="1947419635">
    <w:abstractNumId w:val="5"/>
  </w:num>
  <w:num w:numId="5" w16cid:durableId="855927145">
    <w:abstractNumId w:val="4"/>
  </w:num>
  <w:num w:numId="6" w16cid:durableId="1906452360">
    <w:abstractNumId w:val="8"/>
  </w:num>
  <w:num w:numId="7" w16cid:durableId="1443500340">
    <w:abstractNumId w:val="3"/>
  </w:num>
  <w:num w:numId="8" w16cid:durableId="815298300">
    <w:abstractNumId w:val="2"/>
  </w:num>
  <w:num w:numId="9" w16cid:durableId="509879956">
    <w:abstractNumId w:val="1"/>
  </w:num>
  <w:num w:numId="10" w16cid:durableId="1588076849">
    <w:abstractNumId w:val="0"/>
  </w:num>
  <w:num w:numId="11" w16cid:durableId="17518068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ttachedTemplate r:id="rId1"/>
  <w:revisionView w:inkAnnotation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BA0"/>
    <w:rsid w:val="00035E8B"/>
    <w:rsid w:val="000419DE"/>
    <w:rsid w:val="000A50A0"/>
    <w:rsid w:val="000B5DAD"/>
    <w:rsid w:val="000D2C77"/>
    <w:rsid w:val="00147BA6"/>
    <w:rsid w:val="00173336"/>
    <w:rsid w:val="001D1BFC"/>
    <w:rsid w:val="002931C2"/>
    <w:rsid w:val="002A5F1E"/>
    <w:rsid w:val="002E2156"/>
    <w:rsid w:val="00385FAF"/>
    <w:rsid w:val="003D4D44"/>
    <w:rsid w:val="0044467E"/>
    <w:rsid w:val="00477340"/>
    <w:rsid w:val="00490BA0"/>
    <w:rsid w:val="004E2359"/>
    <w:rsid w:val="0057067C"/>
    <w:rsid w:val="00647CD6"/>
    <w:rsid w:val="006E79CC"/>
    <w:rsid w:val="00786584"/>
    <w:rsid w:val="007A0D79"/>
    <w:rsid w:val="007A5A36"/>
    <w:rsid w:val="007C6550"/>
    <w:rsid w:val="008352B3"/>
    <w:rsid w:val="00854E0E"/>
    <w:rsid w:val="0095633A"/>
    <w:rsid w:val="00973AF5"/>
    <w:rsid w:val="009751E5"/>
    <w:rsid w:val="00995FBA"/>
    <w:rsid w:val="00A011DE"/>
    <w:rsid w:val="00A631AE"/>
    <w:rsid w:val="00A77115"/>
    <w:rsid w:val="00B64FAA"/>
    <w:rsid w:val="00BE1B22"/>
    <w:rsid w:val="00BF6E27"/>
    <w:rsid w:val="00C702EB"/>
    <w:rsid w:val="00C93197"/>
    <w:rsid w:val="00CD33F4"/>
    <w:rsid w:val="00D17CA4"/>
    <w:rsid w:val="00D30C98"/>
    <w:rsid w:val="00DC61FF"/>
    <w:rsid w:val="00F311F4"/>
    <w:rsid w:val="00F411EC"/>
    <w:rsid w:val="00F4477B"/>
    <w:rsid w:val="00F577C9"/>
    <w:rsid w:val="00FF201F"/>
    <w:rsid w:val="081124E5"/>
    <w:rsid w:val="20598549"/>
    <w:rsid w:val="3184DFE1"/>
    <w:rsid w:val="49CCE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2CD49"/>
  <w15:chartTrackingRefBased/>
  <w15:docId w15:val="{20D9E446-A258-4FAB-9AC4-D3DD6076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16"/>
        <w:szCs w:val="16"/>
        <w:lang w:val="nl-NL" w:eastAsia="en-US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7067C"/>
  </w:style>
  <w:style w:type="paragraph" w:styleId="Kop1">
    <w:name w:val="heading 1"/>
    <w:basedOn w:val="Agendapunt"/>
    <w:next w:val="Standaard"/>
    <w:link w:val="Kop1Char"/>
    <w:uiPriority w:val="9"/>
    <w:rsid w:val="002931C2"/>
    <w:pPr>
      <w:outlineLvl w:val="0"/>
    </w:p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0419DE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AA000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0419DE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71000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0419D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0419DE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0419DE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2A5F1E"/>
  </w:style>
  <w:style w:type="paragraph" w:styleId="Voettekst">
    <w:name w:val="footer"/>
    <w:basedOn w:val="Standaard"/>
    <w:link w:val="VoettekstChar"/>
    <w:uiPriority w:val="99"/>
    <w:unhideWhenUsed/>
    <w:rsid w:val="002A5F1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2A5F1E"/>
  </w:style>
  <w:style w:type="paragraph" w:styleId="Titel">
    <w:name w:val="Title"/>
    <w:basedOn w:val="Standaard"/>
    <w:next w:val="Standaard"/>
    <w:link w:val="TitelChar"/>
    <w:uiPriority w:val="10"/>
    <w:rsid w:val="004E2359"/>
    <w:pPr>
      <w:spacing w:before="900" w:after="1440"/>
      <w:ind w:right="-1191"/>
      <w:jc w:val="right"/>
    </w:pPr>
    <w:rPr>
      <w:b/>
      <w:color w:val="813D91" w:themeColor="accent3"/>
      <w:sz w:val="30"/>
      <w:szCs w:val="30"/>
    </w:rPr>
  </w:style>
  <w:style w:type="character" w:styleId="TitelChar" w:customStyle="1">
    <w:name w:val="Titel Char"/>
    <w:basedOn w:val="Standaardalinea-lettertype"/>
    <w:link w:val="Titel"/>
    <w:uiPriority w:val="10"/>
    <w:rsid w:val="004E2359"/>
    <w:rPr>
      <w:b/>
      <w:color w:val="813D91" w:themeColor="accent3"/>
      <w:sz w:val="30"/>
      <w:szCs w:val="30"/>
    </w:rPr>
  </w:style>
  <w:style w:type="table" w:styleId="Tabelraster">
    <w:name w:val="Table Grid"/>
    <w:basedOn w:val="Standaardtabel"/>
    <w:uiPriority w:val="39"/>
    <w:rsid w:val="002A5F1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fKop" w:customStyle="1">
    <w:name w:val="_RefKop"/>
    <w:basedOn w:val="Standaard"/>
    <w:rsid w:val="002A5F1E"/>
    <w:pPr>
      <w:spacing w:line="240" w:lineRule="auto"/>
    </w:pPr>
    <w:rPr>
      <w:color w:val="813D91" w:themeColor="accent3"/>
    </w:rPr>
  </w:style>
  <w:style w:type="character" w:styleId="Tekstvantijdelijkeaanduiding">
    <w:name w:val="Placeholder Text"/>
    <w:basedOn w:val="Standaardalinea-lettertype"/>
    <w:uiPriority w:val="99"/>
    <w:semiHidden/>
    <w:rsid w:val="00F4477B"/>
    <w:rPr>
      <w:color w:val="808080"/>
    </w:rPr>
  </w:style>
  <w:style w:type="character" w:styleId="Kop1Char" w:customStyle="1">
    <w:name w:val="Kop 1 Char"/>
    <w:basedOn w:val="Standaardalinea-lettertype"/>
    <w:link w:val="Kop1"/>
    <w:uiPriority w:val="9"/>
    <w:rsid w:val="002931C2"/>
    <w:rPr>
      <w:b/>
      <w:color w:val="813D91" w:themeColor="accent3"/>
      <w:sz w:val="17"/>
      <w:szCs w:val="1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419DE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419DE"/>
  </w:style>
  <w:style w:type="paragraph" w:styleId="Bloktekst">
    <w:name w:val="Block Text"/>
    <w:basedOn w:val="Standaard"/>
    <w:uiPriority w:val="99"/>
    <w:semiHidden/>
    <w:unhideWhenUsed/>
    <w:rsid w:val="000419DE"/>
    <w:pPr>
      <w:pBdr>
        <w:top w:val="single" w:color="E3000B" w:themeColor="accent1" w:sz="2" w:space="10"/>
        <w:left w:val="single" w:color="E3000B" w:themeColor="accent1" w:sz="2" w:space="10"/>
        <w:bottom w:val="single" w:color="E3000B" w:themeColor="accent1" w:sz="2" w:space="10"/>
        <w:right w:val="single" w:color="E3000B" w:themeColor="accent1" w:sz="2" w:space="10"/>
      </w:pBdr>
      <w:ind w:left="1152" w:right="1152"/>
    </w:pPr>
    <w:rPr>
      <w:rFonts w:eastAsiaTheme="minorEastAsia"/>
      <w:i/>
      <w:iCs/>
      <w:color w:val="E3000B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419DE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0419DE"/>
  </w:style>
  <w:style w:type="paragraph" w:styleId="Plattetekst2">
    <w:name w:val="Body Text 2"/>
    <w:basedOn w:val="Standaard"/>
    <w:link w:val="Plattetekst2Char"/>
    <w:uiPriority w:val="99"/>
    <w:semiHidden/>
    <w:unhideWhenUsed/>
    <w:rsid w:val="000419DE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0419DE"/>
  </w:style>
  <w:style w:type="paragraph" w:styleId="Plattetekst3">
    <w:name w:val="Body Text 3"/>
    <w:basedOn w:val="Standaard"/>
    <w:link w:val="Plattetekst3Char"/>
    <w:uiPriority w:val="99"/>
    <w:semiHidden/>
    <w:unhideWhenUsed/>
    <w:rsid w:val="000419DE"/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0419DE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0419DE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0419DE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0419DE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0419DE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0419DE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0419DE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0419DE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0419DE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419DE"/>
    <w:pPr>
      <w:spacing w:after="120"/>
      <w:ind w:left="283"/>
    </w:p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0419DE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0419DE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35"/>
    <w:semiHidden/>
    <w:unhideWhenUsed/>
    <w:rsid w:val="000419DE"/>
    <w:pPr>
      <w:spacing w:after="200" w:line="240" w:lineRule="auto"/>
    </w:pPr>
    <w:rPr>
      <w:i/>
      <w:iCs/>
      <w:color w:val="44546A" w:themeColor="text2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0419DE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0419DE"/>
  </w:style>
  <w:style w:type="character" w:styleId="Verwijzingopmerking">
    <w:name w:val="annotation reference"/>
    <w:basedOn w:val="Standaardalinea-lettertype"/>
    <w:uiPriority w:val="99"/>
    <w:semiHidden/>
    <w:unhideWhenUsed/>
    <w:rsid w:val="000419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0419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19D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0419DE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0419DE"/>
  </w:style>
  <w:style w:type="character" w:styleId="DatumChar" w:customStyle="1">
    <w:name w:val="Datum Char"/>
    <w:basedOn w:val="Standaardalinea-lettertype"/>
    <w:link w:val="Datum"/>
    <w:uiPriority w:val="99"/>
    <w:semiHidden/>
    <w:rsid w:val="000419DE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419DE"/>
    <w:pPr>
      <w:spacing w:line="240" w:lineRule="auto"/>
    </w:pPr>
    <w:rPr>
      <w:rFonts w:ascii="Segoe UI" w:hAnsi="Segoe UI" w:cs="Segoe UI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0419DE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0419DE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0419DE"/>
  </w:style>
  <w:style w:type="character" w:styleId="Nadruk">
    <w:name w:val="Emphasis"/>
    <w:basedOn w:val="Standaardalinea-lettertype"/>
    <w:uiPriority w:val="20"/>
    <w:rsid w:val="000419DE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0419DE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0419DE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0419DE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19DE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19D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19D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0419DE"/>
    <w:rPr>
      <w:sz w:val="20"/>
      <w:szCs w:val="20"/>
    </w:rPr>
  </w:style>
  <w:style w:type="character" w:styleId="Hashtag1" w:customStyle="1">
    <w:name w:val="Hashta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0419DE"/>
    <w:rPr>
      <w:rFonts w:asciiTheme="majorHAnsi" w:hAnsiTheme="majorHAnsi" w:eastAsiaTheme="majorEastAsia" w:cstheme="majorBidi"/>
      <w:color w:val="AA0008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0419DE"/>
    <w:rPr>
      <w:rFonts w:asciiTheme="majorHAnsi" w:hAnsiTheme="majorHAnsi" w:eastAsiaTheme="majorEastAsia" w:cstheme="majorBidi"/>
      <w:color w:val="710005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419DE"/>
    <w:rPr>
      <w:rFonts w:asciiTheme="majorHAnsi" w:hAnsiTheme="majorHAnsi" w:eastAsiaTheme="majorEastAsia" w:cstheme="majorBidi"/>
      <w:i/>
      <w:iCs/>
      <w:color w:val="710005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419DE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419DE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0419DE"/>
  </w:style>
  <w:style w:type="paragraph" w:styleId="HTML-adres">
    <w:name w:val="HTML Address"/>
    <w:basedOn w:val="Standaard"/>
    <w:link w:val="HTML-adresChar"/>
    <w:uiPriority w:val="99"/>
    <w:semiHidden/>
    <w:unhideWhenUsed/>
    <w:rsid w:val="000419DE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0419DE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0419DE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0419DE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0419DE"/>
    <w:pPr>
      <w:spacing w:line="240" w:lineRule="auto"/>
    </w:pPr>
    <w:rPr>
      <w:rFonts w:ascii="Consolas" w:hAnsi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0419DE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0419DE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0419DE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0419DE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0419DE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0419D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0419DE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0419DE"/>
    <w:rPr>
      <w:i/>
      <w:iCs/>
      <w:color w:val="E3000B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0419DE"/>
    <w:pPr>
      <w:pBdr>
        <w:top w:val="single" w:color="E3000B" w:themeColor="accent1" w:sz="4" w:space="10"/>
        <w:bottom w:val="single" w:color="E3000B" w:themeColor="accent1" w:sz="4" w:space="10"/>
      </w:pBdr>
      <w:spacing w:before="360" w:after="360"/>
      <w:ind w:left="864" w:right="864"/>
      <w:jc w:val="center"/>
    </w:pPr>
    <w:rPr>
      <w:i/>
      <w:iCs/>
      <w:color w:val="E3000B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0419DE"/>
    <w:rPr>
      <w:i/>
      <w:iCs/>
      <w:color w:val="E3000B" w:themeColor="accent1"/>
    </w:rPr>
  </w:style>
  <w:style w:type="character" w:styleId="Intensieveverwijzing">
    <w:name w:val="Intense Reference"/>
    <w:basedOn w:val="Standaardalinea-lettertype"/>
    <w:uiPriority w:val="32"/>
    <w:rsid w:val="000419DE"/>
    <w:rPr>
      <w:b/>
      <w:bCs/>
      <w:smallCaps/>
      <w:color w:val="E3000B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0419DE"/>
  </w:style>
  <w:style w:type="paragraph" w:styleId="Lijst">
    <w:name w:val="List"/>
    <w:basedOn w:val="Standaard"/>
    <w:uiPriority w:val="99"/>
    <w:semiHidden/>
    <w:unhideWhenUsed/>
    <w:rsid w:val="000419D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0419D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0419D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0419D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0419DE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0419DE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0419DE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0419DE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0419DE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0419DE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0419D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0419D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0419D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0419D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0419DE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0419DE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0419DE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0419DE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0419DE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0419DE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0419DE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0419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0419DE"/>
    <w:rPr>
      <w:rFonts w:ascii="Consolas" w:hAnsi="Consolas"/>
      <w:sz w:val="20"/>
      <w:szCs w:val="20"/>
    </w:rPr>
  </w:style>
  <w:style w:type="character" w:styleId="Vermelding1" w:customStyle="1">
    <w:name w:val="Vermelding1"/>
    <w:basedOn w:val="Standaardalinea-lettertype"/>
    <w:uiPriority w:val="99"/>
    <w:semiHidden/>
    <w:unhideWhenUsed/>
    <w:rsid w:val="000419DE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0419DE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0419DE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0419DE"/>
    <w:pPr>
      <w:spacing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0419DE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0419DE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0419DE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0419DE"/>
  </w:style>
  <w:style w:type="character" w:styleId="Paginanummer">
    <w:name w:val="page number"/>
    <w:basedOn w:val="Standaardalinea-lettertype"/>
    <w:uiPriority w:val="99"/>
    <w:semiHidden/>
    <w:unhideWhenUsed/>
    <w:rsid w:val="000419D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419DE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0419DE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0419D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0419DE"/>
    <w:rPr>
      <w:i/>
      <w:iCs/>
      <w:color w:val="404040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0419DE"/>
  </w:style>
  <w:style w:type="character" w:styleId="AanhefChar" w:customStyle="1">
    <w:name w:val="Aanhef Char"/>
    <w:basedOn w:val="Standaardalinea-lettertype"/>
    <w:link w:val="Aanhef"/>
    <w:uiPriority w:val="99"/>
    <w:semiHidden/>
    <w:rsid w:val="000419DE"/>
  </w:style>
  <w:style w:type="paragraph" w:styleId="Handtekening">
    <w:name w:val="Signature"/>
    <w:basedOn w:val="Standaard"/>
    <w:link w:val="HandtekeningChar"/>
    <w:uiPriority w:val="99"/>
    <w:semiHidden/>
    <w:unhideWhenUsed/>
    <w:rsid w:val="000419DE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0419DE"/>
  </w:style>
  <w:style w:type="character" w:styleId="Slimmehyperlink1" w:customStyle="1">
    <w:name w:val="Slimme hyperlink1"/>
    <w:basedOn w:val="Standaardalinea-lettertype"/>
    <w:uiPriority w:val="99"/>
    <w:semiHidden/>
    <w:unhideWhenUsed/>
    <w:rsid w:val="000419DE"/>
    <w:rPr>
      <w:u w:val="dotted"/>
    </w:rPr>
  </w:style>
  <w:style w:type="character" w:styleId="Zwaar">
    <w:name w:val="Strong"/>
    <w:basedOn w:val="Standaardalinea-lettertype"/>
    <w:uiPriority w:val="22"/>
    <w:rsid w:val="000419DE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0419D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419DE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0419DE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0419DE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0419DE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0419DE"/>
  </w:style>
  <w:style w:type="paragraph" w:styleId="Kopbronvermelding">
    <w:name w:val="toa heading"/>
    <w:basedOn w:val="Standaard"/>
    <w:next w:val="Standaard"/>
    <w:uiPriority w:val="99"/>
    <w:semiHidden/>
    <w:unhideWhenUsed/>
    <w:rsid w:val="000419DE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0419D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0419D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0419DE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0419DE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0419DE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0419DE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0419DE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0419DE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0419DE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0419DE"/>
    <w:pPr>
      <w:keepNext/>
      <w:keepLines/>
      <w:outlineLvl w:val="9"/>
    </w:pPr>
    <w:rPr>
      <w:rFonts w:asciiTheme="majorHAnsi" w:hAnsiTheme="majorHAnsi" w:eastAsiaTheme="majorEastAsia" w:cstheme="majorBidi"/>
      <w:b w:val="0"/>
      <w:color w:val="AA0008" w:themeColor="accent1" w:themeShade="BF"/>
      <w:sz w:val="32"/>
      <w:szCs w:val="32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0419DE"/>
    <w:rPr>
      <w:color w:val="605E5C"/>
      <w:shd w:val="clear" w:color="auto" w:fill="E1DFDD"/>
    </w:rPr>
  </w:style>
  <w:style w:type="paragraph" w:styleId="Geadresseerde" w:customStyle="1">
    <w:name w:val="_Geadresseerde"/>
    <w:basedOn w:val="Standaard"/>
    <w:rsid w:val="009751E5"/>
  </w:style>
  <w:style w:type="paragraph" w:styleId="Agendapunt" w:customStyle="1">
    <w:name w:val="_Agendapunt"/>
    <w:basedOn w:val="Lijstalinea"/>
    <w:qFormat/>
    <w:rsid w:val="002931C2"/>
    <w:pPr>
      <w:numPr>
        <w:numId w:val="11"/>
      </w:numPr>
      <w:spacing w:before="240"/>
      <w:ind w:left="210" w:hanging="210"/>
      <w:contextualSpacing w:val="0"/>
    </w:pPr>
    <w:rPr>
      <w:b/>
      <w:color w:val="813D91" w:themeColor="accent3"/>
      <w:sz w:val="17"/>
      <w:szCs w:val="17"/>
    </w:rPr>
  </w:style>
  <w:style w:type="paragraph" w:styleId="Subpunt" w:customStyle="1">
    <w:name w:val="_Subpunt"/>
    <w:basedOn w:val="Lijstalinea"/>
    <w:qFormat/>
    <w:rsid w:val="002931C2"/>
    <w:pPr>
      <w:numPr>
        <w:ilvl w:val="1"/>
        <w:numId w:val="11"/>
      </w:numPr>
      <w:ind w:left="284" w:hanging="284"/>
    </w:pPr>
  </w:style>
  <w:style w:type="paragraph" w:styleId="KopOngenummerd" w:customStyle="1">
    <w:name w:val="_KopOngenummerd"/>
    <w:basedOn w:val="Standaard"/>
    <w:qFormat/>
    <w:rsid w:val="007A0D79"/>
    <w:pPr>
      <w:ind w:left="952"/>
    </w:pPr>
    <w:rPr>
      <w:b/>
      <w:color w:val="813D91" w:themeColor="accent3"/>
    </w:rPr>
  </w:style>
  <w:style w:type="table" w:styleId="TabelVRK" w:customStyle="1">
    <w:name w:val="_TabelVRK"/>
    <w:basedOn w:val="Standaardtabel"/>
    <w:uiPriority w:val="99"/>
    <w:rsid w:val="000D2C77"/>
    <w:pPr>
      <w:spacing w:line="240" w:lineRule="auto"/>
    </w:pPr>
    <w:tblPr>
      <w:tblStyleRowBandSize w:val="1"/>
      <w:tblBorders>
        <w:top w:val="single" w:color="813D91" w:themeColor="accent3" w:sz="4" w:space="0"/>
        <w:left w:val="single" w:color="813D91" w:themeColor="accent3" w:sz="4" w:space="0"/>
        <w:bottom w:val="single" w:color="813D91" w:themeColor="accent3" w:sz="4" w:space="0"/>
        <w:right w:val="single" w:color="813D91" w:themeColor="accent3" w:sz="4" w:space="0"/>
        <w:insideH w:val="single" w:color="813D91" w:themeColor="accent3" w:sz="4" w:space="0"/>
        <w:insideV w:val="single" w:color="813D91" w:themeColor="accent3" w:sz="4" w:space="0"/>
      </w:tblBorders>
      <w:tblCellMar>
        <w:top w:w="85" w:type="dxa"/>
        <w:bottom w:w="85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813D91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6EEF8"/>
      </w:tcPr>
    </w:tblStylePr>
  </w:style>
  <w:style w:type="paragraph" w:styleId="paragraph" w:customStyle="1">
    <w:name w:val="paragraph"/>
    <w:basedOn w:val="Standaard"/>
    <w:rsid w:val="00D17C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eop" w:customStyle="1">
    <w:name w:val="eop"/>
    <w:basedOn w:val="Standaardalinea-lettertype"/>
    <w:rsid w:val="00D17CA4"/>
  </w:style>
  <w:style w:type="character" w:styleId="normaltextrun" w:customStyle="1">
    <w:name w:val="normaltextrun"/>
    <w:basedOn w:val="Standaardalinea-lettertype"/>
    <w:rsid w:val="00D17CA4"/>
  </w:style>
  <w:style w:type="character" w:styleId="scxw29721039" w:customStyle="1">
    <w:name w:val="scxw29721039"/>
    <w:basedOn w:val="Standaardalinea-lettertype"/>
    <w:rsid w:val="00D1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7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42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0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2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2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5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3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8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19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0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9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2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5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0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34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2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03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6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3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9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2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5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3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6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2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48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2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6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6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4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760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3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97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6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4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2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3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0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1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3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49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0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9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56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8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1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Id193611543" /><Relationship Type="http://schemas.openxmlformats.org/officeDocument/2006/relationships/image" Target="/media/image5.png" Id="rId888306293" /><Relationship Type="http://schemas.openxmlformats.org/officeDocument/2006/relationships/image" Target="/media/image6.png" Id="rId100401302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gwi\OneDrive\Documents\VRK\projecten\Porto%20helmcommunicatie\aanbestedingsdocumenten\Bijlage%2011%20Klachtenformulier%20aanbestedingen%20v1.0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V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3000B"/>
      </a:accent1>
      <a:accent2>
        <a:srgbClr val="F38F00"/>
      </a:accent2>
      <a:accent3>
        <a:srgbClr val="813D91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B167E673AF44CA5CFF262F695E699" ma:contentTypeVersion="12" ma:contentTypeDescription="Een nieuw document maken." ma:contentTypeScope="" ma:versionID="e51cff6f63a0b8316239d480193bea85">
  <xsd:schema xmlns:xsd="http://www.w3.org/2001/XMLSchema" xmlns:xs="http://www.w3.org/2001/XMLSchema" xmlns:p="http://schemas.microsoft.com/office/2006/metadata/properties" xmlns:ns2="97177eeb-979d-4458-841a-8bb34e9ecefa" xmlns:ns3="7365c18a-03b9-48c5-8977-c626c06fc92a" targetNamespace="http://schemas.microsoft.com/office/2006/metadata/properties" ma:root="true" ma:fieldsID="a264b2b1f3a40e930933bf3e9e3d3d97" ns2:_="" ns3:_="">
    <xsd:import namespace="97177eeb-979d-4458-841a-8bb34e9ecefa"/>
    <xsd:import namespace="7365c18a-03b9-48c5-8977-c626c06fc9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77eeb-979d-4458-841a-8bb34e9ec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5c18a-03b9-48c5-8977-c626c06fc9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79087fb-8bd2-4242-b724-c6cd9cdb475a}" ma:internalName="TaxCatchAll" ma:showField="CatchAllData" ma:web="7365c18a-03b9-48c5-8977-c626c06fc9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365c18a-03b9-48c5-8977-c626c06fc92a" xsi:nil="true"/>
    <lcf76f155ced4ddcb4097134ff3c332f xmlns="97177eeb-979d-4458-841a-8bb34e9ece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0134E0-33DA-4CA3-BE74-CD0E23425B77}"/>
</file>

<file path=customXml/itemProps2.xml><?xml version="1.0" encoding="utf-8"?>
<ds:datastoreItem xmlns:ds="http://schemas.openxmlformats.org/officeDocument/2006/customXml" ds:itemID="{765E2CD3-475D-49B6-A849-72FADD5A6F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AD3B89-EFE2-4682-B5D1-3B8075F98B7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11 Klachtenformulier aanbestedingen v1.0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Hugo WIJDICKS</dc:creator>
  <keywords/>
  <dc:description/>
  <lastModifiedBy>Sabrina Hetem</lastModifiedBy>
  <revision>5</revision>
  <dcterms:created xsi:type="dcterms:W3CDTF">2024-06-06T20:43:00.0000000Z</dcterms:created>
  <dcterms:modified xsi:type="dcterms:W3CDTF">2026-03-25T10:58:26.7325393Z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13-06-2019</vt:lpwstr>
  </property>
  <property fmtid="{D5CDD505-2E9C-101B-9397-08002B2CF9AE}" pid="3" name="ContentTypeId">
    <vt:lpwstr>0x010100EA8B167E673AF44CA5CFF262F695E699</vt:lpwstr>
  </property>
  <property fmtid="{D5CDD505-2E9C-101B-9397-08002B2CF9AE}" pid="4" name="MediaServiceImageTags">
    <vt:lpwstr/>
  </property>
</Properties>
</file>