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D3BC6" w14:textId="77777777" w:rsidR="002546D8" w:rsidRDefault="004A1254">
      <w:pPr>
        <w:rPr>
          <w:rFonts w:ascii="Calibri" w:hAnsi="Calibri" w:cs="Calibri"/>
          <w:b/>
          <w:bCs/>
          <w:sz w:val="24"/>
          <w:szCs w:val="24"/>
        </w:rPr>
      </w:pPr>
      <w:bookmarkStart w:id="0" w:name="_Hlk176421343"/>
      <w:bookmarkEnd w:id="0"/>
      <w:proofErr w:type="gramStart"/>
      <w:r>
        <w:rPr>
          <w:rFonts w:ascii="Calibri" w:hAnsi="Calibri" w:cs="Calibri"/>
          <w:b/>
          <w:bCs/>
          <w:sz w:val="24"/>
          <w:szCs w:val="24"/>
        </w:rPr>
        <w:t>Bijlage..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 xml:space="preserve"> Kleurenblad</w:t>
      </w:r>
    </w:p>
    <w:p w14:paraId="3C2ABC6C" w14:textId="77777777" w:rsidR="002546D8" w:rsidRDefault="002546D8"/>
    <w:p w14:paraId="4E8B5C7E" w14:textId="77777777" w:rsidR="002546D8" w:rsidRDefault="004A1254">
      <w:r>
        <w:rPr>
          <w:noProof/>
        </w:rPr>
        <w:drawing>
          <wp:inline distT="0" distB="0" distL="0" distR="0" wp14:anchorId="3802A5B8" wp14:editId="589C4A6D">
            <wp:extent cx="1897380" cy="1897380"/>
            <wp:effectExtent l="0" t="0" r="0" b="0"/>
            <wp:docPr id="1280036975" name="Afbeelding 1" descr="Afbeelding met mat, Rechthoek, bruin, kleed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3681EC5" w14:textId="77777777" w:rsidR="002546D8" w:rsidRDefault="004A1254">
      <w:r>
        <w:t xml:space="preserve">Kleur 1: Dark </w:t>
      </w:r>
      <w:proofErr w:type="spellStart"/>
      <w:r>
        <w:t>Oak</w:t>
      </w:r>
      <w:proofErr w:type="spellEnd"/>
      <w:r>
        <w:t xml:space="preserve"> </w:t>
      </w:r>
    </w:p>
    <w:p w14:paraId="5C7152F7" w14:textId="77777777" w:rsidR="002546D8" w:rsidRDefault="004A1254">
      <w:r>
        <w:rPr>
          <w:noProof/>
        </w:rPr>
        <w:drawing>
          <wp:inline distT="0" distB="0" distL="0" distR="0" wp14:anchorId="7EE0157B" wp14:editId="75A5005F">
            <wp:extent cx="1917816" cy="1958836"/>
            <wp:effectExtent l="0" t="0" r="0" b="0"/>
            <wp:docPr id="747882518" name="Afbeelding 7" descr="Afbeelding met kleding, stof, bruin, gebruind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7816" cy="19588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88C10D" w14:textId="77777777" w:rsidR="002546D8" w:rsidRDefault="004A1254">
      <w:r>
        <w:t xml:space="preserve">Kleur 2: Oxide </w:t>
      </w:r>
      <w:proofErr w:type="spellStart"/>
      <w:r>
        <w:t>corten</w:t>
      </w:r>
      <w:proofErr w:type="spellEnd"/>
      <w:r>
        <w:t xml:space="preserve"> </w:t>
      </w:r>
      <w:proofErr w:type="spellStart"/>
      <w:r>
        <w:t>fijnstructuur</w:t>
      </w:r>
      <w:proofErr w:type="spellEnd"/>
      <w:r>
        <w:t xml:space="preserve"> </w:t>
      </w:r>
    </w:p>
    <w:p w14:paraId="5362B1BD" w14:textId="77777777" w:rsidR="002546D8" w:rsidRDefault="004A1254">
      <w:r>
        <w:rPr>
          <w:rFonts w:cs="Aptos"/>
          <w:noProof/>
          <w:shd w:val="clear" w:color="auto" w:fill="FFFF00"/>
          <w:lang w:val="en-US"/>
        </w:rPr>
        <w:drawing>
          <wp:inline distT="0" distB="0" distL="0" distR="0" wp14:anchorId="560C43E8" wp14:editId="2F95FDD0">
            <wp:extent cx="1920240" cy="1950716"/>
            <wp:effectExtent l="0" t="0" r="0" b="5084"/>
            <wp:docPr id="267621971" name="Afbeelding 4" descr="Afbeelding met grijs, Beige, grond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9507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C498B57" w14:textId="77777777" w:rsidR="002546D8" w:rsidRDefault="004A1254">
      <w:r>
        <w:t xml:space="preserve">Kleur 3: Blanco City </w:t>
      </w:r>
      <w:proofErr w:type="spellStart"/>
      <w:r>
        <w:t>polished</w:t>
      </w:r>
      <w:proofErr w:type="spellEnd"/>
    </w:p>
    <w:p w14:paraId="7C732D64" w14:textId="77777777" w:rsidR="002546D8" w:rsidRDefault="002546D8"/>
    <w:p w14:paraId="69A15CA5" w14:textId="77777777" w:rsidR="002546D8" w:rsidRDefault="004A1254">
      <w:r>
        <w:rPr>
          <w:noProof/>
        </w:rPr>
        <w:lastRenderedPageBreak/>
        <w:drawing>
          <wp:inline distT="0" distB="0" distL="0" distR="0" wp14:anchorId="2836E8EF" wp14:editId="5D92E087">
            <wp:extent cx="1996436" cy="1996436"/>
            <wp:effectExtent l="0" t="0" r="0" b="0"/>
            <wp:docPr id="2064586800" name="Afbeelding 1" descr="Beuken wengé gebeit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6436" cy="19964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E6C27CA" w14:textId="77777777" w:rsidR="002546D8" w:rsidRDefault="004A1254">
      <w:r>
        <w:t xml:space="preserve">Kleur 4: Wengé gebeitst </w:t>
      </w:r>
    </w:p>
    <w:p w14:paraId="463F6845" w14:textId="77777777" w:rsidR="002546D8" w:rsidRDefault="004A1254">
      <w:r>
        <w:rPr>
          <w:noProof/>
        </w:rPr>
        <w:drawing>
          <wp:inline distT="0" distB="0" distL="0" distR="0" wp14:anchorId="66BC94B9" wp14:editId="6BA27CCF">
            <wp:extent cx="1988819" cy="1988819"/>
            <wp:effectExtent l="0" t="0" r="5081" b="5081"/>
            <wp:docPr id="1239092921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88819" cy="19888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8FEA86" w14:textId="77777777" w:rsidR="002546D8" w:rsidRDefault="004A1254">
      <w:r>
        <w:t xml:space="preserve">Kleur 5: </w:t>
      </w:r>
      <w:r>
        <w:rPr>
          <w:rFonts w:cs="Aptos"/>
        </w:rPr>
        <w:t xml:space="preserve">72% polyester, 28% </w:t>
      </w:r>
      <w:proofErr w:type="spellStart"/>
      <w:r>
        <w:rPr>
          <w:rFonts w:cs="Aptos"/>
        </w:rPr>
        <w:t>polypropylene</w:t>
      </w:r>
      <w:proofErr w:type="spellEnd"/>
      <w:r>
        <w:rPr>
          <w:rFonts w:cs="Aptos"/>
        </w:rPr>
        <w:t xml:space="preserve">, Terra Prato </w:t>
      </w:r>
      <w:proofErr w:type="spellStart"/>
      <w:proofErr w:type="gramStart"/>
      <w:r>
        <w:rPr>
          <w:rFonts w:cs="Aptos"/>
        </w:rPr>
        <w:t>copper</w:t>
      </w:r>
      <w:proofErr w:type="spellEnd"/>
      <w:r>
        <w:rPr>
          <w:rFonts w:cs="Aptos"/>
        </w:rPr>
        <w:t xml:space="preserve"> ,</w:t>
      </w:r>
      <w:proofErr w:type="gramEnd"/>
      <w:r>
        <w:rPr>
          <w:rFonts w:cs="Aptos"/>
        </w:rPr>
        <w:t xml:space="preserve"> lichtechtheid 4-5 </w:t>
      </w:r>
      <w:proofErr w:type="spellStart"/>
      <w:r>
        <w:rPr>
          <w:rFonts w:cs="Aptos"/>
        </w:rPr>
        <w:t>Martindale</w:t>
      </w:r>
      <w:proofErr w:type="spellEnd"/>
      <w:r>
        <w:rPr>
          <w:rFonts w:cs="Aptos"/>
        </w:rPr>
        <w:t xml:space="preserve"> 92000</w:t>
      </w:r>
    </w:p>
    <w:p w14:paraId="7124C6C8" w14:textId="77777777" w:rsidR="002546D8" w:rsidRDefault="004A1254">
      <w:r>
        <w:rPr>
          <w:noProof/>
        </w:rPr>
        <w:drawing>
          <wp:inline distT="0" distB="0" distL="0" distR="0" wp14:anchorId="539AF7DA" wp14:editId="7B233A30">
            <wp:extent cx="2019296" cy="2019296"/>
            <wp:effectExtent l="0" t="0" r="4" b="4"/>
            <wp:docPr id="1955985596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19296" cy="2019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AEAD806" w14:textId="77777777" w:rsidR="002546D8" w:rsidRDefault="004A1254">
      <w:r>
        <w:t xml:space="preserve">Kleur 6: </w:t>
      </w:r>
      <w:r>
        <w:rPr>
          <w:rFonts w:cs="Aptos"/>
        </w:rPr>
        <w:t xml:space="preserve">Terra Prato </w:t>
      </w:r>
      <w:proofErr w:type="gramStart"/>
      <w:r>
        <w:rPr>
          <w:rFonts w:cs="Aptos"/>
        </w:rPr>
        <w:t>naturel ,</w:t>
      </w:r>
      <w:proofErr w:type="gramEnd"/>
      <w:r>
        <w:rPr>
          <w:rFonts w:cs="Aptos"/>
        </w:rPr>
        <w:t xml:space="preserve"> 100% polyester, lichtechtheid 4-5 </w:t>
      </w:r>
      <w:proofErr w:type="spellStart"/>
      <w:r>
        <w:rPr>
          <w:rFonts w:cs="Aptos"/>
        </w:rPr>
        <w:t>Martindale</w:t>
      </w:r>
      <w:proofErr w:type="spellEnd"/>
      <w:r>
        <w:rPr>
          <w:rFonts w:cs="Aptos"/>
        </w:rPr>
        <w:t xml:space="preserve"> 92000</w:t>
      </w:r>
    </w:p>
    <w:p w14:paraId="0E6E3147" w14:textId="77777777" w:rsidR="002546D8" w:rsidRDefault="002546D8"/>
    <w:p w14:paraId="34653521" w14:textId="77777777" w:rsidR="002546D8" w:rsidRDefault="002546D8">
      <w:pPr>
        <w:rPr>
          <w:rFonts w:cs="Aptos"/>
        </w:rPr>
      </w:pPr>
    </w:p>
    <w:p w14:paraId="29B3FFA4" w14:textId="77777777" w:rsidR="002546D8" w:rsidRDefault="004A1254">
      <w:r>
        <w:rPr>
          <w:noProof/>
        </w:rPr>
        <w:lastRenderedPageBreak/>
        <w:drawing>
          <wp:inline distT="0" distB="0" distL="0" distR="0" wp14:anchorId="117C3508" wp14:editId="650B3577">
            <wp:extent cx="2012182" cy="2033479"/>
            <wp:effectExtent l="0" t="0" r="0" b="0"/>
            <wp:docPr id="143151630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2182" cy="20334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630972" w14:textId="77777777" w:rsidR="002546D8" w:rsidRDefault="004A1254">
      <w:r>
        <w:t xml:space="preserve">Kleur 7: Eiken natuur </w:t>
      </w:r>
    </w:p>
    <w:p w14:paraId="676E5691" w14:textId="77777777" w:rsidR="002546D8" w:rsidRDefault="004A1254">
      <w:r>
        <w:rPr>
          <w:noProof/>
        </w:rPr>
        <w:drawing>
          <wp:inline distT="0" distB="0" distL="0" distR="0" wp14:anchorId="7A0F13F5" wp14:editId="2F7D9644">
            <wp:extent cx="1943657" cy="1988856"/>
            <wp:effectExtent l="0" t="0" r="0" b="5044"/>
            <wp:docPr id="1929211668" name="Afbeelding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3657" cy="19888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EFBF822" w14:textId="77777777" w:rsidR="002546D8" w:rsidRDefault="004A1254">
      <w:r>
        <w:t xml:space="preserve">Kleur 8: Salie </w:t>
      </w:r>
      <w:proofErr w:type="spellStart"/>
      <w:r>
        <w:t>fijnstructuur</w:t>
      </w:r>
      <w:proofErr w:type="spellEnd"/>
      <w:r>
        <w:t xml:space="preserve"> RAL 7033</w:t>
      </w:r>
    </w:p>
    <w:p w14:paraId="736AE2B3" w14:textId="77777777" w:rsidR="002546D8" w:rsidRDefault="004A1254">
      <w:r>
        <w:rPr>
          <w:noProof/>
        </w:rPr>
        <w:drawing>
          <wp:inline distT="0" distB="0" distL="0" distR="0" wp14:anchorId="7FFA76B5" wp14:editId="46A8ECF3">
            <wp:extent cx="1953322" cy="1791337"/>
            <wp:effectExtent l="0" t="0" r="2478" b="0"/>
            <wp:docPr id="1701149606" name="Afbeelding 13" descr="Afbeelding met grijs, tekst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53322" cy="17913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687EFA0" w14:textId="77777777" w:rsidR="002546D8" w:rsidRDefault="004A1254">
      <w:r>
        <w:t xml:space="preserve">Kleur 9: Spot </w:t>
      </w:r>
      <w:proofErr w:type="spellStart"/>
      <w:r>
        <w:t>azure</w:t>
      </w:r>
      <w:proofErr w:type="spellEnd"/>
      <w:r>
        <w:t xml:space="preserve"> groen, 100% polyester, lichtechtheid 4-5, </w:t>
      </w:r>
      <w:proofErr w:type="spellStart"/>
      <w:r>
        <w:t>Martindale</w:t>
      </w:r>
      <w:proofErr w:type="spellEnd"/>
      <w:r>
        <w:t xml:space="preserve"> 60000</w:t>
      </w:r>
    </w:p>
    <w:p w14:paraId="0800BE0C" w14:textId="77777777" w:rsidR="002546D8" w:rsidRDefault="004A1254">
      <w:r>
        <w:rPr>
          <w:rFonts w:cs="Aptos"/>
          <w:noProof/>
        </w:rPr>
        <w:lastRenderedPageBreak/>
        <w:drawing>
          <wp:inline distT="0" distB="0" distL="0" distR="0" wp14:anchorId="5996EF08" wp14:editId="0E5CEE0F">
            <wp:extent cx="1975021" cy="2006541"/>
            <wp:effectExtent l="0" t="0" r="6179" b="59"/>
            <wp:docPr id="424692373" name="Afbeelding 11" descr="Afbeelding met wit, ontwerp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75021" cy="20065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F877B92" w14:textId="77777777" w:rsidR="002546D8" w:rsidRDefault="004A1254">
      <w:r>
        <w:t>Kleur 10 wit (bureau) E0-00</w:t>
      </w:r>
    </w:p>
    <w:p w14:paraId="2B9C6622" w14:textId="77777777" w:rsidR="002546D8" w:rsidRDefault="002546D8"/>
    <w:p w14:paraId="2A06F4E1" w14:textId="77777777" w:rsidR="002546D8" w:rsidRDefault="004A1254">
      <w:r>
        <w:rPr>
          <w:noProof/>
        </w:rPr>
        <w:drawing>
          <wp:inline distT="0" distB="0" distL="0" distR="0" wp14:anchorId="1E257B5C" wp14:editId="1EFA3DF5">
            <wp:extent cx="1952628" cy="1905006"/>
            <wp:effectExtent l="0" t="0" r="3172" b="0"/>
            <wp:docPr id="415172770" name="Afbeelding 12" descr="Afbeelding met bruin, kleding, stof, gebruind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628" cy="19050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7ED1D00" w14:textId="77777777" w:rsidR="002546D8" w:rsidRDefault="004A1254">
      <w:r>
        <w:t xml:space="preserve">Kleur 11 Terra spot rust, 100% polyester, lichtechtheid 4-5, </w:t>
      </w:r>
      <w:proofErr w:type="spellStart"/>
      <w:r>
        <w:t>Martindale</w:t>
      </w:r>
      <w:proofErr w:type="spellEnd"/>
      <w:r>
        <w:t xml:space="preserve"> 60000</w:t>
      </w:r>
    </w:p>
    <w:p w14:paraId="0E7E6ADC" w14:textId="77777777" w:rsidR="002546D8" w:rsidRDefault="002546D8"/>
    <w:p w14:paraId="22D635F1" w14:textId="77777777" w:rsidR="002546D8" w:rsidRDefault="004A1254">
      <w:r>
        <w:rPr>
          <w:noProof/>
        </w:rPr>
        <w:drawing>
          <wp:inline distT="0" distB="0" distL="0" distR="0" wp14:anchorId="0127A910" wp14:editId="698D821B">
            <wp:extent cx="1914525" cy="1914525"/>
            <wp:effectExtent l="0" t="0" r="3175" b="3175"/>
            <wp:docPr id="66381785" name="Afbeelding 1" descr="Afbeelding met patroon, stof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EE024FD" w14:textId="77777777" w:rsidR="002546D8" w:rsidRDefault="004A1254">
      <w:r>
        <w:t xml:space="preserve">Kleur 12 Spot mint, lichtechtheid 4-5, </w:t>
      </w:r>
      <w:proofErr w:type="spellStart"/>
      <w:r>
        <w:t>Martindale</w:t>
      </w:r>
      <w:proofErr w:type="spellEnd"/>
      <w:r>
        <w:t xml:space="preserve"> 60000</w:t>
      </w:r>
    </w:p>
    <w:p w14:paraId="47F7A77F" w14:textId="77777777" w:rsidR="002546D8" w:rsidRDefault="004A1254">
      <w:r>
        <w:rPr>
          <w:noProof/>
        </w:rPr>
        <w:lastRenderedPageBreak/>
        <w:drawing>
          <wp:inline distT="0" distB="0" distL="0" distR="0" wp14:anchorId="74C547F5" wp14:editId="4F667ADD">
            <wp:extent cx="1762469" cy="2053394"/>
            <wp:effectExtent l="0" t="0" r="2831" b="4006"/>
            <wp:docPr id="1435876713" name="Afbeelding 1" descr="Afbeelding met bruin, Beige, hout, gebruind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2469" cy="20533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E185B6" w14:textId="77777777" w:rsidR="002546D8" w:rsidRDefault="004A1254">
      <w:r>
        <w:t>Kleur 12 Beuken klassiek walnoot</w:t>
      </w:r>
    </w:p>
    <w:p w14:paraId="20D3510A" w14:textId="77777777" w:rsidR="002546D8" w:rsidRDefault="004A1254">
      <w:r>
        <w:rPr>
          <w:noProof/>
        </w:rPr>
        <w:drawing>
          <wp:inline distT="0" distB="0" distL="0" distR="0" wp14:anchorId="298449AD" wp14:editId="530B4012">
            <wp:extent cx="1743075" cy="1743075"/>
            <wp:effectExtent l="0" t="0" r="0" b="0"/>
            <wp:docPr id="1831948119" name="Afbeelding 1" descr="Afbeelding met kleding, patroon, stof, Beige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5D8AFC5" w14:textId="77777777" w:rsidR="002546D8" w:rsidRDefault="004A1254">
      <w:r>
        <w:t xml:space="preserve">Kleur 13 Prato eucalyptus, 72% polyester, 28 </w:t>
      </w:r>
      <w:r>
        <w:t>%</w:t>
      </w:r>
      <w:proofErr w:type="spellStart"/>
      <w:r>
        <w:t>polypropylene</w:t>
      </w:r>
      <w:proofErr w:type="spellEnd"/>
      <w:r>
        <w:t xml:space="preserve">, lichteenheid 4-5, </w:t>
      </w:r>
      <w:proofErr w:type="spellStart"/>
      <w:r>
        <w:t>Martindale</w:t>
      </w:r>
      <w:proofErr w:type="spellEnd"/>
      <w:r>
        <w:t xml:space="preserve"> 92000</w:t>
      </w:r>
    </w:p>
    <w:p w14:paraId="44DBFFD1" w14:textId="77777777" w:rsidR="002546D8" w:rsidRDefault="002546D8"/>
    <w:p w14:paraId="46F1DA4E" w14:textId="77777777" w:rsidR="002546D8" w:rsidRDefault="004A1254">
      <w:r>
        <w:rPr>
          <w:noProof/>
        </w:rPr>
        <w:drawing>
          <wp:inline distT="0" distB="0" distL="0" distR="0" wp14:anchorId="71A5E4A7" wp14:editId="0441CD03">
            <wp:extent cx="1895743" cy="1848112"/>
            <wp:effectExtent l="0" t="0" r="0" b="6088"/>
            <wp:docPr id="1367146653" name="Afbeelding 1" descr="Afbeelding met kleding, stof, patroon, grijs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95743" cy="18481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750B2F5" w14:textId="77777777" w:rsidR="002546D8" w:rsidRDefault="004A1254">
      <w:r>
        <w:t xml:space="preserve">Kleur 14 ER11 Era </w:t>
      </w:r>
      <w:proofErr w:type="spellStart"/>
      <w:r>
        <w:t>kwartsgrijs</w:t>
      </w:r>
      <w:proofErr w:type="spellEnd"/>
      <w:r>
        <w:t xml:space="preserve"> (CSE13), Afslijtproef &gt; 100.000, </w:t>
      </w:r>
      <w:proofErr w:type="spellStart"/>
      <w:r>
        <w:t>Pilling</w:t>
      </w:r>
      <w:proofErr w:type="spellEnd"/>
      <w:r>
        <w:t>: 4-5, Vastheid: 5, Wrijven kleurvastheid: 4</w:t>
      </w:r>
    </w:p>
    <w:p w14:paraId="7DEE4BEC" w14:textId="77777777" w:rsidR="002546D8" w:rsidRDefault="004A1254">
      <w:r>
        <w:rPr>
          <w:noProof/>
        </w:rPr>
        <w:lastRenderedPageBreak/>
        <w:drawing>
          <wp:inline distT="0" distB="0" distL="0" distR="0" wp14:anchorId="6B62A69B" wp14:editId="429E8331">
            <wp:extent cx="1754623" cy="1805629"/>
            <wp:effectExtent l="0" t="0" r="0" b="0"/>
            <wp:docPr id="46173056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54623" cy="18056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9E3A4A8" w14:textId="77777777" w:rsidR="002546D8" w:rsidRDefault="004A1254">
      <w:r>
        <w:t xml:space="preserve">Kleur 15 Netbespanning, Uni wit 8144, </w:t>
      </w:r>
      <w:proofErr w:type="spellStart"/>
      <w:r>
        <w:t>Pilling</w:t>
      </w:r>
      <w:proofErr w:type="spellEnd"/>
      <w:r>
        <w:t>: 5, Vastheid: 7, Wrijven kleurvastheid: 5</w:t>
      </w:r>
    </w:p>
    <w:p w14:paraId="6D308789" w14:textId="77777777" w:rsidR="002546D8" w:rsidRDefault="002546D8"/>
    <w:p w14:paraId="79CC900C" w14:textId="77777777" w:rsidR="002546D8" w:rsidRDefault="004A1254">
      <w:r>
        <w:rPr>
          <w:noProof/>
        </w:rPr>
        <w:drawing>
          <wp:inline distT="0" distB="0" distL="0" distR="0" wp14:anchorId="561BC471" wp14:editId="024C147F">
            <wp:extent cx="1750637" cy="1644539"/>
            <wp:effectExtent l="0" t="0" r="1963" b="0"/>
            <wp:docPr id="546525527" name="Afbeelding 1" descr="Afbeelding met kleding, stof, grijs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50637" cy="16445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BF112C" w14:textId="77777777" w:rsidR="002546D8" w:rsidRDefault="004A1254">
      <w:r>
        <w:t xml:space="preserve">Kleur 16 Off </w:t>
      </w:r>
      <w:proofErr w:type="spellStart"/>
      <w:r>
        <w:t>white</w:t>
      </w:r>
      <w:proofErr w:type="spellEnd"/>
      <w:r>
        <w:t>, Materiaal vilt, klasse C certificering geluidsabsorptie</w:t>
      </w:r>
    </w:p>
    <w:sectPr w:rsidR="002546D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B794A" w14:textId="77777777" w:rsidR="004A1254" w:rsidRDefault="004A1254">
      <w:pPr>
        <w:spacing w:after="0" w:line="240" w:lineRule="auto"/>
      </w:pPr>
      <w:r>
        <w:separator/>
      </w:r>
    </w:p>
  </w:endnote>
  <w:endnote w:type="continuationSeparator" w:id="0">
    <w:p w14:paraId="54B67E9C" w14:textId="77777777" w:rsidR="004A1254" w:rsidRDefault="004A1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2BB74" w14:textId="77777777" w:rsidR="004A1254" w:rsidRDefault="004A125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F8FA5F" w14:textId="77777777" w:rsidR="004A1254" w:rsidRDefault="004A12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546D8"/>
    <w:rsid w:val="000F0FB9"/>
    <w:rsid w:val="002546D8"/>
    <w:rsid w:val="004A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0BA18E"/>
  <w15:docId w15:val="{AC4C5C0A-5397-804E-AF53-B989EE1F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nl-NL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Kop2Char">
    <w:name w:val="Kop 2 Char"/>
    <w:basedOn w:val="Standaardalinea-lettertyp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Kop3Char">
    <w:name w:val="Kop 3 Char"/>
    <w:basedOn w:val="Standaardalinea-lettertype"/>
    <w:rPr>
      <w:rFonts w:eastAsia="Times New Roman" w:cs="Times New Roman"/>
      <w:color w:val="0F4761"/>
      <w:sz w:val="28"/>
      <w:szCs w:val="28"/>
    </w:rPr>
  </w:style>
  <w:style w:type="character" w:customStyle="1" w:styleId="Kop4Char">
    <w:name w:val="Kop 4 Char"/>
    <w:basedOn w:val="Standaardalinea-lettertype"/>
    <w:rPr>
      <w:rFonts w:eastAsia="Times New Roman" w:cs="Times New Roman"/>
      <w:i/>
      <w:iCs/>
      <w:color w:val="0F4761"/>
    </w:rPr>
  </w:style>
  <w:style w:type="character" w:customStyle="1" w:styleId="Kop5Char">
    <w:name w:val="Kop 5 Char"/>
    <w:basedOn w:val="Standaardalinea-lettertype"/>
    <w:rPr>
      <w:rFonts w:eastAsia="Times New Roman" w:cs="Times New Roman"/>
      <w:color w:val="0F4761"/>
    </w:rPr>
  </w:style>
  <w:style w:type="character" w:customStyle="1" w:styleId="Kop6Char">
    <w:name w:val="Kop 6 Char"/>
    <w:basedOn w:val="Standaardalinea-lettertype"/>
    <w:rPr>
      <w:rFonts w:eastAsia="Times New Roman" w:cs="Times New Roman"/>
      <w:i/>
      <w:iCs/>
      <w:color w:val="595959"/>
    </w:rPr>
  </w:style>
  <w:style w:type="character" w:customStyle="1" w:styleId="Kop7Char">
    <w:name w:val="Kop 7 Char"/>
    <w:basedOn w:val="Standaardalinea-lettertype"/>
    <w:rPr>
      <w:rFonts w:eastAsia="Times New Roman" w:cs="Times New Roman"/>
      <w:color w:val="595959"/>
    </w:rPr>
  </w:style>
  <w:style w:type="character" w:customStyle="1" w:styleId="Kop8Char">
    <w:name w:val="Kop 8 Char"/>
    <w:basedOn w:val="Standaardalinea-lettertype"/>
    <w:rPr>
      <w:rFonts w:eastAsia="Times New Roman" w:cs="Times New Roman"/>
      <w:i/>
      <w:iCs/>
      <w:color w:val="272727"/>
    </w:rPr>
  </w:style>
  <w:style w:type="character" w:customStyle="1" w:styleId="Kop9Char">
    <w:name w:val="Kop 9 Char"/>
    <w:basedOn w:val="Standaardalinea-lettertype"/>
    <w:rPr>
      <w:rFonts w:eastAsia="Times New Roman" w:cs="Times New Roman"/>
      <w:color w:val="272727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elChar">
    <w:name w:val="Titel Char"/>
    <w:basedOn w:val="Standaardalinea-lettertyp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Times New Roman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i/>
      <w:iCs/>
      <w:color w:val="404040"/>
    </w:rPr>
  </w:style>
  <w:style w:type="paragraph" w:styleId="Lijstalinea">
    <w:name w:val="List Paragraph"/>
    <w:basedOn w:val="Standaard"/>
    <w:pPr>
      <w:ind w:left="720"/>
      <w:contextualSpacing/>
    </w:pPr>
  </w:style>
  <w:style w:type="character" w:styleId="Intensievebenadrukking">
    <w:name w:val="Intense Emphasis"/>
    <w:basedOn w:val="Standaardalinea-lettertype"/>
    <w:rPr>
      <w:i/>
      <w:iCs/>
      <w:color w:val="0F4761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DuidelijkcitaatChar">
    <w:name w:val="Duidelijk citaat Char"/>
    <w:basedOn w:val="Standaardalinea-lettertype"/>
    <w:rPr>
      <w:i/>
      <w:iCs/>
      <w:color w:val="0F4761"/>
    </w:rPr>
  </w:style>
  <w:style w:type="character" w:styleId="Intensieveverwijzing">
    <w:name w:val="Intense Reference"/>
    <w:basedOn w:val="Standaardalinea-lettertype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Bos</dc:creator>
  <dc:description/>
  <cp:lastModifiedBy>Johan Baars</cp:lastModifiedBy>
  <cp:revision>2</cp:revision>
  <dcterms:created xsi:type="dcterms:W3CDTF">2024-12-19T14:11:00Z</dcterms:created>
  <dcterms:modified xsi:type="dcterms:W3CDTF">2024-12-19T14:11:00Z</dcterms:modified>
</cp:coreProperties>
</file>