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3190" w14:textId="1B7423D8" w:rsidR="00235546" w:rsidRPr="006F490C" w:rsidRDefault="00B32E22" w:rsidP="00DF2236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Nieuwbouw </w:t>
      </w:r>
      <w:r w:rsidR="00AD72CF">
        <w:t xml:space="preserve">IKC </w:t>
      </w:r>
      <w:proofErr w:type="spellStart"/>
      <w:r w:rsidR="00D34FAA">
        <w:t>Nederwoud</w:t>
      </w:r>
      <w:proofErr w:type="spellEnd"/>
    </w:p>
    <w:p w14:paraId="4856356F" w14:textId="77777777" w:rsidR="00AB566E" w:rsidRDefault="00AB566E" w:rsidP="00016749">
      <w:pPr>
        <w:pStyle w:val="Geenafstand"/>
      </w:pPr>
    </w:p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0375AAF0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031583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739D6C4E" w14:textId="5249DCDA" w:rsidR="00E953EB" w:rsidRDefault="008D1FA0" w:rsidP="008D1FA0">
      <w:pPr>
        <w:rPr>
          <w:rFonts w:ascii="Tahoma" w:hAnsi="Tahoma"/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</w:p>
    <w:p w14:paraId="5A839668" w14:textId="115D976F" w:rsidR="008D1FA0" w:rsidRDefault="008D1FA0" w:rsidP="008D1FA0">
      <w:pPr>
        <w:rPr>
          <w:b/>
          <w:sz w:val="20"/>
          <w:szCs w:val="20"/>
          <w:lang w:eastAsia="en-US"/>
        </w:rPr>
      </w:pP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696"/>
      </w:tblGrid>
      <w:tr w:rsidR="008D1FA0" w:rsidRPr="001A33CD" w14:paraId="5A839676" w14:textId="77777777" w:rsidTr="00F266BF">
        <w:tc>
          <w:tcPr>
            <w:tcW w:w="523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06B7E42B" w14:textId="6A89DC51" w:rsidR="00846194" w:rsidRDefault="00846194" w:rsidP="00865163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3B5CBC20" w14:textId="77777777" w:rsidR="00A32E6D" w:rsidRPr="00A32E6D" w:rsidRDefault="00A32E6D" w:rsidP="00A32E6D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696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4FA8624F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2094"/>
      </w:tblGrid>
      <w:tr w:rsidR="008D1FA0" w:rsidRPr="001A33CD" w14:paraId="5A83967D" w14:textId="77777777" w:rsidTr="00743BC9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743BC9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743BC9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743BC9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264F2332" w14:textId="749D4AD3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</w:t>
            </w:r>
            <w:r w:rsidR="00326266" w:rsidRPr="00326266">
              <w:rPr>
                <w:rFonts w:cs="Tahoma"/>
                <w:szCs w:val="17"/>
              </w:rPr>
              <w:t>Besluit bouwwerken leefomgeving</w:t>
            </w:r>
            <w:r w:rsidR="0080115A">
              <w:rPr>
                <w:rFonts w:cs="Tahoma"/>
                <w:szCs w:val="17"/>
              </w:rPr>
              <w:t>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743BC9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743BC9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4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743BC9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4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743BC9">
        <w:trPr>
          <w:trHeight w:val="558"/>
        </w:trPr>
        <w:tc>
          <w:tcPr>
            <w:tcW w:w="433" w:type="dxa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12FB7E3" w14:textId="77777777" w:rsidR="00990F88" w:rsidRDefault="00E761C8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t>Ervaring met het realiseren van een opdracht waarbij de elektrotechnische installatiewerkzaamheden deel uitmaakten van deze opdracht;</w:t>
            </w:r>
          </w:p>
          <w:p w14:paraId="4076BDA2" w14:textId="42F4BD4F" w:rsidR="005E03C1" w:rsidRPr="00990F88" w:rsidRDefault="00FC2FE2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lastRenderedPageBreak/>
              <w:t xml:space="preserve">Realisatie van nieuwbouwactiviteiten van een utilitair </w:t>
            </w:r>
            <w:r w:rsidRPr="00E953EB">
              <w:rPr>
                <w:rFonts w:cs="Arial"/>
              </w:rPr>
              <w:t xml:space="preserve">gebouw, met de gebruiksfunctie onderwijs, met omvang ≥ </w:t>
            </w:r>
            <w:r w:rsidR="00093C8B">
              <w:rPr>
                <w:rFonts w:cs="Arial"/>
              </w:rPr>
              <w:t>700 m</w:t>
            </w:r>
            <w:r w:rsidRPr="00E953EB">
              <w:rPr>
                <w:rFonts w:cs="Arial"/>
              </w:rPr>
              <w:t>² bvo (gemeten</w:t>
            </w:r>
            <w:r w:rsidRPr="00990F88">
              <w:rPr>
                <w:rFonts w:cs="Arial"/>
              </w:rPr>
              <w:t xml:space="preserve"> conform NEN 2580)</w:t>
            </w:r>
            <w:r w:rsidR="008E119E" w:rsidRPr="00990F88">
              <w:rPr>
                <w:rFonts w:cs="Arial"/>
              </w:rPr>
              <w:t>;</w:t>
            </w:r>
          </w:p>
          <w:p w14:paraId="6263B9DC" w14:textId="77777777" w:rsidR="00990ABB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953EB">
              <w:rPr>
                <w:rFonts w:cs="Arial"/>
              </w:rPr>
              <w:t xml:space="preserve">Werkzaamheden aan een utilitair gebouw, omvang </w:t>
            </w:r>
          </w:p>
          <w:p w14:paraId="76E9E10B" w14:textId="10506C3F" w:rsidR="00ED41D6" w:rsidRPr="003730E0" w:rsidRDefault="00386A13" w:rsidP="00990ABB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  <w:r w:rsidRPr="00E953EB">
              <w:rPr>
                <w:rFonts w:cs="Verdana"/>
              </w:rPr>
              <w:t xml:space="preserve">≥ </w:t>
            </w:r>
            <w:r w:rsidR="00093C8B">
              <w:rPr>
                <w:rFonts w:cs="Verdana"/>
              </w:rPr>
              <w:t xml:space="preserve">700 </w:t>
            </w:r>
            <w:r w:rsidRPr="00E953EB">
              <w:rPr>
                <w:rFonts w:cs="Verdana"/>
              </w:rPr>
              <w:t xml:space="preserve">m² bvo </w:t>
            </w:r>
            <w:r w:rsidR="00ED41D6" w:rsidRPr="00E953EB">
              <w:rPr>
                <w:rFonts w:cs="Arial"/>
              </w:rPr>
              <w:t>(gemeten conform</w:t>
            </w:r>
            <w:r w:rsidR="00ED41D6" w:rsidRPr="002D7B6E">
              <w:rPr>
                <w:rFonts w:cs="Arial"/>
              </w:rPr>
              <w:t xml:space="preserve"> NEN 2580), waarbij een bouwteamovereenkomst (of geïntegreerd </w:t>
            </w:r>
            <w:r w:rsidR="00ED41D6" w:rsidRPr="003730E0">
              <w:rPr>
                <w:rFonts w:cs="Arial"/>
              </w:rPr>
              <w:t>contract) van toepassing was op het project;</w:t>
            </w:r>
          </w:p>
          <w:p w14:paraId="3FF6B77C" w14:textId="4B5D46A7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3310B5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37ECF0A" w14:textId="77777777" w:rsidR="00165C64" w:rsidRDefault="00165C64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34B73526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1CE84F1" w14:textId="77777777" w:rsidR="007069EC" w:rsidRDefault="007069E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2DF742E8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7777777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B8031D3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CA61E91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7004365A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A839699" w14:textId="24D125B5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B22285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743BC9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743BC9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743BC9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743BC9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4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743BC9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743BC9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743BC9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B234" w14:textId="77777777" w:rsidR="008D1F68" w:rsidRDefault="008D1F68">
      <w:r>
        <w:separator/>
      </w:r>
    </w:p>
  </w:endnote>
  <w:endnote w:type="continuationSeparator" w:id="0">
    <w:p w14:paraId="4975C2DF" w14:textId="77777777" w:rsidR="008D1F68" w:rsidRDefault="008D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918" w14:textId="7268C59A" w:rsidR="00B06D78" w:rsidRPr="003E10F6" w:rsidRDefault="00983C1B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ABB7867" wp14:editId="0681FAB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842964505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E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B7281A">
      <w:rPr>
        <w:noProof/>
        <w:color w:val="4D4D4D"/>
        <w:sz w:val="14"/>
        <w:szCs w:val="14"/>
      </w:rPr>
      <w:t>luveni01-260330-bijlage03a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784F" w14:textId="77777777" w:rsidR="008D1F68" w:rsidRDefault="008D1F68">
      <w:r>
        <w:separator/>
      </w:r>
    </w:p>
  </w:footnote>
  <w:footnote w:type="continuationSeparator" w:id="0">
    <w:p w14:paraId="71F3A7B0" w14:textId="77777777" w:rsidR="008D1F68" w:rsidRDefault="008D1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AB41" w14:textId="46EF0E59" w:rsidR="00A42EFD" w:rsidRDefault="0088769C">
    <w:pPr>
      <w:pStyle w:val="Koptekst"/>
    </w:pPr>
    <w:r>
      <w:rPr>
        <w:noProof/>
      </w:rPr>
      <w:drawing>
        <wp:anchor distT="0" distB="0" distL="114300" distR="114300" simplePos="0" relativeHeight="251663872" behindDoc="1" locked="0" layoutInCell="1" allowOverlap="1" wp14:anchorId="5C063BD4" wp14:editId="40C0578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000" cy="1105200"/>
          <wp:effectExtent l="0" t="0" r="3175" b="0"/>
          <wp:wrapSquare wrapText="bothSides"/>
          <wp:docPr id="492725669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6749"/>
    <w:rsid w:val="000173BA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3C8B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545D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A760B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332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26266"/>
    <w:rsid w:val="003308C1"/>
    <w:rsid w:val="003310B5"/>
    <w:rsid w:val="00333A72"/>
    <w:rsid w:val="00342BA8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2E0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22C4"/>
    <w:rsid w:val="004B3863"/>
    <w:rsid w:val="004B7A35"/>
    <w:rsid w:val="004C0607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5F5B2F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4F26"/>
    <w:rsid w:val="00626251"/>
    <w:rsid w:val="00626F70"/>
    <w:rsid w:val="00632D61"/>
    <w:rsid w:val="006412AC"/>
    <w:rsid w:val="0064196D"/>
    <w:rsid w:val="006444CA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77F5A"/>
    <w:rsid w:val="007804B8"/>
    <w:rsid w:val="007804C9"/>
    <w:rsid w:val="0078465D"/>
    <w:rsid w:val="00790042"/>
    <w:rsid w:val="007955D9"/>
    <w:rsid w:val="007A062E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6EB"/>
    <w:rsid w:val="00881D5A"/>
    <w:rsid w:val="00885BC4"/>
    <w:rsid w:val="00885C61"/>
    <w:rsid w:val="0088769C"/>
    <w:rsid w:val="0089314C"/>
    <w:rsid w:val="008934CD"/>
    <w:rsid w:val="008A225D"/>
    <w:rsid w:val="008A3A1D"/>
    <w:rsid w:val="008A3EAC"/>
    <w:rsid w:val="008A4757"/>
    <w:rsid w:val="008C25F6"/>
    <w:rsid w:val="008C2633"/>
    <w:rsid w:val="008C2914"/>
    <w:rsid w:val="008C6313"/>
    <w:rsid w:val="008C7D0C"/>
    <w:rsid w:val="008D1F68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0F84"/>
    <w:rsid w:val="00921D22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3C1B"/>
    <w:rsid w:val="00986EF2"/>
    <w:rsid w:val="00987CAE"/>
    <w:rsid w:val="00990ABB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4761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4493"/>
    <w:rsid w:val="00AA7217"/>
    <w:rsid w:val="00AA7FF9"/>
    <w:rsid w:val="00AB0288"/>
    <w:rsid w:val="00AB566E"/>
    <w:rsid w:val="00AD5C37"/>
    <w:rsid w:val="00AD6957"/>
    <w:rsid w:val="00AD72CF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671"/>
    <w:rsid w:val="00B56FC2"/>
    <w:rsid w:val="00B570C3"/>
    <w:rsid w:val="00B649A0"/>
    <w:rsid w:val="00B657C0"/>
    <w:rsid w:val="00B71AB6"/>
    <w:rsid w:val="00B7281A"/>
    <w:rsid w:val="00B76E78"/>
    <w:rsid w:val="00B804A0"/>
    <w:rsid w:val="00B8255C"/>
    <w:rsid w:val="00B86DDA"/>
    <w:rsid w:val="00B95952"/>
    <w:rsid w:val="00B96F13"/>
    <w:rsid w:val="00BA1CAB"/>
    <w:rsid w:val="00BA3052"/>
    <w:rsid w:val="00BA30BB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30307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2A80"/>
    <w:rsid w:val="00D143D1"/>
    <w:rsid w:val="00D144E0"/>
    <w:rsid w:val="00D15F88"/>
    <w:rsid w:val="00D16E5B"/>
    <w:rsid w:val="00D23F1E"/>
    <w:rsid w:val="00D24CE5"/>
    <w:rsid w:val="00D27FBA"/>
    <w:rsid w:val="00D331E6"/>
    <w:rsid w:val="00D34FAA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6796"/>
    <w:rsid w:val="00DB73FE"/>
    <w:rsid w:val="00DB746B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788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53EB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266BF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1A9E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B7B25"/>
    <w:rsid w:val="00FC2FE2"/>
    <w:rsid w:val="00FC60A8"/>
    <w:rsid w:val="00FD5911"/>
    <w:rsid w:val="00FD62D3"/>
    <w:rsid w:val="00FD6ECD"/>
    <w:rsid w:val="00FE0770"/>
    <w:rsid w:val="00FE0E8E"/>
    <w:rsid w:val="00FE0F51"/>
    <w:rsid w:val="00FE1475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66c186-50a9-4b6e-86c1-edbc3b3401c3" xsi:nil="true"/>
    <lcf76f155ced4ddcb4097134ff3c332f xmlns="dced98f1-51b0-43ba-9785-188f167bff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E7D21427B2D4A8C364BC61143C8CA" ma:contentTypeVersion="11" ma:contentTypeDescription="Een nieuw document maken." ma:contentTypeScope="" ma:versionID="8031291b75fe50748b36439a73a866ba">
  <xsd:schema xmlns:xsd="http://www.w3.org/2001/XMLSchema" xmlns:xs="http://www.w3.org/2001/XMLSchema" xmlns:p="http://schemas.microsoft.com/office/2006/metadata/properties" xmlns:ns2="dced98f1-51b0-43ba-9785-188f167bff14" xmlns:ns3="4466c186-50a9-4b6e-86c1-edbc3b3401c3" targetNamespace="http://schemas.microsoft.com/office/2006/metadata/properties" ma:root="true" ma:fieldsID="24faf6df5f6bc8151393a04ba76c256d" ns2:_="" ns3:_="">
    <xsd:import namespace="dced98f1-51b0-43ba-9785-188f167bff14"/>
    <xsd:import namespace="4466c186-50a9-4b6e-86c1-edbc3b340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d98f1-51b0-43ba-9785-188f167bf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6c186-50a9-4b6e-86c1-edbc3b3401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8af981-4d11-48f9-9452-5a469c260fb1}" ma:internalName="TaxCatchAll" ma:showField="CatchAllData" ma:web="4466c186-50a9-4b6e-86c1-edbc3b340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4466c186-50a9-4b6e-86c1-edbc3b3401c3"/>
    <ds:schemaRef ds:uri="dced98f1-51b0-43ba-9785-188f167bff14"/>
  </ds:schemaRefs>
</ds:datastoreItem>
</file>

<file path=customXml/itemProps2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FB4F7-1657-421A-B9A6-50741DD46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d98f1-51b0-43ba-9785-188f167bff14"/>
    <ds:schemaRef ds:uri="4466c186-50a9-4b6e-86c1-edbc3b340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10</TotalTime>
  <Pages>5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3701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17</cp:revision>
  <cp:lastPrinted>2026-03-30T14:31:00Z</cp:lastPrinted>
  <dcterms:created xsi:type="dcterms:W3CDTF">2024-10-17T09:50:00Z</dcterms:created>
  <dcterms:modified xsi:type="dcterms:W3CDTF">2026-03-30T14:31:00Z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0x01010044CE7D21427B2D4A8C364BC61143C8CA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