
<file path=[Content_Types].xml><?xml version="1.0" encoding="utf-8"?>
<Types xmlns="http://schemas.openxmlformats.org/package/2006/content-types">
  <Default Extension="bin"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media/image2.bin" ContentType="image/png"/>
  <Override PartName="/word/media/image3.bin" ContentType="image/png"/>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B9DCA" w14:textId="77777777" w:rsidR="000869A5" w:rsidRPr="00F73642" w:rsidRDefault="000869A5" w:rsidP="007E74D5">
      <w:pPr>
        <w:jc w:val="center"/>
        <w:rPr>
          <w:b/>
          <w:bCs w:val="0"/>
          <w:noProof/>
          <w:sz w:val="36"/>
          <w:szCs w:val="36"/>
        </w:rPr>
      </w:pPr>
      <w:r>
        <w:rPr>
          <w:b/>
          <w:bCs w:val="0"/>
          <w:noProof/>
          <w:sz w:val="36"/>
          <w:szCs w:val="36"/>
        </w:rPr>
        <w:t>Overeenkomst</w:t>
      </w:r>
    </w:p>
    <w:p w14:paraId="78010FCB" w14:textId="77777777" w:rsidR="006E0EC5" w:rsidRPr="00F73642" w:rsidRDefault="006E0EC5" w:rsidP="007E74D5">
      <w:pPr>
        <w:jc w:val="center"/>
        <w:rPr>
          <w:b/>
          <w:bCs w:val="0"/>
          <w:noProof/>
          <w:sz w:val="36"/>
          <w:szCs w:val="36"/>
        </w:rPr>
      </w:pPr>
    </w:p>
    <w:p w14:paraId="5BC7CE8A" w14:textId="669610FB" w:rsidR="003B12FC" w:rsidRPr="00F73642" w:rsidRDefault="003B12FC" w:rsidP="007E74D5">
      <w:pPr>
        <w:jc w:val="center"/>
        <w:rPr>
          <w:b/>
          <w:sz w:val="36"/>
          <w:szCs w:val="36"/>
        </w:rPr>
        <w:sectPr w:rsidR="003B12FC" w:rsidRPr="00F73642" w:rsidSect="00982FCC">
          <w:headerReference w:type="default" r:id="rId13"/>
          <w:footerReference w:type="default" r:id="rId14"/>
          <w:footerReference w:type="first" r:id="rId15"/>
          <w:type w:val="continuous"/>
          <w:pgSz w:w="11906" w:h="16838"/>
          <w:pgMar w:top="2268" w:right="1134" w:bottom="567" w:left="1134" w:header="709" w:footer="510" w:gutter="0"/>
          <w:cols w:space="708"/>
          <w:titlePg/>
          <w:docGrid w:linePitch="360"/>
        </w:sectPr>
      </w:pPr>
      <w:r w:rsidRPr="006F0E4C">
        <w:rPr>
          <w:b/>
          <w:bCs w:val="0"/>
          <w:noProof/>
          <w:sz w:val="36"/>
          <w:szCs w:val="36"/>
        </w:rPr>
        <w:t>“</w:t>
      </w:r>
      <w:sdt>
        <w:sdtPr>
          <w:rPr>
            <w:b/>
            <w:bCs w:val="0"/>
            <w:noProof/>
            <w:sz w:val="36"/>
            <w:szCs w:val="36"/>
          </w:rPr>
          <w:alias w:val="{{Form.NaamAanbesteding}}"/>
          <w:tag w:val="{&quot;templafy&quot;:{&quot;id&quot;:&quot;d25502a3-0b1f-4e16-ad76-eeb232ffa87d&quot;}}"/>
          <w:id w:val="2138680700"/>
          <w:placeholder>
            <w:docPart w:val="1E130C80358245009C07C3CE8461EC1B"/>
          </w:placeholder>
        </w:sdtPr>
        <w:sdtEndPr/>
        <w:sdtContent>
          <w:r w:rsidR="007752C4">
            <w:rPr>
              <w:b/>
              <w:bCs w:val="0"/>
              <w:noProof/>
              <w:sz w:val="36"/>
              <w:szCs w:val="36"/>
            </w:rPr>
            <w:t>Levering en onderhoud vrachtwagen met autolaadkraan</w:t>
          </w:r>
        </w:sdtContent>
      </w:sdt>
      <w:r w:rsidRPr="006F0E4C">
        <w:rPr>
          <w:rFonts w:eastAsia="Times New Roman" w:cs="Times New Roman"/>
          <w:sz w:val="36"/>
          <w:szCs w:val="36"/>
        </w:rPr>
        <w:t>”</w:t>
      </w:r>
    </w:p>
    <w:p w14:paraId="1B4B5E46" w14:textId="77777777" w:rsidR="003B12FC" w:rsidRPr="00F73642" w:rsidRDefault="003B12FC" w:rsidP="007E74D5">
      <w:pPr>
        <w:jc w:val="center"/>
        <w:rPr>
          <w:rFonts w:eastAsia="Times New Roman" w:cs="Times New Roman"/>
          <w:szCs w:val="18"/>
        </w:rPr>
      </w:pPr>
    </w:p>
    <w:p w14:paraId="356C6A9D" w14:textId="77777777" w:rsidR="003B12FC" w:rsidRPr="00F73642" w:rsidRDefault="003B12FC" w:rsidP="007E74D5">
      <w:pPr>
        <w:rPr>
          <w:rFonts w:eastAsia="Times New Roman"/>
          <w:szCs w:val="18"/>
        </w:rPr>
      </w:pPr>
    </w:p>
    <w:p w14:paraId="1B42D1F1" w14:textId="77777777" w:rsidR="003B12FC" w:rsidRPr="00F73642" w:rsidRDefault="003B12FC" w:rsidP="007E74D5">
      <w:pPr>
        <w:rPr>
          <w:rFonts w:eastAsia="Times New Roman"/>
          <w:szCs w:val="18"/>
        </w:rPr>
      </w:pPr>
    </w:p>
    <w:p w14:paraId="6D7CDA46" w14:textId="77777777" w:rsidR="003B12FC" w:rsidRPr="00F73642" w:rsidRDefault="003B12FC" w:rsidP="007E74D5">
      <w:pPr>
        <w:rPr>
          <w:rFonts w:eastAsia="Times New Roman"/>
          <w:szCs w:val="18"/>
        </w:rPr>
      </w:pPr>
    </w:p>
    <w:p w14:paraId="69CE9375" w14:textId="77777777" w:rsidR="003B12FC" w:rsidRPr="00F73642" w:rsidRDefault="003B12FC" w:rsidP="007E74D5">
      <w:pPr>
        <w:jc w:val="center"/>
        <w:rPr>
          <w:rFonts w:eastAsia="Times New Roman"/>
          <w:szCs w:val="18"/>
        </w:rPr>
      </w:pPr>
      <w:r w:rsidRPr="00F73642">
        <w:rPr>
          <w:rFonts w:cstheme="minorHAnsi"/>
          <w:noProof/>
          <w:sz w:val="32"/>
          <w:szCs w:val="32"/>
        </w:rPr>
        <w:drawing>
          <wp:inline distT="0" distB="0" distL="0" distR="0" wp14:anchorId="61E5ABEF" wp14:editId="4301D906">
            <wp:extent cx="4351069" cy="788662"/>
            <wp:effectExtent l="0" t="0" r="0" b="0"/>
            <wp:docPr id="1" name="Afbeelding 13" descr="H:\Handige documenten\Logo Gemeente HW -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andige documenten\Logo Gemeente HW - RGB.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50121" cy="788490"/>
                    </a:xfrm>
                    <a:prstGeom prst="rect">
                      <a:avLst/>
                    </a:prstGeom>
                    <a:noFill/>
                    <a:ln>
                      <a:noFill/>
                    </a:ln>
                  </pic:spPr>
                </pic:pic>
              </a:graphicData>
            </a:graphic>
          </wp:inline>
        </w:drawing>
      </w:r>
    </w:p>
    <w:p w14:paraId="34FBDC3A" w14:textId="77777777" w:rsidR="003B12FC" w:rsidRPr="00F73642" w:rsidRDefault="003B12FC" w:rsidP="007E74D5">
      <w:pPr>
        <w:rPr>
          <w:rFonts w:eastAsia="Times New Roman"/>
          <w:szCs w:val="18"/>
        </w:rPr>
      </w:pPr>
    </w:p>
    <w:p w14:paraId="3D3C660D" w14:textId="77777777" w:rsidR="003B12FC" w:rsidRPr="00F73642" w:rsidRDefault="003B12FC" w:rsidP="007E74D5">
      <w:pPr>
        <w:rPr>
          <w:rFonts w:eastAsia="Times New Roman"/>
          <w:szCs w:val="18"/>
        </w:rPr>
      </w:pPr>
    </w:p>
    <w:p w14:paraId="5123D76A" w14:textId="77777777" w:rsidR="003B12FC" w:rsidRPr="00F73642" w:rsidRDefault="003B12FC" w:rsidP="007E74D5">
      <w:pPr>
        <w:rPr>
          <w:rFonts w:eastAsia="Times New Roman"/>
          <w:szCs w:val="18"/>
        </w:rPr>
      </w:pPr>
    </w:p>
    <w:p w14:paraId="670BDD6A" w14:textId="77777777" w:rsidR="003B12FC" w:rsidRPr="00F73642" w:rsidRDefault="003B12FC" w:rsidP="007E74D5">
      <w:pPr>
        <w:rPr>
          <w:rFonts w:eastAsia="Times New Roman"/>
          <w:szCs w:val="18"/>
        </w:rPr>
      </w:pPr>
    </w:p>
    <w:p w14:paraId="4D3A1887" w14:textId="77777777" w:rsidR="003B12FC" w:rsidRPr="00F73642" w:rsidRDefault="003B12FC" w:rsidP="007E74D5">
      <w:pPr>
        <w:rPr>
          <w:rFonts w:eastAsia="Times New Roman"/>
          <w:szCs w:val="18"/>
        </w:rPr>
      </w:pPr>
    </w:p>
    <w:p w14:paraId="48CBD7E5" w14:textId="77777777" w:rsidR="003B12FC" w:rsidRPr="00F73642" w:rsidRDefault="003B12FC" w:rsidP="007E74D5">
      <w:pPr>
        <w:rPr>
          <w:rFonts w:eastAsia="Times New Roman"/>
          <w:szCs w:val="18"/>
        </w:rPr>
      </w:pPr>
    </w:p>
    <w:p w14:paraId="4F2658C3" w14:textId="77777777" w:rsidR="003B12FC" w:rsidRPr="00F73642" w:rsidRDefault="003B12FC" w:rsidP="007E74D5">
      <w:pPr>
        <w:rPr>
          <w:rFonts w:eastAsia="Times New Roman"/>
          <w:szCs w:val="18"/>
        </w:rPr>
      </w:pPr>
    </w:p>
    <w:p w14:paraId="0D281240" w14:textId="77777777" w:rsidR="003B12FC" w:rsidRPr="00F73642" w:rsidRDefault="003B12FC" w:rsidP="007E74D5">
      <w:pPr>
        <w:rPr>
          <w:rFonts w:eastAsia="Times New Roman"/>
          <w:szCs w:val="18"/>
        </w:rPr>
      </w:pPr>
    </w:p>
    <w:p w14:paraId="5550D9D2" w14:textId="77777777" w:rsidR="003B12FC" w:rsidRPr="00F73642" w:rsidRDefault="003B12FC" w:rsidP="007E74D5">
      <w:pPr>
        <w:rPr>
          <w:rFonts w:eastAsia="Times New Roman"/>
          <w:szCs w:val="18"/>
        </w:rPr>
      </w:pPr>
    </w:p>
    <w:p w14:paraId="19C12C73" w14:textId="77777777" w:rsidR="003B12FC" w:rsidRPr="00F73642" w:rsidRDefault="003B12FC" w:rsidP="007E74D5">
      <w:pPr>
        <w:rPr>
          <w:rFonts w:eastAsia="Times New Roman"/>
          <w:szCs w:val="18"/>
        </w:rPr>
      </w:pPr>
    </w:p>
    <w:p w14:paraId="22D3057B" w14:textId="77777777" w:rsidR="003B12FC" w:rsidRPr="00F73642" w:rsidRDefault="003B12FC" w:rsidP="007E74D5">
      <w:pPr>
        <w:rPr>
          <w:rFonts w:eastAsia="Times New Roman"/>
          <w:szCs w:val="18"/>
        </w:rPr>
      </w:pPr>
    </w:p>
    <w:p w14:paraId="14860106" w14:textId="77777777" w:rsidR="003B12FC" w:rsidRPr="00F73642" w:rsidRDefault="003B12FC" w:rsidP="007E74D5">
      <w:pPr>
        <w:rPr>
          <w:rFonts w:eastAsia="Times New Roman"/>
          <w:szCs w:val="18"/>
        </w:rPr>
      </w:pPr>
    </w:p>
    <w:p w14:paraId="73E205A3" w14:textId="77777777" w:rsidR="003B12FC" w:rsidRPr="00F73642" w:rsidRDefault="003B12FC" w:rsidP="007E74D5">
      <w:pPr>
        <w:rPr>
          <w:rFonts w:eastAsia="Times New Roman"/>
          <w:szCs w:val="18"/>
        </w:rPr>
      </w:pPr>
    </w:p>
    <w:p w14:paraId="40FF42D7" w14:textId="77777777" w:rsidR="003B12FC" w:rsidRPr="00F73642" w:rsidRDefault="003B12FC" w:rsidP="007E74D5">
      <w:pPr>
        <w:rPr>
          <w:rFonts w:eastAsia="Times New Roman"/>
          <w:szCs w:val="18"/>
        </w:rPr>
      </w:pPr>
    </w:p>
    <w:p w14:paraId="1BB3F911" w14:textId="77777777" w:rsidR="003B12FC" w:rsidRPr="00F73642" w:rsidRDefault="003B12FC" w:rsidP="007E74D5">
      <w:pPr>
        <w:rPr>
          <w:rFonts w:eastAsia="Times New Roman"/>
          <w:szCs w:val="18"/>
        </w:rPr>
      </w:pPr>
    </w:p>
    <w:p w14:paraId="6266B52D" w14:textId="77777777" w:rsidR="003B12FC" w:rsidRPr="00F73642" w:rsidRDefault="003B12FC" w:rsidP="007E74D5">
      <w:pPr>
        <w:rPr>
          <w:rFonts w:eastAsia="Times New Roman"/>
          <w:szCs w:val="18"/>
        </w:rPr>
      </w:pPr>
    </w:p>
    <w:p w14:paraId="19415B70" w14:textId="77777777" w:rsidR="003B12FC" w:rsidRPr="00F73642" w:rsidRDefault="003B12FC" w:rsidP="007E74D5">
      <w:pPr>
        <w:rPr>
          <w:rFonts w:eastAsia="Times New Roman"/>
          <w:szCs w:val="18"/>
        </w:rPr>
      </w:pPr>
    </w:p>
    <w:p w14:paraId="7B5D943A" w14:textId="77777777" w:rsidR="003B12FC" w:rsidRPr="00F73642" w:rsidRDefault="003B12FC" w:rsidP="007E74D5">
      <w:pPr>
        <w:rPr>
          <w:rFonts w:eastAsia="Times New Roman"/>
          <w:szCs w:val="18"/>
        </w:rPr>
      </w:pPr>
    </w:p>
    <w:p w14:paraId="500C6C48" w14:textId="77777777" w:rsidR="003B12FC" w:rsidRPr="00F73642" w:rsidRDefault="003B12FC" w:rsidP="007E74D5">
      <w:pPr>
        <w:rPr>
          <w:rFonts w:eastAsia="Times New Roman"/>
        </w:rPr>
      </w:pPr>
    </w:p>
    <w:p w14:paraId="07A2DFB3" w14:textId="77777777" w:rsidR="003B12FC" w:rsidRPr="00F73642" w:rsidRDefault="003B12FC" w:rsidP="007E74D5">
      <w:pPr>
        <w:rPr>
          <w:rFonts w:eastAsia="Times New Roman"/>
        </w:rPr>
      </w:pPr>
    </w:p>
    <w:p w14:paraId="0E6C8BD4" w14:textId="2DF7288F" w:rsidR="003B12FC" w:rsidRPr="004D44B0" w:rsidRDefault="003B12FC" w:rsidP="007E74D5">
      <w:pPr>
        <w:rPr>
          <w:rFonts w:eastAsia="Times New Roman"/>
        </w:rPr>
      </w:pPr>
      <w:r w:rsidRPr="004D44B0">
        <w:rPr>
          <w:rFonts w:eastAsia="Times New Roman"/>
        </w:rPr>
        <w:t>Datum</w:t>
      </w:r>
      <w:r w:rsidR="0065498E">
        <w:rPr>
          <w:rFonts w:eastAsia="Times New Roman"/>
        </w:rPr>
        <w:t xml:space="preserve"> </w:t>
      </w:r>
      <w:r w:rsidR="0065498E">
        <w:rPr>
          <w:rFonts w:eastAsia="Times New Roman"/>
        </w:rPr>
        <w:tab/>
      </w:r>
      <w:r w:rsidR="0065498E">
        <w:rPr>
          <w:rFonts w:eastAsia="Times New Roman"/>
        </w:rPr>
        <w:tab/>
      </w:r>
      <w:r w:rsidRPr="004D44B0">
        <w:rPr>
          <w:rFonts w:eastAsia="Times New Roman"/>
        </w:rPr>
        <w:t xml:space="preserve">: </w:t>
      </w:r>
      <w:sdt>
        <w:sdtPr>
          <w:rPr>
            <w:rFonts w:eastAsia="Times New Roman"/>
          </w:rPr>
          <w:alias w:val="{{FormatDateTime(Form.Datum, &quot;d MMMM yyyy&quot;)}}"/>
          <w:tag w:val="{&quot;templafy&quot;:{&quot;id&quot;:&quot;b34562bd-8358-47e8-a4fc-9ddb043077ee&quot;}}"/>
          <w:id w:val="-1467887451"/>
          <w:placeholder>
            <w:docPart w:val="36FB271EC40642B2B14ACD6A8FCAF11A"/>
          </w:placeholder>
        </w:sdtPr>
        <w:sdtEndPr/>
        <w:sdtContent>
          <w:r w:rsidR="00526686">
            <w:rPr>
              <w:rFonts w:eastAsia="Times New Roman"/>
            </w:rPr>
            <w:t xml:space="preserve">30 maart </w:t>
          </w:r>
          <w:r>
            <w:rPr>
              <w:rFonts w:eastAsia="Times New Roman"/>
            </w:rPr>
            <w:t>202</w:t>
          </w:r>
          <w:r w:rsidR="00526686">
            <w:rPr>
              <w:rFonts w:eastAsia="Times New Roman"/>
            </w:rPr>
            <w:t>6</w:t>
          </w:r>
        </w:sdtContent>
      </w:sdt>
    </w:p>
    <w:p w14:paraId="753D0786" w14:textId="2D033A7F" w:rsidR="003B12FC" w:rsidRPr="00F73642" w:rsidRDefault="003B12FC" w:rsidP="007E74D5">
      <w:pPr>
        <w:rPr>
          <w:rFonts w:eastAsia="Times New Roman"/>
        </w:rPr>
      </w:pPr>
      <w:r w:rsidRPr="004D44B0">
        <w:rPr>
          <w:rFonts w:eastAsia="Times New Roman"/>
        </w:rPr>
        <w:t>Kenmerk</w:t>
      </w:r>
      <w:r w:rsidR="0065498E">
        <w:rPr>
          <w:rFonts w:eastAsia="Times New Roman"/>
        </w:rPr>
        <w:t xml:space="preserve"> </w:t>
      </w:r>
      <w:r w:rsidR="0065498E">
        <w:rPr>
          <w:rFonts w:eastAsia="Times New Roman"/>
        </w:rPr>
        <w:tab/>
      </w:r>
      <w:r w:rsidRPr="004D44B0">
        <w:rPr>
          <w:rFonts w:eastAsia="Times New Roman"/>
        </w:rPr>
        <w:t xml:space="preserve">: </w:t>
      </w:r>
      <w:sdt>
        <w:sdtPr>
          <w:rPr>
            <w:rFonts w:eastAsia="Times New Roman"/>
          </w:rPr>
          <w:alias w:val="{{Form.Kenmerk}}"/>
          <w:tag w:val="{&quot;templafy&quot;:{&quot;id&quot;:&quot;a2c18181-d0a2-42b3-84e2-9fd1745bb125&quot;}}"/>
          <w:id w:val="-1170095293"/>
          <w:placeholder>
            <w:docPart w:val="6ECC73747B0A48BC977BD6277316EF89"/>
          </w:placeholder>
        </w:sdtPr>
        <w:sdtEndPr>
          <w:rPr>
            <w:rFonts w:eastAsiaTheme="minorEastAsia"/>
          </w:rPr>
        </w:sdtEndPr>
        <w:sdtContent>
          <w:r>
            <w:t>Z/25/</w:t>
          </w:r>
          <w:r w:rsidR="0065498E">
            <w:t>322953</w:t>
          </w:r>
        </w:sdtContent>
      </w:sdt>
    </w:p>
    <w:p w14:paraId="415692C5" w14:textId="77777777" w:rsidR="003B12FC" w:rsidRDefault="003B12FC" w:rsidP="007E74D5">
      <w:pPr>
        <w:spacing w:after="160"/>
      </w:pPr>
    </w:p>
    <w:p w14:paraId="31496968" w14:textId="77777777" w:rsidR="003B12FC" w:rsidRDefault="003B12FC" w:rsidP="007E74D5">
      <w:pPr>
        <w:spacing w:after="160"/>
      </w:pPr>
    </w:p>
    <w:p w14:paraId="685D8C73" w14:textId="77777777" w:rsidR="003B12FC" w:rsidRDefault="003B12FC" w:rsidP="007E74D5">
      <w:pPr>
        <w:spacing w:after="160"/>
      </w:pPr>
    </w:p>
    <w:p w14:paraId="67E21787" w14:textId="77777777" w:rsidR="003B12FC" w:rsidRPr="00374D53" w:rsidRDefault="003B12FC" w:rsidP="007E74D5">
      <w:pPr>
        <w:spacing w:after="160"/>
        <w:rPr>
          <w:b/>
          <w:bCs w:val="0"/>
        </w:rPr>
      </w:pPr>
      <w:r w:rsidRPr="00374D53">
        <w:rPr>
          <w:b/>
          <w:bCs w:val="0"/>
        </w:rPr>
        <w:t>Colofon</w:t>
      </w:r>
    </w:p>
    <w:p w14:paraId="67AD8AA1" w14:textId="77777777" w:rsidR="003B12FC" w:rsidRDefault="003B12FC" w:rsidP="007E74D5">
      <w:pPr>
        <w:spacing w:after="160"/>
      </w:pPr>
      <w:r>
        <w:t>Gemeente Hoeksche Waard</w:t>
      </w:r>
    </w:p>
    <w:p w14:paraId="07AC349C" w14:textId="370ECE32" w:rsidR="003B12FC" w:rsidRDefault="003B12FC" w:rsidP="007E74D5">
      <w:pPr>
        <w:spacing w:after="160"/>
      </w:pPr>
      <w:r>
        <w:t>Team Inkoop &amp; Verzekering</w:t>
      </w:r>
      <w:r w:rsidR="008A4E5A">
        <w:t>en</w:t>
      </w:r>
    </w:p>
    <w:p w14:paraId="746AEA48" w14:textId="77777777" w:rsidR="003B12FC" w:rsidRDefault="003B12FC" w:rsidP="007E74D5">
      <w:pPr>
        <w:spacing w:after="160"/>
      </w:pPr>
      <w:r>
        <w:t>Template: Beschrijvend Document HW openbaar 1.0</w:t>
      </w:r>
      <w:r>
        <w:br w:type="page"/>
      </w:r>
    </w:p>
    <w:p w14:paraId="687CEB03" w14:textId="77777777" w:rsidR="003F6B01" w:rsidRPr="00374D53" w:rsidRDefault="003F6B01" w:rsidP="007E74D5">
      <w:pPr>
        <w:pStyle w:val="Geenafstand"/>
        <w:spacing w:line="280" w:lineRule="atLeast"/>
        <w:rPr>
          <w:rFonts w:ascii="Ubuntu Light" w:hAnsi="Ubuntu Light"/>
          <w:sz w:val="20"/>
          <w:szCs w:val="16"/>
        </w:rPr>
      </w:pPr>
      <w:r w:rsidRPr="00374D53">
        <w:rPr>
          <w:rFonts w:ascii="Ubuntu Light" w:hAnsi="Ubuntu Light"/>
          <w:b/>
          <w:bCs/>
          <w:sz w:val="20"/>
          <w:szCs w:val="16"/>
        </w:rPr>
        <w:lastRenderedPageBreak/>
        <w:t>De ondergetekenden</w:t>
      </w:r>
      <w:r w:rsidRPr="00374D53">
        <w:rPr>
          <w:rFonts w:ascii="Ubuntu Light" w:hAnsi="Ubuntu Light"/>
          <w:sz w:val="20"/>
          <w:szCs w:val="16"/>
        </w:rPr>
        <w:t>:</w:t>
      </w:r>
    </w:p>
    <w:p w14:paraId="1B50AEB4" w14:textId="77777777" w:rsidR="003F6B01" w:rsidRPr="00374D53" w:rsidRDefault="003F6B01" w:rsidP="007E74D5">
      <w:pPr>
        <w:pStyle w:val="Geenafstand"/>
        <w:spacing w:line="280" w:lineRule="atLeast"/>
        <w:rPr>
          <w:rFonts w:ascii="Ubuntu Light" w:hAnsi="Ubuntu Light"/>
          <w:sz w:val="20"/>
          <w:szCs w:val="16"/>
        </w:rPr>
      </w:pPr>
    </w:p>
    <w:p w14:paraId="014AF65A" w14:textId="77777777" w:rsidR="003F6B01" w:rsidRPr="00374D53" w:rsidRDefault="003F6B01" w:rsidP="007E74D5">
      <w:pPr>
        <w:pStyle w:val="Geenafstand"/>
        <w:numPr>
          <w:ilvl w:val="0"/>
          <w:numId w:val="41"/>
        </w:numPr>
        <w:spacing w:line="280" w:lineRule="atLeast"/>
        <w:ind w:left="425" w:hanging="425"/>
        <w:rPr>
          <w:rFonts w:ascii="Ubuntu Light" w:hAnsi="Ubuntu Light"/>
          <w:sz w:val="20"/>
          <w:szCs w:val="16"/>
        </w:rPr>
      </w:pPr>
      <w:r w:rsidRPr="00374D53">
        <w:rPr>
          <w:rFonts w:ascii="Ubuntu Light" w:hAnsi="Ubuntu Light"/>
          <w:sz w:val="20"/>
          <w:szCs w:val="16"/>
        </w:rPr>
        <w:t xml:space="preserve">De publiekrechtelijke rechtspersoon gemeente Hoeksche Waard, gevestigd aan </w:t>
      </w:r>
      <w:sdt>
        <w:sdtPr>
          <w:rPr>
            <w:rFonts w:ascii="Ubuntu Light" w:hAnsi="Ubuntu Light"/>
            <w:sz w:val="20"/>
            <w:szCs w:val="16"/>
          </w:rPr>
          <w:id w:val="1459841984"/>
          <w:placeholder>
            <w:docPart w:val="80B7F6C442DA41B69B9DF6587A937E71"/>
          </w:placeholder>
          <w:temporary/>
          <w:showingPlcHdr/>
          <w:text w:multiLine="1"/>
        </w:sdtPr>
        <w:sdtEndPr/>
        <w:sdtContent>
          <w:r w:rsidRPr="00374D53">
            <w:rPr>
              <w:rStyle w:val="Tekstvantijdelijkeaanduiding"/>
              <w:rFonts w:ascii="Ubuntu Light" w:hAnsi="Ubuntu Light"/>
              <w:color w:val="ED7D31" w:themeColor="accent2"/>
              <w:sz w:val="20"/>
              <w:szCs w:val="16"/>
            </w:rPr>
            <w:t>[Adres]</w:t>
          </w:r>
        </w:sdtContent>
      </w:sdt>
      <w:r w:rsidRPr="00374D53">
        <w:rPr>
          <w:rFonts w:ascii="Ubuntu Light" w:hAnsi="Ubuntu Light"/>
          <w:sz w:val="20"/>
          <w:szCs w:val="16"/>
        </w:rPr>
        <w:t xml:space="preserve"> in </w:t>
      </w:r>
      <w:sdt>
        <w:sdtPr>
          <w:rPr>
            <w:rFonts w:ascii="Ubuntu Light" w:hAnsi="Ubuntu Light"/>
            <w:sz w:val="20"/>
            <w:szCs w:val="16"/>
          </w:rPr>
          <w:id w:val="615103759"/>
          <w:placeholder>
            <w:docPart w:val="853E0DD71C8D46929E857D20248B2363"/>
          </w:placeholder>
          <w:temporary/>
          <w:showingPlcHdr/>
          <w:text w:multiLine="1"/>
        </w:sdtPr>
        <w:sdtEndPr/>
        <w:sdtContent>
          <w:r w:rsidRPr="00374D53">
            <w:rPr>
              <w:rStyle w:val="Tekstvantijdelijkeaanduiding"/>
              <w:rFonts w:ascii="Ubuntu Light" w:hAnsi="Ubuntu Light"/>
              <w:color w:val="ED7D31" w:themeColor="accent2"/>
              <w:sz w:val="20"/>
              <w:szCs w:val="16"/>
            </w:rPr>
            <w:t>[Plaatsnaam]</w:t>
          </w:r>
        </w:sdtContent>
      </w:sdt>
      <w:r w:rsidRPr="00374D53">
        <w:rPr>
          <w:rFonts w:ascii="Ubuntu Light" w:hAnsi="Ubuntu Light"/>
          <w:sz w:val="20"/>
          <w:szCs w:val="16"/>
        </w:rPr>
        <w:t xml:space="preserve">, te dezen rechtsgeldig vertegenwoordig door </w:t>
      </w:r>
      <w:sdt>
        <w:sdtPr>
          <w:rPr>
            <w:rFonts w:ascii="Ubuntu Light" w:hAnsi="Ubuntu Light"/>
            <w:sz w:val="20"/>
            <w:szCs w:val="16"/>
          </w:rPr>
          <w:id w:val="551966632"/>
          <w:placeholder>
            <w:docPart w:val="C4D49FC5D7184E55BD46EBA142962237"/>
          </w:placeholder>
          <w:temporary/>
          <w:showingPlcHdr/>
          <w:text w:multiLine="1"/>
        </w:sdtPr>
        <w:sdtEndPr/>
        <w:sdtContent>
          <w:r w:rsidRPr="00374D53">
            <w:rPr>
              <w:rStyle w:val="Tekstvantijdelijkeaanduiding"/>
              <w:rFonts w:ascii="Ubuntu Light" w:hAnsi="Ubuntu Light"/>
              <w:color w:val="ED7D31" w:themeColor="accent2"/>
              <w:sz w:val="20"/>
              <w:szCs w:val="16"/>
            </w:rPr>
            <w:t>[Naam ondertekenaar]</w:t>
          </w:r>
        </w:sdtContent>
      </w:sdt>
      <w:r w:rsidRPr="00374D53">
        <w:rPr>
          <w:rFonts w:ascii="Ubuntu Light" w:hAnsi="Ubuntu Light"/>
          <w:sz w:val="20"/>
          <w:szCs w:val="16"/>
        </w:rPr>
        <w:t xml:space="preserve">, </w:t>
      </w:r>
      <w:sdt>
        <w:sdtPr>
          <w:rPr>
            <w:rFonts w:ascii="Ubuntu Light" w:hAnsi="Ubuntu Light"/>
            <w:sz w:val="20"/>
            <w:szCs w:val="16"/>
          </w:rPr>
          <w:id w:val="879440571"/>
          <w:placeholder>
            <w:docPart w:val="E2B40F7D63754673A1E6D8F18971A597"/>
          </w:placeholder>
          <w:temporary/>
          <w:showingPlcHdr/>
          <w:text w:multiLine="1"/>
        </w:sdtPr>
        <w:sdtEndPr/>
        <w:sdtContent>
          <w:r w:rsidRPr="00374D53">
            <w:rPr>
              <w:rStyle w:val="Tekstvantijdelijkeaanduiding"/>
              <w:rFonts w:ascii="Ubuntu Light" w:hAnsi="Ubuntu Light"/>
              <w:color w:val="ED7D31" w:themeColor="accent2"/>
              <w:sz w:val="20"/>
              <w:szCs w:val="16"/>
            </w:rPr>
            <w:t>[Functietitel]</w:t>
          </w:r>
        </w:sdtContent>
      </w:sdt>
      <w:r w:rsidRPr="00374D53">
        <w:rPr>
          <w:rFonts w:ascii="Ubuntu Light" w:hAnsi="Ubuntu Light"/>
          <w:sz w:val="20"/>
          <w:szCs w:val="16"/>
        </w:rPr>
        <w:t>, hierna te noemen: ‘</w:t>
      </w:r>
      <w:r w:rsidRPr="00374D53">
        <w:rPr>
          <w:rFonts w:ascii="Ubuntu Light" w:hAnsi="Ubuntu Light"/>
          <w:color w:val="ED7D31" w:themeColor="accent2"/>
          <w:sz w:val="20"/>
          <w:szCs w:val="16"/>
        </w:rPr>
        <w:t>Opdrachtgever’</w:t>
      </w:r>
      <w:r w:rsidRPr="00374D53">
        <w:rPr>
          <w:rFonts w:ascii="Ubuntu Light" w:hAnsi="Ubuntu Light"/>
          <w:sz w:val="20"/>
          <w:szCs w:val="16"/>
        </w:rPr>
        <w:t>.</w:t>
      </w:r>
    </w:p>
    <w:p w14:paraId="33D98EB2" w14:textId="77777777" w:rsidR="003F6B01" w:rsidRPr="00374D53" w:rsidRDefault="003F6B01" w:rsidP="007E74D5">
      <w:pPr>
        <w:pStyle w:val="Geenafstand"/>
        <w:spacing w:line="280" w:lineRule="atLeast"/>
        <w:ind w:left="284"/>
        <w:rPr>
          <w:rFonts w:ascii="Ubuntu Light" w:hAnsi="Ubuntu Light"/>
          <w:sz w:val="20"/>
          <w:szCs w:val="16"/>
        </w:rPr>
      </w:pPr>
    </w:p>
    <w:p w14:paraId="3C441EC1" w14:textId="77777777" w:rsidR="003F6B01" w:rsidRPr="00374D53" w:rsidRDefault="003F6B01" w:rsidP="007E74D5">
      <w:pPr>
        <w:pStyle w:val="Geenafstand"/>
        <w:spacing w:line="280" w:lineRule="atLeast"/>
        <w:ind w:left="284"/>
        <w:rPr>
          <w:rFonts w:ascii="Ubuntu Light" w:hAnsi="Ubuntu Light"/>
          <w:sz w:val="20"/>
          <w:szCs w:val="16"/>
        </w:rPr>
      </w:pPr>
      <w:proofErr w:type="gramStart"/>
      <w:r w:rsidRPr="00374D53">
        <w:rPr>
          <w:rFonts w:ascii="Ubuntu Light" w:hAnsi="Ubuntu Light"/>
          <w:sz w:val="20"/>
          <w:szCs w:val="16"/>
        </w:rPr>
        <w:t>en</w:t>
      </w:r>
      <w:proofErr w:type="gramEnd"/>
    </w:p>
    <w:p w14:paraId="1C5C9A29" w14:textId="77777777" w:rsidR="003F6B01" w:rsidRPr="00374D53" w:rsidRDefault="003F6B01" w:rsidP="007E74D5">
      <w:pPr>
        <w:pStyle w:val="Geenafstand"/>
        <w:spacing w:line="280" w:lineRule="atLeast"/>
        <w:ind w:left="284"/>
        <w:rPr>
          <w:rFonts w:ascii="Ubuntu Light" w:hAnsi="Ubuntu Light"/>
          <w:sz w:val="20"/>
          <w:szCs w:val="16"/>
        </w:rPr>
      </w:pPr>
    </w:p>
    <w:p w14:paraId="2792CFFE" w14:textId="77777777" w:rsidR="003F6B01" w:rsidRPr="00374D53" w:rsidRDefault="006059CD" w:rsidP="007E74D5">
      <w:pPr>
        <w:pStyle w:val="Geenafstand"/>
        <w:numPr>
          <w:ilvl w:val="0"/>
          <w:numId w:val="41"/>
        </w:numPr>
        <w:spacing w:line="280" w:lineRule="atLeast"/>
        <w:ind w:left="425" w:hanging="425"/>
        <w:rPr>
          <w:rFonts w:ascii="Ubuntu Light" w:hAnsi="Ubuntu Light"/>
          <w:sz w:val="20"/>
          <w:szCs w:val="16"/>
        </w:rPr>
      </w:pPr>
      <w:sdt>
        <w:sdtPr>
          <w:rPr>
            <w:rFonts w:ascii="Ubuntu Light" w:hAnsi="Ubuntu Light"/>
            <w:sz w:val="20"/>
            <w:szCs w:val="16"/>
          </w:rPr>
          <w:id w:val="669371729"/>
          <w:placeholder>
            <w:docPart w:val="86CE76671E144CDCB525587821083864"/>
          </w:placeholder>
          <w:temporary/>
          <w:showingPlcHdr/>
          <w:text w:multiLine="1"/>
        </w:sdtPr>
        <w:sdtEndPr/>
        <w:sdtContent>
          <w:r w:rsidR="003F6B01" w:rsidRPr="00374D53">
            <w:rPr>
              <w:rStyle w:val="Tekstvantijdelijkeaanduiding"/>
              <w:rFonts w:ascii="Ubuntu Light" w:hAnsi="Ubuntu Light"/>
              <w:color w:val="ED7D31" w:themeColor="accent2"/>
              <w:sz w:val="20"/>
              <w:szCs w:val="16"/>
            </w:rPr>
            <w:t>[Naam Opdrachtnemer]</w:t>
          </w:r>
        </w:sdtContent>
      </w:sdt>
      <w:r w:rsidR="003F6B01" w:rsidRPr="00374D53">
        <w:rPr>
          <w:rFonts w:ascii="Ubuntu Light" w:hAnsi="Ubuntu Light"/>
          <w:sz w:val="20"/>
          <w:szCs w:val="16"/>
        </w:rPr>
        <w:t xml:space="preserve">, geregistreerd bij de Kamer van Koophandel met nummer </w:t>
      </w:r>
      <w:sdt>
        <w:sdtPr>
          <w:rPr>
            <w:rFonts w:ascii="Ubuntu Light" w:hAnsi="Ubuntu Light"/>
            <w:sz w:val="20"/>
            <w:szCs w:val="16"/>
          </w:rPr>
          <w:id w:val="-1148820532"/>
          <w:placeholder>
            <w:docPart w:val="8F8CB8B9794D457AB7E8109074A77146"/>
          </w:placeholder>
          <w:temporary/>
          <w:showingPlcHdr/>
          <w:text w:multiLine="1"/>
        </w:sdtPr>
        <w:sdtEndPr/>
        <w:sdtContent>
          <w:r w:rsidR="003F6B01" w:rsidRPr="00374D53">
            <w:rPr>
              <w:rStyle w:val="Tekstvantijdelijkeaanduiding"/>
              <w:rFonts w:ascii="Ubuntu Light" w:hAnsi="Ubuntu Light"/>
              <w:color w:val="ED7D31" w:themeColor="accent2"/>
              <w:sz w:val="20"/>
              <w:szCs w:val="16"/>
            </w:rPr>
            <w:t>[KvK-nummer]</w:t>
          </w:r>
        </w:sdtContent>
      </w:sdt>
      <w:r w:rsidR="003F6B01" w:rsidRPr="00374D53">
        <w:rPr>
          <w:rFonts w:ascii="Ubuntu Light" w:hAnsi="Ubuntu Light"/>
          <w:sz w:val="20"/>
          <w:szCs w:val="16"/>
        </w:rPr>
        <w:t xml:space="preserve">, gevestigd aan </w:t>
      </w:r>
      <w:sdt>
        <w:sdtPr>
          <w:rPr>
            <w:rFonts w:ascii="Ubuntu Light" w:hAnsi="Ubuntu Light"/>
            <w:sz w:val="20"/>
            <w:szCs w:val="16"/>
          </w:rPr>
          <w:id w:val="2076315398"/>
          <w:placeholder>
            <w:docPart w:val="7C3B865414E540C09D77595024B2D206"/>
          </w:placeholder>
          <w:temporary/>
          <w:showingPlcHdr/>
          <w:text w:multiLine="1"/>
        </w:sdtPr>
        <w:sdtEndPr/>
        <w:sdtContent>
          <w:r w:rsidR="003F6B01" w:rsidRPr="00374D53">
            <w:rPr>
              <w:rStyle w:val="Tekstvantijdelijkeaanduiding"/>
              <w:rFonts w:ascii="Ubuntu Light" w:hAnsi="Ubuntu Light"/>
              <w:color w:val="ED7D31" w:themeColor="accent2"/>
              <w:sz w:val="20"/>
              <w:szCs w:val="16"/>
            </w:rPr>
            <w:t>[Adres]</w:t>
          </w:r>
        </w:sdtContent>
      </w:sdt>
      <w:r w:rsidR="003F6B01" w:rsidRPr="00374D53">
        <w:rPr>
          <w:rFonts w:ascii="Ubuntu Light" w:hAnsi="Ubuntu Light"/>
          <w:sz w:val="20"/>
          <w:szCs w:val="16"/>
        </w:rPr>
        <w:t xml:space="preserve"> in </w:t>
      </w:r>
      <w:sdt>
        <w:sdtPr>
          <w:rPr>
            <w:rFonts w:ascii="Ubuntu Light" w:hAnsi="Ubuntu Light"/>
            <w:sz w:val="20"/>
            <w:szCs w:val="16"/>
          </w:rPr>
          <w:id w:val="-594710203"/>
          <w:placeholder>
            <w:docPart w:val="088C8A586ACA4824BD3717D2ED52F4CC"/>
          </w:placeholder>
          <w:temporary/>
          <w:showingPlcHdr/>
          <w:text w:multiLine="1"/>
        </w:sdtPr>
        <w:sdtEndPr/>
        <w:sdtContent>
          <w:r w:rsidR="003F6B01" w:rsidRPr="00374D53">
            <w:rPr>
              <w:rStyle w:val="Tekstvantijdelijkeaanduiding"/>
              <w:rFonts w:ascii="Ubuntu Light" w:hAnsi="Ubuntu Light"/>
              <w:color w:val="ED7D31" w:themeColor="accent2"/>
              <w:sz w:val="20"/>
              <w:szCs w:val="16"/>
            </w:rPr>
            <w:t>[Plaatsnaam]</w:t>
          </w:r>
        </w:sdtContent>
      </w:sdt>
      <w:r w:rsidR="003F6B01" w:rsidRPr="00374D53">
        <w:rPr>
          <w:rFonts w:ascii="Ubuntu Light" w:hAnsi="Ubuntu Light"/>
          <w:sz w:val="20"/>
          <w:szCs w:val="16"/>
        </w:rPr>
        <w:t xml:space="preserve">, te dezen rechtsgeldig vertegenwoordig door </w:t>
      </w:r>
      <w:sdt>
        <w:sdtPr>
          <w:rPr>
            <w:rFonts w:ascii="Ubuntu Light" w:hAnsi="Ubuntu Light"/>
            <w:sz w:val="20"/>
            <w:szCs w:val="16"/>
          </w:rPr>
          <w:id w:val="-1487624600"/>
          <w:placeholder>
            <w:docPart w:val="A0741950EFC14BC9BD7E77E1E7D3593B"/>
          </w:placeholder>
          <w:temporary/>
          <w:showingPlcHdr/>
          <w:text w:multiLine="1"/>
        </w:sdtPr>
        <w:sdtEndPr/>
        <w:sdtContent>
          <w:r w:rsidR="003F6B01" w:rsidRPr="00374D53">
            <w:rPr>
              <w:rStyle w:val="Tekstvantijdelijkeaanduiding"/>
              <w:rFonts w:ascii="Ubuntu Light" w:hAnsi="Ubuntu Light"/>
              <w:color w:val="ED7D31" w:themeColor="accent2"/>
              <w:sz w:val="20"/>
              <w:szCs w:val="16"/>
            </w:rPr>
            <w:t>[Naam ondertekenaar]</w:t>
          </w:r>
        </w:sdtContent>
      </w:sdt>
      <w:r w:rsidR="003F6B01" w:rsidRPr="00374D53">
        <w:rPr>
          <w:rFonts w:ascii="Ubuntu Light" w:hAnsi="Ubuntu Light"/>
          <w:sz w:val="20"/>
          <w:szCs w:val="16"/>
        </w:rPr>
        <w:t xml:space="preserve">, </w:t>
      </w:r>
      <w:sdt>
        <w:sdtPr>
          <w:rPr>
            <w:rFonts w:ascii="Ubuntu Light" w:hAnsi="Ubuntu Light"/>
            <w:sz w:val="20"/>
            <w:szCs w:val="16"/>
          </w:rPr>
          <w:id w:val="1491901403"/>
          <w:placeholder>
            <w:docPart w:val="57939B9D453C4755B6E0A523297ABEFB"/>
          </w:placeholder>
          <w:temporary/>
          <w:showingPlcHdr/>
          <w:text w:multiLine="1"/>
        </w:sdtPr>
        <w:sdtEndPr/>
        <w:sdtContent>
          <w:r w:rsidR="003F6B01" w:rsidRPr="00374D53">
            <w:rPr>
              <w:rStyle w:val="Tekstvantijdelijkeaanduiding"/>
              <w:rFonts w:ascii="Ubuntu Light" w:hAnsi="Ubuntu Light"/>
              <w:color w:val="ED7D31" w:themeColor="accent2"/>
              <w:sz w:val="20"/>
              <w:szCs w:val="16"/>
            </w:rPr>
            <w:t>[Functietitel]</w:t>
          </w:r>
        </w:sdtContent>
      </w:sdt>
      <w:r w:rsidR="003F6B01" w:rsidRPr="00374D53">
        <w:rPr>
          <w:rFonts w:ascii="Ubuntu Light" w:hAnsi="Ubuntu Light"/>
          <w:sz w:val="20"/>
          <w:szCs w:val="16"/>
        </w:rPr>
        <w:t>, hierna te noemen: ‘Opdrachtnemer’.</w:t>
      </w:r>
    </w:p>
    <w:p w14:paraId="4642067C" w14:textId="77777777" w:rsidR="003F6B01" w:rsidRPr="00374D53" w:rsidRDefault="003F6B01" w:rsidP="007E74D5">
      <w:pPr>
        <w:pStyle w:val="Geenafstand"/>
        <w:spacing w:line="280" w:lineRule="atLeast"/>
        <w:rPr>
          <w:rFonts w:ascii="Ubuntu Light" w:hAnsi="Ubuntu Light"/>
          <w:sz w:val="20"/>
          <w:szCs w:val="16"/>
        </w:rPr>
      </w:pPr>
    </w:p>
    <w:p w14:paraId="6DFF9A43" w14:textId="77777777" w:rsidR="003F6B01" w:rsidRPr="00374D53" w:rsidRDefault="003F6B01" w:rsidP="007E74D5">
      <w:pPr>
        <w:pStyle w:val="Geenafstand"/>
        <w:spacing w:line="280" w:lineRule="atLeast"/>
        <w:rPr>
          <w:rFonts w:ascii="Ubuntu Light" w:hAnsi="Ubuntu Light"/>
          <w:color w:val="808080" w:themeColor="background1" w:themeShade="80"/>
          <w:sz w:val="20"/>
          <w:szCs w:val="16"/>
        </w:rPr>
      </w:pPr>
      <w:r w:rsidRPr="00374D53">
        <w:rPr>
          <w:rFonts w:ascii="Ubuntu Light" w:hAnsi="Ubuntu Light"/>
          <w:color w:val="808080" w:themeColor="background1" w:themeShade="80"/>
          <w:sz w:val="20"/>
          <w:szCs w:val="16"/>
        </w:rPr>
        <w:t>In geval van een Combinatie wordt de hierboven beschreven passage onder ‘2.’ vervangen door de volgende passage:</w:t>
      </w:r>
    </w:p>
    <w:p w14:paraId="01CDE6AB" w14:textId="77777777" w:rsidR="003F6B01" w:rsidRPr="00374D53" w:rsidRDefault="006059CD" w:rsidP="007E74D5">
      <w:pPr>
        <w:pStyle w:val="Geenafstand"/>
        <w:numPr>
          <w:ilvl w:val="0"/>
          <w:numId w:val="42"/>
        </w:numPr>
        <w:spacing w:line="280" w:lineRule="atLeast"/>
        <w:ind w:left="425" w:hanging="425"/>
        <w:rPr>
          <w:rFonts w:ascii="Ubuntu Light" w:hAnsi="Ubuntu Light"/>
          <w:color w:val="808080" w:themeColor="background1" w:themeShade="80"/>
          <w:sz w:val="20"/>
          <w:szCs w:val="16"/>
        </w:rPr>
      </w:pPr>
      <w:sdt>
        <w:sdtPr>
          <w:rPr>
            <w:rFonts w:ascii="Ubuntu Light" w:hAnsi="Ubuntu Light"/>
            <w:color w:val="808080" w:themeColor="background1" w:themeShade="80"/>
            <w:sz w:val="20"/>
            <w:szCs w:val="16"/>
          </w:rPr>
          <w:id w:val="1686790474"/>
          <w:placeholder>
            <w:docPart w:val="315C07EF321F462EBD0005E427666DBC"/>
          </w:placeholder>
          <w:temporary/>
          <w:showingPlcHdr/>
          <w:text w:multiLine="1"/>
        </w:sdtPr>
        <w:sdtEndPr/>
        <w:sdtContent>
          <w:r w:rsidR="003F6B01" w:rsidRPr="00374D53">
            <w:rPr>
              <w:rStyle w:val="Tekstvantijdelijkeaanduiding"/>
              <w:rFonts w:ascii="Ubuntu Light" w:hAnsi="Ubuntu Light"/>
              <w:color w:val="808080" w:themeColor="background1" w:themeShade="80"/>
              <w:sz w:val="20"/>
              <w:szCs w:val="16"/>
            </w:rPr>
            <w:t>[Naam Opdrachtnemer]</w:t>
          </w:r>
        </w:sdtContent>
      </w:sdt>
      <w:r w:rsidR="003F6B01" w:rsidRPr="00374D53">
        <w:rPr>
          <w:rFonts w:ascii="Ubuntu Light" w:hAnsi="Ubuntu Light"/>
          <w:color w:val="808080" w:themeColor="background1" w:themeShade="80"/>
          <w:sz w:val="20"/>
          <w:szCs w:val="16"/>
        </w:rPr>
        <w:t xml:space="preserve">, geregistreerd bij de Kamer van Koophandel met nummer </w:t>
      </w:r>
      <w:sdt>
        <w:sdtPr>
          <w:rPr>
            <w:rFonts w:ascii="Ubuntu Light" w:hAnsi="Ubuntu Light"/>
            <w:color w:val="808080" w:themeColor="background1" w:themeShade="80"/>
            <w:sz w:val="20"/>
            <w:szCs w:val="16"/>
          </w:rPr>
          <w:id w:val="-1280413079"/>
          <w:placeholder>
            <w:docPart w:val="B45F94A1190C4026A0C17EDE057B178A"/>
          </w:placeholder>
          <w:temporary/>
          <w:showingPlcHdr/>
          <w:text w:multiLine="1"/>
        </w:sdtPr>
        <w:sdtEndPr/>
        <w:sdtContent>
          <w:r w:rsidR="003F6B01" w:rsidRPr="00374D53">
            <w:rPr>
              <w:rStyle w:val="Tekstvantijdelijkeaanduiding"/>
              <w:rFonts w:ascii="Ubuntu Light" w:hAnsi="Ubuntu Light"/>
              <w:color w:val="808080" w:themeColor="background1" w:themeShade="80"/>
              <w:sz w:val="20"/>
              <w:szCs w:val="16"/>
            </w:rPr>
            <w:t>[KvK-nummer]</w:t>
          </w:r>
        </w:sdtContent>
      </w:sdt>
      <w:r w:rsidR="003F6B01" w:rsidRPr="00374D53">
        <w:rPr>
          <w:rFonts w:ascii="Ubuntu Light" w:hAnsi="Ubuntu Light"/>
          <w:color w:val="808080" w:themeColor="background1" w:themeShade="80"/>
          <w:sz w:val="20"/>
          <w:szCs w:val="16"/>
        </w:rPr>
        <w:t xml:space="preserve">, gevestigd aan </w:t>
      </w:r>
      <w:sdt>
        <w:sdtPr>
          <w:rPr>
            <w:rFonts w:ascii="Ubuntu Light" w:hAnsi="Ubuntu Light"/>
            <w:color w:val="808080" w:themeColor="background1" w:themeShade="80"/>
            <w:sz w:val="20"/>
            <w:szCs w:val="16"/>
          </w:rPr>
          <w:id w:val="-1835060436"/>
          <w:placeholder>
            <w:docPart w:val="7248BFB1C5AC4E78A2BB182AEDB51ED5"/>
          </w:placeholder>
          <w:temporary/>
          <w:showingPlcHdr/>
          <w:text w:multiLine="1"/>
        </w:sdtPr>
        <w:sdtEndPr/>
        <w:sdtContent>
          <w:r w:rsidR="003F6B01" w:rsidRPr="00374D53">
            <w:rPr>
              <w:rStyle w:val="Tekstvantijdelijkeaanduiding"/>
              <w:rFonts w:ascii="Ubuntu Light" w:hAnsi="Ubuntu Light"/>
              <w:color w:val="808080" w:themeColor="background1" w:themeShade="80"/>
              <w:sz w:val="20"/>
              <w:szCs w:val="16"/>
            </w:rPr>
            <w:t>[Adres]</w:t>
          </w:r>
        </w:sdtContent>
      </w:sdt>
      <w:r w:rsidR="003F6B01" w:rsidRPr="00374D53">
        <w:rPr>
          <w:rFonts w:ascii="Ubuntu Light" w:hAnsi="Ubuntu Light"/>
          <w:color w:val="808080" w:themeColor="background1" w:themeShade="80"/>
          <w:sz w:val="20"/>
          <w:szCs w:val="16"/>
        </w:rPr>
        <w:t xml:space="preserve"> in </w:t>
      </w:r>
      <w:sdt>
        <w:sdtPr>
          <w:rPr>
            <w:rFonts w:ascii="Ubuntu Light" w:hAnsi="Ubuntu Light"/>
            <w:color w:val="808080" w:themeColor="background1" w:themeShade="80"/>
            <w:sz w:val="20"/>
            <w:szCs w:val="16"/>
          </w:rPr>
          <w:id w:val="1725024478"/>
          <w:placeholder>
            <w:docPart w:val="55FA3B62B17E402882BC6E3DDB981224"/>
          </w:placeholder>
          <w:temporary/>
          <w:showingPlcHdr/>
          <w:text w:multiLine="1"/>
        </w:sdtPr>
        <w:sdtEndPr/>
        <w:sdtContent>
          <w:r w:rsidR="003F6B01" w:rsidRPr="00374D53">
            <w:rPr>
              <w:rStyle w:val="Tekstvantijdelijkeaanduiding"/>
              <w:rFonts w:ascii="Ubuntu Light" w:hAnsi="Ubuntu Light"/>
              <w:color w:val="808080" w:themeColor="background1" w:themeShade="80"/>
              <w:sz w:val="20"/>
              <w:szCs w:val="16"/>
            </w:rPr>
            <w:t>[Plaatsnaam]</w:t>
          </w:r>
        </w:sdtContent>
      </w:sdt>
      <w:r w:rsidR="003F6B01" w:rsidRPr="00374D53">
        <w:rPr>
          <w:rFonts w:ascii="Ubuntu Light" w:hAnsi="Ubuntu Light"/>
          <w:color w:val="808080" w:themeColor="background1" w:themeShade="80"/>
          <w:sz w:val="20"/>
          <w:szCs w:val="16"/>
        </w:rPr>
        <w:t xml:space="preserve">, te dezen rechtsgeldig vertegenwoordig door </w:t>
      </w:r>
      <w:sdt>
        <w:sdtPr>
          <w:rPr>
            <w:rFonts w:ascii="Ubuntu Light" w:hAnsi="Ubuntu Light"/>
            <w:color w:val="808080" w:themeColor="background1" w:themeShade="80"/>
            <w:sz w:val="20"/>
            <w:szCs w:val="16"/>
          </w:rPr>
          <w:id w:val="1642069262"/>
          <w:placeholder>
            <w:docPart w:val="60FB1D9855614C43A95FAB89B2E591D8"/>
          </w:placeholder>
          <w:temporary/>
          <w:showingPlcHdr/>
          <w:text w:multiLine="1"/>
        </w:sdtPr>
        <w:sdtEndPr/>
        <w:sdtContent>
          <w:r w:rsidR="003F6B01" w:rsidRPr="00374D53">
            <w:rPr>
              <w:rStyle w:val="Tekstvantijdelijkeaanduiding"/>
              <w:rFonts w:ascii="Ubuntu Light" w:hAnsi="Ubuntu Light"/>
              <w:color w:val="808080" w:themeColor="background1" w:themeShade="80"/>
              <w:sz w:val="20"/>
              <w:szCs w:val="16"/>
            </w:rPr>
            <w:t>[Naam ondertekenaar]</w:t>
          </w:r>
        </w:sdtContent>
      </w:sdt>
      <w:r w:rsidR="003F6B01" w:rsidRPr="00374D53">
        <w:rPr>
          <w:rFonts w:ascii="Ubuntu Light" w:hAnsi="Ubuntu Light"/>
          <w:color w:val="808080" w:themeColor="background1" w:themeShade="80"/>
          <w:sz w:val="20"/>
          <w:szCs w:val="16"/>
        </w:rPr>
        <w:t xml:space="preserve">, </w:t>
      </w:r>
      <w:sdt>
        <w:sdtPr>
          <w:rPr>
            <w:rFonts w:ascii="Ubuntu Light" w:hAnsi="Ubuntu Light"/>
            <w:color w:val="808080" w:themeColor="background1" w:themeShade="80"/>
            <w:sz w:val="20"/>
            <w:szCs w:val="16"/>
          </w:rPr>
          <w:id w:val="-2081127811"/>
          <w:placeholder>
            <w:docPart w:val="18AFE8358DBD4AEA9CC4B73EDDB2699E"/>
          </w:placeholder>
          <w:temporary/>
          <w:showingPlcHdr/>
          <w:text w:multiLine="1"/>
        </w:sdtPr>
        <w:sdtEndPr/>
        <w:sdtContent>
          <w:r w:rsidR="003F6B01" w:rsidRPr="00374D53">
            <w:rPr>
              <w:rStyle w:val="Tekstvantijdelijkeaanduiding"/>
              <w:rFonts w:ascii="Ubuntu Light" w:hAnsi="Ubuntu Light"/>
              <w:color w:val="808080" w:themeColor="background1" w:themeShade="80"/>
              <w:sz w:val="20"/>
              <w:szCs w:val="16"/>
            </w:rPr>
            <w:t>[Functietitel]</w:t>
          </w:r>
        </w:sdtContent>
      </w:sdt>
      <w:r w:rsidR="003F6B01" w:rsidRPr="00374D53">
        <w:rPr>
          <w:rFonts w:ascii="Ubuntu Light" w:hAnsi="Ubuntu Light"/>
          <w:color w:val="808080" w:themeColor="background1" w:themeShade="80"/>
          <w:sz w:val="20"/>
          <w:szCs w:val="16"/>
        </w:rPr>
        <w:t>, hierna te noemen: ‘</w:t>
      </w:r>
      <w:proofErr w:type="spellStart"/>
      <w:r w:rsidR="003F6B01" w:rsidRPr="00374D53">
        <w:rPr>
          <w:rFonts w:ascii="Ubuntu Light" w:hAnsi="Ubuntu Light"/>
          <w:color w:val="808080" w:themeColor="background1" w:themeShade="80"/>
          <w:sz w:val="20"/>
          <w:szCs w:val="16"/>
        </w:rPr>
        <w:t>Combinant</w:t>
      </w:r>
      <w:proofErr w:type="spellEnd"/>
      <w:r w:rsidR="003F6B01" w:rsidRPr="00374D53">
        <w:rPr>
          <w:rFonts w:ascii="Ubuntu Light" w:hAnsi="Ubuntu Light"/>
          <w:color w:val="808080" w:themeColor="background1" w:themeShade="80"/>
          <w:sz w:val="20"/>
          <w:szCs w:val="16"/>
        </w:rPr>
        <w:t xml:space="preserve"> 1’;</w:t>
      </w:r>
    </w:p>
    <w:p w14:paraId="5316D801" w14:textId="77777777" w:rsidR="003F6B01" w:rsidRPr="00374D53" w:rsidRDefault="006059CD" w:rsidP="007E74D5">
      <w:pPr>
        <w:pStyle w:val="Geenafstand"/>
        <w:numPr>
          <w:ilvl w:val="0"/>
          <w:numId w:val="42"/>
        </w:numPr>
        <w:spacing w:line="280" w:lineRule="atLeast"/>
        <w:ind w:left="425" w:hanging="425"/>
        <w:rPr>
          <w:rFonts w:ascii="Ubuntu Light" w:hAnsi="Ubuntu Light"/>
          <w:color w:val="808080" w:themeColor="background1" w:themeShade="80"/>
          <w:sz w:val="20"/>
          <w:szCs w:val="16"/>
        </w:rPr>
      </w:pPr>
      <w:sdt>
        <w:sdtPr>
          <w:rPr>
            <w:rFonts w:ascii="Ubuntu Light" w:hAnsi="Ubuntu Light"/>
            <w:color w:val="808080" w:themeColor="background1" w:themeShade="80"/>
            <w:sz w:val="20"/>
            <w:szCs w:val="16"/>
          </w:rPr>
          <w:id w:val="-819276694"/>
          <w:placeholder>
            <w:docPart w:val="2C25455A0091477CAA4D21F1840E0DE5"/>
          </w:placeholder>
          <w:temporary/>
          <w:showingPlcHdr/>
          <w:text w:multiLine="1"/>
        </w:sdtPr>
        <w:sdtEndPr/>
        <w:sdtContent>
          <w:r w:rsidR="003F6B01" w:rsidRPr="00374D53">
            <w:rPr>
              <w:rStyle w:val="Tekstvantijdelijkeaanduiding"/>
              <w:rFonts w:ascii="Ubuntu Light" w:hAnsi="Ubuntu Light"/>
              <w:color w:val="808080" w:themeColor="background1" w:themeShade="80"/>
              <w:sz w:val="20"/>
              <w:szCs w:val="16"/>
            </w:rPr>
            <w:t>[Naam Opdrachtnemer]</w:t>
          </w:r>
        </w:sdtContent>
      </w:sdt>
      <w:r w:rsidR="003F6B01" w:rsidRPr="00374D53">
        <w:rPr>
          <w:rFonts w:ascii="Ubuntu Light" w:hAnsi="Ubuntu Light"/>
          <w:color w:val="808080" w:themeColor="background1" w:themeShade="80"/>
          <w:sz w:val="20"/>
          <w:szCs w:val="16"/>
        </w:rPr>
        <w:t xml:space="preserve">, geregistreerd bij de Kamer van Koophandel met nummer </w:t>
      </w:r>
      <w:sdt>
        <w:sdtPr>
          <w:rPr>
            <w:rFonts w:ascii="Ubuntu Light" w:hAnsi="Ubuntu Light"/>
            <w:color w:val="808080" w:themeColor="background1" w:themeShade="80"/>
            <w:sz w:val="20"/>
            <w:szCs w:val="16"/>
          </w:rPr>
          <w:id w:val="1176001819"/>
          <w:placeholder>
            <w:docPart w:val="077E1B24F451497D80EB447D5F40AA98"/>
          </w:placeholder>
          <w:temporary/>
          <w:showingPlcHdr/>
          <w:text w:multiLine="1"/>
        </w:sdtPr>
        <w:sdtEndPr/>
        <w:sdtContent>
          <w:r w:rsidR="003F6B01" w:rsidRPr="00374D53">
            <w:rPr>
              <w:rStyle w:val="Tekstvantijdelijkeaanduiding"/>
              <w:rFonts w:ascii="Ubuntu Light" w:hAnsi="Ubuntu Light"/>
              <w:color w:val="808080" w:themeColor="background1" w:themeShade="80"/>
              <w:sz w:val="20"/>
              <w:szCs w:val="16"/>
            </w:rPr>
            <w:t>[KvK-nummer]</w:t>
          </w:r>
        </w:sdtContent>
      </w:sdt>
      <w:r w:rsidR="003F6B01" w:rsidRPr="00374D53">
        <w:rPr>
          <w:rFonts w:ascii="Ubuntu Light" w:hAnsi="Ubuntu Light"/>
          <w:color w:val="808080" w:themeColor="background1" w:themeShade="80"/>
          <w:sz w:val="20"/>
          <w:szCs w:val="16"/>
        </w:rPr>
        <w:t xml:space="preserve">, gevestigd aan </w:t>
      </w:r>
      <w:sdt>
        <w:sdtPr>
          <w:rPr>
            <w:rFonts w:ascii="Ubuntu Light" w:hAnsi="Ubuntu Light"/>
            <w:color w:val="808080" w:themeColor="background1" w:themeShade="80"/>
            <w:sz w:val="20"/>
            <w:szCs w:val="16"/>
          </w:rPr>
          <w:id w:val="796267512"/>
          <w:placeholder>
            <w:docPart w:val="A2B341516C7F4C9CBB24AD728180F535"/>
          </w:placeholder>
          <w:temporary/>
          <w:showingPlcHdr/>
          <w:text w:multiLine="1"/>
        </w:sdtPr>
        <w:sdtEndPr/>
        <w:sdtContent>
          <w:r w:rsidR="003F6B01" w:rsidRPr="00374D53">
            <w:rPr>
              <w:rStyle w:val="Tekstvantijdelijkeaanduiding"/>
              <w:rFonts w:ascii="Ubuntu Light" w:hAnsi="Ubuntu Light"/>
              <w:color w:val="808080" w:themeColor="background1" w:themeShade="80"/>
              <w:sz w:val="20"/>
              <w:szCs w:val="16"/>
            </w:rPr>
            <w:t>[Adres]</w:t>
          </w:r>
        </w:sdtContent>
      </w:sdt>
      <w:r w:rsidR="003F6B01" w:rsidRPr="00374D53">
        <w:rPr>
          <w:rFonts w:ascii="Ubuntu Light" w:hAnsi="Ubuntu Light"/>
          <w:color w:val="808080" w:themeColor="background1" w:themeShade="80"/>
          <w:sz w:val="20"/>
          <w:szCs w:val="16"/>
        </w:rPr>
        <w:t xml:space="preserve"> in </w:t>
      </w:r>
      <w:sdt>
        <w:sdtPr>
          <w:rPr>
            <w:rFonts w:ascii="Ubuntu Light" w:hAnsi="Ubuntu Light"/>
            <w:color w:val="808080" w:themeColor="background1" w:themeShade="80"/>
            <w:sz w:val="20"/>
            <w:szCs w:val="16"/>
          </w:rPr>
          <w:id w:val="1566299085"/>
          <w:placeholder>
            <w:docPart w:val="467397726DF642D2A6411B1014DD1B66"/>
          </w:placeholder>
          <w:temporary/>
          <w:showingPlcHdr/>
          <w:text w:multiLine="1"/>
        </w:sdtPr>
        <w:sdtEndPr/>
        <w:sdtContent>
          <w:r w:rsidR="003F6B01" w:rsidRPr="00374D53">
            <w:rPr>
              <w:rStyle w:val="Tekstvantijdelijkeaanduiding"/>
              <w:rFonts w:ascii="Ubuntu Light" w:hAnsi="Ubuntu Light"/>
              <w:color w:val="808080" w:themeColor="background1" w:themeShade="80"/>
              <w:sz w:val="20"/>
              <w:szCs w:val="16"/>
            </w:rPr>
            <w:t>[Plaatsnaam]</w:t>
          </w:r>
        </w:sdtContent>
      </w:sdt>
      <w:r w:rsidR="003F6B01" w:rsidRPr="00374D53">
        <w:rPr>
          <w:rFonts w:ascii="Ubuntu Light" w:hAnsi="Ubuntu Light"/>
          <w:color w:val="808080" w:themeColor="background1" w:themeShade="80"/>
          <w:sz w:val="20"/>
          <w:szCs w:val="16"/>
        </w:rPr>
        <w:t xml:space="preserve">, te dezen rechtsgeldig vertegenwoordig door </w:t>
      </w:r>
      <w:sdt>
        <w:sdtPr>
          <w:rPr>
            <w:rFonts w:ascii="Ubuntu Light" w:hAnsi="Ubuntu Light"/>
            <w:color w:val="808080" w:themeColor="background1" w:themeShade="80"/>
            <w:sz w:val="20"/>
            <w:szCs w:val="16"/>
          </w:rPr>
          <w:id w:val="-710266076"/>
          <w:placeholder>
            <w:docPart w:val="8E60DB3E0D3245679A44CCFB7F048CD9"/>
          </w:placeholder>
          <w:temporary/>
          <w:showingPlcHdr/>
          <w:text w:multiLine="1"/>
        </w:sdtPr>
        <w:sdtEndPr/>
        <w:sdtContent>
          <w:r w:rsidR="003F6B01" w:rsidRPr="00374D53">
            <w:rPr>
              <w:rStyle w:val="Tekstvantijdelijkeaanduiding"/>
              <w:rFonts w:ascii="Ubuntu Light" w:hAnsi="Ubuntu Light"/>
              <w:color w:val="808080" w:themeColor="background1" w:themeShade="80"/>
              <w:sz w:val="20"/>
              <w:szCs w:val="16"/>
            </w:rPr>
            <w:t>[Naam ondertekenaar]</w:t>
          </w:r>
        </w:sdtContent>
      </w:sdt>
      <w:r w:rsidR="003F6B01" w:rsidRPr="00374D53">
        <w:rPr>
          <w:rFonts w:ascii="Ubuntu Light" w:hAnsi="Ubuntu Light"/>
          <w:color w:val="808080" w:themeColor="background1" w:themeShade="80"/>
          <w:sz w:val="20"/>
          <w:szCs w:val="16"/>
        </w:rPr>
        <w:t xml:space="preserve">, </w:t>
      </w:r>
      <w:sdt>
        <w:sdtPr>
          <w:rPr>
            <w:rFonts w:ascii="Ubuntu Light" w:hAnsi="Ubuntu Light"/>
            <w:color w:val="808080" w:themeColor="background1" w:themeShade="80"/>
            <w:sz w:val="20"/>
            <w:szCs w:val="16"/>
          </w:rPr>
          <w:id w:val="1235129177"/>
          <w:placeholder>
            <w:docPart w:val="EFD21C810145449EBC1AA25B815F7380"/>
          </w:placeholder>
          <w:temporary/>
          <w:showingPlcHdr/>
          <w:text w:multiLine="1"/>
        </w:sdtPr>
        <w:sdtEndPr/>
        <w:sdtContent>
          <w:r w:rsidR="003F6B01" w:rsidRPr="00374D53">
            <w:rPr>
              <w:rStyle w:val="Tekstvantijdelijkeaanduiding"/>
              <w:rFonts w:ascii="Ubuntu Light" w:hAnsi="Ubuntu Light"/>
              <w:color w:val="808080" w:themeColor="background1" w:themeShade="80"/>
              <w:sz w:val="20"/>
              <w:szCs w:val="16"/>
            </w:rPr>
            <w:t>[Functietitel]</w:t>
          </w:r>
        </w:sdtContent>
      </w:sdt>
      <w:r w:rsidR="003F6B01" w:rsidRPr="00374D53">
        <w:rPr>
          <w:rFonts w:ascii="Ubuntu Light" w:hAnsi="Ubuntu Light"/>
          <w:color w:val="808080" w:themeColor="background1" w:themeShade="80"/>
          <w:sz w:val="20"/>
          <w:szCs w:val="16"/>
        </w:rPr>
        <w:t>, hierna te noemen: ‘</w:t>
      </w:r>
      <w:proofErr w:type="spellStart"/>
      <w:r w:rsidR="003F6B01" w:rsidRPr="00374D53">
        <w:rPr>
          <w:rFonts w:ascii="Ubuntu Light" w:hAnsi="Ubuntu Light"/>
          <w:color w:val="808080" w:themeColor="background1" w:themeShade="80"/>
          <w:sz w:val="20"/>
          <w:szCs w:val="16"/>
        </w:rPr>
        <w:t>Combinant</w:t>
      </w:r>
      <w:proofErr w:type="spellEnd"/>
      <w:r w:rsidR="003F6B01" w:rsidRPr="00374D53">
        <w:rPr>
          <w:rFonts w:ascii="Ubuntu Light" w:hAnsi="Ubuntu Light"/>
          <w:color w:val="808080" w:themeColor="background1" w:themeShade="80"/>
          <w:sz w:val="20"/>
          <w:szCs w:val="16"/>
        </w:rPr>
        <w:t xml:space="preserve"> 2’’</w:t>
      </w:r>
    </w:p>
    <w:p w14:paraId="2E698CD0" w14:textId="77777777" w:rsidR="003F6B01" w:rsidRPr="00374D53" w:rsidRDefault="003F6B01" w:rsidP="007E74D5">
      <w:pPr>
        <w:pStyle w:val="Geenafstand"/>
        <w:spacing w:line="280" w:lineRule="atLeast"/>
        <w:ind w:firstLine="425"/>
        <w:rPr>
          <w:rFonts w:ascii="Ubuntu Light" w:hAnsi="Ubuntu Light"/>
          <w:color w:val="808080" w:themeColor="background1" w:themeShade="80"/>
          <w:sz w:val="20"/>
          <w:szCs w:val="16"/>
        </w:rPr>
      </w:pPr>
    </w:p>
    <w:p w14:paraId="224BC801" w14:textId="77777777" w:rsidR="003F6B01" w:rsidRPr="00374D53" w:rsidRDefault="003F6B01" w:rsidP="007E74D5">
      <w:pPr>
        <w:pStyle w:val="Geenafstand"/>
        <w:spacing w:line="280" w:lineRule="atLeast"/>
        <w:ind w:firstLine="425"/>
        <w:rPr>
          <w:rFonts w:ascii="Ubuntu Light" w:hAnsi="Ubuntu Light"/>
          <w:color w:val="808080" w:themeColor="background1" w:themeShade="80"/>
          <w:sz w:val="20"/>
          <w:szCs w:val="16"/>
        </w:rPr>
      </w:pPr>
      <w:r w:rsidRPr="00374D53">
        <w:rPr>
          <w:rFonts w:ascii="Ubuntu Light" w:hAnsi="Ubuntu Light"/>
          <w:color w:val="808080" w:themeColor="background1" w:themeShade="80"/>
          <w:sz w:val="20"/>
          <w:szCs w:val="16"/>
        </w:rPr>
        <w:t>En hierna gezamenlijk te noemen ‘Opdrachtnemer’.</w:t>
      </w:r>
    </w:p>
    <w:p w14:paraId="504489EE" w14:textId="77777777" w:rsidR="003F6B01" w:rsidRPr="00374D53" w:rsidRDefault="003F6B01" w:rsidP="007E74D5">
      <w:pPr>
        <w:pStyle w:val="Geenafstand"/>
        <w:spacing w:line="280" w:lineRule="atLeast"/>
        <w:rPr>
          <w:rFonts w:ascii="Ubuntu Light" w:hAnsi="Ubuntu Light"/>
          <w:sz w:val="20"/>
          <w:szCs w:val="16"/>
        </w:rPr>
      </w:pPr>
    </w:p>
    <w:p w14:paraId="706C58CF" w14:textId="77777777" w:rsidR="003F6B01" w:rsidRPr="00374D53" w:rsidRDefault="003F6B01" w:rsidP="007E74D5">
      <w:pPr>
        <w:pStyle w:val="Geenafstand"/>
        <w:spacing w:line="280" w:lineRule="atLeast"/>
        <w:rPr>
          <w:rFonts w:ascii="Ubuntu Light" w:hAnsi="Ubuntu Light"/>
          <w:sz w:val="20"/>
          <w:szCs w:val="16"/>
        </w:rPr>
      </w:pPr>
      <w:r w:rsidRPr="00374D53">
        <w:rPr>
          <w:rFonts w:ascii="Ubuntu Light" w:hAnsi="Ubuntu Light"/>
          <w:sz w:val="20"/>
          <w:szCs w:val="16"/>
        </w:rPr>
        <w:t xml:space="preserve">Opdrachtgever en Opdrachtnemer worden hierna </w:t>
      </w:r>
      <w:proofErr w:type="gramStart"/>
      <w:r w:rsidRPr="00374D53">
        <w:rPr>
          <w:rFonts w:ascii="Ubuntu Light" w:hAnsi="Ubuntu Light"/>
          <w:sz w:val="20"/>
          <w:szCs w:val="16"/>
        </w:rPr>
        <w:t>tevens</w:t>
      </w:r>
      <w:proofErr w:type="gramEnd"/>
      <w:r w:rsidRPr="00374D53">
        <w:rPr>
          <w:rFonts w:ascii="Ubuntu Light" w:hAnsi="Ubuntu Light"/>
          <w:sz w:val="20"/>
          <w:szCs w:val="16"/>
        </w:rPr>
        <w:t xml:space="preserve"> ieder afzonderlijk ‘Partij’ of gezamenlijk ‘Partijen’ genoemd.</w:t>
      </w:r>
    </w:p>
    <w:p w14:paraId="0797E5E1" w14:textId="77777777" w:rsidR="003F6B01" w:rsidRDefault="003F6B01" w:rsidP="007E74D5">
      <w:pPr>
        <w:spacing w:after="160"/>
        <w:rPr>
          <w:rFonts w:eastAsia="Times New Roman"/>
          <w:b/>
        </w:rPr>
      </w:pPr>
    </w:p>
    <w:p w14:paraId="52BD8BF2" w14:textId="77777777" w:rsidR="003F6B01" w:rsidRPr="000E0B56" w:rsidRDefault="003F6B01" w:rsidP="007E74D5">
      <w:pPr>
        <w:pStyle w:val="Geenafstand"/>
        <w:spacing w:line="280" w:lineRule="atLeast"/>
        <w:rPr>
          <w:rFonts w:ascii="Ubuntu Light" w:hAnsi="Ubuntu Light"/>
          <w:b/>
          <w:bCs/>
          <w:sz w:val="20"/>
          <w:szCs w:val="16"/>
        </w:rPr>
      </w:pPr>
      <w:r w:rsidRPr="000E0B56">
        <w:rPr>
          <w:rFonts w:ascii="Ubuntu Light" w:hAnsi="Ubuntu Light"/>
          <w:b/>
          <w:bCs/>
          <w:sz w:val="20"/>
          <w:szCs w:val="16"/>
        </w:rPr>
        <w:t xml:space="preserve">De Partijen nemen het volgende in aanmerking: </w:t>
      </w:r>
    </w:p>
    <w:p w14:paraId="4CAEB0D5" w14:textId="7BD34A6D" w:rsidR="003F6B01" w:rsidRPr="000E0B56" w:rsidRDefault="003F6B01" w:rsidP="007E74D5">
      <w:pPr>
        <w:pStyle w:val="Geenafstand"/>
        <w:numPr>
          <w:ilvl w:val="0"/>
          <w:numId w:val="44"/>
        </w:numPr>
        <w:spacing w:line="280" w:lineRule="atLeast"/>
        <w:ind w:left="425" w:hanging="425"/>
        <w:rPr>
          <w:rFonts w:ascii="Ubuntu Light" w:hAnsi="Ubuntu Light"/>
          <w:sz w:val="20"/>
          <w:szCs w:val="16"/>
        </w:rPr>
      </w:pPr>
      <w:r w:rsidRPr="000E0B56">
        <w:rPr>
          <w:rFonts w:ascii="Ubuntu Light" w:hAnsi="Ubuntu Light"/>
          <w:sz w:val="20"/>
          <w:szCs w:val="16"/>
        </w:rPr>
        <w:t xml:space="preserve">Opdrachtgever heeft via een </w:t>
      </w:r>
      <w:r>
        <w:rPr>
          <w:rFonts w:ascii="Ubuntu Light" w:hAnsi="Ubuntu Light"/>
          <w:sz w:val="20"/>
          <w:szCs w:val="16"/>
        </w:rPr>
        <w:t xml:space="preserve">inkoop of </w:t>
      </w:r>
      <w:r w:rsidRPr="000E0B56">
        <w:rPr>
          <w:rFonts w:ascii="Ubuntu Light" w:hAnsi="Ubuntu Light"/>
          <w:sz w:val="20"/>
          <w:szCs w:val="16"/>
        </w:rPr>
        <w:t>aanbestedingsprocedure verzocht</w:t>
      </w:r>
      <w:r>
        <w:rPr>
          <w:rFonts w:ascii="Ubuntu Light" w:hAnsi="Ubuntu Light"/>
          <w:sz w:val="20"/>
          <w:szCs w:val="16"/>
        </w:rPr>
        <w:t xml:space="preserve"> om</w:t>
      </w:r>
      <w:r w:rsidRPr="000E0B56">
        <w:rPr>
          <w:rFonts w:ascii="Ubuntu Light" w:hAnsi="Ubuntu Light"/>
          <w:sz w:val="20"/>
          <w:szCs w:val="16"/>
        </w:rPr>
        <w:t xml:space="preserve"> een inschrijving uit te brengen met betrekking tot de opdracht </w:t>
      </w:r>
      <w:proofErr w:type="gramStart"/>
      <w:r w:rsidRPr="000E0B56">
        <w:rPr>
          <w:rFonts w:ascii="Ubuntu Light" w:hAnsi="Ubuntu Light"/>
          <w:sz w:val="20"/>
          <w:szCs w:val="16"/>
        </w:rPr>
        <w:t>betreffende</w:t>
      </w:r>
      <w:proofErr w:type="gramEnd"/>
      <w:r w:rsidRPr="000E0B56">
        <w:rPr>
          <w:rFonts w:ascii="Ubuntu Light" w:hAnsi="Ubuntu Light"/>
          <w:sz w:val="20"/>
          <w:szCs w:val="16"/>
        </w:rPr>
        <w:t xml:space="preserve"> </w:t>
      </w:r>
      <w:sdt>
        <w:sdtPr>
          <w:rPr>
            <w:rFonts w:ascii="Ubuntu Light" w:hAnsi="Ubuntu Light"/>
            <w:sz w:val="20"/>
            <w:szCs w:val="16"/>
          </w:rPr>
          <w:alias w:val="Onderwerp"/>
          <w:tag w:val=""/>
          <w:id w:val="352307645"/>
          <w:placeholder>
            <w:docPart w:val="A5A4E36FDADC4F308749C9B6882448F5"/>
          </w:placeholder>
          <w:dataBinding w:prefixMappings="xmlns:ns0='http://purl.org/dc/elements/1.1/' xmlns:ns1='http://schemas.openxmlformats.org/package/2006/metadata/core-properties' " w:xpath="/ns1:coreProperties[1]/ns0:subject[1]" w:storeItemID="{6C3C8BC8-F283-45AE-878A-BAB7291924A1}"/>
          <w:text/>
        </w:sdtPr>
        <w:sdtEndPr/>
        <w:sdtContent>
          <w:r w:rsidR="0065498E">
            <w:rPr>
              <w:rFonts w:ascii="Ubuntu Light" w:hAnsi="Ubuntu Light"/>
              <w:sz w:val="20"/>
              <w:szCs w:val="16"/>
            </w:rPr>
            <w:t>het gebruiksklaar opleveren van een vrachtwagen en het preventieve en correctieve onderhoud hiervan</w:t>
          </w:r>
        </w:sdtContent>
      </w:sdt>
      <w:r w:rsidRPr="000E0B56">
        <w:rPr>
          <w:rFonts w:ascii="Ubuntu Light" w:hAnsi="Ubuntu Light"/>
          <w:sz w:val="20"/>
          <w:szCs w:val="16"/>
        </w:rPr>
        <w:t>, dit alles op grond van het Beschrijvend Document, inclusief alle bijbehorende bijlagen;</w:t>
      </w:r>
    </w:p>
    <w:p w14:paraId="64C2C720" w14:textId="77777777" w:rsidR="003F6B01" w:rsidRPr="000E0B56" w:rsidRDefault="003F6B01" w:rsidP="007E74D5">
      <w:pPr>
        <w:pStyle w:val="Geenafstand"/>
        <w:numPr>
          <w:ilvl w:val="0"/>
          <w:numId w:val="44"/>
        </w:numPr>
        <w:spacing w:line="280" w:lineRule="atLeast"/>
        <w:ind w:left="425" w:hanging="425"/>
        <w:rPr>
          <w:rFonts w:ascii="Ubuntu Light" w:hAnsi="Ubuntu Light"/>
          <w:sz w:val="20"/>
          <w:szCs w:val="16"/>
        </w:rPr>
      </w:pPr>
      <w:r w:rsidRPr="000E0B56">
        <w:rPr>
          <w:rFonts w:ascii="Ubuntu Light" w:hAnsi="Ubuntu Light"/>
          <w:sz w:val="20"/>
          <w:szCs w:val="16"/>
        </w:rPr>
        <w:t xml:space="preserve">Opdrachtnemer heeft op </w:t>
      </w:r>
      <w:sdt>
        <w:sdtPr>
          <w:rPr>
            <w:rFonts w:ascii="Ubuntu Light" w:hAnsi="Ubuntu Light"/>
            <w:sz w:val="20"/>
            <w:szCs w:val="16"/>
          </w:rPr>
          <w:id w:val="580183252"/>
          <w:placeholder>
            <w:docPart w:val="29F176B1C3974FB69B69B572DD0E14E7"/>
          </w:placeholder>
          <w:showingPlcHdr/>
          <w:date>
            <w:dateFormat w:val="d MMMM yyyy"/>
            <w:lid w:val="nl-NL"/>
            <w:storeMappedDataAs w:val="dateTime"/>
            <w:calendar w:val="gregorian"/>
          </w:date>
        </w:sdtPr>
        <w:sdtEndPr/>
        <w:sdtContent>
          <w:r w:rsidRPr="000E0B56">
            <w:rPr>
              <w:rFonts w:ascii="Ubuntu Light" w:hAnsi="Ubuntu Light"/>
              <w:color w:val="ED7D31" w:themeColor="accent2"/>
              <w:sz w:val="20"/>
              <w:szCs w:val="16"/>
            </w:rPr>
            <w:t>[Vul datum in]</w:t>
          </w:r>
        </w:sdtContent>
      </w:sdt>
      <w:r w:rsidRPr="000E0B56">
        <w:rPr>
          <w:rFonts w:ascii="Ubuntu Light" w:hAnsi="Ubuntu Light"/>
          <w:sz w:val="20"/>
          <w:szCs w:val="16"/>
        </w:rPr>
        <w:t xml:space="preserve"> een inschrijving uitgebracht;</w:t>
      </w:r>
    </w:p>
    <w:p w14:paraId="1F5DF81C" w14:textId="3C20C369" w:rsidR="003F6B01" w:rsidRPr="000E0B56" w:rsidRDefault="003F6B01" w:rsidP="007E74D5">
      <w:pPr>
        <w:pStyle w:val="Geenafstand"/>
        <w:numPr>
          <w:ilvl w:val="0"/>
          <w:numId w:val="44"/>
        </w:numPr>
        <w:spacing w:line="280" w:lineRule="atLeast"/>
        <w:ind w:left="425" w:hanging="425"/>
        <w:rPr>
          <w:rFonts w:ascii="Ubuntu Light" w:hAnsi="Ubuntu Light"/>
          <w:sz w:val="20"/>
          <w:szCs w:val="16"/>
        </w:rPr>
      </w:pPr>
      <w:r w:rsidRPr="000E0B56">
        <w:rPr>
          <w:rFonts w:ascii="Ubuntu Light" w:hAnsi="Ubuntu Light"/>
          <w:sz w:val="20"/>
          <w:szCs w:val="16"/>
        </w:rPr>
        <w:t xml:space="preserve">Opdrachtnemer heeft zich in voldoende mate op de hoogte gesteld van de relevante organisatie van Opdrachtgever en van de specifieke eisen van de Opdrachtgever met betrekking tot de opdracht </w:t>
      </w:r>
      <w:proofErr w:type="gramStart"/>
      <w:r w:rsidRPr="000E0B56">
        <w:rPr>
          <w:rFonts w:ascii="Ubuntu Light" w:hAnsi="Ubuntu Light"/>
          <w:sz w:val="20"/>
          <w:szCs w:val="16"/>
        </w:rPr>
        <w:t>betreffende</w:t>
      </w:r>
      <w:proofErr w:type="gramEnd"/>
      <w:r w:rsidRPr="000E0B56">
        <w:rPr>
          <w:rFonts w:ascii="Ubuntu Light" w:hAnsi="Ubuntu Light"/>
          <w:sz w:val="20"/>
          <w:szCs w:val="16"/>
        </w:rPr>
        <w:t xml:space="preserve"> </w:t>
      </w:r>
      <w:sdt>
        <w:sdtPr>
          <w:rPr>
            <w:rFonts w:ascii="Ubuntu Light" w:hAnsi="Ubuntu Light"/>
            <w:sz w:val="20"/>
            <w:szCs w:val="16"/>
          </w:rPr>
          <w:alias w:val="Onderwerp"/>
          <w:tag w:val=""/>
          <w:id w:val="1303970906"/>
          <w:placeholder>
            <w:docPart w:val="9DFB6D2B1AEA4F85AB6DE6E15BB41E0F"/>
          </w:placeholder>
          <w:dataBinding w:prefixMappings="xmlns:ns0='http://purl.org/dc/elements/1.1/' xmlns:ns1='http://schemas.openxmlformats.org/package/2006/metadata/core-properties' " w:xpath="/ns1:coreProperties[1]/ns0:subject[1]" w:storeItemID="{6C3C8BC8-F283-45AE-878A-BAB7291924A1}"/>
          <w:text/>
        </w:sdtPr>
        <w:sdtEndPr/>
        <w:sdtContent>
          <w:r w:rsidR="0065498E">
            <w:rPr>
              <w:rFonts w:ascii="Ubuntu Light" w:hAnsi="Ubuntu Light"/>
              <w:sz w:val="20"/>
              <w:szCs w:val="16"/>
            </w:rPr>
            <w:t>het gebruiksklaar opleveren van een vrachtwagen en het preventieve en correctieve onderhoud hiervan</w:t>
          </w:r>
        </w:sdtContent>
      </w:sdt>
      <w:r w:rsidRPr="000E0B56">
        <w:rPr>
          <w:rFonts w:ascii="Ubuntu Light" w:hAnsi="Ubuntu Light"/>
          <w:sz w:val="20"/>
          <w:szCs w:val="16"/>
        </w:rPr>
        <w:t>.</w:t>
      </w:r>
    </w:p>
    <w:p w14:paraId="730409B5" w14:textId="77777777" w:rsidR="003F6B01" w:rsidRPr="000E0B56" w:rsidRDefault="003F6B01" w:rsidP="007E74D5">
      <w:pPr>
        <w:pStyle w:val="Geenafstand"/>
        <w:numPr>
          <w:ilvl w:val="0"/>
          <w:numId w:val="44"/>
        </w:numPr>
        <w:spacing w:line="280" w:lineRule="atLeast"/>
        <w:ind w:left="425" w:hanging="425"/>
        <w:rPr>
          <w:rFonts w:ascii="Ubuntu Light" w:hAnsi="Ubuntu Light"/>
          <w:sz w:val="20"/>
          <w:szCs w:val="16"/>
        </w:rPr>
      </w:pPr>
      <w:r w:rsidRPr="000E0B56">
        <w:rPr>
          <w:rFonts w:ascii="Ubuntu Light" w:hAnsi="Ubuntu Light"/>
          <w:sz w:val="20"/>
          <w:szCs w:val="16"/>
        </w:rPr>
        <w:t>Opdrachtnemer heeft door middel van het indienen van een inschrijving kenbaar gemaakt in staat en bereid te zijn de opdracht uit te voeren, te leveren en/of te verrichten.</w:t>
      </w:r>
    </w:p>
    <w:p w14:paraId="7CF56627" w14:textId="77777777" w:rsidR="003F6B01" w:rsidRDefault="003F6B01" w:rsidP="007E74D5">
      <w:pPr>
        <w:pStyle w:val="Geenafstand"/>
        <w:numPr>
          <w:ilvl w:val="0"/>
          <w:numId w:val="44"/>
        </w:numPr>
        <w:spacing w:line="280" w:lineRule="atLeast"/>
        <w:ind w:left="425" w:hanging="425"/>
        <w:rPr>
          <w:rFonts w:ascii="Ubuntu Light" w:hAnsi="Ubuntu Light"/>
          <w:sz w:val="20"/>
          <w:szCs w:val="16"/>
        </w:rPr>
      </w:pPr>
      <w:r w:rsidRPr="000E0B56">
        <w:rPr>
          <w:rFonts w:ascii="Ubuntu Light" w:hAnsi="Ubuntu Light"/>
          <w:sz w:val="20"/>
          <w:szCs w:val="16"/>
        </w:rPr>
        <w:t>Partijen een samenwerking willen aangaan onder de volgende voorwaarden.</w:t>
      </w:r>
    </w:p>
    <w:p w14:paraId="6D5CDAAE" w14:textId="77777777" w:rsidR="003F6B01" w:rsidRDefault="003F6B01" w:rsidP="007E74D5">
      <w:pPr>
        <w:pStyle w:val="Geenafstand"/>
        <w:spacing w:line="280" w:lineRule="atLeast"/>
        <w:rPr>
          <w:rFonts w:ascii="Ubuntu Light" w:hAnsi="Ubuntu Light"/>
          <w:sz w:val="20"/>
          <w:szCs w:val="16"/>
        </w:rPr>
      </w:pPr>
    </w:p>
    <w:p w14:paraId="3FA2C6F3" w14:textId="77777777" w:rsidR="001B223F" w:rsidRDefault="001B223F" w:rsidP="007E74D5">
      <w:pPr>
        <w:spacing w:after="160"/>
        <w:rPr>
          <w:rFonts w:ascii="Ubuntu" w:hAnsi="Ubuntu"/>
          <w:b/>
          <w:spacing w:val="15"/>
          <w:sz w:val="22"/>
        </w:rPr>
      </w:pPr>
      <w:r>
        <w:br w:type="page"/>
      </w:r>
    </w:p>
    <w:p w14:paraId="1E3E3070" w14:textId="4EAC360F" w:rsidR="003F6B01" w:rsidRDefault="003F6B01" w:rsidP="007E74D5">
      <w:pPr>
        <w:pStyle w:val="Ondertitel"/>
      </w:pPr>
      <w:r>
        <w:lastRenderedPageBreak/>
        <w:t>Artikel 1</w:t>
      </w:r>
      <w:r>
        <w:tab/>
        <w:t>Begripsbepaling</w:t>
      </w:r>
    </w:p>
    <w:p w14:paraId="52D4E977" w14:textId="77777777" w:rsidR="003F6B01" w:rsidRPr="000E0B56" w:rsidRDefault="003F6B01" w:rsidP="007E74D5">
      <w:pPr>
        <w:pStyle w:val="Geenafstand"/>
        <w:spacing w:line="280" w:lineRule="atLeast"/>
        <w:rPr>
          <w:rFonts w:ascii="Ubuntu Light" w:hAnsi="Ubuntu Light"/>
          <w:sz w:val="20"/>
          <w:szCs w:val="16"/>
        </w:rPr>
      </w:pPr>
      <w:r w:rsidRPr="000E0B56">
        <w:rPr>
          <w:rFonts w:ascii="Ubuntu Light" w:hAnsi="Ubuntu Light"/>
          <w:sz w:val="20"/>
          <w:szCs w:val="16"/>
        </w:rPr>
        <w:t>In deze Overeenkomst zijn de volgende begrippen met bijbehorende betekenis van toepassing. Alle toepasselijke begripsbepalingen dienen zowel in enkelvoud als in meervoud te worden geïnterpreteerd.</w:t>
      </w:r>
    </w:p>
    <w:p w14:paraId="4D0D5D96" w14:textId="77777777" w:rsidR="003F6B01" w:rsidRDefault="003F6B01" w:rsidP="007E74D5">
      <w:pPr>
        <w:pStyle w:val="Geenafstand"/>
        <w:spacing w:line="280" w:lineRule="atLeast"/>
      </w:pPr>
    </w:p>
    <w:p w14:paraId="14CC17CA" w14:textId="77777777" w:rsidR="003F6B01" w:rsidRPr="000E0B56" w:rsidRDefault="003F6B01" w:rsidP="007E74D5">
      <w:pPr>
        <w:pStyle w:val="Geenafstand"/>
        <w:spacing w:line="280" w:lineRule="atLeast"/>
        <w:rPr>
          <w:rFonts w:ascii="Ubuntu Light" w:hAnsi="Ubuntu Light"/>
          <w:b/>
          <w:bCs/>
          <w:color w:val="auto"/>
          <w:sz w:val="20"/>
          <w:szCs w:val="16"/>
        </w:rPr>
      </w:pPr>
      <w:r w:rsidRPr="000E0B56">
        <w:rPr>
          <w:rFonts w:ascii="Ubuntu Light" w:hAnsi="Ubuntu Light"/>
          <w:b/>
          <w:bCs/>
          <w:color w:val="auto"/>
          <w:sz w:val="20"/>
          <w:szCs w:val="16"/>
        </w:rPr>
        <w:t>Aanbod</w:t>
      </w:r>
    </w:p>
    <w:p w14:paraId="74B9611E" w14:textId="77777777" w:rsidR="003F6B01" w:rsidRPr="000E0B56" w:rsidRDefault="003F6B01" w:rsidP="007E74D5">
      <w:pPr>
        <w:pStyle w:val="Geenafstand"/>
        <w:spacing w:line="280" w:lineRule="atLeast"/>
        <w:rPr>
          <w:rFonts w:ascii="Ubuntu Light" w:hAnsi="Ubuntu Light"/>
          <w:sz w:val="20"/>
          <w:szCs w:val="16"/>
        </w:rPr>
      </w:pPr>
      <w:r w:rsidRPr="000E0B56">
        <w:rPr>
          <w:rFonts w:ascii="Ubuntu Light" w:hAnsi="Ubuntu Light"/>
          <w:sz w:val="20"/>
          <w:szCs w:val="16"/>
        </w:rPr>
        <w:t>De inschrijving die Opdrachtnemer via de aanbestedingsprocedure heeft uitgebracht en zoals bedoeld onder ‘De Partijen nemen het volgende in aanmerking’, sub b.</w:t>
      </w:r>
    </w:p>
    <w:p w14:paraId="06CFB9B5" w14:textId="77777777" w:rsidR="003F6B01" w:rsidRPr="000E0B56" w:rsidRDefault="003F6B01" w:rsidP="007E74D5">
      <w:pPr>
        <w:pStyle w:val="Geenafstand"/>
        <w:spacing w:line="280" w:lineRule="atLeast"/>
        <w:rPr>
          <w:rFonts w:ascii="Ubuntu Light" w:hAnsi="Ubuntu Light"/>
          <w:sz w:val="20"/>
          <w:szCs w:val="16"/>
        </w:rPr>
      </w:pPr>
    </w:p>
    <w:p w14:paraId="6A140754" w14:textId="77777777" w:rsidR="003F6B01" w:rsidRPr="000E0B56" w:rsidRDefault="003F6B01" w:rsidP="007E74D5">
      <w:pPr>
        <w:pStyle w:val="Geenafstand"/>
        <w:spacing w:line="280" w:lineRule="atLeast"/>
        <w:rPr>
          <w:rFonts w:ascii="Ubuntu Light" w:hAnsi="Ubuntu Light"/>
          <w:b/>
          <w:bCs/>
          <w:color w:val="auto"/>
          <w:sz w:val="20"/>
          <w:szCs w:val="16"/>
        </w:rPr>
      </w:pPr>
      <w:r w:rsidRPr="000E0B56">
        <w:rPr>
          <w:rFonts w:ascii="Ubuntu Light" w:hAnsi="Ubuntu Light"/>
          <w:b/>
          <w:bCs/>
          <w:color w:val="auto"/>
          <w:sz w:val="20"/>
          <w:szCs w:val="16"/>
        </w:rPr>
        <w:t>AIV</w:t>
      </w:r>
    </w:p>
    <w:p w14:paraId="1D6A12A9" w14:textId="77777777" w:rsidR="003F6B01" w:rsidRPr="000E0B56" w:rsidRDefault="003F6B01" w:rsidP="007E74D5">
      <w:pPr>
        <w:pStyle w:val="Geenafstand"/>
        <w:spacing w:line="280" w:lineRule="atLeast"/>
        <w:rPr>
          <w:rFonts w:ascii="Ubuntu Light" w:hAnsi="Ubuntu Light"/>
          <w:sz w:val="20"/>
          <w:szCs w:val="16"/>
        </w:rPr>
      </w:pPr>
      <w:r w:rsidRPr="000E0B56">
        <w:rPr>
          <w:rFonts w:ascii="Ubuntu Light" w:hAnsi="Ubuntu Light"/>
          <w:sz w:val="20"/>
          <w:szCs w:val="16"/>
        </w:rPr>
        <w:t>De Algemene Inkoopvoorwaarden leveringen en diensten van de Vereniging van Nederlandse Gemeenten (VNG)</w:t>
      </w:r>
      <w:r>
        <w:rPr>
          <w:rFonts w:ascii="Ubuntu Light" w:hAnsi="Ubuntu Light"/>
          <w:sz w:val="20"/>
          <w:szCs w:val="16"/>
        </w:rPr>
        <w:t xml:space="preserve"> incl. addendum Hoeksche Waard</w:t>
      </w:r>
      <w:r w:rsidRPr="000E0B56">
        <w:rPr>
          <w:rFonts w:ascii="Ubuntu Light" w:hAnsi="Ubuntu Light"/>
          <w:sz w:val="20"/>
          <w:szCs w:val="16"/>
        </w:rPr>
        <w:t>, zoals opgenomen als Bijlage bij het Beschrijvend Document.</w:t>
      </w:r>
    </w:p>
    <w:p w14:paraId="095A9B84" w14:textId="77777777" w:rsidR="003F6B01" w:rsidRPr="000E0B56" w:rsidRDefault="003F6B01" w:rsidP="007E74D5">
      <w:pPr>
        <w:pStyle w:val="Geenafstand"/>
        <w:spacing w:line="280" w:lineRule="atLeast"/>
        <w:rPr>
          <w:rFonts w:ascii="Ubuntu Light" w:hAnsi="Ubuntu Light"/>
          <w:sz w:val="20"/>
          <w:szCs w:val="16"/>
        </w:rPr>
      </w:pPr>
    </w:p>
    <w:p w14:paraId="740CBA51" w14:textId="77777777" w:rsidR="003F6B01" w:rsidRPr="000E0B56" w:rsidRDefault="003F6B01" w:rsidP="007E74D5">
      <w:pPr>
        <w:pStyle w:val="Geenafstand"/>
        <w:spacing w:line="280" w:lineRule="atLeast"/>
        <w:rPr>
          <w:rFonts w:ascii="Ubuntu Light" w:hAnsi="Ubuntu Light"/>
          <w:b/>
          <w:bCs/>
          <w:color w:val="auto"/>
          <w:sz w:val="20"/>
          <w:szCs w:val="16"/>
        </w:rPr>
      </w:pPr>
      <w:r w:rsidRPr="000E0B56">
        <w:rPr>
          <w:rFonts w:ascii="Ubuntu Light" w:hAnsi="Ubuntu Light"/>
          <w:b/>
          <w:bCs/>
          <w:color w:val="auto"/>
          <w:sz w:val="20"/>
          <w:szCs w:val="16"/>
        </w:rPr>
        <w:t>Beschrijvend Document</w:t>
      </w:r>
    </w:p>
    <w:p w14:paraId="2754AB71" w14:textId="77777777" w:rsidR="003F6B01" w:rsidRPr="000E0B56" w:rsidRDefault="003F6B01" w:rsidP="007E74D5">
      <w:pPr>
        <w:pStyle w:val="Geenafstand"/>
        <w:spacing w:line="280" w:lineRule="atLeast"/>
        <w:rPr>
          <w:rFonts w:ascii="Ubuntu Light" w:hAnsi="Ubuntu Light"/>
          <w:sz w:val="20"/>
          <w:szCs w:val="16"/>
        </w:rPr>
      </w:pPr>
      <w:r w:rsidRPr="000E0B56">
        <w:rPr>
          <w:rFonts w:ascii="Ubuntu Light" w:hAnsi="Ubuntu Light"/>
          <w:sz w:val="20"/>
          <w:szCs w:val="16"/>
        </w:rPr>
        <w:t>Het beschrijvend document van de aanbesteding, inclusief alle bijlagen, zoals opgenomen als Bijlage bij deze Overeenkomst.</w:t>
      </w:r>
      <w:r w:rsidRPr="000E0B56">
        <w:rPr>
          <w:rFonts w:ascii="Ubuntu Light" w:hAnsi="Ubuntu Light"/>
          <w:sz w:val="20"/>
          <w:szCs w:val="16"/>
        </w:rPr>
        <w:br/>
      </w:r>
    </w:p>
    <w:p w14:paraId="5428A406" w14:textId="77777777" w:rsidR="003F6B01" w:rsidRPr="000E0B56" w:rsidRDefault="003F6B01" w:rsidP="007E74D5">
      <w:pPr>
        <w:pStyle w:val="Geenafstand"/>
        <w:spacing w:line="280" w:lineRule="atLeast"/>
        <w:rPr>
          <w:rFonts w:ascii="Ubuntu Light" w:hAnsi="Ubuntu Light"/>
          <w:b/>
          <w:bCs/>
          <w:color w:val="auto"/>
          <w:sz w:val="20"/>
          <w:szCs w:val="16"/>
        </w:rPr>
      </w:pPr>
      <w:r w:rsidRPr="000E0B56">
        <w:rPr>
          <w:rFonts w:ascii="Ubuntu Light" w:hAnsi="Ubuntu Light"/>
          <w:b/>
          <w:bCs/>
          <w:color w:val="auto"/>
          <w:sz w:val="20"/>
          <w:szCs w:val="16"/>
        </w:rPr>
        <w:t>Bijlage</w:t>
      </w:r>
    </w:p>
    <w:p w14:paraId="36295E36" w14:textId="77777777" w:rsidR="003F6B01" w:rsidRPr="000E0B56" w:rsidRDefault="003F6B01" w:rsidP="007E74D5">
      <w:pPr>
        <w:pStyle w:val="Geenafstand"/>
        <w:spacing w:line="280" w:lineRule="atLeast"/>
        <w:rPr>
          <w:rFonts w:ascii="Ubuntu Light" w:hAnsi="Ubuntu Light"/>
          <w:sz w:val="20"/>
          <w:szCs w:val="16"/>
        </w:rPr>
      </w:pPr>
      <w:r w:rsidRPr="000E0B56">
        <w:rPr>
          <w:rFonts w:ascii="Ubuntu Light" w:hAnsi="Ubuntu Light"/>
          <w:sz w:val="20"/>
          <w:szCs w:val="16"/>
        </w:rPr>
        <w:t>De bijlagen behorende bij deze Overeenkomst die integraal deel uitmaken van de Overeenkomst.</w:t>
      </w:r>
    </w:p>
    <w:p w14:paraId="20525ECD" w14:textId="77777777" w:rsidR="003F6B01" w:rsidRDefault="003F6B01" w:rsidP="007E74D5">
      <w:pPr>
        <w:pStyle w:val="Geenafstand"/>
        <w:spacing w:line="280" w:lineRule="atLeast"/>
        <w:rPr>
          <w:color w:val="44546A" w:themeColor="text2"/>
        </w:rPr>
      </w:pPr>
    </w:p>
    <w:p w14:paraId="130BB205" w14:textId="77777777" w:rsidR="003F6B01" w:rsidRPr="00DF7E93" w:rsidRDefault="003F6B01" w:rsidP="007E74D5">
      <w:pPr>
        <w:pStyle w:val="Geenafstand"/>
        <w:spacing w:line="280" w:lineRule="atLeast"/>
        <w:rPr>
          <w:rFonts w:ascii="Ubuntu Light" w:hAnsi="Ubuntu Light"/>
          <w:b/>
          <w:bCs/>
          <w:color w:val="auto"/>
          <w:sz w:val="20"/>
          <w:szCs w:val="16"/>
        </w:rPr>
      </w:pPr>
      <w:r w:rsidRPr="00DF7E93">
        <w:rPr>
          <w:rFonts w:ascii="Ubuntu Light" w:hAnsi="Ubuntu Light"/>
          <w:b/>
          <w:bCs/>
          <w:color w:val="auto"/>
          <w:sz w:val="20"/>
          <w:szCs w:val="16"/>
        </w:rPr>
        <w:t>Diensten</w:t>
      </w:r>
    </w:p>
    <w:p w14:paraId="42B93199" w14:textId="77777777" w:rsidR="003F6B01" w:rsidRPr="001B223F" w:rsidRDefault="003F6B01" w:rsidP="007E74D5">
      <w:pPr>
        <w:pStyle w:val="Geenafstand"/>
        <w:spacing w:line="280" w:lineRule="atLeast"/>
        <w:rPr>
          <w:rFonts w:ascii="Ubuntu Light" w:hAnsi="Ubuntu Light"/>
          <w:color w:val="auto"/>
          <w:sz w:val="20"/>
          <w:szCs w:val="16"/>
        </w:rPr>
      </w:pPr>
      <w:r w:rsidRPr="001B223F">
        <w:rPr>
          <w:rFonts w:ascii="Ubuntu Light" w:hAnsi="Ubuntu Light"/>
          <w:color w:val="auto"/>
          <w:sz w:val="20"/>
          <w:szCs w:val="16"/>
        </w:rPr>
        <w:t>De door Opdrachtnemer op basis van de Overeenkomst te verrichten werkzaamheden, zoals nader omschreven in het Beschrijvend Document.</w:t>
      </w:r>
    </w:p>
    <w:p w14:paraId="724C0421" w14:textId="77777777" w:rsidR="003F6B01" w:rsidRDefault="003F6B01" w:rsidP="007E74D5">
      <w:pPr>
        <w:pStyle w:val="Geenafstand"/>
        <w:spacing w:line="280" w:lineRule="atLeast"/>
        <w:rPr>
          <w:color w:val="44546A" w:themeColor="text2"/>
        </w:rPr>
      </w:pPr>
    </w:p>
    <w:p w14:paraId="69474D03" w14:textId="77777777" w:rsidR="003F6B01" w:rsidRPr="003D05B8" w:rsidRDefault="003F6B01" w:rsidP="007E74D5">
      <w:pPr>
        <w:pStyle w:val="Geenafstand"/>
        <w:spacing w:line="280" w:lineRule="atLeast"/>
        <w:rPr>
          <w:rFonts w:ascii="Ubuntu Light" w:hAnsi="Ubuntu Light"/>
          <w:b/>
          <w:bCs/>
          <w:color w:val="auto"/>
          <w:sz w:val="20"/>
          <w:szCs w:val="16"/>
        </w:rPr>
      </w:pPr>
      <w:r w:rsidRPr="003D05B8">
        <w:rPr>
          <w:rFonts w:ascii="Ubuntu Light" w:hAnsi="Ubuntu Light"/>
          <w:b/>
          <w:bCs/>
          <w:color w:val="auto"/>
          <w:sz w:val="20"/>
          <w:szCs w:val="16"/>
        </w:rPr>
        <w:t>Elektronische factuur (E-factuur)</w:t>
      </w:r>
    </w:p>
    <w:p w14:paraId="6F626300" w14:textId="77777777" w:rsidR="003F6B01" w:rsidRPr="003D05B8" w:rsidRDefault="003F6B01" w:rsidP="007E74D5">
      <w:pPr>
        <w:pStyle w:val="Geenafstand"/>
        <w:spacing w:line="280" w:lineRule="atLeast"/>
        <w:rPr>
          <w:rFonts w:ascii="Ubuntu Light" w:hAnsi="Ubuntu Light"/>
          <w:sz w:val="20"/>
          <w:szCs w:val="16"/>
        </w:rPr>
      </w:pPr>
      <w:r w:rsidRPr="003D05B8">
        <w:rPr>
          <w:rFonts w:ascii="Ubuntu Light" w:hAnsi="Ubuntu Light"/>
          <w:sz w:val="20"/>
          <w:szCs w:val="16"/>
        </w:rPr>
        <w:t>Een gestructureerd, digitaal bestand, waarbij alle (factuur-)gegevens altijd op een vaste plek in het bestand staan en hun eigen betekenis hebben.</w:t>
      </w:r>
    </w:p>
    <w:p w14:paraId="2C7CDAF5" w14:textId="77777777" w:rsidR="003F6B01" w:rsidRDefault="003F6B01" w:rsidP="007E74D5">
      <w:pPr>
        <w:pStyle w:val="Geenafstand"/>
        <w:spacing w:line="280" w:lineRule="atLeast"/>
      </w:pPr>
    </w:p>
    <w:p w14:paraId="4CE8A878" w14:textId="77777777" w:rsidR="003F6B01" w:rsidRPr="00DF7E93" w:rsidRDefault="003F6B01" w:rsidP="007E74D5">
      <w:pPr>
        <w:pStyle w:val="Geenafstand"/>
        <w:spacing w:line="280" w:lineRule="atLeast"/>
        <w:rPr>
          <w:rFonts w:ascii="Ubuntu Light" w:hAnsi="Ubuntu Light"/>
          <w:b/>
          <w:bCs/>
          <w:color w:val="auto"/>
          <w:sz w:val="20"/>
          <w:szCs w:val="16"/>
        </w:rPr>
      </w:pPr>
      <w:r w:rsidRPr="00DF7E93">
        <w:rPr>
          <w:rFonts w:ascii="Ubuntu Light" w:hAnsi="Ubuntu Light"/>
          <w:b/>
          <w:bCs/>
          <w:color w:val="auto"/>
          <w:sz w:val="20"/>
          <w:szCs w:val="16"/>
        </w:rPr>
        <w:t>Goederen</w:t>
      </w:r>
    </w:p>
    <w:p w14:paraId="1493D7AB" w14:textId="77777777" w:rsidR="003F6B01" w:rsidRPr="001B223F" w:rsidRDefault="003F6B01" w:rsidP="007E74D5">
      <w:pPr>
        <w:pStyle w:val="Geenafstand"/>
        <w:spacing w:line="280" w:lineRule="atLeast"/>
        <w:rPr>
          <w:rFonts w:ascii="Ubuntu Light" w:hAnsi="Ubuntu Light"/>
          <w:color w:val="auto"/>
          <w:sz w:val="20"/>
          <w:szCs w:val="16"/>
        </w:rPr>
      </w:pPr>
      <w:r w:rsidRPr="001B223F">
        <w:rPr>
          <w:rFonts w:ascii="Ubuntu Light" w:hAnsi="Ubuntu Light"/>
          <w:color w:val="auto"/>
          <w:sz w:val="20"/>
          <w:szCs w:val="16"/>
        </w:rPr>
        <w:t>De door Opdrachtnemer op basis van de Overeenkomst te leveren zaken en/of vermogensrechten, zoals nader omschreven in het Beschrijvend Document.</w:t>
      </w:r>
    </w:p>
    <w:p w14:paraId="5E0B8272" w14:textId="77777777" w:rsidR="003F6B01" w:rsidRDefault="003F6B01" w:rsidP="007E74D5">
      <w:pPr>
        <w:pStyle w:val="Geenafstand"/>
        <w:spacing w:line="280" w:lineRule="atLeast"/>
        <w:rPr>
          <w:color w:val="44546A" w:themeColor="text2"/>
        </w:rPr>
      </w:pPr>
    </w:p>
    <w:p w14:paraId="72BC6936" w14:textId="77777777" w:rsidR="003F6B01" w:rsidRPr="008C000A" w:rsidRDefault="003F6B01" w:rsidP="007E74D5">
      <w:pPr>
        <w:pStyle w:val="Geenafstand"/>
        <w:spacing w:line="280" w:lineRule="atLeast"/>
        <w:rPr>
          <w:rFonts w:ascii="Ubuntu Light" w:hAnsi="Ubuntu Light"/>
          <w:b/>
          <w:bCs/>
          <w:color w:val="auto"/>
          <w:sz w:val="20"/>
          <w:szCs w:val="16"/>
        </w:rPr>
      </w:pPr>
      <w:bookmarkStart w:id="0" w:name="_Hlk119056191"/>
      <w:r w:rsidRPr="008C000A">
        <w:rPr>
          <w:rFonts w:ascii="Ubuntu Light" w:hAnsi="Ubuntu Light"/>
          <w:b/>
          <w:bCs/>
          <w:color w:val="auto"/>
          <w:sz w:val="20"/>
          <w:szCs w:val="16"/>
        </w:rPr>
        <w:t>Nadere Opdracht</w:t>
      </w:r>
    </w:p>
    <w:p w14:paraId="411D3135" w14:textId="77777777" w:rsidR="003F6B01" w:rsidRPr="001B223F" w:rsidRDefault="003F6B01" w:rsidP="007E74D5">
      <w:pPr>
        <w:pStyle w:val="Geenafstand"/>
        <w:spacing w:line="280" w:lineRule="atLeast"/>
        <w:rPr>
          <w:rFonts w:ascii="Ubuntu Light" w:hAnsi="Ubuntu Light"/>
          <w:color w:val="auto"/>
          <w:sz w:val="20"/>
          <w:szCs w:val="16"/>
        </w:rPr>
      </w:pPr>
      <w:r w:rsidRPr="001B223F">
        <w:rPr>
          <w:rFonts w:ascii="Ubuntu Light" w:hAnsi="Ubuntu Light"/>
          <w:color w:val="auto"/>
          <w:sz w:val="20"/>
          <w:szCs w:val="16"/>
        </w:rPr>
        <w:t>Een specifieke opdracht van Opdrachtgever aan Opdrachtnemer tot het leveren en/of verrichten van Goederen en/of Diensten onder de Overeenkomst.</w:t>
      </w:r>
    </w:p>
    <w:bookmarkEnd w:id="0"/>
    <w:p w14:paraId="41BC3AB4" w14:textId="77777777" w:rsidR="003F6B01" w:rsidRPr="008C000A" w:rsidRDefault="003F6B01" w:rsidP="007E74D5">
      <w:pPr>
        <w:pStyle w:val="Geenafstand"/>
        <w:spacing w:line="280" w:lineRule="atLeast"/>
        <w:rPr>
          <w:rFonts w:ascii="Ubuntu Light" w:hAnsi="Ubuntu Light"/>
          <w:color w:val="44546A" w:themeColor="text2"/>
          <w:sz w:val="20"/>
          <w:szCs w:val="16"/>
        </w:rPr>
      </w:pPr>
    </w:p>
    <w:p w14:paraId="6D24EC45" w14:textId="77777777" w:rsidR="003F6B01" w:rsidRPr="008C000A" w:rsidRDefault="003F6B01" w:rsidP="007E74D5">
      <w:pPr>
        <w:pStyle w:val="Geenafstand"/>
        <w:spacing w:line="280" w:lineRule="atLeast"/>
        <w:rPr>
          <w:rFonts w:ascii="Ubuntu Light" w:hAnsi="Ubuntu Light"/>
          <w:b/>
          <w:bCs/>
          <w:color w:val="auto"/>
          <w:sz w:val="20"/>
          <w:szCs w:val="16"/>
        </w:rPr>
      </w:pPr>
      <w:r w:rsidRPr="008C000A">
        <w:rPr>
          <w:rFonts w:ascii="Ubuntu Light" w:hAnsi="Ubuntu Light"/>
          <w:b/>
          <w:bCs/>
          <w:color w:val="auto"/>
          <w:sz w:val="20"/>
          <w:szCs w:val="16"/>
        </w:rPr>
        <w:t>Overeenkomst</w:t>
      </w:r>
    </w:p>
    <w:p w14:paraId="3C890DF3" w14:textId="77777777" w:rsidR="003F6B01" w:rsidRDefault="003F6B01" w:rsidP="007E74D5">
      <w:pPr>
        <w:pStyle w:val="Geenafstand"/>
        <w:spacing w:line="280" w:lineRule="atLeast"/>
        <w:rPr>
          <w:rFonts w:ascii="Ubuntu Light" w:hAnsi="Ubuntu Light"/>
          <w:sz w:val="20"/>
          <w:szCs w:val="16"/>
        </w:rPr>
      </w:pPr>
      <w:r w:rsidRPr="008C000A">
        <w:rPr>
          <w:rFonts w:ascii="Ubuntu Light" w:hAnsi="Ubuntu Light"/>
          <w:sz w:val="20"/>
          <w:szCs w:val="16"/>
        </w:rPr>
        <w:t>Deze overeenkomst, inclusief alle Bijlagen.</w:t>
      </w:r>
    </w:p>
    <w:p w14:paraId="0F9C9D43" w14:textId="77777777" w:rsidR="00E16F10" w:rsidRDefault="00E16F10" w:rsidP="007E74D5">
      <w:pPr>
        <w:pStyle w:val="Geenafstand"/>
        <w:spacing w:line="280" w:lineRule="atLeast"/>
        <w:rPr>
          <w:rFonts w:ascii="Ubuntu Light" w:hAnsi="Ubuntu Light"/>
          <w:sz w:val="20"/>
          <w:szCs w:val="16"/>
        </w:rPr>
      </w:pPr>
    </w:p>
    <w:p w14:paraId="6CDE32CB" w14:textId="6DE76D75" w:rsidR="00E16F10" w:rsidRDefault="00E16F10" w:rsidP="007E74D5">
      <w:pPr>
        <w:pStyle w:val="Geenafstand"/>
        <w:spacing w:line="280" w:lineRule="atLeast"/>
        <w:rPr>
          <w:rFonts w:ascii="Ubuntu Light" w:hAnsi="Ubuntu Light"/>
          <w:b/>
          <w:bCs/>
          <w:color w:val="auto"/>
          <w:sz w:val="20"/>
          <w:szCs w:val="16"/>
        </w:rPr>
      </w:pPr>
      <w:r>
        <w:rPr>
          <w:rFonts w:ascii="Ubuntu Light" w:hAnsi="Ubuntu Light"/>
          <w:b/>
          <w:bCs/>
          <w:color w:val="auto"/>
          <w:sz w:val="20"/>
          <w:szCs w:val="16"/>
        </w:rPr>
        <w:t>Preventief</w:t>
      </w:r>
      <w:r w:rsidR="002A1F48">
        <w:rPr>
          <w:rFonts w:ascii="Ubuntu Light" w:hAnsi="Ubuntu Light"/>
          <w:b/>
          <w:bCs/>
          <w:color w:val="auto"/>
          <w:sz w:val="20"/>
          <w:szCs w:val="16"/>
        </w:rPr>
        <w:t xml:space="preserve"> en correctief</w:t>
      </w:r>
      <w:r>
        <w:rPr>
          <w:rFonts w:ascii="Ubuntu Light" w:hAnsi="Ubuntu Light"/>
          <w:b/>
          <w:bCs/>
          <w:color w:val="auto"/>
          <w:sz w:val="20"/>
          <w:szCs w:val="16"/>
        </w:rPr>
        <w:t xml:space="preserve"> onderhoud</w:t>
      </w:r>
    </w:p>
    <w:p w14:paraId="3684F544" w14:textId="12998E1B" w:rsidR="00E16F10" w:rsidRPr="003F7952" w:rsidRDefault="006E38FF" w:rsidP="007E74D5">
      <w:pPr>
        <w:pStyle w:val="Geenafstand"/>
        <w:spacing w:line="280" w:lineRule="atLeast"/>
        <w:rPr>
          <w:rFonts w:ascii="Ubuntu Light" w:hAnsi="Ubuntu Light"/>
          <w:sz w:val="20"/>
          <w:szCs w:val="16"/>
        </w:rPr>
      </w:pPr>
      <w:r w:rsidRPr="007B39B0">
        <w:rPr>
          <w:rFonts w:ascii="Ubuntu Light" w:hAnsi="Ubuntu Light"/>
          <w:sz w:val="20"/>
          <w:szCs w:val="16"/>
        </w:rPr>
        <w:t>A</w:t>
      </w:r>
      <w:r w:rsidR="003F7952" w:rsidRPr="007B39B0">
        <w:rPr>
          <w:rFonts w:ascii="Ubuntu Light" w:hAnsi="Ubuntu Light"/>
          <w:sz w:val="20"/>
          <w:szCs w:val="16"/>
        </w:rPr>
        <w:t>lle onderhoud</w:t>
      </w:r>
      <w:r w:rsidRPr="007B39B0">
        <w:rPr>
          <w:rFonts w:ascii="Ubuntu Light" w:hAnsi="Ubuntu Light"/>
          <w:sz w:val="20"/>
          <w:szCs w:val="16"/>
        </w:rPr>
        <w:t xml:space="preserve"> en </w:t>
      </w:r>
      <w:r w:rsidR="001C4B3F" w:rsidRPr="007B39B0">
        <w:rPr>
          <w:rFonts w:ascii="Ubuntu Light" w:hAnsi="Ubuntu Light"/>
          <w:sz w:val="20"/>
          <w:szCs w:val="16"/>
        </w:rPr>
        <w:t>reparaties</w:t>
      </w:r>
      <w:r w:rsidR="003F7952" w:rsidRPr="007B39B0">
        <w:rPr>
          <w:rFonts w:ascii="Ubuntu Light" w:hAnsi="Ubuntu Light"/>
          <w:sz w:val="20"/>
          <w:szCs w:val="16"/>
        </w:rPr>
        <w:t xml:space="preserve"> volgens voorschrift van de fabrikant, inclusief alle daarbij benodigde originele middelen en originele materialen of minimaal gelijkwaardig</w:t>
      </w:r>
      <w:r w:rsidR="001C4B3F" w:rsidRPr="007B39B0">
        <w:rPr>
          <w:rFonts w:ascii="Ubuntu Light" w:hAnsi="Ubuntu Light"/>
          <w:sz w:val="20"/>
          <w:szCs w:val="16"/>
        </w:rPr>
        <w:t xml:space="preserve"> en alle </w:t>
      </w:r>
      <w:r w:rsidR="003F7952" w:rsidRPr="007B39B0">
        <w:rPr>
          <w:rFonts w:ascii="Ubuntu Light" w:hAnsi="Ubuntu Light"/>
          <w:sz w:val="20"/>
          <w:szCs w:val="16"/>
        </w:rPr>
        <w:t>wettelijk verplichte keuringen en alle onderhoud, dat daaruit voortvloeit, inclusief alle daarbij benodigde middelen en materialen of minimaal gelijkwaardig.</w:t>
      </w:r>
    </w:p>
    <w:p w14:paraId="5D70E273" w14:textId="77777777" w:rsidR="001B223F" w:rsidRDefault="001B223F" w:rsidP="007E74D5">
      <w:pPr>
        <w:spacing w:after="160"/>
        <w:rPr>
          <w:rFonts w:ascii="Ubuntu" w:hAnsi="Ubuntu"/>
          <w:b/>
          <w:spacing w:val="15"/>
          <w:sz w:val="22"/>
        </w:rPr>
      </w:pPr>
      <w:r>
        <w:br w:type="page"/>
      </w:r>
    </w:p>
    <w:p w14:paraId="578E4F6C" w14:textId="2C91D525" w:rsidR="003F6B01" w:rsidRDefault="003F6B01" w:rsidP="007E74D5">
      <w:pPr>
        <w:pStyle w:val="Ondertitel"/>
      </w:pPr>
      <w:r>
        <w:lastRenderedPageBreak/>
        <w:t>Artikel 2</w:t>
      </w:r>
      <w:r>
        <w:tab/>
        <w:t>Voorwerp en inhoud van de overeenkomst</w:t>
      </w:r>
    </w:p>
    <w:p w14:paraId="0989C644" w14:textId="77777777" w:rsidR="003F6B01" w:rsidRPr="003D05B8" w:rsidRDefault="003F6B01" w:rsidP="007E74D5">
      <w:pPr>
        <w:pStyle w:val="Lijstalinea"/>
        <w:numPr>
          <w:ilvl w:val="0"/>
          <w:numId w:val="46"/>
        </w:numPr>
        <w:spacing w:before="400" w:after="200"/>
        <w:contextualSpacing w:val="0"/>
        <w:rPr>
          <w:rFonts w:eastAsiaTheme="minorHAnsi"/>
          <w:b/>
          <w:bCs w:val="0"/>
          <w:vanish/>
          <w:color w:val="44546A" w:themeColor="text2"/>
          <w:szCs w:val="18"/>
          <w:lang w:eastAsia="en-US"/>
        </w:rPr>
      </w:pPr>
    </w:p>
    <w:p w14:paraId="0587E4FD" w14:textId="77777777" w:rsidR="003F6B01" w:rsidRPr="003D05B8" w:rsidRDefault="003F6B01" w:rsidP="007E74D5">
      <w:pPr>
        <w:pStyle w:val="Lijstalinea"/>
        <w:numPr>
          <w:ilvl w:val="0"/>
          <w:numId w:val="46"/>
        </w:numPr>
        <w:spacing w:before="400" w:after="200"/>
        <w:contextualSpacing w:val="0"/>
        <w:rPr>
          <w:rFonts w:eastAsiaTheme="minorHAnsi"/>
          <w:b/>
          <w:bCs w:val="0"/>
          <w:vanish/>
          <w:color w:val="44546A" w:themeColor="text2"/>
          <w:szCs w:val="18"/>
          <w:lang w:eastAsia="en-US"/>
        </w:rPr>
      </w:pPr>
    </w:p>
    <w:p w14:paraId="49687FEC" w14:textId="5192A309" w:rsidR="003F6B01" w:rsidRPr="00645467" w:rsidRDefault="003F6B01" w:rsidP="007E74D5">
      <w:pPr>
        <w:pStyle w:val="KdVArtikel2"/>
        <w:spacing w:line="280" w:lineRule="atLeast"/>
        <w:rPr>
          <w:rFonts w:ascii="Ubuntu Light" w:hAnsi="Ubuntu Light"/>
          <w:sz w:val="20"/>
        </w:rPr>
      </w:pPr>
      <w:r w:rsidRPr="00645467">
        <w:rPr>
          <w:rFonts w:ascii="Ubuntu Light" w:hAnsi="Ubuntu Light"/>
          <w:sz w:val="20"/>
        </w:rPr>
        <w:t xml:space="preserve">Deze Overeenkomst heeft als doel de rechten en verplichtingen van Partijen vast te leggen die gelden </w:t>
      </w:r>
      <w:sdt>
        <w:sdtPr>
          <w:rPr>
            <w:rFonts w:ascii="Ubuntu Light" w:hAnsi="Ubuntu Light"/>
            <w:sz w:val="20"/>
          </w:rPr>
          <w:alias w:val="Keuze Goederen en/of Diensten volledig"/>
          <w:tag w:val="Keuze Goederen en/of Diensten volledig"/>
          <w:id w:val="-373236401"/>
          <w:placeholder>
            <w:docPart w:val="C8B464682CC2409FACE2E8C75251BA1A"/>
          </w:placeholder>
          <w:dropDownList>
            <w:listItem w:displayText="voor het leveren van Goederen" w:value="Goederen"/>
            <w:listItem w:displayText="voor het verrichten van Diensten" w:value="Diensten"/>
            <w:listItem w:displayText="voor het leveren van Goederen en het verrichten van Diensten" w:value="Goederen en Diensten"/>
          </w:dropDownList>
        </w:sdtPr>
        <w:sdtEndPr/>
        <w:sdtContent>
          <w:r w:rsidR="001B223F">
            <w:rPr>
              <w:rFonts w:ascii="Ubuntu Light" w:hAnsi="Ubuntu Light"/>
              <w:sz w:val="20"/>
            </w:rPr>
            <w:t>voor het leveren van Goederen en het verrichten van Diensten</w:t>
          </w:r>
        </w:sdtContent>
      </w:sdt>
      <w:r w:rsidRPr="00645467">
        <w:rPr>
          <w:rFonts w:ascii="Ubuntu Light" w:hAnsi="Ubuntu Light"/>
          <w:sz w:val="20"/>
        </w:rPr>
        <w:t xml:space="preserve"> door </w:t>
      </w:r>
      <w:r w:rsidRPr="001B223F">
        <w:rPr>
          <w:rFonts w:ascii="Ubuntu Light" w:hAnsi="Ubuntu Light"/>
          <w:color w:val="auto"/>
          <w:sz w:val="20"/>
        </w:rPr>
        <w:t>Opdrachtnemer</w:t>
      </w:r>
      <w:r w:rsidR="001B223F" w:rsidRPr="001B223F">
        <w:rPr>
          <w:rFonts w:ascii="Ubuntu Light" w:hAnsi="Ubuntu Light"/>
          <w:color w:val="auto"/>
          <w:sz w:val="20"/>
        </w:rPr>
        <w:t xml:space="preserve">, </w:t>
      </w:r>
      <w:r w:rsidRPr="001B223F">
        <w:rPr>
          <w:rFonts w:ascii="Ubuntu Light" w:hAnsi="Ubuntu Light"/>
          <w:color w:val="auto"/>
          <w:sz w:val="20"/>
        </w:rPr>
        <w:t>evenals ten aanzien van de uitvoering van Nadere Opdrachten door Opdrachtnemer.</w:t>
      </w:r>
    </w:p>
    <w:p w14:paraId="49005B8C" w14:textId="2F6A9E43" w:rsidR="003F6B01" w:rsidRPr="003D05B8" w:rsidRDefault="003F6B01" w:rsidP="007E74D5">
      <w:pPr>
        <w:pStyle w:val="KdVArtikel2"/>
        <w:spacing w:line="280" w:lineRule="atLeast"/>
        <w:rPr>
          <w:rFonts w:ascii="Ubuntu Light" w:hAnsi="Ubuntu Light"/>
          <w:sz w:val="20"/>
          <w:szCs w:val="18"/>
        </w:rPr>
      </w:pPr>
      <w:r w:rsidRPr="003D05B8">
        <w:rPr>
          <w:rFonts w:ascii="Ubuntu Light" w:hAnsi="Ubuntu Light"/>
          <w:sz w:val="20"/>
          <w:szCs w:val="18"/>
        </w:rPr>
        <w:t xml:space="preserve">Opdrachtnemer </w:t>
      </w:r>
      <w:sdt>
        <w:sdtPr>
          <w:rPr>
            <w:rFonts w:ascii="Ubuntu Light" w:hAnsi="Ubuntu Light"/>
            <w:sz w:val="20"/>
            <w:szCs w:val="18"/>
          </w:rPr>
          <w:alias w:val="Keuze leveren en/of verrichten"/>
          <w:tag w:val="Keuze leveren en/of verrichten"/>
          <w:id w:val="1293481148"/>
          <w:placeholder>
            <w:docPart w:val="32822DC24A4C452FB2B8F55CCD37C45D"/>
          </w:placeholder>
          <w:dropDownList>
            <w:listItem w:displayText="levert" w:value="levert"/>
            <w:listItem w:displayText="verricht" w:value="verricht"/>
            <w:listItem w:displayText="levert en verricht" w:value="levert en verricht"/>
          </w:dropDownList>
        </w:sdtPr>
        <w:sdtEndPr/>
        <w:sdtContent>
          <w:r w:rsidR="001B223F">
            <w:rPr>
              <w:rFonts w:ascii="Ubuntu Light" w:hAnsi="Ubuntu Light"/>
              <w:sz w:val="20"/>
              <w:szCs w:val="18"/>
            </w:rPr>
            <w:t>levert en verricht</w:t>
          </w:r>
        </w:sdtContent>
      </w:sdt>
      <w:r w:rsidRPr="003D05B8">
        <w:rPr>
          <w:rFonts w:ascii="Ubuntu Light" w:hAnsi="Ubuntu Light"/>
          <w:sz w:val="20"/>
          <w:szCs w:val="18"/>
        </w:rPr>
        <w:t xml:space="preserve"> voor Opdrachtgever de </w:t>
      </w:r>
      <w:sdt>
        <w:sdtPr>
          <w:rPr>
            <w:rFonts w:ascii="Ubuntu Light" w:hAnsi="Ubuntu Light"/>
            <w:sz w:val="20"/>
            <w:szCs w:val="18"/>
          </w:rPr>
          <w:alias w:val="Keuze Goederen en/of Diensten kort"/>
          <w:tag w:val="Keuze Goederen en/of Diensten kort"/>
          <w:id w:val="991985865"/>
          <w:placeholder>
            <w:docPart w:val="99414365D5684A41BBCDBDE79C74C791"/>
          </w:placeholder>
          <w:dropDownList>
            <w:listItem w:displayText="Goederen" w:value="Goederen"/>
            <w:listItem w:displayText="Diensten" w:value="Diensten"/>
            <w:listItem w:displayText="Goederen en Diensten" w:value="Goederen en Diensten"/>
          </w:dropDownList>
        </w:sdtPr>
        <w:sdtEndPr/>
        <w:sdtContent>
          <w:r w:rsidR="001B223F">
            <w:rPr>
              <w:rFonts w:ascii="Ubuntu Light" w:hAnsi="Ubuntu Light"/>
              <w:sz w:val="20"/>
              <w:szCs w:val="18"/>
            </w:rPr>
            <w:t>Goederen en Diensten</w:t>
          </w:r>
        </w:sdtContent>
      </w:sdt>
      <w:r w:rsidRPr="003D05B8">
        <w:rPr>
          <w:rFonts w:ascii="Ubuntu Light" w:hAnsi="Ubuntu Light"/>
          <w:sz w:val="20"/>
          <w:szCs w:val="18"/>
        </w:rPr>
        <w:t xml:space="preserve"> overeenkomstig de bepalingen en voorwaarden die zijn beschreven in deze Overeenkomst.</w:t>
      </w:r>
    </w:p>
    <w:p w14:paraId="2DC4E965" w14:textId="77777777" w:rsidR="003F6B01" w:rsidRPr="003D05B8" w:rsidRDefault="003F6B01" w:rsidP="007E74D5">
      <w:pPr>
        <w:pStyle w:val="Geenafstand"/>
        <w:spacing w:line="280" w:lineRule="atLeast"/>
        <w:rPr>
          <w:rFonts w:ascii="Ubuntu Light" w:hAnsi="Ubuntu Light"/>
          <w:color w:val="808080" w:themeColor="background1" w:themeShade="80"/>
          <w:sz w:val="20"/>
          <w:szCs w:val="16"/>
        </w:rPr>
      </w:pPr>
      <w:r w:rsidRPr="003D05B8">
        <w:rPr>
          <w:rFonts w:ascii="Ubuntu Light" w:hAnsi="Ubuntu Light"/>
          <w:color w:val="808080" w:themeColor="background1" w:themeShade="80"/>
          <w:sz w:val="20"/>
          <w:szCs w:val="16"/>
        </w:rPr>
        <w:t>In geval van een Combinatie wordt artikel 2 uitgebreid met de volgende bepaling:</w:t>
      </w:r>
    </w:p>
    <w:p w14:paraId="763A91DE" w14:textId="77777777" w:rsidR="003F6B01" w:rsidRPr="003D05B8" w:rsidRDefault="003F6B01" w:rsidP="007E74D5">
      <w:pPr>
        <w:pStyle w:val="KdVArtikel2"/>
        <w:spacing w:line="280" w:lineRule="atLeast"/>
        <w:rPr>
          <w:rFonts w:ascii="Ubuntu Light" w:hAnsi="Ubuntu Light"/>
          <w:color w:val="808080" w:themeColor="background1" w:themeShade="80"/>
          <w:sz w:val="20"/>
          <w:szCs w:val="18"/>
        </w:rPr>
      </w:pPr>
      <w:proofErr w:type="spellStart"/>
      <w:r w:rsidRPr="003D05B8">
        <w:rPr>
          <w:rFonts w:ascii="Ubuntu Light" w:hAnsi="Ubuntu Light"/>
          <w:color w:val="808080" w:themeColor="background1" w:themeShade="80"/>
          <w:sz w:val="20"/>
          <w:szCs w:val="18"/>
        </w:rPr>
        <w:t>Combinant</w:t>
      </w:r>
      <w:proofErr w:type="spellEnd"/>
      <w:r w:rsidRPr="003D05B8">
        <w:rPr>
          <w:rFonts w:ascii="Ubuntu Light" w:hAnsi="Ubuntu Light"/>
          <w:color w:val="808080" w:themeColor="background1" w:themeShade="80"/>
          <w:sz w:val="20"/>
          <w:szCs w:val="18"/>
        </w:rPr>
        <w:t xml:space="preserve"> 1 en </w:t>
      </w:r>
      <w:proofErr w:type="spellStart"/>
      <w:r w:rsidRPr="003D05B8">
        <w:rPr>
          <w:rFonts w:ascii="Ubuntu Light" w:hAnsi="Ubuntu Light"/>
          <w:color w:val="808080" w:themeColor="background1" w:themeShade="80"/>
          <w:sz w:val="20"/>
          <w:szCs w:val="18"/>
        </w:rPr>
        <w:t>Combinant</w:t>
      </w:r>
      <w:proofErr w:type="spellEnd"/>
      <w:r w:rsidRPr="003D05B8">
        <w:rPr>
          <w:rFonts w:ascii="Ubuntu Light" w:hAnsi="Ubuntu Light"/>
          <w:color w:val="808080" w:themeColor="background1" w:themeShade="80"/>
          <w:sz w:val="20"/>
          <w:szCs w:val="18"/>
        </w:rPr>
        <w:t xml:space="preserve"> 2 kwalificeren zich gezamenlijk als Opdrachtnemer onder deze Overeenkomst. Dit laat onverlet dat zij tegenover Opdrachtgever hoofdelijk verbonden zijn tot nakoming van de Overeenkomst. Dit betekent dat ieder van hen voor het geheel aansprakelijk is voor een tekortkoming in de nakoming, ongeacht of deze tekortkoming aan hem kan worden toegerekend. Opdrachtgever kan ieder van hen afzonderlijk aanspreken tot nakoming van de Overeenkomst. Ieder van hen is hoofdelijk aansprakelijk voor de door Opdrachtgever geleden schade.</w:t>
      </w:r>
    </w:p>
    <w:p w14:paraId="3FFAEB1C" w14:textId="77777777" w:rsidR="003F6B01" w:rsidRPr="003D05B8" w:rsidRDefault="003F6B01" w:rsidP="007E74D5">
      <w:pPr>
        <w:pStyle w:val="KdVArtikel2"/>
        <w:spacing w:line="280" w:lineRule="atLeast"/>
        <w:rPr>
          <w:rFonts w:ascii="Ubuntu Light" w:hAnsi="Ubuntu Light"/>
          <w:sz w:val="20"/>
          <w:szCs w:val="18"/>
        </w:rPr>
      </w:pPr>
      <w:r w:rsidRPr="003D05B8">
        <w:rPr>
          <w:rFonts w:ascii="Ubuntu Light" w:hAnsi="Ubuntu Light"/>
          <w:sz w:val="20"/>
          <w:szCs w:val="18"/>
        </w:rPr>
        <w:t xml:space="preserve">De in dit artikel genoemde documenten maken deel uit van de Overeenkomst. Als de Overeenkomst en/of de overige hieronder genoemde documenten met elkaar in tegenspraak zijn, is bij interpretatie van de Overeenkomst de volgende rangorde van toepassing. Daarbij geldt dat een </w:t>
      </w:r>
      <w:proofErr w:type="gramStart"/>
      <w:r w:rsidRPr="003D05B8">
        <w:rPr>
          <w:rFonts w:ascii="Ubuntu Light" w:hAnsi="Ubuntu Light"/>
          <w:sz w:val="20"/>
          <w:szCs w:val="18"/>
        </w:rPr>
        <w:t>eerder genoemd</w:t>
      </w:r>
      <w:proofErr w:type="gramEnd"/>
      <w:r w:rsidRPr="003D05B8">
        <w:rPr>
          <w:rFonts w:ascii="Ubuntu Light" w:hAnsi="Ubuntu Light"/>
          <w:sz w:val="20"/>
          <w:szCs w:val="18"/>
        </w:rPr>
        <w:t xml:space="preserve"> document prevaleert boven het later genoemde.</w:t>
      </w:r>
    </w:p>
    <w:p w14:paraId="181A5596" w14:textId="27526C40" w:rsidR="003F6B01" w:rsidRPr="001B223F" w:rsidRDefault="003F6B01" w:rsidP="007E74D5">
      <w:pPr>
        <w:pStyle w:val="KdVArtikel2"/>
        <w:numPr>
          <w:ilvl w:val="0"/>
          <w:numId w:val="47"/>
        </w:numPr>
        <w:spacing w:after="0" w:line="280" w:lineRule="atLeast"/>
        <w:ind w:left="425" w:hanging="425"/>
        <w:rPr>
          <w:rFonts w:ascii="Ubuntu Light" w:hAnsi="Ubuntu Light"/>
          <w:sz w:val="20"/>
          <w:szCs w:val="18"/>
        </w:rPr>
      </w:pPr>
      <w:r w:rsidRPr="001B223F">
        <w:rPr>
          <w:rFonts w:ascii="Ubuntu Light" w:hAnsi="Ubuntu Light"/>
          <w:sz w:val="20"/>
          <w:szCs w:val="18"/>
        </w:rPr>
        <w:t>De Nadere Opdracht, met uitzondering van de op de Nadere Opdracht van toepassing zijnde verklaarde AIV;</w:t>
      </w:r>
    </w:p>
    <w:p w14:paraId="455208C0" w14:textId="5CB8DDD6" w:rsidR="003F6B01" w:rsidRPr="001B223F" w:rsidRDefault="003F6B01" w:rsidP="007E74D5">
      <w:pPr>
        <w:pStyle w:val="KdVArtikel2"/>
        <w:numPr>
          <w:ilvl w:val="0"/>
          <w:numId w:val="47"/>
        </w:numPr>
        <w:spacing w:after="0" w:line="280" w:lineRule="atLeast"/>
        <w:ind w:left="425" w:hanging="425"/>
        <w:rPr>
          <w:rStyle w:val="GRAOptional"/>
          <w:rFonts w:ascii="Ubuntu Light" w:hAnsi="Ubuntu Light"/>
          <w:sz w:val="20"/>
          <w:szCs w:val="18"/>
        </w:rPr>
      </w:pPr>
      <w:proofErr w:type="gramStart"/>
      <w:r w:rsidRPr="001B223F">
        <w:rPr>
          <w:rFonts w:ascii="Ubuntu Light" w:hAnsi="Ubuntu Light"/>
          <w:sz w:val="20"/>
          <w:szCs w:val="18"/>
        </w:rPr>
        <w:t>de</w:t>
      </w:r>
      <w:proofErr w:type="gramEnd"/>
      <w:r w:rsidRPr="001B223F">
        <w:rPr>
          <w:rFonts w:ascii="Ubuntu Light" w:hAnsi="Ubuntu Light"/>
          <w:sz w:val="20"/>
          <w:szCs w:val="18"/>
        </w:rPr>
        <w:t xml:space="preserve"> </w:t>
      </w:r>
      <w:sdt>
        <w:sdtPr>
          <w:rPr>
            <w:rFonts w:ascii="Ubuntu Light" w:hAnsi="Ubuntu Light"/>
            <w:sz w:val="20"/>
            <w:szCs w:val="18"/>
          </w:rPr>
          <w:alias w:val="Keuze nota of nota's van inlichtingen"/>
          <w:tag w:val="Keuze nota of nota's van inlichtingen"/>
          <w:id w:val="7573158"/>
          <w:placeholder>
            <w:docPart w:val="05DCD9C55CCC4C6F969E691040F504A8"/>
          </w:placeholder>
          <w:dropDownList>
            <w:listItem w:displayText="nota van inlichtingen" w:value="nota van inlichtingen"/>
            <w:listItem w:displayText="nota's van inlichtingen" w:value="nota's van inlichtingen"/>
          </w:dropDownList>
        </w:sdtPr>
        <w:sdtEndPr/>
        <w:sdtContent>
          <w:r w:rsidR="001B223F" w:rsidRPr="001B223F">
            <w:rPr>
              <w:rFonts w:ascii="Ubuntu Light" w:hAnsi="Ubuntu Light"/>
              <w:sz w:val="20"/>
              <w:szCs w:val="18"/>
            </w:rPr>
            <w:t>nota van inlichtingen</w:t>
          </w:r>
        </w:sdtContent>
      </w:sdt>
      <w:r w:rsidRPr="001B223F">
        <w:rPr>
          <w:rFonts w:ascii="Ubuntu Light" w:hAnsi="Ubuntu Light"/>
          <w:sz w:val="20"/>
          <w:szCs w:val="18"/>
        </w:rPr>
        <w:t xml:space="preserve">, d.d. </w:t>
      </w:r>
      <w:sdt>
        <w:sdtPr>
          <w:rPr>
            <w:rFonts w:ascii="Ubuntu Light" w:hAnsi="Ubuntu Light"/>
            <w:sz w:val="20"/>
            <w:szCs w:val="18"/>
          </w:rPr>
          <w:id w:val="520052842"/>
          <w:placeholder>
            <w:docPart w:val="A6575DF550E14A5F940573768B373D69"/>
          </w:placeholder>
          <w:showingPlcHdr/>
          <w:date>
            <w:dateFormat w:val="d MMMM yyyy"/>
            <w:lid w:val="nl-NL"/>
            <w:storeMappedDataAs w:val="dateTime"/>
            <w:calendar w:val="gregorian"/>
          </w:date>
        </w:sdtPr>
        <w:sdtEndPr/>
        <w:sdtContent>
          <w:r w:rsidRPr="001B223F">
            <w:rPr>
              <w:rFonts w:ascii="Ubuntu Light" w:hAnsi="Ubuntu Light"/>
              <w:color w:val="ED7D31" w:themeColor="accent2"/>
              <w:sz w:val="20"/>
              <w:szCs w:val="18"/>
            </w:rPr>
            <w:t>[Vul datum in]</w:t>
          </w:r>
        </w:sdtContent>
      </w:sdt>
      <w:r w:rsidR="001B223F" w:rsidRPr="001B223F">
        <w:rPr>
          <w:rFonts w:ascii="Ubuntu Light" w:hAnsi="Ubuntu Light"/>
          <w:sz w:val="20"/>
          <w:szCs w:val="18"/>
        </w:rPr>
        <w:t>;</w:t>
      </w:r>
    </w:p>
    <w:p w14:paraId="77267C7F" w14:textId="345F22F2" w:rsidR="003F6B01" w:rsidRPr="006A54F7" w:rsidRDefault="003F6B01" w:rsidP="007E74D5">
      <w:pPr>
        <w:pStyle w:val="KdVArtikel2"/>
        <w:numPr>
          <w:ilvl w:val="0"/>
          <w:numId w:val="47"/>
        </w:numPr>
        <w:spacing w:after="0" w:line="280" w:lineRule="atLeast"/>
        <w:ind w:left="425" w:hanging="425"/>
        <w:rPr>
          <w:rStyle w:val="GRAOptional"/>
          <w:rFonts w:ascii="Ubuntu Light" w:hAnsi="Ubuntu Light"/>
          <w:sz w:val="20"/>
          <w:szCs w:val="18"/>
        </w:rPr>
      </w:pPr>
      <w:r w:rsidRPr="006A54F7">
        <w:rPr>
          <w:rFonts w:ascii="Ubuntu Light" w:hAnsi="Ubuntu Light"/>
          <w:sz w:val="20"/>
          <w:szCs w:val="18"/>
        </w:rPr>
        <w:t xml:space="preserve">Artikel 1 tot </w:t>
      </w:r>
      <w:r w:rsidRPr="006A54F7">
        <w:rPr>
          <w:rFonts w:ascii="Ubuntu Light" w:hAnsi="Ubuntu Light"/>
          <w:sz w:val="20"/>
        </w:rPr>
        <w:t xml:space="preserve">en </w:t>
      </w:r>
      <w:r w:rsidRPr="006A54F7">
        <w:rPr>
          <w:rFonts w:ascii="Ubuntu Light" w:hAnsi="Ubuntu Light"/>
          <w:sz w:val="20"/>
          <w:szCs w:val="18"/>
        </w:rPr>
        <w:t>met</w:t>
      </w:r>
      <w:r w:rsidRPr="006A54F7">
        <w:rPr>
          <w:szCs w:val="18"/>
        </w:rPr>
        <w:t xml:space="preserve"> </w:t>
      </w:r>
      <w:r w:rsidR="001B223F" w:rsidRPr="006A54F7">
        <w:rPr>
          <w:rFonts w:ascii="Ubuntu Light" w:hAnsi="Ubuntu Light"/>
          <w:sz w:val="20"/>
          <w:szCs w:val="18"/>
        </w:rPr>
        <w:t>1</w:t>
      </w:r>
      <w:r w:rsidR="0065498E">
        <w:rPr>
          <w:rFonts w:ascii="Ubuntu Light" w:hAnsi="Ubuntu Light"/>
          <w:sz w:val="20"/>
          <w:szCs w:val="18"/>
        </w:rPr>
        <w:t>1</w:t>
      </w:r>
      <w:r w:rsidRPr="006A54F7">
        <w:rPr>
          <w:szCs w:val="18"/>
        </w:rPr>
        <w:t xml:space="preserve"> </w:t>
      </w:r>
      <w:r w:rsidRPr="006A54F7">
        <w:rPr>
          <w:rFonts w:ascii="Ubuntu Light" w:hAnsi="Ubuntu Light"/>
          <w:sz w:val="20"/>
          <w:szCs w:val="18"/>
        </w:rPr>
        <w:t>van de Overeenkomst;</w:t>
      </w:r>
    </w:p>
    <w:p w14:paraId="1A8310AC" w14:textId="77777777" w:rsidR="003F6B01" w:rsidRPr="006A54F7" w:rsidRDefault="003F6B01" w:rsidP="007E74D5">
      <w:pPr>
        <w:pStyle w:val="KdVArtikel2"/>
        <w:numPr>
          <w:ilvl w:val="0"/>
          <w:numId w:val="47"/>
        </w:numPr>
        <w:spacing w:after="0" w:line="280" w:lineRule="atLeast"/>
        <w:ind w:left="425" w:hanging="425"/>
        <w:rPr>
          <w:rFonts w:ascii="Ubuntu Light" w:hAnsi="Ubuntu Light"/>
          <w:sz w:val="20"/>
          <w:szCs w:val="18"/>
        </w:rPr>
      </w:pPr>
      <w:r w:rsidRPr="006A54F7">
        <w:rPr>
          <w:rFonts w:ascii="Ubuntu Light" w:hAnsi="Ubuntu Light"/>
          <w:sz w:val="20"/>
          <w:szCs w:val="18"/>
        </w:rPr>
        <w:t>De Bijlagen bij de Overeenkomst, met rangorde:</w:t>
      </w:r>
    </w:p>
    <w:p w14:paraId="312345C4" w14:textId="77777777" w:rsidR="003F6B01" w:rsidRPr="006A54F7" w:rsidRDefault="003F6B01" w:rsidP="007E74D5">
      <w:pPr>
        <w:pStyle w:val="KdVArtikel2"/>
        <w:numPr>
          <w:ilvl w:val="1"/>
          <w:numId w:val="47"/>
        </w:numPr>
        <w:spacing w:after="0" w:line="280" w:lineRule="atLeast"/>
        <w:ind w:left="850" w:hanging="425"/>
        <w:rPr>
          <w:rFonts w:ascii="Ubuntu Light" w:hAnsi="Ubuntu Light"/>
          <w:sz w:val="20"/>
          <w:szCs w:val="18"/>
        </w:rPr>
      </w:pPr>
      <w:proofErr w:type="gramStart"/>
      <w:r w:rsidRPr="006A54F7">
        <w:rPr>
          <w:rFonts w:ascii="Ubuntu Light" w:hAnsi="Ubuntu Light"/>
          <w:sz w:val="20"/>
          <w:szCs w:val="18"/>
        </w:rPr>
        <w:t>het</w:t>
      </w:r>
      <w:proofErr w:type="gramEnd"/>
      <w:r w:rsidRPr="006A54F7">
        <w:rPr>
          <w:rFonts w:ascii="Ubuntu Light" w:hAnsi="Ubuntu Light"/>
          <w:sz w:val="20"/>
          <w:szCs w:val="18"/>
        </w:rPr>
        <w:t xml:space="preserve"> Beschrijvend Document, met uitzondering van de inkoopvoorwaarden;</w:t>
      </w:r>
    </w:p>
    <w:p w14:paraId="31383B48" w14:textId="74EE4421" w:rsidR="003F6B01" w:rsidRPr="00CF4061" w:rsidRDefault="0065498E" w:rsidP="007E74D5">
      <w:pPr>
        <w:pStyle w:val="KdVArtikel2"/>
        <w:numPr>
          <w:ilvl w:val="1"/>
          <w:numId w:val="47"/>
        </w:numPr>
        <w:spacing w:after="0" w:line="280" w:lineRule="atLeast"/>
        <w:ind w:left="850" w:hanging="425"/>
        <w:rPr>
          <w:rFonts w:ascii="Ubuntu Light" w:hAnsi="Ubuntu Light"/>
          <w:sz w:val="20"/>
          <w:szCs w:val="18"/>
        </w:rPr>
      </w:pPr>
      <w:r>
        <w:rPr>
          <w:rFonts w:ascii="Ubuntu Light" w:hAnsi="Ubuntu Light"/>
          <w:sz w:val="20"/>
          <w:szCs w:val="18"/>
        </w:rPr>
        <w:t>VNG Model Algemene Inkoopvoorwaarden incl. addendum 2025;</w:t>
      </w:r>
    </w:p>
    <w:p w14:paraId="22B6520D" w14:textId="0D573B43" w:rsidR="003F6B01" w:rsidRPr="00D3524D" w:rsidRDefault="003F6B01" w:rsidP="007E74D5">
      <w:pPr>
        <w:pStyle w:val="KdVArtikel2"/>
        <w:numPr>
          <w:ilvl w:val="1"/>
          <w:numId w:val="47"/>
        </w:numPr>
        <w:spacing w:after="0" w:line="280" w:lineRule="atLeast"/>
        <w:ind w:left="850" w:hanging="425"/>
        <w:rPr>
          <w:rFonts w:ascii="Ubuntu Light" w:hAnsi="Ubuntu Light"/>
          <w:sz w:val="20"/>
          <w:szCs w:val="18"/>
        </w:rPr>
      </w:pPr>
      <w:proofErr w:type="gramStart"/>
      <w:r w:rsidRPr="00D3524D">
        <w:rPr>
          <w:rFonts w:ascii="Ubuntu Light" w:hAnsi="Ubuntu Light"/>
          <w:sz w:val="20"/>
          <w:szCs w:val="18"/>
        </w:rPr>
        <w:t>de</w:t>
      </w:r>
      <w:proofErr w:type="gramEnd"/>
      <w:r w:rsidRPr="00D3524D">
        <w:rPr>
          <w:rFonts w:ascii="Ubuntu Light" w:hAnsi="Ubuntu Light"/>
          <w:sz w:val="20"/>
          <w:szCs w:val="18"/>
        </w:rPr>
        <w:t xml:space="preserve"> inschrijving van Opdrachtnemer;</w:t>
      </w:r>
    </w:p>
    <w:p w14:paraId="47768DDF" w14:textId="77777777" w:rsidR="003F6B01" w:rsidRPr="003D05B8" w:rsidRDefault="003F6B01" w:rsidP="007E74D5">
      <w:pPr>
        <w:pStyle w:val="KdVArtikel2"/>
        <w:numPr>
          <w:ilvl w:val="0"/>
          <w:numId w:val="0"/>
        </w:numPr>
        <w:spacing w:after="0" w:line="280" w:lineRule="atLeast"/>
        <w:rPr>
          <w:rStyle w:val="GRAOptional"/>
          <w:rFonts w:ascii="Ubuntu Light" w:hAnsi="Ubuntu Light"/>
          <w:sz w:val="20"/>
          <w:szCs w:val="18"/>
        </w:rPr>
      </w:pPr>
    </w:p>
    <w:p w14:paraId="2CA1189F" w14:textId="0E09DEBF" w:rsidR="003F6B01" w:rsidRDefault="003F6B01" w:rsidP="007E74D5">
      <w:pPr>
        <w:pStyle w:val="KdVArtikel2"/>
        <w:numPr>
          <w:ilvl w:val="0"/>
          <w:numId w:val="0"/>
        </w:numPr>
        <w:spacing w:line="280" w:lineRule="atLeast"/>
      </w:pPr>
      <w:r w:rsidRPr="001B223F">
        <w:rPr>
          <w:rFonts w:ascii="Ubuntu Light" w:hAnsi="Ubuntu Light"/>
          <w:color w:val="auto"/>
          <w:sz w:val="20"/>
        </w:rPr>
        <w:t>De Overeenkomst garandeert op geen enkele wijze een minimumomzet voor Opdrachtnemer. Opdrachtgever is niet gehouden een (minimaal) aantal</w:t>
      </w:r>
      <w:r w:rsidRPr="001B223F">
        <w:rPr>
          <w:rStyle w:val="GRAOptional"/>
          <w:rFonts w:ascii="Ubuntu Light" w:hAnsi="Ubuntu Light"/>
          <w:color w:val="auto"/>
          <w:sz w:val="20"/>
          <w:szCs w:val="18"/>
        </w:rPr>
        <w:t xml:space="preserve"> </w:t>
      </w:r>
      <w:sdt>
        <w:sdtPr>
          <w:rPr>
            <w:rFonts w:ascii="Ubuntu Light" w:hAnsi="Ubuntu Light"/>
            <w:color w:val="auto"/>
            <w:sz w:val="20"/>
            <w:szCs w:val="18"/>
          </w:rPr>
          <w:alias w:val="Keuze Goederen en/of Diensten kort"/>
          <w:tag w:val="Keuze Goederen en/of Diensten kort"/>
          <w:id w:val="1493065908"/>
          <w:placeholder>
            <w:docPart w:val="DCAF187C1C5040948D5D7B057A954347"/>
          </w:placeholder>
          <w:showingPlcHdr/>
          <w:dropDownList>
            <w:listItem w:displayText="Goederen" w:value="Goederen"/>
            <w:listItem w:displayText="Diensten" w:value="Diensten"/>
            <w:listItem w:displayText="Goederen en Diensten" w:value="Goederen en Diensten"/>
          </w:dropDownList>
        </w:sdtPr>
        <w:sdtEndPr/>
        <w:sdtContent>
          <w:r w:rsidRPr="001B223F">
            <w:rPr>
              <w:rStyle w:val="Tekstvantijdelijkeaanduiding"/>
              <w:rFonts w:ascii="Ubuntu Light" w:hAnsi="Ubuntu Light"/>
              <w:color w:val="auto"/>
              <w:sz w:val="20"/>
              <w:szCs w:val="18"/>
            </w:rPr>
            <w:t>[Keuzelijst Goederen en/of Diensten]</w:t>
          </w:r>
        </w:sdtContent>
      </w:sdt>
      <w:r w:rsidRPr="001B223F">
        <w:rPr>
          <w:rFonts w:ascii="Ubuntu Light" w:hAnsi="Ubuntu Light"/>
          <w:color w:val="auto"/>
          <w:sz w:val="20"/>
          <w:szCs w:val="18"/>
        </w:rPr>
        <w:t xml:space="preserve"> </w:t>
      </w:r>
      <w:r w:rsidRPr="001B223F">
        <w:rPr>
          <w:rFonts w:ascii="Ubuntu Light" w:hAnsi="Ubuntu Light"/>
          <w:color w:val="auto"/>
          <w:sz w:val="20"/>
        </w:rPr>
        <w:t>van Opdrachtnemer af te nemen.</w:t>
      </w:r>
      <w:r w:rsidR="001B223F" w:rsidRPr="001B223F">
        <w:rPr>
          <w:rFonts w:ascii="Ubuntu Light" w:hAnsi="Ubuntu Light"/>
          <w:color w:val="auto"/>
          <w:sz w:val="20"/>
        </w:rPr>
        <w:t xml:space="preserve"> </w:t>
      </w:r>
    </w:p>
    <w:p w14:paraId="3B16AAED" w14:textId="77777777" w:rsidR="001B223F" w:rsidRDefault="001B223F" w:rsidP="007E74D5">
      <w:pPr>
        <w:pStyle w:val="Ondertitel"/>
      </w:pPr>
    </w:p>
    <w:p w14:paraId="47D79375" w14:textId="13158186" w:rsidR="003F6B01" w:rsidRDefault="003F6B01" w:rsidP="007E74D5">
      <w:pPr>
        <w:pStyle w:val="Ondertitel"/>
      </w:pPr>
      <w:r>
        <w:t>Artikel 3</w:t>
      </w:r>
      <w:r>
        <w:tab/>
        <w:t>Inkoopvoorwaarden</w:t>
      </w:r>
    </w:p>
    <w:p w14:paraId="3440C72C" w14:textId="77777777" w:rsidR="003F6B01" w:rsidRPr="003D05B8" w:rsidRDefault="003F6B01" w:rsidP="007E74D5">
      <w:pPr>
        <w:pStyle w:val="Lijstalinea"/>
        <w:numPr>
          <w:ilvl w:val="0"/>
          <w:numId w:val="46"/>
        </w:numPr>
        <w:spacing w:before="400" w:after="200"/>
        <w:contextualSpacing w:val="0"/>
        <w:rPr>
          <w:rFonts w:asciiTheme="minorHAnsi" w:eastAsiaTheme="minorHAnsi" w:hAnsiTheme="minorHAnsi"/>
          <w:b/>
          <w:bCs w:val="0"/>
          <w:vanish/>
          <w:color w:val="44546A" w:themeColor="text2"/>
          <w:sz w:val="32"/>
          <w:lang w:eastAsia="en-US"/>
        </w:rPr>
      </w:pPr>
    </w:p>
    <w:p w14:paraId="3425AA64" w14:textId="77777777" w:rsidR="003F6B01" w:rsidRPr="003D05B8" w:rsidRDefault="003F6B01" w:rsidP="007E74D5">
      <w:pPr>
        <w:pStyle w:val="KdVArtikel2"/>
        <w:spacing w:line="280" w:lineRule="atLeast"/>
        <w:rPr>
          <w:rFonts w:ascii="Ubuntu Light" w:hAnsi="Ubuntu Light"/>
          <w:sz w:val="20"/>
          <w:szCs w:val="18"/>
        </w:rPr>
      </w:pPr>
      <w:r w:rsidRPr="003D05B8">
        <w:rPr>
          <w:rFonts w:ascii="Ubuntu Light" w:hAnsi="Ubuntu Light"/>
          <w:sz w:val="20"/>
          <w:szCs w:val="18"/>
        </w:rPr>
        <w:t>Opdrachtnemer erkent en bevestigt hierdoor uitdrukkelijk dat hij de</w:t>
      </w:r>
      <w:r>
        <w:rPr>
          <w:rFonts w:ascii="Ubuntu Light" w:hAnsi="Ubuntu Light"/>
          <w:sz w:val="20"/>
          <w:szCs w:val="18"/>
        </w:rPr>
        <w:t xml:space="preserve"> inkoopvoorwaarden</w:t>
      </w:r>
      <w:r w:rsidRPr="003D05B8">
        <w:rPr>
          <w:rFonts w:ascii="Ubuntu Light" w:hAnsi="Ubuntu Light"/>
          <w:sz w:val="20"/>
          <w:szCs w:val="18"/>
        </w:rPr>
        <w:t xml:space="preserve"> van Opdrachtgever heeft ontvangen en gelezen. Ook erkent en bevestigt Opdrachtnemer dat de </w:t>
      </w:r>
      <w:r>
        <w:rPr>
          <w:rFonts w:ascii="Ubuntu Light" w:hAnsi="Ubuntu Light"/>
          <w:sz w:val="20"/>
          <w:szCs w:val="18"/>
        </w:rPr>
        <w:t>inkoopvoorwaarden</w:t>
      </w:r>
      <w:r w:rsidRPr="003D05B8">
        <w:rPr>
          <w:rFonts w:ascii="Ubuntu Light" w:hAnsi="Ubuntu Light"/>
          <w:sz w:val="20"/>
          <w:szCs w:val="18"/>
        </w:rPr>
        <w:t xml:space="preserve"> een integraal onderdeel vormen van de Overeenkomst en op deze Overeenkomst van toepassing zijn. De toepasselijkheid van eventuele algemene en bijzondere leveringsvoorwaarden van Opdrachtnemer is uitgesloten. Algemene en bijzondere leveringsvoorwaarden die Opdrachtnemer hanteert, wijst Opdrachtgever uitdrukkelijk van de hand.</w:t>
      </w:r>
    </w:p>
    <w:p w14:paraId="24069C24" w14:textId="77777777" w:rsidR="003F6B01" w:rsidRPr="003D05B8" w:rsidRDefault="003F6B01" w:rsidP="007E74D5">
      <w:pPr>
        <w:pStyle w:val="KdVArtikel2"/>
        <w:spacing w:line="280" w:lineRule="atLeast"/>
        <w:rPr>
          <w:rFonts w:ascii="Ubuntu Light" w:hAnsi="Ubuntu Light"/>
          <w:sz w:val="20"/>
          <w:szCs w:val="18"/>
        </w:rPr>
      </w:pPr>
      <w:r w:rsidRPr="003D05B8">
        <w:rPr>
          <w:rFonts w:ascii="Ubuntu Light" w:hAnsi="Ubuntu Light"/>
          <w:sz w:val="20"/>
          <w:szCs w:val="18"/>
        </w:rPr>
        <w:t xml:space="preserve">Waar in de </w:t>
      </w:r>
      <w:r>
        <w:rPr>
          <w:rFonts w:ascii="Ubuntu Light" w:hAnsi="Ubuntu Light"/>
          <w:sz w:val="20"/>
          <w:szCs w:val="18"/>
        </w:rPr>
        <w:t>inkoopvoorwaarden</w:t>
      </w:r>
      <w:r w:rsidRPr="003D05B8">
        <w:rPr>
          <w:rFonts w:ascii="Ubuntu Light" w:hAnsi="Ubuntu Light"/>
          <w:sz w:val="20"/>
          <w:szCs w:val="18"/>
        </w:rPr>
        <w:t xml:space="preserve"> de definitie ‘Leveringen’ wordt gebruikt, dienen Partijen dit op te vatten als ‘Goederen’, zoals dit begrip is gedefinieerd in deze Overeenkomst. Waar in de </w:t>
      </w:r>
      <w:r>
        <w:rPr>
          <w:rFonts w:ascii="Ubuntu Light" w:hAnsi="Ubuntu Light"/>
          <w:sz w:val="20"/>
          <w:szCs w:val="18"/>
        </w:rPr>
        <w:t>inkoopvoorwaarden</w:t>
      </w:r>
      <w:r w:rsidRPr="003D05B8">
        <w:rPr>
          <w:rFonts w:ascii="Ubuntu Light" w:hAnsi="Ubuntu Light"/>
          <w:sz w:val="20"/>
          <w:szCs w:val="18"/>
        </w:rPr>
        <w:t xml:space="preserve"> de definitie ‘Prestaties’ wordt gebruikt, dienen Partijen dit op te vatten als ‘Goederen’ en/of ‘Diensten’, zoals dit is gedefinieerd in deze Overeenkomst.</w:t>
      </w:r>
    </w:p>
    <w:p w14:paraId="2CA0D471" w14:textId="77777777" w:rsidR="003F6B01" w:rsidRPr="008C000A" w:rsidRDefault="003F6B01" w:rsidP="007E74D5"/>
    <w:p w14:paraId="21A88989" w14:textId="77777777" w:rsidR="001B223F" w:rsidRDefault="001B223F" w:rsidP="007E74D5">
      <w:pPr>
        <w:spacing w:after="160"/>
        <w:rPr>
          <w:rFonts w:ascii="Ubuntu" w:hAnsi="Ubuntu"/>
          <w:b/>
          <w:spacing w:val="15"/>
          <w:sz w:val="22"/>
        </w:rPr>
      </w:pPr>
      <w:r>
        <w:br w:type="page"/>
      </w:r>
    </w:p>
    <w:p w14:paraId="3102B1D8" w14:textId="3698DECF" w:rsidR="003F6B01" w:rsidRDefault="003F6B01" w:rsidP="007E74D5">
      <w:pPr>
        <w:pStyle w:val="Ondertitel"/>
      </w:pPr>
      <w:r>
        <w:lastRenderedPageBreak/>
        <w:t>Artikel 4</w:t>
      </w:r>
      <w:r>
        <w:tab/>
      </w:r>
      <w:r w:rsidRPr="003D05B8">
        <w:t>Aanvang, duur en (gevolgen van) beëindiging Overeenkomst</w:t>
      </w:r>
    </w:p>
    <w:p w14:paraId="4F6D6730" w14:textId="77777777" w:rsidR="003F6B01" w:rsidRPr="003D05B8" w:rsidRDefault="003F6B01" w:rsidP="007E74D5">
      <w:pPr>
        <w:pStyle w:val="Lijstalinea"/>
        <w:numPr>
          <w:ilvl w:val="0"/>
          <w:numId w:val="46"/>
        </w:numPr>
        <w:spacing w:before="400" w:after="200"/>
        <w:contextualSpacing w:val="0"/>
        <w:rPr>
          <w:rFonts w:eastAsiaTheme="minorHAnsi"/>
          <w:b/>
          <w:bCs w:val="0"/>
          <w:vanish/>
          <w:color w:val="44546A" w:themeColor="text2"/>
          <w:lang w:eastAsia="en-US"/>
        </w:rPr>
      </w:pPr>
    </w:p>
    <w:p w14:paraId="20A72A5D" w14:textId="56BB2B98" w:rsidR="00636BEC" w:rsidRPr="001D3008" w:rsidRDefault="00641CC8" w:rsidP="001D3008">
      <w:pPr>
        <w:pStyle w:val="KdVArtikel2"/>
        <w:spacing w:line="280" w:lineRule="atLeast"/>
        <w:rPr>
          <w:rFonts w:ascii="Ubuntu Light" w:hAnsi="Ubuntu Light"/>
          <w:sz w:val="20"/>
        </w:rPr>
      </w:pPr>
      <w:r>
        <w:rPr>
          <w:rFonts w:ascii="Ubuntu Light" w:hAnsi="Ubuntu Light"/>
          <w:sz w:val="20"/>
        </w:rPr>
        <w:t xml:space="preserve">Opdrachtgever </w:t>
      </w:r>
      <w:r w:rsidR="00562CB7">
        <w:rPr>
          <w:rFonts w:ascii="Ubuntu Light" w:hAnsi="Ubuntu Light"/>
          <w:sz w:val="20"/>
        </w:rPr>
        <w:t xml:space="preserve">heeft de intentie </w:t>
      </w:r>
      <w:r w:rsidR="001D3008">
        <w:rPr>
          <w:rFonts w:ascii="Ubuntu Light" w:hAnsi="Ubuntu Light"/>
          <w:sz w:val="20"/>
        </w:rPr>
        <w:t>een</w:t>
      </w:r>
      <w:r w:rsidR="00562CB7">
        <w:rPr>
          <w:rFonts w:ascii="Ubuntu Light" w:hAnsi="Ubuntu Light"/>
          <w:sz w:val="20"/>
        </w:rPr>
        <w:t xml:space="preserve"> Overeenkomst met Opdrachtnemer aan te gaan</w:t>
      </w:r>
      <w:r w:rsidR="001D3008">
        <w:rPr>
          <w:rFonts w:ascii="Ubuntu Light" w:hAnsi="Ubuntu Light"/>
          <w:sz w:val="20"/>
        </w:rPr>
        <w:t xml:space="preserve"> voor de onderhoudsverplichting tijdens de garantieperiode van de vrachtwagen en autolaadkraan</w:t>
      </w:r>
      <w:r w:rsidR="00CC1639">
        <w:rPr>
          <w:rFonts w:ascii="Ubuntu Light" w:hAnsi="Ubuntu Light"/>
          <w:sz w:val="20"/>
        </w:rPr>
        <w:t xml:space="preserve">, met </w:t>
      </w:r>
      <w:r w:rsidR="0010310B">
        <w:rPr>
          <w:rFonts w:ascii="Ubuntu Light" w:hAnsi="Ubuntu Light"/>
          <w:sz w:val="20"/>
        </w:rPr>
        <w:t xml:space="preserve">een mogelijkheid </w:t>
      </w:r>
      <w:r w:rsidR="00276DFE">
        <w:rPr>
          <w:rFonts w:ascii="Ubuntu Light" w:hAnsi="Ubuntu Light"/>
          <w:sz w:val="20"/>
        </w:rPr>
        <w:t xml:space="preserve">voorgenoemde onderhoudswerkzaamheden </w:t>
      </w:r>
      <w:r w:rsidR="00995640">
        <w:rPr>
          <w:rFonts w:ascii="Ubuntu Light" w:hAnsi="Ubuntu Light"/>
          <w:sz w:val="20"/>
        </w:rPr>
        <w:t>verder af te nemen gedurende de resterende</w:t>
      </w:r>
      <w:r w:rsidR="006F66B6">
        <w:rPr>
          <w:rFonts w:ascii="Ubuntu Light" w:hAnsi="Ubuntu Light"/>
          <w:sz w:val="20"/>
        </w:rPr>
        <w:t xml:space="preserve"> levensduur </w:t>
      </w:r>
      <w:r w:rsidR="00995640">
        <w:rPr>
          <w:rFonts w:ascii="Ubuntu Light" w:hAnsi="Ubuntu Light"/>
          <w:sz w:val="20"/>
        </w:rPr>
        <w:t xml:space="preserve">à </w:t>
      </w:r>
      <w:r w:rsidR="00A244A1">
        <w:rPr>
          <w:rFonts w:ascii="Ubuntu Light" w:hAnsi="Ubuntu Light"/>
          <w:sz w:val="20"/>
        </w:rPr>
        <w:t xml:space="preserve">6 – 8 jaar </w:t>
      </w:r>
      <w:r w:rsidR="006F66B6">
        <w:rPr>
          <w:rFonts w:ascii="Ubuntu Light" w:hAnsi="Ubuntu Light"/>
          <w:sz w:val="20"/>
        </w:rPr>
        <w:t>van de aan te schaffen vrachtwagen</w:t>
      </w:r>
      <w:r w:rsidR="00394723">
        <w:rPr>
          <w:rFonts w:ascii="Ubuntu Light" w:hAnsi="Ubuntu Light"/>
          <w:sz w:val="20"/>
        </w:rPr>
        <w:t xml:space="preserve">: </w:t>
      </w:r>
    </w:p>
    <w:p w14:paraId="331C6D5C" w14:textId="06A3E198" w:rsidR="003F6B01" w:rsidRPr="00073C5F" w:rsidRDefault="00F56F17" w:rsidP="001D3008">
      <w:pPr>
        <w:pStyle w:val="KdVArtikel2"/>
        <w:numPr>
          <w:ilvl w:val="0"/>
          <w:numId w:val="0"/>
        </w:numPr>
        <w:spacing w:line="280" w:lineRule="atLeast"/>
        <w:rPr>
          <w:rFonts w:ascii="Ubuntu Light" w:hAnsi="Ubuntu Light"/>
          <w:sz w:val="20"/>
        </w:rPr>
      </w:pPr>
      <w:r w:rsidRPr="00435C5F">
        <w:rPr>
          <w:rFonts w:ascii="Ubuntu Light" w:hAnsi="Ubuntu Light"/>
          <w:sz w:val="20"/>
        </w:rPr>
        <w:t xml:space="preserve">De ingangsdatum van de </w:t>
      </w:r>
      <w:r w:rsidR="00387149">
        <w:rPr>
          <w:rFonts w:ascii="Ubuntu Light" w:hAnsi="Ubuntu Light"/>
          <w:sz w:val="20"/>
        </w:rPr>
        <w:t>O</w:t>
      </w:r>
      <w:r w:rsidRPr="00435C5F">
        <w:rPr>
          <w:rFonts w:ascii="Ubuntu Light" w:hAnsi="Ubuntu Light"/>
          <w:sz w:val="20"/>
        </w:rPr>
        <w:t>vereenkomst gaat van kracht direct na Levering v</w:t>
      </w:r>
      <w:r w:rsidRPr="00CF267A">
        <w:rPr>
          <w:rFonts w:ascii="Ubuntu Light" w:hAnsi="Ubuntu Light"/>
          <w:sz w:val="20"/>
        </w:rPr>
        <w:t xml:space="preserve">an </w:t>
      </w:r>
      <w:r w:rsidR="00573452" w:rsidRPr="00CF267A">
        <w:rPr>
          <w:rFonts w:ascii="Ubuntu Light" w:hAnsi="Ubuntu Light"/>
          <w:sz w:val="20"/>
        </w:rPr>
        <w:t>de</w:t>
      </w:r>
      <w:r w:rsidR="00370332" w:rsidRPr="00CF267A">
        <w:rPr>
          <w:rFonts w:ascii="Ubuntu Light" w:hAnsi="Ubuntu Light"/>
          <w:sz w:val="20"/>
        </w:rPr>
        <w:t xml:space="preserve"> </w:t>
      </w:r>
      <w:r w:rsidR="0088566B" w:rsidRPr="00CF267A">
        <w:rPr>
          <w:rFonts w:ascii="Ubuntu Light" w:hAnsi="Ubuntu Light"/>
          <w:sz w:val="20"/>
        </w:rPr>
        <w:t>desbe</w:t>
      </w:r>
      <w:r w:rsidRPr="00CF267A">
        <w:rPr>
          <w:rFonts w:ascii="Ubuntu Light" w:hAnsi="Ubuntu Light"/>
          <w:sz w:val="20"/>
        </w:rPr>
        <w:t>treffend</w:t>
      </w:r>
      <w:r w:rsidR="0088566B" w:rsidRPr="00CF267A">
        <w:rPr>
          <w:rFonts w:ascii="Ubuntu Light" w:hAnsi="Ubuntu Light"/>
          <w:sz w:val="20"/>
        </w:rPr>
        <w:t>e</w:t>
      </w:r>
      <w:r w:rsidRPr="00CF267A">
        <w:rPr>
          <w:rFonts w:ascii="Ubuntu Light" w:hAnsi="Ubuntu Light"/>
          <w:sz w:val="20"/>
        </w:rPr>
        <w:t xml:space="preserve"> </w:t>
      </w:r>
      <w:r w:rsidR="0065498E">
        <w:rPr>
          <w:rFonts w:ascii="Ubuntu Light" w:hAnsi="Ubuntu Light"/>
          <w:sz w:val="20"/>
        </w:rPr>
        <w:t>gebruiksklare en goedgekeurde vrachtwagen</w:t>
      </w:r>
      <w:r w:rsidRPr="00CF267A">
        <w:rPr>
          <w:rFonts w:ascii="Ubuntu Light" w:hAnsi="Ubuntu Light"/>
          <w:sz w:val="20"/>
        </w:rPr>
        <w:t>. Het uitgangspunt is de leverdatum op de inkooporder. Mocht deze</w:t>
      </w:r>
      <w:r w:rsidRPr="00435C5F">
        <w:rPr>
          <w:rFonts w:ascii="Ubuntu Light" w:hAnsi="Ubuntu Light"/>
          <w:sz w:val="20"/>
        </w:rPr>
        <w:t xml:space="preserve"> levertijd wijzigen (en ook de ingangsdatum) dan zal </w:t>
      </w:r>
      <w:r w:rsidR="00F36AD7" w:rsidRPr="00435C5F">
        <w:rPr>
          <w:rFonts w:ascii="Ubuntu Light" w:hAnsi="Ubuntu Light"/>
          <w:sz w:val="20"/>
        </w:rPr>
        <w:t>O</w:t>
      </w:r>
      <w:r w:rsidRPr="00435C5F">
        <w:rPr>
          <w:rFonts w:ascii="Ubuntu Light" w:hAnsi="Ubuntu Light"/>
          <w:sz w:val="20"/>
        </w:rPr>
        <w:t xml:space="preserve">pdrachtnemer de </w:t>
      </w:r>
      <w:r w:rsidR="00F36AD7" w:rsidRPr="00435C5F">
        <w:rPr>
          <w:rFonts w:ascii="Ubuntu Light" w:hAnsi="Ubuntu Light"/>
          <w:sz w:val="20"/>
        </w:rPr>
        <w:t>O</w:t>
      </w:r>
      <w:r w:rsidRPr="00435C5F">
        <w:rPr>
          <w:rFonts w:ascii="Ubuntu Light" w:hAnsi="Ubuntu Light"/>
          <w:sz w:val="20"/>
        </w:rPr>
        <w:t xml:space="preserve">pdrachtgever hierover informeren. </w:t>
      </w:r>
      <w:r w:rsidR="00636BEC" w:rsidRPr="00435C5F">
        <w:rPr>
          <w:rFonts w:ascii="Ubuntu Light" w:hAnsi="Ubuntu Light"/>
          <w:sz w:val="20"/>
        </w:rPr>
        <w:t xml:space="preserve">De initiële looptijd van de </w:t>
      </w:r>
      <w:r w:rsidR="00387149">
        <w:rPr>
          <w:rFonts w:ascii="Ubuntu Light" w:hAnsi="Ubuntu Light"/>
          <w:sz w:val="20"/>
        </w:rPr>
        <w:t>O</w:t>
      </w:r>
      <w:r w:rsidR="00340ED1" w:rsidRPr="00435C5F">
        <w:rPr>
          <w:rFonts w:ascii="Ubuntu Light" w:hAnsi="Ubuntu Light"/>
          <w:sz w:val="20"/>
        </w:rPr>
        <w:t>vereenkomst</w:t>
      </w:r>
      <w:r w:rsidR="00636BEC" w:rsidRPr="00435C5F">
        <w:rPr>
          <w:rFonts w:ascii="Ubuntu Light" w:hAnsi="Ubuntu Light"/>
          <w:sz w:val="20"/>
          <w:lang w:eastAsia="nl-NL"/>
        </w:rPr>
        <w:t xml:space="preserve"> is </w:t>
      </w:r>
      <w:sdt>
        <w:sdtPr>
          <w:rPr>
            <w:rFonts w:ascii="Ubuntu Light" w:hAnsi="Ubuntu Light"/>
            <w:sz w:val="20"/>
            <w:lang w:eastAsia="nl-NL"/>
          </w:rPr>
          <w:alias w:val="Keuze aantal jaar of jaren"/>
          <w:tag w:val="Keuze aantal jaar of jaren"/>
          <w:id w:val="-634708714"/>
          <w:placeholder>
            <w:docPart w:val="3600F1C5A2C344A39DD67F7F272430DA"/>
          </w:placeholder>
          <w:comboBox>
            <w:listItem w:displayText="één (1)" w:value="één (1)"/>
            <w:listItem w:displayText="twee (2)" w:value="twee (2)"/>
            <w:listItem w:displayText="drie (3)" w:value="drie (3)"/>
            <w:listItem w:displayText="vier (4)" w:value="vier (4)"/>
            <w:listItem w:displayText="vijf (5)" w:value="vijf (5)"/>
            <w:listItem w:displayText="zes (6)" w:value="zes (6)"/>
          </w:comboBox>
        </w:sdtPr>
        <w:sdtEndPr/>
        <w:sdtContent>
          <w:r w:rsidR="00A41776">
            <w:rPr>
              <w:rFonts w:ascii="Ubuntu Light" w:hAnsi="Ubuntu Light"/>
              <w:sz w:val="20"/>
              <w:lang w:eastAsia="nl-NL"/>
            </w:rPr>
            <w:t>twee (2)</w:t>
          </w:r>
        </w:sdtContent>
      </w:sdt>
      <w:r w:rsidR="00636BEC" w:rsidRPr="00435C5F">
        <w:rPr>
          <w:rFonts w:ascii="Ubuntu Light" w:hAnsi="Ubuntu Light"/>
          <w:sz w:val="20"/>
        </w:rPr>
        <w:t xml:space="preserve"> jaar. Na afloop van deze looptijd</w:t>
      </w:r>
      <w:r w:rsidR="00761392" w:rsidRPr="00435C5F">
        <w:rPr>
          <w:rFonts w:ascii="Ubuntu Light" w:hAnsi="Ubuntu Light"/>
          <w:sz w:val="20"/>
        </w:rPr>
        <w:t xml:space="preserve"> </w:t>
      </w:r>
      <w:r w:rsidR="00636BEC" w:rsidRPr="00435C5F">
        <w:rPr>
          <w:rFonts w:ascii="Ubuntu Light" w:hAnsi="Ubuntu Light"/>
          <w:sz w:val="20"/>
        </w:rPr>
        <w:t xml:space="preserve">eindigt de </w:t>
      </w:r>
      <w:r w:rsidR="00CC1639">
        <w:rPr>
          <w:rFonts w:ascii="Ubuntu Light" w:hAnsi="Ubuntu Light"/>
          <w:sz w:val="20"/>
        </w:rPr>
        <w:t>O</w:t>
      </w:r>
      <w:r w:rsidR="0003573B" w:rsidRPr="00073C5F">
        <w:rPr>
          <w:rFonts w:ascii="Ubuntu Light" w:hAnsi="Ubuntu Light"/>
          <w:sz w:val="20"/>
        </w:rPr>
        <w:t>vereenkomst</w:t>
      </w:r>
      <w:r w:rsidR="00636BEC" w:rsidRPr="00073C5F">
        <w:rPr>
          <w:rFonts w:ascii="Ubuntu Light" w:hAnsi="Ubuntu Light"/>
          <w:sz w:val="20"/>
        </w:rPr>
        <w:t>, zonder dat opzegging vereist is, van rechtswege.</w:t>
      </w:r>
    </w:p>
    <w:p w14:paraId="66A41D30" w14:textId="14B68775" w:rsidR="000E2DB2" w:rsidRPr="00073C5F" w:rsidRDefault="002D71DC" w:rsidP="00073C5F">
      <w:pPr>
        <w:pStyle w:val="KdVArtikel2"/>
        <w:spacing w:line="280" w:lineRule="atLeast"/>
        <w:rPr>
          <w:rFonts w:ascii="Ubuntu Light" w:hAnsi="Ubuntu Light"/>
          <w:sz w:val="20"/>
        </w:rPr>
      </w:pPr>
      <w:r w:rsidRPr="00073C5F">
        <w:rPr>
          <w:rFonts w:ascii="Ubuntu Light" w:hAnsi="Ubuntu Light"/>
          <w:sz w:val="20"/>
        </w:rPr>
        <w:t>Opdrachtgever heeft het recht</w:t>
      </w:r>
      <w:r w:rsidR="001F29C8" w:rsidRPr="00073C5F">
        <w:rPr>
          <w:rFonts w:ascii="Ubuntu Light" w:hAnsi="Ubuntu Light"/>
          <w:sz w:val="20"/>
        </w:rPr>
        <w:t xml:space="preserve"> de </w:t>
      </w:r>
      <w:r w:rsidR="001D3008">
        <w:rPr>
          <w:rFonts w:ascii="Ubuntu Light" w:hAnsi="Ubuntu Light"/>
          <w:sz w:val="20"/>
        </w:rPr>
        <w:t>O</w:t>
      </w:r>
      <w:r w:rsidR="001F29C8" w:rsidRPr="00073C5F">
        <w:rPr>
          <w:rFonts w:ascii="Ubuntu Light" w:hAnsi="Ubuntu Light"/>
          <w:sz w:val="20"/>
        </w:rPr>
        <w:t>vereenkomst</w:t>
      </w:r>
      <w:r w:rsidRPr="00073C5F">
        <w:rPr>
          <w:rFonts w:ascii="Ubuntu Light" w:hAnsi="Ubuntu Light"/>
          <w:sz w:val="20"/>
        </w:rPr>
        <w:t xml:space="preserve">, na afloop van de initiële looptijd </w:t>
      </w:r>
      <w:r w:rsidR="000F7D98" w:rsidRPr="00073C5F">
        <w:rPr>
          <w:rFonts w:ascii="Ubuntu Light" w:hAnsi="Ubuntu Light"/>
          <w:sz w:val="20"/>
        </w:rPr>
        <w:t>als beschreven in artikel 4.1</w:t>
      </w:r>
      <w:r w:rsidR="00A64379">
        <w:rPr>
          <w:rFonts w:ascii="Ubuntu Light" w:hAnsi="Ubuntu Light"/>
          <w:sz w:val="20"/>
        </w:rPr>
        <w:t xml:space="preserve"> of na afloop van de garantieperiode</w:t>
      </w:r>
      <w:r w:rsidR="000F7D98" w:rsidRPr="00073C5F">
        <w:rPr>
          <w:rFonts w:ascii="Ubuntu Light" w:hAnsi="Ubuntu Light"/>
          <w:sz w:val="20"/>
        </w:rPr>
        <w:t xml:space="preserve">, maximaal </w:t>
      </w:r>
      <w:r w:rsidR="00A244A1">
        <w:rPr>
          <w:rFonts w:ascii="Ubuntu Light" w:hAnsi="Ubuntu Light"/>
          <w:sz w:val="20"/>
        </w:rPr>
        <w:t>acht</w:t>
      </w:r>
      <w:r w:rsidR="000F7D98" w:rsidRPr="00073C5F">
        <w:rPr>
          <w:rFonts w:ascii="Ubuntu Light" w:hAnsi="Ubuntu Light"/>
          <w:sz w:val="20"/>
        </w:rPr>
        <w:t xml:space="preserve"> (</w:t>
      </w:r>
      <w:r w:rsidR="00A244A1">
        <w:rPr>
          <w:rFonts w:ascii="Ubuntu Light" w:hAnsi="Ubuntu Light"/>
          <w:sz w:val="20"/>
        </w:rPr>
        <w:t>8</w:t>
      </w:r>
      <w:r w:rsidR="000F7D98" w:rsidRPr="00073C5F">
        <w:rPr>
          <w:rFonts w:ascii="Ubuntu Light" w:hAnsi="Ubuntu Light"/>
          <w:sz w:val="20"/>
        </w:rPr>
        <w:t xml:space="preserve">) maal eenzijdig </w:t>
      </w:r>
      <w:r w:rsidR="009F6888" w:rsidRPr="00073C5F">
        <w:rPr>
          <w:rFonts w:ascii="Ubuntu Light" w:hAnsi="Ubuntu Light"/>
          <w:sz w:val="20"/>
        </w:rPr>
        <w:t>te verlengen, telkens voor een periode van één (1) jaar</w:t>
      </w:r>
      <w:r w:rsidR="0065498E" w:rsidRPr="00073C5F">
        <w:rPr>
          <w:rFonts w:ascii="Ubuntu Light" w:hAnsi="Ubuntu Light"/>
          <w:sz w:val="20"/>
        </w:rPr>
        <w:t>.</w:t>
      </w:r>
    </w:p>
    <w:p w14:paraId="649C42DA" w14:textId="0778F1BB" w:rsidR="003F6B01" w:rsidRPr="005E7E36" w:rsidRDefault="003F6B01" w:rsidP="00174B1E">
      <w:pPr>
        <w:pStyle w:val="KdVArtikel2"/>
        <w:numPr>
          <w:ilvl w:val="0"/>
          <w:numId w:val="0"/>
        </w:numPr>
        <w:spacing w:line="280" w:lineRule="atLeast"/>
        <w:rPr>
          <w:rFonts w:ascii="Ubuntu Light" w:hAnsi="Ubuntu Light"/>
          <w:sz w:val="20"/>
        </w:rPr>
      </w:pPr>
      <w:r w:rsidRPr="003F0168">
        <w:rPr>
          <w:rFonts w:ascii="Ubuntu Light" w:hAnsi="Ubuntu Light"/>
          <w:sz w:val="20"/>
        </w:rPr>
        <w:t>Hierbij geldt</w:t>
      </w:r>
      <w:r w:rsidRPr="005E7E36">
        <w:rPr>
          <w:rFonts w:ascii="Ubuntu Light" w:hAnsi="Ubuntu Light"/>
          <w:sz w:val="20"/>
        </w:rPr>
        <w:t xml:space="preserve"> dat de </w:t>
      </w:r>
      <w:r w:rsidR="00573792">
        <w:rPr>
          <w:rFonts w:ascii="Ubuntu Light" w:hAnsi="Ubuntu Light"/>
          <w:sz w:val="20"/>
        </w:rPr>
        <w:t>Overeenkomst</w:t>
      </w:r>
      <w:r w:rsidRPr="005E7E36">
        <w:rPr>
          <w:rFonts w:ascii="Ubuntu Light" w:hAnsi="Ubuntu Light"/>
          <w:sz w:val="20"/>
        </w:rPr>
        <w:t xml:space="preserve"> van rechtswege eindig</w:t>
      </w:r>
      <w:r w:rsidR="00573792">
        <w:rPr>
          <w:rFonts w:ascii="Ubuntu Light" w:hAnsi="Ubuntu Light"/>
          <w:sz w:val="20"/>
        </w:rPr>
        <w:t>t</w:t>
      </w:r>
      <w:r w:rsidRPr="005E7E36">
        <w:rPr>
          <w:rFonts w:ascii="Ubuntu Light" w:hAnsi="Ubuntu Light"/>
          <w:sz w:val="20"/>
        </w:rPr>
        <w:t xml:space="preserve"> na afloop van het betreffende verlengingsjaar</w:t>
      </w:r>
      <w:r w:rsidR="0065498E">
        <w:rPr>
          <w:rFonts w:ascii="Ubuntu Light" w:hAnsi="Ubuntu Light"/>
          <w:sz w:val="20"/>
        </w:rPr>
        <w:t xml:space="preserve"> of na verkoop of inruil van het betreffende voertuig</w:t>
      </w:r>
      <w:r w:rsidRPr="005E7E36">
        <w:rPr>
          <w:rFonts w:ascii="Ubuntu Light" w:hAnsi="Ubuntu Light"/>
          <w:sz w:val="20"/>
        </w:rPr>
        <w:t xml:space="preserve">, zonder dat opzegging vereist is. Op alle eventuele verlengingen zijn onverkort alle bepalingen en voorwaarden van </w:t>
      </w:r>
      <w:r w:rsidR="005E753C">
        <w:rPr>
          <w:rFonts w:ascii="Ubuntu Light" w:hAnsi="Ubuntu Light"/>
          <w:sz w:val="20"/>
        </w:rPr>
        <w:t xml:space="preserve">deze </w:t>
      </w:r>
      <w:r w:rsidRPr="005E7E36">
        <w:rPr>
          <w:rFonts w:ascii="Ubuntu Light" w:hAnsi="Ubuntu Light"/>
          <w:sz w:val="20"/>
        </w:rPr>
        <w:t>Overeenkomst van toepassing.</w:t>
      </w:r>
    </w:p>
    <w:p w14:paraId="59BD9CA1" w14:textId="464A3AEF" w:rsidR="003F6B01" w:rsidRPr="0025071D" w:rsidRDefault="003F6B01" w:rsidP="007E74D5">
      <w:pPr>
        <w:pStyle w:val="KdVArtikel2"/>
        <w:spacing w:line="280" w:lineRule="atLeast"/>
        <w:rPr>
          <w:rFonts w:ascii="Ubuntu Light" w:hAnsi="Ubuntu Light"/>
          <w:sz w:val="20"/>
        </w:rPr>
      </w:pPr>
      <w:r w:rsidRPr="0025071D">
        <w:rPr>
          <w:rFonts w:ascii="Ubuntu Light" w:hAnsi="Ubuntu Light"/>
          <w:sz w:val="20"/>
        </w:rPr>
        <w:t xml:space="preserve">Als Opdrachtgever van het recht tot verlenging, als beschreven in artikel 4.2, gebruik wil maken, dan zal Opdrachtgever uiterlijk </w:t>
      </w:r>
      <w:sdt>
        <w:sdtPr>
          <w:rPr>
            <w:rFonts w:ascii="Ubuntu Light" w:hAnsi="Ubuntu Light"/>
            <w:sz w:val="20"/>
            <w:lang w:eastAsia="nl-NL"/>
          </w:rPr>
          <w:alias w:val="Keuze aantal maanden"/>
          <w:tag w:val="Keuze aantal maanden"/>
          <w:id w:val="-1069038910"/>
          <w:placeholder>
            <w:docPart w:val="6B9DE8AC22E549EDB9532382B167D010"/>
          </w:placeholder>
          <w:comboBox>
            <w:listItem w:displayText="drie (3)" w:value="drie (3)"/>
            <w:listItem w:displayText="zes (6)" w:value="zes (6)"/>
            <w:listItem w:displayText="negen (9)" w:value="negen (9)"/>
            <w:listItem w:displayText="twaalf (12)" w:value="twaalf (12)"/>
          </w:comboBox>
        </w:sdtPr>
        <w:sdtEndPr/>
        <w:sdtContent>
          <w:r w:rsidR="0025071D" w:rsidRPr="0025071D">
            <w:rPr>
              <w:rFonts w:ascii="Ubuntu Light" w:hAnsi="Ubuntu Light"/>
              <w:sz w:val="20"/>
              <w:lang w:eastAsia="nl-NL"/>
            </w:rPr>
            <w:t>drie (3)</w:t>
          </w:r>
        </w:sdtContent>
      </w:sdt>
      <w:r w:rsidRPr="0025071D">
        <w:rPr>
          <w:rFonts w:ascii="Ubuntu Light" w:hAnsi="Ubuntu Light"/>
          <w:sz w:val="20"/>
          <w:lang w:eastAsia="nl-NL"/>
        </w:rPr>
        <w:t xml:space="preserve"> </w:t>
      </w:r>
      <w:r w:rsidRPr="0025071D">
        <w:rPr>
          <w:rFonts w:ascii="Ubuntu Light" w:hAnsi="Ubuntu Light"/>
          <w:sz w:val="20"/>
        </w:rPr>
        <w:t>maanden voor het einde van de Overeenkomst of het einde van enige verlenging hiervan schriftelijk melding doen aan Opdrachtnemer.</w:t>
      </w:r>
    </w:p>
    <w:p w14:paraId="5A2EBADB" w14:textId="77777777" w:rsidR="003F6B01" w:rsidRPr="0025071D" w:rsidRDefault="003F6B01" w:rsidP="007E74D5">
      <w:pPr>
        <w:pStyle w:val="KdVArtikel2"/>
        <w:spacing w:line="280" w:lineRule="atLeast"/>
        <w:rPr>
          <w:rFonts w:ascii="Ubuntu Light" w:hAnsi="Ubuntu Light"/>
          <w:sz w:val="20"/>
        </w:rPr>
      </w:pPr>
      <w:r w:rsidRPr="0025071D">
        <w:rPr>
          <w:rFonts w:ascii="Ubuntu Light" w:hAnsi="Ubuntu Light"/>
          <w:sz w:val="20"/>
        </w:rPr>
        <w:t>Opdrachtgever heeft het recht de Overeenkomst, na afloop van de looptijd (inclusief eventuele verlengingen), maximaal drie (3) maanden eenzijdig te verlengen. Van deze verlengingsmogelijkheid kan de Opdrachtgever uitsluitend gebruik maken indien de Opdracht die het onderwerp is van deze Overeenkomst opnieuw is aanbesteed en er sprake is van uitloop van die aanbesteding als gevolg van gerechtelijke procedures tegen het gunningsbesluit van de betreffende aanbestedingsprocedure.</w:t>
      </w:r>
    </w:p>
    <w:p w14:paraId="4DC352C0" w14:textId="77777777" w:rsidR="003F6B01" w:rsidRPr="0025071D" w:rsidRDefault="003F6B01" w:rsidP="007E74D5">
      <w:pPr>
        <w:pStyle w:val="KdVArtikel2"/>
        <w:spacing w:line="280" w:lineRule="atLeast"/>
        <w:rPr>
          <w:rFonts w:ascii="Ubuntu Light" w:hAnsi="Ubuntu Light"/>
          <w:sz w:val="20"/>
        </w:rPr>
      </w:pPr>
      <w:r w:rsidRPr="0025071D">
        <w:rPr>
          <w:rFonts w:ascii="Ubuntu Light" w:hAnsi="Ubuntu Light"/>
          <w:sz w:val="20"/>
        </w:rPr>
        <w:t>Als Opdrachtgever van het recht tot verlenging, als beschreven in artikel 4.4, gebruik wil maken, dan zal Opdrachtgever uiterlijk twee (2) weken voor het einde van de Overeenkomst of het einde van enige verlenging hiervan schriftelijk melding doen aan Opdrachtnemer.</w:t>
      </w:r>
    </w:p>
    <w:p w14:paraId="594A7EDE" w14:textId="6A080E20" w:rsidR="003F6B01" w:rsidRPr="003D05B8" w:rsidRDefault="003F6B01" w:rsidP="007E74D5">
      <w:pPr>
        <w:pStyle w:val="KdVArtikel2"/>
        <w:spacing w:line="280" w:lineRule="atLeast"/>
        <w:rPr>
          <w:rFonts w:ascii="Ubuntu Light" w:hAnsi="Ubuntu Light"/>
          <w:sz w:val="20"/>
        </w:rPr>
      </w:pPr>
      <w:r w:rsidRPr="003D05B8">
        <w:rPr>
          <w:rFonts w:ascii="Ubuntu Light" w:hAnsi="Ubuntu Light"/>
          <w:sz w:val="20"/>
        </w:rPr>
        <w:t xml:space="preserve">Opdrachtgever heeft altijd het recht </w:t>
      </w:r>
      <w:r w:rsidR="00194233">
        <w:rPr>
          <w:rFonts w:ascii="Ubuntu Light" w:hAnsi="Ubuntu Light"/>
          <w:sz w:val="20"/>
        </w:rPr>
        <w:t xml:space="preserve">(gedeeltelijk) </w:t>
      </w:r>
      <w:r w:rsidRPr="003D05B8">
        <w:rPr>
          <w:rFonts w:ascii="Ubuntu Light" w:hAnsi="Ubuntu Light"/>
          <w:sz w:val="20"/>
        </w:rPr>
        <w:t xml:space="preserve">de </w:t>
      </w:r>
      <w:r w:rsidR="00761392">
        <w:rPr>
          <w:rFonts w:ascii="Ubuntu Light" w:hAnsi="Ubuntu Light"/>
          <w:sz w:val="20"/>
        </w:rPr>
        <w:t>Dienstverleningso</w:t>
      </w:r>
      <w:r w:rsidRPr="003D05B8">
        <w:rPr>
          <w:rFonts w:ascii="Ubuntu Light" w:hAnsi="Ubuntu Light"/>
          <w:sz w:val="20"/>
        </w:rPr>
        <w:t xml:space="preserve">vereenkomst tussentijds op te zeggen. De Opdrachtgever neemt hierbij een opzegtermijn van </w:t>
      </w:r>
      <w:sdt>
        <w:sdtPr>
          <w:rPr>
            <w:rFonts w:ascii="Ubuntu Light" w:hAnsi="Ubuntu Light"/>
            <w:sz w:val="20"/>
            <w:lang w:eastAsia="nl-NL"/>
          </w:rPr>
          <w:alias w:val="Keuze aantal maanden"/>
          <w:tag w:val="Keuze aantal maanden"/>
          <w:id w:val="1627662270"/>
          <w:placeholder>
            <w:docPart w:val="D23B76563D254E5396D56C4D5E903810"/>
          </w:placeholder>
          <w:comboBox>
            <w:listItem w:displayText="drie (3)" w:value="drie (3)"/>
            <w:listItem w:displayText="zes (6)" w:value="zes (6)"/>
            <w:listItem w:displayText="negen (9)" w:value="negen (9)"/>
            <w:listItem w:displayText="twaalf (12)" w:value="twaalf (12)"/>
          </w:comboBox>
        </w:sdtPr>
        <w:sdtEndPr/>
        <w:sdtContent>
          <w:r w:rsidR="005B692C">
            <w:rPr>
              <w:rFonts w:ascii="Ubuntu Light" w:hAnsi="Ubuntu Light"/>
              <w:sz w:val="20"/>
              <w:lang w:eastAsia="nl-NL"/>
            </w:rPr>
            <w:t>drie (3)</w:t>
          </w:r>
        </w:sdtContent>
      </w:sdt>
      <w:r w:rsidRPr="003D05B8">
        <w:rPr>
          <w:rFonts w:ascii="Ubuntu Light" w:hAnsi="Ubuntu Light"/>
          <w:sz w:val="20"/>
          <w:lang w:eastAsia="nl-NL"/>
        </w:rPr>
        <w:t xml:space="preserve"> </w:t>
      </w:r>
      <w:r w:rsidRPr="003D05B8">
        <w:rPr>
          <w:rFonts w:ascii="Ubuntu Light" w:hAnsi="Ubuntu Light"/>
          <w:sz w:val="20"/>
        </w:rPr>
        <w:t>maanden in acht, zonder dat Opdrachtgever enige vorm van schade- of kostenvergoeding aan Opdrachtnemer verschuldigd is.</w:t>
      </w:r>
    </w:p>
    <w:p w14:paraId="36E22F42" w14:textId="77777777" w:rsidR="005B692C" w:rsidRDefault="005B692C" w:rsidP="007E74D5">
      <w:pPr>
        <w:pStyle w:val="Ondertitel"/>
      </w:pPr>
    </w:p>
    <w:p w14:paraId="24BF1458" w14:textId="386582FA" w:rsidR="003F6B01" w:rsidRDefault="003F6B01" w:rsidP="007E74D5">
      <w:pPr>
        <w:pStyle w:val="Ondertitel"/>
      </w:pPr>
      <w:r>
        <w:t xml:space="preserve">Artikel </w:t>
      </w:r>
      <w:r w:rsidR="005B692C">
        <w:t>5</w:t>
      </w:r>
      <w:r>
        <w:tab/>
        <w:t>Totstandkoming Nadere Opdrachten</w:t>
      </w:r>
    </w:p>
    <w:p w14:paraId="517C2918" w14:textId="77777777" w:rsidR="003F6B01" w:rsidRPr="00D166A6" w:rsidRDefault="003F6B01" w:rsidP="007E74D5">
      <w:pPr>
        <w:pStyle w:val="Lijstalinea"/>
        <w:numPr>
          <w:ilvl w:val="0"/>
          <w:numId w:val="46"/>
        </w:numPr>
        <w:spacing w:before="400" w:after="200"/>
        <w:contextualSpacing w:val="0"/>
        <w:rPr>
          <w:rFonts w:asciiTheme="minorHAnsi" w:eastAsiaTheme="minorHAnsi" w:hAnsiTheme="minorHAnsi"/>
          <w:b/>
          <w:bCs w:val="0"/>
          <w:vanish/>
          <w:color w:val="ED7D31" w:themeColor="accent2"/>
          <w:sz w:val="32"/>
          <w:lang w:eastAsia="en-US"/>
        </w:rPr>
      </w:pPr>
    </w:p>
    <w:p w14:paraId="23414F3E" w14:textId="58876722" w:rsidR="003F6B01" w:rsidRPr="00D166A6" w:rsidRDefault="003F6B01" w:rsidP="007E74D5">
      <w:pPr>
        <w:pStyle w:val="KdVArtikel2"/>
        <w:spacing w:line="280" w:lineRule="atLeast"/>
        <w:rPr>
          <w:rFonts w:ascii="Ubuntu Light" w:hAnsi="Ubuntu Light"/>
          <w:sz w:val="20"/>
        </w:rPr>
      </w:pPr>
      <w:r w:rsidRPr="00D166A6">
        <w:rPr>
          <w:rFonts w:ascii="Ubuntu Light" w:hAnsi="Ubuntu Light"/>
          <w:sz w:val="20"/>
        </w:rPr>
        <w:t xml:space="preserve">De opdracht voor het </w:t>
      </w:r>
      <w:sdt>
        <w:sdtPr>
          <w:rPr>
            <w:rFonts w:ascii="Ubuntu Light" w:hAnsi="Ubuntu Light"/>
            <w:sz w:val="20"/>
          </w:rPr>
          <w:alias w:val="Keuze Goederen en/of Diensten volledig"/>
          <w:tag w:val="Keuze Goederen en/of Diensten volledig"/>
          <w:id w:val="-1631775485"/>
          <w:placeholder>
            <w:docPart w:val="8D76A2F8381C48A8A5CE139AE2631B35"/>
          </w:placeholder>
          <w:dropDownList>
            <w:listItem w:displayText="leveren van Goederen" w:value="Goederen"/>
            <w:listItem w:displayText="verrichten van Diensten" w:value="Diensten"/>
            <w:listItem w:displayText="leveren van Goederen en verrichten van Diensten" w:value="Goederen en Diensten"/>
          </w:dropDownList>
        </w:sdtPr>
        <w:sdtEndPr/>
        <w:sdtContent>
          <w:r w:rsidR="005B692C">
            <w:rPr>
              <w:rFonts w:ascii="Ubuntu Light" w:hAnsi="Ubuntu Light"/>
              <w:sz w:val="20"/>
            </w:rPr>
            <w:t>leveren van Goederen en verrichten van Diensten</w:t>
          </w:r>
        </w:sdtContent>
      </w:sdt>
      <w:r w:rsidRPr="00D166A6">
        <w:rPr>
          <w:rFonts w:ascii="Ubuntu Light" w:hAnsi="Ubuntu Light"/>
          <w:sz w:val="20"/>
        </w:rPr>
        <w:t xml:space="preserve"> gebeurt telkens door verstrekking van een Nadere Opdracht door Opdrachtgever. </w:t>
      </w:r>
      <w:proofErr w:type="gramStart"/>
      <w:r w:rsidRPr="00D166A6">
        <w:rPr>
          <w:rFonts w:ascii="Ubuntu Light" w:hAnsi="Ubuntu Light"/>
          <w:sz w:val="20"/>
        </w:rPr>
        <w:t>Reeds</w:t>
      </w:r>
      <w:proofErr w:type="gramEnd"/>
      <w:r w:rsidRPr="00D166A6">
        <w:rPr>
          <w:rFonts w:ascii="Ubuntu Light" w:hAnsi="Ubuntu Light"/>
          <w:sz w:val="20"/>
        </w:rPr>
        <w:t xml:space="preserve"> door ondertekening van de Overeenkomst aanvaardt Opdrachtnemer deze Nadere Opdracht. </w:t>
      </w:r>
    </w:p>
    <w:p w14:paraId="1B89C8FB" w14:textId="25A31D4F" w:rsidR="003F6B01" w:rsidRPr="005B692C" w:rsidRDefault="003F6B01" w:rsidP="007E74D5">
      <w:pPr>
        <w:pStyle w:val="KdVArtikel2"/>
        <w:spacing w:line="280" w:lineRule="atLeast"/>
        <w:rPr>
          <w:rFonts w:ascii="Ubuntu Light" w:hAnsi="Ubuntu Light"/>
          <w:color w:val="auto"/>
          <w:sz w:val="20"/>
        </w:rPr>
      </w:pPr>
      <w:r w:rsidRPr="005B692C">
        <w:rPr>
          <w:rFonts w:ascii="Ubuntu Light" w:hAnsi="Ubuntu Light"/>
          <w:color w:val="auto"/>
          <w:sz w:val="20"/>
        </w:rPr>
        <w:t xml:space="preserve">Opdrachtverstrekking van de Nadere Opdracht vindt plaats in de vorm van een </w:t>
      </w:r>
      <w:r w:rsidR="006670BC">
        <w:rPr>
          <w:rFonts w:ascii="Ubuntu Light" w:hAnsi="Ubuntu Light"/>
          <w:color w:val="auto"/>
          <w:sz w:val="20"/>
        </w:rPr>
        <w:t xml:space="preserve">inkooporder uit </w:t>
      </w:r>
      <w:r w:rsidR="007E74D5">
        <w:rPr>
          <w:rFonts w:ascii="Ubuntu Light" w:hAnsi="Ubuntu Light"/>
          <w:color w:val="auto"/>
          <w:sz w:val="20"/>
        </w:rPr>
        <w:t xml:space="preserve">systeem </w:t>
      </w:r>
      <w:r w:rsidR="00E6102E">
        <w:rPr>
          <w:rFonts w:ascii="Ubuntu Light" w:hAnsi="Ubuntu Light"/>
          <w:color w:val="auto"/>
          <w:sz w:val="20"/>
        </w:rPr>
        <w:t>ERPx</w:t>
      </w:r>
      <w:r w:rsidRPr="005B692C">
        <w:rPr>
          <w:rFonts w:ascii="Ubuntu Light" w:hAnsi="Ubuntu Light"/>
          <w:color w:val="auto"/>
          <w:sz w:val="20"/>
        </w:rPr>
        <w:t>.</w:t>
      </w:r>
    </w:p>
    <w:p w14:paraId="0FEFF54A" w14:textId="77777777" w:rsidR="003F6B01" w:rsidRPr="005B692C" w:rsidRDefault="003F6B01" w:rsidP="007E74D5">
      <w:pPr>
        <w:pStyle w:val="KdVArtikel2"/>
        <w:spacing w:line="280" w:lineRule="atLeast"/>
        <w:rPr>
          <w:rFonts w:ascii="Ubuntu Light" w:hAnsi="Ubuntu Light"/>
          <w:color w:val="auto"/>
          <w:sz w:val="20"/>
        </w:rPr>
      </w:pPr>
      <w:r w:rsidRPr="005B692C">
        <w:rPr>
          <w:rFonts w:ascii="Ubuntu Light" w:hAnsi="Ubuntu Light"/>
          <w:color w:val="auto"/>
          <w:sz w:val="20"/>
        </w:rPr>
        <w:t>De bepalingen en voorwaarden van de Overeenkomst, waaronder de AIV, zijn van toepassing op alle tijdens de looptijd van de Overeenkomst door Opdrachtgever verstrekte Nadere Opdrachten. Dat geldt ook als de Nadere Opdracht niet naar de Overeenkomst en/of de AIV verwijst. De Nadere Opdracht geldt als een op zichzelf staande overeenkomst in de zin van de AIV. De bepalingen en voorwaarden van de Overeenkomst gelden voor iedere Nadere Opdracht, behalve als en voor zover een Nadere Opdracht uitdrukkelijk schriftelijk van de Overeenkomst afwijkt.</w:t>
      </w:r>
    </w:p>
    <w:p w14:paraId="6725081A" w14:textId="1EEB71A2" w:rsidR="005B692C" w:rsidRDefault="005B692C" w:rsidP="007E74D5">
      <w:pPr>
        <w:rPr>
          <w:rFonts w:ascii="Ubuntu" w:hAnsi="Ubuntu"/>
          <w:b/>
          <w:spacing w:val="15"/>
          <w:sz w:val="22"/>
        </w:rPr>
      </w:pPr>
    </w:p>
    <w:p w14:paraId="6B0205C6" w14:textId="281D480C" w:rsidR="003F6B01" w:rsidRDefault="003F6B01" w:rsidP="007E74D5">
      <w:pPr>
        <w:pStyle w:val="Ondertitel"/>
      </w:pPr>
      <w:r>
        <w:t xml:space="preserve">Artikel </w:t>
      </w:r>
      <w:r w:rsidR="005B692C">
        <w:t>6</w:t>
      </w:r>
      <w:r>
        <w:tab/>
        <w:t>Facturering en betaling</w:t>
      </w:r>
    </w:p>
    <w:p w14:paraId="47A47424" w14:textId="77777777" w:rsidR="003F6B01" w:rsidRPr="0069366B" w:rsidRDefault="003F6B01" w:rsidP="007E74D5">
      <w:pPr>
        <w:pStyle w:val="Lijstalinea"/>
        <w:numPr>
          <w:ilvl w:val="0"/>
          <w:numId w:val="46"/>
        </w:numPr>
        <w:spacing w:before="400" w:after="200"/>
        <w:contextualSpacing w:val="0"/>
        <w:rPr>
          <w:rFonts w:asciiTheme="minorHAnsi" w:eastAsiaTheme="minorHAnsi" w:hAnsiTheme="minorHAnsi"/>
          <w:b/>
          <w:bCs w:val="0"/>
          <w:vanish/>
          <w:color w:val="44546A" w:themeColor="text2"/>
          <w:sz w:val="32"/>
          <w:lang w:eastAsia="en-US"/>
        </w:rPr>
      </w:pPr>
    </w:p>
    <w:p w14:paraId="0B08629F" w14:textId="19D8C572" w:rsidR="003F6B01" w:rsidRPr="0069366B" w:rsidRDefault="003F6B01" w:rsidP="007E74D5">
      <w:pPr>
        <w:pStyle w:val="KdVArtikel2"/>
        <w:spacing w:line="280" w:lineRule="atLeast"/>
        <w:rPr>
          <w:rFonts w:ascii="Ubuntu Light" w:hAnsi="Ubuntu Light"/>
          <w:sz w:val="20"/>
          <w:szCs w:val="18"/>
        </w:rPr>
      </w:pPr>
      <w:r w:rsidRPr="0069366B">
        <w:rPr>
          <w:rFonts w:ascii="Ubuntu Light" w:hAnsi="Ubuntu Light"/>
          <w:sz w:val="20"/>
          <w:szCs w:val="18"/>
        </w:rPr>
        <w:t xml:space="preserve">Opdrachtnemer factureert de Opdrachtgever </w:t>
      </w:r>
      <w:r>
        <w:rPr>
          <w:rFonts w:ascii="Ubuntu Light" w:hAnsi="Ubuntu Light"/>
          <w:sz w:val="20"/>
          <w:szCs w:val="18"/>
        </w:rPr>
        <w:t xml:space="preserve">de op grond van de </w:t>
      </w:r>
      <w:r w:rsidRPr="0069366B">
        <w:rPr>
          <w:rFonts w:ascii="Ubuntu Light" w:hAnsi="Ubuntu Light"/>
          <w:sz w:val="20"/>
          <w:szCs w:val="18"/>
        </w:rPr>
        <w:t xml:space="preserve">Overeenkomst verschuldigde bedragen pas nadat Opdrachtgever de </w:t>
      </w:r>
      <w:sdt>
        <w:sdtPr>
          <w:rPr>
            <w:rFonts w:ascii="Ubuntu Light" w:hAnsi="Ubuntu Light"/>
            <w:sz w:val="20"/>
            <w:szCs w:val="18"/>
          </w:rPr>
          <w:alias w:val="Keuze Goederen en/of Diensten volledig"/>
          <w:tag w:val="Keuze Goederen en/of Diensten volledig"/>
          <w:id w:val="1662584225"/>
          <w:placeholder>
            <w:docPart w:val="A8EC406CEDA141CAA37F4D9C6C95752D"/>
          </w:placeholder>
          <w:dropDownList>
            <w:listItem w:displayText="geleverde Goederen heeft geaccepteerd" w:value="Goederen"/>
            <w:listItem w:displayText="verrichte Diensten heeft goedgekeurd" w:value="Diensten"/>
            <w:listItem w:displayText="geleverde Goederen heeft geaccepteerd en verrichte Diensten heeft goedgekeurd" w:value="Goederen en Diensten"/>
          </w:dropDownList>
        </w:sdtPr>
        <w:sdtEndPr/>
        <w:sdtContent>
          <w:r w:rsidR="005B692C">
            <w:rPr>
              <w:rFonts w:ascii="Ubuntu Light" w:hAnsi="Ubuntu Light"/>
              <w:sz w:val="20"/>
              <w:szCs w:val="18"/>
            </w:rPr>
            <w:t>geleverde Goederen heeft geaccepteerd en verrichte Diensten heeft goedgekeurd</w:t>
          </w:r>
        </w:sdtContent>
      </w:sdt>
      <w:r w:rsidRPr="0069366B">
        <w:rPr>
          <w:rFonts w:ascii="Ubuntu Light" w:hAnsi="Ubuntu Light"/>
          <w:sz w:val="20"/>
          <w:szCs w:val="18"/>
        </w:rPr>
        <w:t xml:space="preserve">, </w:t>
      </w:r>
      <w:r w:rsidRPr="0069366B">
        <w:rPr>
          <w:rFonts w:ascii="Ubuntu Light" w:hAnsi="Ubuntu Light"/>
          <w:color w:val="auto"/>
          <w:sz w:val="20"/>
          <w:szCs w:val="18"/>
        </w:rPr>
        <w:t xml:space="preserve">als beschreven in deze Overeenkomst </w:t>
      </w:r>
      <w:r>
        <w:rPr>
          <w:rFonts w:ascii="Ubuntu Light" w:hAnsi="Ubuntu Light"/>
          <w:color w:val="auto"/>
          <w:sz w:val="20"/>
          <w:szCs w:val="18"/>
        </w:rPr>
        <w:t xml:space="preserve">heeft ontvangen, </w:t>
      </w:r>
      <w:r w:rsidRPr="0069366B">
        <w:rPr>
          <w:rFonts w:ascii="Ubuntu Light" w:hAnsi="Ubuntu Light"/>
          <w:color w:val="auto"/>
          <w:sz w:val="20"/>
          <w:szCs w:val="18"/>
        </w:rPr>
        <w:t>tenzij anders overeengekomen.</w:t>
      </w:r>
    </w:p>
    <w:p w14:paraId="5BBC238F" w14:textId="61CF36C8" w:rsidR="003F6B01" w:rsidRPr="0069366B" w:rsidRDefault="003F6B01" w:rsidP="007E74D5">
      <w:pPr>
        <w:pStyle w:val="KdVArtikel2"/>
        <w:spacing w:line="280" w:lineRule="atLeast"/>
        <w:rPr>
          <w:rFonts w:ascii="Ubuntu Light" w:hAnsi="Ubuntu Light"/>
          <w:sz w:val="20"/>
          <w:szCs w:val="18"/>
        </w:rPr>
      </w:pPr>
      <w:r w:rsidRPr="0069366B">
        <w:rPr>
          <w:rFonts w:ascii="Ubuntu Light" w:hAnsi="Ubuntu Light"/>
          <w:sz w:val="20"/>
          <w:szCs w:val="18"/>
        </w:rPr>
        <w:t xml:space="preserve">Opdrachtnemer moet op iedere factuur het bijbehorende </w:t>
      </w:r>
      <w:r w:rsidR="005B692C">
        <w:rPr>
          <w:rFonts w:ascii="Ubuntu Light" w:hAnsi="Ubuntu Light"/>
          <w:sz w:val="20"/>
          <w:szCs w:val="18"/>
        </w:rPr>
        <w:t>inkoopordernummer</w:t>
      </w:r>
      <w:r>
        <w:rPr>
          <w:rFonts w:ascii="Ubuntu Light" w:hAnsi="Ubuntu Light"/>
          <w:sz w:val="20"/>
          <w:szCs w:val="18"/>
        </w:rPr>
        <w:t xml:space="preserve"> en/of </w:t>
      </w:r>
      <w:r w:rsidR="005B692C">
        <w:rPr>
          <w:rFonts w:ascii="Ubuntu Light" w:hAnsi="Ubuntu Light"/>
          <w:sz w:val="20"/>
          <w:szCs w:val="18"/>
        </w:rPr>
        <w:t>verplichtingnummer</w:t>
      </w:r>
      <w:r w:rsidRPr="0069366B">
        <w:rPr>
          <w:rFonts w:ascii="Ubuntu Light" w:hAnsi="Ubuntu Light"/>
          <w:sz w:val="20"/>
          <w:szCs w:val="18"/>
        </w:rPr>
        <w:t xml:space="preserve"> vermelden.</w:t>
      </w:r>
    </w:p>
    <w:p w14:paraId="5BAD0ED2" w14:textId="77777777" w:rsidR="003F6B01" w:rsidRPr="0069366B" w:rsidRDefault="003F6B01" w:rsidP="007E74D5">
      <w:pPr>
        <w:pStyle w:val="KdVArtikel2"/>
        <w:spacing w:line="280" w:lineRule="atLeast"/>
        <w:rPr>
          <w:rFonts w:ascii="Ubuntu Light" w:hAnsi="Ubuntu Light"/>
          <w:sz w:val="20"/>
          <w:szCs w:val="18"/>
        </w:rPr>
      </w:pPr>
      <w:r w:rsidRPr="0069366B">
        <w:rPr>
          <w:rFonts w:ascii="Ubuntu Light" w:hAnsi="Ubuntu Light"/>
          <w:sz w:val="20"/>
          <w:szCs w:val="18"/>
        </w:rPr>
        <w:t>Opdrachtgever hanteert een betalingstermijn van dertig (30) dagen na ontvangst van de factuur, mits de factuur door Opdrachtgever is goedgekeurd of tenzij anders overeengekomen. Betaling door Opdrachtgever ontslaat Opdrachtnemer niet van enige verplichting of aansprakelijkheid.</w:t>
      </w:r>
    </w:p>
    <w:p w14:paraId="191E8162" w14:textId="6718B668" w:rsidR="003F6B01" w:rsidRPr="0069366B" w:rsidRDefault="003F6B01" w:rsidP="007E74D5">
      <w:pPr>
        <w:pStyle w:val="KdVArtikel2"/>
        <w:spacing w:line="280" w:lineRule="atLeast"/>
        <w:rPr>
          <w:rFonts w:ascii="Ubuntu Light" w:hAnsi="Ubuntu Light"/>
          <w:sz w:val="20"/>
          <w:szCs w:val="18"/>
        </w:rPr>
      </w:pPr>
      <w:r w:rsidRPr="0069366B">
        <w:rPr>
          <w:rFonts w:ascii="Ubuntu Light" w:hAnsi="Ubuntu Light"/>
          <w:sz w:val="20"/>
          <w:szCs w:val="18"/>
        </w:rPr>
        <w:t xml:space="preserve">Als de </w:t>
      </w:r>
      <w:sdt>
        <w:sdtPr>
          <w:rPr>
            <w:rFonts w:ascii="Ubuntu Light" w:hAnsi="Ubuntu Light"/>
            <w:sz w:val="20"/>
            <w:szCs w:val="18"/>
          </w:rPr>
          <w:alias w:val="Keuze Goederen en/of Diensten kort"/>
          <w:tag w:val="Keuze Goederen en/of Diensten kort"/>
          <w:id w:val="-914318332"/>
          <w:placeholder>
            <w:docPart w:val="3C390F958D564D798A56FACD2E2671EB"/>
          </w:placeholder>
          <w:dropDownList>
            <w:listItem w:displayText="Goederen" w:value="Goederen"/>
            <w:listItem w:displayText="Diensten" w:value="Diensten"/>
            <w:listItem w:displayText="Goederen en Diensten" w:value="Goederen en Diensten"/>
          </w:dropDownList>
        </w:sdtPr>
        <w:sdtEndPr/>
        <w:sdtContent>
          <w:r w:rsidR="005B692C">
            <w:rPr>
              <w:rFonts w:ascii="Ubuntu Light" w:hAnsi="Ubuntu Light"/>
              <w:sz w:val="20"/>
              <w:szCs w:val="18"/>
            </w:rPr>
            <w:t>Goederen en Diensten</w:t>
          </w:r>
        </w:sdtContent>
      </w:sdt>
      <w:r w:rsidRPr="0069366B">
        <w:rPr>
          <w:rFonts w:ascii="Ubuntu Light" w:hAnsi="Ubuntu Light"/>
          <w:color w:val="ED7D31" w:themeColor="accent2"/>
          <w:sz w:val="20"/>
          <w:szCs w:val="18"/>
        </w:rPr>
        <w:t xml:space="preserve"> </w:t>
      </w:r>
      <w:r w:rsidRPr="0069366B">
        <w:rPr>
          <w:rFonts w:ascii="Ubuntu Light" w:hAnsi="Ubuntu Light"/>
          <w:color w:val="auto"/>
          <w:sz w:val="20"/>
          <w:szCs w:val="18"/>
        </w:rPr>
        <w:t>niet beantwoorden aan de Overeenkomst en/of als het inkoopordernummer op de factuur ontbreekt en/of als Opdrachtgever een factuur geheel of gedeeltelijk betwist, is Opdrachtgever bevoegd om de betaling voor het betwiste gedeelte van de factuur op te schorten. Opdrachtgever stelt Opdrachtnemer op de hoogte van de reden voor opschorting en Partijen zullen een dergelijke situatie zo snel als mogelijk oplossen.</w:t>
      </w:r>
    </w:p>
    <w:p w14:paraId="42564014" w14:textId="77777777" w:rsidR="003F6B01" w:rsidRPr="0069366B" w:rsidRDefault="003F6B01" w:rsidP="007E74D5">
      <w:pPr>
        <w:pStyle w:val="KdVArtikel2"/>
        <w:spacing w:line="280" w:lineRule="atLeast"/>
        <w:rPr>
          <w:rFonts w:ascii="Ubuntu Light" w:hAnsi="Ubuntu Light"/>
          <w:sz w:val="20"/>
          <w:szCs w:val="18"/>
        </w:rPr>
      </w:pPr>
      <w:r w:rsidRPr="0069366B">
        <w:rPr>
          <w:rFonts w:ascii="Ubuntu Light" w:hAnsi="Ubuntu Light"/>
          <w:sz w:val="20"/>
          <w:szCs w:val="18"/>
        </w:rPr>
        <w:t>Opschorting van betaling en overschrijding van de betalingstermijn door Opdrachtgever geeft Opdrachtnemer niet het recht haar verplichtingen onder de Overeenkomst op te schorten of de Overeenkomst te beëindigen</w:t>
      </w:r>
      <w:r w:rsidRPr="0069366B">
        <w:rPr>
          <w:rFonts w:ascii="Ubuntu Light" w:hAnsi="Ubuntu Light"/>
          <w:color w:val="auto"/>
          <w:sz w:val="20"/>
          <w:szCs w:val="18"/>
        </w:rPr>
        <w:t>.</w:t>
      </w:r>
    </w:p>
    <w:p w14:paraId="176751F9" w14:textId="6DCC9F9B" w:rsidR="005B692C" w:rsidRDefault="003F6B01" w:rsidP="007E74D5">
      <w:pPr>
        <w:pStyle w:val="KdVArtikel2"/>
        <w:spacing w:line="280" w:lineRule="atLeast"/>
        <w:rPr>
          <w:rFonts w:ascii="Ubuntu Light" w:hAnsi="Ubuntu Light"/>
          <w:sz w:val="20"/>
          <w:szCs w:val="18"/>
        </w:rPr>
      </w:pPr>
      <w:r w:rsidRPr="0069366B">
        <w:rPr>
          <w:rFonts w:ascii="Ubuntu Light" w:hAnsi="Ubuntu Light"/>
          <w:sz w:val="20"/>
          <w:szCs w:val="18"/>
        </w:rPr>
        <w:t>Opdracht</w:t>
      </w:r>
      <w:r>
        <w:rPr>
          <w:rFonts w:ascii="Ubuntu Light" w:hAnsi="Ubuntu Light"/>
          <w:sz w:val="20"/>
          <w:szCs w:val="18"/>
        </w:rPr>
        <w:t xml:space="preserve">gever wenst </w:t>
      </w:r>
      <w:r w:rsidRPr="0069366B">
        <w:rPr>
          <w:rFonts w:ascii="Ubuntu Light" w:hAnsi="Ubuntu Light"/>
          <w:sz w:val="20"/>
          <w:szCs w:val="18"/>
        </w:rPr>
        <w:t>elektronische facturen (</w:t>
      </w:r>
      <w:r>
        <w:rPr>
          <w:rFonts w:ascii="Ubuntu Light" w:hAnsi="Ubuntu Light"/>
          <w:sz w:val="20"/>
          <w:szCs w:val="18"/>
        </w:rPr>
        <w:t xml:space="preserve">Digitaal of </w:t>
      </w:r>
      <w:r w:rsidRPr="0069366B">
        <w:rPr>
          <w:rFonts w:ascii="Ubuntu Light" w:hAnsi="Ubuntu Light"/>
          <w:sz w:val="20"/>
          <w:szCs w:val="18"/>
        </w:rPr>
        <w:t xml:space="preserve">E-factuur) </w:t>
      </w:r>
      <w:r>
        <w:rPr>
          <w:rFonts w:ascii="Ubuntu Light" w:hAnsi="Ubuntu Light"/>
          <w:sz w:val="20"/>
          <w:szCs w:val="18"/>
        </w:rPr>
        <w:t>te ontvangen.</w:t>
      </w:r>
      <w:r w:rsidRPr="0069366B">
        <w:rPr>
          <w:rFonts w:ascii="Ubuntu Light" w:hAnsi="Ubuntu Light"/>
          <w:sz w:val="20"/>
          <w:szCs w:val="18"/>
        </w:rPr>
        <w:t xml:space="preserve"> </w:t>
      </w:r>
    </w:p>
    <w:p w14:paraId="3E61CE3D" w14:textId="77777777" w:rsidR="005B692C" w:rsidRPr="005B692C" w:rsidRDefault="005B692C" w:rsidP="007E74D5">
      <w:pPr>
        <w:pStyle w:val="KdVArtikel2"/>
        <w:numPr>
          <w:ilvl w:val="0"/>
          <w:numId w:val="0"/>
        </w:numPr>
        <w:spacing w:after="0" w:line="280" w:lineRule="atLeast"/>
        <w:rPr>
          <w:rFonts w:ascii="Ubuntu Light" w:hAnsi="Ubuntu Light"/>
          <w:sz w:val="20"/>
          <w:szCs w:val="18"/>
        </w:rPr>
      </w:pPr>
    </w:p>
    <w:p w14:paraId="4BC7A094" w14:textId="24BAC7C9" w:rsidR="003F6B01" w:rsidRDefault="003F6B01" w:rsidP="007E74D5">
      <w:pPr>
        <w:pStyle w:val="Ondertitel"/>
      </w:pPr>
      <w:r>
        <w:t xml:space="preserve">Artikel </w:t>
      </w:r>
      <w:r w:rsidR="005B692C">
        <w:t>7</w:t>
      </w:r>
      <w:r>
        <w:tab/>
        <w:t>Prijzen en verrekening</w:t>
      </w:r>
    </w:p>
    <w:p w14:paraId="44681BFE" w14:textId="77777777" w:rsidR="003F6B01" w:rsidRPr="00EE4782" w:rsidRDefault="003F6B01" w:rsidP="007E74D5">
      <w:pPr>
        <w:pStyle w:val="Lijstalinea"/>
        <w:numPr>
          <w:ilvl w:val="0"/>
          <w:numId w:val="46"/>
        </w:numPr>
        <w:spacing w:before="400" w:after="200"/>
        <w:contextualSpacing w:val="0"/>
        <w:rPr>
          <w:rFonts w:asciiTheme="minorHAnsi" w:eastAsiaTheme="minorHAnsi" w:hAnsiTheme="minorHAnsi"/>
          <w:b/>
          <w:bCs w:val="0"/>
          <w:vanish/>
          <w:color w:val="44546A" w:themeColor="text2"/>
          <w:sz w:val="32"/>
          <w:lang w:eastAsia="en-US"/>
        </w:rPr>
      </w:pPr>
    </w:p>
    <w:p w14:paraId="6906C207" w14:textId="77777777" w:rsidR="003F6B01" w:rsidRPr="00CA4A54" w:rsidRDefault="003F6B01" w:rsidP="007E74D5">
      <w:pPr>
        <w:pStyle w:val="KdVArtikel2"/>
        <w:spacing w:line="280" w:lineRule="atLeast"/>
        <w:rPr>
          <w:rFonts w:ascii="Ubuntu Light" w:hAnsi="Ubuntu Light"/>
          <w:sz w:val="20"/>
        </w:rPr>
      </w:pPr>
      <w:r w:rsidRPr="00CA4A54">
        <w:rPr>
          <w:rFonts w:ascii="Ubuntu Light" w:hAnsi="Ubuntu Light"/>
          <w:sz w:val="20"/>
        </w:rPr>
        <w:t>Prijzen en/of tarieven die Opdrachtnemer bij inschrijving aanbiedt, staan vast voor de duur van de Overeenkomst, als beschreven in artikel 4. Alle prijzen en/of tarieven zijn inclusief verpakkingskosten, transportkosten, kosten van verzekering, heffingen, belastingen, andere afleveringskosten en eventuele installatie– en montagekosten.</w:t>
      </w:r>
    </w:p>
    <w:p w14:paraId="434E6FD1" w14:textId="767191F4" w:rsidR="003F6B01" w:rsidRPr="00435C5F" w:rsidRDefault="003F6B01" w:rsidP="007E74D5">
      <w:pPr>
        <w:pStyle w:val="KdVArtikel2"/>
        <w:spacing w:line="280" w:lineRule="atLeast"/>
        <w:rPr>
          <w:rFonts w:ascii="Ubuntu Light" w:hAnsi="Ubuntu Light"/>
          <w:color w:val="auto"/>
          <w:sz w:val="20"/>
        </w:rPr>
      </w:pPr>
      <w:r w:rsidRPr="00435C5F">
        <w:rPr>
          <w:rFonts w:ascii="Ubuntu Light" w:hAnsi="Ubuntu Light"/>
          <w:color w:val="auto"/>
          <w:sz w:val="20"/>
        </w:rPr>
        <w:t xml:space="preserve">Opdrachtnemer is gerechtigd met ingang van het </w:t>
      </w:r>
      <w:sdt>
        <w:sdtPr>
          <w:rPr>
            <w:rFonts w:ascii="Ubuntu Light" w:hAnsi="Ubuntu Light"/>
            <w:color w:val="auto"/>
            <w:sz w:val="20"/>
          </w:rPr>
          <w:id w:val="-1732686277"/>
          <w:placeholder>
            <w:docPart w:val="DABB9349E763453BBD487AAA407DCFD9"/>
          </w:placeholder>
          <w:comboBox>
            <w:listItem w:displayText="eerste" w:value="eerste"/>
            <w:listItem w:displayText="tweede" w:value="tweede"/>
            <w:listItem w:displayText="derde" w:value="derde"/>
            <w:listItem w:displayText="vierde" w:value="vierde"/>
          </w:comboBox>
        </w:sdtPr>
        <w:sdtEndPr/>
        <w:sdtContent>
          <w:r w:rsidR="005B692C" w:rsidRPr="00435C5F">
            <w:rPr>
              <w:rFonts w:ascii="Ubuntu Light" w:hAnsi="Ubuntu Light"/>
              <w:color w:val="auto"/>
              <w:sz w:val="20"/>
            </w:rPr>
            <w:t>tweede</w:t>
          </w:r>
        </w:sdtContent>
      </w:sdt>
      <w:r w:rsidRPr="00435C5F">
        <w:rPr>
          <w:rFonts w:ascii="Ubuntu Light" w:hAnsi="Ubuntu Light"/>
          <w:color w:val="auto"/>
          <w:sz w:val="20"/>
        </w:rPr>
        <w:t xml:space="preserve"> contractjaar, ingaande per </w:t>
      </w:r>
      <w:sdt>
        <w:sdtPr>
          <w:rPr>
            <w:rFonts w:ascii="Ubuntu Light" w:hAnsi="Ubuntu Light"/>
            <w:color w:val="auto"/>
            <w:sz w:val="20"/>
          </w:rPr>
          <w:id w:val="1898785337"/>
          <w:placeholder>
            <w:docPart w:val="D3543E20E90D47F0BE1D77134AB2E96D"/>
          </w:placeholder>
          <w:date w:fullDate="2027-07-01T00:00:00Z">
            <w:dateFormat w:val="d MMMM yyyy"/>
            <w:lid w:val="nl-NL"/>
            <w:storeMappedDataAs w:val="dateTime"/>
            <w:calendar w:val="gregorian"/>
          </w:date>
        </w:sdtPr>
        <w:sdtEndPr/>
        <w:sdtContent>
          <w:r w:rsidR="003341B9" w:rsidRPr="00435C5F">
            <w:rPr>
              <w:rFonts w:ascii="Ubuntu Light" w:hAnsi="Ubuntu Light"/>
              <w:color w:val="auto"/>
              <w:sz w:val="20"/>
            </w:rPr>
            <w:t xml:space="preserve">1 </w:t>
          </w:r>
          <w:r w:rsidR="007B15C7">
            <w:rPr>
              <w:rFonts w:ascii="Ubuntu Light" w:hAnsi="Ubuntu Light"/>
              <w:color w:val="auto"/>
              <w:sz w:val="20"/>
            </w:rPr>
            <w:t>juli</w:t>
          </w:r>
          <w:r w:rsidR="003341B9" w:rsidRPr="00435C5F">
            <w:rPr>
              <w:rFonts w:ascii="Ubuntu Light" w:hAnsi="Ubuntu Light"/>
              <w:color w:val="auto"/>
              <w:sz w:val="20"/>
            </w:rPr>
            <w:t xml:space="preserve"> 2027</w:t>
          </w:r>
        </w:sdtContent>
      </w:sdt>
      <w:r w:rsidRPr="00435C5F">
        <w:rPr>
          <w:rFonts w:ascii="Ubuntu Light" w:hAnsi="Ubuntu Light"/>
          <w:color w:val="auto"/>
          <w:sz w:val="20"/>
        </w:rPr>
        <w:t>, de overeengekomen prijzen en/of tarieven te indexeren aan de hand van de door het Centraal Bureau voor de Statistiek (CBS) gepubliceerde prijsindexcijfer</w:t>
      </w:r>
      <w:r w:rsidR="00E37ED0" w:rsidRPr="00435C5F">
        <w:rPr>
          <w:rFonts w:ascii="Ubuntu Light" w:hAnsi="Ubuntu Light"/>
          <w:color w:val="auto"/>
          <w:sz w:val="20"/>
        </w:rPr>
        <w:t xml:space="preserve"> “commerciële dienstverlening en transport 2021=100”</w:t>
      </w:r>
      <w:r w:rsidRPr="00435C5F">
        <w:rPr>
          <w:rFonts w:ascii="Ubuntu Light" w:hAnsi="Ubuntu Light"/>
          <w:color w:val="auto"/>
          <w:sz w:val="20"/>
        </w:rPr>
        <w:t xml:space="preserve">. Hierbij geldt dat het prijsindexcijfer </w:t>
      </w:r>
      <w:sdt>
        <w:sdtPr>
          <w:rPr>
            <w:rFonts w:ascii="Ubuntu Light" w:hAnsi="Ubuntu Light"/>
            <w:color w:val="auto"/>
            <w:sz w:val="20"/>
          </w:rPr>
          <w:id w:val="1549104378"/>
          <w:placeholder>
            <w:docPart w:val="CF3BAA38E50640CB95F643C78524D64A"/>
          </w:placeholder>
          <w:comboBox>
            <w:listItem w:displayText="drie (3)" w:value="drie (3)"/>
            <w:listItem w:displayText="zes (6)" w:value="zes (6)"/>
            <w:listItem w:displayText="twaalf (12)" w:value="twaalf (12)"/>
          </w:comboBox>
        </w:sdtPr>
        <w:sdtEndPr/>
        <w:sdtContent>
          <w:r w:rsidR="00E37ED0" w:rsidRPr="00435C5F">
            <w:rPr>
              <w:rFonts w:ascii="Ubuntu Light" w:hAnsi="Ubuntu Light"/>
              <w:color w:val="auto"/>
              <w:sz w:val="20"/>
            </w:rPr>
            <w:t>drie (3)</w:t>
          </w:r>
        </w:sdtContent>
      </w:sdt>
      <w:r w:rsidRPr="00435C5F">
        <w:rPr>
          <w:rFonts w:ascii="Ubuntu Light" w:hAnsi="Ubuntu Light"/>
          <w:color w:val="auto"/>
          <w:sz w:val="20"/>
        </w:rPr>
        <w:t xml:space="preserve"> maanden voor de betreffende indexatiemogelijkheid wordt gesteld op 100 procent (%).</w:t>
      </w:r>
    </w:p>
    <w:p w14:paraId="332486A2" w14:textId="12B41E99" w:rsidR="003F6B01" w:rsidRPr="00435C5F" w:rsidRDefault="003F6B01" w:rsidP="007E74D5">
      <w:pPr>
        <w:pStyle w:val="KdVArtikel2"/>
        <w:spacing w:line="280" w:lineRule="atLeast"/>
        <w:rPr>
          <w:rFonts w:ascii="Ubuntu Light" w:hAnsi="Ubuntu Light"/>
          <w:color w:val="auto"/>
          <w:sz w:val="20"/>
        </w:rPr>
      </w:pPr>
      <w:r w:rsidRPr="00435C5F">
        <w:rPr>
          <w:rFonts w:ascii="Ubuntu Light" w:hAnsi="Ubuntu Light"/>
          <w:color w:val="auto"/>
          <w:sz w:val="20"/>
        </w:rPr>
        <w:t xml:space="preserve">De indexering van de prijzen en/of tarieven als beschreven in Artikel </w:t>
      </w:r>
      <w:r w:rsidR="00435C5F" w:rsidRPr="00435C5F">
        <w:rPr>
          <w:rFonts w:ascii="Ubuntu Light" w:hAnsi="Ubuntu Light"/>
          <w:color w:val="auto"/>
          <w:sz w:val="20"/>
        </w:rPr>
        <w:t>7</w:t>
      </w:r>
      <w:r w:rsidRPr="00435C5F">
        <w:rPr>
          <w:rFonts w:ascii="Ubuntu Light" w:hAnsi="Ubuntu Light"/>
          <w:color w:val="auto"/>
          <w:sz w:val="20"/>
        </w:rPr>
        <w:t xml:space="preserve">.2 zijn nimmer van toepassing op de </w:t>
      </w:r>
      <w:proofErr w:type="gramStart"/>
      <w:r w:rsidRPr="00435C5F">
        <w:rPr>
          <w:rFonts w:ascii="Ubuntu Light" w:hAnsi="Ubuntu Light"/>
          <w:color w:val="auto"/>
          <w:sz w:val="20"/>
        </w:rPr>
        <w:t>reeds</w:t>
      </w:r>
      <w:proofErr w:type="gramEnd"/>
      <w:r w:rsidRPr="00435C5F">
        <w:rPr>
          <w:rFonts w:ascii="Ubuntu Light" w:hAnsi="Ubuntu Light"/>
          <w:color w:val="auto"/>
          <w:sz w:val="20"/>
        </w:rPr>
        <w:t xml:space="preserve"> overeengekomen uitvoering van Nadere Opdrachten.</w:t>
      </w:r>
    </w:p>
    <w:p w14:paraId="1B4DC94C" w14:textId="77777777" w:rsidR="003F6B01" w:rsidRPr="00435C5F" w:rsidRDefault="003F6B01" w:rsidP="007E74D5">
      <w:pPr>
        <w:pStyle w:val="KdVArtikel2"/>
        <w:spacing w:line="280" w:lineRule="atLeast"/>
        <w:rPr>
          <w:rFonts w:ascii="Ubuntu Light" w:hAnsi="Ubuntu Light"/>
          <w:color w:val="auto"/>
          <w:sz w:val="20"/>
        </w:rPr>
      </w:pPr>
      <w:r w:rsidRPr="00435C5F">
        <w:rPr>
          <w:rFonts w:ascii="Ubuntu Light" w:hAnsi="Ubuntu Light"/>
          <w:color w:val="auto"/>
          <w:sz w:val="20"/>
        </w:rPr>
        <w:t>In het uitzonderlijke geval van een negatieve index, behoudt Opdrachtgever zich het recht voor de negatieve indexatie door te voeren of te verrekenen bij de eerstvolgende positieve indexatie van de overeengekomen prijzen en/of tarieven.</w:t>
      </w:r>
    </w:p>
    <w:p w14:paraId="1230374A" w14:textId="77777777" w:rsidR="003F6B01" w:rsidRPr="00E37ED0" w:rsidRDefault="003F6B01" w:rsidP="007E74D5">
      <w:pPr>
        <w:pStyle w:val="KdVArtikel2"/>
        <w:spacing w:line="280" w:lineRule="atLeast"/>
        <w:rPr>
          <w:rFonts w:ascii="Ubuntu Light" w:hAnsi="Ubuntu Light"/>
          <w:color w:val="auto"/>
          <w:sz w:val="20"/>
        </w:rPr>
      </w:pPr>
      <w:r w:rsidRPr="00E37ED0">
        <w:rPr>
          <w:rFonts w:ascii="Ubuntu Light" w:hAnsi="Ubuntu Light"/>
          <w:color w:val="auto"/>
          <w:sz w:val="20"/>
        </w:rPr>
        <w:t xml:space="preserve">Opdrachtgever is steeds bevoegd al hetgeen hij schuldig is aan Opdrachtnemer te verrekenen met al hetgeen wat Opdrachtnemer, of een aan Opdrachtnemer gelieerde onderneming, aan Opdrachtgever schuldig is, al dan niet opeisbaar, onder voorwaarde of tijdsbepaling, waaronder schadevergoeding en boete. </w:t>
      </w:r>
    </w:p>
    <w:p w14:paraId="359C94ED" w14:textId="31CEA20A" w:rsidR="005B692C" w:rsidRDefault="005B692C" w:rsidP="007E74D5">
      <w:pPr>
        <w:rPr>
          <w:rFonts w:ascii="Ubuntu" w:hAnsi="Ubuntu"/>
          <w:b/>
          <w:spacing w:val="15"/>
          <w:sz w:val="22"/>
        </w:rPr>
      </w:pPr>
    </w:p>
    <w:p w14:paraId="48F8637E" w14:textId="77777777" w:rsidR="00D34C2A" w:rsidRDefault="00D34C2A">
      <w:pPr>
        <w:spacing w:after="160" w:line="259" w:lineRule="auto"/>
        <w:rPr>
          <w:rFonts w:ascii="Ubuntu" w:hAnsi="Ubuntu"/>
          <w:b/>
          <w:spacing w:val="15"/>
          <w:sz w:val="22"/>
        </w:rPr>
      </w:pPr>
      <w:r>
        <w:br w:type="page"/>
      </w:r>
    </w:p>
    <w:p w14:paraId="6298FE75" w14:textId="23F6AA85" w:rsidR="003F6B01" w:rsidRDefault="003F6B01" w:rsidP="007E74D5">
      <w:pPr>
        <w:pStyle w:val="Ondertitel"/>
      </w:pPr>
      <w:r>
        <w:lastRenderedPageBreak/>
        <w:t xml:space="preserve">Artikel </w:t>
      </w:r>
      <w:r w:rsidR="005B692C">
        <w:t>8</w:t>
      </w:r>
      <w:r>
        <w:tab/>
        <w:t>Levertijden</w:t>
      </w:r>
    </w:p>
    <w:p w14:paraId="2266B1A3" w14:textId="77777777" w:rsidR="003F6B01" w:rsidRPr="00842F3B" w:rsidRDefault="003F6B01" w:rsidP="007E74D5">
      <w:pPr>
        <w:pStyle w:val="Lijstalinea"/>
        <w:numPr>
          <w:ilvl w:val="0"/>
          <w:numId w:val="46"/>
        </w:numPr>
        <w:spacing w:before="400" w:after="200"/>
        <w:contextualSpacing w:val="0"/>
        <w:rPr>
          <w:rFonts w:asciiTheme="minorHAnsi" w:eastAsiaTheme="minorHAnsi" w:hAnsiTheme="minorHAnsi"/>
          <w:b/>
          <w:bCs w:val="0"/>
          <w:vanish/>
          <w:color w:val="44546A" w:themeColor="text2"/>
          <w:sz w:val="32"/>
          <w:lang w:eastAsia="en-US"/>
        </w:rPr>
      </w:pPr>
    </w:p>
    <w:p w14:paraId="58B9799A" w14:textId="210DF2D8" w:rsidR="003F6B01" w:rsidRPr="00F02B91" w:rsidRDefault="003F6B01" w:rsidP="007E74D5">
      <w:pPr>
        <w:pStyle w:val="KdVArtikel2"/>
        <w:spacing w:line="280" w:lineRule="atLeast"/>
        <w:rPr>
          <w:rFonts w:ascii="Ubuntu Light" w:hAnsi="Ubuntu Light"/>
          <w:sz w:val="20"/>
        </w:rPr>
      </w:pPr>
      <w:r w:rsidRPr="00F02B91">
        <w:rPr>
          <w:rFonts w:ascii="Ubuntu Light" w:hAnsi="Ubuntu Light"/>
          <w:sz w:val="20"/>
        </w:rPr>
        <w:t xml:space="preserve">De overeengekomen levertijd of leveringsdatum van de </w:t>
      </w:r>
      <w:sdt>
        <w:sdtPr>
          <w:rPr>
            <w:rFonts w:ascii="Ubuntu Light" w:hAnsi="Ubuntu Light"/>
            <w:sz w:val="20"/>
          </w:rPr>
          <w:alias w:val="Keuze Goederen en/of Diensten kort"/>
          <w:tag w:val="Keuze Goederen en/of Diensten kort"/>
          <w:id w:val="-709339418"/>
          <w:placeholder>
            <w:docPart w:val="3E7FE12A88CC4C62A6A505846A65F210"/>
          </w:placeholder>
          <w:dropDownList>
            <w:listItem w:displayText="Goederen" w:value="Goederen"/>
            <w:listItem w:displayText="Diensten" w:value="Diensten"/>
            <w:listItem w:displayText="Goederen en Diensten" w:value="Goederen en Diensten"/>
          </w:dropDownList>
        </w:sdtPr>
        <w:sdtEndPr/>
        <w:sdtContent>
          <w:r w:rsidR="005B692C">
            <w:rPr>
              <w:rFonts w:ascii="Ubuntu Light" w:hAnsi="Ubuntu Light"/>
              <w:sz w:val="20"/>
            </w:rPr>
            <w:t>Goederen en Diensten</w:t>
          </w:r>
        </w:sdtContent>
      </w:sdt>
      <w:r w:rsidRPr="00F02B91">
        <w:rPr>
          <w:rFonts w:ascii="Ubuntu Light" w:hAnsi="Ubuntu Light"/>
          <w:sz w:val="20"/>
        </w:rPr>
        <w:t xml:space="preserve"> is essentieel en geldt daarom als fatale termijn in de zin van artikel 6:83 sub a BW. Dit betekent dat bij overschrijving van de overeengekomen levertijd of leveringsdatum Opdrachtnemer direct in verzuim is.</w:t>
      </w:r>
    </w:p>
    <w:p w14:paraId="10787263" w14:textId="684EDEC1" w:rsidR="005B692C" w:rsidRPr="002A1F48" w:rsidRDefault="005B692C" w:rsidP="007E74D5">
      <w:pPr>
        <w:pStyle w:val="KdVArtikel2"/>
        <w:spacing w:line="280" w:lineRule="atLeast"/>
        <w:rPr>
          <w:rFonts w:ascii="Ubuntu Light" w:hAnsi="Ubuntu Light"/>
          <w:sz w:val="20"/>
        </w:rPr>
      </w:pPr>
      <w:r w:rsidRPr="005B692C">
        <w:rPr>
          <w:rFonts w:ascii="Ubuntu Light" w:hAnsi="Ubuntu Light"/>
          <w:sz w:val="20"/>
        </w:rPr>
        <w:t>In geval van overschrijding van enige levertijd of leveringsdatum</w:t>
      </w:r>
      <w:r w:rsidR="00455F29">
        <w:rPr>
          <w:rFonts w:ascii="Ubuntu Light" w:hAnsi="Ubuntu Light"/>
          <w:sz w:val="20"/>
        </w:rPr>
        <w:t>, na een periode van 3 maanden na het afsluiten van de Overeenkomst,</w:t>
      </w:r>
      <w:r w:rsidRPr="005B692C">
        <w:rPr>
          <w:rFonts w:ascii="Ubuntu Light" w:hAnsi="Ubuntu Light"/>
          <w:sz w:val="20"/>
        </w:rPr>
        <w:t xml:space="preserve"> is Opdrachtnemer direct in verzuim en verbeurt Opdrachtnemer, zonder dat een kennisgeving of rechtelijke tussenkomst daartoe vereist is, aan Opdrachtgever </w:t>
      </w:r>
      <w:r w:rsidR="00464FE2">
        <w:rPr>
          <w:rFonts w:ascii="Ubuntu Light" w:hAnsi="Ubuntu Light"/>
          <w:sz w:val="20"/>
        </w:rPr>
        <w:t>opeisbare kosten</w:t>
      </w:r>
      <w:r w:rsidRPr="005B692C">
        <w:rPr>
          <w:rFonts w:ascii="Ubuntu Light" w:hAnsi="Ubuntu Light"/>
          <w:sz w:val="20"/>
        </w:rPr>
        <w:t xml:space="preserve">. Deze </w:t>
      </w:r>
      <w:r w:rsidR="00464FE2">
        <w:rPr>
          <w:rFonts w:ascii="Ubuntu Light" w:hAnsi="Ubuntu Light"/>
          <w:sz w:val="20"/>
        </w:rPr>
        <w:t>kosten</w:t>
      </w:r>
      <w:r w:rsidRPr="005B692C">
        <w:rPr>
          <w:rFonts w:ascii="Ubuntu Light" w:hAnsi="Ubuntu Light"/>
          <w:sz w:val="20"/>
        </w:rPr>
        <w:t xml:space="preserve"> </w:t>
      </w:r>
      <w:r w:rsidR="002174D5">
        <w:rPr>
          <w:rFonts w:ascii="Ubuntu Light" w:hAnsi="Ubuntu Light"/>
          <w:sz w:val="20"/>
        </w:rPr>
        <w:t>bedragen de maandelijkse leasekosten</w:t>
      </w:r>
      <w:r w:rsidR="00EE783F">
        <w:rPr>
          <w:rFonts w:ascii="Ubuntu Light" w:hAnsi="Ubuntu Light"/>
          <w:sz w:val="20"/>
        </w:rPr>
        <w:t xml:space="preserve"> die Aanbestedende Dienst op dit moment aan de huidige </w:t>
      </w:r>
      <w:r w:rsidR="00741077">
        <w:rPr>
          <w:rFonts w:ascii="Ubuntu Light" w:hAnsi="Ubuntu Light"/>
          <w:sz w:val="20"/>
        </w:rPr>
        <w:t>leverancier</w:t>
      </w:r>
      <w:r w:rsidR="00817757">
        <w:rPr>
          <w:rFonts w:ascii="Ubuntu Light" w:hAnsi="Ubuntu Light"/>
          <w:sz w:val="20"/>
        </w:rPr>
        <w:t xml:space="preserve"> betaalt</w:t>
      </w:r>
      <w:r w:rsidR="002174D5">
        <w:rPr>
          <w:rFonts w:ascii="Ubuntu Light" w:hAnsi="Ubuntu Light"/>
          <w:sz w:val="20"/>
        </w:rPr>
        <w:t xml:space="preserve"> voor elke maand</w:t>
      </w:r>
      <w:r w:rsidRPr="005B692C">
        <w:rPr>
          <w:rFonts w:ascii="Ubuntu Light" w:hAnsi="Ubuntu Light"/>
          <w:sz w:val="20"/>
        </w:rPr>
        <w:t xml:space="preserve"> of gedeelte daarvan dat de</w:t>
      </w:r>
      <w:r w:rsidR="007159CA">
        <w:rPr>
          <w:rFonts w:ascii="Ubuntu Light" w:hAnsi="Ubuntu Light"/>
          <w:sz w:val="20"/>
        </w:rPr>
        <w:t xml:space="preserve"> Goederen en/of Diensten</w:t>
      </w:r>
      <w:r w:rsidRPr="005B692C">
        <w:rPr>
          <w:rFonts w:ascii="Ubuntu Light" w:hAnsi="Ubuntu Light"/>
          <w:sz w:val="20"/>
        </w:rPr>
        <w:t xml:space="preserve"> vertraagd </w:t>
      </w:r>
      <w:r w:rsidR="007159CA">
        <w:rPr>
          <w:rFonts w:ascii="Ubuntu Light" w:hAnsi="Ubuntu Light"/>
          <w:sz w:val="20"/>
        </w:rPr>
        <w:t>zijn</w:t>
      </w:r>
      <w:r w:rsidRPr="005B692C">
        <w:rPr>
          <w:rFonts w:ascii="Ubuntu Light" w:hAnsi="Ubuntu Light"/>
          <w:sz w:val="20"/>
        </w:rPr>
        <w:t xml:space="preserve">. Hierbij behoudt Opdrachtgever het recht om naast </w:t>
      </w:r>
      <w:r w:rsidR="00D75410">
        <w:rPr>
          <w:rFonts w:ascii="Ubuntu Light" w:hAnsi="Ubuntu Light"/>
          <w:sz w:val="20"/>
        </w:rPr>
        <w:t xml:space="preserve">het kostenverhaal </w:t>
      </w:r>
      <w:r w:rsidRPr="005B692C">
        <w:rPr>
          <w:rFonts w:ascii="Ubuntu Light" w:hAnsi="Ubuntu Light"/>
          <w:sz w:val="20"/>
        </w:rPr>
        <w:t xml:space="preserve">een volledige schadevergoeding te vorderen en de aan Opdrachtgever overige toekomende rechten eveneens gelijktijdig uit te oefenen, zoals </w:t>
      </w:r>
      <w:r w:rsidRPr="002A1F48">
        <w:rPr>
          <w:rFonts w:ascii="Ubuntu Light" w:hAnsi="Ubuntu Light"/>
          <w:sz w:val="20"/>
        </w:rPr>
        <w:t xml:space="preserve">het recht tot het vorderen van nakoming. </w:t>
      </w:r>
    </w:p>
    <w:p w14:paraId="2F321E77" w14:textId="2FBE071E" w:rsidR="003F6B01" w:rsidRPr="002A1F48" w:rsidRDefault="003F6B01" w:rsidP="007E74D5">
      <w:pPr>
        <w:pStyle w:val="Geenafstand"/>
        <w:spacing w:line="280" w:lineRule="atLeast"/>
      </w:pPr>
    </w:p>
    <w:p w14:paraId="6F5ED6DF" w14:textId="6D7605AD" w:rsidR="003F6B01" w:rsidRPr="002A1F48" w:rsidRDefault="003F6B01" w:rsidP="007E74D5">
      <w:pPr>
        <w:pStyle w:val="Ondertitel"/>
      </w:pPr>
      <w:r w:rsidRPr="002A1F48">
        <w:t xml:space="preserve">Artikel </w:t>
      </w:r>
      <w:r w:rsidR="007159CA" w:rsidRPr="002A1F48">
        <w:t>9</w:t>
      </w:r>
      <w:r w:rsidRPr="002A1F48">
        <w:tab/>
        <w:t>Verplichtingen opdrachtnemer</w:t>
      </w:r>
    </w:p>
    <w:p w14:paraId="24660BFE" w14:textId="77777777" w:rsidR="003F6B01" w:rsidRPr="002A1F48" w:rsidRDefault="003F6B01" w:rsidP="007E74D5">
      <w:pPr>
        <w:pStyle w:val="Lijstalinea"/>
        <w:numPr>
          <w:ilvl w:val="0"/>
          <w:numId w:val="46"/>
        </w:numPr>
        <w:spacing w:before="400" w:after="200"/>
        <w:contextualSpacing w:val="0"/>
        <w:rPr>
          <w:rFonts w:asciiTheme="minorHAnsi" w:eastAsiaTheme="minorHAnsi" w:hAnsiTheme="minorHAnsi"/>
          <w:b/>
          <w:bCs w:val="0"/>
          <w:vanish/>
          <w:color w:val="44546A" w:themeColor="text2"/>
          <w:sz w:val="32"/>
          <w:lang w:eastAsia="en-US"/>
        </w:rPr>
      </w:pPr>
      <w:bookmarkStart w:id="1" w:name="_Hlk89182573"/>
    </w:p>
    <w:bookmarkEnd w:id="1"/>
    <w:p w14:paraId="64BD1FBB" w14:textId="3233FBD1" w:rsidR="00C0032D" w:rsidRPr="003B31DA" w:rsidRDefault="00C0032D" w:rsidP="00F110EB">
      <w:pPr>
        <w:pStyle w:val="KdVArtikel2"/>
        <w:spacing w:line="280" w:lineRule="atLeast"/>
        <w:rPr>
          <w:rFonts w:ascii="Ubuntu Light" w:hAnsi="Ubuntu Light"/>
          <w:sz w:val="20"/>
        </w:rPr>
      </w:pPr>
      <w:r w:rsidRPr="003B31DA">
        <w:rPr>
          <w:rFonts w:ascii="Ubuntu Light" w:hAnsi="Ubuntu Light"/>
          <w:sz w:val="20"/>
        </w:rPr>
        <w:t>Opdrachtnemer dient</w:t>
      </w:r>
      <w:r w:rsidR="00F110EB" w:rsidRPr="003B31DA">
        <w:rPr>
          <w:rFonts w:ascii="Ubuntu Light" w:hAnsi="Ubuntu Light"/>
          <w:sz w:val="20"/>
        </w:rPr>
        <w:t xml:space="preserve"> het</w:t>
      </w:r>
      <w:r w:rsidRPr="003B31DA">
        <w:rPr>
          <w:rFonts w:ascii="Ubuntu Light" w:hAnsi="Ubuntu Light"/>
          <w:sz w:val="20"/>
        </w:rPr>
        <w:t xml:space="preserve"> preventie</w:t>
      </w:r>
      <w:r w:rsidR="000C189F" w:rsidRPr="003B31DA">
        <w:rPr>
          <w:rFonts w:ascii="Ubuntu Light" w:hAnsi="Ubuntu Light"/>
          <w:sz w:val="20"/>
        </w:rPr>
        <w:t>ve</w:t>
      </w:r>
      <w:r w:rsidR="00F110EB" w:rsidRPr="003B31DA">
        <w:rPr>
          <w:rFonts w:ascii="Ubuntu Light" w:hAnsi="Ubuntu Light"/>
          <w:sz w:val="20"/>
        </w:rPr>
        <w:t xml:space="preserve"> en correctieve</w:t>
      </w:r>
      <w:r w:rsidRPr="003B31DA">
        <w:rPr>
          <w:rFonts w:ascii="Ubuntu Light" w:hAnsi="Ubuntu Light"/>
          <w:sz w:val="20"/>
        </w:rPr>
        <w:t xml:space="preserve"> onderhoud</w:t>
      </w:r>
      <w:r w:rsidR="002D569E" w:rsidRPr="003B31DA">
        <w:rPr>
          <w:rFonts w:ascii="Ubuntu Light" w:hAnsi="Ubuntu Light"/>
          <w:sz w:val="20"/>
        </w:rPr>
        <w:t xml:space="preserve"> </w:t>
      </w:r>
      <w:proofErr w:type="gramStart"/>
      <w:r w:rsidR="00F110EB" w:rsidRPr="003B31DA">
        <w:rPr>
          <w:rFonts w:ascii="Ubuntu Light" w:hAnsi="Ubuntu Light"/>
          <w:sz w:val="20"/>
        </w:rPr>
        <w:t>conform</w:t>
      </w:r>
      <w:proofErr w:type="gramEnd"/>
      <w:r w:rsidR="00784F97" w:rsidRPr="003B31DA">
        <w:rPr>
          <w:rFonts w:ascii="Ubuntu Light" w:hAnsi="Ubuntu Light"/>
          <w:sz w:val="20"/>
        </w:rPr>
        <w:t xml:space="preserve"> het gestelde in het Programma van Eisen en</w:t>
      </w:r>
      <w:r w:rsidR="00F110EB" w:rsidRPr="003B31DA">
        <w:rPr>
          <w:rFonts w:ascii="Ubuntu Light" w:hAnsi="Ubuntu Light"/>
          <w:sz w:val="20"/>
        </w:rPr>
        <w:t xml:space="preserve"> het ingediende onderhoudsplan (paragraaf </w:t>
      </w:r>
      <w:r w:rsidR="00F53A4C" w:rsidRPr="003B31DA">
        <w:rPr>
          <w:rFonts w:ascii="Ubuntu Light" w:hAnsi="Ubuntu Light"/>
          <w:sz w:val="20"/>
        </w:rPr>
        <w:t xml:space="preserve">6.3.1 uit het Beschrijvend Document) </w:t>
      </w:r>
      <w:r w:rsidRPr="003B31DA">
        <w:rPr>
          <w:rFonts w:ascii="Ubuntu Light" w:hAnsi="Ubuntu Light"/>
          <w:sz w:val="20"/>
        </w:rPr>
        <w:t>uit te voeren</w:t>
      </w:r>
      <w:r w:rsidR="003B31DA" w:rsidRPr="003B31DA">
        <w:rPr>
          <w:rFonts w:ascii="Ubuntu Light" w:hAnsi="Ubuntu Light"/>
          <w:sz w:val="20"/>
        </w:rPr>
        <w:t>.</w:t>
      </w:r>
    </w:p>
    <w:p w14:paraId="04EFEA73" w14:textId="77777777" w:rsidR="005B692C" w:rsidRDefault="005B692C" w:rsidP="007E74D5">
      <w:pPr>
        <w:pStyle w:val="Ondertitel"/>
      </w:pPr>
    </w:p>
    <w:p w14:paraId="5B5DD9AF" w14:textId="0C93B7B8" w:rsidR="003F6B01" w:rsidRDefault="003F6B01" w:rsidP="007E74D5">
      <w:pPr>
        <w:pStyle w:val="Ondertitel"/>
      </w:pPr>
      <w:r>
        <w:t>Artikel 1</w:t>
      </w:r>
      <w:r w:rsidR="007159CA">
        <w:t>0</w:t>
      </w:r>
      <w:r>
        <w:tab/>
        <w:t>Overdracht rechten en plichten</w:t>
      </w:r>
    </w:p>
    <w:p w14:paraId="3A74FD52" w14:textId="77777777" w:rsidR="003F6B01" w:rsidRPr="00C864DB" w:rsidRDefault="003F6B01" w:rsidP="007E74D5">
      <w:pPr>
        <w:pStyle w:val="Lijstalinea"/>
        <w:numPr>
          <w:ilvl w:val="0"/>
          <w:numId w:val="46"/>
        </w:numPr>
        <w:spacing w:before="400" w:after="200"/>
        <w:contextualSpacing w:val="0"/>
        <w:rPr>
          <w:rFonts w:asciiTheme="minorHAnsi" w:eastAsiaTheme="minorHAnsi" w:hAnsiTheme="minorHAnsi"/>
          <w:b/>
          <w:bCs w:val="0"/>
          <w:vanish/>
          <w:color w:val="44546A" w:themeColor="text2"/>
          <w:sz w:val="32"/>
          <w:lang w:eastAsia="en-US"/>
        </w:rPr>
      </w:pPr>
    </w:p>
    <w:p w14:paraId="3526F819" w14:textId="77777777" w:rsidR="003F6B01" w:rsidRDefault="003F6B01" w:rsidP="007E74D5">
      <w:pPr>
        <w:pStyle w:val="KdVArtikel2"/>
        <w:spacing w:line="280" w:lineRule="atLeast"/>
        <w:rPr>
          <w:rFonts w:ascii="Ubuntu Light" w:hAnsi="Ubuntu Light"/>
          <w:sz w:val="20"/>
        </w:rPr>
      </w:pPr>
      <w:r w:rsidRPr="00C864DB">
        <w:rPr>
          <w:rFonts w:ascii="Ubuntu Light" w:hAnsi="Ubuntu Light"/>
          <w:sz w:val="20"/>
        </w:rPr>
        <w:t>Opdrachtnemer is niet gerechtigd de rechten en verplichtingen die uit de Overeenkomst voortvloeien aan een derde over te dragen zonder voorafgaande schriftelijke toestemming van Opdrachtgever. Opdrachtgever kan aan deze toestemming voorwaarden verbinden</w:t>
      </w:r>
      <w:r>
        <w:rPr>
          <w:rFonts w:ascii="Ubuntu Light" w:hAnsi="Ubuntu Light"/>
          <w:sz w:val="20"/>
        </w:rPr>
        <w:t>.</w:t>
      </w:r>
    </w:p>
    <w:p w14:paraId="3308B199" w14:textId="77777777" w:rsidR="003F6B01" w:rsidRPr="00C864DB" w:rsidRDefault="003F6B01" w:rsidP="007E74D5">
      <w:pPr>
        <w:pStyle w:val="KdVArtikel2"/>
        <w:numPr>
          <w:ilvl w:val="0"/>
          <w:numId w:val="0"/>
        </w:numPr>
        <w:spacing w:after="0" w:line="280" w:lineRule="atLeast"/>
        <w:rPr>
          <w:rFonts w:ascii="Ubuntu Light" w:hAnsi="Ubuntu Light"/>
          <w:sz w:val="20"/>
        </w:rPr>
      </w:pPr>
    </w:p>
    <w:p w14:paraId="6F91FE3D" w14:textId="70EB7654" w:rsidR="003F6B01" w:rsidRDefault="003F6B01" w:rsidP="007E74D5">
      <w:pPr>
        <w:pStyle w:val="Ondertitel"/>
      </w:pPr>
      <w:r>
        <w:t>Artikel 1</w:t>
      </w:r>
      <w:r w:rsidR="007159CA">
        <w:t>1</w:t>
      </w:r>
      <w:r>
        <w:tab/>
        <w:t>Wijzigingen en aanvullingen</w:t>
      </w:r>
    </w:p>
    <w:p w14:paraId="4ED36B30" w14:textId="77777777" w:rsidR="003F6B01" w:rsidRPr="00C864DB" w:rsidRDefault="003F6B01" w:rsidP="007E74D5">
      <w:pPr>
        <w:pStyle w:val="Lijstalinea"/>
        <w:numPr>
          <w:ilvl w:val="0"/>
          <w:numId w:val="46"/>
        </w:numPr>
        <w:spacing w:before="400" w:after="200"/>
        <w:contextualSpacing w:val="0"/>
        <w:rPr>
          <w:rFonts w:asciiTheme="minorHAnsi" w:eastAsiaTheme="minorHAnsi" w:hAnsiTheme="minorHAnsi"/>
          <w:b/>
          <w:bCs w:val="0"/>
          <w:vanish/>
          <w:color w:val="44546A" w:themeColor="text2"/>
          <w:sz w:val="32"/>
          <w:lang w:eastAsia="en-US"/>
        </w:rPr>
      </w:pPr>
    </w:p>
    <w:p w14:paraId="1FC3E230" w14:textId="77777777" w:rsidR="003F6B01" w:rsidRPr="00C864DB" w:rsidRDefault="003F6B01" w:rsidP="007E74D5">
      <w:pPr>
        <w:pStyle w:val="KdVArtikel2"/>
        <w:spacing w:line="280" w:lineRule="atLeast"/>
        <w:rPr>
          <w:rFonts w:ascii="Ubuntu Light" w:hAnsi="Ubuntu Light"/>
          <w:color w:val="auto"/>
          <w:sz w:val="20"/>
          <w:szCs w:val="18"/>
        </w:rPr>
      </w:pPr>
      <w:r w:rsidRPr="00C864DB">
        <w:rPr>
          <w:color w:val="auto"/>
        </w:rPr>
        <w:t>W</w:t>
      </w:r>
      <w:r w:rsidRPr="00C864DB">
        <w:rPr>
          <w:rFonts w:ascii="Ubuntu Light" w:hAnsi="Ubuntu Light"/>
          <w:color w:val="auto"/>
          <w:sz w:val="20"/>
          <w:szCs w:val="18"/>
        </w:rPr>
        <w:t>ijzigingen van de Overeenkomst of aanvullingen daarop worden eerst rechtsgeldig en bindend voor Partijen, nadat Opdrachtnemer en Opdrachtgever deze schriftelijk zijn overeengekomen in de vorm van een aan de Overeenkomst te hechten bijlage.</w:t>
      </w:r>
    </w:p>
    <w:p w14:paraId="38C9056F" w14:textId="77777777" w:rsidR="003F6B01" w:rsidRDefault="003F6B01" w:rsidP="007E74D5">
      <w:pPr>
        <w:rPr>
          <w:rFonts w:cs="Arial"/>
        </w:rPr>
      </w:pPr>
    </w:p>
    <w:p w14:paraId="12E23D6E" w14:textId="7D69E95A" w:rsidR="003F6B01" w:rsidRPr="005F51E6" w:rsidRDefault="003F6B01" w:rsidP="007E74D5">
      <w:pPr>
        <w:rPr>
          <w:rFonts w:cs="Arial"/>
          <w:bCs w:val="0"/>
        </w:rPr>
      </w:pPr>
      <w:r w:rsidRPr="005F51E6">
        <w:rPr>
          <w:rFonts w:cs="Arial"/>
        </w:rPr>
        <w:t>Aldus overeengekomen en in tweevoud ondertekend op ………………</w:t>
      </w:r>
      <w:proofErr w:type="gramStart"/>
      <w:r w:rsidRPr="005F51E6">
        <w:rPr>
          <w:rFonts w:cs="Arial"/>
        </w:rPr>
        <w:t>…….</w:t>
      </w:r>
      <w:proofErr w:type="gramEnd"/>
      <w:r w:rsidRPr="005F51E6">
        <w:rPr>
          <w:rFonts w:cs="Arial"/>
        </w:rPr>
        <w:t>.…,</w:t>
      </w:r>
    </w:p>
    <w:p w14:paraId="0C5B7117" w14:textId="77777777" w:rsidR="003F6B01" w:rsidRPr="005F51E6" w:rsidRDefault="003F6B01" w:rsidP="007E74D5">
      <w:pPr>
        <w:rPr>
          <w:rFonts w:cs="Arial"/>
          <w:bCs w:val="0"/>
        </w:rPr>
      </w:pPr>
    </w:p>
    <w:p w14:paraId="2B0E47D0" w14:textId="77777777" w:rsidR="003F6B01" w:rsidRPr="005F51E6" w:rsidRDefault="003F6B01" w:rsidP="007E74D5">
      <w:pPr>
        <w:rPr>
          <w:rFonts w:cs="Arial"/>
          <w:bCs w:val="0"/>
        </w:rPr>
      </w:pPr>
    </w:p>
    <w:p w14:paraId="5DE5C2D7" w14:textId="77777777" w:rsidR="003F6B01" w:rsidRPr="005F51E6" w:rsidRDefault="003F6B01" w:rsidP="007E74D5">
      <w:pPr>
        <w:rPr>
          <w:rFonts w:cs="Arial"/>
          <w:bCs w:val="0"/>
        </w:rPr>
      </w:pPr>
      <w:r w:rsidRPr="005F51E6">
        <w:rPr>
          <w:rFonts w:cs="Arial"/>
        </w:rPr>
        <w:t>Gemeente Hoeksche Waard,</w:t>
      </w:r>
      <w:r w:rsidRPr="005F51E6">
        <w:rPr>
          <w:rFonts w:cs="Arial"/>
        </w:rPr>
        <w:tab/>
      </w:r>
      <w:r w:rsidRPr="005F51E6">
        <w:rPr>
          <w:rFonts w:cs="Arial"/>
        </w:rPr>
        <w:tab/>
      </w:r>
      <w:r w:rsidRPr="005F51E6">
        <w:rPr>
          <w:rFonts w:cs="Arial"/>
        </w:rPr>
        <w:tab/>
      </w:r>
      <w:sdt>
        <w:sdtPr>
          <w:rPr>
            <w:szCs w:val="16"/>
          </w:rPr>
          <w:id w:val="656038849"/>
          <w:placeholder>
            <w:docPart w:val="BA73F061F51E48429CD5A7C25904A77A"/>
          </w:placeholder>
          <w:temporary/>
          <w:showingPlcHdr/>
          <w:text w:multiLine="1"/>
        </w:sdtPr>
        <w:sdtEndPr/>
        <w:sdtContent>
          <w:r w:rsidRPr="00374D53">
            <w:rPr>
              <w:rStyle w:val="Tekstvantijdelijkeaanduiding"/>
              <w:color w:val="ED7D31" w:themeColor="accent2"/>
              <w:szCs w:val="16"/>
            </w:rPr>
            <w:t>[Naam Opdrachtnemer]</w:t>
          </w:r>
        </w:sdtContent>
      </w:sdt>
    </w:p>
    <w:p w14:paraId="5270887F" w14:textId="77777777" w:rsidR="003F6B01" w:rsidRPr="005F51E6" w:rsidRDefault="003F6B01" w:rsidP="007E74D5">
      <w:pPr>
        <w:rPr>
          <w:rFonts w:cs="Arial"/>
          <w:bCs w:val="0"/>
        </w:rPr>
      </w:pPr>
    </w:p>
    <w:p w14:paraId="42315A89" w14:textId="77777777" w:rsidR="003F6B01" w:rsidRPr="005F51E6" w:rsidRDefault="003F6B01" w:rsidP="007E74D5">
      <w:pPr>
        <w:rPr>
          <w:rFonts w:cs="Arial"/>
          <w:bCs w:val="0"/>
        </w:rPr>
      </w:pPr>
    </w:p>
    <w:p w14:paraId="7A6B10E8" w14:textId="77777777" w:rsidR="003F6B01" w:rsidRPr="005F51E6" w:rsidRDefault="003F6B01" w:rsidP="007E74D5">
      <w:pPr>
        <w:rPr>
          <w:rFonts w:cs="Arial"/>
          <w:bCs w:val="0"/>
        </w:rPr>
      </w:pPr>
    </w:p>
    <w:p w14:paraId="78749DFF" w14:textId="77777777" w:rsidR="003F6B01" w:rsidRPr="005F51E6" w:rsidRDefault="003F6B01" w:rsidP="007E74D5">
      <w:pPr>
        <w:rPr>
          <w:rFonts w:cs="Arial"/>
          <w:bCs w:val="0"/>
        </w:rPr>
      </w:pPr>
    </w:p>
    <w:p w14:paraId="6474F629" w14:textId="77777777" w:rsidR="003F6B01" w:rsidRPr="005F51E6" w:rsidRDefault="003F6B01" w:rsidP="007E74D5">
      <w:pPr>
        <w:rPr>
          <w:rFonts w:cs="Arial"/>
          <w:bCs w:val="0"/>
        </w:rPr>
      </w:pPr>
    </w:p>
    <w:p w14:paraId="76147F6C" w14:textId="77777777" w:rsidR="003F6B01" w:rsidRPr="005F51E6" w:rsidRDefault="006059CD" w:rsidP="007E74D5">
      <w:pPr>
        <w:rPr>
          <w:rFonts w:cs="Arial"/>
          <w:bCs w:val="0"/>
        </w:rPr>
      </w:pPr>
      <w:sdt>
        <w:sdtPr>
          <w:rPr>
            <w:szCs w:val="16"/>
          </w:rPr>
          <w:id w:val="-908922843"/>
          <w:placeholder>
            <w:docPart w:val="2B3538983A594343B75B04F8B6AA5E2A"/>
          </w:placeholder>
          <w:temporary/>
          <w:showingPlcHdr/>
          <w:text w:multiLine="1"/>
        </w:sdtPr>
        <w:sdtEndPr/>
        <w:sdtContent>
          <w:r w:rsidR="003F6B01" w:rsidRPr="00374D53">
            <w:rPr>
              <w:rStyle w:val="Tekstvantijdelijkeaanduiding"/>
              <w:color w:val="ED7D31" w:themeColor="accent2"/>
              <w:szCs w:val="16"/>
            </w:rPr>
            <w:t>[Naam ondertekenaar]</w:t>
          </w:r>
        </w:sdtContent>
      </w:sdt>
      <w:r w:rsidR="003F6B01" w:rsidRPr="005F51E6">
        <w:rPr>
          <w:rFonts w:cs="Arial"/>
        </w:rPr>
        <w:tab/>
      </w:r>
      <w:r w:rsidR="003F6B01">
        <w:rPr>
          <w:rFonts w:cs="Arial"/>
        </w:rPr>
        <w:tab/>
      </w:r>
      <w:r w:rsidR="003F6B01" w:rsidRPr="005F51E6">
        <w:rPr>
          <w:rFonts w:cs="Arial"/>
        </w:rPr>
        <w:tab/>
      </w:r>
      <w:r w:rsidR="003F6B01" w:rsidRPr="005F51E6">
        <w:rPr>
          <w:rFonts w:cs="Arial"/>
        </w:rPr>
        <w:tab/>
      </w:r>
      <w:sdt>
        <w:sdtPr>
          <w:rPr>
            <w:szCs w:val="16"/>
          </w:rPr>
          <w:id w:val="1014347401"/>
          <w:placeholder>
            <w:docPart w:val="6C96A021A18743DDAB3DEA9E23321579"/>
          </w:placeholder>
          <w:temporary/>
          <w:showingPlcHdr/>
          <w:text w:multiLine="1"/>
        </w:sdtPr>
        <w:sdtEndPr/>
        <w:sdtContent>
          <w:r w:rsidR="003F6B01" w:rsidRPr="00374D53">
            <w:rPr>
              <w:rStyle w:val="Tekstvantijdelijkeaanduiding"/>
              <w:color w:val="ED7D31" w:themeColor="accent2"/>
              <w:szCs w:val="16"/>
            </w:rPr>
            <w:t>[Naam ondertekenaar]</w:t>
          </w:r>
        </w:sdtContent>
      </w:sdt>
    </w:p>
    <w:p w14:paraId="0B694E18" w14:textId="77777777" w:rsidR="006F7C07" w:rsidRPr="003F6B01" w:rsidRDefault="006059CD" w:rsidP="007E74D5">
      <w:pPr>
        <w:rPr>
          <w:rFonts w:cs="Arial"/>
          <w:bCs w:val="0"/>
        </w:rPr>
      </w:pPr>
      <w:sdt>
        <w:sdtPr>
          <w:rPr>
            <w:szCs w:val="16"/>
          </w:rPr>
          <w:id w:val="1139919651"/>
          <w:placeholder>
            <w:docPart w:val="4FA3B3C1548D4063B1AC7458530CCCE8"/>
          </w:placeholder>
          <w:temporary/>
          <w:showingPlcHdr/>
          <w:text w:multiLine="1"/>
        </w:sdtPr>
        <w:sdtEndPr/>
        <w:sdtContent>
          <w:r w:rsidR="003F6B01" w:rsidRPr="00374D53">
            <w:rPr>
              <w:rStyle w:val="Tekstvantijdelijkeaanduiding"/>
              <w:color w:val="ED7D31" w:themeColor="accent2"/>
              <w:szCs w:val="16"/>
            </w:rPr>
            <w:t>[Functietitel]</w:t>
          </w:r>
        </w:sdtContent>
      </w:sdt>
      <w:r w:rsidR="003F6B01">
        <w:rPr>
          <w:szCs w:val="16"/>
        </w:rPr>
        <w:tab/>
      </w:r>
      <w:r w:rsidR="003F6B01">
        <w:rPr>
          <w:szCs w:val="16"/>
        </w:rPr>
        <w:tab/>
      </w:r>
      <w:r w:rsidR="003F6B01" w:rsidRPr="005F51E6">
        <w:rPr>
          <w:rFonts w:cs="Arial"/>
        </w:rPr>
        <w:tab/>
      </w:r>
      <w:r w:rsidR="003F6B01" w:rsidRPr="005F51E6">
        <w:rPr>
          <w:rFonts w:cs="Arial"/>
        </w:rPr>
        <w:tab/>
      </w:r>
      <w:r w:rsidR="003F6B01" w:rsidRPr="005F51E6">
        <w:rPr>
          <w:rFonts w:cs="Arial"/>
        </w:rPr>
        <w:tab/>
      </w:r>
      <w:sdt>
        <w:sdtPr>
          <w:rPr>
            <w:szCs w:val="16"/>
          </w:rPr>
          <w:id w:val="-1557470501"/>
          <w:placeholder>
            <w:docPart w:val="16832270AAB24D26A59BFA34AD541ED7"/>
          </w:placeholder>
          <w:temporary/>
          <w:showingPlcHdr/>
          <w:text w:multiLine="1"/>
        </w:sdtPr>
        <w:sdtEndPr/>
        <w:sdtContent>
          <w:r w:rsidR="003F6B01" w:rsidRPr="00374D53">
            <w:rPr>
              <w:rStyle w:val="Tekstvantijdelijkeaanduiding"/>
              <w:color w:val="ED7D31" w:themeColor="accent2"/>
              <w:szCs w:val="16"/>
            </w:rPr>
            <w:t>[Functietitel]</w:t>
          </w:r>
        </w:sdtContent>
      </w:sdt>
    </w:p>
    <w:sectPr w:rsidR="006F7C07" w:rsidRPr="003F6B01" w:rsidSect="00982FCC">
      <w:headerReference w:type="even" r:id="rId17"/>
      <w:headerReference w:type="default" r:id="rId18"/>
      <w:footerReference w:type="even" r:id="rId19"/>
      <w:footerReference w:type="default" r:id="rId20"/>
      <w:headerReference w:type="first" r:id="rId21"/>
      <w:footerReference w:type="first" r:id="rId22"/>
      <w:type w:val="continuous"/>
      <w:pgSz w:w="11906" w:h="16838"/>
      <w:pgMar w:top="2268"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41679" w14:textId="77777777" w:rsidR="00AB6C91" w:rsidRDefault="00AB6C91" w:rsidP="00141366">
      <w:pPr>
        <w:spacing w:line="240" w:lineRule="auto"/>
      </w:pPr>
      <w:r>
        <w:separator/>
      </w:r>
    </w:p>
  </w:endnote>
  <w:endnote w:type="continuationSeparator" w:id="0">
    <w:p w14:paraId="091031FD" w14:textId="77777777" w:rsidR="00AB6C91" w:rsidRDefault="00AB6C91" w:rsidP="001413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Ubuntu Light">
    <w:altName w:val="Calibri"/>
    <w:panose1 w:val="020B03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E78D1" w14:textId="77777777" w:rsidR="003B12FC" w:rsidRPr="0076282C" w:rsidRDefault="003B12FC" w:rsidP="00136C31">
    <w:pPr>
      <w:tabs>
        <w:tab w:val="left" w:pos="9309"/>
      </w:tabs>
      <w:spacing w:line="240" w:lineRule="auto"/>
    </w:pPr>
    <w:r>
      <w:rPr>
        <w:i/>
        <w:color w:val="43B02A"/>
      </w:rPr>
      <w:t>Meer dan waard.</w:t>
    </w:r>
    <w:r>
      <w:rPr>
        <w:i/>
        <w:color w:val="43B02A"/>
      </w:rPr>
      <w:tab/>
    </w:r>
    <w:r>
      <w:fldChar w:fldCharType="begin"/>
    </w:r>
    <w:r>
      <w:instrText xml:space="preserve"> PAGE   \* MERGEFORMAT </w:instrText>
    </w:r>
    <w:r>
      <w:fldChar w:fldCharType="separate"/>
    </w:r>
    <w:r>
      <w:rPr>
        <w:noProof/>
      </w:rPr>
      <w:t>6</w:t>
    </w:r>
    <w:r>
      <w:fldChar w:fldCharType="end"/>
    </w:r>
    <w:r>
      <w:t>/</w:t>
    </w:r>
    <w:fldSimple w:instr=" NUMPAGES   \* MERGEFORMAT ">
      <w:r>
        <w:rPr>
          <w:noProof/>
        </w:rPr>
        <w:t>8</w:t>
      </w:r>
    </w:fldSimple>
  </w:p>
  <w:p w14:paraId="795DB53A" w14:textId="77777777" w:rsidR="003B12FC" w:rsidRPr="00B27382" w:rsidRDefault="003B12F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1C821" w14:textId="6999408D" w:rsidR="003B12FC" w:rsidRDefault="003B12FC">
    <w:pPr>
      <w:pStyle w:val="Voettekst"/>
    </w:pPr>
    <w:r>
      <w:rPr>
        <w:sz w:val="16"/>
        <w:szCs w:val="16"/>
      </w:rPr>
      <w:t xml:space="preserve">Beschrijvend </w:t>
    </w:r>
    <w:r w:rsidRPr="004D44B0">
      <w:rPr>
        <w:sz w:val="16"/>
        <w:szCs w:val="16"/>
      </w:rPr>
      <w:t xml:space="preserve">document </w:t>
    </w:r>
    <w:sdt>
      <w:sdtPr>
        <w:rPr>
          <w:sz w:val="16"/>
          <w:szCs w:val="16"/>
        </w:rPr>
        <w:alias w:val="{{Form.NaamAanbesteding}}"/>
        <w:tag w:val="{&quot;templafy&quot;:{&quot;id&quot;:&quot;1697fd26-a09a-4555-b978-7a0869198105&quot;}}"/>
        <w:id w:val="820928906"/>
        <w:placeholder>
          <w:docPart w:val="36FB271EC40642B2B14ACD6A8FCAF11A"/>
        </w:placeholder>
      </w:sdtPr>
      <w:sdtEndPr/>
      <w:sdtContent>
        <w:r w:rsidR="00982FCC">
          <w:rPr>
            <w:sz w:val="16"/>
            <w:szCs w:val="16"/>
          </w:rPr>
          <w:t>Levering en onderhoud vrachtwagen met autolaadkraan</w:t>
        </w:r>
      </w:sdtContent>
    </w:sdt>
    <w:sdt>
      <w:sdtPr>
        <w:rPr>
          <w:sz w:val="16"/>
          <w:szCs w:val="16"/>
        </w:rPr>
        <w:alias w:val="{{HostSystem.OnsKenmerk}}"/>
        <w:tag w:val="{&quot;templafy&quot;:{&quot;id&quot;:&quot;4a5750da-36e5-435c-acd7-cc56f1cd28b8&quot;}}"/>
        <w:id w:val="578720503"/>
        <w:placeholder>
          <w:docPart w:val="1E130C80358245009C07C3CE8461EC1B"/>
        </w:placeholder>
      </w:sdtPr>
      <w:sdtEndPr/>
      <w:sdtContent>
        <w:r w:rsidRPr="004D44B0">
          <w:rPr>
            <w:sz w:val="16"/>
            <w:szCs w:val="16"/>
          </w:rPr>
          <w:t>​</w:t>
        </w:r>
      </w:sdtContent>
    </w:sdt>
    <w:r w:rsidRPr="004D44B0">
      <w:rPr>
        <w:sz w:val="16"/>
        <w:szCs w:val="16"/>
      </w:rPr>
      <w:t>, Gemeente</w:t>
    </w:r>
    <w:r w:rsidRPr="00E82DD8">
      <w:rPr>
        <w:sz w:val="16"/>
        <w:szCs w:val="16"/>
      </w:rPr>
      <w:t xml:space="preserve"> Hoeksche Waard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01D3C" w14:textId="77777777" w:rsidR="006F7C07" w:rsidRDefault="006F7C07">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6D534" w14:textId="04B3439B" w:rsidR="00731E93" w:rsidRPr="00734298" w:rsidRDefault="0034362C" w:rsidP="00734298">
    <w:pPr>
      <w:pStyle w:val="Voettekst"/>
    </w:pPr>
    <w:r w:rsidRPr="009F5F0E">
      <w:rPr>
        <w:noProof/>
      </w:rPr>
      <w:drawing>
        <wp:anchor distT="0" distB="0" distL="114300" distR="114300" simplePos="0" relativeHeight="251663360" behindDoc="0" locked="0" layoutInCell="1" allowOverlap="1" wp14:anchorId="6C354ADA" wp14:editId="53857A37">
          <wp:simplePos x="0" y="0"/>
          <wp:positionH relativeFrom="margin">
            <wp:posOffset>0</wp:posOffset>
          </wp:positionH>
          <wp:positionV relativeFrom="paragraph">
            <wp:posOffset>0</wp:posOffset>
          </wp:positionV>
          <wp:extent cx="960636" cy="149225"/>
          <wp:effectExtent l="0" t="0" r="0" b="3175"/>
          <wp:wrapNone/>
          <wp:docPr id="7845460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546042" name=""/>
                  <pic:cNvPicPr/>
                </pic:nvPicPr>
                <pic:blipFill>
                  <a:blip r:embed="rId1">
                    <a:extLst>
                      <a:ext uri="{28A0092B-C50C-407E-A947-70E740481C1C}">
                        <a14:useLocalDpi xmlns:a14="http://schemas.microsoft.com/office/drawing/2010/main" val="0"/>
                      </a:ext>
                    </a:extLst>
                  </a:blip>
                  <a:stretch>
                    <a:fillRect/>
                  </a:stretch>
                </pic:blipFill>
                <pic:spPr>
                  <a:xfrm>
                    <a:off x="0" y="0"/>
                    <a:ext cx="960636" cy="149225"/>
                  </a:xfrm>
                  <a:prstGeom prst="rect">
                    <a:avLst/>
                  </a:prstGeom>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75B33" w14:textId="77777777" w:rsidR="00E42179" w:rsidRPr="00734298" w:rsidRDefault="00E42179" w:rsidP="007342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2874F" w14:textId="77777777" w:rsidR="00AB6C91" w:rsidRPr="00505089" w:rsidRDefault="00AB6C91" w:rsidP="00505089">
      <w:pPr>
        <w:pStyle w:val="Voettekst"/>
      </w:pPr>
    </w:p>
  </w:footnote>
  <w:footnote w:type="continuationSeparator" w:id="0">
    <w:p w14:paraId="255B8277" w14:textId="77777777" w:rsidR="00AB6C91" w:rsidRDefault="00AB6C91" w:rsidP="001413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6279F" w14:textId="77777777" w:rsidR="003B12FC" w:rsidRDefault="003B12FC"/>
  <w:p w14:paraId="416AFED0" w14:textId="77777777" w:rsidR="003B12FC" w:rsidRDefault="003B12FC" w:rsidP="006D0D9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4D3EC" w14:textId="77777777" w:rsidR="006F7C07" w:rsidRDefault="006F7C0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69C17" w14:textId="1BB61E70" w:rsidR="00810B15" w:rsidRPr="004B5EB8" w:rsidRDefault="009854CA" w:rsidP="004B5EB8">
    <w:pPr>
      <w:pStyle w:val="Koptekst"/>
    </w:pPr>
    <w:r>
      <w:rPr>
        <w:noProof/>
      </w:rPr>
      <w:drawing>
        <wp:anchor distT="0" distB="0" distL="114300" distR="114300" simplePos="0" relativeHeight="251661312" behindDoc="0" locked="0" layoutInCell="1" allowOverlap="1" wp14:anchorId="34BA7918" wp14:editId="0714FD7B">
          <wp:simplePos x="0" y="0"/>
          <wp:positionH relativeFrom="margin">
            <wp:align>right</wp:align>
          </wp:positionH>
          <wp:positionV relativeFrom="page">
            <wp:posOffset>590550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r w:rsidR="00FA0D48">
      <w:rPr>
        <w:noProof/>
      </w:rPr>
      <w:drawing>
        <wp:anchor distT="0" distB="0" distL="114300" distR="114300" simplePos="0" relativeHeight="251659264" behindDoc="0" locked="0" layoutInCell="1" allowOverlap="1" wp14:anchorId="2AC9BF4D" wp14:editId="18BCC311">
          <wp:simplePos x="0" y="0"/>
          <wp:positionH relativeFrom="margin">
            <wp:posOffset>0</wp:posOffset>
          </wp:positionH>
          <wp:positionV relativeFrom="page">
            <wp:posOffset>449580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9E1A0" w14:textId="77777777" w:rsidR="00E42179" w:rsidRDefault="00E4217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4F9A"/>
    <w:multiLevelType w:val="hybridMultilevel"/>
    <w:tmpl w:val="10282C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2" w15:restartNumberingAfterBreak="0">
    <w:nsid w:val="09A414C7"/>
    <w:multiLevelType w:val="multilevel"/>
    <w:tmpl w:val="A5B6CA48"/>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9F70AF6"/>
    <w:multiLevelType w:val="multilevel"/>
    <w:tmpl w:val="760C3386"/>
    <w:lvl w:ilvl="0">
      <w:start w:val="1"/>
      <w:numFmt w:val="bullet"/>
      <w:lvlText w:val="-"/>
      <w:lvlJc w:val="left"/>
      <w:pPr>
        <w:ind w:left="720" w:hanging="360"/>
      </w:pPr>
      <w:rPr>
        <w:rFonts w:ascii="Arial" w:eastAsia="Arial" w:hAnsi="Arial" w:cs="Arial"/>
        <w:b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AD30524"/>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DC0854"/>
    <w:multiLevelType w:val="hybridMultilevel"/>
    <w:tmpl w:val="5DBA3F54"/>
    <w:lvl w:ilvl="0" w:tplc="EACE87D4">
      <w:numFmt w:val="bullet"/>
      <w:lvlText w:val="-"/>
      <w:lvlJc w:val="left"/>
      <w:pPr>
        <w:ind w:left="720" w:hanging="360"/>
      </w:pPr>
      <w:rPr>
        <w:rFonts w:ascii="Ubuntu Light" w:eastAsiaTheme="minorHAnsi" w:hAnsi="Ubuntu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662942"/>
    <w:multiLevelType w:val="hybridMultilevel"/>
    <w:tmpl w:val="0C569B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6D019A"/>
    <w:multiLevelType w:val="hybridMultilevel"/>
    <w:tmpl w:val="D3B8E5A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7D628AA"/>
    <w:multiLevelType w:val="hybridMultilevel"/>
    <w:tmpl w:val="9C6C5D9A"/>
    <w:lvl w:ilvl="0" w:tplc="5BBCB93A">
      <w:start w:val="1"/>
      <w:numFmt w:val="decimal"/>
      <w:lvlText w:val="%1."/>
      <w:lvlJc w:val="left"/>
      <w:pPr>
        <w:ind w:left="720" w:hanging="360"/>
      </w:pPr>
      <w:rPr>
        <w:color w:val="44546A" w:themeColor="text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06E57E7"/>
    <w:multiLevelType w:val="hybridMultilevel"/>
    <w:tmpl w:val="028ADD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FE1644"/>
    <w:multiLevelType w:val="hybridMultilevel"/>
    <w:tmpl w:val="B2B07A8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7EB1BBC"/>
    <w:multiLevelType w:val="hybridMultilevel"/>
    <w:tmpl w:val="6ED8AC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AA93DB4"/>
    <w:multiLevelType w:val="hybridMultilevel"/>
    <w:tmpl w:val="A1FA600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C54CFF"/>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2A094A"/>
    <w:multiLevelType w:val="multilevel"/>
    <w:tmpl w:val="87740FEA"/>
    <w:lvl w:ilvl="0">
      <w:start w:val="1"/>
      <w:numFmt w:val="decimal"/>
      <w:lvlText w:val="%1."/>
      <w:lvlJc w:val="left"/>
      <w:pPr>
        <w:ind w:left="720" w:hanging="363"/>
      </w:pPr>
      <w:rPr>
        <w:rFonts w:hint="default"/>
      </w:rPr>
    </w:lvl>
    <w:lvl w:ilvl="1">
      <w:start w:val="1"/>
      <w:numFmt w:val="lowerLetter"/>
      <w:lvlText w:val="%2."/>
      <w:lvlJc w:val="left"/>
      <w:pPr>
        <w:ind w:left="1440" w:hanging="363"/>
      </w:pPr>
      <w:rPr>
        <w:rFonts w:hint="default"/>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16" w15:restartNumberingAfterBreak="0">
    <w:nsid w:val="34596E2A"/>
    <w:multiLevelType w:val="multilevel"/>
    <w:tmpl w:val="E4F07D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62979FF"/>
    <w:multiLevelType w:val="multilevel"/>
    <w:tmpl w:val="BD84E9B6"/>
    <w:numStyleLink w:val="KdVArtikelen"/>
  </w:abstractNum>
  <w:abstractNum w:abstractNumId="18"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B420CE3"/>
    <w:multiLevelType w:val="hybridMultilevel"/>
    <w:tmpl w:val="24A2D2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E4D3EF1"/>
    <w:multiLevelType w:val="hybridMultilevel"/>
    <w:tmpl w:val="C3A291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E61615F"/>
    <w:multiLevelType w:val="hybridMultilevel"/>
    <w:tmpl w:val="90AC87E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3EF56B4D"/>
    <w:multiLevelType w:val="hybridMultilevel"/>
    <w:tmpl w:val="5EE6116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175542D"/>
    <w:multiLevelType w:val="hybridMultilevel"/>
    <w:tmpl w:val="F8FEDE0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17B4799"/>
    <w:multiLevelType w:val="hybridMultilevel"/>
    <w:tmpl w:val="D4EE5A7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703071"/>
    <w:multiLevelType w:val="hybridMultilevel"/>
    <w:tmpl w:val="4922FA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7664702"/>
    <w:multiLevelType w:val="hybridMultilevel"/>
    <w:tmpl w:val="CA98C656"/>
    <w:lvl w:ilvl="0" w:tplc="04130001">
      <w:start w:val="1"/>
      <w:numFmt w:val="bullet"/>
      <w:lvlText w:val=""/>
      <w:lvlJc w:val="left"/>
      <w:pPr>
        <w:ind w:left="720" w:hanging="360"/>
      </w:pPr>
      <w:rPr>
        <w:rFonts w:ascii="Symbol" w:hAnsi="Symbol" w:hint="default"/>
      </w:rPr>
    </w:lvl>
    <w:lvl w:ilvl="1" w:tplc="2C4A7D56">
      <w:start w:val="1"/>
      <w:numFmt w:val="bullet"/>
      <w:lvlText w:val="o"/>
      <w:lvlJc w:val="left"/>
      <w:pPr>
        <w:ind w:left="1068"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96A1FB2"/>
    <w:multiLevelType w:val="hybridMultilevel"/>
    <w:tmpl w:val="FCBEB75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49FC12E6"/>
    <w:multiLevelType w:val="hybridMultilevel"/>
    <w:tmpl w:val="D2B05D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A642CD3"/>
    <w:multiLevelType w:val="hybridMultilevel"/>
    <w:tmpl w:val="78D4EC4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C7A34A9"/>
    <w:multiLevelType w:val="hybridMultilevel"/>
    <w:tmpl w:val="C7D81CD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01D40FD"/>
    <w:multiLevelType w:val="singleLevel"/>
    <w:tmpl w:val="38B83458"/>
    <w:lvl w:ilvl="0">
      <w:start w:val="1"/>
      <w:numFmt w:val="decimal"/>
      <w:lvlText w:val="%1."/>
      <w:lvlJc w:val="left"/>
      <w:pPr>
        <w:ind w:left="720" w:hanging="360"/>
      </w:pPr>
      <w:rPr>
        <w:rFonts w:hint="default"/>
        <w:color w:val="auto"/>
      </w:rPr>
    </w:lvl>
  </w:abstractNum>
  <w:abstractNum w:abstractNumId="32" w15:restartNumberingAfterBreak="0">
    <w:nsid w:val="503A18A5"/>
    <w:multiLevelType w:val="multilevel"/>
    <w:tmpl w:val="C0A6370C"/>
    <w:numStyleLink w:val="GRNumberedList"/>
  </w:abstractNum>
  <w:abstractNum w:abstractNumId="33" w15:restartNumberingAfterBreak="0">
    <w:nsid w:val="55A868B0"/>
    <w:multiLevelType w:val="hybridMultilevel"/>
    <w:tmpl w:val="DEF8647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36" w15:restartNumberingAfterBreak="0">
    <w:nsid w:val="5F9B1850"/>
    <w:multiLevelType w:val="hybridMultilevel"/>
    <w:tmpl w:val="E72287E2"/>
    <w:lvl w:ilvl="0" w:tplc="EB0A5E32">
      <w:start w:val="1"/>
      <w:numFmt w:val="decimal"/>
      <w:lvlText w:val="%1."/>
      <w:lvlJc w:val="left"/>
      <w:pPr>
        <w:ind w:left="720" w:hanging="360"/>
      </w:pPr>
    </w:lvl>
    <w:lvl w:ilvl="1" w:tplc="4012652A" w:tentative="1">
      <w:start w:val="1"/>
      <w:numFmt w:val="lowerLetter"/>
      <w:lvlText w:val="%2."/>
      <w:lvlJc w:val="left"/>
      <w:pPr>
        <w:ind w:left="1440" w:hanging="360"/>
      </w:pPr>
    </w:lvl>
    <w:lvl w:ilvl="2" w:tplc="9692F106" w:tentative="1">
      <w:start w:val="1"/>
      <w:numFmt w:val="lowerRoman"/>
      <w:lvlText w:val="%3."/>
      <w:lvlJc w:val="right"/>
      <w:pPr>
        <w:ind w:left="2160" w:hanging="180"/>
      </w:pPr>
    </w:lvl>
    <w:lvl w:ilvl="3" w:tplc="18D2906A" w:tentative="1">
      <w:start w:val="1"/>
      <w:numFmt w:val="decimal"/>
      <w:lvlText w:val="%4."/>
      <w:lvlJc w:val="left"/>
      <w:pPr>
        <w:ind w:left="2880" w:hanging="360"/>
      </w:pPr>
    </w:lvl>
    <w:lvl w:ilvl="4" w:tplc="992474A0" w:tentative="1">
      <w:start w:val="1"/>
      <w:numFmt w:val="lowerLetter"/>
      <w:lvlText w:val="%5."/>
      <w:lvlJc w:val="left"/>
      <w:pPr>
        <w:ind w:left="3600" w:hanging="360"/>
      </w:pPr>
    </w:lvl>
    <w:lvl w:ilvl="5" w:tplc="B91E4216" w:tentative="1">
      <w:start w:val="1"/>
      <w:numFmt w:val="lowerRoman"/>
      <w:lvlText w:val="%6."/>
      <w:lvlJc w:val="right"/>
      <w:pPr>
        <w:ind w:left="4320" w:hanging="180"/>
      </w:pPr>
    </w:lvl>
    <w:lvl w:ilvl="6" w:tplc="C9043726" w:tentative="1">
      <w:start w:val="1"/>
      <w:numFmt w:val="decimal"/>
      <w:lvlText w:val="%7."/>
      <w:lvlJc w:val="left"/>
      <w:pPr>
        <w:ind w:left="5040" w:hanging="360"/>
      </w:pPr>
    </w:lvl>
    <w:lvl w:ilvl="7" w:tplc="25A6C4D0" w:tentative="1">
      <w:start w:val="1"/>
      <w:numFmt w:val="lowerLetter"/>
      <w:lvlText w:val="%8."/>
      <w:lvlJc w:val="left"/>
      <w:pPr>
        <w:ind w:left="5760" w:hanging="360"/>
      </w:pPr>
    </w:lvl>
    <w:lvl w:ilvl="8" w:tplc="0340FD3C" w:tentative="1">
      <w:start w:val="1"/>
      <w:numFmt w:val="lowerRoman"/>
      <w:lvlText w:val="%9."/>
      <w:lvlJc w:val="right"/>
      <w:pPr>
        <w:ind w:left="6480" w:hanging="180"/>
      </w:pPr>
    </w:lvl>
  </w:abstractNum>
  <w:abstractNum w:abstractNumId="37" w15:restartNumberingAfterBreak="0">
    <w:nsid w:val="603B0669"/>
    <w:multiLevelType w:val="hybridMultilevel"/>
    <w:tmpl w:val="914E06D0"/>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8" w15:restartNumberingAfterBreak="0">
    <w:nsid w:val="618B608B"/>
    <w:multiLevelType w:val="multilevel"/>
    <w:tmpl w:val="5428FB7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D80047"/>
    <w:multiLevelType w:val="hybridMultilevel"/>
    <w:tmpl w:val="F9EC9AD8"/>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6D84ADA"/>
    <w:multiLevelType w:val="hybridMultilevel"/>
    <w:tmpl w:val="A36E2D6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9F36540"/>
    <w:multiLevelType w:val="hybridMultilevel"/>
    <w:tmpl w:val="3F7019E2"/>
    <w:lvl w:ilvl="0" w:tplc="9FFAE7EC">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08568F6"/>
    <w:multiLevelType w:val="multilevel"/>
    <w:tmpl w:val="39F6DE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8856395"/>
    <w:multiLevelType w:val="hybridMultilevel"/>
    <w:tmpl w:val="0CE6482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8A17A2D"/>
    <w:multiLevelType w:val="multilevel"/>
    <w:tmpl w:val="AE929D2A"/>
    <w:lvl w:ilvl="0">
      <w:start w:val="2"/>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7CBF6D4C"/>
    <w:multiLevelType w:val="hybridMultilevel"/>
    <w:tmpl w:val="8190D2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E4F65E7"/>
    <w:multiLevelType w:val="multilevel"/>
    <w:tmpl w:val="53FE9344"/>
    <w:lvl w:ilvl="0">
      <w:start w:val="1"/>
      <w:numFmt w:val="upperRoman"/>
      <w:lvlText w:val="Artikel %1."/>
      <w:lvlJc w:val="left"/>
      <w:pPr>
        <w:ind w:left="0" w:firstLine="0"/>
      </w:pPr>
      <w:rPr>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7" w15:restartNumberingAfterBreak="0">
    <w:nsid w:val="7F1925C4"/>
    <w:multiLevelType w:val="hybridMultilevel"/>
    <w:tmpl w:val="1AFEFA40"/>
    <w:lvl w:ilvl="0" w:tplc="45BCAEB0">
      <w:start w:val="1"/>
      <w:numFmt w:val="decimal"/>
      <w:lvlText w:val="%1."/>
      <w:lvlJc w:val="left"/>
      <w:pPr>
        <w:ind w:left="720" w:hanging="360"/>
      </w:pPr>
    </w:lvl>
    <w:lvl w:ilvl="1" w:tplc="0A42C668" w:tentative="1">
      <w:start w:val="1"/>
      <w:numFmt w:val="lowerLetter"/>
      <w:lvlText w:val="%2."/>
      <w:lvlJc w:val="left"/>
      <w:pPr>
        <w:ind w:left="1440" w:hanging="360"/>
      </w:pPr>
    </w:lvl>
    <w:lvl w:ilvl="2" w:tplc="3AAA1DEA" w:tentative="1">
      <w:start w:val="1"/>
      <w:numFmt w:val="lowerRoman"/>
      <w:lvlText w:val="%3."/>
      <w:lvlJc w:val="right"/>
      <w:pPr>
        <w:ind w:left="2160" w:hanging="180"/>
      </w:pPr>
    </w:lvl>
    <w:lvl w:ilvl="3" w:tplc="254887D0" w:tentative="1">
      <w:start w:val="1"/>
      <w:numFmt w:val="decimal"/>
      <w:lvlText w:val="%4."/>
      <w:lvlJc w:val="left"/>
      <w:pPr>
        <w:ind w:left="2880" w:hanging="360"/>
      </w:pPr>
    </w:lvl>
    <w:lvl w:ilvl="4" w:tplc="B3F8A55A" w:tentative="1">
      <w:start w:val="1"/>
      <w:numFmt w:val="lowerLetter"/>
      <w:lvlText w:val="%5."/>
      <w:lvlJc w:val="left"/>
      <w:pPr>
        <w:ind w:left="3600" w:hanging="360"/>
      </w:pPr>
    </w:lvl>
    <w:lvl w:ilvl="5" w:tplc="1186A7C8" w:tentative="1">
      <w:start w:val="1"/>
      <w:numFmt w:val="lowerRoman"/>
      <w:lvlText w:val="%6."/>
      <w:lvlJc w:val="right"/>
      <w:pPr>
        <w:ind w:left="4320" w:hanging="180"/>
      </w:pPr>
    </w:lvl>
    <w:lvl w:ilvl="6" w:tplc="2A9AB4A0" w:tentative="1">
      <w:start w:val="1"/>
      <w:numFmt w:val="decimal"/>
      <w:lvlText w:val="%7."/>
      <w:lvlJc w:val="left"/>
      <w:pPr>
        <w:ind w:left="5040" w:hanging="360"/>
      </w:pPr>
    </w:lvl>
    <w:lvl w:ilvl="7" w:tplc="DF0EA754" w:tentative="1">
      <w:start w:val="1"/>
      <w:numFmt w:val="lowerLetter"/>
      <w:lvlText w:val="%8."/>
      <w:lvlJc w:val="left"/>
      <w:pPr>
        <w:ind w:left="5760" w:hanging="360"/>
      </w:pPr>
    </w:lvl>
    <w:lvl w:ilvl="8" w:tplc="B05664A6" w:tentative="1">
      <w:start w:val="1"/>
      <w:numFmt w:val="lowerRoman"/>
      <w:lvlText w:val="%9."/>
      <w:lvlJc w:val="right"/>
      <w:pPr>
        <w:ind w:left="6480" w:hanging="180"/>
      </w:pPr>
    </w:lvl>
  </w:abstractNum>
  <w:num w:numId="1" w16cid:durableId="14370923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8629918">
    <w:abstractNumId w:val="46"/>
  </w:num>
  <w:num w:numId="3" w16cid:durableId="909466577">
    <w:abstractNumId w:val="34"/>
  </w:num>
  <w:num w:numId="4" w16cid:durableId="2108116035">
    <w:abstractNumId w:val="35"/>
  </w:num>
  <w:num w:numId="5" w16cid:durableId="1678774539">
    <w:abstractNumId w:val="13"/>
  </w:num>
  <w:num w:numId="6" w16cid:durableId="108818740">
    <w:abstractNumId w:val="20"/>
  </w:num>
  <w:num w:numId="7" w16cid:durableId="366834977">
    <w:abstractNumId w:val="47"/>
  </w:num>
  <w:num w:numId="8" w16cid:durableId="942297398">
    <w:abstractNumId w:val="31"/>
  </w:num>
  <w:num w:numId="9" w16cid:durableId="1359695036">
    <w:abstractNumId w:val="11"/>
  </w:num>
  <w:num w:numId="10" w16cid:durableId="18968068">
    <w:abstractNumId w:val="36"/>
  </w:num>
  <w:num w:numId="11" w16cid:durableId="1562907474">
    <w:abstractNumId w:val="10"/>
  </w:num>
  <w:num w:numId="12" w16cid:durableId="1985960504">
    <w:abstractNumId w:val="8"/>
  </w:num>
  <w:num w:numId="13" w16cid:durableId="1762799784">
    <w:abstractNumId w:val="25"/>
  </w:num>
  <w:num w:numId="14" w16cid:durableId="1558124583">
    <w:abstractNumId w:val="40"/>
  </w:num>
  <w:num w:numId="15" w16cid:durableId="849879371">
    <w:abstractNumId w:val="45"/>
  </w:num>
  <w:num w:numId="16" w16cid:durableId="76248592">
    <w:abstractNumId w:val="0"/>
  </w:num>
  <w:num w:numId="17" w16cid:durableId="1682855709">
    <w:abstractNumId w:val="14"/>
  </w:num>
  <w:num w:numId="18" w16cid:durableId="1791047804">
    <w:abstractNumId w:val="18"/>
  </w:num>
  <w:num w:numId="19" w16cid:durableId="743533419">
    <w:abstractNumId w:val="3"/>
  </w:num>
  <w:num w:numId="20" w16cid:durableId="1473714612">
    <w:abstractNumId w:val="23"/>
  </w:num>
  <w:num w:numId="21" w16cid:durableId="2124224990">
    <w:abstractNumId w:val="12"/>
  </w:num>
  <w:num w:numId="22" w16cid:durableId="1426417252">
    <w:abstractNumId w:val="29"/>
  </w:num>
  <w:num w:numId="23" w16cid:durableId="645547194">
    <w:abstractNumId w:val="33"/>
  </w:num>
  <w:num w:numId="24" w16cid:durableId="1590431032">
    <w:abstractNumId w:val="27"/>
  </w:num>
  <w:num w:numId="25" w16cid:durableId="1704016947">
    <w:abstractNumId w:val="7"/>
  </w:num>
  <w:num w:numId="26" w16cid:durableId="1575360269">
    <w:abstractNumId w:val="28"/>
  </w:num>
  <w:num w:numId="27" w16cid:durableId="985666722">
    <w:abstractNumId w:val="43"/>
  </w:num>
  <w:num w:numId="28" w16cid:durableId="1434858333">
    <w:abstractNumId w:val="37"/>
  </w:num>
  <w:num w:numId="29" w16cid:durableId="1901671001">
    <w:abstractNumId w:val="26"/>
  </w:num>
  <w:num w:numId="30" w16cid:durableId="904031512">
    <w:abstractNumId w:val="39"/>
  </w:num>
  <w:num w:numId="31" w16cid:durableId="1149009218">
    <w:abstractNumId w:val="24"/>
  </w:num>
  <w:num w:numId="32" w16cid:durableId="170141264">
    <w:abstractNumId w:val="15"/>
  </w:num>
  <w:num w:numId="33" w16cid:durableId="1711101298">
    <w:abstractNumId w:val="16"/>
  </w:num>
  <w:num w:numId="34" w16cid:durableId="524053970">
    <w:abstractNumId w:val="42"/>
  </w:num>
  <w:num w:numId="35" w16cid:durableId="1400787309">
    <w:abstractNumId w:val="2"/>
  </w:num>
  <w:num w:numId="36" w16cid:durableId="1657371342">
    <w:abstractNumId w:val="32"/>
  </w:num>
  <w:num w:numId="37" w16cid:durableId="398525886">
    <w:abstractNumId w:val="21"/>
  </w:num>
  <w:num w:numId="38" w16cid:durableId="359161426">
    <w:abstractNumId w:val="19"/>
  </w:num>
  <w:num w:numId="39" w16cid:durableId="1216818198">
    <w:abstractNumId w:val="38"/>
  </w:num>
  <w:num w:numId="40" w16cid:durableId="1083406649">
    <w:abstractNumId w:val="44"/>
  </w:num>
  <w:num w:numId="41" w16cid:durableId="713236130">
    <w:abstractNumId w:val="4"/>
  </w:num>
  <w:num w:numId="42" w16cid:durableId="1360542354">
    <w:abstractNumId w:val="41"/>
  </w:num>
  <w:num w:numId="43" w16cid:durableId="1299067159">
    <w:abstractNumId w:val="6"/>
  </w:num>
  <w:num w:numId="44" w16cid:durableId="869493383">
    <w:abstractNumId w:val="22"/>
  </w:num>
  <w:num w:numId="45" w16cid:durableId="861013020">
    <w:abstractNumId w:val="9"/>
  </w:num>
  <w:num w:numId="46" w16cid:durableId="405303770">
    <w:abstractNumId w:val="17"/>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47" w16cid:durableId="1929775091">
    <w:abstractNumId w:val="30"/>
  </w:num>
  <w:num w:numId="48" w16cid:durableId="1011563483">
    <w:abstractNumId w:val="17"/>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49" w16cid:durableId="775905519">
    <w:abstractNumId w:val="5"/>
  </w:num>
  <w:num w:numId="50" w16cid:durableId="456486515">
    <w:abstractNumId w:val="17"/>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1B223F"/>
    <w:rsid w:val="000013F8"/>
    <w:rsid w:val="000069E3"/>
    <w:rsid w:val="0001457A"/>
    <w:rsid w:val="000278AF"/>
    <w:rsid w:val="0003573B"/>
    <w:rsid w:val="000410B7"/>
    <w:rsid w:val="00041FBA"/>
    <w:rsid w:val="000460AA"/>
    <w:rsid w:val="0005383B"/>
    <w:rsid w:val="00064B5F"/>
    <w:rsid w:val="00073C5F"/>
    <w:rsid w:val="00076D0A"/>
    <w:rsid w:val="000842FA"/>
    <w:rsid w:val="000869A5"/>
    <w:rsid w:val="00096223"/>
    <w:rsid w:val="000B38D2"/>
    <w:rsid w:val="000C049C"/>
    <w:rsid w:val="000C189F"/>
    <w:rsid w:val="000D2D61"/>
    <w:rsid w:val="000D44B8"/>
    <w:rsid w:val="000E2DB2"/>
    <w:rsid w:val="000E3074"/>
    <w:rsid w:val="000F7D98"/>
    <w:rsid w:val="0010310B"/>
    <w:rsid w:val="00103EA9"/>
    <w:rsid w:val="00114C8A"/>
    <w:rsid w:val="00137181"/>
    <w:rsid w:val="00141366"/>
    <w:rsid w:val="001636C0"/>
    <w:rsid w:val="00165BAD"/>
    <w:rsid w:val="00174B1E"/>
    <w:rsid w:val="001808AF"/>
    <w:rsid w:val="001830AD"/>
    <w:rsid w:val="001831FD"/>
    <w:rsid w:val="00194233"/>
    <w:rsid w:val="00197C01"/>
    <w:rsid w:val="001A3062"/>
    <w:rsid w:val="001B17C8"/>
    <w:rsid w:val="001B223F"/>
    <w:rsid w:val="001C4B3F"/>
    <w:rsid w:val="001D3008"/>
    <w:rsid w:val="001F0F39"/>
    <w:rsid w:val="001F29C8"/>
    <w:rsid w:val="002174D5"/>
    <w:rsid w:val="00242AF3"/>
    <w:rsid w:val="00243C66"/>
    <w:rsid w:val="00247663"/>
    <w:rsid w:val="0025071D"/>
    <w:rsid w:val="0025115D"/>
    <w:rsid w:val="00274AC7"/>
    <w:rsid w:val="00276DFE"/>
    <w:rsid w:val="0028140D"/>
    <w:rsid w:val="00285472"/>
    <w:rsid w:val="002873E9"/>
    <w:rsid w:val="002900F7"/>
    <w:rsid w:val="002A1F48"/>
    <w:rsid w:val="002D39DB"/>
    <w:rsid w:val="002D569E"/>
    <w:rsid w:val="002D71DC"/>
    <w:rsid w:val="002F0821"/>
    <w:rsid w:val="002F1AA7"/>
    <w:rsid w:val="00301BBD"/>
    <w:rsid w:val="00307338"/>
    <w:rsid w:val="00307B50"/>
    <w:rsid w:val="00311C9A"/>
    <w:rsid w:val="00317277"/>
    <w:rsid w:val="003341B9"/>
    <w:rsid w:val="00336EEC"/>
    <w:rsid w:val="00340ED1"/>
    <w:rsid w:val="00342C76"/>
    <w:rsid w:val="0034362C"/>
    <w:rsid w:val="0034602C"/>
    <w:rsid w:val="003475DA"/>
    <w:rsid w:val="00352D29"/>
    <w:rsid w:val="003645CF"/>
    <w:rsid w:val="003657BB"/>
    <w:rsid w:val="00370332"/>
    <w:rsid w:val="00372EDA"/>
    <w:rsid w:val="00380DB5"/>
    <w:rsid w:val="003811D3"/>
    <w:rsid w:val="00381395"/>
    <w:rsid w:val="00382E1F"/>
    <w:rsid w:val="00384434"/>
    <w:rsid w:val="00387149"/>
    <w:rsid w:val="00393321"/>
    <w:rsid w:val="00394723"/>
    <w:rsid w:val="003B033E"/>
    <w:rsid w:val="003B12FC"/>
    <w:rsid w:val="003B31DA"/>
    <w:rsid w:val="003C7F27"/>
    <w:rsid w:val="003E7870"/>
    <w:rsid w:val="003F0168"/>
    <w:rsid w:val="003F0EC0"/>
    <w:rsid w:val="003F6B01"/>
    <w:rsid w:val="003F7644"/>
    <w:rsid w:val="003F7952"/>
    <w:rsid w:val="00402B9E"/>
    <w:rsid w:val="00411006"/>
    <w:rsid w:val="00411FCD"/>
    <w:rsid w:val="00412661"/>
    <w:rsid w:val="00417758"/>
    <w:rsid w:val="00421AA1"/>
    <w:rsid w:val="00435C5F"/>
    <w:rsid w:val="004374E7"/>
    <w:rsid w:val="00455F29"/>
    <w:rsid w:val="00460DA2"/>
    <w:rsid w:val="00464FE2"/>
    <w:rsid w:val="004705AE"/>
    <w:rsid w:val="00471415"/>
    <w:rsid w:val="004719AF"/>
    <w:rsid w:val="00474221"/>
    <w:rsid w:val="00477746"/>
    <w:rsid w:val="0049252A"/>
    <w:rsid w:val="004960A7"/>
    <w:rsid w:val="004A11C5"/>
    <w:rsid w:val="004A7242"/>
    <w:rsid w:val="004B5EB8"/>
    <w:rsid w:val="004B7240"/>
    <w:rsid w:val="004D25A4"/>
    <w:rsid w:val="004D44B0"/>
    <w:rsid w:val="004D6036"/>
    <w:rsid w:val="004D6162"/>
    <w:rsid w:val="00505089"/>
    <w:rsid w:val="005061E5"/>
    <w:rsid w:val="00516947"/>
    <w:rsid w:val="00520066"/>
    <w:rsid w:val="00526686"/>
    <w:rsid w:val="00527A73"/>
    <w:rsid w:val="00531C92"/>
    <w:rsid w:val="00543DB1"/>
    <w:rsid w:val="00546CD3"/>
    <w:rsid w:val="005623D2"/>
    <w:rsid w:val="00562CB7"/>
    <w:rsid w:val="00564453"/>
    <w:rsid w:val="00565DDF"/>
    <w:rsid w:val="00573452"/>
    <w:rsid w:val="00573792"/>
    <w:rsid w:val="00575FA9"/>
    <w:rsid w:val="0058278C"/>
    <w:rsid w:val="00583565"/>
    <w:rsid w:val="00592102"/>
    <w:rsid w:val="005A7117"/>
    <w:rsid w:val="005B0604"/>
    <w:rsid w:val="005B25D9"/>
    <w:rsid w:val="005B6790"/>
    <w:rsid w:val="005B692C"/>
    <w:rsid w:val="005C0177"/>
    <w:rsid w:val="005C0AB5"/>
    <w:rsid w:val="005C275A"/>
    <w:rsid w:val="005D6784"/>
    <w:rsid w:val="005E753C"/>
    <w:rsid w:val="005E7E36"/>
    <w:rsid w:val="005F128D"/>
    <w:rsid w:val="005F34D8"/>
    <w:rsid w:val="00604E4A"/>
    <w:rsid w:val="006059CD"/>
    <w:rsid w:val="00630FE8"/>
    <w:rsid w:val="00636BEC"/>
    <w:rsid w:val="0063735E"/>
    <w:rsid w:val="006414F7"/>
    <w:rsid w:val="00641CC8"/>
    <w:rsid w:val="00642E81"/>
    <w:rsid w:val="00642F5E"/>
    <w:rsid w:val="006473FB"/>
    <w:rsid w:val="00653D56"/>
    <w:rsid w:val="0065498E"/>
    <w:rsid w:val="006670BC"/>
    <w:rsid w:val="006705A0"/>
    <w:rsid w:val="00671252"/>
    <w:rsid w:val="006733EE"/>
    <w:rsid w:val="00687864"/>
    <w:rsid w:val="006A54F7"/>
    <w:rsid w:val="006A6D65"/>
    <w:rsid w:val="006B4C83"/>
    <w:rsid w:val="006D06D6"/>
    <w:rsid w:val="006D0D90"/>
    <w:rsid w:val="006D6FCA"/>
    <w:rsid w:val="006D6FEB"/>
    <w:rsid w:val="006D7A6E"/>
    <w:rsid w:val="006E0EC5"/>
    <w:rsid w:val="006E38FF"/>
    <w:rsid w:val="006E7C96"/>
    <w:rsid w:val="006F66B6"/>
    <w:rsid w:val="006F7C07"/>
    <w:rsid w:val="00703272"/>
    <w:rsid w:val="00704268"/>
    <w:rsid w:val="007159CA"/>
    <w:rsid w:val="0073124D"/>
    <w:rsid w:val="00731E93"/>
    <w:rsid w:val="00734298"/>
    <w:rsid w:val="00735E46"/>
    <w:rsid w:val="007361E3"/>
    <w:rsid w:val="00740A4A"/>
    <w:rsid w:val="00741077"/>
    <w:rsid w:val="007426C3"/>
    <w:rsid w:val="00752A52"/>
    <w:rsid w:val="007576E6"/>
    <w:rsid w:val="00761392"/>
    <w:rsid w:val="00772219"/>
    <w:rsid w:val="00772493"/>
    <w:rsid w:val="007752C4"/>
    <w:rsid w:val="0077592B"/>
    <w:rsid w:val="00784163"/>
    <w:rsid w:val="00784F97"/>
    <w:rsid w:val="007A0398"/>
    <w:rsid w:val="007A0EFA"/>
    <w:rsid w:val="007A4142"/>
    <w:rsid w:val="007A7981"/>
    <w:rsid w:val="007B15C7"/>
    <w:rsid w:val="007B39B0"/>
    <w:rsid w:val="007B64C1"/>
    <w:rsid w:val="007C2209"/>
    <w:rsid w:val="007D6940"/>
    <w:rsid w:val="007E74D5"/>
    <w:rsid w:val="007F79E2"/>
    <w:rsid w:val="00802587"/>
    <w:rsid w:val="00810B15"/>
    <w:rsid w:val="00816093"/>
    <w:rsid w:val="00817757"/>
    <w:rsid w:val="0085225F"/>
    <w:rsid w:val="0087168D"/>
    <w:rsid w:val="00881697"/>
    <w:rsid w:val="0088566B"/>
    <w:rsid w:val="0088640A"/>
    <w:rsid w:val="008A4E5A"/>
    <w:rsid w:val="008A57AC"/>
    <w:rsid w:val="008B6D08"/>
    <w:rsid w:val="008C1F2C"/>
    <w:rsid w:val="008D51B0"/>
    <w:rsid w:val="008F159C"/>
    <w:rsid w:val="008F4427"/>
    <w:rsid w:val="008F4AF9"/>
    <w:rsid w:val="009034E1"/>
    <w:rsid w:val="00914A27"/>
    <w:rsid w:val="00923C32"/>
    <w:rsid w:val="009300D2"/>
    <w:rsid w:val="00936314"/>
    <w:rsid w:val="009678AF"/>
    <w:rsid w:val="00970649"/>
    <w:rsid w:val="00977808"/>
    <w:rsid w:val="00982877"/>
    <w:rsid w:val="00982FCC"/>
    <w:rsid w:val="009854CA"/>
    <w:rsid w:val="00992995"/>
    <w:rsid w:val="00995640"/>
    <w:rsid w:val="009B4392"/>
    <w:rsid w:val="009C5E33"/>
    <w:rsid w:val="009D3A93"/>
    <w:rsid w:val="009D7EE7"/>
    <w:rsid w:val="009E55C4"/>
    <w:rsid w:val="009F1510"/>
    <w:rsid w:val="009F5825"/>
    <w:rsid w:val="009F6888"/>
    <w:rsid w:val="00A001FB"/>
    <w:rsid w:val="00A21246"/>
    <w:rsid w:val="00A238A7"/>
    <w:rsid w:val="00A244A1"/>
    <w:rsid w:val="00A24A1B"/>
    <w:rsid w:val="00A354CC"/>
    <w:rsid w:val="00A41776"/>
    <w:rsid w:val="00A56784"/>
    <w:rsid w:val="00A57A07"/>
    <w:rsid w:val="00A64379"/>
    <w:rsid w:val="00A71248"/>
    <w:rsid w:val="00A75911"/>
    <w:rsid w:val="00A77F6E"/>
    <w:rsid w:val="00A86E45"/>
    <w:rsid w:val="00A901AF"/>
    <w:rsid w:val="00AA1812"/>
    <w:rsid w:val="00AB6C91"/>
    <w:rsid w:val="00B02B86"/>
    <w:rsid w:val="00B06355"/>
    <w:rsid w:val="00B10C59"/>
    <w:rsid w:val="00B11325"/>
    <w:rsid w:val="00B1340C"/>
    <w:rsid w:val="00B172CA"/>
    <w:rsid w:val="00B27382"/>
    <w:rsid w:val="00B3026F"/>
    <w:rsid w:val="00B725EA"/>
    <w:rsid w:val="00B72C25"/>
    <w:rsid w:val="00B75312"/>
    <w:rsid w:val="00B842D4"/>
    <w:rsid w:val="00B91BDD"/>
    <w:rsid w:val="00B92943"/>
    <w:rsid w:val="00BC0D89"/>
    <w:rsid w:val="00BD5B67"/>
    <w:rsid w:val="00BD5FF2"/>
    <w:rsid w:val="00BE0F4C"/>
    <w:rsid w:val="00BF1F33"/>
    <w:rsid w:val="00BF40E4"/>
    <w:rsid w:val="00C0032D"/>
    <w:rsid w:val="00C267E1"/>
    <w:rsid w:val="00C26C73"/>
    <w:rsid w:val="00C41309"/>
    <w:rsid w:val="00C517D0"/>
    <w:rsid w:val="00C5376C"/>
    <w:rsid w:val="00C8401E"/>
    <w:rsid w:val="00C86B48"/>
    <w:rsid w:val="00C93931"/>
    <w:rsid w:val="00CA6EAD"/>
    <w:rsid w:val="00CB4BC4"/>
    <w:rsid w:val="00CB7462"/>
    <w:rsid w:val="00CC094C"/>
    <w:rsid w:val="00CC1639"/>
    <w:rsid w:val="00CE182E"/>
    <w:rsid w:val="00CF0A59"/>
    <w:rsid w:val="00CF267A"/>
    <w:rsid w:val="00CF4061"/>
    <w:rsid w:val="00D10EC3"/>
    <w:rsid w:val="00D14CE8"/>
    <w:rsid w:val="00D219CB"/>
    <w:rsid w:val="00D23650"/>
    <w:rsid w:val="00D34C2A"/>
    <w:rsid w:val="00D3524D"/>
    <w:rsid w:val="00D40A7C"/>
    <w:rsid w:val="00D41C1A"/>
    <w:rsid w:val="00D447DA"/>
    <w:rsid w:val="00D4745B"/>
    <w:rsid w:val="00D554C0"/>
    <w:rsid w:val="00D5646E"/>
    <w:rsid w:val="00D5718E"/>
    <w:rsid w:val="00D6122C"/>
    <w:rsid w:val="00D613F1"/>
    <w:rsid w:val="00D64B92"/>
    <w:rsid w:val="00D75410"/>
    <w:rsid w:val="00D75637"/>
    <w:rsid w:val="00DA170B"/>
    <w:rsid w:val="00DA4894"/>
    <w:rsid w:val="00DF16E3"/>
    <w:rsid w:val="00E108BA"/>
    <w:rsid w:val="00E16DAC"/>
    <w:rsid w:val="00E16F10"/>
    <w:rsid w:val="00E32B56"/>
    <w:rsid w:val="00E35ECF"/>
    <w:rsid w:val="00E37ED0"/>
    <w:rsid w:val="00E42179"/>
    <w:rsid w:val="00E523F0"/>
    <w:rsid w:val="00E6102E"/>
    <w:rsid w:val="00E612A0"/>
    <w:rsid w:val="00E720C9"/>
    <w:rsid w:val="00E734E4"/>
    <w:rsid w:val="00E74BA8"/>
    <w:rsid w:val="00E839C0"/>
    <w:rsid w:val="00E87C0D"/>
    <w:rsid w:val="00E94DD6"/>
    <w:rsid w:val="00EB0E89"/>
    <w:rsid w:val="00EB3DA3"/>
    <w:rsid w:val="00EB3EA1"/>
    <w:rsid w:val="00EC7273"/>
    <w:rsid w:val="00EE1638"/>
    <w:rsid w:val="00EE1793"/>
    <w:rsid w:val="00EE61AB"/>
    <w:rsid w:val="00EE783F"/>
    <w:rsid w:val="00EF2122"/>
    <w:rsid w:val="00F006AE"/>
    <w:rsid w:val="00F110EB"/>
    <w:rsid w:val="00F22F4D"/>
    <w:rsid w:val="00F2565E"/>
    <w:rsid w:val="00F36AD7"/>
    <w:rsid w:val="00F41A4F"/>
    <w:rsid w:val="00F43D29"/>
    <w:rsid w:val="00F44073"/>
    <w:rsid w:val="00F53A4C"/>
    <w:rsid w:val="00F56F17"/>
    <w:rsid w:val="00F61561"/>
    <w:rsid w:val="00F66469"/>
    <w:rsid w:val="00F66F23"/>
    <w:rsid w:val="00F74539"/>
    <w:rsid w:val="00F80FED"/>
    <w:rsid w:val="00F86236"/>
    <w:rsid w:val="00F959FB"/>
    <w:rsid w:val="00FA0D48"/>
    <w:rsid w:val="00FA4226"/>
    <w:rsid w:val="00FB38FA"/>
    <w:rsid w:val="00FD22AE"/>
    <w:rsid w:val="00FF212D"/>
    <w:rsid w:val="7711FD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DF9DC"/>
  <w15:docId w15:val="{E80ADF09-B072-41D8-A04C-BFF180045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0649"/>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B75312"/>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970649"/>
    <w:pPr>
      <w:keepNext/>
      <w:keepLines/>
      <w:numPr>
        <w:ilvl w:val="1"/>
        <w:numId w:val="2"/>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970649"/>
    <w:pPr>
      <w:keepNext/>
      <w:keepLines/>
      <w:numPr>
        <w:ilvl w:val="2"/>
        <w:numId w:val="2"/>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semiHidden/>
    <w:unhideWhenUsed/>
    <w:qFormat/>
    <w:rsid w:val="00970649"/>
    <w:pPr>
      <w:keepNext/>
      <w:keepLines/>
      <w:numPr>
        <w:ilvl w:val="3"/>
        <w:numId w:val="2"/>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970649"/>
    <w:pPr>
      <w:keepNext/>
      <w:keepLines/>
      <w:numPr>
        <w:ilvl w:val="4"/>
        <w:numId w:val="2"/>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70649"/>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970649"/>
    <w:rPr>
      <w:rFonts w:ascii="Ubuntu" w:eastAsiaTheme="majorEastAsia" w:hAnsi="Ubuntu" w:cstheme="majorBidi"/>
      <w:b/>
      <w:bCs/>
      <w:szCs w:val="26"/>
    </w:rPr>
  </w:style>
  <w:style w:type="character" w:customStyle="1" w:styleId="Kop3Char">
    <w:name w:val="Kop 3 Char"/>
    <w:basedOn w:val="Standaardalinea-lettertype"/>
    <w:link w:val="Kop3"/>
    <w:uiPriority w:val="9"/>
    <w:rsid w:val="00970649"/>
    <w:rPr>
      <w:rFonts w:ascii="Ubuntu" w:eastAsiaTheme="majorEastAsia" w:hAnsi="Ubuntu" w:cstheme="majorBidi"/>
      <w:b/>
      <w:bCs/>
      <w:sz w:val="20"/>
      <w:szCs w:val="24"/>
    </w:rPr>
  </w:style>
  <w:style w:type="character" w:customStyle="1" w:styleId="Kop4Char">
    <w:name w:val="Kop 4 Char"/>
    <w:basedOn w:val="Standaardalinea-lettertype"/>
    <w:link w:val="Kop4"/>
    <w:uiPriority w:val="9"/>
    <w:semiHidden/>
    <w:rsid w:val="00970649"/>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970649"/>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970649"/>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970649"/>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970649"/>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970649"/>
    <w:rPr>
      <w:rFonts w:ascii="Ubuntu" w:hAnsi="Ubuntu"/>
      <w:b/>
      <w:bCs/>
      <w:spacing w:val="15"/>
      <w:szCs w:val="20"/>
    </w:rPr>
  </w:style>
  <w:style w:type="paragraph" w:customStyle="1" w:styleId="Paragraaf">
    <w:name w:val="Paragraaf"/>
    <w:basedOn w:val="Standaard"/>
    <w:next w:val="Standaard"/>
    <w:qFormat/>
    <w:rsid w:val="00970649"/>
    <w:rPr>
      <w:rFonts w:ascii="Ubuntu" w:hAnsi="Ubuntu"/>
      <w:b/>
    </w:rPr>
  </w:style>
  <w:style w:type="paragraph" w:customStyle="1" w:styleId="Tussenkopparagraaf">
    <w:name w:val="Tussenkop paragraaf"/>
    <w:basedOn w:val="Paragraaf"/>
    <w:next w:val="Standaard"/>
    <w:qFormat/>
    <w:rsid w:val="00970649"/>
  </w:style>
  <w:style w:type="character" w:styleId="Intensievebenadrukking">
    <w:name w:val="Intense Emphasis"/>
    <w:basedOn w:val="Standaardalinea-lettertype"/>
    <w:uiPriority w:val="21"/>
    <w:qFormat/>
    <w:rsid w:val="00970649"/>
    <w:rPr>
      <w:i/>
      <w:iCs/>
      <w:color w:val="4472C4" w:themeColor="accent1"/>
    </w:rPr>
  </w:style>
  <w:style w:type="paragraph" w:customStyle="1" w:styleId="Subkop">
    <w:name w:val="Subkop"/>
    <w:basedOn w:val="Tussenkopparagraaf"/>
    <w:next w:val="Standaard"/>
    <w:qFormat/>
    <w:rsid w:val="00970649"/>
    <w:rPr>
      <w:b w:val="0"/>
      <w:i/>
    </w:rPr>
  </w:style>
  <w:style w:type="character" w:styleId="Intensieveverwijzing">
    <w:name w:val="Intense Reference"/>
    <w:basedOn w:val="Standaardalinea-lettertype"/>
    <w:uiPriority w:val="32"/>
    <w:qFormat/>
    <w:rsid w:val="00970649"/>
    <w:rPr>
      <w:b/>
      <w:bCs/>
      <w:smallCaps/>
      <w:color w:val="4472C4" w:themeColor="accent1"/>
      <w:spacing w:val="5"/>
    </w:rPr>
  </w:style>
  <w:style w:type="table" w:styleId="Tabelraster">
    <w:name w:val="Table Grid"/>
    <w:basedOn w:val="Standaardtabel"/>
    <w:uiPriority w:val="39"/>
    <w:rsid w:val="00970649"/>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Light" w:hAnsi="Ubuntu Light"/>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970649"/>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970649"/>
    <w:rPr>
      <w:rFonts w:ascii="Ubuntu Light" w:hAnsi="Ubuntu Light"/>
      <w:bCs/>
      <w:sz w:val="20"/>
      <w:szCs w:val="20"/>
    </w:rPr>
  </w:style>
  <w:style w:type="paragraph" w:styleId="Voettekst">
    <w:name w:val="footer"/>
    <w:basedOn w:val="Standaard"/>
    <w:link w:val="VoettekstChar"/>
    <w:uiPriority w:val="99"/>
    <w:unhideWhenUsed/>
    <w:rsid w:val="00970649"/>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970649"/>
    <w:rPr>
      <w:rFonts w:ascii="Ubuntu Light" w:hAnsi="Ubuntu Light"/>
      <w:bCs/>
      <w:sz w:val="20"/>
      <w:szCs w:val="20"/>
    </w:rPr>
  </w:style>
  <w:style w:type="table" w:customStyle="1" w:styleId="Tabelrasterlicht1">
    <w:name w:val="Tabelraster licht1"/>
    <w:basedOn w:val="Standaardtabel"/>
    <w:uiPriority w:val="40"/>
    <w:rsid w:val="00970649"/>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970649"/>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Light" w:hAnsi="Ubuntu Light"/>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970649"/>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34"/>
    <w:qFormat/>
    <w:rsid w:val="00970649"/>
    <w:pPr>
      <w:numPr>
        <w:numId w:val="1"/>
      </w:numPr>
      <w:contextualSpacing/>
    </w:pPr>
  </w:style>
  <w:style w:type="paragraph" w:customStyle="1" w:styleId="Pay-off">
    <w:name w:val="Pay-off"/>
    <w:basedOn w:val="Standaard"/>
    <w:next w:val="Standaard"/>
    <w:qFormat/>
    <w:rsid w:val="00970649"/>
    <w:rPr>
      <w:rFonts w:ascii="Ubuntu" w:hAnsi="Ubuntu"/>
      <w:i/>
      <w:color w:val="43B02A"/>
    </w:rPr>
  </w:style>
  <w:style w:type="paragraph" w:styleId="Voetnoottekst">
    <w:name w:val="footnote text"/>
    <w:basedOn w:val="Standaard"/>
    <w:link w:val="VoetnoottekstChar"/>
    <w:uiPriority w:val="99"/>
    <w:semiHidden/>
    <w:unhideWhenUsed/>
    <w:rsid w:val="00970649"/>
    <w:pPr>
      <w:spacing w:line="220" w:lineRule="exact"/>
      <w:ind w:left="2155"/>
    </w:pPr>
    <w:rPr>
      <w:sz w:val="16"/>
    </w:rPr>
  </w:style>
  <w:style w:type="character" w:customStyle="1" w:styleId="VoetnoottekstChar">
    <w:name w:val="Voetnoottekst Char"/>
    <w:basedOn w:val="Standaardalinea-lettertype"/>
    <w:link w:val="Voetnoottekst"/>
    <w:uiPriority w:val="99"/>
    <w:semiHidden/>
    <w:rsid w:val="00970649"/>
    <w:rPr>
      <w:rFonts w:ascii="Ubuntu Light" w:hAnsi="Ubuntu Light"/>
      <w:bCs/>
      <w:sz w:val="16"/>
      <w:szCs w:val="20"/>
    </w:rPr>
  </w:style>
  <w:style w:type="character" w:styleId="Voetnootmarkering">
    <w:name w:val="footnote reference"/>
    <w:basedOn w:val="Standaardalinea-lettertype"/>
    <w:uiPriority w:val="99"/>
    <w:semiHidden/>
    <w:unhideWhenUsed/>
    <w:rsid w:val="00970649"/>
    <w:rPr>
      <w:vertAlign w:val="superscript"/>
    </w:rPr>
  </w:style>
  <w:style w:type="paragraph" w:styleId="Ballontekst">
    <w:name w:val="Balloon Text"/>
    <w:basedOn w:val="Standaard"/>
    <w:link w:val="BallontekstChar"/>
    <w:uiPriority w:val="99"/>
    <w:semiHidden/>
    <w:unhideWhenUsed/>
    <w:rsid w:val="00A7591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75911"/>
    <w:rPr>
      <w:rFonts w:ascii="Tahoma" w:hAnsi="Tahoma" w:cs="Tahoma"/>
      <w:bCs/>
      <w:sz w:val="16"/>
      <w:szCs w:val="16"/>
    </w:rPr>
  </w:style>
  <w:style w:type="character" w:styleId="Tekstvantijdelijkeaanduiding">
    <w:name w:val="Placeholder Text"/>
    <w:basedOn w:val="Standaardalinea-lettertype"/>
    <w:uiPriority w:val="99"/>
    <w:semiHidden/>
    <w:rsid w:val="00247663"/>
    <w:rPr>
      <w:color w:val="808080"/>
    </w:rPr>
  </w:style>
  <w:style w:type="character" w:customStyle="1" w:styleId="A2">
    <w:name w:val="A2"/>
    <w:uiPriority w:val="99"/>
    <w:rsid w:val="004A11C5"/>
    <w:rPr>
      <w:rFonts w:cs="Ubuntu Light"/>
      <w:color w:val="000000"/>
      <w:sz w:val="20"/>
      <w:szCs w:val="20"/>
    </w:rPr>
  </w:style>
  <w:style w:type="character" w:styleId="Nadruk">
    <w:name w:val="Emphasis"/>
    <w:basedOn w:val="Standaardalinea-lettertype"/>
    <w:uiPriority w:val="20"/>
    <w:qFormat/>
    <w:rsid w:val="009034E1"/>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basedOn w:val="Standaardalinea-lettertype"/>
    <w:uiPriority w:val="99"/>
    <w:unhideWhenUsed/>
    <w:rsid w:val="004D44B0"/>
    <w:rPr>
      <w:color w:val="0563C1" w:themeColor="hyperlink"/>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sz w:val="22"/>
      <w:szCs w:val="22"/>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3"/>
      </w:numPr>
      <w:spacing w:line="324" w:lineRule="auto"/>
      <w:ind w:left="720" w:hanging="720"/>
      <w:contextualSpacing/>
    </w:pPr>
    <w:rPr>
      <w:rFonts w:asciiTheme="minorHAnsi" w:eastAsiaTheme="minorHAnsi" w:hAnsiTheme="minorHAnsi"/>
      <w:bCs w:val="0"/>
      <w:color w:val="000000" w:themeColor="text1"/>
      <w:sz w:val="22"/>
      <w:szCs w:val="18"/>
      <w:lang w:eastAsia="en-US"/>
    </w:rPr>
  </w:style>
  <w:style w:type="paragraph" w:styleId="Lijstopsomteken4">
    <w:name w:val="List Bullet 4"/>
    <w:basedOn w:val="Standaard"/>
    <w:uiPriority w:val="99"/>
    <w:semiHidden/>
    <w:unhideWhenUsed/>
    <w:rsid w:val="004D44B0"/>
    <w:pPr>
      <w:numPr>
        <w:ilvl w:val="3"/>
        <w:numId w:val="3"/>
      </w:numPr>
      <w:spacing w:line="324" w:lineRule="auto"/>
      <w:contextualSpacing/>
    </w:pPr>
    <w:rPr>
      <w:rFonts w:asciiTheme="minorHAnsi" w:eastAsiaTheme="minorHAnsi" w:hAnsiTheme="minorHAnsi"/>
      <w:bCs w:val="0"/>
      <w:color w:val="000000" w:themeColor="text1"/>
      <w:sz w:val="22"/>
      <w:szCs w:val="18"/>
      <w:lang w:eastAsia="en-US"/>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 w:val="22"/>
      <w:szCs w:val="18"/>
      <w:lang w:eastAsia="en-US"/>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4"/>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uiPriority w:val="99"/>
    <w:unhideWhenUsed/>
    <w:rsid w:val="004D44B0"/>
    <w:pPr>
      <w:spacing w:line="240" w:lineRule="auto"/>
    </w:pPr>
  </w:style>
  <w:style w:type="character" w:customStyle="1" w:styleId="TekstopmerkingChar">
    <w:name w:val="Tekst opmerking Char"/>
    <w:basedOn w:val="Standaardalinea-lettertype"/>
    <w:link w:val="Tekstopmerking"/>
    <w:uiPriority w:val="99"/>
    <w:rsid w:val="004D44B0"/>
    <w:rPr>
      <w:rFonts w:ascii="Ubuntu Light" w:hAnsi="Ubuntu Light"/>
      <w:bCs/>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hAnsi="Ubuntu Light"/>
      <w:b/>
      <w:bCs/>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6"/>
      </w:numPr>
      <w:spacing w:before="400" w:after="200" w:line="240" w:lineRule="auto"/>
    </w:pPr>
    <w:rPr>
      <w:rFonts w:asciiTheme="minorHAnsi" w:eastAsiaTheme="minorHAnsi" w:hAnsiTheme="minorHAnsi"/>
      <w:b/>
      <w:bCs w:val="0"/>
      <w:color w:val="44546A" w:themeColor="text2"/>
      <w:sz w:val="32"/>
      <w:lang w:eastAsia="en-US"/>
    </w:rPr>
  </w:style>
  <w:style w:type="paragraph" w:customStyle="1" w:styleId="KdVArtikel2">
    <w:name w:val="KdV Artikel 2"/>
    <w:basedOn w:val="Standaard"/>
    <w:uiPriority w:val="10"/>
    <w:qFormat/>
    <w:rsid w:val="003F6B01"/>
    <w:pPr>
      <w:numPr>
        <w:ilvl w:val="1"/>
        <w:numId w:val="46"/>
      </w:numPr>
      <w:spacing w:after="160" w:line="324" w:lineRule="auto"/>
    </w:pPr>
    <w:rPr>
      <w:rFonts w:asciiTheme="minorHAnsi" w:eastAsiaTheme="minorHAnsi" w:hAnsiTheme="minorHAnsi"/>
      <w:bCs w:val="0"/>
      <w:color w:val="000000" w:themeColor="text1"/>
      <w:sz w:val="22"/>
      <w:lang w:eastAsia="en-US"/>
    </w:rPr>
  </w:style>
  <w:style w:type="numbering" w:customStyle="1" w:styleId="KdVArtikelen">
    <w:name w:val="KdV Artikelen"/>
    <w:uiPriority w:val="99"/>
    <w:rsid w:val="003F6B01"/>
    <w:pPr>
      <w:numPr>
        <w:numId w:val="45"/>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lang w:eastAsia="en-US"/>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character" w:styleId="Vermelding">
    <w:name w:val="Mention"/>
    <w:basedOn w:val="Standaardalinea-lettertype"/>
    <w:uiPriority w:val="99"/>
    <w:unhideWhenUsed/>
    <w:rsid w:val="00D3524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bin"/><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oter" Target="footer5.xml"/></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bin"/><Relationship Id="rId1" Type="http://schemas.openxmlformats.org/officeDocument/2006/relationships/image" Target="media/image2.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egeral\AppData\Local\Temp\Templafy\WordVsto\Overeenkomst%20HW%20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130C80358245009C07C3CE8461EC1B"/>
        <w:category>
          <w:name w:val="Algemeen"/>
          <w:gallery w:val="placeholder"/>
        </w:category>
        <w:types>
          <w:type w:val="bbPlcHdr"/>
        </w:types>
        <w:behaviors>
          <w:behavior w:val="content"/>
        </w:behaviors>
        <w:guid w:val="{15FBF511-D695-4660-A6F2-B0045B42D52D}"/>
      </w:docPartPr>
      <w:docPartBody>
        <w:p w:rsidR="00411FCD" w:rsidRDefault="00411FCD">
          <w:pPr>
            <w:pStyle w:val="1E130C80358245009C07C3CE8461EC1B"/>
          </w:pPr>
          <w:r w:rsidRPr="00EA3B85">
            <w:rPr>
              <w:rStyle w:val="Tekstvantijdelijkeaanduiding"/>
            </w:rPr>
            <w:t>[Naam aanbesteding]</w:t>
          </w:r>
        </w:p>
      </w:docPartBody>
    </w:docPart>
    <w:docPart>
      <w:docPartPr>
        <w:name w:val="36FB271EC40642B2B14ACD6A8FCAF11A"/>
        <w:category>
          <w:name w:val="Algemeen"/>
          <w:gallery w:val="placeholder"/>
        </w:category>
        <w:types>
          <w:type w:val="bbPlcHdr"/>
        </w:types>
        <w:behaviors>
          <w:behavior w:val="content"/>
        </w:behaviors>
        <w:guid w:val="{D6742C82-D36B-42C9-B8B3-F10E64BEEAF4}"/>
      </w:docPartPr>
      <w:docPartBody>
        <w:p w:rsidR="00411FCD" w:rsidRDefault="00411FCD">
          <w:pPr>
            <w:pStyle w:val="36FB271EC40642B2B14ACD6A8FCAF11A"/>
          </w:pPr>
          <w:r w:rsidRPr="00EA3B85">
            <w:rPr>
              <w:rStyle w:val="Tekstvantijdelijkeaanduiding"/>
            </w:rPr>
            <w:t>[Datum]</w:t>
          </w:r>
        </w:p>
      </w:docPartBody>
    </w:docPart>
    <w:docPart>
      <w:docPartPr>
        <w:name w:val="6ECC73747B0A48BC977BD6277316EF89"/>
        <w:category>
          <w:name w:val="Algemeen"/>
          <w:gallery w:val="placeholder"/>
        </w:category>
        <w:types>
          <w:type w:val="bbPlcHdr"/>
        </w:types>
        <w:behaviors>
          <w:behavior w:val="content"/>
        </w:behaviors>
        <w:guid w:val="{94C4DE0A-459D-4275-A47C-74226A3AA6FA}"/>
      </w:docPartPr>
      <w:docPartBody>
        <w:p w:rsidR="00411FCD" w:rsidRDefault="00411FCD">
          <w:pPr>
            <w:pStyle w:val="6ECC73747B0A48BC977BD6277316EF89"/>
          </w:pPr>
          <w:r w:rsidRPr="00EA3B85">
            <w:rPr>
              <w:rStyle w:val="Tekstvantijdelijkeaanduiding"/>
            </w:rPr>
            <w:t>[Kenmerk]</w:t>
          </w:r>
        </w:p>
      </w:docPartBody>
    </w:docPart>
    <w:docPart>
      <w:docPartPr>
        <w:name w:val="80B7F6C442DA41B69B9DF6587A937E71"/>
        <w:category>
          <w:name w:val="Algemeen"/>
          <w:gallery w:val="placeholder"/>
        </w:category>
        <w:types>
          <w:type w:val="bbPlcHdr"/>
        </w:types>
        <w:behaviors>
          <w:behavior w:val="content"/>
        </w:behaviors>
        <w:guid w:val="{95D0FEFB-2594-4504-A699-A71C96B8EE99}"/>
      </w:docPartPr>
      <w:docPartBody>
        <w:p w:rsidR="00411FCD" w:rsidRDefault="00411FCD">
          <w:pPr>
            <w:pStyle w:val="80B7F6C442DA41B69B9DF6587A937E71"/>
          </w:pPr>
          <w:r w:rsidRPr="00FE0B9B">
            <w:rPr>
              <w:rStyle w:val="Tekstvantijdelijkeaanduiding"/>
              <w:color w:val="E97132" w:themeColor="accent2"/>
            </w:rPr>
            <w:t>[Adres]</w:t>
          </w:r>
        </w:p>
      </w:docPartBody>
    </w:docPart>
    <w:docPart>
      <w:docPartPr>
        <w:name w:val="853E0DD71C8D46929E857D20248B2363"/>
        <w:category>
          <w:name w:val="Algemeen"/>
          <w:gallery w:val="placeholder"/>
        </w:category>
        <w:types>
          <w:type w:val="bbPlcHdr"/>
        </w:types>
        <w:behaviors>
          <w:behavior w:val="content"/>
        </w:behaviors>
        <w:guid w:val="{E7F63A18-AB95-4C88-BAC5-89FACAE45BAA}"/>
      </w:docPartPr>
      <w:docPartBody>
        <w:p w:rsidR="00411FCD" w:rsidRDefault="00411FCD">
          <w:pPr>
            <w:pStyle w:val="853E0DD71C8D46929E857D20248B2363"/>
          </w:pPr>
          <w:r w:rsidRPr="00FE0B9B">
            <w:rPr>
              <w:rStyle w:val="Tekstvantijdelijkeaanduiding"/>
              <w:color w:val="E97132" w:themeColor="accent2"/>
            </w:rPr>
            <w:t>[Plaatsnaam]</w:t>
          </w:r>
        </w:p>
      </w:docPartBody>
    </w:docPart>
    <w:docPart>
      <w:docPartPr>
        <w:name w:val="C4D49FC5D7184E55BD46EBA142962237"/>
        <w:category>
          <w:name w:val="Algemeen"/>
          <w:gallery w:val="placeholder"/>
        </w:category>
        <w:types>
          <w:type w:val="bbPlcHdr"/>
        </w:types>
        <w:behaviors>
          <w:behavior w:val="content"/>
        </w:behaviors>
        <w:guid w:val="{A132BC4E-B31E-4BEA-A28B-16284353C0B1}"/>
      </w:docPartPr>
      <w:docPartBody>
        <w:p w:rsidR="00411FCD" w:rsidRDefault="00411FCD">
          <w:pPr>
            <w:pStyle w:val="C4D49FC5D7184E55BD46EBA142962237"/>
          </w:pPr>
          <w:r w:rsidRPr="00FE0B9B">
            <w:rPr>
              <w:rStyle w:val="Tekstvantijdelijkeaanduiding"/>
              <w:color w:val="E97132" w:themeColor="accent2"/>
            </w:rPr>
            <w:t>[Naam ondertekenaar]</w:t>
          </w:r>
        </w:p>
      </w:docPartBody>
    </w:docPart>
    <w:docPart>
      <w:docPartPr>
        <w:name w:val="E2B40F7D63754673A1E6D8F18971A597"/>
        <w:category>
          <w:name w:val="Algemeen"/>
          <w:gallery w:val="placeholder"/>
        </w:category>
        <w:types>
          <w:type w:val="bbPlcHdr"/>
        </w:types>
        <w:behaviors>
          <w:behavior w:val="content"/>
        </w:behaviors>
        <w:guid w:val="{AF021F5C-021E-4DE5-81FC-CC77D4F9F42D}"/>
      </w:docPartPr>
      <w:docPartBody>
        <w:p w:rsidR="00411FCD" w:rsidRDefault="00411FCD">
          <w:pPr>
            <w:pStyle w:val="E2B40F7D63754673A1E6D8F18971A597"/>
          </w:pPr>
          <w:r w:rsidRPr="00FE0B9B">
            <w:rPr>
              <w:rStyle w:val="Tekstvantijdelijkeaanduiding"/>
              <w:color w:val="E97132" w:themeColor="accent2"/>
            </w:rPr>
            <w:t>[Functietitel]</w:t>
          </w:r>
        </w:p>
      </w:docPartBody>
    </w:docPart>
    <w:docPart>
      <w:docPartPr>
        <w:name w:val="86CE76671E144CDCB525587821083864"/>
        <w:category>
          <w:name w:val="Algemeen"/>
          <w:gallery w:val="placeholder"/>
        </w:category>
        <w:types>
          <w:type w:val="bbPlcHdr"/>
        </w:types>
        <w:behaviors>
          <w:behavior w:val="content"/>
        </w:behaviors>
        <w:guid w:val="{1F8868E8-B312-4ADA-869F-ADF5941371A6}"/>
      </w:docPartPr>
      <w:docPartBody>
        <w:p w:rsidR="00411FCD" w:rsidRDefault="00411FCD">
          <w:pPr>
            <w:pStyle w:val="86CE76671E144CDCB525587821083864"/>
          </w:pPr>
          <w:r w:rsidRPr="00FE0B9B">
            <w:rPr>
              <w:rStyle w:val="Tekstvantijdelijkeaanduiding"/>
              <w:color w:val="E97132" w:themeColor="accent2"/>
            </w:rPr>
            <w:t>[Naam Opdrachtnemer]</w:t>
          </w:r>
        </w:p>
      </w:docPartBody>
    </w:docPart>
    <w:docPart>
      <w:docPartPr>
        <w:name w:val="8F8CB8B9794D457AB7E8109074A77146"/>
        <w:category>
          <w:name w:val="Algemeen"/>
          <w:gallery w:val="placeholder"/>
        </w:category>
        <w:types>
          <w:type w:val="bbPlcHdr"/>
        </w:types>
        <w:behaviors>
          <w:behavior w:val="content"/>
        </w:behaviors>
        <w:guid w:val="{9549257C-92B5-4313-B364-278A8E5F4ECA}"/>
      </w:docPartPr>
      <w:docPartBody>
        <w:p w:rsidR="00411FCD" w:rsidRDefault="00411FCD">
          <w:pPr>
            <w:pStyle w:val="8F8CB8B9794D457AB7E8109074A77146"/>
          </w:pPr>
          <w:r w:rsidRPr="00FE0B9B">
            <w:rPr>
              <w:rStyle w:val="Tekstvantijdelijkeaanduiding"/>
              <w:color w:val="E97132" w:themeColor="accent2"/>
            </w:rPr>
            <w:t>[KvK-nummer]</w:t>
          </w:r>
        </w:p>
      </w:docPartBody>
    </w:docPart>
    <w:docPart>
      <w:docPartPr>
        <w:name w:val="7C3B865414E540C09D77595024B2D206"/>
        <w:category>
          <w:name w:val="Algemeen"/>
          <w:gallery w:val="placeholder"/>
        </w:category>
        <w:types>
          <w:type w:val="bbPlcHdr"/>
        </w:types>
        <w:behaviors>
          <w:behavior w:val="content"/>
        </w:behaviors>
        <w:guid w:val="{E19CF6CA-C086-463E-8352-C74A34324896}"/>
      </w:docPartPr>
      <w:docPartBody>
        <w:p w:rsidR="00411FCD" w:rsidRDefault="00411FCD">
          <w:pPr>
            <w:pStyle w:val="7C3B865414E540C09D77595024B2D206"/>
          </w:pPr>
          <w:r w:rsidRPr="00FE0B9B">
            <w:rPr>
              <w:rStyle w:val="Tekstvantijdelijkeaanduiding"/>
              <w:color w:val="E97132" w:themeColor="accent2"/>
            </w:rPr>
            <w:t>[Adres]</w:t>
          </w:r>
        </w:p>
      </w:docPartBody>
    </w:docPart>
    <w:docPart>
      <w:docPartPr>
        <w:name w:val="088C8A586ACA4824BD3717D2ED52F4CC"/>
        <w:category>
          <w:name w:val="Algemeen"/>
          <w:gallery w:val="placeholder"/>
        </w:category>
        <w:types>
          <w:type w:val="bbPlcHdr"/>
        </w:types>
        <w:behaviors>
          <w:behavior w:val="content"/>
        </w:behaviors>
        <w:guid w:val="{4B3E6943-A2CD-47BD-B504-CFB91CBAA556}"/>
      </w:docPartPr>
      <w:docPartBody>
        <w:p w:rsidR="00411FCD" w:rsidRDefault="00411FCD">
          <w:pPr>
            <w:pStyle w:val="088C8A586ACA4824BD3717D2ED52F4CC"/>
          </w:pPr>
          <w:r w:rsidRPr="00FE0B9B">
            <w:rPr>
              <w:rStyle w:val="Tekstvantijdelijkeaanduiding"/>
              <w:color w:val="E97132" w:themeColor="accent2"/>
            </w:rPr>
            <w:t>[Plaatsnaam]</w:t>
          </w:r>
        </w:p>
      </w:docPartBody>
    </w:docPart>
    <w:docPart>
      <w:docPartPr>
        <w:name w:val="A0741950EFC14BC9BD7E77E1E7D3593B"/>
        <w:category>
          <w:name w:val="Algemeen"/>
          <w:gallery w:val="placeholder"/>
        </w:category>
        <w:types>
          <w:type w:val="bbPlcHdr"/>
        </w:types>
        <w:behaviors>
          <w:behavior w:val="content"/>
        </w:behaviors>
        <w:guid w:val="{39804B09-C9B1-446B-AA12-7F73A08BB2D1}"/>
      </w:docPartPr>
      <w:docPartBody>
        <w:p w:rsidR="00411FCD" w:rsidRDefault="00411FCD">
          <w:pPr>
            <w:pStyle w:val="A0741950EFC14BC9BD7E77E1E7D3593B"/>
          </w:pPr>
          <w:r w:rsidRPr="00FE0B9B">
            <w:rPr>
              <w:rStyle w:val="Tekstvantijdelijkeaanduiding"/>
              <w:color w:val="E97132" w:themeColor="accent2"/>
            </w:rPr>
            <w:t>[Naam ondertekenaar]</w:t>
          </w:r>
        </w:p>
      </w:docPartBody>
    </w:docPart>
    <w:docPart>
      <w:docPartPr>
        <w:name w:val="57939B9D453C4755B6E0A523297ABEFB"/>
        <w:category>
          <w:name w:val="Algemeen"/>
          <w:gallery w:val="placeholder"/>
        </w:category>
        <w:types>
          <w:type w:val="bbPlcHdr"/>
        </w:types>
        <w:behaviors>
          <w:behavior w:val="content"/>
        </w:behaviors>
        <w:guid w:val="{868F3E6B-A493-4743-A54A-75C8BD1E007B}"/>
      </w:docPartPr>
      <w:docPartBody>
        <w:p w:rsidR="00411FCD" w:rsidRDefault="00411FCD">
          <w:pPr>
            <w:pStyle w:val="57939B9D453C4755B6E0A523297ABEFB"/>
          </w:pPr>
          <w:r w:rsidRPr="00FE0B9B">
            <w:rPr>
              <w:rStyle w:val="Tekstvantijdelijkeaanduiding"/>
              <w:color w:val="E97132" w:themeColor="accent2"/>
            </w:rPr>
            <w:t>[Functietitel]</w:t>
          </w:r>
        </w:p>
      </w:docPartBody>
    </w:docPart>
    <w:docPart>
      <w:docPartPr>
        <w:name w:val="315C07EF321F462EBD0005E427666DBC"/>
        <w:category>
          <w:name w:val="Algemeen"/>
          <w:gallery w:val="placeholder"/>
        </w:category>
        <w:types>
          <w:type w:val="bbPlcHdr"/>
        </w:types>
        <w:behaviors>
          <w:behavior w:val="content"/>
        </w:behaviors>
        <w:guid w:val="{D2CA8352-68ED-418F-A8B2-094D5FB48607}"/>
      </w:docPartPr>
      <w:docPartBody>
        <w:p w:rsidR="00411FCD" w:rsidRDefault="00411FCD">
          <w:pPr>
            <w:pStyle w:val="315C07EF321F462EBD0005E427666DBC"/>
          </w:pPr>
          <w:r w:rsidRPr="00FE0B9B">
            <w:rPr>
              <w:rStyle w:val="Tekstvantijdelijkeaanduiding"/>
              <w:color w:val="808080" w:themeColor="background1" w:themeShade="80"/>
            </w:rPr>
            <w:t>[Naam Opdrachtnemer]</w:t>
          </w:r>
        </w:p>
      </w:docPartBody>
    </w:docPart>
    <w:docPart>
      <w:docPartPr>
        <w:name w:val="B45F94A1190C4026A0C17EDE057B178A"/>
        <w:category>
          <w:name w:val="Algemeen"/>
          <w:gallery w:val="placeholder"/>
        </w:category>
        <w:types>
          <w:type w:val="bbPlcHdr"/>
        </w:types>
        <w:behaviors>
          <w:behavior w:val="content"/>
        </w:behaviors>
        <w:guid w:val="{8412F9C0-FFED-4327-B55B-BB9E6B2376D1}"/>
      </w:docPartPr>
      <w:docPartBody>
        <w:p w:rsidR="00411FCD" w:rsidRDefault="00411FCD">
          <w:pPr>
            <w:pStyle w:val="B45F94A1190C4026A0C17EDE057B178A"/>
          </w:pPr>
          <w:r w:rsidRPr="00FE0B9B">
            <w:rPr>
              <w:rStyle w:val="Tekstvantijdelijkeaanduiding"/>
              <w:color w:val="808080" w:themeColor="background1" w:themeShade="80"/>
            </w:rPr>
            <w:t>[KvK-nummer]</w:t>
          </w:r>
        </w:p>
      </w:docPartBody>
    </w:docPart>
    <w:docPart>
      <w:docPartPr>
        <w:name w:val="7248BFB1C5AC4E78A2BB182AEDB51ED5"/>
        <w:category>
          <w:name w:val="Algemeen"/>
          <w:gallery w:val="placeholder"/>
        </w:category>
        <w:types>
          <w:type w:val="bbPlcHdr"/>
        </w:types>
        <w:behaviors>
          <w:behavior w:val="content"/>
        </w:behaviors>
        <w:guid w:val="{64805D87-1A00-496D-83C3-D6D281237614}"/>
      </w:docPartPr>
      <w:docPartBody>
        <w:p w:rsidR="00411FCD" w:rsidRDefault="00411FCD">
          <w:pPr>
            <w:pStyle w:val="7248BFB1C5AC4E78A2BB182AEDB51ED5"/>
          </w:pPr>
          <w:r w:rsidRPr="00FE0B9B">
            <w:rPr>
              <w:rStyle w:val="Tekstvantijdelijkeaanduiding"/>
              <w:color w:val="808080" w:themeColor="background1" w:themeShade="80"/>
            </w:rPr>
            <w:t>[Adres]</w:t>
          </w:r>
        </w:p>
      </w:docPartBody>
    </w:docPart>
    <w:docPart>
      <w:docPartPr>
        <w:name w:val="55FA3B62B17E402882BC6E3DDB981224"/>
        <w:category>
          <w:name w:val="Algemeen"/>
          <w:gallery w:val="placeholder"/>
        </w:category>
        <w:types>
          <w:type w:val="bbPlcHdr"/>
        </w:types>
        <w:behaviors>
          <w:behavior w:val="content"/>
        </w:behaviors>
        <w:guid w:val="{4E2F45BA-23CC-4B46-BF01-12543CCD715F}"/>
      </w:docPartPr>
      <w:docPartBody>
        <w:p w:rsidR="00411FCD" w:rsidRDefault="00411FCD">
          <w:pPr>
            <w:pStyle w:val="55FA3B62B17E402882BC6E3DDB981224"/>
          </w:pPr>
          <w:r w:rsidRPr="00FE0B9B">
            <w:rPr>
              <w:rStyle w:val="Tekstvantijdelijkeaanduiding"/>
              <w:color w:val="808080" w:themeColor="background1" w:themeShade="80"/>
            </w:rPr>
            <w:t>[Plaatsnaam]</w:t>
          </w:r>
        </w:p>
      </w:docPartBody>
    </w:docPart>
    <w:docPart>
      <w:docPartPr>
        <w:name w:val="60FB1D9855614C43A95FAB89B2E591D8"/>
        <w:category>
          <w:name w:val="Algemeen"/>
          <w:gallery w:val="placeholder"/>
        </w:category>
        <w:types>
          <w:type w:val="bbPlcHdr"/>
        </w:types>
        <w:behaviors>
          <w:behavior w:val="content"/>
        </w:behaviors>
        <w:guid w:val="{1CFA711A-9451-4EED-AC0C-3E187614EBD9}"/>
      </w:docPartPr>
      <w:docPartBody>
        <w:p w:rsidR="00411FCD" w:rsidRDefault="00411FCD">
          <w:pPr>
            <w:pStyle w:val="60FB1D9855614C43A95FAB89B2E591D8"/>
          </w:pPr>
          <w:r w:rsidRPr="00FE0B9B">
            <w:rPr>
              <w:rStyle w:val="Tekstvantijdelijkeaanduiding"/>
              <w:color w:val="808080" w:themeColor="background1" w:themeShade="80"/>
            </w:rPr>
            <w:t>[Naam ondertekenaar]</w:t>
          </w:r>
        </w:p>
      </w:docPartBody>
    </w:docPart>
    <w:docPart>
      <w:docPartPr>
        <w:name w:val="18AFE8358DBD4AEA9CC4B73EDDB2699E"/>
        <w:category>
          <w:name w:val="Algemeen"/>
          <w:gallery w:val="placeholder"/>
        </w:category>
        <w:types>
          <w:type w:val="bbPlcHdr"/>
        </w:types>
        <w:behaviors>
          <w:behavior w:val="content"/>
        </w:behaviors>
        <w:guid w:val="{604AF7E6-9A29-49DC-928E-4837E0AF6B36}"/>
      </w:docPartPr>
      <w:docPartBody>
        <w:p w:rsidR="00411FCD" w:rsidRDefault="00411FCD">
          <w:pPr>
            <w:pStyle w:val="18AFE8358DBD4AEA9CC4B73EDDB2699E"/>
          </w:pPr>
          <w:r w:rsidRPr="00FE0B9B">
            <w:rPr>
              <w:rStyle w:val="Tekstvantijdelijkeaanduiding"/>
              <w:color w:val="808080" w:themeColor="background1" w:themeShade="80"/>
            </w:rPr>
            <w:t>[Functietitel]</w:t>
          </w:r>
        </w:p>
      </w:docPartBody>
    </w:docPart>
    <w:docPart>
      <w:docPartPr>
        <w:name w:val="2C25455A0091477CAA4D21F1840E0DE5"/>
        <w:category>
          <w:name w:val="Algemeen"/>
          <w:gallery w:val="placeholder"/>
        </w:category>
        <w:types>
          <w:type w:val="bbPlcHdr"/>
        </w:types>
        <w:behaviors>
          <w:behavior w:val="content"/>
        </w:behaviors>
        <w:guid w:val="{2D2CA44E-38C0-489D-995C-C2FE80194AAE}"/>
      </w:docPartPr>
      <w:docPartBody>
        <w:p w:rsidR="00411FCD" w:rsidRDefault="00411FCD">
          <w:pPr>
            <w:pStyle w:val="2C25455A0091477CAA4D21F1840E0DE5"/>
          </w:pPr>
          <w:r w:rsidRPr="00FE0B9B">
            <w:rPr>
              <w:rStyle w:val="Tekstvantijdelijkeaanduiding"/>
              <w:color w:val="808080" w:themeColor="background1" w:themeShade="80"/>
            </w:rPr>
            <w:t>[Naam Opdrachtnemer]</w:t>
          </w:r>
        </w:p>
      </w:docPartBody>
    </w:docPart>
    <w:docPart>
      <w:docPartPr>
        <w:name w:val="077E1B24F451497D80EB447D5F40AA98"/>
        <w:category>
          <w:name w:val="Algemeen"/>
          <w:gallery w:val="placeholder"/>
        </w:category>
        <w:types>
          <w:type w:val="bbPlcHdr"/>
        </w:types>
        <w:behaviors>
          <w:behavior w:val="content"/>
        </w:behaviors>
        <w:guid w:val="{43083B45-32D5-48B0-84C2-7BCAB1103B1D}"/>
      </w:docPartPr>
      <w:docPartBody>
        <w:p w:rsidR="00411FCD" w:rsidRDefault="00411FCD">
          <w:pPr>
            <w:pStyle w:val="077E1B24F451497D80EB447D5F40AA98"/>
          </w:pPr>
          <w:r w:rsidRPr="00FE0B9B">
            <w:rPr>
              <w:rStyle w:val="Tekstvantijdelijkeaanduiding"/>
              <w:color w:val="808080" w:themeColor="background1" w:themeShade="80"/>
            </w:rPr>
            <w:t>[KvK-nummer]</w:t>
          </w:r>
        </w:p>
      </w:docPartBody>
    </w:docPart>
    <w:docPart>
      <w:docPartPr>
        <w:name w:val="A2B341516C7F4C9CBB24AD728180F535"/>
        <w:category>
          <w:name w:val="Algemeen"/>
          <w:gallery w:val="placeholder"/>
        </w:category>
        <w:types>
          <w:type w:val="bbPlcHdr"/>
        </w:types>
        <w:behaviors>
          <w:behavior w:val="content"/>
        </w:behaviors>
        <w:guid w:val="{5F5BB95B-FF92-4C4A-91D6-42F27695C1C0}"/>
      </w:docPartPr>
      <w:docPartBody>
        <w:p w:rsidR="00411FCD" w:rsidRDefault="00411FCD">
          <w:pPr>
            <w:pStyle w:val="A2B341516C7F4C9CBB24AD728180F535"/>
          </w:pPr>
          <w:r w:rsidRPr="00FE0B9B">
            <w:rPr>
              <w:rStyle w:val="Tekstvantijdelijkeaanduiding"/>
              <w:color w:val="808080" w:themeColor="background1" w:themeShade="80"/>
            </w:rPr>
            <w:t>[Adres]</w:t>
          </w:r>
        </w:p>
      </w:docPartBody>
    </w:docPart>
    <w:docPart>
      <w:docPartPr>
        <w:name w:val="467397726DF642D2A6411B1014DD1B66"/>
        <w:category>
          <w:name w:val="Algemeen"/>
          <w:gallery w:val="placeholder"/>
        </w:category>
        <w:types>
          <w:type w:val="bbPlcHdr"/>
        </w:types>
        <w:behaviors>
          <w:behavior w:val="content"/>
        </w:behaviors>
        <w:guid w:val="{2C214E2B-DDAC-49B0-977B-198337CFF8A3}"/>
      </w:docPartPr>
      <w:docPartBody>
        <w:p w:rsidR="00411FCD" w:rsidRDefault="00411FCD">
          <w:pPr>
            <w:pStyle w:val="467397726DF642D2A6411B1014DD1B66"/>
          </w:pPr>
          <w:r w:rsidRPr="00FE0B9B">
            <w:rPr>
              <w:rStyle w:val="Tekstvantijdelijkeaanduiding"/>
              <w:color w:val="808080" w:themeColor="background1" w:themeShade="80"/>
            </w:rPr>
            <w:t>[Plaatsnaam]</w:t>
          </w:r>
        </w:p>
      </w:docPartBody>
    </w:docPart>
    <w:docPart>
      <w:docPartPr>
        <w:name w:val="8E60DB3E0D3245679A44CCFB7F048CD9"/>
        <w:category>
          <w:name w:val="Algemeen"/>
          <w:gallery w:val="placeholder"/>
        </w:category>
        <w:types>
          <w:type w:val="bbPlcHdr"/>
        </w:types>
        <w:behaviors>
          <w:behavior w:val="content"/>
        </w:behaviors>
        <w:guid w:val="{14DCE20B-9C4E-4C83-A3D6-FADC138BD3BA}"/>
      </w:docPartPr>
      <w:docPartBody>
        <w:p w:rsidR="00411FCD" w:rsidRDefault="00411FCD">
          <w:pPr>
            <w:pStyle w:val="8E60DB3E0D3245679A44CCFB7F048CD9"/>
          </w:pPr>
          <w:r w:rsidRPr="00FE0B9B">
            <w:rPr>
              <w:rStyle w:val="Tekstvantijdelijkeaanduiding"/>
              <w:color w:val="808080" w:themeColor="background1" w:themeShade="80"/>
            </w:rPr>
            <w:t>[Naam ondertekenaar]</w:t>
          </w:r>
        </w:p>
      </w:docPartBody>
    </w:docPart>
    <w:docPart>
      <w:docPartPr>
        <w:name w:val="EFD21C810145449EBC1AA25B815F7380"/>
        <w:category>
          <w:name w:val="Algemeen"/>
          <w:gallery w:val="placeholder"/>
        </w:category>
        <w:types>
          <w:type w:val="bbPlcHdr"/>
        </w:types>
        <w:behaviors>
          <w:behavior w:val="content"/>
        </w:behaviors>
        <w:guid w:val="{EB9F307A-E681-46F3-9378-66E7C3CF32EA}"/>
      </w:docPartPr>
      <w:docPartBody>
        <w:p w:rsidR="00411FCD" w:rsidRDefault="00411FCD">
          <w:pPr>
            <w:pStyle w:val="EFD21C810145449EBC1AA25B815F7380"/>
          </w:pPr>
          <w:r w:rsidRPr="00FE0B9B">
            <w:rPr>
              <w:rStyle w:val="Tekstvantijdelijkeaanduiding"/>
              <w:color w:val="808080" w:themeColor="background1" w:themeShade="80"/>
            </w:rPr>
            <w:t>[Functietitel]</w:t>
          </w:r>
        </w:p>
      </w:docPartBody>
    </w:docPart>
    <w:docPart>
      <w:docPartPr>
        <w:name w:val="A5A4E36FDADC4F308749C9B6882448F5"/>
        <w:category>
          <w:name w:val="Algemeen"/>
          <w:gallery w:val="placeholder"/>
        </w:category>
        <w:types>
          <w:type w:val="bbPlcHdr"/>
        </w:types>
        <w:behaviors>
          <w:behavior w:val="content"/>
        </w:behaviors>
        <w:guid w:val="{DCD2EE54-561D-43FD-B0DE-BDD58742EB80}"/>
      </w:docPartPr>
      <w:docPartBody>
        <w:p w:rsidR="00411FCD" w:rsidRDefault="00411FCD">
          <w:pPr>
            <w:pStyle w:val="A5A4E36FDADC4F308749C9B6882448F5"/>
          </w:pPr>
          <w:r w:rsidRPr="00AA2CE4">
            <w:rPr>
              <w:rStyle w:val="Tekstvantijdelijkeaanduiding"/>
              <w:color w:val="E97132" w:themeColor="accent2"/>
            </w:rPr>
            <w:t>[Korte opdrachtomschrijving]</w:t>
          </w:r>
        </w:p>
      </w:docPartBody>
    </w:docPart>
    <w:docPart>
      <w:docPartPr>
        <w:name w:val="29F176B1C3974FB69B69B572DD0E14E7"/>
        <w:category>
          <w:name w:val="Algemeen"/>
          <w:gallery w:val="placeholder"/>
        </w:category>
        <w:types>
          <w:type w:val="bbPlcHdr"/>
        </w:types>
        <w:behaviors>
          <w:behavior w:val="content"/>
        </w:behaviors>
        <w:guid w:val="{4B138947-FB15-4674-99EC-3C6B4DE59C9E}"/>
      </w:docPartPr>
      <w:docPartBody>
        <w:p w:rsidR="00411FCD" w:rsidRDefault="00411FCD">
          <w:pPr>
            <w:pStyle w:val="29F176B1C3974FB69B69B572DD0E14E7"/>
          </w:pPr>
          <w:r w:rsidRPr="007B7A63">
            <w:rPr>
              <w:color w:val="E97132" w:themeColor="accent2"/>
            </w:rPr>
            <w:t>[Vul datum in]</w:t>
          </w:r>
        </w:p>
      </w:docPartBody>
    </w:docPart>
    <w:docPart>
      <w:docPartPr>
        <w:name w:val="9DFB6D2B1AEA4F85AB6DE6E15BB41E0F"/>
        <w:category>
          <w:name w:val="Algemeen"/>
          <w:gallery w:val="placeholder"/>
        </w:category>
        <w:types>
          <w:type w:val="bbPlcHdr"/>
        </w:types>
        <w:behaviors>
          <w:behavior w:val="content"/>
        </w:behaviors>
        <w:guid w:val="{961945A2-C1B3-4D57-81A7-C18D80D94AAC}"/>
      </w:docPartPr>
      <w:docPartBody>
        <w:p w:rsidR="00411FCD" w:rsidRDefault="00411FCD">
          <w:pPr>
            <w:pStyle w:val="9DFB6D2B1AEA4F85AB6DE6E15BB41E0F"/>
          </w:pPr>
          <w:r w:rsidRPr="00AA2CE4">
            <w:rPr>
              <w:rStyle w:val="Tekstvantijdelijkeaanduiding"/>
              <w:color w:val="E97132" w:themeColor="accent2"/>
            </w:rPr>
            <w:t>[Korte opdrachtomschrijving]</w:t>
          </w:r>
        </w:p>
      </w:docPartBody>
    </w:docPart>
    <w:docPart>
      <w:docPartPr>
        <w:name w:val="C8B464682CC2409FACE2E8C75251BA1A"/>
        <w:category>
          <w:name w:val="Algemeen"/>
          <w:gallery w:val="placeholder"/>
        </w:category>
        <w:types>
          <w:type w:val="bbPlcHdr"/>
        </w:types>
        <w:behaviors>
          <w:behavior w:val="content"/>
        </w:behaviors>
        <w:guid w:val="{B9F41F59-7B6E-4B2A-8145-6CD8C8AA762E}"/>
      </w:docPartPr>
      <w:docPartBody>
        <w:p w:rsidR="00411FCD" w:rsidRDefault="00411FCD">
          <w:pPr>
            <w:pStyle w:val="C8B464682CC2409FACE2E8C75251BA1A"/>
          </w:pPr>
          <w:r w:rsidRPr="004B743B">
            <w:rPr>
              <w:rStyle w:val="Tekstvantijdelijkeaanduiding"/>
              <w:color w:val="E97132" w:themeColor="accent2"/>
            </w:rPr>
            <w:t>[Keuzelijst Goederen en/of Diensten]</w:t>
          </w:r>
        </w:p>
      </w:docPartBody>
    </w:docPart>
    <w:docPart>
      <w:docPartPr>
        <w:name w:val="32822DC24A4C452FB2B8F55CCD37C45D"/>
        <w:category>
          <w:name w:val="Algemeen"/>
          <w:gallery w:val="placeholder"/>
        </w:category>
        <w:types>
          <w:type w:val="bbPlcHdr"/>
        </w:types>
        <w:behaviors>
          <w:behavior w:val="content"/>
        </w:behaviors>
        <w:guid w:val="{4ABB86A4-C992-400A-9215-7A25DB79A883}"/>
      </w:docPartPr>
      <w:docPartBody>
        <w:p w:rsidR="00411FCD" w:rsidRDefault="00411FCD">
          <w:pPr>
            <w:pStyle w:val="32822DC24A4C452FB2B8F55CCD37C45D"/>
          </w:pPr>
          <w:r w:rsidRPr="006714F8">
            <w:rPr>
              <w:rStyle w:val="Tekstvantijdelijkeaanduiding"/>
              <w:color w:val="E97132" w:themeColor="accent2"/>
            </w:rPr>
            <w:t>[Keuzelijst leveren en/of verrichten]</w:t>
          </w:r>
        </w:p>
      </w:docPartBody>
    </w:docPart>
    <w:docPart>
      <w:docPartPr>
        <w:name w:val="99414365D5684A41BBCDBDE79C74C791"/>
        <w:category>
          <w:name w:val="Algemeen"/>
          <w:gallery w:val="placeholder"/>
        </w:category>
        <w:types>
          <w:type w:val="bbPlcHdr"/>
        </w:types>
        <w:behaviors>
          <w:behavior w:val="content"/>
        </w:behaviors>
        <w:guid w:val="{77D89620-B91E-45D1-8B7B-0DC5ADB31E78}"/>
      </w:docPartPr>
      <w:docPartBody>
        <w:p w:rsidR="00411FCD" w:rsidRDefault="00411FCD">
          <w:pPr>
            <w:pStyle w:val="99414365D5684A41BBCDBDE79C74C791"/>
          </w:pPr>
          <w:r w:rsidRPr="006714F8">
            <w:rPr>
              <w:rStyle w:val="Tekstvantijdelijkeaanduiding"/>
              <w:color w:val="E97132" w:themeColor="accent2"/>
            </w:rPr>
            <w:t>[Keuzelijst Goederen en/of Diensten]</w:t>
          </w:r>
        </w:p>
      </w:docPartBody>
    </w:docPart>
    <w:docPart>
      <w:docPartPr>
        <w:name w:val="05DCD9C55CCC4C6F969E691040F504A8"/>
        <w:category>
          <w:name w:val="Algemeen"/>
          <w:gallery w:val="placeholder"/>
        </w:category>
        <w:types>
          <w:type w:val="bbPlcHdr"/>
        </w:types>
        <w:behaviors>
          <w:behavior w:val="content"/>
        </w:behaviors>
        <w:guid w:val="{C5827A53-6D72-4748-8288-5982C49D321F}"/>
      </w:docPartPr>
      <w:docPartBody>
        <w:p w:rsidR="00411FCD" w:rsidRDefault="00411FCD">
          <w:pPr>
            <w:pStyle w:val="05DCD9C55CCC4C6F969E691040F504A8"/>
          </w:pPr>
          <w:r w:rsidRPr="00F7622B">
            <w:rPr>
              <w:rStyle w:val="Tekstvantijdelijkeaanduiding"/>
              <w:color w:val="E97132" w:themeColor="accent2"/>
            </w:rPr>
            <w:t>[Keuzelijst nota van inlichtingen]</w:t>
          </w:r>
        </w:p>
      </w:docPartBody>
    </w:docPart>
    <w:docPart>
      <w:docPartPr>
        <w:name w:val="A6575DF550E14A5F940573768B373D69"/>
        <w:category>
          <w:name w:val="Algemeen"/>
          <w:gallery w:val="placeholder"/>
        </w:category>
        <w:types>
          <w:type w:val="bbPlcHdr"/>
        </w:types>
        <w:behaviors>
          <w:behavior w:val="content"/>
        </w:behaviors>
        <w:guid w:val="{B97028F9-3A7C-45FE-8074-8962FBE6FB44}"/>
      </w:docPartPr>
      <w:docPartBody>
        <w:p w:rsidR="00411FCD" w:rsidRDefault="00411FCD">
          <w:pPr>
            <w:pStyle w:val="A6575DF550E14A5F940573768B373D69"/>
          </w:pPr>
          <w:r w:rsidRPr="007B7A63">
            <w:rPr>
              <w:color w:val="E97132" w:themeColor="accent2"/>
            </w:rPr>
            <w:t>[Vul datum in]</w:t>
          </w:r>
        </w:p>
      </w:docPartBody>
    </w:docPart>
    <w:docPart>
      <w:docPartPr>
        <w:name w:val="DCAF187C1C5040948D5D7B057A954347"/>
        <w:category>
          <w:name w:val="Algemeen"/>
          <w:gallery w:val="placeholder"/>
        </w:category>
        <w:types>
          <w:type w:val="bbPlcHdr"/>
        </w:types>
        <w:behaviors>
          <w:behavior w:val="content"/>
        </w:behaviors>
        <w:guid w:val="{EAFA3AE4-A040-40F9-BA78-6BF15496DC82}"/>
      </w:docPartPr>
      <w:docPartBody>
        <w:p w:rsidR="00411FCD" w:rsidRDefault="00411FCD">
          <w:pPr>
            <w:pStyle w:val="DCAF187C1C5040948D5D7B057A954347"/>
          </w:pPr>
          <w:r w:rsidRPr="006714F8">
            <w:rPr>
              <w:rStyle w:val="Tekstvantijdelijkeaanduiding"/>
              <w:color w:val="E97132" w:themeColor="accent2"/>
            </w:rPr>
            <w:t>[Keuzelijst Goederen en/of Diensten]</w:t>
          </w:r>
        </w:p>
      </w:docPartBody>
    </w:docPart>
    <w:docPart>
      <w:docPartPr>
        <w:name w:val="6B9DE8AC22E549EDB9532382B167D010"/>
        <w:category>
          <w:name w:val="Algemeen"/>
          <w:gallery w:val="placeholder"/>
        </w:category>
        <w:types>
          <w:type w:val="bbPlcHdr"/>
        </w:types>
        <w:behaviors>
          <w:behavior w:val="content"/>
        </w:behaviors>
        <w:guid w:val="{0506EEF7-4398-4077-B4E6-87D7FD89247F}"/>
      </w:docPartPr>
      <w:docPartBody>
        <w:p w:rsidR="00411FCD" w:rsidRDefault="00411FCD">
          <w:pPr>
            <w:pStyle w:val="6B9DE8AC22E549EDB9532382B167D010"/>
          </w:pPr>
          <w:r w:rsidRPr="00541262">
            <w:rPr>
              <w:color w:val="E97132" w:themeColor="accent2"/>
            </w:rPr>
            <w:t>[</w:t>
          </w:r>
          <w:r>
            <w:rPr>
              <w:color w:val="E97132" w:themeColor="accent2"/>
            </w:rPr>
            <w:t>K</w:t>
          </w:r>
          <w:r w:rsidRPr="00541262">
            <w:rPr>
              <w:color w:val="E97132" w:themeColor="accent2"/>
            </w:rPr>
            <w:t xml:space="preserve">euzelijst </w:t>
          </w:r>
          <w:r>
            <w:rPr>
              <w:color w:val="E97132" w:themeColor="accent2"/>
            </w:rPr>
            <w:t>aantal</w:t>
          </w:r>
          <w:r w:rsidRPr="00541262">
            <w:rPr>
              <w:color w:val="E97132" w:themeColor="accent2"/>
            </w:rPr>
            <w:t xml:space="preserve"> </w:t>
          </w:r>
          <w:r>
            <w:rPr>
              <w:color w:val="E97132" w:themeColor="accent2"/>
            </w:rPr>
            <w:t>maanden</w:t>
          </w:r>
          <w:r w:rsidRPr="00541262">
            <w:rPr>
              <w:color w:val="E97132" w:themeColor="accent2"/>
            </w:rPr>
            <w:t>]</w:t>
          </w:r>
        </w:p>
      </w:docPartBody>
    </w:docPart>
    <w:docPart>
      <w:docPartPr>
        <w:name w:val="D23B76563D254E5396D56C4D5E903810"/>
        <w:category>
          <w:name w:val="Algemeen"/>
          <w:gallery w:val="placeholder"/>
        </w:category>
        <w:types>
          <w:type w:val="bbPlcHdr"/>
        </w:types>
        <w:behaviors>
          <w:behavior w:val="content"/>
        </w:behaviors>
        <w:guid w:val="{3742D4B5-737A-4865-9AA4-70204539D4F7}"/>
      </w:docPartPr>
      <w:docPartBody>
        <w:p w:rsidR="00411FCD" w:rsidRDefault="00411FCD">
          <w:pPr>
            <w:pStyle w:val="D23B76563D254E5396D56C4D5E903810"/>
          </w:pPr>
          <w:r w:rsidRPr="00541262">
            <w:rPr>
              <w:color w:val="E97132" w:themeColor="accent2"/>
            </w:rPr>
            <w:t>[</w:t>
          </w:r>
          <w:r>
            <w:rPr>
              <w:color w:val="E97132" w:themeColor="accent2"/>
            </w:rPr>
            <w:t>K</w:t>
          </w:r>
          <w:r w:rsidRPr="00541262">
            <w:rPr>
              <w:color w:val="E97132" w:themeColor="accent2"/>
            </w:rPr>
            <w:t xml:space="preserve">euzelijst </w:t>
          </w:r>
          <w:r>
            <w:rPr>
              <w:color w:val="E97132" w:themeColor="accent2"/>
            </w:rPr>
            <w:t>aantal</w:t>
          </w:r>
          <w:r w:rsidRPr="00541262">
            <w:rPr>
              <w:color w:val="E97132" w:themeColor="accent2"/>
            </w:rPr>
            <w:t xml:space="preserve"> </w:t>
          </w:r>
          <w:r>
            <w:rPr>
              <w:color w:val="E97132" w:themeColor="accent2"/>
            </w:rPr>
            <w:t>maanden</w:t>
          </w:r>
          <w:r w:rsidRPr="00541262">
            <w:rPr>
              <w:color w:val="E97132" w:themeColor="accent2"/>
            </w:rPr>
            <w:t>]</w:t>
          </w:r>
        </w:p>
      </w:docPartBody>
    </w:docPart>
    <w:docPart>
      <w:docPartPr>
        <w:name w:val="8D76A2F8381C48A8A5CE139AE2631B35"/>
        <w:category>
          <w:name w:val="Algemeen"/>
          <w:gallery w:val="placeholder"/>
        </w:category>
        <w:types>
          <w:type w:val="bbPlcHdr"/>
        </w:types>
        <w:behaviors>
          <w:behavior w:val="content"/>
        </w:behaviors>
        <w:guid w:val="{CE1884DD-574B-4436-A345-3FD9FB95B44D}"/>
      </w:docPartPr>
      <w:docPartBody>
        <w:p w:rsidR="00411FCD" w:rsidRDefault="00411FCD">
          <w:pPr>
            <w:pStyle w:val="8D76A2F8381C48A8A5CE139AE2631B35"/>
          </w:pPr>
          <w:r w:rsidRPr="004B743B">
            <w:rPr>
              <w:rStyle w:val="Tekstvantijdelijkeaanduiding"/>
              <w:color w:val="E97132" w:themeColor="accent2"/>
            </w:rPr>
            <w:t>[Keuzelijst Goederen en/of Diensten]</w:t>
          </w:r>
        </w:p>
      </w:docPartBody>
    </w:docPart>
    <w:docPart>
      <w:docPartPr>
        <w:name w:val="A8EC406CEDA141CAA37F4D9C6C95752D"/>
        <w:category>
          <w:name w:val="Algemeen"/>
          <w:gallery w:val="placeholder"/>
        </w:category>
        <w:types>
          <w:type w:val="bbPlcHdr"/>
        </w:types>
        <w:behaviors>
          <w:behavior w:val="content"/>
        </w:behaviors>
        <w:guid w:val="{45448F56-354A-4FC8-83C4-C11A858A0892}"/>
      </w:docPartPr>
      <w:docPartBody>
        <w:p w:rsidR="00411FCD" w:rsidRDefault="00411FCD">
          <w:pPr>
            <w:pStyle w:val="A8EC406CEDA141CAA37F4D9C6C95752D"/>
          </w:pPr>
          <w:r w:rsidRPr="004B743B">
            <w:rPr>
              <w:rStyle w:val="Tekstvantijdelijkeaanduiding"/>
              <w:color w:val="E97132" w:themeColor="accent2"/>
            </w:rPr>
            <w:t>[Keuzelijst Goederen en/of Diensten]</w:t>
          </w:r>
        </w:p>
      </w:docPartBody>
    </w:docPart>
    <w:docPart>
      <w:docPartPr>
        <w:name w:val="3C390F958D564D798A56FACD2E2671EB"/>
        <w:category>
          <w:name w:val="Algemeen"/>
          <w:gallery w:val="placeholder"/>
        </w:category>
        <w:types>
          <w:type w:val="bbPlcHdr"/>
        </w:types>
        <w:behaviors>
          <w:behavior w:val="content"/>
        </w:behaviors>
        <w:guid w:val="{758C1ED4-CD94-46D7-AC3A-6FDE7EFA8477}"/>
      </w:docPartPr>
      <w:docPartBody>
        <w:p w:rsidR="00411FCD" w:rsidRDefault="00411FCD">
          <w:pPr>
            <w:pStyle w:val="3C390F958D564D798A56FACD2E2671EB"/>
          </w:pPr>
          <w:r w:rsidRPr="006714F8">
            <w:rPr>
              <w:rStyle w:val="Tekstvantijdelijkeaanduiding"/>
              <w:color w:val="E97132" w:themeColor="accent2"/>
            </w:rPr>
            <w:t>[Keuzelijst Goederen en/of Diensten]</w:t>
          </w:r>
        </w:p>
      </w:docPartBody>
    </w:docPart>
    <w:docPart>
      <w:docPartPr>
        <w:name w:val="DABB9349E763453BBD487AAA407DCFD9"/>
        <w:category>
          <w:name w:val="Algemeen"/>
          <w:gallery w:val="placeholder"/>
        </w:category>
        <w:types>
          <w:type w:val="bbPlcHdr"/>
        </w:types>
        <w:behaviors>
          <w:behavior w:val="content"/>
        </w:behaviors>
        <w:guid w:val="{9F681AD1-103D-47D3-B1DE-109971546876}"/>
      </w:docPartPr>
      <w:docPartBody>
        <w:p w:rsidR="00411FCD" w:rsidRDefault="00411FCD">
          <w:pPr>
            <w:pStyle w:val="DABB9349E763453BBD487AAA407DCFD9"/>
          </w:pPr>
          <w:r>
            <w:rPr>
              <w:color w:val="E97132" w:themeColor="accent2"/>
            </w:rPr>
            <w:t>[Keuzelijst contractjaar]</w:t>
          </w:r>
        </w:p>
      </w:docPartBody>
    </w:docPart>
    <w:docPart>
      <w:docPartPr>
        <w:name w:val="D3543E20E90D47F0BE1D77134AB2E96D"/>
        <w:category>
          <w:name w:val="Algemeen"/>
          <w:gallery w:val="placeholder"/>
        </w:category>
        <w:types>
          <w:type w:val="bbPlcHdr"/>
        </w:types>
        <w:behaviors>
          <w:behavior w:val="content"/>
        </w:behaviors>
        <w:guid w:val="{693CCFF0-065B-4736-A2B2-739EBD9C1120}"/>
      </w:docPartPr>
      <w:docPartBody>
        <w:p w:rsidR="00411FCD" w:rsidRDefault="00411FCD">
          <w:pPr>
            <w:pStyle w:val="D3543E20E90D47F0BE1D77134AB2E96D"/>
          </w:pPr>
          <w:r w:rsidRPr="001C29D3">
            <w:rPr>
              <w:color w:val="E97132" w:themeColor="accent2"/>
            </w:rPr>
            <w:t>[Keuzemenu datum]</w:t>
          </w:r>
        </w:p>
      </w:docPartBody>
    </w:docPart>
    <w:docPart>
      <w:docPartPr>
        <w:name w:val="CF3BAA38E50640CB95F643C78524D64A"/>
        <w:category>
          <w:name w:val="Algemeen"/>
          <w:gallery w:val="placeholder"/>
        </w:category>
        <w:types>
          <w:type w:val="bbPlcHdr"/>
        </w:types>
        <w:behaviors>
          <w:behavior w:val="content"/>
        </w:behaviors>
        <w:guid w:val="{80BC6F62-CDC7-4F19-B1D7-9577BED62A33}"/>
      </w:docPartPr>
      <w:docPartBody>
        <w:p w:rsidR="00411FCD" w:rsidRDefault="00411FCD">
          <w:pPr>
            <w:pStyle w:val="CF3BAA38E50640CB95F643C78524D64A"/>
          </w:pPr>
          <w:r>
            <w:rPr>
              <w:color w:val="E97132" w:themeColor="accent2"/>
            </w:rPr>
            <w:t>[Keuzelijst periode]</w:t>
          </w:r>
        </w:p>
      </w:docPartBody>
    </w:docPart>
    <w:docPart>
      <w:docPartPr>
        <w:name w:val="3E7FE12A88CC4C62A6A505846A65F210"/>
        <w:category>
          <w:name w:val="Algemeen"/>
          <w:gallery w:val="placeholder"/>
        </w:category>
        <w:types>
          <w:type w:val="bbPlcHdr"/>
        </w:types>
        <w:behaviors>
          <w:behavior w:val="content"/>
        </w:behaviors>
        <w:guid w:val="{FC269490-DF26-427E-9DEF-C3C4D58271B6}"/>
      </w:docPartPr>
      <w:docPartBody>
        <w:p w:rsidR="00411FCD" w:rsidRDefault="00411FCD">
          <w:pPr>
            <w:pStyle w:val="3E7FE12A88CC4C62A6A505846A65F210"/>
          </w:pPr>
          <w:r w:rsidRPr="006714F8">
            <w:rPr>
              <w:rStyle w:val="Tekstvantijdelijkeaanduiding"/>
              <w:color w:val="E97132" w:themeColor="accent2"/>
            </w:rPr>
            <w:t>[Keuzelijst Goederen en/of Diensten]</w:t>
          </w:r>
        </w:p>
      </w:docPartBody>
    </w:docPart>
    <w:docPart>
      <w:docPartPr>
        <w:name w:val="BA73F061F51E48429CD5A7C25904A77A"/>
        <w:category>
          <w:name w:val="Algemeen"/>
          <w:gallery w:val="placeholder"/>
        </w:category>
        <w:types>
          <w:type w:val="bbPlcHdr"/>
        </w:types>
        <w:behaviors>
          <w:behavior w:val="content"/>
        </w:behaviors>
        <w:guid w:val="{7CB9BB21-4695-4945-A31E-3697DDB858C8}"/>
      </w:docPartPr>
      <w:docPartBody>
        <w:p w:rsidR="00411FCD" w:rsidRDefault="00411FCD">
          <w:pPr>
            <w:pStyle w:val="BA73F061F51E48429CD5A7C25904A77A"/>
          </w:pPr>
          <w:r w:rsidRPr="00FE0B9B">
            <w:rPr>
              <w:rStyle w:val="Tekstvantijdelijkeaanduiding"/>
              <w:color w:val="E97132" w:themeColor="accent2"/>
            </w:rPr>
            <w:t>[Naam Opdrachtnemer]</w:t>
          </w:r>
        </w:p>
      </w:docPartBody>
    </w:docPart>
    <w:docPart>
      <w:docPartPr>
        <w:name w:val="2B3538983A594343B75B04F8B6AA5E2A"/>
        <w:category>
          <w:name w:val="Algemeen"/>
          <w:gallery w:val="placeholder"/>
        </w:category>
        <w:types>
          <w:type w:val="bbPlcHdr"/>
        </w:types>
        <w:behaviors>
          <w:behavior w:val="content"/>
        </w:behaviors>
        <w:guid w:val="{5106DB7A-9D01-469F-B4E6-917D8D2057E0}"/>
      </w:docPartPr>
      <w:docPartBody>
        <w:p w:rsidR="00411FCD" w:rsidRDefault="00411FCD">
          <w:pPr>
            <w:pStyle w:val="2B3538983A594343B75B04F8B6AA5E2A"/>
          </w:pPr>
          <w:r w:rsidRPr="00FE0B9B">
            <w:rPr>
              <w:rStyle w:val="Tekstvantijdelijkeaanduiding"/>
              <w:color w:val="E97132" w:themeColor="accent2"/>
            </w:rPr>
            <w:t>[Naam ondertekenaar]</w:t>
          </w:r>
        </w:p>
      </w:docPartBody>
    </w:docPart>
    <w:docPart>
      <w:docPartPr>
        <w:name w:val="6C96A021A18743DDAB3DEA9E23321579"/>
        <w:category>
          <w:name w:val="Algemeen"/>
          <w:gallery w:val="placeholder"/>
        </w:category>
        <w:types>
          <w:type w:val="bbPlcHdr"/>
        </w:types>
        <w:behaviors>
          <w:behavior w:val="content"/>
        </w:behaviors>
        <w:guid w:val="{1E9816AB-92ED-497E-AB4F-B7935CCA5902}"/>
      </w:docPartPr>
      <w:docPartBody>
        <w:p w:rsidR="00411FCD" w:rsidRDefault="00411FCD">
          <w:pPr>
            <w:pStyle w:val="6C96A021A18743DDAB3DEA9E23321579"/>
          </w:pPr>
          <w:r w:rsidRPr="00FE0B9B">
            <w:rPr>
              <w:rStyle w:val="Tekstvantijdelijkeaanduiding"/>
              <w:color w:val="E97132" w:themeColor="accent2"/>
            </w:rPr>
            <w:t>[Naam ondertekenaar]</w:t>
          </w:r>
        </w:p>
      </w:docPartBody>
    </w:docPart>
    <w:docPart>
      <w:docPartPr>
        <w:name w:val="4FA3B3C1548D4063B1AC7458530CCCE8"/>
        <w:category>
          <w:name w:val="Algemeen"/>
          <w:gallery w:val="placeholder"/>
        </w:category>
        <w:types>
          <w:type w:val="bbPlcHdr"/>
        </w:types>
        <w:behaviors>
          <w:behavior w:val="content"/>
        </w:behaviors>
        <w:guid w:val="{D926E920-3D70-4FEB-BBED-EC23BEAA95F7}"/>
      </w:docPartPr>
      <w:docPartBody>
        <w:p w:rsidR="00411FCD" w:rsidRDefault="00411FCD">
          <w:pPr>
            <w:pStyle w:val="4FA3B3C1548D4063B1AC7458530CCCE8"/>
          </w:pPr>
          <w:r w:rsidRPr="00FE0B9B">
            <w:rPr>
              <w:rStyle w:val="Tekstvantijdelijkeaanduiding"/>
              <w:color w:val="E97132" w:themeColor="accent2"/>
            </w:rPr>
            <w:t>[Functietitel]</w:t>
          </w:r>
        </w:p>
      </w:docPartBody>
    </w:docPart>
    <w:docPart>
      <w:docPartPr>
        <w:name w:val="16832270AAB24D26A59BFA34AD541ED7"/>
        <w:category>
          <w:name w:val="Algemeen"/>
          <w:gallery w:val="placeholder"/>
        </w:category>
        <w:types>
          <w:type w:val="bbPlcHdr"/>
        </w:types>
        <w:behaviors>
          <w:behavior w:val="content"/>
        </w:behaviors>
        <w:guid w:val="{0763EF85-2C64-45BA-8428-98CD436FFFA7}"/>
      </w:docPartPr>
      <w:docPartBody>
        <w:p w:rsidR="00411FCD" w:rsidRDefault="00411FCD">
          <w:pPr>
            <w:pStyle w:val="16832270AAB24D26A59BFA34AD541ED7"/>
          </w:pPr>
          <w:r w:rsidRPr="00FE0B9B">
            <w:rPr>
              <w:rStyle w:val="Tekstvantijdelijkeaanduiding"/>
              <w:color w:val="E97132" w:themeColor="accent2"/>
            </w:rPr>
            <w:t>[Functietitel]</w:t>
          </w:r>
        </w:p>
      </w:docPartBody>
    </w:docPart>
    <w:docPart>
      <w:docPartPr>
        <w:name w:val="3600F1C5A2C344A39DD67F7F272430DA"/>
        <w:category>
          <w:name w:val="Algemeen"/>
          <w:gallery w:val="placeholder"/>
        </w:category>
        <w:types>
          <w:type w:val="bbPlcHdr"/>
        </w:types>
        <w:behaviors>
          <w:behavior w:val="content"/>
        </w:behaviors>
        <w:guid w:val="{DDF4B3D2-9A4F-4C12-9BD2-D19B0E7E43E7}"/>
      </w:docPartPr>
      <w:docPartBody>
        <w:p w:rsidR="00A82DF3" w:rsidRDefault="006F3088" w:rsidP="006F3088">
          <w:pPr>
            <w:pStyle w:val="3600F1C5A2C344A39DD67F7F272430DA"/>
          </w:pPr>
          <w:r w:rsidRPr="00541262">
            <w:rPr>
              <w:color w:val="E97132" w:themeColor="accent2"/>
            </w:rPr>
            <w:t>[</w:t>
          </w:r>
          <w:r>
            <w:rPr>
              <w:color w:val="E97132" w:themeColor="accent2"/>
            </w:rPr>
            <w:t>K</w:t>
          </w:r>
          <w:r w:rsidRPr="00541262">
            <w:rPr>
              <w:color w:val="E97132" w:themeColor="accent2"/>
            </w:rPr>
            <w:t>euzelijst aantal jaar of jaren]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Ubuntu Light">
    <w:altName w:val="Calibri"/>
    <w:panose1 w:val="020B03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FCD"/>
    <w:rsid w:val="002D5843"/>
    <w:rsid w:val="00381395"/>
    <w:rsid w:val="003E7870"/>
    <w:rsid w:val="00411006"/>
    <w:rsid w:val="00411FCD"/>
    <w:rsid w:val="004705AE"/>
    <w:rsid w:val="004D6162"/>
    <w:rsid w:val="005113AB"/>
    <w:rsid w:val="00516947"/>
    <w:rsid w:val="00592102"/>
    <w:rsid w:val="006473FB"/>
    <w:rsid w:val="006733EE"/>
    <w:rsid w:val="006F3088"/>
    <w:rsid w:val="0081006D"/>
    <w:rsid w:val="00A22CDB"/>
    <w:rsid w:val="00A82DF3"/>
    <w:rsid w:val="00CC00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11FCD"/>
    <w:rPr>
      <w:color w:val="808080"/>
    </w:rPr>
  </w:style>
  <w:style w:type="paragraph" w:customStyle="1" w:styleId="1E130C80358245009C07C3CE8461EC1B">
    <w:name w:val="1E130C80358245009C07C3CE8461EC1B"/>
  </w:style>
  <w:style w:type="paragraph" w:customStyle="1" w:styleId="36FB271EC40642B2B14ACD6A8FCAF11A">
    <w:name w:val="36FB271EC40642B2B14ACD6A8FCAF11A"/>
  </w:style>
  <w:style w:type="paragraph" w:customStyle="1" w:styleId="6ECC73747B0A48BC977BD6277316EF89">
    <w:name w:val="6ECC73747B0A48BC977BD6277316EF89"/>
  </w:style>
  <w:style w:type="paragraph" w:customStyle="1" w:styleId="80B7F6C442DA41B69B9DF6587A937E71">
    <w:name w:val="80B7F6C442DA41B69B9DF6587A937E71"/>
  </w:style>
  <w:style w:type="paragraph" w:customStyle="1" w:styleId="853E0DD71C8D46929E857D20248B2363">
    <w:name w:val="853E0DD71C8D46929E857D20248B2363"/>
  </w:style>
  <w:style w:type="paragraph" w:customStyle="1" w:styleId="C4D49FC5D7184E55BD46EBA142962237">
    <w:name w:val="C4D49FC5D7184E55BD46EBA142962237"/>
  </w:style>
  <w:style w:type="paragraph" w:customStyle="1" w:styleId="E2B40F7D63754673A1E6D8F18971A597">
    <w:name w:val="E2B40F7D63754673A1E6D8F18971A597"/>
  </w:style>
  <w:style w:type="paragraph" w:customStyle="1" w:styleId="86CE76671E144CDCB525587821083864">
    <w:name w:val="86CE76671E144CDCB525587821083864"/>
  </w:style>
  <w:style w:type="paragraph" w:customStyle="1" w:styleId="8F8CB8B9794D457AB7E8109074A77146">
    <w:name w:val="8F8CB8B9794D457AB7E8109074A77146"/>
  </w:style>
  <w:style w:type="paragraph" w:customStyle="1" w:styleId="7C3B865414E540C09D77595024B2D206">
    <w:name w:val="7C3B865414E540C09D77595024B2D206"/>
  </w:style>
  <w:style w:type="paragraph" w:customStyle="1" w:styleId="088C8A586ACA4824BD3717D2ED52F4CC">
    <w:name w:val="088C8A586ACA4824BD3717D2ED52F4CC"/>
  </w:style>
  <w:style w:type="paragraph" w:customStyle="1" w:styleId="A0741950EFC14BC9BD7E77E1E7D3593B">
    <w:name w:val="A0741950EFC14BC9BD7E77E1E7D3593B"/>
  </w:style>
  <w:style w:type="paragraph" w:customStyle="1" w:styleId="57939B9D453C4755B6E0A523297ABEFB">
    <w:name w:val="57939B9D453C4755B6E0A523297ABEFB"/>
  </w:style>
  <w:style w:type="paragraph" w:customStyle="1" w:styleId="315C07EF321F462EBD0005E427666DBC">
    <w:name w:val="315C07EF321F462EBD0005E427666DBC"/>
  </w:style>
  <w:style w:type="paragraph" w:customStyle="1" w:styleId="B45F94A1190C4026A0C17EDE057B178A">
    <w:name w:val="B45F94A1190C4026A0C17EDE057B178A"/>
  </w:style>
  <w:style w:type="paragraph" w:customStyle="1" w:styleId="7248BFB1C5AC4E78A2BB182AEDB51ED5">
    <w:name w:val="7248BFB1C5AC4E78A2BB182AEDB51ED5"/>
  </w:style>
  <w:style w:type="paragraph" w:customStyle="1" w:styleId="55FA3B62B17E402882BC6E3DDB981224">
    <w:name w:val="55FA3B62B17E402882BC6E3DDB981224"/>
  </w:style>
  <w:style w:type="paragraph" w:customStyle="1" w:styleId="60FB1D9855614C43A95FAB89B2E591D8">
    <w:name w:val="60FB1D9855614C43A95FAB89B2E591D8"/>
  </w:style>
  <w:style w:type="paragraph" w:customStyle="1" w:styleId="18AFE8358DBD4AEA9CC4B73EDDB2699E">
    <w:name w:val="18AFE8358DBD4AEA9CC4B73EDDB2699E"/>
  </w:style>
  <w:style w:type="paragraph" w:customStyle="1" w:styleId="2C25455A0091477CAA4D21F1840E0DE5">
    <w:name w:val="2C25455A0091477CAA4D21F1840E0DE5"/>
  </w:style>
  <w:style w:type="paragraph" w:customStyle="1" w:styleId="077E1B24F451497D80EB447D5F40AA98">
    <w:name w:val="077E1B24F451497D80EB447D5F40AA98"/>
  </w:style>
  <w:style w:type="paragraph" w:customStyle="1" w:styleId="A2B341516C7F4C9CBB24AD728180F535">
    <w:name w:val="A2B341516C7F4C9CBB24AD728180F535"/>
  </w:style>
  <w:style w:type="paragraph" w:customStyle="1" w:styleId="467397726DF642D2A6411B1014DD1B66">
    <w:name w:val="467397726DF642D2A6411B1014DD1B66"/>
  </w:style>
  <w:style w:type="paragraph" w:customStyle="1" w:styleId="8E60DB3E0D3245679A44CCFB7F048CD9">
    <w:name w:val="8E60DB3E0D3245679A44CCFB7F048CD9"/>
  </w:style>
  <w:style w:type="paragraph" w:customStyle="1" w:styleId="EFD21C810145449EBC1AA25B815F7380">
    <w:name w:val="EFD21C810145449EBC1AA25B815F7380"/>
  </w:style>
  <w:style w:type="paragraph" w:customStyle="1" w:styleId="A5A4E36FDADC4F308749C9B6882448F5">
    <w:name w:val="A5A4E36FDADC4F308749C9B6882448F5"/>
  </w:style>
  <w:style w:type="paragraph" w:customStyle="1" w:styleId="29F176B1C3974FB69B69B572DD0E14E7">
    <w:name w:val="29F176B1C3974FB69B69B572DD0E14E7"/>
  </w:style>
  <w:style w:type="paragraph" w:customStyle="1" w:styleId="9DFB6D2B1AEA4F85AB6DE6E15BB41E0F">
    <w:name w:val="9DFB6D2B1AEA4F85AB6DE6E15BB41E0F"/>
  </w:style>
  <w:style w:type="paragraph" w:customStyle="1" w:styleId="48702B9B37EB41709DFD4CCB634B6FE2">
    <w:name w:val="48702B9B37EB41709DFD4CCB634B6FE2"/>
  </w:style>
  <w:style w:type="paragraph" w:customStyle="1" w:styleId="C8B464682CC2409FACE2E8C75251BA1A">
    <w:name w:val="C8B464682CC2409FACE2E8C75251BA1A"/>
  </w:style>
  <w:style w:type="paragraph" w:customStyle="1" w:styleId="32822DC24A4C452FB2B8F55CCD37C45D">
    <w:name w:val="32822DC24A4C452FB2B8F55CCD37C45D"/>
  </w:style>
  <w:style w:type="paragraph" w:customStyle="1" w:styleId="99414365D5684A41BBCDBDE79C74C791">
    <w:name w:val="99414365D5684A41BBCDBDE79C74C791"/>
  </w:style>
  <w:style w:type="paragraph" w:customStyle="1" w:styleId="05DCD9C55CCC4C6F969E691040F504A8">
    <w:name w:val="05DCD9C55CCC4C6F969E691040F504A8"/>
  </w:style>
  <w:style w:type="paragraph" w:customStyle="1" w:styleId="A6575DF550E14A5F940573768B373D69">
    <w:name w:val="A6575DF550E14A5F940573768B373D69"/>
  </w:style>
  <w:style w:type="paragraph" w:customStyle="1" w:styleId="079DD0AA92BA433A8A755DCC6A10238A">
    <w:name w:val="079DD0AA92BA433A8A755DCC6A10238A"/>
  </w:style>
  <w:style w:type="paragraph" w:customStyle="1" w:styleId="A4CD1D583DF2475FA3FD34E61A716DF5">
    <w:name w:val="A4CD1D583DF2475FA3FD34E61A716DF5"/>
  </w:style>
  <w:style w:type="paragraph" w:customStyle="1" w:styleId="39BB75A8475C4910B0141D7951714F26">
    <w:name w:val="39BB75A8475C4910B0141D7951714F26"/>
  </w:style>
  <w:style w:type="paragraph" w:customStyle="1" w:styleId="DCAF187C1C5040948D5D7B057A954347">
    <w:name w:val="DCAF187C1C5040948D5D7B057A954347"/>
  </w:style>
  <w:style w:type="paragraph" w:customStyle="1" w:styleId="6679084143AC43AE9233AA8183AFC4F6">
    <w:name w:val="6679084143AC43AE9233AA8183AFC4F6"/>
  </w:style>
  <w:style w:type="paragraph" w:customStyle="1" w:styleId="B27E6ACABACE4D209F39E590254FA9AD">
    <w:name w:val="B27E6ACABACE4D209F39E590254FA9AD"/>
  </w:style>
  <w:style w:type="paragraph" w:customStyle="1" w:styleId="363D7F01D35B4DB881CA5BDD78B9B9E4">
    <w:name w:val="363D7F01D35B4DB881CA5BDD78B9B9E4"/>
  </w:style>
  <w:style w:type="paragraph" w:customStyle="1" w:styleId="BD1E07B463A84140BE345D0D06330A98">
    <w:name w:val="BD1E07B463A84140BE345D0D06330A98"/>
  </w:style>
  <w:style w:type="paragraph" w:customStyle="1" w:styleId="6B9DE8AC22E549EDB9532382B167D010">
    <w:name w:val="6B9DE8AC22E549EDB9532382B167D010"/>
  </w:style>
  <w:style w:type="paragraph" w:customStyle="1" w:styleId="D23B76563D254E5396D56C4D5E903810">
    <w:name w:val="D23B76563D254E5396D56C4D5E903810"/>
  </w:style>
  <w:style w:type="paragraph" w:customStyle="1" w:styleId="5AD0F817AF244F2088A45B1A372233F7">
    <w:name w:val="5AD0F817AF244F2088A45B1A372233F7"/>
  </w:style>
  <w:style w:type="paragraph" w:customStyle="1" w:styleId="8A0FE333644C4646AADC2DBCBFB389F8">
    <w:name w:val="8A0FE333644C4646AADC2DBCBFB389F8"/>
  </w:style>
  <w:style w:type="paragraph" w:customStyle="1" w:styleId="23F96289830F40FE9276FC43EB6011A6">
    <w:name w:val="23F96289830F40FE9276FC43EB6011A6"/>
  </w:style>
  <w:style w:type="paragraph" w:customStyle="1" w:styleId="D9001621EFAB4C45A63A7BD1C034ED4B">
    <w:name w:val="D9001621EFAB4C45A63A7BD1C034ED4B"/>
  </w:style>
  <w:style w:type="paragraph" w:customStyle="1" w:styleId="8D76A2F8381C48A8A5CE139AE2631B35">
    <w:name w:val="8D76A2F8381C48A8A5CE139AE2631B35"/>
  </w:style>
  <w:style w:type="paragraph" w:customStyle="1" w:styleId="F252BDCA33414A988D7BC1D9D6F9B655">
    <w:name w:val="F252BDCA33414A988D7BC1D9D6F9B655"/>
  </w:style>
  <w:style w:type="paragraph" w:customStyle="1" w:styleId="A8EC406CEDA141CAA37F4D9C6C95752D">
    <w:name w:val="A8EC406CEDA141CAA37F4D9C6C95752D"/>
  </w:style>
  <w:style w:type="paragraph" w:customStyle="1" w:styleId="3C390F958D564D798A56FACD2E2671EB">
    <w:name w:val="3C390F958D564D798A56FACD2E2671EB"/>
  </w:style>
  <w:style w:type="paragraph" w:customStyle="1" w:styleId="DABB9349E763453BBD487AAA407DCFD9">
    <w:name w:val="DABB9349E763453BBD487AAA407DCFD9"/>
  </w:style>
  <w:style w:type="paragraph" w:customStyle="1" w:styleId="D3543E20E90D47F0BE1D77134AB2E96D">
    <w:name w:val="D3543E20E90D47F0BE1D77134AB2E96D"/>
  </w:style>
  <w:style w:type="paragraph" w:customStyle="1" w:styleId="7DAF457B2DFE48BE9A74D29CDE8D4C96">
    <w:name w:val="7DAF457B2DFE48BE9A74D29CDE8D4C96"/>
  </w:style>
  <w:style w:type="paragraph" w:customStyle="1" w:styleId="CF3BAA38E50640CB95F643C78524D64A">
    <w:name w:val="CF3BAA38E50640CB95F643C78524D64A"/>
  </w:style>
  <w:style w:type="paragraph" w:customStyle="1" w:styleId="3E7FE12A88CC4C62A6A505846A65F210">
    <w:name w:val="3E7FE12A88CC4C62A6A505846A65F210"/>
  </w:style>
  <w:style w:type="paragraph" w:customStyle="1" w:styleId="3EA3B6DD82DE49D1B227A13E337F6B16">
    <w:name w:val="3EA3B6DD82DE49D1B227A13E337F6B16"/>
  </w:style>
  <w:style w:type="paragraph" w:customStyle="1" w:styleId="9631F45FFB3D4F5D989B155AB1ED71F0">
    <w:name w:val="9631F45FFB3D4F5D989B155AB1ED71F0"/>
  </w:style>
  <w:style w:type="paragraph" w:customStyle="1" w:styleId="3075F619F4324634A7A1761FED1C336A">
    <w:name w:val="3075F619F4324634A7A1761FED1C336A"/>
  </w:style>
  <w:style w:type="paragraph" w:customStyle="1" w:styleId="41DD6F0FB3AB406D991481637CD59A49">
    <w:name w:val="41DD6F0FB3AB406D991481637CD59A49"/>
  </w:style>
  <w:style w:type="paragraph" w:customStyle="1" w:styleId="BBC0BB351B2949B38CF804CA8323107B">
    <w:name w:val="BBC0BB351B2949B38CF804CA8323107B"/>
  </w:style>
  <w:style w:type="paragraph" w:customStyle="1" w:styleId="5714D85AB876440FBF54CDFD4A826DF9">
    <w:name w:val="5714D85AB876440FBF54CDFD4A826DF9"/>
  </w:style>
  <w:style w:type="paragraph" w:customStyle="1" w:styleId="08A3E6324E1D4145B61704C9879515E6">
    <w:name w:val="08A3E6324E1D4145B61704C9879515E6"/>
  </w:style>
  <w:style w:type="paragraph" w:customStyle="1" w:styleId="B0557B9A420D46C7AC23211D4FD384ED">
    <w:name w:val="B0557B9A420D46C7AC23211D4FD384ED"/>
  </w:style>
  <w:style w:type="paragraph" w:customStyle="1" w:styleId="A42F8E4621544F3D8635755E30242BFA">
    <w:name w:val="A42F8E4621544F3D8635755E30242BFA"/>
  </w:style>
  <w:style w:type="paragraph" w:customStyle="1" w:styleId="055B253A3C894A57A8B91B829CA1A110">
    <w:name w:val="055B253A3C894A57A8B91B829CA1A110"/>
  </w:style>
  <w:style w:type="paragraph" w:customStyle="1" w:styleId="47DF0FC01362481086560AA8733E0C3B">
    <w:name w:val="47DF0FC01362481086560AA8733E0C3B"/>
  </w:style>
  <w:style w:type="paragraph" w:customStyle="1" w:styleId="EB5244526F67429DB35D00BB0E63406E">
    <w:name w:val="EB5244526F67429DB35D00BB0E63406E"/>
  </w:style>
  <w:style w:type="paragraph" w:customStyle="1" w:styleId="BA73F061F51E48429CD5A7C25904A77A">
    <w:name w:val="BA73F061F51E48429CD5A7C25904A77A"/>
  </w:style>
  <w:style w:type="paragraph" w:customStyle="1" w:styleId="2B3538983A594343B75B04F8B6AA5E2A">
    <w:name w:val="2B3538983A594343B75B04F8B6AA5E2A"/>
  </w:style>
  <w:style w:type="paragraph" w:customStyle="1" w:styleId="6C96A021A18743DDAB3DEA9E23321579">
    <w:name w:val="6C96A021A18743DDAB3DEA9E23321579"/>
  </w:style>
  <w:style w:type="paragraph" w:customStyle="1" w:styleId="4FA3B3C1548D4063B1AC7458530CCCE8">
    <w:name w:val="4FA3B3C1548D4063B1AC7458530CCCE8"/>
  </w:style>
  <w:style w:type="paragraph" w:customStyle="1" w:styleId="16832270AAB24D26A59BFA34AD541ED7">
    <w:name w:val="16832270AAB24D26A59BFA34AD541ED7"/>
  </w:style>
  <w:style w:type="paragraph" w:customStyle="1" w:styleId="25CDA318F6214933821508856960EA17">
    <w:name w:val="25CDA318F6214933821508856960EA17"/>
  </w:style>
  <w:style w:type="paragraph" w:customStyle="1" w:styleId="39ECD3EBF18F4EAFB4094F217494D017">
    <w:name w:val="39ECD3EBF18F4EAFB4094F217494D017"/>
  </w:style>
  <w:style w:type="paragraph" w:customStyle="1" w:styleId="14EFC015BE5443D2A4A168C031BC1AE7">
    <w:name w:val="14EFC015BE5443D2A4A168C031BC1AE7"/>
  </w:style>
  <w:style w:type="paragraph" w:customStyle="1" w:styleId="5E3941FD75214263B71C092960C7A89C">
    <w:name w:val="5E3941FD75214263B71C092960C7A89C"/>
  </w:style>
  <w:style w:type="paragraph" w:customStyle="1" w:styleId="2B3F6D15CACC4095912F9AEBD7087E25">
    <w:name w:val="2B3F6D15CACC4095912F9AEBD7087E25"/>
    <w:rsid w:val="00411FCD"/>
  </w:style>
  <w:style w:type="paragraph" w:customStyle="1" w:styleId="D7831B8232414EA68FD05D5D02886FC9">
    <w:name w:val="D7831B8232414EA68FD05D5D02886FC9"/>
    <w:rsid w:val="00411FCD"/>
  </w:style>
  <w:style w:type="paragraph" w:customStyle="1" w:styleId="2501D4B815D942B9A85BAB5ABBE62C79">
    <w:name w:val="2501D4B815D942B9A85BAB5ABBE62C79"/>
    <w:rsid w:val="00411FCD"/>
  </w:style>
  <w:style w:type="paragraph" w:customStyle="1" w:styleId="1934FB7C91C04A05B1E789DC85DF50C5">
    <w:name w:val="1934FB7C91C04A05B1E789DC85DF50C5"/>
    <w:rsid w:val="00411FCD"/>
  </w:style>
  <w:style w:type="paragraph" w:customStyle="1" w:styleId="146CFF683B374517BD867B0572BC2DFC">
    <w:name w:val="146CFF683B374517BD867B0572BC2DFC"/>
    <w:rsid w:val="006F3088"/>
  </w:style>
  <w:style w:type="paragraph" w:customStyle="1" w:styleId="3600F1C5A2C344A39DD67F7F272430DA">
    <w:name w:val="3600F1C5A2C344A39DD67F7F272430DA"/>
    <w:rsid w:val="006F30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FormConfiguration><![CDATA[{"formFields":[{"required":false,"placeholder":"","lines":1,"helpTexts":{},"spacing":{},"shareValue":false,"type":"textBox","name":"NaamAanbesteding","label":"Naam aanbesteding"},{"required":false,"helpTexts":{},"spacing":{},"shareValue":false,"type":"datePicker","name":"Datum","label":"Datum"},{"required":false,"placeholder":"","lines":1,"helpTexts":{},"spacing":{},"shareValue":false,"type":"textBox","name":"Kenmerk","label":"Kenmerk"}],"formDataEntries":[{"name":"NaamAanbesteding","value":"gqvbz3T0tIKE3C3crENSUEYar/a8upQHnJv5ZsYVS6DAOHjMkgRFKFfIAZ3X9DHm"},{"name":"Datum","value":"RPKqqvB9aO4dDlAggUiK7Q=="},{"name":"Kenmerk","value":"Zb/2ME2HVahhPaOP/az06g=="}]}]]></TemplafyFormConfiguration>
</file>

<file path=customXml/item2.xml><?xml version="1.0" encoding="utf-8"?>
<TemplafyTemplateConfiguration><![CDATA[{"elementsMetadata":[{"elementConfiguration":{"binding":"{{Form.NaamAanbesteding}}","promptAiService":false,"visibility":"","removeAndKeepContent":false,"disableUpdates":false,"type":"text"},"type":"richTextContentControl","id":"d25502a3-0b1f-4e16-ad76-eeb232ffa87d"},{"elementConfiguration":{"binding":"{{FormatDateTime(Form.Datum, \"d MMMM yyyy\")}}","promptAiService":false,"visibility":"","removeAndKeepContent":false,"disableUpdates":false,"type":"text"},"type":"richTextContentControl","id":"b34562bd-8358-47e8-a4fc-9ddb043077ee"},{"elementConfiguration":{"binding":"{{Form.Kenmerk}}","promptAiService":false,"visibility":"","removeAndKeepContent":false,"disableUpdates":false,"type":"text"},"type":"richTextContentControl","id":"a2c18181-d0a2-42b3-84e2-9fd1745bb125"},{"elementConfiguration":{"binding":"{{Form.NaamAanbesteding}}","promptAiService":false,"visibility":"","removeAndKeepContent":false,"disableUpdates":false,"type":"text"},"type":"richTextContentControl","id":"1697fd26-a09a-4555-b978-7a0869198105"}],"transformationConfigurations":[],"templateName":"Overeenkomst HW V1.0","templateDescription":"","enableDocumentContentUpdater":true,"version":"2.0"}]]></TemplafyTemplateConfigura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9188F73DF47A048BD545665E26C01C8" ma:contentTypeVersion="3" ma:contentTypeDescription="Create a new document." ma:contentTypeScope="" ma:versionID="0273f2f14308aacadef971d4b2156b1c">
  <xsd:schema xmlns:xsd="http://www.w3.org/2001/XMLSchema" xmlns:xs="http://www.w3.org/2001/XMLSchema" xmlns:p="http://schemas.microsoft.com/office/2006/metadata/properties" xmlns:ns2="f535cc3f-a90e-4422-81fc-f30709a2ae29" targetNamespace="http://schemas.microsoft.com/office/2006/metadata/properties" ma:root="true" ma:fieldsID="335b69f187fc40a37d16ad73c263e4c8" ns2:_="">
    <xsd:import namespace="f535cc3f-a90e-4422-81fc-f30709a2ae2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5cc3f-a90e-4422-81fc-f30709a2ae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F0444-3421-41FD-B118-08D393BDB3E4}">
  <ds:schemaRefs/>
</ds:datastoreItem>
</file>

<file path=customXml/itemProps2.xml><?xml version="1.0" encoding="utf-8"?>
<ds:datastoreItem xmlns:ds="http://schemas.openxmlformats.org/officeDocument/2006/customXml" ds:itemID="{EDA9BC24-011C-4CE9-BC33-A325F9042EBE}">
  <ds:schemaRefs/>
</ds:datastoreItem>
</file>

<file path=customXml/itemProps3.xml><?xml version="1.0" encoding="utf-8"?>
<ds:datastoreItem xmlns:ds="http://schemas.openxmlformats.org/officeDocument/2006/customXml" ds:itemID="{C0EC3FB2-7427-48D1-B2CB-D25C68F76DF5}">
  <ds:schemaRefs>
    <ds:schemaRef ds:uri="http://purl.org/dc/elements/1.1/"/>
    <ds:schemaRef ds:uri="http://purl.org/dc/terms/"/>
    <ds:schemaRef ds:uri="http://schemas.microsoft.com/office/infopath/2007/PartnerControls"/>
    <ds:schemaRef ds:uri="http://purl.org/dc/dcmitype/"/>
    <ds:schemaRef ds:uri="http://www.w3.org/XML/1998/namespace"/>
    <ds:schemaRef ds:uri="http://schemas.microsoft.com/office/2006/documentManagement/types"/>
    <ds:schemaRef ds:uri="f535cc3f-a90e-4422-81fc-f30709a2ae29"/>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53641639-7252-48BD-851F-ADAE18E0C9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35cc3f-a90e-4422-81fc-f30709a2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6.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Overeenkomst HW V1.0</Template>
  <TotalTime>18</TotalTime>
  <Pages>7</Pages>
  <Words>2489</Words>
  <Characters>13690</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het gebruiksklaar opleveren van een vrachtwagen en het preventieve en correctieve onderhoud hiervan</dc:subject>
  <dc:creator>Gerald de Pee</dc:creator>
  <cp:keywords/>
  <dc:description/>
  <cp:lastModifiedBy>Gerald de Pee</cp:lastModifiedBy>
  <cp:revision>32</cp:revision>
  <dcterms:created xsi:type="dcterms:W3CDTF">2025-07-10T10:01:00Z</dcterms:created>
  <dcterms:modified xsi:type="dcterms:W3CDTF">2026-03-26T15:33:00Z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0x01010049188F73DF47A048BD545665E26C01C8</vt:lpwstr>
  </property>
  <property fmtid="{D5CDD505-2E9C-101B-9397-08002B2CF9AE}" pid="4" name="TemplafyTenantId">
    <vt:lpwstr>hoekschewaard</vt:lpwstr>
  </property>
  <property fmtid="{D5CDD505-2E9C-101B-9397-08002B2CF9AE}" pid="5" name="TemplafyTemplateId">
    <vt:lpwstr>778019283094470880</vt:lpwstr>
  </property>
  <property fmtid="{D5CDD505-2E9C-101B-9397-08002B2CF9AE}" pid="6" name="TemplafyUserProfileId">
    <vt:lpwstr>637601141447432510</vt:lpwstr>
  </property>
  <property fmtid="{D5CDD505-2E9C-101B-9397-08002B2CF9AE}" pid="7" name="TemplafyFromBlank">
    <vt:bool>false</vt:bool>
  </property>
</Properties>
</file>