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1F49C" w14:textId="77777777" w:rsidR="00AD3DBD" w:rsidRDefault="00AD3DBD" w:rsidP="00D75FB0">
      <w:pPr>
        <w:pStyle w:val="RIJK1-Titel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549D6E6" wp14:editId="43994695">
            <wp:simplePos x="0" y="0"/>
            <wp:positionH relativeFrom="margin">
              <wp:align>center</wp:align>
            </wp:positionH>
            <wp:positionV relativeFrom="paragraph">
              <wp:posOffset>-9525</wp:posOffset>
            </wp:positionV>
            <wp:extent cx="4575600" cy="9612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ogo-RIJK-kleur-transparant-HR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600" cy="96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B1DC69" w14:textId="77777777" w:rsidR="00AD1EB1" w:rsidRPr="00AD3DBD" w:rsidRDefault="00AD1EB1" w:rsidP="005A0616">
      <w:pPr>
        <w:pStyle w:val="RIJK3-Paragraaf"/>
      </w:pPr>
    </w:p>
    <w:p w14:paraId="51619CE2" w14:textId="77777777" w:rsidR="00AD3DBD" w:rsidRPr="00AD3DBD" w:rsidRDefault="00AD3DBD" w:rsidP="005A0616">
      <w:pPr>
        <w:pStyle w:val="RIJK3-Paragraaf"/>
      </w:pPr>
    </w:p>
    <w:p w14:paraId="28CC63CB" w14:textId="77777777" w:rsidR="00AD3DBD" w:rsidRPr="00AD3DBD" w:rsidRDefault="00AD3DBD" w:rsidP="005A0616">
      <w:pPr>
        <w:pStyle w:val="RIJK3-Paragraaf"/>
      </w:pPr>
    </w:p>
    <w:p w14:paraId="441D267B" w14:textId="77777777" w:rsidR="00AD3DBD" w:rsidRDefault="00AD3DBD" w:rsidP="005A0616">
      <w:pPr>
        <w:pStyle w:val="RIJK3-Paragraaf"/>
      </w:pPr>
    </w:p>
    <w:p w14:paraId="6B693B80" w14:textId="77777777" w:rsidR="00756F24" w:rsidRDefault="00756F24" w:rsidP="00756F24">
      <w:pPr>
        <w:spacing w:line="240" w:lineRule="auto"/>
        <w:rPr>
          <w:rStyle w:val="RIJK2-HoofdstukChar"/>
        </w:rPr>
      </w:pPr>
    </w:p>
    <w:p w14:paraId="479B96FC" w14:textId="77777777" w:rsidR="00756F24" w:rsidRDefault="00756F24" w:rsidP="00756F24">
      <w:pPr>
        <w:spacing w:line="240" w:lineRule="auto"/>
        <w:jc w:val="center"/>
        <w:rPr>
          <w:rStyle w:val="RIJK2-HoofdstukChar"/>
        </w:rPr>
      </w:pPr>
    </w:p>
    <w:p w14:paraId="18E17DDF" w14:textId="2FB6CB56" w:rsidR="00756F24" w:rsidRPr="00756F24" w:rsidRDefault="00756F24" w:rsidP="00756F24">
      <w:pPr>
        <w:spacing w:line="240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756F24">
        <w:rPr>
          <w:rStyle w:val="RIJK2-HoofdstukChar"/>
        </w:rPr>
        <w:t>verklaring uitsluitingsgronden Sanctiepakket Rusland</w:t>
      </w:r>
    </w:p>
    <w:p w14:paraId="1DA69401" w14:textId="77777777" w:rsidR="00756F24" w:rsidRPr="00756F24" w:rsidRDefault="00756F24" w:rsidP="00756F24">
      <w:pPr>
        <w:spacing w:line="240" w:lineRule="auto"/>
        <w:rPr>
          <w:rFonts w:ascii="Calibri" w:eastAsia="Calibri" w:hAnsi="Calibri" w:cs="Times New Roman"/>
          <w:b/>
          <w:sz w:val="28"/>
          <w:szCs w:val="28"/>
        </w:rPr>
      </w:pPr>
    </w:p>
    <w:p w14:paraId="1A88A27D" w14:textId="1F5B0C41" w:rsidR="00756F24" w:rsidRPr="00756F24" w:rsidRDefault="00756F24" w:rsidP="00756F24">
      <w:pPr>
        <w:pStyle w:val="RIJK3-Paragraaf"/>
        <w:rPr>
          <w:rFonts w:eastAsia="Calibri"/>
        </w:rPr>
      </w:pPr>
      <w:r w:rsidRPr="00756F24">
        <w:rPr>
          <w:rFonts w:eastAsia="Calibri"/>
        </w:rPr>
        <w:t xml:space="preserve">Bijlage bij het Aanbestedingsdocument </w:t>
      </w:r>
    </w:p>
    <w:p w14:paraId="06CE4AC3" w14:textId="77777777" w:rsidR="00756F24" w:rsidRPr="00756F24" w:rsidRDefault="00756F24" w:rsidP="00756F24">
      <w:pPr>
        <w:spacing w:line="240" w:lineRule="auto"/>
        <w:rPr>
          <w:rFonts w:ascii="Calibri" w:eastAsia="Calibri" w:hAnsi="Calibri" w:cs="Times New Roman"/>
          <w:sz w:val="22"/>
          <w:szCs w:val="22"/>
        </w:rPr>
      </w:pPr>
    </w:p>
    <w:p w14:paraId="7E04758B" w14:textId="77777777" w:rsidR="00756F24" w:rsidRDefault="00756F24" w:rsidP="00756F24">
      <w:pPr>
        <w:spacing w:line="240" w:lineRule="auto"/>
        <w:rPr>
          <w:rFonts w:ascii="Calibri" w:eastAsia="Calibri" w:hAnsi="Calibri" w:cs="Times New Roman"/>
          <w:sz w:val="22"/>
          <w:szCs w:val="22"/>
        </w:rPr>
      </w:pPr>
    </w:p>
    <w:p w14:paraId="3316DAE8" w14:textId="36FC097B" w:rsidR="00756F24" w:rsidRPr="00756F24" w:rsidRDefault="00756F24" w:rsidP="00756F24">
      <w:pPr>
        <w:pStyle w:val="RIJK4-Tekst"/>
        <w:rPr>
          <w:rFonts w:eastAsia="Calibri"/>
        </w:rPr>
      </w:pPr>
      <w:r w:rsidRPr="00756F24">
        <w:rPr>
          <w:rFonts w:eastAsia="Calibri"/>
        </w:rPr>
        <w:t>Inschrijver verklaart door ondertekening dezes, dat:</w:t>
      </w:r>
    </w:p>
    <w:p w14:paraId="2AB2D51B" w14:textId="77777777" w:rsidR="00756F24" w:rsidRPr="00756F24" w:rsidRDefault="00756F24" w:rsidP="00756F24">
      <w:pPr>
        <w:pStyle w:val="RIJK4-Tekst"/>
        <w:rPr>
          <w:rFonts w:eastAsia="Calibri"/>
        </w:rPr>
      </w:pPr>
    </w:p>
    <w:p w14:paraId="6722ABD1" w14:textId="739CD868" w:rsidR="00756F24" w:rsidRPr="00756F24" w:rsidRDefault="00756F24" w:rsidP="00756F24">
      <w:pPr>
        <w:pStyle w:val="RIJK4-Tekst"/>
        <w:rPr>
          <w:rFonts w:eastAsia="Calibri"/>
        </w:rPr>
      </w:pPr>
      <w:r w:rsidRPr="00756F24">
        <w:rPr>
          <w:rFonts w:eastAsia="Calibri"/>
        </w:rPr>
        <w:t xml:space="preserve">Op hem géén in de Aanbestedingsprocedure </w:t>
      </w:r>
      <w:r w:rsidR="00E03E18">
        <w:rPr>
          <w:rFonts w:eastAsia="Calibri"/>
        </w:rPr>
        <w:t>Service Management Tool</w:t>
      </w:r>
      <w:r w:rsidRPr="00756F24">
        <w:rPr>
          <w:rFonts w:eastAsia="Calibri"/>
        </w:rPr>
        <w:t xml:space="preserve"> van toepassing verklaarde uitsluitingsgronden, zie daartoe met name paragraaf </w:t>
      </w:r>
      <w:r w:rsidRPr="00756F24">
        <w:rPr>
          <w:rFonts w:eastAsia="Calibri"/>
          <w:highlight w:val="yellow"/>
        </w:rPr>
        <w:t>&lt; &gt;</w:t>
      </w:r>
      <w:r w:rsidRPr="00756F24">
        <w:rPr>
          <w:rFonts w:eastAsia="Calibri"/>
        </w:rPr>
        <w:t xml:space="preserve"> van het Aanbestedingsdocument </w:t>
      </w:r>
      <w:r w:rsidR="009C5DB9">
        <w:rPr>
          <w:rFonts w:eastAsia="Calibri"/>
        </w:rPr>
        <w:t>Service Management Tool</w:t>
      </w:r>
      <w:r w:rsidRPr="00756F24">
        <w:rPr>
          <w:rFonts w:eastAsia="Calibri"/>
        </w:rPr>
        <w:t>, van toepassing zijn.</w:t>
      </w:r>
    </w:p>
    <w:p w14:paraId="38265A47" w14:textId="77777777" w:rsidR="00756F24" w:rsidRPr="00756F24" w:rsidRDefault="00756F24" w:rsidP="00756F24">
      <w:pPr>
        <w:pStyle w:val="RIJK4-Tekst"/>
        <w:rPr>
          <w:rFonts w:eastAsia="Calibri"/>
        </w:rPr>
      </w:pPr>
    </w:p>
    <w:p w14:paraId="3262181B" w14:textId="475437C5" w:rsidR="00756F24" w:rsidRPr="00756F24" w:rsidRDefault="00756F24" w:rsidP="00756F24">
      <w:pPr>
        <w:pStyle w:val="RIJK4-Tekst"/>
        <w:rPr>
          <w:rFonts w:eastAsia="Calibri"/>
        </w:rPr>
      </w:pPr>
      <w:r w:rsidRPr="00756F24">
        <w:rPr>
          <w:rFonts w:eastAsia="Calibri"/>
        </w:rPr>
        <w:t xml:space="preserve">Aldus, met inachtneming van, en overeenkomstig het bepaalde in het Aanbestedingsdocument </w:t>
      </w:r>
      <w:r w:rsidR="009C5DB9">
        <w:rPr>
          <w:rFonts w:eastAsia="Calibri"/>
        </w:rPr>
        <w:t>Service Management Tool</w:t>
      </w:r>
      <w:r w:rsidRPr="00756F24">
        <w:rPr>
          <w:rFonts w:eastAsia="Calibri"/>
        </w:rPr>
        <w:t xml:space="preserve"> inclusief bijlagen en de (eventuele) in de Aanbestedingsprocedure opgemaakte Nota (‘s) van inlichtingen, naar waarheid opgemaakt en ondertekend (door):</w:t>
      </w:r>
    </w:p>
    <w:p w14:paraId="78439421" w14:textId="77777777" w:rsidR="00756F24" w:rsidRPr="00756F24" w:rsidRDefault="00756F24" w:rsidP="00756F24">
      <w:pPr>
        <w:spacing w:line="240" w:lineRule="auto"/>
        <w:rPr>
          <w:rFonts w:ascii="Calibri" w:eastAsia="Calibri" w:hAnsi="Calibri" w:cs="Times New Roman"/>
          <w:sz w:val="22"/>
          <w:szCs w:val="22"/>
        </w:rPr>
      </w:pPr>
    </w:p>
    <w:p w14:paraId="5396AB66" w14:textId="77777777" w:rsidR="00756F24" w:rsidRPr="00756F24" w:rsidRDefault="00756F24" w:rsidP="00756F24">
      <w:pPr>
        <w:spacing w:line="240" w:lineRule="auto"/>
        <w:rPr>
          <w:rFonts w:ascii="Calibri" w:eastAsia="Calibri" w:hAnsi="Calibri" w:cs="Times New Roman"/>
          <w:sz w:val="22"/>
          <w:szCs w:val="22"/>
        </w:rPr>
      </w:pPr>
    </w:p>
    <w:tbl>
      <w:tblPr>
        <w:tblW w:w="9302" w:type="dxa"/>
        <w:tblInd w:w="-1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88"/>
        <w:gridCol w:w="2835"/>
        <w:gridCol w:w="1898"/>
        <w:gridCol w:w="2781"/>
      </w:tblGrid>
      <w:tr w:rsidR="00756F24" w:rsidRPr="00756F24" w14:paraId="17A215F7" w14:textId="77777777" w:rsidTr="00756F24">
        <w:trPr>
          <w:trHeight w:val="434"/>
        </w:trPr>
        <w:tc>
          <w:tcPr>
            <w:tcW w:w="93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</w:tcPr>
          <w:p w14:paraId="563A5A2B" w14:textId="77777777" w:rsidR="00756F24" w:rsidRPr="00756F24" w:rsidRDefault="00756F24" w:rsidP="00756F24">
            <w:pPr>
              <w:pStyle w:val="RIJK4-Tekst"/>
              <w:jc w:val="center"/>
              <w:rPr>
                <w:rFonts w:eastAsia="Arial Unicode MS"/>
                <w:color w:val="FFFFFF" w:themeColor="background1"/>
              </w:rPr>
            </w:pPr>
            <w:r w:rsidRPr="00756F24">
              <w:rPr>
                <w:rFonts w:eastAsia="Calibri"/>
                <w:color w:val="FFFFFF" w:themeColor="background1"/>
              </w:rPr>
              <w:br w:type="page"/>
              <w:t>Inschrijver</w:t>
            </w:r>
          </w:p>
        </w:tc>
      </w:tr>
      <w:tr w:rsidR="00756F24" w:rsidRPr="00756F24" w14:paraId="0117D137" w14:textId="77777777" w:rsidTr="00756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805"/>
        </w:trPr>
        <w:tc>
          <w:tcPr>
            <w:tcW w:w="1788" w:type="dxa"/>
            <w:tcBorders>
              <w:right w:val="single" w:sz="4" w:space="0" w:color="auto"/>
            </w:tcBorders>
            <w:vAlign w:val="center"/>
          </w:tcPr>
          <w:p w14:paraId="40315F40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Onderneming</w:t>
            </w:r>
          </w:p>
        </w:tc>
        <w:tc>
          <w:tcPr>
            <w:tcW w:w="7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FEEC5" w14:textId="77777777" w:rsidR="00756F24" w:rsidRPr="00756F24" w:rsidRDefault="00756F24" w:rsidP="00756F24">
            <w:pPr>
              <w:pStyle w:val="RIJK4-Tekst"/>
              <w:rPr>
                <w:rFonts w:eastAsia="Calibri"/>
                <w:u w:val="single"/>
              </w:rPr>
            </w:pPr>
          </w:p>
        </w:tc>
      </w:tr>
      <w:tr w:rsidR="00756F24" w:rsidRPr="00756F24" w14:paraId="1EB031AE" w14:textId="77777777" w:rsidTr="00756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562"/>
        </w:trPr>
        <w:tc>
          <w:tcPr>
            <w:tcW w:w="1788" w:type="dxa"/>
            <w:tcBorders>
              <w:top w:val="single" w:sz="4" w:space="0" w:color="auto"/>
            </w:tcBorders>
            <w:vAlign w:val="center"/>
          </w:tcPr>
          <w:p w14:paraId="09C1CFB3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Adres en plaats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6B49B9A7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</w:p>
        </w:tc>
        <w:tc>
          <w:tcPr>
            <w:tcW w:w="1898" w:type="dxa"/>
            <w:tcBorders>
              <w:top w:val="single" w:sz="4" w:space="0" w:color="auto"/>
            </w:tcBorders>
            <w:vAlign w:val="center"/>
          </w:tcPr>
          <w:p w14:paraId="066426C8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Datum</w:t>
            </w:r>
          </w:p>
        </w:tc>
        <w:tc>
          <w:tcPr>
            <w:tcW w:w="2781" w:type="dxa"/>
            <w:tcBorders>
              <w:top w:val="single" w:sz="4" w:space="0" w:color="auto"/>
            </w:tcBorders>
            <w:vAlign w:val="center"/>
          </w:tcPr>
          <w:p w14:paraId="4B308020" w14:textId="77777777" w:rsidR="00756F24" w:rsidRPr="00756F24" w:rsidRDefault="00756F24" w:rsidP="00756F24">
            <w:pPr>
              <w:pStyle w:val="RIJK4-Tekst"/>
              <w:rPr>
                <w:rFonts w:eastAsia="Calibri"/>
                <w:u w:val="single"/>
              </w:rPr>
            </w:pPr>
          </w:p>
        </w:tc>
      </w:tr>
      <w:tr w:rsidR="00756F24" w:rsidRPr="00756F24" w14:paraId="68F381CA" w14:textId="77777777" w:rsidTr="00756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698"/>
        </w:trPr>
        <w:tc>
          <w:tcPr>
            <w:tcW w:w="1788" w:type="dxa"/>
            <w:vAlign w:val="center"/>
          </w:tcPr>
          <w:p w14:paraId="686EA2D2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Naam contactpersoon</w:t>
            </w:r>
          </w:p>
        </w:tc>
        <w:tc>
          <w:tcPr>
            <w:tcW w:w="2835" w:type="dxa"/>
            <w:vAlign w:val="center"/>
          </w:tcPr>
          <w:p w14:paraId="77693E7C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</w:p>
        </w:tc>
        <w:tc>
          <w:tcPr>
            <w:tcW w:w="1898" w:type="dxa"/>
            <w:vAlign w:val="center"/>
          </w:tcPr>
          <w:p w14:paraId="1B8EFFFA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Functie</w:t>
            </w:r>
          </w:p>
        </w:tc>
        <w:tc>
          <w:tcPr>
            <w:tcW w:w="2781" w:type="dxa"/>
            <w:vAlign w:val="center"/>
          </w:tcPr>
          <w:p w14:paraId="57FEE712" w14:textId="77777777" w:rsidR="00756F24" w:rsidRPr="00756F24" w:rsidRDefault="00756F24" w:rsidP="00756F24">
            <w:pPr>
              <w:pStyle w:val="RIJK4-Tekst"/>
              <w:rPr>
                <w:rFonts w:eastAsia="Calibri"/>
                <w:u w:val="single"/>
              </w:rPr>
            </w:pPr>
          </w:p>
        </w:tc>
      </w:tr>
      <w:tr w:rsidR="00756F24" w:rsidRPr="00756F24" w14:paraId="66E109CC" w14:textId="77777777" w:rsidTr="00756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695"/>
        </w:trPr>
        <w:tc>
          <w:tcPr>
            <w:tcW w:w="1788" w:type="dxa"/>
            <w:vAlign w:val="center"/>
          </w:tcPr>
          <w:p w14:paraId="60C723EF" w14:textId="1CD2BDF4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E-mailadres</w:t>
            </w:r>
          </w:p>
        </w:tc>
        <w:tc>
          <w:tcPr>
            <w:tcW w:w="2835" w:type="dxa"/>
            <w:vAlign w:val="center"/>
          </w:tcPr>
          <w:p w14:paraId="52BA63D6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</w:p>
        </w:tc>
        <w:tc>
          <w:tcPr>
            <w:tcW w:w="1898" w:type="dxa"/>
            <w:vAlign w:val="center"/>
          </w:tcPr>
          <w:p w14:paraId="5394E4AE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Telefoonnummer</w:t>
            </w:r>
          </w:p>
        </w:tc>
        <w:tc>
          <w:tcPr>
            <w:tcW w:w="2781" w:type="dxa"/>
            <w:vAlign w:val="center"/>
          </w:tcPr>
          <w:p w14:paraId="1215BC2F" w14:textId="77777777" w:rsidR="00756F24" w:rsidRPr="00756F24" w:rsidRDefault="00756F24" w:rsidP="00756F24">
            <w:pPr>
              <w:pStyle w:val="RIJK4-Tekst"/>
              <w:rPr>
                <w:rFonts w:eastAsia="Calibri"/>
                <w:u w:val="single"/>
              </w:rPr>
            </w:pPr>
          </w:p>
        </w:tc>
      </w:tr>
      <w:tr w:rsidR="00756F24" w:rsidRPr="00756F24" w14:paraId="560C7653" w14:textId="77777777" w:rsidTr="00756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074"/>
        </w:trPr>
        <w:tc>
          <w:tcPr>
            <w:tcW w:w="1788" w:type="dxa"/>
            <w:vAlign w:val="center"/>
          </w:tcPr>
          <w:p w14:paraId="6241D630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Handtekening</w:t>
            </w:r>
          </w:p>
        </w:tc>
        <w:tc>
          <w:tcPr>
            <w:tcW w:w="7514" w:type="dxa"/>
            <w:gridSpan w:val="3"/>
            <w:vAlign w:val="center"/>
          </w:tcPr>
          <w:p w14:paraId="12C2CBAD" w14:textId="77777777" w:rsidR="00756F24" w:rsidRPr="00756F24" w:rsidRDefault="00756F24" w:rsidP="00756F24">
            <w:pPr>
              <w:pStyle w:val="RIJK4-Tekst"/>
              <w:rPr>
                <w:rFonts w:eastAsia="Calibri"/>
                <w:u w:val="single"/>
              </w:rPr>
            </w:pPr>
          </w:p>
        </w:tc>
      </w:tr>
    </w:tbl>
    <w:p w14:paraId="2D5A1E51" w14:textId="77777777" w:rsidR="00A46123" w:rsidRDefault="00A46123">
      <w:pPr>
        <w:spacing w:after="160" w:line="259" w:lineRule="auto"/>
        <w:rPr>
          <w:noProof/>
        </w:rPr>
      </w:pPr>
    </w:p>
    <w:sectPr w:rsidR="00A46123" w:rsidSect="00AD3DB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8" w:right="1418" w:bottom="1418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2DBE74" w14:textId="77777777" w:rsidR="002B53D4" w:rsidRDefault="002B53D4" w:rsidP="00AD3DBD">
      <w:pPr>
        <w:spacing w:line="240" w:lineRule="auto"/>
      </w:pPr>
      <w:r>
        <w:separator/>
      </w:r>
    </w:p>
  </w:endnote>
  <w:endnote w:type="continuationSeparator" w:id="0">
    <w:p w14:paraId="2173113D" w14:textId="77777777" w:rsidR="002B53D4" w:rsidRDefault="002B53D4" w:rsidP="00AD3D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23748" w14:textId="77777777" w:rsidR="009C5DB9" w:rsidRDefault="009C5DB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64636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7B4F9582" w14:textId="77777777" w:rsidR="00DF0D16" w:rsidRDefault="00DF0D16">
        <w:pPr>
          <w:pStyle w:val="Voettekst"/>
          <w:jc w:val="right"/>
        </w:pPr>
      </w:p>
      <w:p w14:paraId="37279B4E" w14:textId="77777777" w:rsidR="00DF0D16" w:rsidRDefault="00DF0D16">
        <w:pPr>
          <w:pStyle w:val="Voettekst"/>
          <w:jc w:val="right"/>
        </w:pPr>
      </w:p>
      <w:p w14:paraId="057DDB94" w14:textId="77777777" w:rsidR="00DF0D16" w:rsidRPr="00AD3DBD" w:rsidRDefault="00000000">
        <w:pPr>
          <w:pStyle w:val="Voettekst"/>
          <w:jc w:val="right"/>
          <w:rPr>
            <w:sz w:val="16"/>
            <w:szCs w:val="16"/>
          </w:rPr>
        </w:pPr>
      </w:p>
    </w:sdtContent>
  </w:sdt>
  <w:p w14:paraId="485D60E2" w14:textId="6A23A1D4" w:rsidR="00DF0D16" w:rsidRPr="00AD3DBD" w:rsidRDefault="00DF0D16" w:rsidP="00AD3DBD">
    <w:pPr>
      <w:ind w:left="720" w:firstLine="720"/>
      <w:jc w:val="center"/>
      <w:rPr>
        <w:sz w:val="16"/>
        <w:szCs w:val="16"/>
      </w:rPr>
    </w:pPr>
    <w:bookmarkStart w:id="0" w:name="_Hlk29893340"/>
    <w:bookmarkStart w:id="1" w:name="_Hlk29893341"/>
    <w:r>
      <w:rPr>
        <w:noProof/>
      </w:rPr>
      <w:drawing>
        <wp:anchor distT="0" distB="0" distL="114300" distR="114300" simplePos="0" relativeHeight="251659264" behindDoc="0" locked="0" layoutInCell="1" allowOverlap="1" wp14:anchorId="06AEA33F" wp14:editId="74B96CAB">
          <wp:simplePos x="0" y="0"/>
          <wp:positionH relativeFrom="margin">
            <wp:align>left</wp:align>
          </wp:positionH>
          <wp:positionV relativeFrom="page">
            <wp:posOffset>10287045</wp:posOffset>
          </wp:positionV>
          <wp:extent cx="763200" cy="162000"/>
          <wp:effectExtent l="0" t="0" r="0" b="0"/>
          <wp:wrapNone/>
          <wp:docPr id="2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4882">
      <w:rPr>
        <w:sz w:val="16"/>
        <w:szCs w:val="16"/>
      </w:rPr>
      <w:t>RIJK</w:t>
    </w:r>
    <w:r>
      <w:rPr>
        <w:sz w:val="16"/>
        <w:szCs w:val="16"/>
      </w:rPr>
      <w:t xml:space="preserve"> </w:t>
    </w:r>
    <w:r w:rsidRPr="00714882">
      <w:rPr>
        <w:sz w:val="16"/>
        <w:szCs w:val="16"/>
      </w:rPr>
      <w:t xml:space="preserve">| </w:t>
    </w:r>
    <w:r w:rsidR="00756F24">
      <w:rPr>
        <w:sz w:val="16"/>
        <w:szCs w:val="16"/>
      </w:rPr>
      <w:t xml:space="preserve">Bijlage Eigen Verklaring </w:t>
    </w:r>
    <w:r w:rsidR="009C5DB9">
      <w:rPr>
        <w:sz w:val="16"/>
        <w:szCs w:val="16"/>
      </w:rPr>
      <w:t>VLS 202311 PRJ-2300267 Service Management Tool</w:t>
    </w:r>
    <w:bookmarkEnd w:id="0"/>
    <w:bookmarkEnd w:id="1"/>
    <w:r>
      <w:rPr>
        <w:sz w:val="16"/>
        <w:szCs w:val="16"/>
      </w:rPr>
      <w:t xml:space="preserve"> | versie 1.0</w:t>
    </w:r>
    <w:r>
      <w:rPr>
        <w:sz w:val="16"/>
        <w:szCs w:val="16"/>
      </w:rPr>
      <w:tab/>
      <w:t xml:space="preserve">    </w:t>
    </w:r>
    <w:r w:rsidRPr="00AD3DBD">
      <w:rPr>
        <w:sz w:val="16"/>
        <w:szCs w:val="16"/>
      </w:rPr>
      <w:fldChar w:fldCharType="begin"/>
    </w:r>
    <w:r w:rsidRPr="00AD3DBD">
      <w:rPr>
        <w:sz w:val="16"/>
        <w:szCs w:val="16"/>
      </w:rPr>
      <w:instrText>PAGE   \* MERGEFORMAT</w:instrText>
    </w:r>
    <w:r w:rsidRPr="00AD3DBD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AD3DBD">
      <w:rPr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6B645" w14:textId="77777777" w:rsidR="009C5DB9" w:rsidRDefault="009C5DB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03FF1B" w14:textId="77777777" w:rsidR="002B53D4" w:rsidRDefault="002B53D4" w:rsidP="00AD3DBD">
      <w:pPr>
        <w:spacing w:line="240" w:lineRule="auto"/>
      </w:pPr>
      <w:r>
        <w:separator/>
      </w:r>
    </w:p>
  </w:footnote>
  <w:footnote w:type="continuationSeparator" w:id="0">
    <w:p w14:paraId="31AAE826" w14:textId="77777777" w:rsidR="002B53D4" w:rsidRDefault="002B53D4" w:rsidP="00AD3DB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EA76B" w14:textId="77777777" w:rsidR="009C5DB9" w:rsidRDefault="009C5DB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269CF" w14:textId="77777777" w:rsidR="009C5DB9" w:rsidRDefault="009C5DB9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3D939C" w14:textId="77777777" w:rsidR="009C5DB9" w:rsidRDefault="009C5DB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20D0"/>
    <w:multiLevelType w:val="hybridMultilevel"/>
    <w:tmpl w:val="14A6A838"/>
    <w:lvl w:ilvl="0" w:tplc="49746278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A1D6F"/>
    <w:multiLevelType w:val="hybridMultilevel"/>
    <w:tmpl w:val="E3D647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A2796"/>
    <w:multiLevelType w:val="hybridMultilevel"/>
    <w:tmpl w:val="D3D411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85958"/>
    <w:multiLevelType w:val="multilevel"/>
    <w:tmpl w:val="EDDCBF1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10FF2B92"/>
    <w:multiLevelType w:val="multilevel"/>
    <w:tmpl w:val="9466B00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pStyle w:val="Nietgebruiken3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5" w15:restartNumberingAfterBreak="0">
    <w:nsid w:val="15726E58"/>
    <w:multiLevelType w:val="hybridMultilevel"/>
    <w:tmpl w:val="7752F46A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76D3A"/>
    <w:multiLevelType w:val="hybridMultilevel"/>
    <w:tmpl w:val="261A28AC"/>
    <w:lvl w:ilvl="0" w:tplc="D60C1F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8C797F"/>
    <w:multiLevelType w:val="hybridMultilevel"/>
    <w:tmpl w:val="7ED069B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B90BF3"/>
    <w:multiLevelType w:val="multilevel"/>
    <w:tmpl w:val="F8E2AC4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9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233E4268"/>
    <w:multiLevelType w:val="hybridMultilevel"/>
    <w:tmpl w:val="3948DC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693AF5"/>
    <w:multiLevelType w:val="hybridMultilevel"/>
    <w:tmpl w:val="120236D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D36460"/>
    <w:multiLevelType w:val="hybridMultilevel"/>
    <w:tmpl w:val="E6D621C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E5570D"/>
    <w:multiLevelType w:val="hybridMultilevel"/>
    <w:tmpl w:val="C9AC7C2A"/>
    <w:lvl w:ilvl="0" w:tplc="A7808484">
      <w:start w:val="1"/>
      <w:numFmt w:val="decimal"/>
      <w:pStyle w:val="Nietgebruiken4"/>
      <w:lvlText w:val="%1.1.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B14376"/>
    <w:multiLevelType w:val="hybridMultilevel"/>
    <w:tmpl w:val="CBDEB75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32C91998"/>
    <w:multiLevelType w:val="hybridMultilevel"/>
    <w:tmpl w:val="8564DCDA"/>
    <w:lvl w:ilvl="0" w:tplc="2DCA1D58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2CF6434"/>
    <w:multiLevelType w:val="hybridMultilevel"/>
    <w:tmpl w:val="6FC8E9FC"/>
    <w:lvl w:ilvl="0" w:tplc="9CCCDE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7C2E9B"/>
    <w:multiLevelType w:val="hybridMultilevel"/>
    <w:tmpl w:val="3D1844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334E56"/>
    <w:multiLevelType w:val="multilevel"/>
    <w:tmpl w:val="D7D6DBB0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9" w15:restartNumberingAfterBreak="0">
    <w:nsid w:val="42F74ADC"/>
    <w:multiLevelType w:val="hybridMultilevel"/>
    <w:tmpl w:val="354E4AB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3047B1"/>
    <w:multiLevelType w:val="hybridMultilevel"/>
    <w:tmpl w:val="1B026C6C"/>
    <w:lvl w:ilvl="0" w:tplc="0413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21" w15:restartNumberingAfterBreak="0">
    <w:nsid w:val="447469F2"/>
    <w:multiLevelType w:val="multilevel"/>
    <w:tmpl w:val="7730D64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Nietgebruiken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46D402FF"/>
    <w:multiLevelType w:val="hybridMultilevel"/>
    <w:tmpl w:val="3D58C0B6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71011A"/>
    <w:multiLevelType w:val="hybridMultilevel"/>
    <w:tmpl w:val="678A9090"/>
    <w:lvl w:ilvl="0" w:tplc="637E6AA0">
      <w:numFmt w:val="bullet"/>
      <w:pStyle w:val="RIJK91-Opsommingalineastreepjes"/>
      <w:lvlText w:val="-"/>
      <w:lvlJc w:val="left"/>
      <w:pPr>
        <w:ind w:left="2705" w:hanging="360"/>
      </w:pPr>
      <w:rPr>
        <w:rFonts w:ascii="Times New Roman" w:eastAsia="Times New Roman" w:hAnsi="Times New Roman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3425" w:hanging="360"/>
      </w:pPr>
    </w:lvl>
    <w:lvl w:ilvl="2" w:tplc="0413001B" w:tentative="1">
      <w:start w:val="1"/>
      <w:numFmt w:val="lowerRoman"/>
      <w:lvlText w:val="%3."/>
      <w:lvlJc w:val="right"/>
      <w:pPr>
        <w:ind w:left="4145" w:hanging="180"/>
      </w:pPr>
    </w:lvl>
    <w:lvl w:ilvl="3" w:tplc="0413000F" w:tentative="1">
      <w:start w:val="1"/>
      <w:numFmt w:val="decimal"/>
      <w:lvlText w:val="%4."/>
      <w:lvlJc w:val="left"/>
      <w:pPr>
        <w:ind w:left="4865" w:hanging="360"/>
      </w:pPr>
    </w:lvl>
    <w:lvl w:ilvl="4" w:tplc="04130019" w:tentative="1">
      <w:start w:val="1"/>
      <w:numFmt w:val="lowerLetter"/>
      <w:lvlText w:val="%5."/>
      <w:lvlJc w:val="left"/>
      <w:pPr>
        <w:ind w:left="5585" w:hanging="360"/>
      </w:pPr>
    </w:lvl>
    <w:lvl w:ilvl="5" w:tplc="0413001B" w:tentative="1">
      <w:start w:val="1"/>
      <w:numFmt w:val="lowerRoman"/>
      <w:lvlText w:val="%6."/>
      <w:lvlJc w:val="right"/>
      <w:pPr>
        <w:ind w:left="6305" w:hanging="180"/>
      </w:pPr>
    </w:lvl>
    <w:lvl w:ilvl="6" w:tplc="0413000F" w:tentative="1">
      <w:start w:val="1"/>
      <w:numFmt w:val="decimal"/>
      <w:lvlText w:val="%7."/>
      <w:lvlJc w:val="left"/>
      <w:pPr>
        <w:ind w:left="7025" w:hanging="360"/>
      </w:pPr>
    </w:lvl>
    <w:lvl w:ilvl="7" w:tplc="04130019" w:tentative="1">
      <w:start w:val="1"/>
      <w:numFmt w:val="lowerLetter"/>
      <w:lvlText w:val="%8."/>
      <w:lvlJc w:val="left"/>
      <w:pPr>
        <w:ind w:left="7745" w:hanging="360"/>
      </w:pPr>
    </w:lvl>
    <w:lvl w:ilvl="8" w:tplc="0413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4" w15:restartNumberingAfterBreak="0">
    <w:nsid w:val="517A0215"/>
    <w:multiLevelType w:val="hybridMultilevel"/>
    <w:tmpl w:val="70AC076E"/>
    <w:lvl w:ilvl="0" w:tplc="66D20CF0">
      <w:start w:val="1"/>
      <w:numFmt w:val="bullet"/>
      <w:pStyle w:val="RIJK90-Opsommingalinea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595227"/>
    <w:multiLevelType w:val="hybridMultilevel"/>
    <w:tmpl w:val="C0843DE8"/>
    <w:lvl w:ilvl="0" w:tplc="D6A04830">
      <w:start w:val="1"/>
      <w:numFmt w:val="decimal"/>
      <w:pStyle w:val="RIJKStijl6-Opsommingparagraaf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8138C8"/>
    <w:multiLevelType w:val="hybridMultilevel"/>
    <w:tmpl w:val="F95AAC3A"/>
    <w:lvl w:ilvl="0" w:tplc="3662A72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617DE"/>
    <w:multiLevelType w:val="hybridMultilevel"/>
    <w:tmpl w:val="8D7C367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6E50B4"/>
    <w:multiLevelType w:val="hybridMultilevel"/>
    <w:tmpl w:val="69F0B0D2"/>
    <w:lvl w:ilvl="0" w:tplc="F530C7D0">
      <w:start w:val="1"/>
      <w:numFmt w:val="decimal"/>
      <w:pStyle w:val="RIJK9-Opsommingalineanummering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7926C1"/>
    <w:multiLevelType w:val="hybridMultilevel"/>
    <w:tmpl w:val="FC002412"/>
    <w:lvl w:ilvl="0" w:tplc="0413000F">
      <w:start w:val="1"/>
      <w:numFmt w:val="decimal"/>
      <w:lvlText w:val="%1."/>
      <w:lvlJc w:val="left"/>
      <w:pPr>
        <w:tabs>
          <w:tab w:val="num" w:pos="412"/>
        </w:tabs>
        <w:ind w:left="412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132"/>
        </w:tabs>
        <w:ind w:left="11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52"/>
        </w:tabs>
        <w:ind w:left="18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72"/>
        </w:tabs>
        <w:ind w:left="25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92"/>
        </w:tabs>
        <w:ind w:left="32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012"/>
        </w:tabs>
        <w:ind w:left="40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732"/>
        </w:tabs>
        <w:ind w:left="47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52"/>
        </w:tabs>
        <w:ind w:left="54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72"/>
        </w:tabs>
        <w:ind w:left="6172" w:hanging="180"/>
      </w:pPr>
    </w:lvl>
  </w:abstractNum>
  <w:abstractNum w:abstractNumId="30" w15:restartNumberingAfterBreak="0">
    <w:nsid w:val="69791E60"/>
    <w:multiLevelType w:val="hybridMultilevel"/>
    <w:tmpl w:val="EFAE6DA6"/>
    <w:lvl w:ilvl="0" w:tplc="604A9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E8312D"/>
    <w:multiLevelType w:val="hybridMultilevel"/>
    <w:tmpl w:val="F0908B0A"/>
    <w:lvl w:ilvl="0" w:tplc="0413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5F05CC"/>
    <w:multiLevelType w:val="hybridMultilevel"/>
    <w:tmpl w:val="A4DE80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B72511"/>
    <w:multiLevelType w:val="multilevel"/>
    <w:tmpl w:val="63786DDE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34" w15:restartNumberingAfterBreak="0">
    <w:nsid w:val="786228CB"/>
    <w:multiLevelType w:val="hybridMultilevel"/>
    <w:tmpl w:val="696005D2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0C668E"/>
    <w:multiLevelType w:val="hybridMultilevel"/>
    <w:tmpl w:val="36943F70"/>
    <w:lvl w:ilvl="0" w:tplc="10BA14B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6" w15:restartNumberingAfterBreak="0">
    <w:nsid w:val="7CF63285"/>
    <w:multiLevelType w:val="hybridMultilevel"/>
    <w:tmpl w:val="7864F840"/>
    <w:lvl w:ilvl="0" w:tplc="4D506A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157099"/>
    <w:multiLevelType w:val="hybridMultilevel"/>
    <w:tmpl w:val="E5CC53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8116468">
    <w:abstractNumId w:val="14"/>
  </w:num>
  <w:num w:numId="2" w16cid:durableId="1259942036">
    <w:abstractNumId w:val="19"/>
  </w:num>
  <w:num w:numId="3" w16cid:durableId="1148747465">
    <w:abstractNumId w:val="5"/>
  </w:num>
  <w:num w:numId="4" w16cid:durableId="1904948536">
    <w:abstractNumId w:val="36"/>
  </w:num>
  <w:num w:numId="5" w16cid:durableId="1040662988">
    <w:abstractNumId w:val="22"/>
  </w:num>
  <w:num w:numId="6" w16cid:durableId="981545196">
    <w:abstractNumId w:val="34"/>
  </w:num>
  <w:num w:numId="7" w16cid:durableId="2088073123">
    <w:abstractNumId w:val="20"/>
  </w:num>
  <w:num w:numId="8" w16cid:durableId="1558124893">
    <w:abstractNumId w:val="35"/>
  </w:num>
  <w:num w:numId="9" w16cid:durableId="874729644">
    <w:abstractNumId w:val="29"/>
  </w:num>
  <w:num w:numId="10" w16cid:durableId="493567385">
    <w:abstractNumId w:val="37"/>
  </w:num>
  <w:num w:numId="11" w16cid:durableId="1115052225">
    <w:abstractNumId w:val="17"/>
  </w:num>
  <w:num w:numId="12" w16cid:durableId="998658707">
    <w:abstractNumId w:val="2"/>
  </w:num>
  <w:num w:numId="13" w16cid:durableId="320089174">
    <w:abstractNumId w:val="32"/>
  </w:num>
  <w:num w:numId="14" w16cid:durableId="1807307759">
    <w:abstractNumId w:val="31"/>
  </w:num>
  <w:num w:numId="15" w16cid:durableId="1754622464">
    <w:abstractNumId w:val="12"/>
  </w:num>
  <w:num w:numId="16" w16cid:durableId="1600481502">
    <w:abstractNumId w:val="11"/>
  </w:num>
  <w:num w:numId="17" w16cid:durableId="162160739">
    <w:abstractNumId w:val="30"/>
  </w:num>
  <w:num w:numId="18" w16cid:durableId="1335114200">
    <w:abstractNumId w:val="27"/>
  </w:num>
  <w:num w:numId="19" w16cid:durableId="298387130">
    <w:abstractNumId w:val="10"/>
  </w:num>
  <w:num w:numId="20" w16cid:durableId="646934634">
    <w:abstractNumId w:val="7"/>
  </w:num>
  <w:num w:numId="21" w16cid:durableId="876553468">
    <w:abstractNumId w:val="15"/>
  </w:num>
  <w:num w:numId="22" w16cid:durableId="654917814">
    <w:abstractNumId w:val="16"/>
  </w:num>
  <w:num w:numId="23" w16cid:durableId="977957657">
    <w:abstractNumId w:val="26"/>
  </w:num>
  <w:num w:numId="24" w16cid:durableId="578249027">
    <w:abstractNumId w:val="1"/>
  </w:num>
  <w:num w:numId="25" w16cid:durableId="1409381636">
    <w:abstractNumId w:val="6"/>
  </w:num>
  <w:num w:numId="26" w16cid:durableId="1374883826">
    <w:abstractNumId w:val="25"/>
  </w:num>
  <w:num w:numId="27" w16cid:durableId="265619140">
    <w:abstractNumId w:val="9"/>
  </w:num>
  <w:num w:numId="28" w16cid:durableId="1674213206">
    <w:abstractNumId w:val="21"/>
  </w:num>
  <w:num w:numId="29" w16cid:durableId="972448270">
    <w:abstractNumId w:val="3"/>
  </w:num>
  <w:num w:numId="30" w16cid:durableId="1552569574">
    <w:abstractNumId w:val="28"/>
  </w:num>
  <w:num w:numId="31" w16cid:durableId="97067034">
    <w:abstractNumId w:val="24"/>
  </w:num>
  <w:num w:numId="32" w16cid:durableId="1425685189">
    <w:abstractNumId w:val="23"/>
  </w:num>
  <w:num w:numId="33" w16cid:durableId="460419483">
    <w:abstractNumId w:val="0"/>
  </w:num>
  <w:num w:numId="34" w16cid:durableId="949817610">
    <w:abstractNumId w:val="8"/>
  </w:num>
  <w:num w:numId="35" w16cid:durableId="1410536387">
    <w:abstractNumId w:val="13"/>
  </w:num>
  <w:num w:numId="36" w16cid:durableId="1271933943">
    <w:abstractNumId w:val="4"/>
  </w:num>
  <w:num w:numId="37" w16cid:durableId="256603153">
    <w:abstractNumId w:val="33"/>
  </w:num>
  <w:num w:numId="38" w16cid:durableId="38236678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F24"/>
    <w:rsid w:val="0000045B"/>
    <w:rsid w:val="00016E93"/>
    <w:rsid w:val="00031BEE"/>
    <w:rsid w:val="00043B47"/>
    <w:rsid w:val="00060174"/>
    <w:rsid w:val="0006138A"/>
    <w:rsid w:val="001857D7"/>
    <w:rsid w:val="00196889"/>
    <w:rsid w:val="001D35D0"/>
    <w:rsid w:val="001D7554"/>
    <w:rsid w:val="001E2A8A"/>
    <w:rsid w:val="002029DF"/>
    <w:rsid w:val="0028686C"/>
    <w:rsid w:val="00293FF1"/>
    <w:rsid w:val="002B53D4"/>
    <w:rsid w:val="002F2BDD"/>
    <w:rsid w:val="0031108C"/>
    <w:rsid w:val="0031204C"/>
    <w:rsid w:val="00381C89"/>
    <w:rsid w:val="003A74F1"/>
    <w:rsid w:val="003B3ACE"/>
    <w:rsid w:val="003E1E90"/>
    <w:rsid w:val="00490B86"/>
    <w:rsid w:val="004B7869"/>
    <w:rsid w:val="004F062C"/>
    <w:rsid w:val="00545CD6"/>
    <w:rsid w:val="005A0616"/>
    <w:rsid w:val="005E53B8"/>
    <w:rsid w:val="00642C94"/>
    <w:rsid w:val="006A2479"/>
    <w:rsid w:val="006A6684"/>
    <w:rsid w:val="007227CA"/>
    <w:rsid w:val="00756F24"/>
    <w:rsid w:val="007C3F9F"/>
    <w:rsid w:val="007C5466"/>
    <w:rsid w:val="007F69EC"/>
    <w:rsid w:val="00853ABA"/>
    <w:rsid w:val="00861790"/>
    <w:rsid w:val="0086698F"/>
    <w:rsid w:val="00885DE3"/>
    <w:rsid w:val="008B42FE"/>
    <w:rsid w:val="008D4F80"/>
    <w:rsid w:val="00927FB1"/>
    <w:rsid w:val="00970D12"/>
    <w:rsid w:val="009B0D1E"/>
    <w:rsid w:val="009C5DB9"/>
    <w:rsid w:val="00A46123"/>
    <w:rsid w:val="00A92CB2"/>
    <w:rsid w:val="00AA6DD3"/>
    <w:rsid w:val="00AB7DD5"/>
    <w:rsid w:val="00AD1EB1"/>
    <w:rsid w:val="00AD3DBD"/>
    <w:rsid w:val="00B47D7E"/>
    <w:rsid w:val="00B7620F"/>
    <w:rsid w:val="00B810FF"/>
    <w:rsid w:val="00B86F3C"/>
    <w:rsid w:val="00BA3F4D"/>
    <w:rsid w:val="00BB5AB1"/>
    <w:rsid w:val="00BE3730"/>
    <w:rsid w:val="00C51DDB"/>
    <w:rsid w:val="00C9181D"/>
    <w:rsid w:val="00C91936"/>
    <w:rsid w:val="00D11C5A"/>
    <w:rsid w:val="00D4662A"/>
    <w:rsid w:val="00D75FB0"/>
    <w:rsid w:val="00DF0D16"/>
    <w:rsid w:val="00E03E18"/>
    <w:rsid w:val="00F35CF3"/>
    <w:rsid w:val="00F435A9"/>
    <w:rsid w:val="00F72E1C"/>
    <w:rsid w:val="00FC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BD7EB6"/>
  <w15:chartTrackingRefBased/>
  <w15:docId w15:val="{6231D710-B92D-4573-A559-E4308B1FA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="Arial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F435A9"/>
    <w:pPr>
      <w:spacing w:after="0" w:line="276" w:lineRule="auto"/>
    </w:pPr>
  </w:style>
  <w:style w:type="paragraph" w:styleId="Kop1">
    <w:name w:val="heading 1"/>
    <w:basedOn w:val="Standaard"/>
    <w:next w:val="Standaard"/>
    <w:link w:val="Kop1Char"/>
    <w:uiPriority w:val="9"/>
    <w:rsid w:val="00AD3D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9B0D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B0D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AD3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3DBD"/>
  </w:style>
  <w:style w:type="paragraph" w:styleId="Voettekst">
    <w:name w:val="footer"/>
    <w:basedOn w:val="Standaard"/>
    <w:link w:val="Voet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3DBD"/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rsid w:val="00AD3DBD"/>
    <w:pPr>
      <w:widowControl w:val="0"/>
      <w:spacing w:after="200"/>
      <w:ind w:left="720"/>
      <w:contextualSpacing/>
    </w:pPr>
    <w:rPr>
      <w:rFonts w:ascii="Arial" w:hAnsi="Arial"/>
      <w:sz w:val="18"/>
      <w:lang w:val="en-US"/>
    </w:rPr>
  </w:style>
  <w:style w:type="character" w:customStyle="1" w:styleId="LijstalineaChar">
    <w:name w:val="Lijstalinea Char"/>
    <w:aliases w:val="Configuration Code Char,List Paragraph1 Char,Kop 2 Blauw RIJK Char"/>
    <w:link w:val="Lijstalinea"/>
    <w:uiPriority w:val="34"/>
    <w:locked/>
    <w:rsid w:val="00AD3DBD"/>
    <w:rPr>
      <w:rFonts w:ascii="Arial" w:hAnsi="Arial"/>
      <w:sz w:val="18"/>
      <w:lang w:val="en-US"/>
    </w:rPr>
  </w:style>
  <w:style w:type="character" w:styleId="Hyperlink">
    <w:name w:val="Hyperlink"/>
    <w:basedOn w:val="Standaardalinea-lettertype"/>
    <w:uiPriority w:val="99"/>
    <w:unhideWhenUsed/>
    <w:rsid w:val="00AD3DBD"/>
    <w:rPr>
      <w:color w:val="4A7729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D3DBD"/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D3DBD"/>
    <w:pPr>
      <w:outlineLvl w:val="9"/>
    </w:pPr>
    <w:rPr>
      <w:lang w:eastAsia="nl-NL"/>
    </w:rPr>
  </w:style>
  <w:style w:type="table" w:customStyle="1" w:styleId="Tabelraster2">
    <w:name w:val="Tabelraster2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2">
    <w:name w:val="toc 2"/>
    <w:basedOn w:val="RIJK4-Tekst"/>
    <w:next w:val="Standaard"/>
    <w:autoRedefine/>
    <w:uiPriority w:val="39"/>
    <w:unhideWhenUsed/>
    <w:rsid w:val="008B42FE"/>
    <w:pPr>
      <w:widowControl w:val="0"/>
      <w:tabs>
        <w:tab w:val="left" w:pos="660"/>
        <w:tab w:val="right" w:leader="dot" w:pos="9060"/>
      </w:tabs>
    </w:pPr>
    <w:rPr>
      <w:rFonts w:eastAsia="Times New Roman" w:cs="Times New Roman"/>
      <w:bCs/>
      <w:caps/>
      <w:noProof/>
      <w:lang w:val="en-US" w:eastAsia="nl-NL"/>
    </w:rPr>
  </w:style>
  <w:style w:type="paragraph" w:customStyle="1" w:styleId="RIJK1-Titel">
    <w:name w:val="RIJK 1 - Titel"/>
    <w:basedOn w:val="Titel"/>
    <w:link w:val="RIJK1-TitelChar"/>
    <w:qFormat/>
    <w:rsid w:val="00545CD6"/>
    <w:pPr>
      <w:jc w:val="center"/>
    </w:pPr>
    <w:rPr>
      <w:rFonts w:ascii="Verdana" w:hAnsi="Verdana"/>
      <w:b/>
      <w:caps/>
      <w:sz w:val="68"/>
    </w:rPr>
  </w:style>
  <w:style w:type="paragraph" w:customStyle="1" w:styleId="RIJK2-Hoofdstuk">
    <w:name w:val="RIJK 2 - Hoofdstuk"/>
    <w:basedOn w:val="Ondertitel"/>
    <w:link w:val="RIJK2-HoofdstukChar"/>
    <w:qFormat/>
    <w:rsid w:val="00545CD6"/>
    <w:rPr>
      <w:rFonts w:ascii="Verdana" w:hAnsi="Verdana"/>
      <w:b/>
      <w:caps/>
      <w:color w:val="000000" w:themeColor="text1"/>
      <w:sz w:val="32"/>
    </w:rPr>
  </w:style>
  <w:style w:type="character" w:customStyle="1" w:styleId="RIJK1-TitelChar">
    <w:name w:val="RIJK 1 - Titel Char"/>
    <w:basedOn w:val="Standaardalinea-lettertype"/>
    <w:link w:val="RIJK1-Titel"/>
    <w:rsid w:val="00545CD6"/>
    <w:rPr>
      <w:rFonts w:eastAsiaTheme="majorEastAsia" w:cstheme="majorBidi"/>
      <w:b/>
      <w:caps/>
      <w:spacing w:val="-10"/>
      <w:kern w:val="28"/>
      <w:sz w:val="68"/>
      <w:szCs w:val="56"/>
    </w:rPr>
  </w:style>
  <w:style w:type="paragraph" w:styleId="Titel">
    <w:name w:val="Title"/>
    <w:basedOn w:val="Standaard"/>
    <w:next w:val="Standaard"/>
    <w:link w:val="TitelChar"/>
    <w:uiPriority w:val="10"/>
    <w:rsid w:val="00AD1EB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D1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RIJK3-Paragraaf">
    <w:name w:val="RIJK 3 - Paragraaf"/>
    <w:basedOn w:val="Ondertitel"/>
    <w:link w:val="RIJK3-ParagraafChar"/>
    <w:qFormat/>
    <w:rsid w:val="00545CD6"/>
    <w:rPr>
      <w:rFonts w:ascii="Verdana" w:hAnsi="Verdana"/>
      <w:b/>
      <w:caps/>
      <w:color w:val="000000" w:themeColor="text1"/>
      <w:sz w:val="20"/>
    </w:rPr>
  </w:style>
  <w:style w:type="character" w:customStyle="1" w:styleId="RIJK2-HoofdstukChar">
    <w:name w:val="RIJK 2 - Hoofdstuk Char"/>
    <w:basedOn w:val="RIJK1-TitelChar"/>
    <w:link w:val="RIJK2-Hoofdstuk"/>
    <w:rsid w:val="00545CD6"/>
    <w:rPr>
      <w:rFonts w:eastAsiaTheme="minorEastAsia" w:cstheme="minorBidi"/>
      <w:b/>
      <w:caps/>
      <w:color w:val="000000" w:themeColor="text1"/>
      <w:spacing w:val="15"/>
      <w:kern w:val="28"/>
      <w:sz w:val="32"/>
      <w:szCs w:val="22"/>
    </w:rPr>
  </w:style>
  <w:style w:type="paragraph" w:styleId="Ondertitel">
    <w:name w:val="Subtitle"/>
    <w:basedOn w:val="Standaard"/>
    <w:next w:val="Standaard"/>
    <w:link w:val="OndertitelChar"/>
    <w:uiPriority w:val="11"/>
    <w:rsid w:val="00AD1EB1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D1EB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RIJK4-Tekst">
    <w:name w:val="RIJK 4 - Tekst"/>
    <w:basedOn w:val="RIJK3-Paragraaf"/>
    <w:link w:val="RIJK4-TekstChar"/>
    <w:qFormat/>
    <w:rsid w:val="00C9181D"/>
    <w:rPr>
      <w:b w:val="0"/>
      <w:caps w:val="0"/>
      <w:spacing w:val="0"/>
    </w:rPr>
  </w:style>
  <w:style w:type="character" w:customStyle="1" w:styleId="RIJK3-ParagraafChar">
    <w:name w:val="RIJK 3 - Paragraaf Char"/>
    <w:basedOn w:val="OndertitelChar"/>
    <w:link w:val="RIJK3-Paragraaf"/>
    <w:rsid w:val="00545CD6"/>
    <w:rPr>
      <w:rFonts w:asciiTheme="minorHAnsi" w:eastAsiaTheme="minorEastAsia" w:hAnsiTheme="minorHAnsi" w:cstheme="minorBidi"/>
      <w:b/>
      <w:caps/>
      <w:color w:val="000000" w:themeColor="text1"/>
      <w:spacing w:val="15"/>
      <w:sz w:val="22"/>
      <w:szCs w:val="22"/>
    </w:rPr>
  </w:style>
  <w:style w:type="paragraph" w:customStyle="1" w:styleId="RIJK5-Bijschrift">
    <w:name w:val="RIJK 5 - Bijschrift"/>
    <w:basedOn w:val="Bijschrift"/>
    <w:link w:val="RIJK5-BijschriftChar"/>
    <w:qFormat/>
    <w:rsid w:val="00B47D7E"/>
    <w:pPr>
      <w:spacing w:after="0" w:line="276" w:lineRule="auto"/>
    </w:pPr>
    <w:rPr>
      <w:i w:val="0"/>
      <w:color w:val="000000" w:themeColor="text1"/>
      <w:sz w:val="16"/>
    </w:rPr>
  </w:style>
  <w:style w:type="character" w:customStyle="1" w:styleId="RIJK4-TekstChar">
    <w:name w:val="RIJK 4 - Tekst Char"/>
    <w:basedOn w:val="RIJK3-ParagraafChar"/>
    <w:link w:val="RIJK4-Tekst"/>
    <w:rsid w:val="00C9181D"/>
    <w:rPr>
      <w:rFonts w:asciiTheme="minorHAnsi" w:eastAsiaTheme="minorEastAsia" w:hAnsiTheme="minorHAnsi" w:cstheme="minorBidi"/>
      <w:b w:val="0"/>
      <w:caps w:val="0"/>
      <w:color w:val="000000" w:themeColor="text1"/>
      <w:spacing w:val="15"/>
      <w:sz w:val="22"/>
      <w:szCs w:val="22"/>
    </w:rPr>
  </w:style>
  <w:style w:type="paragraph" w:styleId="Bijschrift">
    <w:name w:val="caption"/>
    <w:basedOn w:val="Standaard"/>
    <w:next w:val="Standaard"/>
    <w:link w:val="BijschriftChar"/>
    <w:uiPriority w:val="35"/>
    <w:semiHidden/>
    <w:unhideWhenUsed/>
    <w:qFormat/>
    <w:rsid w:val="00AD1EB1"/>
    <w:pPr>
      <w:spacing w:after="200" w:line="240" w:lineRule="auto"/>
    </w:pPr>
    <w:rPr>
      <w:i/>
      <w:iCs/>
      <w:color w:val="3A3838" w:themeColor="text2"/>
      <w:sz w:val="18"/>
      <w:szCs w:val="18"/>
    </w:rPr>
  </w:style>
  <w:style w:type="character" w:customStyle="1" w:styleId="BijschriftChar">
    <w:name w:val="Bijschrift Char"/>
    <w:basedOn w:val="Standaardalinea-lettertype"/>
    <w:link w:val="Bijschrift"/>
    <w:uiPriority w:val="35"/>
    <w:semiHidden/>
    <w:rsid w:val="00AD1EB1"/>
    <w:rPr>
      <w:i/>
      <w:iCs/>
      <w:color w:val="3A3838" w:themeColor="text2"/>
      <w:sz w:val="18"/>
      <w:szCs w:val="18"/>
    </w:rPr>
  </w:style>
  <w:style w:type="character" w:customStyle="1" w:styleId="RIJK5-BijschriftChar">
    <w:name w:val="RIJK 5 - Bijschrift Char"/>
    <w:basedOn w:val="BijschriftChar"/>
    <w:link w:val="RIJK5-Bijschrift"/>
    <w:rsid w:val="00B47D7E"/>
    <w:rPr>
      <w:i w:val="0"/>
      <w:iCs/>
      <w:color w:val="000000" w:themeColor="text1"/>
      <w:sz w:val="16"/>
      <w:szCs w:val="18"/>
    </w:rPr>
  </w:style>
  <w:style w:type="paragraph" w:customStyle="1" w:styleId="RIJKStijl6-Opsommingparagraaf">
    <w:name w:val="RIJK Stijl 6 - Opsomming paragraaf"/>
    <w:basedOn w:val="RIJK3-Paragraaf"/>
    <w:link w:val="RIJKStijl6-OpsommingparagraafChar"/>
    <w:rsid w:val="00A92CB2"/>
    <w:pPr>
      <w:numPr>
        <w:ilvl w:val="0"/>
        <w:numId w:val="26"/>
      </w:numPr>
    </w:pPr>
    <w:rPr>
      <w:sz w:val="32"/>
    </w:rPr>
  </w:style>
  <w:style w:type="paragraph" w:customStyle="1" w:styleId="Nietgebruiken1">
    <w:name w:val="Niet gebruiken 1"/>
    <w:basedOn w:val="Lijstalinea"/>
    <w:link w:val="Nietgebruiken1Char"/>
    <w:rsid w:val="00885DE3"/>
    <w:pPr>
      <w:numPr>
        <w:numId w:val="27"/>
      </w:numPr>
    </w:pPr>
    <w:rPr>
      <w:rFonts w:ascii="Verdana" w:hAnsi="Verdana"/>
      <w:b/>
      <w:bCs/>
      <w:caps/>
      <w:sz w:val="32"/>
      <w:szCs w:val="32"/>
    </w:rPr>
  </w:style>
  <w:style w:type="character" w:customStyle="1" w:styleId="RIJKStijl6-OpsommingparagraafChar">
    <w:name w:val="RIJK Stijl 6 - Opsomming paragraaf Char"/>
    <w:basedOn w:val="RIJK3-ParagraafChar"/>
    <w:link w:val="RIJKStijl6-Opsommingparagraaf"/>
    <w:rsid w:val="00A92CB2"/>
    <w:rPr>
      <w:rFonts w:asciiTheme="minorHAnsi" w:eastAsiaTheme="minorEastAsia" w:hAnsiTheme="minorHAnsi" w:cstheme="minorBidi"/>
      <w:b/>
      <w:caps/>
      <w:color w:val="000000" w:themeColor="text1"/>
      <w:spacing w:val="15"/>
      <w:sz w:val="32"/>
      <w:szCs w:val="22"/>
    </w:rPr>
  </w:style>
  <w:style w:type="paragraph" w:customStyle="1" w:styleId="Nietgebruiken2">
    <w:name w:val="Niet gebruiken 2"/>
    <w:basedOn w:val="Standaard"/>
    <w:link w:val="Nietgebruiken2Char"/>
    <w:rsid w:val="00B47D7E"/>
    <w:pPr>
      <w:numPr>
        <w:ilvl w:val="1"/>
        <w:numId w:val="28"/>
      </w:numPr>
    </w:pPr>
    <w:rPr>
      <w:b/>
      <w:bCs/>
      <w:caps/>
    </w:rPr>
  </w:style>
  <w:style w:type="character" w:customStyle="1" w:styleId="Nietgebruiken1Char">
    <w:name w:val="Niet gebruiken 1 Char"/>
    <w:basedOn w:val="LijstalineaChar"/>
    <w:link w:val="Nietgebruiken1"/>
    <w:rsid w:val="00885DE3"/>
    <w:rPr>
      <w:rFonts w:ascii="Arial" w:hAnsi="Arial"/>
      <w:b/>
      <w:bCs/>
      <w:caps/>
      <w:sz w:val="32"/>
      <w:szCs w:val="32"/>
      <w:lang w:val="en-US"/>
    </w:rPr>
  </w:style>
  <w:style w:type="paragraph" w:customStyle="1" w:styleId="Nietgebruiken4">
    <w:name w:val="Niet gebruiken 4"/>
    <w:basedOn w:val="Nietgebruiken2"/>
    <w:link w:val="Nietgebruiken4Char"/>
    <w:rsid w:val="001D7554"/>
    <w:pPr>
      <w:numPr>
        <w:ilvl w:val="0"/>
        <w:numId w:val="35"/>
      </w:numPr>
    </w:pPr>
  </w:style>
  <w:style w:type="character" w:customStyle="1" w:styleId="Nietgebruiken2Char">
    <w:name w:val="Niet gebruiken 2 Char"/>
    <w:basedOn w:val="LijstalineaChar"/>
    <w:link w:val="Nietgebruiken2"/>
    <w:rsid w:val="00927FB1"/>
    <w:rPr>
      <w:rFonts w:ascii="Arial" w:hAnsi="Arial"/>
      <w:b/>
      <w:bCs/>
      <w:caps/>
      <w:sz w:val="18"/>
      <w:lang w:val="en-US"/>
    </w:rPr>
  </w:style>
  <w:style w:type="paragraph" w:customStyle="1" w:styleId="RIJK9-Opsommingalineanummering">
    <w:name w:val="RIJK 9 - Opsomming alinea nummering"/>
    <w:basedOn w:val="Lijstalinea"/>
    <w:link w:val="RIJK9-OpsommingalineanummeringChar"/>
    <w:qFormat/>
    <w:rsid w:val="00B47D7E"/>
    <w:pPr>
      <w:numPr>
        <w:numId w:val="30"/>
      </w:numPr>
      <w:spacing w:after="0"/>
      <w:ind w:left="714" w:hanging="357"/>
    </w:pPr>
    <w:rPr>
      <w:rFonts w:ascii="Verdana" w:hAnsi="Verdana"/>
      <w:sz w:val="20"/>
      <w:lang w:val="nl-NL"/>
    </w:rPr>
  </w:style>
  <w:style w:type="character" w:customStyle="1" w:styleId="Nietgebruiken4Char">
    <w:name w:val="Niet gebruiken 4 Char"/>
    <w:basedOn w:val="Nietgebruiken2Char"/>
    <w:link w:val="Nietgebruiken4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90-Opsommingalineabullets">
    <w:name w:val="RIJK 90 - Opsomming alinea bullets"/>
    <w:basedOn w:val="RIJK9-Opsommingalineanummering"/>
    <w:link w:val="RIJK90-OpsommingalineabulletsChar"/>
    <w:qFormat/>
    <w:rsid w:val="00B47D7E"/>
    <w:pPr>
      <w:numPr>
        <w:numId w:val="31"/>
      </w:numPr>
      <w:ind w:left="714" w:hanging="357"/>
    </w:pPr>
  </w:style>
  <w:style w:type="character" w:customStyle="1" w:styleId="RIJK9-OpsommingalineanummeringChar">
    <w:name w:val="RIJK 9 - Opsomming alinea nummering Char"/>
    <w:basedOn w:val="LijstalineaChar"/>
    <w:link w:val="RIJK9-Opsommingalineanummering"/>
    <w:rsid w:val="00B47D7E"/>
    <w:rPr>
      <w:rFonts w:ascii="Arial" w:hAnsi="Arial"/>
      <w:sz w:val="18"/>
      <w:lang w:val="en-US"/>
    </w:rPr>
  </w:style>
  <w:style w:type="paragraph" w:customStyle="1" w:styleId="RIJK91-Opsommingalineastreepjes">
    <w:name w:val="RIJK 91 - Opsomming alinea streepjes"/>
    <w:basedOn w:val="RIJK90-Opsommingalineabullets"/>
    <w:link w:val="RIJK91-OpsommingalineastreepjesChar"/>
    <w:qFormat/>
    <w:rsid w:val="00B47D7E"/>
    <w:pPr>
      <w:numPr>
        <w:numId w:val="32"/>
      </w:numPr>
      <w:ind w:left="714" w:hanging="357"/>
    </w:pPr>
  </w:style>
  <w:style w:type="character" w:customStyle="1" w:styleId="RIJK90-OpsommingalineabulletsChar">
    <w:name w:val="RIJK 90 - Opsomming alinea bullets Char"/>
    <w:basedOn w:val="RIJK9-OpsommingalineanummeringChar"/>
    <w:link w:val="RIJK90-Opsommingalineabullets"/>
    <w:rsid w:val="00B47D7E"/>
    <w:rPr>
      <w:rFonts w:ascii="Arial" w:hAnsi="Arial"/>
      <w:sz w:val="18"/>
      <w:lang w:val="en-US"/>
    </w:rPr>
  </w:style>
  <w:style w:type="paragraph" w:customStyle="1" w:styleId="RIJK92-Tabel">
    <w:name w:val="RIJK 92 - Tabel"/>
    <w:basedOn w:val="Standaard"/>
    <w:link w:val="RIJK92-TabelChar"/>
    <w:qFormat/>
    <w:rsid w:val="00D11C5A"/>
    <w:pPr>
      <w:spacing w:line="240" w:lineRule="auto"/>
    </w:pPr>
    <w:rPr>
      <w:rFonts w:eastAsia="Times New Roman"/>
      <w:b/>
      <w:color w:val="FFFFFF" w:themeColor="background1"/>
      <w:lang w:eastAsia="nl-NL"/>
    </w:rPr>
  </w:style>
  <w:style w:type="character" w:customStyle="1" w:styleId="RIJK91-OpsommingalineastreepjesChar">
    <w:name w:val="RIJK 91 - Opsomming alinea streepjes Char"/>
    <w:basedOn w:val="RIJK90-OpsommingalineabulletsChar"/>
    <w:link w:val="RIJK91-Opsommingalineastreepjes"/>
    <w:rsid w:val="00B47D7E"/>
    <w:rPr>
      <w:rFonts w:ascii="Arial" w:hAnsi="Arial"/>
      <w:sz w:val="18"/>
      <w:lang w:val="en-US"/>
    </w:rPr>
  </w:style>
  <w:style w:type="character" w:customStyle="1" w:styleId="RIJK92-TabelChar">
    <w:name w:val="RIJK 92 - Tabel Char"/>
    <w:basedOn w:val="Standaardalinea-lettertype"/>
    <w:link w:val="RIJK92-Tabel"/>
    <w:rsid w:val="00D11C5A"/>
    <w:rPr>
      <w:rFonts w:eastAsia="Times New Roman"/>
      <w:b/>
      <w:color w:val="FFFFFF" w:themeColor="background1"/>
      <w:lang w:eastAsia="nl-NL"/>
    </w:rPr>
  </w:style>
  <w:style w:type="paragraph" w:customStyle="1" w:styleId="Nietgebruiken3">
    <w:name w:val="Niet gebruiken 3"/>
    <w:basedOn w:val="Nietgebruiken2"/>
    <w:link w:val="Nietgebruiken3Char"/>
    <w:rsid w:val="001D7554"/>
    <w:pPr>
      <w:numPr>
        <w:ilvl w:val="2"/>
        <w:numId w:val="36"/>
      </w:numPr>
    </w:pPr>
  </w:style>
  <w:style w:type="paragraph" w:styleId="Inhopg1">
    <w:name w:val="toc 1"/>
    <w:basedOn w:val="RIJK4-Tekst"/>
    <w:next w:val="Standaard"/>
    <w:autoRedefine/>
    <w:uiPriority w:val="39"/>
    <w:unhideWhenUsed/>
    <w:rsid w:val="008B42FE"/>
    <w:rPr>
      <w:b/>
      <w:caps/>
    </w:rPr>
  </w:style>
  <w:style w:type="paragraph" w:styleId="Inhopg3">
    <w:name w:val="toc 3"/>
    <w:basedOn w:val="RIJK4-Tekst"/>
    <w:next w:val="Standaard"/>
    <w:autoRedefine/>
    <w:uiPriority w:val="39"/>
    <w:unhideWhenUsed/>
    <w:rsid w:val="008B42FE"/>
    <w:rPr>
      <w:caps/>
    </w:rPr>
  </w:style>
  <w:style w:type="paragraph" w:customStyle="1" w:styleId="RIJK8-Nummeringsubparagraaf">
    <w:name w:val="RIJK 8 - Nummering sub paragraaf"/>
    <w:basedOn w:val="Nietgebruiken3"/>
    <w:link w:val="RIJK8-NummeringsubparagraafChar"/>
    <w:qFormat/>
    <w:rsid w:val="003B3ACE"/>
    <w:pPr>
      <w:numPr>
        <w:numId w:val="27"/>
      </w:numPr>
      <w:outlineLvl w:val="0"/>
    </w:pPr>
  </w:style>
  <w:style w:type="character" w:customStyle="1" w:styleId="Nietgebruiken3Char">
    <w:name w:val="Niet gebruiken 3 Char"/>
    <w:basedOn w:val="Nietgebruiken4Char"/>
    <w:link w:val="Nietgebruiken3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6-Nummeringhoofdstuk">
    <w:name w:val="RIJK 6 - Nummering hoofdstuk"/>
    <w:basedOn w:val="Nietgebruiken1"/>
    <w:link w:val="RIJK6-NummeringhoofdstukChar"/>
    <w:qFormat/>
    <w:rsid w:val="00F435A9"/>
    <w:pPr>
      <w:spacing w:after="0"/>
      <w:ind w:left="709" w:hanging="709"/>
    </w:pPr>
    <w:rPr>
      <w:bCs w:val="0"/>
    </w:rPr>
  </w:style>
  <w:style w:type="character" w:customStyle="1" w:styleId="RIJK8-NummeringsubparagraafChar">
    <w:name w:val="RIJK 8 - Nummering sub paragraaf Char"/>
    <w:basedOn w:val="Nietgebruiken3Char"/>
    <w:link w:val="RIJK8-Nummeringsubparagraaf"/>
    <w:rsid w:val="003B3ACE"/>
    <w:rPr>
      <w:rFonts w:ascii="Arial" w:hAnsi="Arial"/>
      <w:b/>
      <w:bCs/>
      <w:caps/>
      <w:sz w:val="18"/>
      <w:lang w:val="en-US"/>
    </w:rPr>
  </w:style>
  <w:style w:type="paragraph" w:customStyle="1" w:styleId="RIJK66">
    <w:name w:val="RIJK66"/>
    <w:basedOn w:val="RIJK6-Nummeringhoofdstuk"/>
    <w:link w:val="RIJK66Char"/>
    <w:rsid w:val="00BB5AB1"/>
  </w:style>
  <w:style w:type="character" w:customStyle="1" w:styleId="RIJK6-NummeringhoofdstukChar">
    <w:name w:val="RIJK 6 - Nummering hoofdstuk Char"/>
    <w:basedOn w:val="Nietgebruiken1Char"/>
    <w:link w:val="RIJK6-Nummeringhoofdstuk"/>
    <w:rsid w:val="00F435A9"/>
    <w:rPr>
      <w:rFonts w:ascii="Arial" w:hAnsi="Arial"/>
      <w:b/>
      <w:bCs w:val="0"/>
      <w:caps/>
      <w:sz w:val="32"/>
      <w:szCs w:val="32"/>
      <w:lang w:val="en-US"/>
    </w:rPr>
  </w:style>
  <w:style w:type="paragraph" w:customStyle="1" w:styleId="RIJK7-Nummeringparagraaf">
    <w:name w:val="RIJK 7 - Nummering paragraaf"/>
    <w:basedOn w:val="Nietgebruiken2"/>
    <w:link w:val="RIJK7-NummeringparagraafChar"/>
    <w:qFormat/>
    <w:rsid w:val="003B3ACE"/>
    <w:pPr>
      <w:numPr>
        <w:numId w:val="27"/>
      </w:numPr>
    </w:pPr>
  </w:style>
  <w:style w:type="character" w:customStyle="1" w:styleId="RIJK66Char">
    <w:name w:val="RIJK66 Char"/>
    <w:basedOn w:val="RIJK6-NummeringhoofdstukChar"/>
    <w:link w:val="RIJK66"/>
    <w:rsid w:val="00BB5AB1"/>
    <w:rPr>
      <w:rFonts w:ascii="Arial" w:hAnsi="Arial"/>
      <w:b/>
      <w:bCs w:val="0"/>
      <w:caps/>
      <w:sz w:val="32"/>
      <w:szCs w:val="32"/>
      <w:lang w:val="en-US"/>
    </w:rPr>
  </w:style>
  <w:style w:type="character" w:customStyle="1" w:styleId="RIJK7-NummeringparagraafChar">
    <w:name w:val="RIJK 7 - Nummering paragraaf Char"/>
    <w:basedOn w:val="Nietgebruiken2Char"/>
    <w:link w:val="RIJK7-Nummeringparagraaf"/>
    <w:rsid w:val="003B3ACE"/>
    <w:rPr>
      <w:rFonts w:ascii="Arial" w:hAnsi="Arial"/>
      <w:b/>
      <w:bCs/>
      <w:caps/>
      <w:sz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B0D1E"/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B0D1E"/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46123"/>
    <w:rPr>
      <w:color w:val="80225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cuments\Aangepaste%20standaarddocumenten\Huisstijl%20St%20RIJK_v4.dotx" TargetMode="External"/></Relationships>
</file>

<file path=word/theme/theme1.xml><?xml version="1.0" encoding="utf-8"?>
<a:theme xmlns:a="http://schemas.openxmlformats.org/drawingml/2006/main" name="Kantoorthema">
  <a:themeElements>
    <a:clrScheme name="RIJK">
      <a:dk1>
        <a:sysClr val="windowText" lastClr="000000"/>
      </a:dk1>
      <a:lt1>
        <a:sysClr val="window" lastClr="FFFFFF"/>
      </a:lt1>
      <a:dk2>
        <a:srgbClr val="3A3838"/>
      </a:dk2>
      <a:lt2>
        <a:srgbClr val="E7E6E6"/>
      </a:lt2>
      <a:accent1>
        <a:srgbClr val="4A7729"/>
      </a:accent1>
      <a:accent2>
        <a:srgbClr val="C8E379"/>
      </a:accent2>
      <a:accent3>
        <a:srgbClr val="80225F"/>
      </a:accent3>
      <a:accent4>
        <a:srgbClr val="D8D8D8"/>
      </a:accent4>
      <a:accent5>
        <a:srgbClr val="7F7F7F"/>
      </a:accent5>
      <a:accent6>
        <a:srgbClr val="70AD47"/>
      </a:accent6>
      <a:hlink>
        <a:srgbClr val="4A7729"/>
      </a:hlink>
      <a:folHlink>
        <a:srgbClr val="80225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tle0 xmlns="09250f89-683c-4dd7-9757-35a33a48615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F3F6A6DB95A74E8F587AACC78EB1C5" ma:contentTypeVersion="4" ma:contentTypeDescription="Een nieuw document maken." ma:contentTypeScope="" ma:versionID="e1590532ba1207733e50196f53e0dfd5">
  <xsd:schema xmlns:xsd="http://www.w3.org/2001/XMLSchema" xmlns:xs="http://www.w3.org/2001/XMLSchema" xmlns:p="http://schemas.microsoft.com/office/2006/metadata/properties" xmlns:ns2="09250f89-683c-4dd7-9757-35a33a486155" targetNamespace="http://schemas.microsoft.com/office/2006/metadata/properties" ma:root="true" ma:fieldsID="8a4c7686935c3b8210615b7adaa1ff3a" ns2:_="">
    <xsd:import namespace="09250f89-683c-4dd7-9757-35a33a486155"/>
    <xsd:element name="properties">
      <xsd:complexType>
        <xsd:sequence>
          <xsd:element name="documentManagement">
            <xsd:complexType>
              <xsd:all>
                <xsd:element ref="ns2:Title0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50f89-683c-4dd7-9757-35a33a486155" elementFormDefault="qualified">
    <xsd:import namespace="http://schemas.microsoft.com/office/2006/documentManagement/types"/>
    <xsd:import namespace="http://schemas.microsoft.com/office/infopath/2007/PartnerControls"/>
    <xsd:element name="Title0" ma:index="8" nillable="true" ma:displayName="Title" ma:description="" ma:internalName="Title0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4912B6B-688C-465B-9C34-A53F2363175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FA0F2E4-EDCF-4884-BF5E-34B25E67BCB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2296F7F-8D08-4DD8-A6D4-E455C09AC294}"/>
</file>

<file path=customXml/itemProps4.xml><?xml version="1.0" encoding="utf-8"?>
<ds:datastoreItem xmlns:ds="http://schemas.openxmlformats.org/officeDocument/2006/customXml" ds:itemID="{4F90D6A4-4D67-4E90-93C8-FB6A906F2A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Huisstijl St RIJK_v4</Template>
  <TotalTime>0</TotalTime>
  <Pages>1</Pages>
  <Words>111</Words>
  <Characters>667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Tim Welles</cp:lastModifiedBy>
  <cp:revision>4</cp:revision>
  <dcterms:created xsi:type="dcterms:W3CDTF">2023-03-02T11:23:00Z</dcterms:created>
  <dcterms:modified xsi:type="dcterms:W3CDTF">2026-03-11T08:58:00Z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0x010100AFF3F6A6DB95A74E8F587AACC78EB1C5</vt:lpwstr>
  </property>
</Properties>
</file>