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401"/>
      </w:tblGrid>
      <w:tr w:rsidR="00CD4689" w14:paraId="6B7176BE" w14:textId="77777777" w:rsidTr="00E176D1">
        <w:trPr>
          <w:trHeight w:val="13550"/>
        </w:trPr>
        <w:tc>
          <w:tcPr>
            <w:tcW w:w="6401" w:type="dxa"/>
            <w:vAlign w:val="bottom"/>
          </w:tcPr>
          <w:p w14:paraId="45F8F87D" w14:textId="664E6008" w:rsidR="00CD4689" w:rsidRPr="00725CC2" w:rsidRDefault="00BF1F7B" w:rsidP="00CD4689">
            <w:pPr>
              <w:pStyle w:val="Ondertitel"/>
            </w:pPr>
            <w:r>
              <w:t>Veiligheids- en Gezondheidsplan ontwerpfase</w:t>
            </w:r>
          </w:p>
          <w:sdt>
            <w:sdtPr>
              <w:rPr>
                <w:sz w:val="56"/>
              </w:rPr>
              <w:id w:val="1426850949"/>
              <w:placeholder>
                <w:docPart w:val="85EBA3D3939C4C6DB72675876347D45C"/>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7B61A12F" w14:textId="0FBC8456" w:rsidR="00CD4689" w:rsidRPr="00CD4689" w:rsidRDefault="00BC1DD0" w:rsidP="00CD4689">
                <w:pPr>
                  <w:pStyle w:val="Titel"/>
                </w:pPr>
                <w:r w:rsidRPr="00BC1DD0">
                  <w:rPr>
                    <w:sz w:val="56"/>
                  </w:rPr>
                  <w:t>Snoeien bomen gemeente Den Helder</w:t>
                </w:r>
                <w:r>
                  <w:rPr>
                    <w:sz w:val="56"/>
                  </w:rPr>
                  <w:t xml:space="preserve"> 202</w:t>
                </w:r>
                <w:r w:rsidR="00350830">
                  <w:rPr>
                    <w:sz w:val="56"/>
                  </w:rPr>
                  <w:t>6-2029</w:t>
                </w:r>
              </w:p>
            </w:sdtContent>
          </w:sdt>
        </w:tc>
      </w:tr>
    </w:tbl>
    <w:p w14:paraId="7AE53BCC" w14:textId="77777777" w:rsidR="00645DB7" w:rsidRDefault="00645DB7" w:rsidP="00807207">
      <w:pPr>
        <w:spacing w:line="20" w:lineRule="exact"/>
      </w:pPr>
    </w:p>
    <w:p w14:paraId="47340D26" w14:textId="77777777" w:rsidR="00807207" w:rsidRDefault="00807207"/>
    <w:tbl>
      <w:tblPr>
        <w:tblStyle w:val="Tabelraster"/>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06"/>
        <w:gridCol w:w="5716"/>
      </w:tblGrid>
      <w:tr w:rsidR="00807207" w14:paraId="2787AC18" w14:textId="77777777" w:rsidTr="008E13D3">
        <w:trPr>
          <w:trHeight w:val="2268"/>
        </w:trPr>
        <w:tc>
          <w:tcPr>
            <w:tcW w:w="2506" w:type="dxa"/>
            <w:vAlign w:val="bottom"/>
          </w:tcPr>
          <w:p w14:paraId="32E95760" w14:textId="77777777" w:rsidR="00807207" w:rsidRDefault="00807207" w:rsidP="00172E52">
            <w:pPr>
              <w:pStyle w:val="KopBlauw12"/>
            </w:pPr>
            <w:r w:rsidRPr="00807207">
              <w:t>In opdracht van</w:t>
            </w:r>
          </w:p>
        </w:tc>
        <w:tc>
          <w:tcPr>
            <w:tcW w:w="5716" w:type="dxa"/>
          </w:tcPr>
          <w:p w14:paraId="3CC9DF48" w14:textId="77777777" w:rsidR="00807207" w:rsidRDefault="00807207"/>
        </w:tc>
      </w:tr>
      <w:tr w:rsidR="00807207" w14:paraId="0EBD045F" w14:textId="77777777" w:rsidTr="008E13D3">
        <w:tc>
          <w:tcPr>
            <w:tcW w:w="2506" w:type="dxa"/>
          </w:tcPr>
          <w:p w14:paraId="1AE1CD84" w14:textId="77777777" w:rsidR="00807207" w:rsidRDefault="00807207"/>
        </w:tc>
        <w:tc>
          <w:tcPr>
            <w:tcW w:w="5716" w:type="dxa"/>
          </w:tcPr>
          <w:p w14:paraId="63960EA7" w14:textId="77777777" w:rsidR="00807207" w:rsidRDefault="00807207"/>
        </w:tc>
      </w:tr>
      <w:tr w:rsidR="00807207" w14:paraId="67BF91A6" w14:textId="77777777" w:rsidTr="008E13D3">
        <w:trPr>
          <w:trHeight w:val="283"/>
        </w:trPr>
        <w:tc>
          <w:tcPr>
            <w:tcW w:w="2506" w:type="dxa"/>
          </w:tcPr>
          <w:p w14:paraId="045D72FA" w14:textId="77777777" w:rsidR="00807207" w:rsidRDefault="00807207">
            <w:r>
              <w:t>Naam:</w:t>
            </w:r>
          </w:p>
        </w:tc>
        <w:tc>
          <w:tcPr>
            <w:tcW w:w="5716" w:type="dxa"/>
          </w:tcPr>
          <w:p w14:paraId="101098B8" w14:textId="3A46CA9D" w:rsidR="00807207" w:rsidRDefault="008440DB">
            <w:r>
              <w:t xml:space="preserve">Gemeente </w:t>
            </w:r>
            <w:r w:rsidR="00DE59DC">
              <w:t>Den Helder</w:t>
            </w:r>
          </w:p>
        </w:tc>
      </w:tr>
      <w:tr w:rsidR="00807207" w14:paraId="40199784" w14:textId="77777777" w:rsidTr="008E13D3">
        <w:trPr>
          <w:trHeight w:val="283"/>
        </w:trPr>
        <w:tc>
          <w:tcPr>
            <w:tcW w:w="2506" w:type="dxa"/>
          </w:tcPr>
          <w:p w14:paraId="3B438018" w14:textId="77777777" w:rsidR="00807207" w:rsidRDefault="00807207">
            <w:r>
              <w:t>Postadres:</w:t>
            </w:r>
          </w:p>
        </w:tc>
        <w:tc>
          <w:tcPr>
            <w:tcW w:w="5716" w:type="dxa"/>
          </w:tcPr>
          <w:p w14:paraId="2795FD0D" w14:textId="082FB5D7" w:rsidR="00807207" w:rsidRDefault="00DE59DC">
            <w:r>
              <w:t>Willemsoord 66</w:t>
            </w:r>
          </w:p>
        </w:tc>
      </w:tr>
      <w:tr w:rsidR="00807207" w14:paraId="67ACA61A" w14:textId="77777777" w:rsidTr="008E13D3">
        <w:trPr>
          <w:trHeight w:val="283"/>
        </w:trPr>
        <w:tc>
          <w:tcPr>
            <w:tcW w:w="2506" w:type="dxa"/>
          </w:tcPr>
          <w:p w14:paraId="30D67AD8" w14:textId="77777777" w:rsidR="00807207" w:rsidRDefault="00807207">
            <w:r>
              <w:t>Postco</w:t>
            </w:r>
            <w:r w:rsidR="00775354">
              <w:t>d</w:t>
            </w:r>
            <w:r>
              <w:t>e + plaats:</w:t>
            </w:r>
          </w:p>
        </w:tc>
        <w:tc>
          <w:tcPr>
            <w:tcW w:w="5716" w:type="dxa"/>
          </w:tcPr>
          <w:p w14:paraId="2F338CC8" w14:textId="2FF6FDAE" w:rsidR="00807207" w:rsidRDefault="00DE59DC">
            <w:r>
              <w:t>1781 AS Den Helder</w:t>
            </w:r>
          </w:p>
        </w:tc>
      </w:tr>
      <w:tr w:rsidR="00807207" w14:paraId="1A29C560" w14:textId="77777777" w:rsidTr="008E13D3">
        <w:trPr>
          <w:trHeight w:val="283"/>
        </w:trPr>
        <w:tc>
          <w:tcPr>
            <w:tcW w:w="2506" w:type="dxa"/>
          </w:tcPr>
          <w:p w14:paraId="656D1E4B" w14:textId="77777777" w:rsidR="00807207" w:rsidRDefault="00807207">
            <w:r>
              <w:t>Contactpersoon:</w:t>
            </w:r>
          </w:p>
        </w:tc>
        <w:tc>
          <w:tcPr>
            <w:tcW w:w="5716" w:type="dxa"/>
          </w:tcPr>
          <w:p w14:paraId="262FFDD6" w14:textId="1B88D7BD" w:rsidR="00807207" w:rsidRDefault="00DE59DC">
            <w:r>
              <w:t xml:space="preserve">De heer </w:t>
            </w:r>
            <w:r w:rsidR="00292E7D">
              <w:t>P. Van Egten</w:t>
            </w:r>
          </w:p>
        </w:tc>
      </w:tr>
      <w:tr w:rsidR="0093057B" w14:paraId="1C5E315A" w14:textId="77777777" w:rsidTr="008E13D3">
        <w:trPr>
          <w:trHeight w:val="567"/>
        </w:trPr>
        <w:tc>
          <w:tcPr>
            <w:tcW w:w="2506" w:type="dxa"/>
          </w:tcPr>
          <w:p w14:paraId="4F85A40E" w14:textId="77777777" w:rsidR="0093057B" w:rsidRDefault="0093057B"/>
        </w:tc>
        <w:tc>
          <w:tcPr>
            <w:tcW w:w="5716" w:type="dxa"/>
          </w:tcPr>
          <w:p w14:paraId="54F37F0E" w14:textId="77777777" w:rsidR="0093057B" w:rsidRDefault="0093057B"/>
        </w:tc>
      </w:tr>
      <w:tr w:rsidR="0093057B" w14:paraId="4A967B71" w14:textId="77777777" w:rsidTr="008E13D3">
        <w:trPr>
          <w:trHeight w:val="340"/>
        </w:trPr>
        <w:tc>
          <w:tcPr>
            <w:tcW w:w="2506" w:type="dxa"/>
          </w:tcPr>
          <w:p w14:paraId="6498076F" w14:textId="477C2860" w:rsidR="0093057B" w:rsidRDefault="00722F24" w:rsidP="0093057B">
            <w:pPr>
              <w:pStyle w:val="Kop5"/>
            </w:pPr>
            <w:r>
              <w:t>Behorend bij bestek</w:t>
            </w:r>
          </w:p>
        </w:tc>
        <w:sdt>
          <w:sdtPr>
            <w:id w:val="-236021276"/>
            <w:placeholder>
              <w:docPart w:val="EA2F2D6F7A7C41639D0BD7C91AE255A1"/>
            </w:placeholder>
            <w:dataBinding w:prefixMappings="xmlns:ns0='http://purl.org/dc/elements/1.1/' xmlns:ns1='http://schemas.openxmlformats.org/package/2006/metadata/core-properties' " w:xpath="/ns1:coreProperties[1]/ns0:description[1]" w:storeItemID="{6C3C8BC8-F283-45AE-878A-BAB7291924A1}"/>
            <w15:appearance w15:val="hidden"/>
            <w:text/>
          </w:sdtPr>
          <w:sdtEndPr/>
          <w:sdtContent>
            <w:tc>
              <w:tcPr>
                <w:tcW w:w="5716" w:type="dxa"/>
              </w:tcPr>
              <w:p w14:paraId="376220F0" w14:textId="0B058D9A" w:rsidR="0093057B" w:rsidRDefault="00350830" w:rsidP="0093057B">
                <w:pPr>
                  <w:pStyle w:val="Kop5"/>
                </w:pPr>
                <w:r>
                  <w:t>25</w:t>
                </w:r>
                <w:r w:rsidR="00A75308">
                  <w:t>001348</w:t>
                </w:r>
                <w:r w:rsidR="0032496A">
                  <w:t>-BE</w:t>
                </w:r>
              </w:p>
            </w:tc>
          </w:sdtContent>
        </w:sdt>
      </w:tr>
      <w:tr w:rsidR="0093057B" w14:paraId="1A9F74ED" w14:textId="77777777" w:rsidTr="008E13D3">
        <w:trPr>
          <w:trHeight w:val="283"/>
        </w:trPr>
        <w:tc>
          <w:tcPr>
            <w:tcW w:w="2506" w:type="dxa"/>
          </w:tcPr>
          <w:p w14:paraId="0A0A793E" w14:textId="77777777" w:rsidR="0093057B" w:rsidRPr="0093057B" w:rsidRDefault="0093057B" w:rsidP="0093057B">
            <w:r>
              <w:t>Datum:</w:t>
            </w:r>
          </w:p>
        </w:tc>
        <w:tc>
          <w:tcPr>
            <w:tcW w:w="5716" w:type="dxa"/>
          </w:tcPr>
          <w:p w14:paraId="4ED9F52C" w14:textId="3DB89269" w:rsidR="0093057B" w:rsidRPr="00725CC2" w:rsidRDefault="00A75308" w:rsidP="00725CC2">
            <w:r>
              <w:t>26</w:t>
            </w:r>
            <w:r w:rsidR="0032496A">
              <w:t>-</w:t>
            </w:r>
            <w:r>
              <w:t>03</w:t>
            </w:r>
            <w:r w:rsidR="0032496A">
              <w:t>-202</w:t>
            </w:r>
            <w:r>
              <w:t>6</w:t>
            </w:r>
          </w:p>
        </w:tc>
      </w:tr>
      <w:tr w:rsidR="0093057B" w14:paraId="51411779" w14:textId="77777777" w:rsidTr="008E13D3">
        <w:trPr>
          <w:trHeight w:val="283"/>
        </w:trPr>
        <w:tc>
          <w:tcPr>
            <w:tcW w:w="2506" w:type="dxa"/>
          </w:tcPr>
          <w:p w14:paraId="725556B3" w14:textId="5B1F1A2C" w:rsidR="0093057B" w:rsidRDefault="009C71FE" w:rsidP="0093057B">
            <w:r>
              <w:t>Status</w:t>
            </w:r>
            <w:r w:rsidR="0093057B">
              <w:t>:</w:t>
            </w:r>
          </w:p>
        </w:tc>
        <w:tc>
          <w:tcPr>
            <w:tcW w:w="5716" w:type="dxa"/>
          </w:tcPr>
          <w:p w14:paraId="4EEC107B" w14:textId="46B24B76" w:rsidR="0093057B" w:rsidRPr="00725CC2" w:rsidRDefault="00A47015" w:rsidP="00725CC2">
            <w:r>
              <w:t>Definitief</w:t>
            </w:r>
          </w:p>
        </w:tc>
      </w:tr>
      <w:tr w:rsidR="0093057B" w14:paraId="17E10362" w14:textId="77777777" w:rsidTr="008E13D3">
        <w:trPr>
          <w:trHeight w:val="283"/>
        </w:trPr>
        <w:tc>
          <w:tcPr>
            <w:tcW w:w="2506" w:type="dxa"/>
          </w:tcPr>
          <w:p w14:paraId="492E6029" w14:textId="5D81163B" w:rsidR="0093057B" w:rsidRDefault="00C55A6D" w:rsidP="0093057B">
            <w:r>
              <w:t>Opgesteld door</w:t>
            </w:r>
            <w:r w:rsidR="0093057B">
              <w:t>:</w:t>
            </w:r>
          </w:p>
        </w:tc>
        <w:tc>
          <w:tcPr>
            <w:tcW w:w="5716" w:type="dxa"/>
          </w:tcPr>
          <w:p w14:paraId="132BF19E" w14:textId="454C3A0A" w:rsidR="0093057B" w:rsidRPr="00725CC2" w:rsidRDefault="00A47015" w:rsidP="00725CC2">
            <w:r>
              <w:t>Ing. S.G.P. Jonker</w:t>
            </w:r>
          </w:p>
        </w:tc>
      </w:tr>
      <w:tr w:rsidR="00FB58D8" w14:paraId="4996CB2B" w14:textId="77777777" w:rsidTr="008E13D3">
        <w:trPr>
          <w:trHeight w:val="283"/>
        </w:trPr>
        <w:tc>
          <w:tcPr>
            <w:tcW w:w="2506" w:type="dxa"/>
          </w:tcPr>
          <w:p w14:paraId="2E4B76EF" w14:textId="7E29A4CC" w:rsidR="00FB58D8" w:rsidRDefault="00C55A6D" w:rsidP="0093057B">
            <w:r>
              <w:t>Veiligheidsklasse:</w:t>
            </w:r>
          </w:p>
        </w:tc>
        <w:tc>
          <w:tcPr>
            <w:tcW w:w="5716" w:type="dxa"/>
          </w:tcPr>
          <w:p w14:paraId="201E685F" w14:textId="6EFB5355" w:rsidR="00FB58D8" w:rsidRDefault="000F4CD0" w:rsidP="00725CC2">
            <w:r>
              <w:t>n.v.t.</w:t>
            </w:r>
          </w:p>
        </w:tc>
      </w:tr>
      <w:tr w:rsidR="0093057B" w14:paraId="53B3AF73" w14:textId="77777777" w:rsidTr="008E13D3">
        <w:trPr>
          <w:trHeight w:val="340"/>
        </w:trPr>
        <w:tc>
          <w:tcPr>
            <w:tcW w:w="2506" w:type="dxa"/>
          </w:tcPr>
          <w:p w14:paraId="38FD157A" w14:textId="77777777" w:rsidR="0093057B" w:rsidRDefault="0093057B" w:rsidP="0093057B"/>
        </w:tc>
        <w:tc>
          <w:tcPr>
            <w:tcW w:w="5716" w:type="dxa"/>
          </w:tcPr>
          <w:p w14:paraId="602DAF87" w14:textId="77777777" w:rsidR="0093057B" w:rsidRPr="00725CC2" w:rsidRDefault="0093057B" w:rsidP="00725CC2"/>
        </w:tc>
      </w:tr>
      <w:tr w:rsidR="0093057B" w14:paraId="1839B77F" w14:textId="77777777" w:rsidTr="008E13D3">
        <w:trPr>
          <w:trHeight w:val="283"/>
        </w:trPr>
        <w:tc>
          <w:tcPr>
            <w:tcW w:w="2506" w:type="dxa"/>
          </w:tcPr>
          <w:p w14:paraId="2F5EADB6" w14:textId="49053492" w:rsidR="0093057B" w:rsidRDefault="0093057B" w:rsidP="0093057B"/>
        </w:tc>
        <w:tc>
          <w:tcPr>
            <w:tcW w:w="5716" w:type="dxa"/>
          </w:tcPr>
          <w:p w14:paraId="5E3AFE46" w14:textId="492703E3" w:rsidR="0093057B" w:rsidRPr="00725CC2" w:rsidRDefault="0093057B" w:rsidP="00725CC2"/>
        </w:tc>
      </w:tr>
      <w:tr w:rsidR="0093057B" w14:paraId="305FDCFE" w14:textId="77777777" w:rsidTr="008E13D3">
        <w:trPr>
          <w:trHeight w:val="283"/>
        </w:trPr>
        <w:tc>
          <w:tcPr>
            <w:tcW w:w="2506" w:type="dxa"/>
          </w:tcPr>
          <w:p w14:paraId="79414479" w14:textId="5099C460" w:rsidR="0093057B" w:rsidRDefault="0093057B" w:rsidP="0093057B"/>
        </w:tc>
        <w:tc>
          <w:tcPr>
            <w:tcW w:w="5716" w:type="dxa"/>
          </w:tcPr>
          <w:p w14:paraId="57ECBEC8" w14:textId="2006F385" w:rsidR="0093057B" w:rsidRPr="00725CC2" w:rsidRDefault="0093057B" w:rsidP="00725CC2"/>
        </w:tc>
      </w:tr>
      <w:tr w:rsidR="0093057B" w14:paraId="53BF7A3F" w14:textId="77777777" w:rsidTr="008E13D3">
        <w:trPr>
          <w:trHeight w:val="283"/>
        </w:trPr>
        <w:tc>
          <w:tcPr>
            <w:tcW w:w="2506" w:type="dxa"/>
          </w:tcPr>
          <w:p w14:paraId="68ADCA0C" w14:textId="3CF8925A" w:rsidR="0093057B" w:rsidRDefault="0093057B" w:rsidP="0093057B"/>
        </w:tc>
        <w:tc>
          <w:tcPr>
            <w:tcW w:w="5716" w:type="dxa"/>
          </w:tcPr>
          <w:p w14:paraId="6E2D1D07" w14:textId="77FA880F" w:rsidR="0093057B" w:rsidRPr="00725CC2" w:rsidRDefault="0093057B" w:rsidP="00725CC2"/>
        </w:tc>
      </w:tr>
      <w:tr w:rsidR="0093057B" w14:paraId="4BEE6611" w14:textId="77777777" w:rsidTr="008E13D3">
        <w:trPr>
          <w:trHeight w:val="283"/>
        </w:trPr>
        <w:tc>
          <w:tcPr>
            <w:tcW w:w="2506" w:type="dxa"/>
          </w:tcPr>
          <w:p w14:paraId="73C1A185" w14:textId="0A8C39CD" w:rsidR="0093057B" w:rsidRDefault="0093057B" w:rsidP="0093057B"/>
        </w:tc>
        <w:tc>
          <w:tcPr>
            <w:tcW w:w="5716" w:type="dxa"/>
          </w:tcPr>
          <w:p w14:paraId="665E54F7" w14:textId="462F3FE3" w:rsidR="0093057B" w:rsidRPr="00725CC2" w:rsidRDefault="0093057B" w:rsidP="00725CC2"/>
        </w:tc>
      </w:tr>
    </w:tbl>
    <w:p w14:paraId="13CE67F4" w14:textId="7CF7E4D4" w:rsidR="00260AFD" w:rsidRDefault="00260AFD"/>
    <w:p w14:paraId="4D1292EC" w14:textId="77777777" w:rsidR="00260AFD" w:rsidRDefault="00260AFD">
      <w:r>
        <w:br w:type="page"/>
      </w:r>
    </w:p>
    <w:p w14:paraId="6D9B617D" w14:textId="77777777" w:rsidR="0093171F" w:rsidRDefault="0093171F">
      <w:pPr>
        <w:sectPr w:rsidR="0093171F" w:rsidSect="009A41FA">
          <w:headerReference w:type="default" r:id="rId11"/>
          <w:footerReference w:type="default" r:id="rId12"/>
          <w:headerReference w:type="first" r:id="rId13"/>
          <w:footerReference w:type="first" r:id="rId14"/>
          <w:pgSz w:w="11906" w:h="16838"/>
          <w:pgMar w:top="1559" w:right="3118" w:bottom="1417" w:left="1587" w:header="708" w:footer="368" w:gutter="0"/>
          <w:cols w:space="708"/>
          <w:titlePg/>
          <w:docGrid w:linePitch="360"/>
        </w:sectPr>
      </w:pPr>
    </w:p>
    <w:p w14:paraId="7076C3F2" w14:textId="77777777" w:rsidR="0093057B" w:rsidRDefault="00894EA2" w:rsidP="0074280E">
      <w:pPr>
        <w:pStyle w:val="Kopvaninhoudsopgave"/>
      </w:pPr>
      <w:r>
        <w:t>Inhoudsopgave</w:t>
      </w:r>
    </w:p>
    <w:p w14:paraId="6CA99CF2" w14:textId="24E29395" w:rsidR="00D93629" w:rsidRDefault="00365CBB">
      <w:pPr>
        <w:pStyle w:val="Inhopg1"/>
        <w:rPr>
          <w:rFonts w:eastAsiaTheme="minorEastAsia"/>
          <w:b w:val="0"/>
          <w:color w:val="auto"/>
          <w:kern w:val="2"/>
          <w:sz w:val="22"/>
          <w:szCs w:val="22"/>
          <w:lang w:eastAsia="nl-NL"/>
          <w14:ligatures w14:val="standardContextual"/>
        </w:rPr>
      </w:pPr>
      <w:r>
        <w:lastRenderedPageBreak/>
        <w:fldChar w:fldCharType="begin"/>
      </w:r>
      <w:r>
        <w:instrText xml:space="preserve"> TOC \o "1-</w:instrText>
      </w:r>
      <w:r w:rsidR="00CD08B1">
        <w:instrText>2</w:instrText>
      </w:r>
      <w:r>
        <w:instrText xml:space="preserve">" \h \z \u </w:instrText>
      </w:r>
      <w:r>
        <w:fldChar w:fldCharType="separate"/>
      </w:r>
      <w:hyperlink w:anchor="_Toc151123034" w:history="1">
        <w:r w:rsidR="00D93629" w:rsidRPr="007A54BF">
          <w:rPr>
            <w:rStyle w:val="Hyperlink"/>
          </w:rPr>
          <w:t>1.</w:t>
        </w:r>
        <w:r w:rsidR="00FA0B86">
          <w:rPr>
            <w:rFonts w:eastAsiaTheme="minorEastAsia"/>
            <w:b w:val="0"/>
            <w:color w:val="auto"/>
            <w:kern w:val="2"/>
            <w:sz w:val="22"/>
            <w:szCs w:val="22"/>
            <w:lang w:eastAsia="nl-NL"/>
            <w14:ligatures w14:val="standardContextual"/>
          </w:rPr>
          <w:t xml:space="preserve">   </w:t>
        </w:r>
        <w:r w:rsidR="00D93629" w:rsidRPr="007A54BF">
          <w:rPr>
            <w:rStyle w:val="Hyperlink"/>
          </w:rPr>
          <w:t>Algemene gegevens</w:t>
        </w:r>
        <w:r w:rsidR="00D93629">
          <w:rPr>
            <w:webHidden/>
          </w:rPr>
          <w:tab/>
        </w:r>
        <w:r w:rsidR="00D93629">
          <w:rPr>
            <w:webHidden/>
          </w:rPr>
          <w:fldChar w:fldCharType="begin"/>
        </w:r>
        <w:r w:rsidR="00D93629">
          <w:rPr>
            <w:webHidden/>
          </w:rPr>
          <w:instrText xml:space="preserve"> PAGEREF _Toc151123034 \h </w:instrText>
        </w:r>
        <w:r w:rsidR="00D93629">
          <w:rPr>
            <w:webHidden/>
          </w:rPr>
        </w:r>
        <w:r w:rsidR="00D93629">
          <w:rPr>
            <w:webHidden/>
          </w:rPr>
          <w:fldChar w:fldCharType="separate"/>
        </w:r>
        <w:r w:rsidR="00D93629">
          <w:rPr>
            <w:webHidden/>
          </w:rPr>
          <w:t>1</w:t>
        </w:r>
        <w:r w:rsidR="00D93629">
          <w:rPr>
            <w:webHidden/>
          </w:rPr>
          <w:fldChar w:fldCharType="end"/>
        </w:r>
      </w:hyperlink>
    </w:p>
    <w:p w14:paraId="40262F08" w14:textId="41F6E819" w:rsidR="00365CBB" w:rsidRDefault="00365CBB" w:rsidP="00365CBB">
      <w:r>
        <w:fldChar w:fldCharType="end"/>
      </w:r>
    </w:p>
    <w:p w14:paraId="13E72F8F" w14:textId="77777777" w:rsidR="00365CBB" w:rsidRDefault="00365CBB" w:rsidP="00365CBB">
      <w:pPr>
        <w:pStyle w:val="TOCBijlage"/>
      </w:pPr>
      <w:r>
        <w:t>Bijlages</w:t>
      </w:r>
    </w:p>
    <w:p w14:paraId="03FECCC8" w14:textId="7EF042A1" w:rsidR="00C73612" w:rsidRDefault="00365CBB">
      <w:pPr>
        <w:pStyle w:val="Inhopg5"/>
        <w:rPr>
          <w:rFonts w:eastAsiaTheme="minorEastAsia"/>
          <w:color w:val="auto"/>
          <w:kern w:val="2"/>
          <w:sz w:val="24"/>
          <w:szCs w:val="24"/>
          <w:lang w:eastAsia="nl-NL"/>
          <w14:ligatures w14:val="standardContextual"/>
        </w:rPr>
      </w:pPr>
      <w:r>
        <w:fldChar w:fldCharType="begin"/>
      </w:r>
      <w:r>
        <w:instrText xml:space="preserve"> TOC \h \z \t "_BijlageTitel;5" </w:instrText>
      </w:r>
      <w:r>
        <w:fldChar w:fldCharType="separate"/>
      </w:r>
      <w:hyperlink w:anchor="_Toc201753928" w:history="1">
        <w:r w:rsidR="00C73612" w:rsidRPr="00102FCE">
          <w:rPr>
            <w:rStyle w:val="Hyperlink"/>
          </w:rPr>
          <w:t>Veiligheids- en gezondheidsgevaren voortvloeiend uit ontwerp</w:t>
        </w:r>
        <w:r w:rsidR="00C73612">
          <w:rPr>
            <w:webHidden/>
          </w:rPr>
          <w:tab/>
        </w:r>
        <w:r w:rsidR="00C73612">
          <w:rPr>
            <w:webHidden/>
          </w:rPr>
          <w:fldChar w:fldCharType="begin"/>
        </w:r>
        <w:r w:rsidR="00C73612">
          <w:rPr>
            <w:webHidden/>
          </w:rPr>
          <w:instrText xml:space="preserve"> PAGEREF _Toc201753928 \h </w:instrText>
        </w:r>
        <w:r w:rsidR="00C73612">
          <w:rPr>
            <w:webHidden/>
          </w:rPr>
        </w:r>
        <w:r w:rsidR="00C73612">
          <w:rPr>
            <w:webHidden/>
          </w:rPr>
          <w:fldChar w:fldCharType="separate"/>
        </w:r>
        <w:r w:rsidR="00C73612">
          <w:rPr>
            <w:webHidden/>
          </w:rPr>
          <w:t>1</w:t>
        </w:r>
        <w:r w:rsidR="00C73612">
          <w:rPr>
            <w:webHidden/>
          </w:rPr>
          <w:fldChar w:fldCharType="end"/>
        </w:r>
      </w:hyperlink>
    </w:p>
    <w:p w14:paraId="6102C6EE" w14:textId="1FA600B9" w:rsidR="00C73612" w:rsidRDefault="00C73612">
      <w:pPr>
        <w:pStyle w:val="Inhopg5"/>
        <w:rPr>
          <w:rFonts w:eastAsiaTheme="minorEastAsia"/>
          <w:color w:val="auto"/>
          <w:kern w:val="2"/>
          <w:sz w:val="24"/>
          <w:szCs w:val="24"/>
          <w:lang w:eastAsia="nl-NL"/>
          <w14:ligatures w14:val="standardContextual"/>
        </w:rPr>
      </w:pPr>
      <w:hyperlink w:anchor="_Toc201753929" w:history="1">
        <w:r w:rsidRPr="00102FCE">
          <w:rPr>
            <w:rStyle w:val="Hyperlink"/>
          </w:rPr>
          <w:t>Wettelijk kader</w:t>
        </w:r>
        <w:r>
          <w:rPr>
            <w:webHidden/>
          </w:rPr>
          <w:tab/>
        </w:r>
        <w:r>
          <w:rPr>
            <w:webHidden/>
          </w:rPr>
          <w:fldChar w:fldCharType="begin"/>
        </w:r>
        <w:r>
          <w:rPr>
            <w:webHidden/>
          </w:rPr>
          <w:instrText xml:space="preserve"> PAGEREF _Toc201753929 \h </w:instrText>
        </w:r>
        <w:r>
          <w:rPr>
            <w:webHidden/>
          </w:rPr>
        </w:r>
        <w:r>
          <w:rPr>
            <w:webHidden/>
          </w:rPr>
          <w:fldChar w:fldCharType="separate"/>
        </w:r>
        <w:r>
          <w:rPr>
            <w:webHidden/>
          </w:rPr>
          <w:t>1</w:t>
        </w:r>
        <w:r>
          <w:rPr>
            <w:webHidden/>
          </w:rPr>
          <w:fldChar w:fldCharType="end"/>
        </w:r>
      </w:hyperlink>
    </w:p>
    <w:p w14:paraId="271838C6" w14:textId="42969418" w:rsidR="00971AA2" w:rsidRDefault="00365CBB" w:rsidP="00365CBB">
      <w:r>
        <w:fldChar w:fldCharType="end"/>
      </w:r>
    </w:p>
    <w:p w14:paraId="6746C3C4" w14:textId="77777777" w:rsidR="00156270" w:rsidRDefault="00156270" w:rsidP="00365CBB"/>
    <w:p w14:paraId="400EC140" w14:textId="77777777" w:rsidR="008E4C97" w:rsidRDefault="00FA25A8">
      <w:pPr>
        <w:sectPr w:rsidR="008E4C97" w:rsidSect="00871401">
          <w:headerReference w:type="default" r:id="rId15"/>
          <w:footerReference w:type="default" r:id="rId16"/>
          <w:headerReference w:type="first" r:id="rId17"/>
          <w:type w:val="continuous"/>
          <w:pgSz w:w="11906" w:h="16838"/>
          <w:pgMar w:top="1559" w:right="1134" w:bottom="1418" w:left="1588" w:header="709" w:footer="369" w:gutter="0"/>
          <w:pgNumType w:start="1"/>
          <w:cols w:space="708"/>
          <w:docGrid w:linePitch="360"/>
        </w:sectPr>
      </w:pPr>
      <w:r>
        <w:br w:type="page"/>
      </w:r>
    </w:p>
    <w:p w14:paraId="73EEC07D" w14:textId="3F4504DC" w:rsidR="00720231" w:rsidRDefault="00715663" w:rsidP="003C23C9">
      <w:pPr>
        <w:pStyle w:val="Kop1"/>
      </w:pPr>
      <w:bookmarkStart w:id="0" w:name="_Toc151123034"/>
      <w:r>
        <w:lastRenderedPageBreak/>
        <w:t>Algemene gegevens</w:t>
      </w:r>
      <w:bookmarkEnd w:id="0"/>
    </w:p>
    <w:p w14:paraId="08D24E2C" w14:textId="77777777" w:rsidR="00AF7082" w:rsidRDefault="00AF7082">
      <w:pPr>
        <w:rPr>
          <w:noProof/>
        </w:rPr>
      </w:pPr>
    </w:p>
    <w:p w14:paraId="0FA92B4B" w14:textId="77777777" w:rsidR="00EA3CE7" w:rsidRDefault="00EA3CE7" w:rsidP="00EF5D65">
      <w:pPr>
        <w:pStyle w:val="Kop5"/>
      </w:pPr>
      <w:bookmarkStart w:id="1" w:name="_Toc226868684"/>
      <w:bookmarkStart w:id="2" w:name="_Toc333923379"/>
      <w:bookmarkStart w:id="3" w:name="_Toc401133120"/>
      <w:r>
        <w:t>Adres/ligging van de (bouw)locatie</w:t>
      </w:r>
      <w:bookmarkEnd w:id="1"/>
      <w:bookmarkEnd w:id="2"/>
      <w:bookmarkEnd w:id="3"/>
    </w:p>
    <w:p w14:paraId="47798D74" w14:textId="7EF4D08C" w:rsidR="00EA3CE7" w:rsidRDefault="009F2808" w:rsidP="007844E9">
      <w:r w:rsidRPr="009F2808">
        <w:t>Het uit te voeren werk is gelegen in de gemeente Den Helder</w:t>
      </w:r>
      <w:r w:rsidR="00EE7CB0">
        <w:t>.</w:t>
      </w:r>
    </w:p>
    <w:p w14:paraId="0125C963" w14:textId="77777777" w:rsidR="009F2808" w:rsidRDefault="009F2808" w:rsidP="007844E9"/>
    <w:p w14:paraId="1D34823F" w14:textId="77777777" w:rsidR="00EA3CE7" w:rsidRDefault="00EA3CE7" w:rsidP="00EF5D65">
      <w:pPr>
        <w:pStyle w:val="Kop5"/>
      </w:pPr>
      <w:bookmarkStart w:id="4" w:name="_Toc226868683"/>
      <w:bookmarkStart w:id="5" w:name="_Toc333923380"/>
      <w:bookmarkStart w:id="6" w:name="_Toc401133121"/>
      <w:r>
        <w:t>Uit te voeren werkzaamheden</w:t>
      </w:r>
      <w:bookmarkEnd w:id="4"/>
      <w:bookmarkEnd w:id="5"/>
      <w:bookmarkEnd w:id="6"/>
    </w:p>
    <w:p w14:paraId="02755BF8" w14:textId="77777777" w:rsidR="00EA3CE7" w:rsidRDefault="00EA3CE7" w:rsidP="007844E9">
      <w:r>
        <w:t>Het werk bestaat in hoofdzaak uit:</w:t>
      </w:r>
    </w:p>
    <w:p w14:paraId="32A1C041" w14:textId="77777777" w:rsidR="00C20B61" w:rsidRDefault="00C20B61" w:rsidP="00827CA6">
      <w:pPr>
        <w:pStyle w:val="Lijstalinea"/>
        <w:numPr>
          <w:ilvl w:val="0"/>
          <w:numId w:val="25"/>
        </w:numPr>
      </w:pPr>
      <w:r w:rsidRPr="00C20B61">
        <w:t>Het uitvoeren van BVC (Boomveiligheidscontrole);</w:t>
      </w:r>
    </w:p>
    <w:p w14:paraId="59C7CC40" w14:textId="23FF341A" w:rsidR="00C20B61" w:rsidRDefault="00C20B61" w:rsidP="00827CA6">
      <w:pPr>
        <w:pStyle w:val="Lijstalinea"/>
        <w:numPr>
          <w:ilvl w:val="0"/>
          <w:numId w:val="25"/>
        </w:numPr>
      </w:pPr>
      <w:r w:rsidRPr="00C20B61">
        <w:t>Het verwerken van gegevens in het beheersysteem;</w:t>
      </w:r>
    </w:p>
    <w:p w14:paraId="316164B2" w14:textId="4A50AB13" w:rsidR="00C20B61" w:rsidRDefault="00B87A8A" w:rsidP="00827CA6">
      <w:pPr>
        <w:pStyle w:val="Lijstalinea"/>
        <w:numPr>
          <w:ilvl w:val="0"/>
          <w:numId w:val="25"/>
        </w:numPr>
      </w:pPr>
      <w:r w:rsidRPr="00B87A8A">
        <w:t xml:space="preserve">Het uitvoeren van </w:t>
      </w:r>
      <w:proofErr w:type="spellStart"/>
      <w:r w:rsidRPr="00B87A8A">
        <w:t>begeleidingssnoei</w:t>
      </w:r>
      <w:proofErr w:type="spellEnd"/>
      <w:r w:rsidRPr="00B87A8A">
        <w:t xml:space="preserve"> van bomen;</w:t>
      </w:r>
    </w:p>
    <w:p w14:paraId="5126C360" w14:textId="4B0D1E46" w:rsidR="00C20B61" w:rsidRDefault="00B87A8A" w:rsidP="00827CA6">
      <w:pPr>
        <w:pStyle w:val="Lijstalinea"/>
        <w:numPr>
          <w:ilvl w:val="0"/>
          <w:numId w:val="25"/>
        </w:numPr>
      </w:pPr>
      <w:r w:rsidRPr="00B87A8A">
        <w:t xml:space="preserve">Het uitvoeren van </w:t>
      </w:r>
      <w:proofErr w:type="spellStart"/>
      <w:r w:rsidRPr="00B87A8A">
        <w:t>onderhoudssnoei</w:t>
      </w:r>
      <w:proofErr w:type="spellEnd"/>
      <w:r w:rsidRPr="00B87A8A">
        <w:t xml:space="preserve"> van bomen;</w:t>
      </w:r>
    </w:p>
    <w:p w14:paraId="3D37AF6E" w14:textId="7F53A1C8" w:rsidR="00C20B61" w:rsidRDefault="00B87A8A" w:rsidP="00827CA6">
      <w:pPr>
        <w:pStyle w:val="Lijstalinea"/>
        <w:numPr>
          <w:ilvl w:val="0"/>
          <w:numId w:val="25"/>
        </w:numPr>
      </w:pPr>
      <w:r w:rsidRPr="00B87A8A">
        <w:t>Het uitvoeren van specifieke snoei;</w:t>
      </w:r>
    </w:p>
    <w:p w14:paraId="0C7142FB" w14:textId="1C477C4C" w:rsidR="008B0BAC" w:rsidRDefault="00B87A8A" w:rsidP="00827CA6">
      <w:pPr>
        <w:pStyle w:val="Lijstalinea"/>
        <w:numPr>
          <w:ilvl w:val="0"/>
          <w:numId w:val="25"/>
        </w:numPr>
      </w:pPr>
      <w:r w:rsidRPr="00B87A8A">
        <w:t>Het uitvoeren van verkeersmaatregelen.</w:t>
      </w:r>
    </w:p>
    <w:p w14:paraId="2A1E20AF" w14:textId="77777777" w:rsidR="008B0BAC" w:rsidRDefault="008B0BAC" w:rsidP="008B0BAC"/>
    <w:p w14:paraId="28BA0E3D" w14:textId="5161442F" w:rsidR="001256A0" w:rsidRDefault="001256A0" w:rsidP="008B0BAC">
      <w:r w:rsidRPr="001256A0">
        <w:t>De werkzaamheden worden uitgevoerd aan bomen met een hoogte van meer dan 6,0 meter.</w:t>
      </w:r>
      <w:r w:rsidRPr="001256A0">
        <w:cr/>
      </w:r>
      <w:r w:rsidRPr="001256A0">
        <w:cr/>
        <w:t xml:space="preserve">Specifieke snoei aan bomen met een hoogte van minder dan 6,0 meter maakt geen onderdeel uit van deze overeenkomst. </w:t>
      </w:r>
      <w:r w:rsidRPr="001256A0">
        <w:cr/>
      </w:r>
      <w:r w:rsidRPr="001256A0">
        <w:cr/>
        <w:t>Knotbomen vallen, ongeacht de hoogte, onder deze raamovereenkomst.</w:t>
      </w:r>
      <w:r w:rsidRPr="001256A0">
        <w:cr/>
      </w:r>
      <w:r w:rsidRPr="001256A0">
        <w:cr/>
        <w:t>Onder knotbomen wordt verstaan bomen die periodiek worden geknot volgens een vast knotbeheerregime.</w:t>
      </w:r>
    </w:p>
    <w:p w14:paraId="3B064BDB" w14:textId="77777777" w:rsidR="005B1992" w:rsidRDefault="005B1992" w:rsidP="008B0BAC"/>
    <w:p w14:paraId="69AD07AC" w14:textId="77777777" w:rsidR="005B1992" w:rsidRDefault="005B1992" w:rsidP="008B0BAC"/>
    <w:p w14:paraId="496D746A" w14:textId="77777777" w:rsidR="005B1992" w:rsidRDefault="005B1992" w:rsidP="008B0BAC"/>
    <w:p w14:paraId="7F2E3366" w14:textId="77777777" w:rsidR="005B1992" w:rsidRDefault="005B1992" w:rsidP="008B0BAC"/>
    <w:p w14:paraId="0356618B" w14:textId="77777777" w:rsidR="005B1992" w:rsidRDefault="005B1992" w:rsidP="008B0BAC"/>
    <w:p w14:paraId="4969B018" w14:textId="77777777" w:rsidR="005B1992" w:rsidRDefault="005B1992" w:rsidP="008B0BAC"/>
    <w:p w14:paraId="4B98B893" w14:textId="77777777" w:rsidR="005B1992" w:rsidRDefault="005B1992" w:rsidP="008B0BAC"/>
    <w:p w14:paraId="334CEEE4" w14:textId="77777777" w:rsidR="005B1992" w:rsidRDefault="005B1992" w:rsidP="008B0BAC"/>
    <w:p w14:paraId="3A907FFD" w14:textId="77777777" w:rsidR="005B1992" w:rsidRDefault="005B1992" w:rsidP="008B0BAC"/>
    <w:p w14:paraId="23DF9567" w14:textId="77777777" w:rsidR="005B1992" w:rsidRDefault="005B1992" w:rsidP="008B0BAC"/>
    <w:p w14:paraId="4D4C2311" w14:textId="77777777" w:rsidR="005B1992" w:rsidRDefault="005B1992" w:rsidP="008B0BAC"/>
    <w:p w14:paraId="6063970A" w14:textId="77777777" w:rsidR="005B1992" w:rsidRDefault="005B1992" w:rsidP="008B0BAC"/>
    <w:p w14:paraId="26D5C47E" w14:textId="77777777" w:rsidR="005B1992" w:rsidRDefault="005B1992" w:rsidP="008B0BAC"/>
    <w:p w14:paraId="3C312AE6" w14:textId="77777777" w:rsidR="005B1992" w:rsidRDefault="005B1992" w:rsidP="008B0BAC"/>
    <w:p w14:paraId="54BF4EF4" w14:textId="77777777" w:rsidR="005B1992" w:rsidRDefault="005B1992" w:rsidP="008B0BAC"/>
    <w:p w14:paraId="22C582EB" w14:textId="77777777" w:rsidR="005B1992" w:rsidRDefault="005B1992" w:rsidP="008B0BAC"/>
    <w:p w14:paraId="61EBEC5E" w14:textId="77777777" w:rsidR="005B1992" w:rsidRDefault="005B1992" w:rsidP="008B0BAC"/>
    <w:p w14:paraId="5A3C1065" w14:textId="77777777" w:rsidR="00EA3CE7" w:rsidRDefault="00EA3CE7" w:rsidP="00EF5D65">
      <w:pPr>
        <w:pStyle w:val="Kop5"/>
      </w:pPr>
      <w:bookmarkStart w:id="7" w:name="_Toc401133122"/>
      <w:bookmarkStart w:id="8" w:name="_Toc292869561"/>
      <w:bookmarkStart w:id="9" w:name="_Toc333923381"/>
      <w:r>
        <w:lastRenderedPageBreak/>
        <w:t>Namen en adressen van de betrokken partijen</w:t>
      </w:r>
      <w:bookmarkEnd w:id="7"/>
    </w:p>
    <w:p w14:paraId="4D4DCBEE" w14:textId="77777777" w:rsidR="00EA3CE7" w:rsidRDefault="00EA3CE7" w:rsidP="007844E9">
      <w:r>
        <w:t>In tabel 1 zijn de namen en adressen van reeds bekende betrokken partijen weergegeven.</w:t>
      </w:r>
    </w:p>
    <w:p w14:paraId="74D80DF1" w14:textId="2BE8B30E" w:rsidR="004E1381" w:rsidRDefault="004E1381" w:rsidP="004E1381">
      <w:pPr>
        <w:pStyle w:val="TabelBijschrift"/>
      </w:pPr>
      <w:bookmarkStart w:id="10" w:name="bmTijdelijk"/>
      <w:bookmarkEnd w:id="10"/>
      <w:r>
        <w:t xml:space="preserve">Tabel </w:t>
      </w:r>
      <w:r>
        <w:fldChar w:fldCharType="begin"/>
      </w:r>
      <w:r>
        <w:instrText xml:space="preserve"> SEQ Tabel \* ARABIC </w:instrText>
      </w:r>
      <w:r>
        <w:fldChar w:fldCharType="separate"/>
      </w:r>
      <w:r w:rsidR="00D93629">
        <w:t>1</w:t>
      </w:r>
      <w:r>
        <w:fldChar w:fldCharType="end"/>
      </w:r>
      <w:r w:rsidR="00684E13">
        <w:t>.</w:t>
      </w:r>
      <w:r>
        <w:t xml:space="preserve"> </w:t>
      </w:r>
      <w:r w:rsidR="00684E13">
        <w:t>Namen en adressen van betrokken partijen</w:t>
      </w:r>
    </w:p>
    <w:tbl>
      <w:tblPr>
        <w:tblStyle w:val="TabelHBAdvies"/>
        <w:tblW w:w="0" w:type="auto"/>
        <w:tblLook w:val="04A0" w:firstRow="1" w:lastRow="0" w:firstColumn="1" w:lastColumn="0" w:noHBand="0" w:noVBand="1"/>
      </w:tblPr>
      <w:tblGrid>
        <w:gridCol w:w="422"/>
        <w:gridCol w:w="2350"/>
        <w:gridCol w:w="2032"/>
        <w:gridCol w:w="396"/>
        <w:gridCol w:w="2068"/>
        <w:gridCol w:w="1916"/>
      </w:tblGrid>
      <w:tr w:rsidR="00F336C5" w14:paraId="7DB290AE" w14:textId="77777777" w:rsidTr="00A30145">
        <w:trPr>
          <w:cnfStyle w:val="100000000000" w:firstRow="1" w:lastRow="0" w:firstColumn="0" w:lastColumn="0" w:oddVBand="0" w:evenVBand="0" w:oddHBand="0" w:evenHBand="0" w:firstRowFirstColumn="0" w:firstRowLastColumn="0" w:lastRowFirstColumn="0" w:lastRowLastColumn="0"/>
        </w:trPr>
        <w:tc>
          <w:tcPr>
            <w:tcW w:w="426" w:type="dxa"/>
            <w:tcBorders>
              <w:top w:val="single" w:sz="18" w:space="0" w:color="0A77BD" w:themeColor="accent1"/>
              <w:bottom w:val="single" w:sz="2" w:space="0" w:color="DEEAF6" w:themeColor="accent5" w:themeTint="33"/>
            </w:tcBorders>
          </w:tcPr>
          <w:p w14:paraId="7918731A" w14:textId="77777777" w:rsidR="004E1381" w:rsidRPr="00DA499C" w:rsidRDefault="004E1381" w:rsidP="00CB796A">
            <w:pPr>
              <w:rPr>
                <w:color w:val="auto"/>
              </w:rPr>
            </w:pPr>
            <w:r w:rsidRPr="00DA499C">
              <w:rPr>
                <w:color w:val="auto"/>
                <w:szCs w:val="18"/>
              </w:rPr>
              <w:t>a.</w:t>
            </w:r>
          </w:p>
        </w:tc>
        <w:tc>
          <w:tcPr>
            <w:tcW w:w="2409" w:type="dxa"/>
            <w:tcBorders>
              <w:top w:val="single" w:sz="18" w:space="0" w:color="0A77BD" w:themeColor="accent1"/>
              <w:bottom w:val="single" w:sz="2" w:space="0" w:color="DEEAF6" w:themeColor="accent5" w:themeTint="33"/>
            </w:tcBorders>
          </w:tcPr>
          <w:p w14:paraId="3A0495B8" w14:textId="77777777" w:rsidR="004E1381" w:rsidRPr="00DA499C" w:rsidRDefault="004E1381" w:rsidP="00CB796A">
            <w:pPr>
              <w:rPr>
                <w:color w:val="auto"/>
              </w:rPr>
            </w:pPr>
            <w:r w:rsidRPr="00DA499C">
              <w:rPr>
                <w:color w:val="auto"/>
                <w:szCs w:val="18"/>
              </w:rPr>
              <w:t>Opdrachtgever(s)</w:t>
            </w:r>
          </w:p>
        </w:tc>
        <w:tc>
          <w:tcPr>
            <w:tcW w:w="1871" w:type="dxa"/>
            <w:tcBorders>
              <w:top w:val="single" w:sz="18" w:space="0" w:color="0A77BD" w:themeColor="accent1"/>
              <w:bottom w:val="single" w:sz="2" w:space="0" w:color="DEEAF6" w:themeColor="accent5" w:themeTint="33"/>
            </w:tcBorders>
          </w:tcPr>
          <w:p w14:paraId="5CF095A0" w14:textId="77777777" w:rsidR="004E1381" w:rsidRPr="00DA499C" w:rsidRDefault="004E1381" w:rsidP="00CB796A">
            <w:pPr>
              <w:rPr>
                <w:color w:val="auto"/>
              </w:rPr>
            </w:pPr>
          </w:p>
        </w:tc>
        <w:tc>
          <w:tcPr>
            <w:tcW w:w="397" w:type="dxa"/>
            <w:tcBorders>
              <w:top w:val="single" w:sz="18" w:space="0" w:color="0A77BD" w:themeColor="accent1"/>
              <w:bottom w:val="single" w:sz="2" w:space="0" w:color="DEEAF6" w:themeColor="accent5" w:themeTint="33"/>
            </w:tcBorders>
          </w:tcPr>
          <w:p w14:paraId="14A8F68A" w14:textId="77777777" w:rsidR="004E1381" w:rsidRPr="00DA499C" w:rsidRDefault="004E1381" w:rsidP="00CB796A">
            <w:pPr>
              <w:rPr>
                <w:color w:val="auto"/>
              </w:rPr>
            </w:pPr>
            <w:r w:rsidRPr="00DA499C">
              <w:rPr>
                <w:color w:val="auto"/>
                <w:szCs w:val="18"/>
              </w:rPr>
              <w:t>b.</w:t>
            </w:r>
          </w:p>
        </w:tc>
        <w:tc>
          <w:tcPr>
            <w:tcW w:w="2127" w:type="dxa"/>
            <w:tcBorders>
              <w:top w:val="single" w:sz="18" w:space="0" w:color="0A77BD" w:themeColor="accent1"/>
              <w:bottom w:val="single" w:sz="2" w:space="0" w:color="DEEAF6" w:themeColor="accent5" w:themeTint="33"/>
            </w:tcBorders>
          </w:tcPr>
          <w:p w14:paraId="3106D6B0" w14:textId="77777777" w:rsidR="004E1381" w:rsidRPr="00DA499C" w:rsidRDefault="004E1381" w:rsidP="00CB796A">
            <w:pPr>
              <w:rPr>
                <w:color w:val="auto"/>
              </w:rPr>
            </w:pPr>
            <w:r w:rsidRPr="00DA499C">
              <w:rPr>
                <w:color w:val="auto"/>
                <w:szCs w:val="18"/>
              </w:rPr>
              <w:t>Ontwerpende partij</w:t>
            </w:r>
          </w:p>
        </w:tc>
        <w:tc>
          <w:tcPr>
            <w:tcW w:w="1954" w:type="dxa"/>
            <w:tcBorders>
              <w:top w:val="single" w:sz="18" w:space="0" w:color="0A77BD" w:themeColor="accent1"/>
              <w:bottom w:val="single" w:sz="2" w:space="0" w:color="DEEAF6" w:themeColor="accent5" w:themeTint="33"/>
            </w:tcBorders>
          </w:tcPr>
          <w:p w14:paraId="6E66ED82" w14:textId="77777777" w:rsidR="004E1381" w:rsidRPr="00DA499C" w:rsidRDefault="004E1381" w:rsidP="00CB796A">
            <w:pPr>
              <w:rPr>
                <w:color w:val="auto"/>
              </w:rPr>
            </w:pPr>
          </w:p>
        </w:tc>
      </w:tr>
      <w:tr w:rsidR="00A30145" w14:paraId="34CF8956" w14:textId="77777777" w:rsidTr="00A30145">
        <w:tc>
          <w:tcPr>
            <w:tcW w:w="426" w:type="dxa"/>
            <w:tcBorders>
              <w:top w:val="single" w:sz="2" w:space="0" w:color="DEEAF6" w:themeColor="accent5" w:themeTint="33"/>
            </w:tcBorders>
          </w:tcPr>
          <w:p w14:paraId="4665582D" w14:textId="77777777" w:rsidR="004E1381" w:rsidRDefault="004E1381" w:rsidP="00CB796A"/>
        </w:tc>
        <w:tc>
          <w:tcPr>
            <w:tcW w:w="2409" w:type="dxa"/>
            <w:tcBorders>
              <w:top w:val="single" w:sz="2" w:space="0" w:color="DEEAF6" w:themeColor="accent5" w:themeTint="33"/>
            </w:tcBorders>
          </w:tcPr>
          <w:p w14:paraId="38F47EA7" w14:textId="77777777" w:rsidR="004E1381" w:rsidRDefault="004E1381" w:rsidP="00CB796A">
            <w:r w:rsidRPr="00393C26">
              <w:rPr>
                <w:sz w:val="18"/>
                <w:szCs w:val="18"/>
              </w:rPr>
              <w:t>Naam:</w:t>
            </w:r>
          </w:p>
        </w:tc>
        <w:tc>
          <w:tcPr>
            <w:tcW w:w="1871" w:type="dxa"/>
            <w:tcBorders>
              <w:top w:val="single" w:sz="2" w:space="0" w:color="DEEAF6" w:themeColor="accent5" w:themeTint="33"/>
            </w:tcBorders>
          </w:tcPr>
          <w:p w14:paraId="16ABB160" w14:textId="655DC620" w:rsidR="004E1381" w:rsidRDefault="009B5F94" w:rsidP="00CB796A">
            <w:r>
              <w:t>Gemeente Den Helder</w:t>
            </w:r>
          </w:p>
        </w:tc>
        <w:tc>
          <w:tcPr>
            <w:tcW w:w="397" w:type="dxa"/>
            <w:tcBorders>
              <w:top w:val="single" w:sz="2" w:space="0" w:color="DEEAF6" w:themeColor="accent5" w:themeTint="33"/>
            </w:tcBorders>
          </w:tcPr>
          <w:p w14:paraId="53C06825" w14:textId="77777777" w:rsidR="004E1381" w:rsidRDefault="004E1381" w:rsidP="00CB796A"/>
        </w:tc>
        <w:tc>
          <w:tcPr>
            <w:tcW w:w="2127" w:type="dxa"/>
            <w:tcBorders>
              <w:top w:val="single" w:sz="2" w:space="0" w:color="DEEAF6" w:themeColor="accent5" w:themeTint="33"/>
            </w:tcBorders>
          </w:tcPr>
          <w:p w14:paraId="17683D18" w14:textId="77777777" w:rsidR="004E1381" w:rsidRDefault="004E1381" w:rsidP="00CB796A">
            <w:r w:rsidRPr="00393C26">
              <w:rPr>
                <w:sz w:val="18"/>
                <w:szCs w:val="18"/>
              </w:rPr>
              <w:t>Naam:</w:t>
            </w:r>
          </w:p>
        </w:tc>
        <w:tc>
          <w:tcPr>
            <w:tcW w:w="1954" w:type="dxa"/>
            <w:tcBorders>
              <w:top w:val="single" w:sz="2" w:space="0" w:color="DEEAF6" w:themeColor="accent5" w:themeTint="33"/>
            </w:tcBorders>
          </w:tcPr>
          <w:p w14:paraId="14FC798B" w14:textId="77777777" w:rsidR="004E1381" w:rsidRDefault="004E1381" w:rsidP="00CB796A">
            <w:r w:rsidRPr="00393C26">
              <w:rPr>
                <w:sz w:val="18"/>
                <w:szCs w:val="18"/>
              </w:rPr>
              <w:t>HB Adviesbureau bv</w:t>
            </w:r>
          </w:p>
        </w:tc>
      </w:tr>
      <w:tr w:rsidR="004E1381" w14:paraId="75239916" w14:textId="77777777" w:rsidTr="00CB796A">
        <w:tc>
          <w:tcPr>
            <w:tcW w:w="426" w:type="dxa"/>
          </w:tcPr>
          <w:p w14:paraId="18D478CB" w14:textId="77777777" w:rsidR="004E1381" w:rsidRDefault="004E1381" w:rsidP="00CB796A"/>
        </w:tc>
        <w:tc>
          <w:tcPr>
            <w:tcW w:w="2409" w:type="dxa"/>
          </w:tcPr>
          <w:p w14:paraId="2A2AC157" w14:textId="77777777" w:rsidR="004E1381" w:rsidRDefault="004E1381" w:rsidP="00CB796A">
            <w:r w:rsidRPr="00393C26">
              <w:rPr>
                <w:sz w:val="18"/>
                <w:szCs w:val="18"/>
              </w:rPr>
              <w:t>Adres:</w:t>
            </w:r>
          </w:p>
        </w:tc>
        <w:tc>
          <w:tcPr>
            <w:tcW w:w="1871" w:type="dxa"/>
          </w:tcPr>
          <w:p w14:paraId="4547E5EB" w14:textId="3C18A259" w:rsidR="004E1381" w:rsidRDefault="00380511" w:rsidP="00CB796A">
            <w:r w:rsidRPr="00380511">
              <w:t>Willemsoord 66</w:t>
            </w:r>
          </w:p>
        </w:tc>
        <w:tc>
          <w:tcPr>
            <w:tcW w:w="397" w:type="dxa"/>
          </w:tcPr>
          <w:p w14:paraId="724C54DD" w14:textId="77777777" w:rsidR="004E1381" w:rsidRDefault="004E1381" w:rsidP="00CB796A"/>
        </w:tc>
        <w:tc>
          <w:tcPr>
            <w:tcW w:w="2127" w:type="dxa"/>
          </w:tcPr>
          <w:p w14:paraId="7560A315" w14:textId="77777777" w:rsidR="004E1381" w:rsidRDefault="004E1381" w:rsidP="00CB796A">
            <w:r w:rsidRPr="00393C26">
              <w:rPr>
                <w:sz w:val="18"/>
                <w:szCs w:val="18"/>
              </w:rPr>
              <w:t>Adres:</w:t>
            </w:r>
          </w:p>
        </w:tc>
        <w:tc>
          <w:tcPr>
            <w:tcW w:w="1954" w:type="dxa"/>
          </w:tcPr>
          <w:p w14:paraId="175D6620" w14:textId="77777777" w:rsidR="004E1381" w:rsidRDefault="004E1381" w:rsidP="00CB796A">
            <w:r w:rsidRPr="00393C26">
              <w:rPr>
                <w:sz w:val="18"/>
                <w:szCs w:val="18"/>
              </w:rPr>
              <w:t>Comeniusstraat 7</w:t>
            </w:r>
          </w:p>
        </w:tc>
      </w:tr>
      <w:tr w:rsidR="004E1381" w14:paraId="032C0B34" w14:textId="77777777" w:rsidTr="00CB796A">
        <w:tc>
          <w:tcPr>
            <w:tcW w:w="426" w:type="dxa"/>
          </w:tcPr>
          <w:p w14:paraId="71B4DB6C" w14:textId="77777777" w:rsidR="004E1381" w:rsidRDefault="004E1381" w:rsidP="00CB796A"/>
        </w:tc>
        <w:tc>
          <w:tcPr>
            <w:tcW w:w="2409" w:type="dxa"/>
          </w:tcPr>
          <w:p w14:paraId="4252B6F2" w14:textId="77777777" w:rsidR="004E1381" w:rsidRDefault="004E1381" w:rsidP="00CB796A">
            <w:r w:rsidRPr="00393C26">
              <w:rPr>
                <w:sz w:val="18"/>
                <w:szCs w:val="18"/>
              </w:rPr>
              <w:t>Postcode/plaats:</w:t>
            </w:r>
          </w:p>
        </w:tc>
        <w:tc>
          <w:tcPr>
            <w:tcW w:w="1871" w:type="dxa"/>
          </w:tcPr>
          <w:p w14:paraId="7A412D5D" w14:textId="01BEE972" w:rsidR="004E1381" w:rsidRDefault="00380511" w:rsidP="00CB796A">
            <w:r w:rsidRPr="00380511">
              <w:t>1781 AS Den Helder</w:t>
            </w:r>
          </w:p>
        </w:tc>
        <w:tc>
          <w:tcPr>
            <w:tcW w:w="397" w:type="dxa"/>
          </w:tcPr>
          <w:p w14:paraId="3176459E" w14:textId="77777777" w:rsidR="004E1381" w:rsidRDefault="004E1381" w:rsidP="00CB796A"/>
        </w:tc>
        <w:tc>
          <w:tcPr>
            <w:tcW w:w="2127" w:type="dxa"/>
          </w:tcPr>
          <w:p w14:paraId="2159898E" w14:textId="77777777" w:rsidR="004E1381" w:rsidRDefault="004E1381" w:rsidP="00CB796A">
            <w:r w:rsidRPr="00393C26">
              <w:rPr>
                <w:sz w:val="18"/>
                <w:szCs w:val="18"/>
              </w:rPr>
              <w:t>Postcode/plaats:</w:t>
            </w:r>
          </w:p>
        </w:tc>
        <w:tc>
          <w:tcPr>
            <w:tcW w:w="1954" w:type="dxa"/>
          </w:tcPr>
          <w:p w14:paraId="02FEC72F" w14:textId="77777777" w:rsidR="004E1381" w:rsidRDefault="004E1381" w:rsidP="00CB796A">
            <w:r w:rsidRPr="00393C26">
              <w:rPr>
                <w:sz w:val="18"/>
                <w:szCs w:val="18"/>
              </w:rPr>
              <w:t>1817 MS Alkmaar</w:t>
            </w:r>
          </w:p>
        </w:tc>
      </w:tr>
      <w:tr w:rsidR="004E1381" w14:paraId="6F3604FE" w14:textId="77777777" w:rsidTr="00CB796A">
        <w:tc>
          <w:tcPr>
            <w:tcW w:w="426" w:type="dxa"/>
          </w:tcPr>
          <w:p w14:paraId="4BB6750D" w14:textId="77777777" w:rsidR="004E1381" w:rsidRDefault="004E1381" w:rsidP="00CB796A"/>
        </w:tc>
        <w:tc>
          <w:tcPr>
            <w:tcW w:w="2409" w:type="dxa"/>
          </w:tcPr>
          <w:p w14:paraId="31B5562D" w14:textId="77777777" w:rsidR="004E1381" w:rsidRDefault="004E1381" w:rsidP="00CB796A">
            <w:r w:rsidRPr="00393C26">
              <w:rPr>
                <w:sz w:val="18"/>
                <w:szCs w:val="18"/>
              </w:rPr>
              <w:t>Telefoon:</w:t>
            </w:r>
          </w:p>
        </w:tc>
        <w:tc>
          <w:tcPr>
            <w:tcW w:w="1871" w:type="dxa"/>
          </w:tcPr>
          <w:p w14:paraId="14B7C21C" w14:textId="11597589" w:rsidR="004E1381" w:rsidRDefault="00380511" w:rsidP="00CB796A">
            <w:r>
              <w:t>14 0223</w:t>
            </w:r>
          </w:p>
        </w:tc>
        <w:tc>
          <w:tcPr>
            <w:tcW w:w="397" w:type="dxa"/>
          </w:tcPr>
          <w:p w14:paraId="689E63C4" w14:textId="77777777" w:rsidR="004E1381" w:rsidRDefault="004E1381" w:rsidP="00CB796A"/>
        </w:tc>
        <w:tc>
          <w:tcPr>
            <w:tcW w:w="2127" w:type="dxa"/>
          </w:tcPr>
          <w:p w14:paraId="1F664DDE" w14:textId="77777777" w:rsidR="004E1381" w:rsidRDefault="004E1381" w:rsidP="00CB796A">
            <w:r w:rsidRPr="00393C26">
              <w:rPr>
                <w:sz w:val="18"/>
                <w:szCs w:val="18"/>
              </w:rPr>
              <w:t>Telefoon:</w:t>
            </w:r>
          </w:p>
        </w:tc>
        <w:tc>
          <w:tcPr>
            <w:tcW w:w="1954" w:type="dxa"/>
          </w:tcPr>
          <w:p w14:paraId="32C5F433" w14:textId="77777777" w:rsidR="004E1381" w:rsidRDefault="004E1381" w:rsidP="00CB796A">
            <w:r w:rsidRPr="00393C26">
              <w:rPr>
                <w:sz w:val="18"/>
                <w:szCs w:val="18"/>
              </w:rPr>
              <w:t>088 4720600</w:t>
            </w:r>
          </w:p>
        </w:tc>
      </w:tr>
      <w:tr w:rsidR="004E1381" w14:paraId="7A0E26F6" w14:textId="77777777" w:rsidTr="00CB796A">
        <w:tc>
          <w:tcPr>
            <w:tcW w:w="426" w:type="dxa"/>
          </w:tcPr>
          <w:p w14:paraId="066A7485" w14:textId="77777777" w:rsidR="004E1381" w:rsidRDefault="004E1381" w:rsidP="00CB796A"/>
        </w:tc>
        <w:tc>
          <w:tcPr>
            <w:tcW w:w="2409" w:type="dxa"/>
          </w:tcPr>
          <w:p w14:paraId="3D04C9B0" w14:textId="77777777" w:rsidR="004E1381" w:rsidRDefault="004E1381" w:rsidP="00CB796A">
            <w:r w:rsidRPr="00393C26">
              <w:rPr>
                <w:sz w:val="18"/>
                <w:szCs w:val="18"/>
              </w:rPr>
              <w:t>e-mail:</w:t>
            </w:r>
          </w:p>
        </w:tc>
        <w:tc>
          <w:tcPr>
            <w:tcW w:w="1871" w:type="dxa"/>
          </w:tcPr>
          <w:p w14:paraId="7BBA47B1" w14:textId="7B52528C" w:rsidR="004E1381" w:rsidRDefault="001256A0" w:rsidP="00CB796A">
            <w:r>
              <w:t>r.verschoor</w:t>
            </w:r>
            <w:r w:rsidR="009B5F94" w:rsidRPr="009B5F94">
              <w:t>@denhelder.nl</w:t>
            </w:r>
          </w:p>
        </w:tc>
        <w:tc>
          <w:tcPr>
            <w:tcW w:w="397" w:type="dxa"/>
          </w:tcPr>
          <w:p w14:paraId="345D3A93" w14:textId="77777777" w:rsidR="004E1381" w:rsidRDefault="004E1381" w:rsidP="00CB796A"/>
        </w:tc>
        <w:tc>
          <w:tcPr>
            <w:tcW w:w="2127" w:type="dxa"/>
          </w:tcPr>
          <w:p w14:paraId="779CFB2E" w14:textId="77777777" w:rsidR="004E1381" w:rsidRDefault="004E1381" w:rsidP="00CB796A">
            <w:r w:rsidRPr="00393C26">
              <w:rPr>
                <w:sz w:val="18"/>
                <w:szCs w:val="18"/>
              </w:rPr>
              <w:t>e-mail:</w:t>
            </w:r>
          </w:p>
        </w:tc>
        <w:tc>
          <w:tcPr>
            <w:tcW w:w="1954" w:type="dxa"/>
          </w:tcPr>
          <w:p w14:paraId="5C5D157C" w14:textId="168218CE" w:rsidR="004E1381" w:rsidRDefault="004E1381" w:rsidP="00CB796A">
            <w:hyperlink r:id="rId18" w:history="1">
              <w:r w:rsidRPr="00393C26">
                <w:rPr>
                  <w:rStyle w:val="Hyperlink"/>
                  <w:rFonts w:cs="Arial"/>
                  <w:sz w:val="18"/>
                  <w:szCs w:val="18"/>
                </w:rPr>
                <w:t>info@hbadvies.nl</w:t>
              </w:r>
            </w:hyperlink>
          </w:p>
        </w:tc>
      </w:tr>
      <w:tr w:rsidR="00DA7C15" w14:paraId="1E9AF676" w14:textId="77777777" w:rsidTr="00DA7C15">
        <w:tc>
          <w:tcPr>
            <w:tcW w:w="426" w:type="dxa"/>
          </w:tcPr>
          <w:p w14:paraId="0BF9A14F" w14:textId="77777777" w:rsidR="004E1381" w:rsidRDefault="004E1381" w:rsidP="00CB796A"/>
        </w:tc>
        <w:tc>
          <w:tcPr>
            <w:tcW w:w="2409" w:type="dxa"/>
          </w:tcPr>
          <w:p w14:paraId="02AE0395" w14:textId="77777777" w:rsidR="004E1381" w:rsidRDefault="004E1381" w:rsidP="00CB796A">
            <w:r w:rsidRPr="00393C26">
              <w:rPr>
                <w:sz w:val="18"/>
                <w:szCs w:val="18"/>
              </w:rPr>
              <w:t>Contactpersoon:</w:t>
            </w:r>
          </w:p>
        </w:tc>
        <w:tc>
          <w:tcPr>
            <w:tcW w:w="1871" w:type="dxa"/>
          </w:tcPr>
          <w:p w14:paraId="68CC213A" w14:textId="299218F7" w:rsidR="004E1381" w:rsidRDefault="009B5F94" w:rsidP="00CB796A">
            <w:r>
              <w:t xml:space="preserve">De heer </w:t>
            </w:r>
            <w:r w:rsidR="001256A0">
              <w:t>R. Verschoor</w:t>
            </w:r>
          </w:p>
        </w:tc>
        <w:tc>
          <w:tcPr>
            <w:tcW w:w="397" w:type="dxa"/>
          </w:tcPr>
          <w:p w14:paraId="7A238D74" w14:textId="77777777" w:rsidR="004E1381" w:rsidRDefault="004E1381" w:rsidP="00CB796A"/>
        </w:tc>
        <w:tc>
          <w:tcPr>
            <w:tcW w:w="2127" w:type="dxa"/>
            <w:tcBorders>
              <w:bottom w:val="single" w:sz="2" w:space="0" w:color="DEEAF6" w:themeColor="accent5" w:themeTint="33"/>
            </w:tcBorders>
          </w:tcPr>
          <w:p w14:paraId="40F694C0" w14:textId="77777777" w:rsidR="004E1381" w:rsidRDefault="004E1381" w:rsidP="00CB796A">
            <w:r w:rsidRPr="00393C26">
              <w:rPr>
                <w:sz w:val="18"/>
                <w:szCs w:val="18"/>
              </w:rPr>
              <w:t>Contactpersoon:</w:t>
            </w:r>
          </w:p>
        </w:tc>
        <w:tc>
          <w:tcPr>
            <w:tcW w:w="1954" w:type="dxa"/>
            <w:tcBorders>
              <w:bottom w:val="single" w:sz="2" w:space="0" w:color="DEEAF6" w:themeColor="accent5" w:themeTint="33"/>
            </w:tcBorders>
          </w:tcPr>
          <w:p w14:paraId="4EB55C18" w14:textId="5CA635C5" w:rsidR="004E1381" w:rsidRDefault="009B5F94" w:rsidP="00CB796A">
            <w:r>
              <w:t>De heer F. Miedema</w:t>
            </w:r>
          </w:p>
        </w:tc>
      </w:tr>
      <w:tr w:rsidR="00DA7C15" w14:paraId="61A75ACF" w14:textId="77777777" w:rsidTr="00DA7C15">
        <w:tc>
          <w:tcPr>
            <w:tcW w:w="426" w:type="dxa"/>
          </w:tcPr>
          <w:p w14:paraId="39EDDC5E" w14:textId="77777777" w:rsidR="004E1381" w:rsidRDefault="004E1381" w:rsidP="00CB796A"/>
        </w:tc>
        <w:tc>
          <w:tcPr>
            <w:tcW w:w="2409" w:type="dxa"/>
          </w:tcPr>
          <w:p w14:paraId="752BD145" w14:textId="77777777" w:rsidR="004E1381" w:rsidRDefault="004E1381" w:rsidP="00CB796A"/>
        </w:tc>
        <w:tc>
          <w:tcPr>
            <w:tcW w:w="1871" w:type="dxa"/>
          </w:tcPr>
          <w:p w14:paraId="2D083D14" w14:textId="77777777" w:rsidR="004E1381" w:rsidRDefault="004E1381" w:rsidP="00CB796A"/>
        </w:tc>
        <w:tc>
          <w:tcPr>
            <w:tcW w:w="397" w:type="dxa"/>
          </w:tcPr>
          <w:p w14:paraId="301BE93B" w14:textId="77777777" w:rsidR="004E1381" w:rsidRDefault="004E1381" w:rsidP="00CB796A"/>
        </w:tc>
        <w:tc>
          <w:tcPr>
            <w:tcW w:w="2127" w:type="dxa"/>
            <w:tcBorders>
              <w:top w:val="single" w:sz="2" w:space="0" w:color="DEEAF6" w:themeColor="accent5" w:themeTint="33"/>
            </w:tcBorders>
          </w:tcPr>
          <w:p w14:paraId="39CF426B" w14:textId="77777777" w:rsidR="004E1381" w:rsidRDefault="004E1381" w:rsidP="00CB796A"/>
        </w:tc>
        <w:tc>
          <w:tcPr>
            <w:tcW w:w="1954" w:type="dxa"/>
            <w:tcBorders>
              <w:top w:val="single" w:sz="2" w:space="0" w:color="DEEAF6" w:themeColor="accent5" w:themeTint="33"/>
            </w:tcBorders>
          </w:tcPr>
          <w:p w14:paraId="5F33CF5F" w14:textId="77777777" w:rsidR="004E1381" w:rsidRDefault="004E1381" w:rsidP="00CB796A"/>
        </w:tc>
      </w:tr>
      <w:tr w:rsidR="004E1381" w14:paraId="71D4E97A" w14:textId="77777777" w:rsidTr="00CB796A">
        <w:tc>
          <w:tcPr>
            <w:tcW w:w="426" w:type="dxa"/>
          </w:tcPr>
          <w:p w14:paraId="6C53953B" w14:textId="77777777" w:rsidR="004E1381" w:rsidRPr="00D934CD" w:rsidRDefault="004E1381" w:rsidP="00CB796A">
            <w:pPr>
              <w:rPr>
                <w:b/>
                <w:bCs/>
              </w:rPr>
            </w:pPr>
            <w:r w:rsidRPr="00D934CD">
              <w:rPr>
                <w:b/>
                <w:bCs/>
                <w:sz w:val="18"/>
                <w:szCs w:val="18"/>
              </w:rPr>
              <w:t>c.</w:t>
            </w:r>
          </w:p>
        </w:tc>
        <w:tc>
          <w:tcPr>
            <w:tcW w:w="2409" w:type="dxa"/>
          </w:tcPr>
          <w:p w14:paraId="5D90F710" w14:textId="77777777" w:rsidR="004E1381" w:rsidRPr="00D934CD" w:rsidRDefault="004E1381" w:rsidP="00CB796A">
            <w:pPr>
              <w:rPr>
                <w:b/>
                <w:bCs/>
              </w:rPr>
            </w:pPr>
            <w:r w:rsidRPr="00D934CD">
              <w:rPr>
                <w:b/>
                <w:bCs/>
                <w:sz w:val="18"/>
                <w:szCs w:val="18"/>
              </w:rPr>
              <w:t>Uitvoerende partij</w:t>
            </w:r>
          </w:p>
        </w:tc>
        <w:tc>
          <w:tcPr>
            <w:tcW w:w="1871" w:type="dxa"/>
          </w:tcPr>
          <w:p w14:paraId="1D62F9C1" w14:textId="77777777" w:rsidR="004E1381" w:rsidRPr="00D934CD" w:rsidRDefault="004E1381" w:rsidP="00CB796A">
            <w:pPr>
              <w:rPr>
                <w:b/>
                <w:bCs/>
              </w:rPr>
            </w:pPr>
          </w:p>
        </w:tc>
        <w:tc>
          <w:tcPr>
            <w:tcW w:w="397" w:type="dxa"/>
          </w:tcPr>
          <w:p w14:paraId="79142BE3" w14:textId="77777777" w:rsidR="004E1381" w:rsidRPr="00D934CD" w:rsidRDefault="004E1381" w:rsidP="00CB796A">
            <w:pPr>
              <w:rPr>
                <w:b/>
                <w:bCs/>
              </w:rPr>
            </w:pPr>
            <w:r w:rsidRPr="00D934CD">
              <w:rPr>
                <w:b/>
                <w:bCs/>
                <w:sz w:val="18"/>
                <w:szCs w:val="18"/>
              </w:rPr>
              <w:t>d.</w:t>
            </w:r>
          </w:p>
        </w:tc>
        <w:tc>
          <w:tcPr>
            <w:tcW w:w="2127" w:type="dxa"/>
          </w:tcPr>
          <w:p w14:paraId="15E4AE4F" w14:textId="77777777" w:rsidR="004E1381" w:rsidRPr="00D934CD" w:rsidRDefault="004E1381" w:rsidP="00CB796A">
            <w:pPr>
              <w:rPr>
                <w:b/>
                <w:bCs/>
              </w:rPr>
            </w:pPr>
            <w:r w:rsidRPr="00D934CD">
              <w:rPr>
                <w:b/>
                <w:bCs/>
                <w:sz w:val="18"/>
                <w:szCs w:val="18"/>
              </w:rPr>
              <w:t>Deskundige dienst</w:t>
            </w:r>
          </w:p>
        </w:tc>
        <w:tc>
          <w:tcPr>
            <w:tcW w:w="1954" w:type="dxa"/>
          </w:tcPr>
          <w:p w14:paraId="00FFD682" w14:textId="77777777" w:rsidR="004E1381" w:rsidRPr="00D934CD" w:rsidRDefault="004E1381" w:rsidP="00CB796A">
            <w:pPr>
              <w:rPr>
                <w:b/>
                <w:bCs/>
              </w:rPr>
            </w:pPr>
            <w:r w:rsidRPr="00D934CD">
              <w:rPr>
                <w:b/>
                <w:bCs/>
                <w:sz w:val="18"/>
                <w:szCs w:val="18"/>
              </w:rPr>
              <w:t>HVK</w:t>
            </w:r>
          </w:p>
        </w:tc>
      </w:tr>
      <w:tr w:rsidR="004E1381" w14:paraId="35D0E440" w14:textId="77777777" w:rsidTr="00CB796A">
        <w:tc>
          <w:tcPr>
            <w:tcW w:w="426" w:type="dxa"/>
          </w:tcPr>
          <w:p w14:paraId="100DECA1" w14:textId="77777777" w:rsidR="004E1381" w:rsidRDefault="004E1381" w:rsidP="00CB796A"/>
        </w:tc>
        <w:tc>
          <w:tcPr>
            <w:tcW w:w="2409" w:type="dxa"/>
          </w:tcPr>
          <w:p w14:paraId="013B8C85" w14:textId="77777777" w:rsidR="004E1381" w:rsidRDefault="004E1381" w:rsidP="00CB796A">
            <w:r w:rsidRPr="00393C26">
              <w:rPr>
                <w:sz w:val="18"/>
                <w:szCs w:val="18"/>
              </w:rPr>
              <w:t>Naam:</w:t>
            </w:r>
          </w:p>
        </w:tc>
        <w:tc>
          <w:tcPr>
            <w:tcW w:w="1871" w:type="dxa"/>
          </w:tcPr>
          <w:p w14:paraId="648A8E59" w14:textId="77777777" w:rsidR="004E1381" w:rsidRDefault="004E1381" w:rsidP="00CB796A">
            <w:r w:rsidRPr="00393C26">
              <w:rPr>
                <w:sz w:val="18"/>
                <w:szCs w:val="18"/>
              </w:rPr>
              <w:t>Nader te bepalen</w:t>
            </w:r>
          </w:p>
        </w:tc>
        <w:tc>
          <w:tcPr>
            <w:tcW w:w="397" w:type="dxa"/>
          </w:tcPr>
          <w:p w14:paraId="3283E9D7" w14:textId="77777777" w:rsidR="004E1381" w:rsidRDefault="004E1381" w:rsidP="00CB796A"/>
        </w:tc>
        <w:tc>
          <w:tcPr>
            <w:tcW w:w="2127" w:type="dxa"/>
          </w:tcPr>
          <w:p w14:paraId="09AEA591" w14:textId="77777777" w:rsidR="004E1381" w:rsidRDefault="004E1381" w:rsidP="00CB796A">
            <w:r w:rsidRPr="00393C26">
              <w:rPr>
                <w:sz w:val="18"/>
                <w:szCs w:val="18"/>
              </w:rPr>
              <w:t>Naam:</w:t>
            </w:r>
          </w:p>
        </w:tc>
        <w:tc>
          <w:tcPr>
            <w:tcW w:w="1954" w:type="dxa"/>
          </w:tcPr>
          <w:p w14:paraId="0C125198" w14:textId="59ADE396" w:rsidR="004E1381" w:rsidRDefault="009B5F94" w:rsidP="00CB796A">
            <w:r>
              <w:t>Niet van toepassing</w:t>
            </w:r>
          </w:p>
        </w:tc>
      </w:tr>
      <w:tr w:rsidR="004E1381" w14:paraId="19C20A8C" w14:textId="77777777" w:rsidTr="00CB796A">
        <w:tc>
          <w:tcPr>
            <w:tcW w:w="426" w:type="dxa"/>
          </w:tcPr>
          <w:p w14:paraId="29D12F49" w14:textId="77777777" w:rsidR="004E1381" w:rsidRDefault="004E1381" w:rsidP="00CB796A"/>
        </w:tc>
        <w:tc>
          <w:tcPr>
            <w:tcW w:w="2409" w:type="dxa"/>
          </w:tcPr>
          <w:p w14:paraId="590FDAA9" w14:textId="77777777" w:rsidR="004E1381" w:rsidRDefault="004E1381" w:rsidP="00CB796A">
            <w:r w:rsidRPr="00393C26">
              <w:rPr>
                <w:sz w:val="18"/>
                <w:szCs w:val="18"/>
              </w:rPr>
              <w:t>Adres:</w:t>
            </w:r>
          </w:p>
        </w:tc>
        <w:tc>
          <w:tcPr>
            <w:tcW w:w="1871" w:type="dxa"/>
          </w:tcPr>
          <w:p w14:paraId="504468C0" w14:textId="77777777" w:rsidR="004E1381" w:rsidRDefault="004E1381" w:rsidP="00CB796A"/>
        </w:tc>
        <w:tc>
          <w:tcPr>
            <w:tcW w:w="397" w:type="dxa"/>
          </w:tcPr>
          <w:p w14:paraId="6B73620B" w14:textId="77777777" w:rsidR="004E1381" w:rsidRDefault="004E1381" w:rsidP="00CB796A"/>
        </w:tc>
        <w:tc>
          <w:tcPr>
            <w:tcW w:w="2127" w:type="dxa"/>
          </w:tcPr>
          <w:p w14:paraId="44852719" w14:textId="77777777" w:rsidR="004E1381" w:rsidRDefault="004E1381" w:rsidP="00CB796A">
            <w:r w:rsidRPr="00393C26">
              <w:rPr>
                <w:sz w:val="18"/>
                <w:szCs w:val="18"/>
              </w:rPr>
              <w:t>Adres:</w:t>
            </w:r>
          </w:p>
        </w:tc>
        <w:tc>
          <w:tcPr>
            <w:tcW w:w="1954" w:type="dxa"/>
          </w:tcPr>
          <w:p w14:paraId="4339C186" w14:textId="77777777" w:rsidR="004E1381" w:rsidRDefault="004E1381" w:rsidP="00CB796A"/>
        </w:tc>
      </w:tr>
      <w:tr w:rsidR="004E1381" w14:paraId="74AA3618" w14:textId="77777777" w:rsidTr="00CB796A">
        <w:tc>
          <w:tcPr>
            <w:tcW w:w="426" w:type="dxa"/>
          </w:tcPr>
          <w:p w14:paraId="441B60AB" w14:textId="77777777" w:rsidR="004E1381" w:rsidRDefault="004E1381" w:rsidP="00CB796A"/>
        </w:tc>
        <w:tc>
          <w:tcPr>
            <w:tcW w:w="2409" w:type="dxa"/>
          </w:tcPr>
          <w:p w14:paraId="695868B8" w14:textId="77777777" w:rsidR="004E1381" w:rsidRDefault="004E1381" w:rsidP="00CB796A">
            <w:r w:rsidRPr="00393C26">
              <w:rPr>
                <w:sz w:val="18"/>
                <w:szCs w:val="18"/>
              </w:rPr>
              <w:t>Postcode/plaats:</w:t>
            </w:r>
          </w:p>
        </w:tc>
        <w:tc>
          <w:tcPr>
            <w:tcW w:w="1871" w:type="dxa"/>
          </w:tcPr>
          <w:p w14:paraId="7FB64A8F" w14:textId="77777777" w:rsidR="004E1381" w:rsidRDefault="004E1381" w:rsidP="00CB796A"/>
        </w:tc>
        <w:tc>
          <w:tcPr>
            <w:tcW w:w="397" w:type="dxa"/>
          </w:tcPr>
          <w:p w14:paraId="0F57497C" w14:textId="77777777" w:rsidR="004E1381" w:rsidRDefault="004E1381" w:rsidP="00CB796A"/>
        </w:tc>
        <w:tc>
          <w:tcPr>
            <w:tcW w:w="2127" w:type="dxa"/>
          </w:tcPr>
          <w:p w14:paraId="22AAE580" w14:textId="77777777" w:rsidR="004E1381" w:rsidRDefault="004E1381" w:rsidP="00CB796A">
            <w:r w:rsidRPr="00393C26">
              <w:rPr>
                <w:sz w:val="18"/>
                <w:szCs w:val="18"/>
              </w:rPr>
              <w:t>Postcode/plaats:</w:t>
            </w:r>
          </w:p>
        </w:tc>
        <w:tc>
          <w:tcPr>
            <w:tcW w:w="1954" w:type="dxa"/>
          </w:tcPr>
          <w:p w14:paraId="113335F8" w14:textId="77777777" w:rsidR="004E1381" w:rsidRDefault="004E1381" w:rsidP="00CB796A"/>
        </w:tc>
      </w:tr>
      <w:tr w:rsidR="004E1381" w14:paraId="2E2677B8" w14:textId="77777777" w:rsidTr="00CB796A">
        <w:tc>
          <w:tcPr>
            <w:tcW w:w="426" w:type="dxa"/>
          </w:tcPr>
          <w:p w14:paraId="40EA301A" w14:textId="77777777" w:rsidR="004E1381" w:rsidRDefault="004E1381" w:rsidP="00CB796A"/>
        </w:tc>
        <w:tc>
          <w:tcPr>
            <w:tcW w:w="2409" w:type="dxa"/>
          </w:tcPr>
          <w:p w14:paraId="7344392C" w14:textId="77777777" w:rsidR="004E1381" w:rsidRDefault="004E1381" w:rsidP="00CB796A">
            <w:r w:rsidRPr="00393C26">
              <w:rPr>
                <w:sz w:val="18"/>
                <w:szCs w:val="18"/>
              </w:rPr>
              <w:t>Telefoon:</w:t>
            </w:r>
          </w:p>
        </w:tc>
        <w:tc>
          <w:tcPr>
            <w:tcW w:w="1871" w:type="dxa"/>
          </w:tcPr>
          <w:p w14:paraId="1B52441F" w14:textId="77777777" w:rsidR="004E1381" w:rsidRDefault="004E1381" w:rsidP="00CB796A"/>
        </w:tc>
        <w:tc>
          <w:tcPr>
            <w:tcW w:w="397" w:type="dxa"/>
          </w:tcPr>
          <w:p w14:paraId="3E0C2BE8" w14:textId="77777777" w:rsidR="004E1381" w:rsidRDefault="004E1381" w:rsidP="00CB796A"/>
        </w:tc>
        <w:tc>
          <w:tcPr>
            <w:tcW w:w="2127" w:type="dxa"/>
          </w:tcPr>
          <w:p w14:paraId="73FD4A88" w14:textId="77777777" w:rsidR="004E1381" w:rsidRDefault="004E1381" w:rsidP="00CB796A">
            <w:r w:rsidRPr="00393C26">
              <w:rPr>
                <w:sz w:val="18"/>
                <w:szCs w:val="18"/>
              </w:rPr>
              <w:t>Telefoon:</w:t>
            </w:r>
          </w:p>
        </w:tc>
        <w:tc>
          <w:tcPr>
            <w:tcW w:w="1954" w:type="dxa"/>
          </w:tcPr>
          <w:p w14:paraId="572128C8" w14:textId="77777777" w:rsidR="004E1381" w:rsidRDefault="004E1381" w:rsidP="00CB796A"/>
        </w:tc>
      </w:tr>
      <w:tr w:rsidR="004E1381" w14:paraId="69643AD5" w14:textId="77777777" w:rsidTr="00CB796A">
        <w:tc>
          <w:tcPr>
            <w:tcW w:w="426" w:type="dxa"/>
          </w:tcPr>
          <w:p w14:paraId="14CB9960" w14:textId="77777777" w:rsidR="004E1381" w:rsidRDefault="004E1381" w:rsidP="00CB796A"/>
        </w:tc>
        <w:tc>
          <w:tcPr>
            <w:tcW w:w="2409" w:type="dxa"/>
          </w:tcPr>
          <w:p w14:paraId="61C7AEF2" w14:textId="77777777" w:rsidR="004E1381" w:rsidRDefault="004E1381" w:rsidP="00CB796A">
            <w:r w:rsidRPr="00393C26">
              <w:rPr>
                <w:sz w:val="18"/>
                <w:szCs w:val="18"/>
              </w:rPr>
              <w:t>e-mail:</w:t>
            </w:r>
          </w:p>
        </w:tc>
        <w:tc>
          <w:tcPr>
            <w:tcW w:w="1871" w:type="dxa"/>
          </w:tcPr>
          <w:p w14:paraId="448F6729" w14:textId="77777777" w:rsidR="004E1381" w:rsidRDefault="004E1381" w:rsidP="00CB796A"/>
        </w:tc>
        <w:tc>
          <w:tcPr>
            <w:tcW w:w="397" w:type="dxa"/>
          </w:tcPr>
          <w:p w14:paraId="4C75634A" w14:textId="77777777" w:rsidR="004E1381" w:rsidRDefault="004E1381" w:rsidP="00CB796A"/>
        </w:tc>
        <w:tc>
          <w:tcPr>
            <w:tcW w:w="2127" w:type="dxa"/>
          </w:tcPr>
          <w:p w14:paraId="4E6EEE17" w14:textId="77777777" w:rsidR="004E1381" w:rsidRDefault="004E1381" w:rsidP="00CB796A">
            <w:r w:rsidRPr="00393C26">
              <w:rPr>
                <w:sz w:val="18"/>
                <w:szCs w:val="18"/>
              </w:rPr>
              <w:t>e-mail:</w:t>
            </w:r>
          </w:p>
        </w:tc>
        <w:tc>
          <w:tcPr>
            <w:tcW w:w="1954" w:type="dxa"/>
          </w:tcPr>
          <w:p w14:paraId="10B0CAE4" w14:textId="77777777" w:rsidR="004E1381" w:rsidRDefault="004E1381" w:rsidP="00CB796A"/>
        </w:tc>
      </w:tr>
      <w:tr w:rsidR="004E1381" w14:paraId="09160A5A" w14:textId="77777777" w:rsidTr="00CB796A">
        <w:tc>
          <w:tcPr>
            <w:tcW w:w="426" w:type="dxa"/>
          </w:tcPr>
          <w:p w14:paraId="4531EB73" w14:textId="77777777" w:rsidR="004E1381" w:rsidRDefault="004E1381" w:rsidP="00CB796A"/>
        </w:tc>
        <w:tc>
          <w:tcPr>
            <w:tcW w:w="2409" w:type="dxa"/>
          </w:tcPr>
          <w:p w14:paraId="27226E19" w14:textId="77777777" w:rsidR="004E1381" w:rsidRDefault="004E1381" w:rsidP="00CB796A">
            <w:r w:rsidRPr="00393C26">
              <w:rPr>
                <w:sz w:val="18"/>
                <w:szCs w:val="18"/>
              </w:rPr>
              <w:t>Contactpersoon:</w:t>
            </w:r>
          </w:p>
        </w:tc>
        <w:tc>
          <w:tcPr>
            <w:tcW w:w="1871" w:type="dxa"/>
          </w:tcPr>
          <w:p w14:paraId="6EE68E52" w14:textId="77777777" w:rsidR="004E1381" w:rsidRDefault="004E1381" w:rsidP="00CB796A"/>
        </w:tc>
        <w:tc>
          <w:tcPr>
            <w:tcW w:w="397" w:type="dxa"/>
          </w:tcPr>
          <w:p w14:paraId="1DEEC671" w14:textId="77777777" w:rsidR="004E1381" w:rsidRDefault="004E1381" w:rsidP="00CB796A"/>
        </w:tc>
        <w:tc>
          <w:tcPr>
            <w:tcW w:w="2127" w:type="dxa"/>
          </w:tcPr>
          <w:p w14:paraId="6C3FB131" w14:textId="77777777" w:rsidR="004E1381" w:rsidRDefault="004E1381" w:rsidP="00CB796A">
            <w:r w:rsidRPr="00393C26">
              <w:rPr>
                <w:sz w:val="18"/>
                <w:szCs w:val="18"/>
              </w:rPr>
              <w:t>Contactpersoon:</w:t>
            </w:r>
          </w:p>
        </w:tc>
        <w:tc>
          <w:tcPr>
            <w:tcW w:w="1954" w:type="dxa"/>
          </w:tcPr>
          <w:p w14:paraId="627DA454" w14:textId="77777777" w:rsidR="004E1381" w:rsidRDefault="004E1381" w:rsidP="00CB796A"/>
        </w:tc>
      </w:tr>
      <w:tr w:rsidR="004E1381" w14:paraId="197CA7B9" w14:textId="77777777" w:rsidTr="00CB796A">
        <w:tc>
          <w:tcPr>
            <w:tcW w:w="426" w:type="dxa"/>
          </w:tcPr>
          <w:p w14:paraId="2D97DE63" w14:textId="77777777" w:rsidR="004E1381" w:rsidRDefault="004E1381" w:rsidP="00CB796A"/>
        </w:tc>
        <w:tc>
          <w:tcPr>
            <w:tcW w:w="2409" w:type="dxa"/>
          </w:tcPr>
          <w:p w14:paraId="363B3E94" w14:textId="77777777" w:rsidR="004E1381" w:rsidRDefault="004E1381" w:rsidP="00CB796A"/>
        </w:tc>
        <w:tc>
          <w:tcPr>
            <w:tcW w:w="1871" w:type="dxa"/>
          </w:tcPr>
          <w:p w14:paraId="19DC799A" w14:textId="77777777" w:rsidR="004E1381" w:rsidRDefault="004E1381" w:rsidP="00CB796A"/>
        </w:tc>
        <w:tc>
          <w:tcPr>
            <w:tcW w:w="397" w:type="dxa"/>
          </w:tcPr>
          <w:p w14:paraId="3A31C783" w14:textId="77777777" w:rsidR="004E1381" w:rsidRDefault="004E1381" w:rsidP="00CB796A"/>
        </w:tc>
        <w:tc>
          <w:tcPr>
            <w:tcW w:w="2127" w:type="dxa"/>
          </w:tcPr>
          <w:p w14:paraId="22BFB9C5" w14:textId="77777777" w:rsidR="004E1381" w:rsidRDefault="004E1381" w:rsidP="00CB796A"/>
        </w:tc>
        <w:tc>
          <w:tcPr>
            <w:tcW w:w="1954" w:type="dxa"/>
          </w:tcPr>
          <w:p w14:paraId="3046717D" w14:textId="77777777" w:rsidR="004E1381" w:rsidRDefault="004E1381" w:rsidP="00CB796A"/>
        </w:tc>
      </w:tr>
      <w:tr w:rsidR="004E1381" w14:paraId="298E3E6D" w14:textId="77777777" w:rsidTr="00CB796A">
        <w:tc>
          <w:tcPr>
            <w:tcW w:w="426" w:type="dxa"/>
          </w:tcPr>
          <w:p w14:paraId="5E3B197B" w14:textId="77777777" w:rsidR="004E1381" w:rsidRPr="006E5EC0" w:rsidRDefault="004E1381" w:rsidP="00CB796A">
            <w:pPr>
              <w:rPr>
                <w:b/>
                <w:bCs/>
              </w:rPr>
            </w:pPr>
            <w:r w:rsidRPr="006E5EC0">
              <w:rPr>
                <w:b/>
                <w:bCs/>
                <w:sz w:val="18"/>
                <w:szCs w:val="18"/>
              </w:rPr>
              <w:t>e.</w:t>
            </w:r>
          </w:p>
        </w:tc>
        <w:tc>
          <w:tcPr>
            <w:tcW w:w="4280" w:type="dxa"/>
            <w:gridSpan w:val="2"/>
          </w:tcPr>
          <w:p w14:paraId="1C4D6325" w14:textId="77777777" w:rsidR="004E1381" w:rsidRPr="006E5EC0" w:rsidRDefault="004E1381" w:rsidP="00CB796A">
            <w:pPr>
              <w:rPr>
                <w:b/>
                <w:bCs/>
              </w:rPr>
            </w:pPr>
            <w:r w:rsidRPr="006E5EC0">
              <w:rPr>
                <w:b/>
                <w:bCs/>
                <w:sz w:val="18"/>
                <w:szCs w:val="18"/>
              </w:rPr>
              <w:t>Coördinator ontwerpfase</w:t>
            </w:r>
          </w:p>
        </w:tc>
        <w:tc>
          <w:tcPr>
            <w:tcW w:w="397" w:type="dxa"/>
          </w:tcPr>
          <w:p w14:paraId="5FE145A7" w14:textId="77777777" w:rsidR="004E1381" w:rsidRPr="006E5EC0" w:rsidRDefault="004E1381" w:rsidP="00CB796A">
            <w:pPr>
              <w:rPr>
                <w:b/>
                <w:bCs/>
              </w:rPr>
            </w:pPr>
            <w:r w:rsidRPr="006E5EC0">
              <w:rPr>
                <w:b/>
                <w:bCs/>
              </w:rPr>
              <w:t>f.</w:t>
            </w:r>
          </w:p>
        </w:tc>
        <w:tc>
          <w:tcPr>
            <w:tcW w:w="4081" w:type="dxa"/>
            <w:gridSpan w:val="2"/>
          </w:tcPr>
          <w:p w14:paraId="6039EEE2" w14:textId="77777777" w:rsidR="004E1381" w:rsidRPr="006E5EC0" w:rsidRDefault="004E1381" w:rsidP="00CB796A">
            <w:pPr>
              <w:rPr>
                <w:b/>
                <w:bCs/>
              </w:rPr>
            </w:pPr>
            <w:r w:rsidRPr="006E5EC0">
              <w:rPr>
                <w:b/>
                <w:bCs/>
                <w:sz w:val="18"/>
                <w:szCs w:val="18"/>
              </w:rPr>
              <w:t>Coördinator uitvoeringsfase</w:t>
            </w:r>
          </w:p>
        </w:tc>
      </w:tr>
      <w:tr w:rsidR="004E1381" w14:paraId="35BFEC42" w14:textId="77777777" w:rsidTr="00CB796A">
        <w:tc>
          <w:tcPr>
            <w:tcW w:w="426" w:type="dxa"/>
          </w:tcPr>
          <w:p w14:paraId="50FDABC5" w14:textId="77777777" w:rsidR="004E1381" w:rsidRDefault="004E1381" w:rsidP="00CB796A"/>
        </w:tc>
        <w:tc>
          <w:tcPr>
            <w:tcW w:w="2409" w:type="dxa"/>
          </w:tcPr>
          <w:p w14:paraId="2EB38C0B" w14:textId="77777777" w:rsidR="004E1381" w:rsidRDefault="004E1381" w:rsidP="00CB796A">
            <w:r w:rsidRPr="00393C26">
              <w:rPr>
                <w:sz w:val="18"/>
                <w:szCs w:val="18"/>
              </w:rPr>
              <w:t>Naam:</w:t>
            </w:r>
          </w:p>
        </w:tc>
        <w:tc>
          <w:tcPr>
            <w:tcW w:w="1871" w:type="dxa"/>
          </w:tcPr>
          <w:p w14:paraId="391055EB" w14:textId="5150DDAA" w:rsidR="004E1381" w:rsidRDefault="00364D5D" w:rsidP="00CB796A">
            <w:r>
              <w:t>De heer F. Miedema</w:t>
            </w:r>
          </w:p>
        </w:tc>
        <w:tc>
          <w:tcPr>
            <w:tcW w:w="397" w:type="dxa"/>
          </w:tcPr>
          <w:p w14:paraId="42BCDCA2" w14:textId="77777777" w:rsidR="004E1381" w:rsidRDefault="004E1381" w:rsidP="00CB796A"/>
        </w:tc>
        <w:tc>
          <w:tcPr>
            <w:tcW w:w="2127" w:type="dxa"/>
          </w:tcPr>
          <w:p w14:paraId="6268F888" w14:textId="77777777" w:rsidR="004E1381" w:rsidRDefault="004E1381" w:rsidP="00CB796A">
            <w:r w:rsidRPr="00393C26">
              <w:rPr>
                <w:sz w:val="18"/>
                <w:szCs w:val="18"/>
              </w:rPr>
              <w:t>Naam:</w:t>
            </w:r>
          </w:p>
        </w:tc>
        <w:tc>
          <w:tcPr>
            <w:tcW w:w="1954" w:type="dxa"/>
          </w:tcPr>
          <w:p w14:paraId="701376C2" w14:textId="77777777" w:rsidR="004E1381" w:rsidRDefault="004E1381" w:rsidP="00CB796A">
            <w:r w:rsidRPr="00393C26">
              <w:rPr>
                <w:sz w:val="18"/>
                <w:szCs w:val="18"/>
              </w:rPr>
              <w:t>Nader te bepalen</w:t>
            </w:r>
          </w:p>
        </w:tc>
      </w:tr>
      <w:tr w:rsidR="004E1381" w14:paraId="665AA316" w14:textId="77777777" w:rsidTr="00CB796A">
        <w:tc>
          <w:tcPr>
            <w:tcW w:w="426" w:type="dxa"/>
          </w:tcPr>
          <w:p w14:paraId="1ED77C84" w14:textId="77777777" w:rsidR="004E1381" w:rsidRDefault="004E1381" w:rsidP="00CB796A"/>
        </w:tc>
        <w:tc>
          <w:tcPr>
            <w:tcW w:w="2409" w:type="dxa"/>
          </w:tcPr>
          <w:p w14:paraId="4BD093F1" w14:textId="77777777" w:rsidR="004E1381" w:rsidRDefault="004E1381" w:rsidP="00CB796A">
            <w:r w:rsidRPr="00393C26">
              <w:rPr>
                <w:sz w:val="18"/>
                <w:szCs w:val="18"/>
              </w:rPr>
              <w:t>Telefoon:</w:t>
            </w:r>
          </w:p>
        </w:tc>
        <w:tc>
          <w:tcPr>
            <w:tcW w:w="1871" w:type="dxa"/>
          </w:tcPr>
          <w:p w14:paraId="1BC8630A" w14:textId="77777777" w:rsidR="004E1381" w:rsidRDefault="004E1381" w:rsidP="00CB796A">
            <w:r w:rsidRPr="00393C26">
              <w:rPr>
                <w:sz w:val="18"/>
                <w:szCs w:val="18"/>
              </w:rPr>
              <w:t>088 4720600</w:t>
            </w:r>
          </w:p>
        </w:tc>
        <w:tc>
          <w:tcPr>
            <w:tcW w:w="397" w:type="dxa"/>
          </w:tcPr>
          <w:p w14:paraId="718C2BFB" w14:textId="77777777" w:rsidR="004E1381" w:rsidRDefault="004E1381" w:rsidP="00CB796A"/>
        </w:tc>
        <w:tc>
          <w:tcPr>
            <w:tcW w:w="2127" w:type="dxa"/>
          </w:tcPr>
          <w:p w14:paraId="2980229D" w14:textId="77777777" w:rsidR="004E1381" w:rsidRDefault="004E1381" w:rsidP="00CB796A">
            <w:r w:rsidRPr="00393C26">
              <w:rPr>
                <w:sz w:val="18"/>
                <w:szCs w:val="18"/>
              </w:rPr>
              <w:t>Telefoon:</w:t>
            </w:r>
          </w:p>
        </w:tc>
        <w:tc>
          <w:tcPr>
            <w:tcW w:w="1954" w:type="dxa"/>
          </w:tcPr>
          <w:p w14:paraId="33BCA033" w14:textId="6F0B9329" w:rsidR="004E1381" w:rsidRDefault="004E1381" w:rsidP="00CB796A"/>
        </w:tc>
      </w:tr>
      <w:tr w:rsidR="004E1381" w14:paraId="6C19BB45" w14:textId="77777777" w:rsidTr="00CB796A">
        <w:tc>
          <w:tcPr>
            <w:tcW w:w="426" w:type="dxa"/>
          </w:tcPr>
          <w:p w14:paraId="3E2F65AC" w14:textId="77777777" w:rsidR="004E1381" w:rsidRDefault="004E1381" w:rsidP="00CB796A"/>
        </w:tc>
        <w:tc>
          <w:tcPr>
            <w:tcW w:w="2409" w:type="dxa"/>
          </w:tcPr>
          <w:p w14:paraId="3B5C59CA" w14:textId="77777777" w:rsidR="004E1381" w:rsidRDefault="004E1381" w:rsidP="00CB796A">
            <w:r w:rsidRPr="00393C26">
              <w:rPr>
                <w:sz w:val="18"/>
                <w:szCs w:val="18"/>
              </w:rPr>
              <w:t>Bedrijf/instantie:</w:t>
            </w:r>
          </w:p>
        </w:tc>
        <w:tc>
          <w:tcPr>
            <w:tcW w:w="1871" w:type="dxa"/>
          </w:tcPr>
          <w:p w14:paraId="60ED8035" w14:textId="77777777" w:rsidR="004E1381" w:rsidRDefault="004E1381" w:rsidP="00CB796A">
            <w:r w:rsidRPr="00393C26">
              <w:rPr>
                <w:sz w:val="18"/>
                <w:szCs w:val="18"/>
              </w:rPr>
              <w:t>HB Adviesbureau bv</w:t>
            </w:r>
          </w:p>
        </w:tc>
        <w:tc>
          <w:tcPr>
            <w:tcW w:w="397" w:type="dxa"/>
          </w:tcPr>
          <w:p w14:paraId="125C6BB1" w14:textId="77777777" w:rsidR="004E1381" w:rsidRDefault="004E1381" w:rsidP="00CB796A"/>
        </w:tc>
        <w:tc>
          <w:tcPr>
            <w:tcW w:w="2127" w:type="dxa"/>
          </w:tcPr>
          <w:p w14:paraId="7E9C1121" w14:textId="77777777" w:rsidR="004E1381" w:rsidRDefault="004E1381" w:rsidP="00CB796A">
            <w:r w:rsidRPr="00393C26">
              <w:rPr>
                <w:sz w:val="18"/>
                <w:szCs w:val="18"/>
              </w:rPr>
              <w:t>Bedrijf/instantie:</w:t>
            </w:r>
          </w:p>
        </w:tc>
        <w:tc>
          <w:tcPr>
            <w:tcW w:w="1954" w:type="dxa"/>
          </w:tcPr>
          <w:p w14:paraId="444A2928" w14:textId="5A15CB2D" w:rsidR="004E1381" w:rsidRDefault="004E1381" w:rsidP="00CB796A"/>
        </w:tc>
      </w:tr>
      <w:tr w:rsidR="004E1381" w14:paraId="6B12A32A" w14:textId="77777777" w:rsidTr="00CB796A">
        <w:tc>
          <w:tcPr>
            <w:tcW w:w="426" w:type="dxa"/>
          </w:tcPr>
          <w:p w14:paraId="32323ACE" w14:textId="77777777" w:rsidR="004E1381" w:rsidRDefault="004E1381" w:rsidP="00CB796A"/>
        </w:tc>
        <w:tc>
          <w:tcPr>
            <w:tcW w:w="2409" w:type="dxa"/>
          </w:tcPr>
          <w:p w14:paraId="4C06CAAD" w14:textId="77777777" w:rsidR="004E1381" w:rsidRDefault="004E1381" w:rsidP="00CB796A">
            <w:r w:rsidRPr="00393C26">
              <w:rPr>
                <w:sz w:val="18"/>
                <w:szCs w:val="18"/>
              </w:rPr>
              <w:t>Adres:</w:t>
            </w:r>
          </w:p>
        </w:tc>
        <w:tc>
          <w:tcPr>
            <w:tcW w:w="1871" w:type="dxa"/>
          </w:tcPr>
          <w:p w14:paraId="3B9A2085" w14:textId="77777777" w:rsidR="004E1381" w:rsidRDefault="004E1381" w:rsidP="00CB796A">
            <w:r w:rsidRPr="00393C26">
              <w:rPr>
                <w:sz w:val="18"/>
                <w:szCs w:val="18"/>
              </w:rPr>
              <w:t>Comeniusstraat 7</w:t>
            </w:r>
          </w:p>
        </w:tc>
        <w:tc>
          <w:tcPr>
            <w:tcW w:w="397" w:type="dxa"/>
          </w:tcPr>
          <w:p w14:paraId="22DE67B5" w14:textId="77777777" w:rsidR="004E1381" w:rsidRDefault="004E1381" w:rsidP="00CB796A"/>
        </w:tc>
        <w:tc>
          <w:tcPr>
            <w:tcW w:w="2127" w:type="dxa"/>
          </w:tcPr>
          <w:p w14:paraId="493D58FB" w14:textId="77777777" w:rsidR="004E1381" w:rsidRDefault="004E1381" w:rsidP="00CB796A">
            <w:r w:rsidRPr="00393C26">
              <w:rPr>
                <w:sz w:val="18"/>
                <w:szCs w:val="18"/>
              </w:rPr>
              <w:t>Adres:</w:t>
            </w:r>
          </w:p>
        </w:tc>
        <w:tc>
          <w:tcPr>
            <w:tcW w:w="1954" w:type="dxa"/>
          </w:tcPr>
          <w:p w14:paraId="518B60EF" w14:textId="77777777" w:rsidR="004E1381" w:rsidRDefault="004E1381" w:rsidP="00CB796A"/>
        </w:tc>
      </w:tr>
      <w:tr w:rsidR="004E1381" w14:paraId="13AC367D" w14:textId="77777777" w:rsidTr="00CB796A">
        <w:tc>
          <w:tcPr>
            <w:tcW w:w="426" w:type="dxa"/>
          </w:tcPr>
          <w:p w14:paraId="450A6324" w14:textId="77777777" w:rsidR="004E1381" w:rsidRDefault="004E1381" w:rsidP="00CB796A"/>
        </w:tc>
        <w:tc>
          <w:tcPr>
            <w:tcW w:w="2409" w:type="dxa"/>
          </w:tcPr>
          <w:p w14:paraId="3A8A30AC" w14:textId="77777777" w:rsidR="004E1381" w:rsidRPr="00393C26" w:rsidRDefault="004E1381" w:rsidP="00CB796A">
            <w:pPr>
              <w:rPr>
                <w:sz w:val="18"/>
                <w:szCs w:val="18"/>
              </w:rPr>
            </w:pPr>
            <w:r w:rsidRPr="00393C26">
              <w:rPr>
                <w:sz w:val="18"/>
                <w:szCs w:val="18"/>
              </w:rPr>
              <w:t>Postcode/plaats</w:t>
            </w:r>
          </w:p>
        </w:tc>
        <w:tc>
          <w:tcPr>
            <w:tcW w:w="1871" w:type="dxa"/>
          </w:tcPr>
          <w:p w14:paraId="627A1318" w14:textId="77777777" w:rsidR="004E1381" w:rsidRPr="00393C26" w:rsidRDefault="004E1381" w:rsidP="00CB796A">
            <w:pPr>
              <w:rPr>
                <w:sz w:val="18"/>
                <w:szCs w:val="18"/>
              </w:rPr>
            </w:pPr>
            <w:r w:rsidRPr="00393C26">
              <w:rPr>
                <w:sz w:val="18"/>
                <w:szCs w:val="18"/>
              </w:rPr>
              <w:t>1817 MS Alkmaar</w:t>
            </w:r>
          </w:p>
        </w:tc>
        <w:tc>
          <w:tcPr>
            <w:tcW w:w="397" w:type="dxa"/>
          </w:tcPr>
          <w:p w14:paraId="003B6D0B" w14:textId="77777777" w:rsidR="004E1381" w:rsidRDefault="004E1381" w:rsidP="00CB796A"/>
        </w:tc>
        <w:tc>
          <w:tcPr>
            <w:tcW w:w="2127" w:type="dxa"/>
          </w:tcPr>
          <w:p w14:paraId="02D2F300" w14:textId="77777777" w:rsidR="004E1381" w:rsidRPr="00393C26" w:rsidRDefault="004E1381" w:rsidP="00CB796A">
            <w:pPr>
              <w:rPr>
                <w:sz w:val="18"/>
                <w:szCs w:val="18"/>
              </w:rPr>
            </w:pPr>
            <w:r w:rsidRPr="00393C26">
              <w:rPr>
                <w:sz w:val="18"/>
                <w:szCs w:val="18"/>
              </w:rPr>
              <w:t>Postcode/plaats</w:t>
            </w:r>
          </w:p>
        </w:tc>
        <w:tc>
          <w:tcPr>
            <w:tcW w:w="1954" w:type="dxa"/>
          </w:tcPr>
          <w:p w14:paraId="71C0FCB9" w14:textId="77777777" w:rsidR="004E1381" w:rsidRDefault="004E1381" w:rsidP="00CB796A"/>
        </w:tc>
      </w:tr>
    </w:tbl>
    <w:p w14:paraId="0930975B" w14:textId="77777777" w:rsidR="00EA3CE7" w:rsidRDefault="00EA3CE7" w:rsidP="007844E9">
      <w:bookmarkStart w:id="11" w:name="_Toc226868686"/>
      <w:bookmarkStart w:id="12" w:name="_Toc333923383"/>
      <w:bookmarkStart w:id="13" w:name="_Toc401133123"/>
      <w:bookmarkEnd w:id="8"/>
      <w:bookmarkEnd w:id="9"/>
      <w:r>
        <w:br w:type="page"/>
      </w:r>
    </w:p>
    <w:p w14:paraId="282B2194" w14:textId="77777777" w:rsidR="00EA3CE7" w:rsidRDefault="00EA3CE7" w:rsidP="00452E89">
      <w:pPr>
        <w:pStyle w:val="Kop5"/>
      </w:pPr>
      <w:r>
        <w:lastRenderedPageBreak/>
        <w:t>Planning en uitvoeringsgegevens (voor zover bekend)</w:t>
      </w:r>
      <w:bookmarkEnd w:id="11"/>
      <w:bookmarkEnd w:id="12"/>
      <w:bookmarkEnd w:id="13"/>
    </w:p>
    <w:p w14:paraId="19B3F8FC" w14:textId="64126EE2" w:rsidR="00EA3CE7" w:rsidRDefault="00EA3CE7" w:rsidP="00452E89">
      <w:pPr>
        <w:pStyle w:val="Opsomming"/>
      </w:pPr>
      <w:r>
        <w:t xml:space="preserve">geplande aanvangsdatum van de bouwwerkzaamheden: </w:t>
      </w:r>
      <w:r w:rsidR="00171805">
        <w:t xml:space="preserve"> </w:t>
      </w:r>
      <w:r w:rsidR="005F0A1D">
        <w:t>31 augustus</w:t>
      </w:r>
      <w:r w:rsidR="00171805">
        <w:t xml:space="preserve"> 202</w:t>
      </w:r>
      <w:r w:rsidR="009D0199">
        <w:t>6</w:t>
      </w:r>
    </w:p>
    <w:p w14:paraId="06F1F387" w14:textId="6C94E2C5" w:rsidR="000D46A5" w:rsidRDefault="00EA3CE7" w:rsidP="005D0008">
      <w:pPr>
        <w:pStyle w:val="Opsomming"/>
      </w:pPr>
      <w:r>
        <w:t xml:space="preserve">geplande bouwtijd:  </w:t>
      </w:r>
      <w:r w:rsidR="008220C2" w:rsidRPr="008220C2">
        <w:t>De werkzaamheden worden gefaseerd uitgevoerd in de periode van 31 augustus 2026 tot en met 14 december 2029. De uitvoering vindt plaats per wijk en per jaar, conform de in het bestek opgenomen planning en oplevermomenten.</w:t>
      </w:r>
      <w:r w:rsidR="001C42C4">
        <w:t xml:space="preserve"> </w:t>
      </w:r>
      <w:r w:rsidR="001C42C4" w:rsidRPr="001C42C4">
        <w:t>De werkzaamheden worden niet aaneengesloten uitgevoerd maar gefaseerd per wijk.</w:t>
      </w:r>
    </w:p>
    <w:p w14:paraId="0FCD0B45" w14:textId="769D2DC6" w:rsidR="00EA3CE7" w:rsidRDefault="00EA3CE7" w:rsidP="005D0008">
      <w:pPr>
        <w:pStyle w:val="Opsomming"/>
      </w:pPr>
      <w:r>
        <w:t xml:space="preserve">vermoedelijke max. aantal werknemers gelijktijdig op de bouwlocatie: ca. </w:t>
      </w:r>
      <w:r w:rsidR="004410F4">
        <w:t>6</w:t>
      </w:r>
    </w:p>
    <w:p w14:paraId="48361E69" w14:textId="726C7E0A" w:rsidR="00EA3CE7" w:rsidRDefault="00EA3CE7" w:rsidP="00452E89">
      <w:pPr>
        <w:pStyle w:val="Opsomming"/>
      </w:pPr>
      <w:r>
        <w:t xml:space="preserve">vermoedelijk aantal werkgevers en zelfstandigen op de bouwplaats: ca. </w:t>
      </w:r>
      <w:r w:rsidR="004410F4">
        <w:t>2</w:t>
      </w:r>
    </w:p>
    <w:p w14:paraId="5F397726" w14:textId="77777777" w:rsidR="00EA3CE7" w:rsidRDefault="00EA3CE7" w:rsidP="00452E89">
      <w:pPr>
        <w:pStyle w:val="Opsomming"/>
      </w:pPr>
      <w:r>
        <w:t xml:space="preserve">namen van reeds geselecteerde ondernemingen: </w:t>
      </w:r>
      <w:proofErr w:type="spellStart"/>
      <w:r>
        <w:t>n.t.b</w:t>
      </w:r>
      <w:proofErr w:type="spellEnd"/>
      <w:r>
        <w:t>.</w:t>
      </w:r>
    </w:p>
    <w:p w14:paraId="3A9CDC99" w14:textId="77777777" w:rsidR="00EA3CE7" w:rsidRDefault="00EA3CE7" w:rsidP="00452E89">
      <w:pPr>
        <w:pStyle w:val="Opsomming"/>
      </w:pPr>
      <w:r>
        <w:t>namen van ingeschakelde / in te schakelen deskundige diensten (optie): n.v.t.</w:t>
      </w:r>
    </w:p>
    <w:p w14:paraId="2EC7B3B9" w14:textId="77777777" w:rsidR="00EA3CE7" w:rsidRDefault="00EA3CE7" w:rsidP="00452E89">
      <w:pPr>
        <w:pStyle w:val="Opsomming"/>
      </w:pPr>
      <w:r>
        <w:t xml:space="preserve">regeling V&amp;G-uitvoeringscoördinatie bij nevenaanneming: </w:t>
      </w:r>
    </w:p>
    <w:p w14:paraId="3E468764" w14:textId="77777777" w:rsidR="00EA3CE7" w:rsidRDefault="00EA3CE7" w:rsidP="007844E9"/>
    <w:p w14:paraId="32C4D03C" w14:textId="77777777" w:rsidR="00EA3CE7" w:rsidRDefault="00EA3CE7" w:rsidP="007844E9">
      <w:r>
        <w:t>De V&amp;G-uitvoerings-coördinatie behoort tot de verantwoordelijkheid van de (hoofd)aannemer van het werk in geval van nevenaanneming, dan wel tot de verantwoordelijkheden van de penvoerder in geval van een aannemingscombinatie.</w:t>
      </w:r>
    </w:p>
    <w:p w14:paraId="35F46EE1" w14:textId="7FD4B3BF" w:rsidR="00532926" w:rsidRPr="00532926" w:rsidRDefault="00532926" w:rsidP="00532926"/>
    <w:p w14:paraId="483E2FBD" w14:textId="77777777" w:rsidR="00532926" w:rsidRPr="00532926" w:rsidRDefault="00532926" w:rsidP="00532926"/>
    <w:p w14:paraId="4A67890C" w14:textId="77777777" w:rsidR="00532926" w:rsidRPr="00532926" w:rsidRDefault="00532926" w:rsidP="00532926"/>
    <w:p w14:paraId="3023C20F" w14:textId="77777777" w:rsidR="00532926" w:rsidRPr="00532926" w:rsidRDefault="00532926" w:rsidP="00532926"/>
    <w:p w14:paraId="1E1B951C" w14:textId="77777777" w:rsidR="00532926" w:rsidRPr="00532926" w:rsidRDefault="00532926" w:rsidP="00532926"/>
    <w:p w14:paraId="56258DCE" w14:textId="77777777" w:rsidR="00532926" w:rsidRPr="00532926" w:rsidRDefault="00532926" w:rsidP="00532926">
      <w:pPr>
        <w:sectPr w:rsidR="00532926" w:rsidRPr="00532926" w:rsidSect="00395CB9">
          <w:footerReference w:type="default" r:id="rId19"/>
          <w:pgSz w:w="11906" w:h="16838"/>
          <w:pgMar w:top="1559" w:right="1134" w:bottom="1418" w:left="1588" w:header="709" w:footer="164" w:gutter="0"/>
          <w:pgNumType w:start="1"/>
          <w:cols w:space="708"/>
          <w:docGrid w:linePitch="360"/>
        </w:sectPr>
      </w:pPr>
    </w:p>
    <w:p w14:paraId="6D345D90" w14:textId="77777777" w:rsidR="00AF7082" w:rsidRDefault="00AF7082">
      <w:r>
        <w:rPr>
          <w:noProof/>
        </w:rPr>
        <w:lastRenderedPageBreak/>
        <w:drawing>
          <wp:anchor distT="0" distB="0" distL="114300" distR="114300" simplePos="0" relativeHeight="251658248" behindDoc="1" locked="1" layoutInCell="1" allowOverlap="1" wp14:anchorId="07F66FA8" wp14:editId="4B0557F2">
            <wp:simplePos x="0" y="0"/>
            <wp:positionH relativeFrom="column">
              <wp:posOffset>-1007745</wp:posOffset>
            </wp:positionH>
            <wp:positionV relativeFrom="paragraph">
              <wp:posOffset>-1059815</wp:posOffset>
            </wp:positionV>
            <wp:extent cx="7639200" cy="7200000"/>
            <wp:effectExtent l="0" t="0" r="0" b="127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jlageFot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639200" cy="7200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1" locked="1" layoutInCell="1" allowOverlap="1" wp14:anchorId="170EC55C" wp14:editId="2CB620B5">
            <wp:simplePos x="0" y="0"/>
            <wp:positionH relativeFrom="column">
              <wp:posOffset>-1007745</wp:posOffset>
            </wp:positionH>
            <wp:positionV relativeFrom="paragraph">
              <wp:posOffset>2550160</wp:posOffset>
            </wp:positionV>
            <wp:extent cx="7560000" cy="7081200"/>
            <wp:effectExtent l="0" t="0" r="3175" b="5715"/>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jlageGroenVlak"/>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60000" cy="7081200"/>
                    </a:xfrm>
                    <a:prstGeom prst="rect">
                      <a:avLst/>
                    </a:prstGeom>
                  </pic:spPr>
                </pic:pic>
              </a:graphicData>
            </a:graphic>
            <wp14:sizeRelH relativeFrom="page">
              <wp14:pctWidth>0</wp14:pctWidth>
            </wp14:sizeRelH>
            <wp14:sizeRelV relativeFrom="page">
              <wp14:pctHeight>0</wp14:pctHeight>
            </wp14:sizeRelV>
          </wp:anchor>
        </w:drawing>
      </w:r>
    </w:p>
    <w:p w14:paraId="0CF64757" w14:textId="77777777" w:rsidR="00AF7082" w:rsidRPr="00552B11" w:rsidRDefault="00AF7082" w:rsidP="00946F33"/>
    <w:p w14:paraId="5F1B88FB" w14:textId="77777777" w:rsidR="00AF7082" w:rsidRDefault="00AF7082"/>
    <w:tbl>
      <w:tblPr>
        <w:tblStyle w:val="Tabel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71"/>
      </w:tblGrid>
      <w:tr w:rsidR="00AF7082" w:rsidRPr="00D1567D" w14:paraId="00EA0E73" w14:textId="77777777" w:rsidTr="000A32A3">
        <w:trPr>
          <w:trHeight w:val="12076"/>
        </w:trPr>
        <w:tc>
          <w:tcPr>
            <w:tcW w:w="9071" w:type="dxa"/>
            <w:vAlign w:val="bottom"/>
          </w:tcPr>
          <w:p w14:paraId="3E62DDC0" w14:textId="77777777" w:rsidR="00AF7082" w:rsidRPr="00552B11" w:rsidRDefault="00AF7082" w:rsidP="00FE4828">
            <w:pPr>
              <w:pStyle w:val="Bijlagenummer"/>
            </w:pPr>
          </w:p>
          <w:bookmarkStart w:id="14" w:name="_Toc201753928" w:displacedByCustomXml="next"/>
          <w:sdt>
            <w:sdtPr>
              <w:id w:val="-3293494"/>
              <w:placeholder>
                <w:docPart w:val="37E5387574C64AB8946B0583E77A6115"/>
              </w:placeholder>
              <w15:appearance w15:val="hidden"/>
            </w:sdtPr>
            <w:sdtEndPr/>
            <w:sdtContent>
              <w:sdt>
                <w:sdtPr>
                  <w:id w:val="-1577424888"/>
                  <w:placeholder>
                    <w:docPart w:val="E7D1D371F8494A03A80B301B6EEBE537"/>
                  </w:placeholder>
                  <w15:appearance w15:val="hidden"/>
                </w:sdtPr>
                <w:sdtEndPr/>
                <w:sdtContent>
                  <w:p w14:paraId="71E1DD0C" w14:textId="21A1D36D" w:rsidR="00AF7082" w:rsidRPr="00946F33" w:rsidRDefault="00722F24" w:rsidP="005F2DF0">
                    <w:pPr>
                      <w:pStyle w:val="BijlageTitel"/>
                      <w:rPr>
                        <w:noProof w:val="0"/>
                        <w:color w:val="auto"/>
                        <w:sz w:val="20"/>
                        <w:szCs w:val="20"/>
                      </w:rPr>
                    </w:pPr>
                    <w:r>
                      <w:t>Veiligheids- en gezondheidsgevaren voortvloeiend uit ontwerp</w:t>
                    </w:r>
                  </w:p>
                </w:sdtContent>
              </w:sdt>
            </w:sdtContent>
          </w:sdt>
          <w:bookmarkEnd w:id="14" w:displacedByCustomXml="prev"/>
        </w:tc>
      </w:tr>
    </w:tbl>
    <w:p w14:paraId="0FD26FA0" w14:textId="762F1C20" w:rsidR="00D624CC" w:rsidRDefault="00AF7082">
      <w:pPr>
        <w:rPr>
          <w:noProof/>
        </w:rPr>
        <w:sectPr w:rsidR="00D624CC" w:rsidSect="00D624CC">
          <w:pgSz w:w="11906" w:h="16838"/>
          <w:pgMar w:top="1559" w:right="1134" w:bottom="1418" w:left="1588" w:header="709" w:footer="369" w:gutter="0"/>
          <w:pgNumType w:start="1"/>
          <w:cols w:space="708"/>
          <w:docGrid w:linePitch="360"/>
        </w:sectPr>
      </w:pPr>
      <w:r>
        <w:rPr>
          <w:noProof/>
        </w:rPr>
        <w:drawing>
          <wp:anchor distT="0" distB="0" distL="114300" distR="114300" simplePos="0" relativeHeight="251658249" behindDoc="1" locked="1" layoutInCell="1" allowOverlap="1" wp14:anchorId="621181C4" wp14:editId="54AC1704">
            <wp:simplePos x="0" y="0"/>
            <wp:positionH relativeFrom="page">
              <wp:posOffset>4450080</wp:posOffset>
            </wp:positionH>
            <wp:positionV relativeFrom="page">
              <wp:posOffset>9937115</wp:posOffset>
            </wp:positionV>
            <wp:extent cx="2664000" cy="255600"/>
            <wp:effectExtent l="0" t="0" r="3175"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iniaal"/>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64000" cy="255600"/>
                    </a:xfrm>
                    <a:prstGeom prst="rect">
                      <a:avLst/>
                    </a:prstGeom>
                  </pic:spPr>
                </pic:pic>
              </a:graphicData>
            </a:graphic>
            <wp14:sizeRelH relativeFrom="page">
              <wp14:pctWidth>0</wp14:pctWidth>
            </wp14:sizeRelH>
            <wp14:sizeRelV relativeFrom="page">
              <wp14:pctHeight>0</wp14:pctHeight>
            </wp14:sizeRelV>
          </wp:anchor>
        </w:drawing>
      </w:r>
    </w:p>
    <w:tbl>
      <w:tblPr>
        <w:tblStyle w:val="TabelHBAdvies"/>
        <w:tblW w:w="0" w:type="auto"/>
        <w:tblLook w:val="04A0" w:firstRow="1" w:lastRow="0" w:firstColumn="1" w:lastColumn="0" w:noHBand="0" w:noVBand="1"/>
      </w:tblPr>
      <w:tblGrid>
        <w:gridCol w:w="851"/>
        <w:gridCol w:w="3260"/>
        <w:gridCol w:w="3544"/>
        <w:gridCol w:w="4536"/>
        <w:gridCol w:w="1670"/>
      </w:tblGrid>
      <w:tr w:rsidR="00722F24" w14:paraId="768261C6" w14:textId="77777777" w:rsidTr="00D639F0">
        <w:trPr>
          <w:cnfStyle w:val="100000000000" w:firstRow="1" w:lastRow="0" w:firstColumn="0" w:lastColumn="0" w:oddVBand="0" w:evenVBand="0" w:oddHBand="0" w:evenHBand="0" w:firstRowFirstColumn="0" w:firstRowLastColumn="0" w:lastRowFirstColumn="0" w:lastRowLastColumn="0"/>
          <w:cantSplit/>
          <w:tblHeader/>
        </w:trPr>
        <w:tc>
          <w:tcPr>
            <w:tcW w:w="851" w:type="dxa"/>
          </w:tcPr>
          <w:p w14:paraId="38B1A523" w14:textId="38181725" w:rsidR="00722F24" w:rsidRPr="00376DD5" w:rsidRDefault="00722F24" w:rsidP="00722F24">
            <w:pPr>
              <w:rPr>
                <w:sz w:val="20"/>
              </w:rPr>
            </w:pPr>
            <w:r w:rsidRPr="00376DD5">
              <w:rPr>
                <w:sz w:val="20"/>
              </w:rPr>
              <w:lastRenderedPageBreak/>
              <w:t xml:space="preserve">Nr. </w:t>
            </w:r>
          </w:p>
        </w:tc>
        <w:tc>
          <w:tcPr>
            <w:tcW w:w="3260" w:type="dxa"/>
          </w:tcPr>
          <w:p w14:paraId="12190177" w14:textId="4E8ADC48" w:rsidR="00722F24" w:rsidRPr="00376DD5" w:rsidRDefault="00722F24" w:rsidP="00722F24">
            <w:pPr>
              <w:rPr>
                <w:sz w:val="20"/>
              </w:rPr>
            </w:pPr>
            <w:r w:rsidRPr="00376DD5">
              <w:rPr>
                <w:sz w:val="20"/>
              </w:rPr>
              <w:t>Onderdeel</w:t>
            </w:r>
          </w:p>
        </w:tc>
        <w:tc>
          <w:tcPr>
            <w:tcW w:w="3544" w:type="dxa"/>
          </w:tcPr>
          <w:p w14:paraId="6459EC39" w14:textId="13A9E273" w:rsidR="00722F24" w:rsidRPr="00376DD5" w:rsidRDefault="00722F24" w:rsidP="00722F24">
            <w:pPr>
              <w:rPr>
                <w:sz w:val="20"/>
              </w:rPr>
            </w:pPr>
            <w:r w:rsidRPr="00376DD5">
              <w:rPr>
                <w:sz w:val="20"/>
              </w:rPr>
              <w:t>Risico</w:t>
            </w:r>
          </w:p>
        </w:tc>
        <w:tc>
          <w:tcPr>
            <w:tcW w:w="4536" w:type="dxa"/>
          </w:tcPr>
          <w:p w14:paraId="68C8372C" w14:textId="7378BE8E" w:rsidR="00722F24" w:rsidRPr="00376DD5" w:rsidRDefault="00722F24" w:rsidP="00722F24">
            <w:pPr>
              <w:rPr>
                <w:sz w:val="20"/>
              </w:rPr>
            </w:pPr>
            <w:r w:rsidRPr="00376DD5">
              <w:rPr>
                <w:sz w:val="20"/>
              </w:rPr>
              <w:t xml:space="preserve">Maatregelen </w:t>
            </w:r>
          </w:p>
        </w:tc>
        <w:tc>
          <w:tcPr>
            <w:tcW w:w="1670" w:type="dxa"/>
          </w:tcPr>
          <w:p w14:paraId="63F98579" w14:textId="5EB24BCF" w:rsidR="00722F24" w:rsidRPr="00376DD5" w:rsidRDefault="00722F24" w:rsidP="00722F24">
            <w:pPr>
              <w:rPr>
                <w:sz w:val="20"/>
              </w:rPr>
            </w:pPr>
            <w:r w:rsidRPr="00376DD5">
              <w:rPr>
                <w:sz w:val="20"/>
              </w:rPr>
              <w:t xml:space="preserve">Van toepassing </w:t>
            </w:r>
          </w:p>
        </w:tc>
      </w:tr>
      <w:tr w:rsidR="00722F24" w14:paraId="6B99887A" w14:textId="77777777" w:rsidTr="00D639F0">
        <w:tc>
          <w:tcPr>
            <w:tcW w:w="851" w:type="dxa"/>
          </w:tcPr>
          <w:p w14:paraId="02EDDB93" w14:textId="0EEE3947" w:rsidR="00722F24" w:rsidRPr="00275802" w:rsidRDefault="00722F24" w:rsidP="00722F24">
            <w:pPr>
              <w:rPr>
                <w:sz w:val="18"/>
                <w:szCs w:val="18"/>
              </w:rPr>
            </w:pPr>
            <w:r w:rsidRPr="00275802">
              <w:rPr>
                <w:sz w:val="18"/>
                <w:szCs w:val="18"/>
              </w:rPr>
              <w:t>1</w:t>
            </w:r>
          </w:p>
        </w:tc>
        <w:tc>
          <w:tcPr>
            <w:tcW w:w="3260" w:type="dxa"/>
          </w:tcPr>
          <w:p w14:paraId="7A0D4694" w14:textId="7C52408E" w:rsidR="00722F24" w:rsidRPr="00275802" w:rsidRDefault="00722F24" w:rsidP="00722F24">
            <w:pPr>
              <w:rPr>
                <w:sz w:val="18"/>
                <w:szCs w:val="18"/>
              </w:rPr>
            </w:pPr>
            <w:r w:rsidRPr="00275802">
              <w:rPr>
                <w:rFonts w:cs="Arial"/>
                <w:b/>
                <w:sz w:val="18"/>
                <w:szCs w:val="18"/>
              </w:rPr>
              <w:t>OPRUIMWERKZAAMHEDEN</w:t>
            </w:r>
          </w:p>
        </w:tc>
        <w:tc>
          <w:tcPr>
            <w:tcW w:w="3544" w:type="dxa"/>
          </w:tcPr>
          <w:p w14:paraId="6A59941A" w14:textId="77777777" w:rsidR="00722F24" w:rsidRPr="00275802" w:rsidRDefault="00722F24" w:rsidP="00722F24">
            <w:pPr>
              <w:rPr>
                <w:sz w:val="18"/>
                <w:szCs w:val="18"/>
              </w:rPr>
            </w:pPr>
          </w:p>
        </w:tc>
        <w:tc>
          <w:tcPr>
            <w:tcW w:w="4536" w:type="dxa"/>
          </w:tcPr>
          <w:p w14:paraId="09938F6D" w14:textId="77777777" w:rsidR="00722F24" w:rsidRPr="00275802" w:rsidRDefault="00722F24" w:rsidP="00722F24">
            <w:pPr>
              <w:rPr>
                <w:sz w:val="18"/>
                <w:szCs w:val="18"/>
              </w:rPr>
            </w:pPr>
          </w:p>
        </w:tc>
        <w:tc>
          <w:tcPr>
            <w:tcW w:w="1670" w:type="dxa"/>
          </w:tcPr>
          <w:p w14:paraId="7CF2043D" w14:textId="77777777" w:rsidR="00722F24" w:rsidRPr="00722F24" w:rsidRDefault="00722F24" w:rsidP="00722F24">
            <w:pPr>
              <w:rPr>
                <w:szCs w:val="16"/>
              </w:rPr>
            </w:pPr>
          </w:p>
        </w:tc>
      </w:tr>
      <w:tr w:rsidR="00722F24" w14:paraId="2313C310" w14:textId="77777777" w:rsidTr="00D639F0">
        <w:tc>
          <w:tcPr>
            <w:tcW w:w="851" w:type="dxa"/>
          </w:tcPr>
          <w:p w14:paraId="7C1594F2" w14:textId="1AEDDEA7" w:rsidR="00722F24" w:rsidRPr="00275802" w:rsidRDefault="00722F24" w:rsidP="00722F24">
            <w:pPr>
              <w:rPr>
                <w:sz w:val="18"/>
                <w:szCs w:val="18"/>
              </w:rPr>
            </w:pPr>
            <w:r w:rsidRPr="00275802">
              <w:rPr>
                <w:sz w:val="18"/>
                <w:szCs w:val="18"/>
              </w:rPr>
              <w:t>1.1</w:t>
            </w:r>
          </w:p>
        </w:tc>
        <w:tc>
          <w:tcPr>
            <w:tcW w:w="3260" w:type="dxa"/>
          </w:tcPr>
          <w:p w14:paraId="63000604" w14:textId="53D49777" w:rsidR="00722F24" w:rsidRPr="00275802" w:rsidRDefault="00722F24" w:rsidP="00722F24">
            <w:pPr>
              <w:rPr>
                <w:sz w:val="18"/>
                <w:szCs w:val="18"/>
              </w:rPr>
            </w:pPr>
            <w:r w:rsidRPr="00275802">
              <w:rPr>
                <w:rFonts w:cs="Arial"/>
                <w:sz w:val="18"/>
                <w:szCs w:val="18"/>
              </w:rPr>
              <w:t>Opbreken kantopsluiting</w:t>
            </w:r>
          </w:p>
        </w:tc>
        <w:tc>
          <w:tcPr>
            <w:tcW w:w="3544" w:type="dxa"/>
          </w:tcPr>
          <w:p w14:paraId="06BBE96B" w14:textId="77777777" w:rsidR="00722F24" w:rsidRPr="00275802" w:rsidRDefault="00722F24" w:rsidP="00722F24">
            <w:pPr>
              <w:rPr>
                <w:rFonts w:cs="Arial"/>
                <w:sz w:val="18"/>
                <w:szCs w:val="18"/>
              </w:rPr>
            </w:pPr>
            <w:r w:rsidRPr="00275802">
              <w:rPr>
                <w:rFonts w:cs="Arial"/>
                <w:sz w:val="18"/>
                <w:szCs w:val="18"/>
              </w:rPr>
              <w:t>- letsel t.g.v. wegspringende delen</w:t>
            </w:r>
          </w:p>
          <w:p w14:paraId="12F3BC45" w14:textId="71F651D5" w:rsidR="00722F24" w:rsidRPr="00275802" w:rsidRDefault="00722F24" w:rsidP="00722F24">
            <w:pPr>
              <w:rPr>
                <w:sz w:val="18"/>
                <w:szCs w:val="18"/>
              </w:rPr>
            </w:pPr>
            <w:r w:rsidRPr="00275802">
              <w:rPr>
                <w:rFonts w:cs="Arial"/>
                <w:sz w:val="18"/>
                <w:szCs w:val="18"/>
              </w:rPr>
              <w:t>- aanrijding</w:t>
            </w:r>
          </w:p>
        </w:tc>
        <w:tc>
          <w:tcPr>
            <w:tcW w:w="4536" w:type="dxa"/>
          </w:tcPr>
          <w:p w14:paraId="6114703C" w14:textId="77777777" w:rsidR="00722F24" w:rsidRPr="00275802" w:rsidRDefault="00722F24" w:rsidP="00722F24">
            <w:pPr>
              <w:rPr>
                <w:rFonts w:cs="Arial"/>
                <w:sz w:val="18"/>
                <w:szCs w:val="18"/>
              </w:rPr>
            </w:pPr>
            <w:r w:rsidRPr="00275802">
              <w:rPr>
                <w:rFonts w:cs="Arial"/>
                <w:sz w:val="18"/>
                <w:szCs w:val="18"/>
              </w:rPr>
              <w:t>- beschermende kleding</w:t>
            </w:r>
          </w:p>
          <w:p w14:paraId="6822A8D4" w14:textId="77777777" w:rsidR="00722F24" w:rsidRPr="00275802" w:rsidRDefault="00722F24" w:rsidP="00722F24">
            <w:pPr>
              <w:rPr>
                <w:rFonts w:cs="Arial"/>
                <w:sz w:val="18"/>
                <w:szCs w:val="18"/>
              </w:rPr>
            </w:pPr>
            <w:r w:rsidRPr="00275802">
              <w:rPr>
                <w:rFonts w:cs="Arial"/>
                <w:sz w:val="18"/>
                <w:szCs w:val="18"/>
              </w:rPr>
              <w:t>- veiligheidsschoenen</w:t>
            </w:r>
          </w:p>
          <w:p w14:paraId="14B3B099" w14:textId="77777777" w:rsidR="00722F24" w:rsidRPr="00275802" w:rsidRDefault="00722F24" w:rsidP="00722F24">
            <w:pPr>
              <w:rPr>
                <w:rFonts w:cs="Arial"/>
                <w:sz w:val="18"/>
                <w:szCs w:val="18"/>
              </w:rPr>
            </w:pPr>
            <w:r w:rsidRPr="00275802">
              <w:rPr>
                <w:rFonts w:cs="Arial"/>
                <w:sz w:val="18"/>
                <w:szCs w:val="18"/>
              </w:rPr>
              <w:t>- veiligheidshelm</w:t>
            </w:r>
          </w:p>
          <w:p w14:paraId="4C8AA06B" w14:textId="77777777" w:rsidR="00722F24" w:rsidRPr="00275802" w:rsidRDefault="00722F24" w:rsidP="00722F24">
            <w:pPr>
              <w:rPr>
                <w:rFonts w:cs="Arial"/>
                <w:sz w:val="18"/>
                <w:szCs w:val="18"/>
              </w:rPr>
            </w:pPr>
            <w:r w:rsidRPr="00275802">
              <w:rPr>
                <w:rFonts w:cs="Arial"/>
                <w:sz w:val="18"/>
                <w:szCs w:val="18"/>
              </w:rPr>
              <w:t>- werkafzetting</w:t>
            </w:r>
          </w:p>
          <w:p w14:paraId="7D39039B" w14:textId="77777777" w:rsidR="00722F24" w:rsidRPr="00275802" w:rsidRDefault="00722F24" w:rsidP="00722F24">
            <w:pPr>
              <w:rPr>
                <w:rFonts w:cs="Arial"/>
                <w:sz w:val="18"/>
                <w:szCs w:val="18"/>
              </w:rPr>
            </w:pPr>
            <w:r w:rsidRPr="00275802">
              <w:rPr>
                <w:rFonts w:cs="Arial"/>
                <w:sz w:val="18"/>
                <w:szCs w:val="18"/>
              </w:rPr>
              <w:t>- materieel met achteruitrijsignalering</w:t>
            </w:r>
          </w:p>
          <w:p w14:paraId="2B8A5D5D" w14:textId="0F4C503E" w:rsidR="00722F24" w:rsidRPr="00275802" w:rsidRDefault="00722F24" w:rsidP="00722F24">
            <w:pPr>
              <w:rPr>
                <w:sz w:val="18"/>
                <w:szCs w:val="18"/>
              </w:rPr>
            </w:pPr>
            <w:r w:rsidRPr="00275802">
              <w:rPr>
                <w:rFonts w:cs="Arial"/>
                <w:sz w:val="18"/>
                <w:szCs w:val="18"/>
              </w:rPr>
              <w:t>- oogcontact met machinist</w:t>
            </w:r>
          </w:p>
        </w:tc>
        <w:tc>
          <w:tcPr>
            <w:tcW w:w="1670" w:type="dxa"/>
          </w:tcPr>
          <w:p w14:paraId="762C7865" w14:textId="4DC153E4" w:rsidR="00722F24" w:rsidRPr="00275802" w:rsidRDefault="005C0232" w:rsidP="00722F24">
            <w:pPr>
              <w:rPr>
                <w:sz w:val="18"/>
                <w:szCs w:val="18"/>
              </w:rPr>
            </w:pPr>
            <w:r>
              <w:rPr>
                <w:sz w:val="18"/>
                <w:szCs w:val="18"/>
              </w:rPr>
              <w:t>Nee</w:t>
            </w:r>
          </w:p>
        </w:tc>
      </w:tr>
      <w:tr w:rsidR="00722F24" w14:paraId="1D692972" w14:textId="77777777" w:rsidTr="00D639F0">
        <w:tc>
          <w:tcPr>
            <w:tcW w:w="851" w:type="dxa"/>
          </w:tcPr>
          <w:p w14:paraId="482F06C4" w14:textId="6F8A3367" w:rsidR="00722F24" w:rsidRPr="00275802" w:rsidRDefault="00722F24" w:rsidP="00722F24">
            <w:pPr>
              <w:rPr>
                <w:sz w:val="18"/>
                <w:szCs w:val="18"/>
              </w:rPr>
            </w:pPr>
            <w:r w:rsidRPr="00275802">
              <w:rPr>
                <w:sz w:val="18"/>
                <w:szCs w:val="18"/>
              </w:rPr>
              <w:t>1.2</w:t>
            </w:r>
          </w:p>
        </w:tc>
        <w:tc>
          <w:tcPr>
            <w:tcW w:w="3260" w:type="dxa"/>
          </w:tcPr>
          <w:p w14:paraId="4F2371C2" w14:textId="1DC3819B" w:rsidR="00722F24" w:rsidRPr="00275802" w:rsidRDefault="00722F24" w:rsidP="00722F24">
            <w:pPr>
              <w:rPr>
                <w:sz w:val="18"/>
                <w:szCs w:val="18"/>
              </w:rPr>
            </w:pPr>
            <w:r w:rsidRPr="00275802">
              <w:rPr>
                <w:rFonts w:cs="Arial"/>
                <w:sz w:val="18"/>
                <w:szCs w:val="18"/>
              </w:rPr>
              <w:t>Opbreken elementenverharding</w:t>
            </w:r>
          </w:p>
        </w:tc>
        <w:tc>
          <w:tcPr>
            <w:tcW w:w="3544" w:type="dxa"/>
          </w:tcPr>
          <w:p w14:paraId="1DCFF02D" w14:textId="11AE5FC7" w:rsidR="00722F24" w:rsidRPr="00275802" w:rsidRDefault="00722F24" w:rsidP="00722F24">
            <w:pPr>
              <w:rPr>
                <w:sz w:val="18"/>
                <w:szCs w:val="18"/>
              </w:rPr>
            </w:pPr>
            <w:r w:rsidRPr="00275802">
              <w:rPr>
                <w:rFonts w:cs="Arial"/>
                <w:sz w:val="18"/>
                <w:szCs w:val="18"/>
              </w:rPr>
              <w:t>Zie 1.1</w:t>
            </w:r>
          </w:p>
        </w:tc>
        <w:tc>
          <w:tcPr>
            <w:tcW w:w="4536" w:type="dxa"/>
          </w:tcPr>
          <w:p w14:paraId="4D3DB9E0" w14:textId="7DAF029B" w:rsidR="00722F24" w:rsidRPr="00275802" w:rsidRDefault="00722F24" w:rsidP="00722F24">
            <w:pPr>
              <w:rPr>
                <w:sz w:val="18"/>
                <w:szCs w:val="18"/>
              </w:rPr>
            </w:pPr>
            <w:r w:rsidRPr="00275802">
              <w:rPr>
                <w:rFonts w:cs="Arial"/>
                <w:sz w:val="18"/>
                <w:szCs w:val="18"/>
              </w:rPr>
              <w:t>Zie 1.1</w:t>
            </w:r>
          </w:p>
        </w:tc>
        <w:tc>
          <w:tcPr>
            <w:tcW w:w="1670" w:type="dxa"/>
          </w:tcPr>
          <w:p w14:paraId="5410A3CF" w14:textId="2ABE38FD" w:rsidR="00722F24" w:rsidRPr="00275802" w:rsidRDefault="00C04067" w:rsidP="00722F24">
            <w:pPr>
              <w:rPr>
                <w:sz w:val="18"/>
                <w:szCs w:val="18"/>
              </w:rPr>
            </w:pPr>
            <w:r>
              <w:rPr>
                <w:sz w:val="18"/>
                <w:szCs w:val="18"/>
              </w:rPr>
              <w:t>Nee</w:t>
            </w:r>
          </w:p>
        </w:tc>
      </w:tr>
      <w:tr w:rsidR="00722F24" w14:paraId="5E3476F7" w14:textId="77777777" w:rsidTr="00D639F0">
        <w:tc>
          <w:tcPr>
            <w:tcW w:w="851" w:type="dxa"/>
          </w:tcPr>
          <w:p w14:paraId="6667CDCF" w14:textId="7376AA72" w:rsidR="00722F24" w:rsidRPr="00275802" w:rsidRDefault="00722F24" w:rsidP="00722F24">
            <w:pPr>
              <w:rPr>
                <w:sz w:val="18"/>
                <w:szCs w:val="18"/>
              </w:rPr>
            </w:pPr>
            <w:r w:rsidRPr="00275802">
              <w:rPr>
                <w:sz w:val="18"/>
                <w:szCs w:val="18"/>
              </w:rPr>
              <w:t>1.3.1</w:t>
            </w:r>
          </w:p>
        </w:tc>
        <w:tc>
          <w:tcPr>
            <w:tcW w:w="3260" w:type="dxa"/>
          </w:tcPr>
          <w:p w14:paraId="374F5E68" w14:textId="704FD4D2" w:rsidR="00722F24" w:rsidRPr="00275802" w:rsidRDefault="00722F24" w:rsidP="00722F24">
            <w:pPr>
              <w:rPr>
                <w:sz w:val="18"/>
                <w:szCs w:val="18"/>
              </w:rPr>
            </w:pPr>
            <w:r w:rsidRPr="00275802">
              <w:rPr>
                <w:rFonts w:cs="Arial"/>
                <w:sz w:val="18"/>
                <w:szCs w:val="18"/>
              </w:rPr>
              <w:t>Verwijderen markeringen</w:t>
            </w:r>
          </w:p>
        </w:tc>
        <w:tc>
          <w:tcPr>
            <w:tcW w:w="3544" w:type="dxa"/>
          </w:tcPr>
          <w:p w14:paraId="699D1175" w14:textId="77777777" w:rsidR="00722F24" w:rsidRPr="00275802" w:rsidRDefault="00722F24" w:rsidP="00722F24">
            <w:pPr>
              <w:rPr>
                <w:rFonts w:cs="Arial"/>
                <w:sz w:val="18"/>
                <w:szCs w:val="18"/>
              </w:rPr>
            </w:pPr>
            <w:r w:rsidRPr="00275802">
              <w:rPr>
                <w:rFonts w:cs="Arial"/>
                <w:sz w:val="18"/>
                <w:szCs w:val="18"/>
              </w:rPr>
              <w:t>- gehoorbeschadiging</w:t>
            </w:r>
          </w:p>
          <w:p w14:paraId="49B3B03C" w14:textId="77777777" w:rsidR="00722F24" w:rsidRPr="00275802" w:rsidRDefault="00722F24" w:rsidP="00722F24">
            <w:pPr>
              <w:rPr>
                <w:rFonts w:cs="Arial"/>
                <w:sz w:val="18"/>
                <w:szCs w:val="18"/>
              </w:rPr>
            </w:pPr>
            <w:r w:rsidRPr="00275802">
              <w:rPr>
                <w:rFonts w:cs="Arial"/>
                <w:sz w:val="18"/>
                <w:szCs w:val="18"/>
              </w:rPr>
              <w:t>- stofvorming</w:t>
            </w:r>
          </w:p>
          <w:p w14:paraId="7AE59E4F" w14:textId="0D7CDBDF" w:rsidR="00722F24" w:rsidRPr="00275802" w:rsidRDefault="00722F24" w:rsidP="00722F24">
            <w:pPr>
              <w:rPr>
                <w:sz w:val="18"/>
                <w:szCs w:val="18"/>
              </w:rPr>
            </w:pPr>
            <w:r w:rsidRPr="00275802">
              <w:rPr>
                <w:rFonts w:cs="Arial"/>
                <w:sz w:val="18"/>
                <w:szCs w:val="18"/>
              </w:rPr>
              <w:t>- aanrijding</w:t>
            </w:r>
          </w:p>
        </w:tc>
        <w:tc>
          <w:tcPr>
            <w:tcW w:w="4536" w:type="dxa"/>
          </w:tcPr>
          <w:p w14:paraId="3E03FB54" w14:textId="77777777" w:rsidR="00722F24" w:rsidRPr="00275802" w:rsidRDefault="00722F24" w:rsidP="00722F24">
            <w:pPr>
              <w:rPr>
                <w:rFonts w:cs="Arial"/>
                <w:sz w:val="18"/>
                <w:szCs w:val="18"/>
              </w:rPr>
            </w:pPr>
            <w:r w:rsidRPr="00275802">
              <w:rPr>
                <w:rFonts w:cs="Arial"/>
                <w:sz w:val="18"/>
                <w:szCs w:val="18"/>
              </w:rPr>
              <w:t>- gehoorbescherming</w:t>
            </w:r>
          </w:p>
          <w:p w14:paraId="39CDABA5" w14:textId="77777777" w:rsidR="00722F24" w:rsidRPr="00275802" w:rsidRDefault="00722F24" w:rsidP="00722F24">
            <w:pPr>
              <w:rPr>
                <w:rFonts w:cs="Arial"/>
                <w:sz w:val="18"/>
                <w:szCs w:val="18"/>
              </w:rPr>
            </w:pPr>
            <w:r w:rsidRPr="00275802">
              <w:rPr>
                <w:rFonts w:cs="Arial"/>
                <w:sz w:val="18"/>
                <w:szCs w:val="18"/>
              </w:rPr>
              <w:t>- bevochtigen en/of stofmaskers</w:t>
            </w:r>
          </w:p>
          <w:p w14:paraId="223EA286" w14:textId="77777777" w:rsidR="00722F24" w:rsidRPr="00275802" w:rsidRDefault="00722F24" w:rsidP="00722F24">
            <w:pPr>
              <w:rPr>
                <w:rFonts w:cs="Arial"/>
                <w:sz w:val="18"/>
                <w:szCs w:val="18"/>
              </w:rPr>
            </w:pPr>
            <w:r w:rsidRPr="00275802">
              <w:rPr>
                <w:rFonts w:cs="Arial"/>
                <w:sz w:val="18"/>
                <w:szCs w:val="18"/>
              </w:rPr>
              <w:t>- werkafzetting</w:t>
            </w:r>
          </w:p>
          <w:p w14:paraId="57EDB064" w14:textId="77777777" w:rsidR="00722F24" w:rsidRPr="00275802" w:rsidRDefault="00722F24" w:rsidP="00722F24">
            <w:pPr>
              <w:rPr>
                <w:rFonts w:cs="Arial"/>
                <w:sz w:val="18"/>
                <w:szCs w:val="18"/>
              </w:rPr>
            </w:pPr>
            <w:r w:rsidRPr="00275802">
              <w:rPr>
                <w:rFonts w:cs="Arial"/>
                <w:sz w:val="18"/>
                <w:szCs w:val="18"/>
              </w:rPr>
              <w:t>- materieel met achteruitrijsignalering</w:t>
            </w:r>
          </w:p>
          <w:p w14:paraId="55F7376E" w14:textId="5494D1A1" w:rsidR="00722F24" w:rsidRPr="00275802" w:rsidRDefault="00722F24" w:rsidP="00722F24">
            <w:pPr>
              <w:rPr>
                <w:sz w:val="18"/>
                <w:szCs w:val="18"/>
              </w:rPr>
            </w:pPr>
            <w:r w:rsidRPr="00275802">
              <w:rPr>
                <w:rFonts w:cs="Arial"/>
                <w:sz w:val="18"/>
                <w:szCs w:val="18"/>
              </w:rPr>
              <w:t>- oogcontact met machinist</w:t>
            </w:r>
          </w:p>
        </w:tc>
        <w:tc>
          <w:tcPr>
            <w:tcW w:w="1670" w:type="dxa"/>
          </w:tcPr>
          <w:p w14:paraId="0816652F" w14:textId="38E0EFA3" w:rsidR="00722F24" w:rsidRPr="00275802" w:rsidRDefault="00722F24" w:rsidP="00722F24">
            <w:pPr>
              <w:rPr>
                <w:sz w:val="18"/>
                <w:szCs w:val="18"/>
              </w:rPr>
            </w:pPr>
            <w:r w:rsidRPr="00275802">
              <w:rPr>
                <w:rFonts w:cs="Arial"/>
                <w:sz w:val="18"/>
                <w:szCs w:val="18"/>
              </w:rPr>
              <w:t>Nee</w:t>
            </w:r>
          </w:p>
        </w:tc>
      </w:tr>
      <w:tr w:rsidR="00722F24" w14:paraId="62E18C0C" w14:textId="77777777" w:rsidTr="00D639F0">
        <w:tc>
          <w:tcPr>
            <w:tcW w:w="851" w:type="dxa"/>
          </w:tcPr>
          <w:p w14:paraId="1DC4D918" w14:textId="784F9479" w:rsidR="00722F24" w:rsidRPr="00275802" w:rsidRDefault="00722F24" w:rsidP="00722F24">
            <w:pPr>
              <w:rPr>
                <w:sz w:val="18"/>
                <w:szCs w:val="18"/>
              </w:rPr>
            </w:pPr>
            <w:r w:rsidRPr="00275802">
              <w:rPr>
                <w:sz w:val="18"/>
                <w:szCs w:val="18"/>
              </w:rPr>
              <w:t>1.3.2</w:t>
            </w:r>
          </w:p>
        </w:tc>
        <w:tc>
          <w:tcPr>
            <w:tcW w:w="3260" w:type="dxa"/>
          </w:tcPr>
          <w:p w14:paraId="23C92EC2" w14:textId="41A4815D" w:rsidR="00722F24" w:rsidRPr="00275802" w:rsidRDefault="00722F24" w:rsidP="00722F24">
            <w:pPr>
              <w:rPr>
                <w:sz w:val="18"/>
                <w:szCs w:val="18"/>
              </w:rPr>
            </w:pPr>
            <w:r w:rsidRPr="00275802">
              <w:rPr>
                <w:rFonts w:cs="Arial"/>
                <w:sz w:val="18"/>
                <w:szCs w:val="18"/>
              </w:rPr>
              <w:t>Zagen asfaltverharding</w:t>
            </w:r>
          </w:p>
        </w:tc>
        <w:tc>
          <w:tcPr>
            <w:tcW w:w="3544" w:type="dxa"/>
          </w:tcPr>
          <w:p w14:paraId="0A0BA6F9" w14:textId="77777777" w:rsidR="00722F24" w:rsidRPr="00275802" w:rsidRDefault="00722F24" w:rsidP="00722F24">
            <w:pPr>
              <w:rPr>
                <w:rFonts w:cs="Arial"/>
                <w:sz w:val="18"/>
                <w:szCs w:val="18"/>
              </w:rPr>
            </w:pPr>
            <w:r w:rsidRPr="00275802">
              <w:rPr>
                <w:rFonts w:cs="Arial"/>
                <w:sz w:val="18"/>
                <w:szCs w:val="18"/>
              </w:rPr>
              <w:t>- gehoorbeschadiging</w:t>
            </w:r>
          </w:p>
          <w:p w14:paraId="7C115154" w14:textId="77777777" w:rsidR="00722F24" w:rsidRPr="00275802" w:rsidRDefault="00722F24" w:rsidP="00722F24">
            <w:pPr>
              <w:rPr>
                <w:rFonts w:cs="Arial"/>
                <w:sz w:val="18"/>
                <w:szCs w:val="18"/>
              </w:rPr>
            </w:pPr>
            <w:r w:rsidRPr="00275802">
              <w:rPr>
                <w:rFonts w:cs="Arial"/>
                <w:sz w:val="18"/>
                <w:szCs w:val="18"/>
              </w:rPr>
              <w:t>- letsel t.g.v. wegspringende delen</w:t>
            </w:r>
          </w:p>
          <w:p w14:paraId="3F6A1088" w14:textId="77777777" w:rsidR="00722F24" w:rsidRPr="00275802" w:rsidRDefault="00722F24" w:rsidP="00722F24">
            <w:pPr>
              <w:rPr>
                <w:rFonts w:cs="Arial"/>
                <w:sz w:val="18"/>
                <w:szCs w:val="18"/>
              </w:rPr>
            </w:pPr>
            <w:r w:rsidRPr="00275802">
              <w:rPr>
                <w:rFonts w:cs="Arial"/>
                <w:sz w:val="18"/>
                <w:szCs w:val="18"/>
              </w:rPr>
              <w:t>- stofvorming</w:t>
            </w:r>
          </w:p>
          <w:p w14:paraId="0597828E" w14:textId="77777777" w:rsidR="00722F24" w:rsidRPr="00275802" w:rsidRDefault="00722F24" w:rsidP="00722F24">
            <w:pPr>
              <w:rPr>
                <w:rFonts w:cs="Arial"/>
                <w:sz w:val="18"/>
                <w:szCs w:val="18"/>
              </w:rPr>
            </w:pPr>
            <w:r w:rsidRPr="00275802">
              <w:rPr>
                <w:rFonts w:cs="Arial"/>
                <w:sz w:val="18"/>
                <w:szCs w:val="18"/>
              </w:rPr>
              <w:t>- aanrijding</w:t>
            </w:r>
          </w:p>
          <w:p w14:paraId="057060D4" w14:textId="77777777" w:rsidR="004F0201" w:rsidRPr="00275802" w:rsidRDefault="004F0201" w:rsidP="004F0201">
            <w:pPr>
              <w:rPr>
                <w:rFonts w:cs="Arial"/>
                <w:sz w:val="18"/>
                <w:szCs w:val="18"/>
              </w:rPr>
            </w:pPr>
          </w:p>
          <w:p w14:paraId="7813956D" w14:textId="6309058D" w:rsidR="004F0201" w:rsidRPr="00275802" w:rsidRDefault="004F0201" w:rsidP="004F0201">
            <w:pPr>
              <w:jc w:val="right"/>
              <w:rPr>
                <w:sz w:val="18"/>
                <w:szCs w:val="18"/>
              </w:rPr>
            </w:pPr>
          </w:p>
        </w:tc>
        <w:tc>
          <w:tcPr>
            <w:tcW w:w="4536" w:type="dxa"/>
          </w:tcPr>
          <w:p w14:paraId="6C3AFD81" w14:textId="77777777" w:rsidR="00722F24" w:rsidRPr="00275802" w:rsidRDefault="00722F24" w:rsidP="00722F24">
            <w:pPr>
              <w:rPr>
                <w:rFonts w:cs="Arial"/>
                <w:sz w:val="18"/>
                <w:szCs w:val="18"/>
              </w:rPr>
            </w:pPr>
            <w:r w:rsidRPr="00275802">
              <w:rPr>
                <w:rFonts w:cs="Arial"/>
                <w:sz w:val="18"/>
                <w:szCs w:val="18"/>
              </w:rPr>
              <w:t>- maatregelen volgens publicatie 210 CROW</w:t>
            </w:r>
          </w:p>
          <w:p w14:paraId="2E1C2CE9" w14:textId="77777777" w:rsidR="00722F24" w:rsidRPr="00275802" w:rsidRDefault="00722F24" w:rsidP="00722F24">
            <w:pPr>
              <w:rPr>
                <w:rFonts w:cs="Arial"/>
                <w:sz w:val="18"/>
                <w:szCs w:val="18"/>
              </w:rPr>
            </w:pPr>
            <w:r w:rsidRPr="00275802">
              <w:rPr>
                <w:rFonts w:cs="Arial"/>
                <w:sz w:val="18"/>
                <w:szCs w:val="18"/>
              </w:rPr>
              <w:t>- gehoorbescherming</w:t>
            </w:r>
          </w:p>
          <w:p w14:paraId="09F3A19E" w14:textId="77777777" w:rsidR="00722F24" w:rsidRPr="00275802" w:rsidRDefault="00722F24" w:rsidP="00722F24">
            <w:pPr>
              <w:rPr>
                <w:rFonts w:cs="Arial"/>
                <w:sz w:val="18"/>
                <w:szCs w:val="18"/>
              </w:rPr>
            </w:pPr>
            <w:r w:rsidRPr="00275802">
              <w:rPr>
                <w:rFonts w:cs="Arial"/>
                <w:sz w:val="18"/>
                <w:szCs w:val="18"/>
              </w:rPr>
              <w:t>- beschermende kleding</w:t>
            </w:r>
          </w:p>
          <w:p w14:paraId="628BDC00" w14:textId="77777777" w:rsidR="00722F24" w:rsidRPr="00275802" w:rsidRDefault="00722F24" w:rsidP="00722F24">
            <w:pPr>
              <w:rPr>
                <w:rFonts w:cs="Arial"/>
                <w:sz w:val="18"/>
                <w:szCs w:val="18"/>
              </w:rPr>
            </w:pPr>
            <w:r w:rsidRPr="00275802">
              <w:rPr>
                <w:rFonts w:cs="Arial"/>
                <w:sz w:val="18"/>
                <w:szCs w:val="18"/>
              </w:rPr>
              <w:t>- veiligheidsschoenen</w:t>
            </w:r>
          </w:p>
          <w:p w14:paraId="2A83CF48" w14:textId="77777777" w:rsidR="00722F24" w:rsidRPr="00275802" w:rsidRDefault="00722F24" w:rsidP="00722F24">
            <w:pPr>
              <w:rPr>
                <w:rFonts w:cs="Arial"/>
                <w:sz w:val="18"/>
                <w:szCs w:val="18"/>
              </w:rPr>
            </w:pPr>
            <w:r w:rsidRPr="00275802">
              <w:rPr>
                <w:rFonts w:cs="Arial"/>
                <w:sz w:val="18"/>
                <w:szCs w:val="18"/>
              </w:rPr>
              <w:t>- veiligheidshelm</w:t>
            </w:r>
          </w:p>
          <w:p w14:paraId="1DB3CA7C" w14:textId="77777777" w:rsidR="00722F24" w:rsidRPr="00275802" w:rsidRDefault="00722F24" w:rsidP="00722F24">
            <w:pPr>
              <w:rPr>
                <w:rFonts w:cs="Arial"/>
                <w:sz w:val="18"/>
                <w:szCs w:val="18"/>
              </w:rPr>
            </w:pPr>
            <w:r w:rsidRPr="00275802">
              <w:rPr>
                <w:rFonts w:cs="Arial"/>
                <w:sz w:val="18"/>
                <w:szCs w:val="18"/>
              </w:rPr>
              <w:t>- werkafzetting</w:t>
            </w:r>
          </w:p>
          <w:p w14:paraId="156BBBE9" w14:textId="77777777" w:rsidR="00722F24" w:rsidRPr="00275802" w:rsidRDefault="00722F24" w:rsidP="00722F24">
            <w:pPr>
              <w:rPr>
                <w:rFonts w:cs="Arial"/>
                <w:sz w:val="18"/>
                <w:szCs w:val="18"/>
              </w:rPr>
            </w:pPr>
            <w:r w:rsidRPr="00275802">
              <w:rPr>
                <w:rFonts w:cs="Arial"/>
                <w:sz w:val="18"/>
                <w:szCs w:val="18"/>
              </w:rPr>
              <w:t>- stofmaskers</w:t>
            </w:r>
          </w:p>
          <w:p w14:paraId="61148A59" w14:textId="77777777" w:rsidR="00722F24" w:rsidRPr="00275802" w:rsidRDefault="00722F24" w:rsidP="00722F24">
            <w:pPr>
              <w:rPr>
                <w:rFonts w:cs="Arial"/>
                <w:sz w:val="18"/>
                <w:szCs w:val="18"/>
              </w:rPr>
            </w:pPr>
            <w:r w:rsidRPr="00275802">
              <w:rPr>
                <w:rFonts w:cs="Arial"/>
                <w:sz w:val="18"/>
                <w:szCs w:val="18"/>
              </w:rPr>
              <w:t>- materieel met achteruitrijsignalering</w:t>
            </w:r>
          </w:p>
          <w:p w14:paraId="6C0C54B7" w14:textId="77777777" w:rsidR="00722F24" w:rsidRPr="00275802" w:rsidRDefault="00722F24" w:rsidP="00722F24">
            <w:pPr>
              <w:rPr>
                <w:rFonts w:cs="Arial"/>
                <w:sz w:val="18"/>
                <w:szCs w:val="18"/>
              </w:rPr>
            </w:pPr>
            <w:r w:rsidRPr="00275802">
              <w:rPr>
                <w:rFonts w:cs="Arial"/>
                <w:sz w:val="18"/>
                <w:szCs w:val="18"/>
              </w:rPr>
              <w:t>- oogcontact met machinist</w:t>
            </w:r>
          </w:p>
          <w:p w14:paraId="22586558" w14:textId="301AEF43" w:rsidR="00722F24" w:rsidRPr="00275802" w:rsidRDefault="00722F24" w:rsidP="00722F24">
            <w:pPr>
              <w:rPr>
                <w:sz w:val="18"/>
                <w:szCs w:val="18"/>
              </w:rPr>
            </w:pPr>
            <w:r w:rsidRPr="00275802">
              <w:rPr>
                <w:rFonts w:cs="Arial"/>
                <w:sz w:val="18"/>
                <w:szCs w:val="18"/>
              </w:rPr>
              <w:t>- opstellen schollen of freesplan</w:t>
            </w:r>
          </w:p>
        </w:tc>
        <w:tc>
          <w:tcPr>
            <w:tcW w:w="1670" w:type="dxa"/>
          </w:tcPr>
          <w:p w14:paraId="3434A66E" w14:textId="28560CCB" w:rsidR="00722F24" w:rsidRPr="00275802" w:rsidRDefault="00722F24" w:rsidP="00722F24">
            <w:pPr>
              <w:rPr>
                <w:sz w:val="18"/>
                <w:szCs w:val="18"/>
              </w:rPr>
            </w:pPr>
            <w:r w:rsidRPr="00275802">
              <w:rPr>
                <w:rFonts w:cs="Arial"/>
                <w:sz w:val="18"/>
                <w:szCs w:val="18"/>
              </w:rPr>
              <w:t>Nee</w:t>
            </w:r>
          </w:p>
        </w:tc>
      </w:tr>
      <w:tr w:rsidR="00722F24" w14:paraId="7432A2BC" w14:textId="77777777" w:rsidTr="00D639F0">
        <w:tc>
          <w:tcPr>
            <w:tcW w:w="851" w:type="dxa"/>
          </w:tcPr>
          <w:p w14:paraId="01C68A25" w14:textId="0A11ACB4" w:rsidR="00722F24" w:rsidRPr="00275802" w:rsidRDefault="00722F24" w:rsidP="00722F24">
            <w:pPr>
              <w:rPr>
                <w:sz w:val="18"/>
                <w:szCs w:val="18"/>
              </w:rPr>
            </w:pPr>
            <w:r w:rsidRPr="00275802">
              <w:rPr>
                <w:sz w:val="18"/>
                <w:szCs w:val="18"/>
              </w:rPr>
              <w:t>1.3.3.1</w:t>
            </w:r>
          </w:p>
        </w:tc>
        <w:tc>
          <w:tcPr>
            <w:tcW w:w="3260" w:type="dxa"/>
          </w:tcPr>
          <w:p w14:paraId="38AE627E" w14:textId="5F03970A" w:rsidR="00722F24" w:rsidRPr="00275802" w:rsidRDefault="00722F24" w:rsidP="00722F24">
            <w:pPr>
              <w:rPr>
                <w:sz w:val="18"/>
                <w:szCs w:val="18"/>
              </w:rPr>
            </w:pPr>
            <w:r w:rsidRPr="00275802">
              <w:rPr>
                <w:rFonts w:cs="Arial"/>
                <w:sz w:val="18"/>
                <w:szCs w:val="18"/>
              </w:rPr>
              <w:t>Opbreken asfalt</w:t>
            </w:r>
          </w:p>
        </w:tc>
        <w:tc>
          <w:tcPr>
            <w:tcW w:w="3544" w:type="dxa"/>
          </w:tcPr>
          <w:p w14:paraId="15054655" w14:textId="6C26CB63" w:rsidR="00722F24" w:rsidRPr="00275802" w:rsidRDefault="00722F24" w:rsidP="00722F24">
            <w:pPr>
              <w:rPr>
                <w:sz w:val="18"/>
                <w:szCs w:val="18"/>
              </w:rPr>
            </w:pPr>
            <w:r w:rsidRPr="00275802">
              <w:rPr>
                <w:rFonts w:cs="Arial"/>
                <w:sz w:val="18"/>
                <w:szCs w:val="18"/>
              </w:rPr>
              <w:t>Zie 1.3.2</w:t>
            </w:r>
          </w:p>
        </w:tc>
        <w:tc>
          <w:tcPr>
            <w:tcW w:w="4536" w:type="dxa"/>
          </w:tcPr>
          <w:p w14:paraId="0667EB19" w14:textId="14599DB5" w:rsidR="00722F24" w:rsidRPr="00275802" w:rsidRDefault="00722F24" w:rsidP="00722F24">
            <w:pPr>
              <w:rPr>
                <w:sz w:val="18"/>
                <w:szCs w:val="18"/>
              </w:rPr>
            </w:pPr>
            <w:r w:rsidRPr="00275802">
              <w:rPr>
                <w:rFonts w:cs="Arial"/>
                <w:sz w:val="18"/>
                <w:szCs w:val="18"/>
              </w:rPr>
              <w:t>Zie 1.3.2</w:t>
            </w:r>
          </w:p>
        </w:tc>
        <w:tc>
          <w:tcPr>
            <w:tcW w:w="1670" w:type="dxa"/>
          </w:tcPr>
          <w:p w14:paraId="5BB2C4BE" w14:textId="083593A7" w:rsidR="00722F24" w:rsidRPr="00275802" w:rsidRDefault="00722F24" w:rsidP="00722F24">
            <w:pPr>
              <w:rPr>
                <w:sz w:val="18"/>
                <w:szCs w:val="18"/>
              </w:rPr>
            </w:pPr>
            <w:r w:rsidRPr="00275802">
              <w:rPr>
                <w:rFonts w:cs="Arial"/>
                <w:sz w:val="18"/>
                <w:szCs w:val="18"/>
              </w:rPr>
              <w:t>Nee</w:t>
            </w:r>
          </w:p>
        </w:tc>
      </w:tr>
      <w:tr w:rsidR="00722F24" w14:paraId="268FAC07" w14:textId="77777777" w:rsidTr="00D639F0">
        <w:tc>
          <w:tcPr>
            <w:tcW w:w="851" w:type="dxa"/>
          </w:tcPr>
          <w:p w14:paraId="5599EDD9" w14:textId="42F59F9E" w:rsidR="00722F24" w:rsidRPr="00275802" w:rsidRDefault="00722F24" w:rsidP="00722F24">
            <w:pPr>
              <w:rPr>
                <w:sz w:val="18"/>
                <w:szCs w:val="18"/>
              </w:rPr>
            </w:pPr>
            <w:r w:rsidRPr="00275802">
              <w:rPr>
                <w:sz w:val="18"/>
                <w:szCs w:val="18"/>
              </w:rPr>
              <w:t>1.3.3.2</w:t>
            </w:r>
          </w:p>
        </w:tc>
        <w:tc>
          <w:tcPr>
            <w:tcW w:w="3260" w:type="dxa"/>
          </w:tcPr>
          <w:p w14:paraId="0D4678E0" w14:textId="27C634B3" w:rsidR="00722F24" w:rsidRPr="00275802" w:rsidRDefault="00722F24" w:rsidP="00722F24">
            <w:pPr>
              <w:rPr>
                <w:sz w:val="18"/>
                <w:szCs w:val="18"/>
              </w:rPr>
            </w:pPr>
            <w:r w:rsidRPr="00275802">
              <w:rPr>
                <w:rFonts w:cs="Arial"/>
                <w:sz w:val="18"/>
                <w:szCs w:val="18"/>
              </w:rPr>
              <w:t>Frezen asfalt</w:t>
            </w:r>
          </w:p>
        </w:tc>
        <w:tc>
          <w:tcPr>
            <w:tcW w:w="3544" w:type="dxa"/>
          </w:tcPr>
          <w:p w14:paraId="6397D116" w14:textId="275574A6" w:rsidR="00722F24" w:rsidRPr="00275802" w:rsidRDefault="00722F24" w:rsidP="00722F24">
            <w:pPr>
              <w:rPr>
                <w:sz w:val="18"/>
                <w:szCs w:val="18"/>
              </w:rPr>
            </w:pPr>
            <w:r w:rsidRPr="00275802">
              <w:rPr>
                <w:rFonts w:cs="Arial"/>
                <w:sz w:val="18"/>
                <w:szCs w:val="18"/>
              </w:rPr>
              <w:t>Zie 1.3.2</w:t>
            </w:r>
          </w:p>
        </w:tc>
        <w:tc>
          <w:tcPr>
            <w:tcW w:w="4536" w:type="dxa"/>
          </w:tcPr>
          <w:p w14:paraId="523D1D2C" w14:textId="4D03DD5A" w:rsidR="00722F24" w:rsidRPr="00275802" w:rsidRDefault="00722F24" w:rsidP="00722F24">
            <w:pPr>
              <w:rPr>
                <w:sz w:val="18"/>
                <w:szCs w:val="18"/>
              </w:rPr>
            </w:pPr>
            <w:r w:rsidRPr="00275802">
              <w:rPr>
                <w:rFonts w:cs="Arial"/>
                <w:sz w:val="18"/>
                <w:szCs w:val="18"/>
              </w:rPr>
              <w:t>Zie 1.3.2</w:t>
            </w:r>
          </w:p>
        </w:tc>
        <w:tc>
          <w:tcPr>
            <w:tcW w:w="1670" w:type="dxa"/>
          </w:tcPr>
          <w:p w14:paraId="0D94F535" w14:textId="0A6E2139" w:rsidR="00722F24" w:rsidRPr="00275802" w:rsidRDefault="00722F24" w:rsidP="00722F24">
            <w:pPr>
              <w:rPr>
                <w:sz w:val="18"/>
                <w:szCs w:val="18"/>
              </w:rPr>
            </w:pPr>
            <w:r w:rsidRPr="00275802">
              <w:rPr>
                <w:rFonts w:cs="Arial"/>
                <w:sz w:val="18"/>
                <w:szCs w:val="18"/>
              </w:rPr>
              <w:t>Nee</w:t>
            </w:r>
          </w:p>
        </w:tc>
      </w:tr>
      <w:tr w:rsidR="00722F24" w14:paraId="2AC484B0" w14:textId="77777777" w:rsidTr="00D639F0">
        <w:trPr>
          <w:trHeight w:val="1613"/>
        </w:trPr>
        <w:tc>
          <w:tcPr>
            <w:tcW w:w="851" w:type="dxa"/>
          </w:tcPr>
          <w:p w14:paraId="70C73DBD" w14:textId="5F0260F2" w:rsidR="00722F24" w:rsidRPr="00275802" w:rsidRDefault="00722F24" w:rsidP="00722F24">
            <w:pPr>
              <w:rPr>
                <w:sz w:val="18"/>
                <w:szCs w:val="18"/>
              </w:rPr>
            </w:pPr>
            <w:r w:rsidRPr="00275802">
              <w:rPr>
                <w:sz w:val="18"/>
                <w:szCs w:val="18"/>
              </w:rPr>
              <w:lastRenderedPageBreak/>
              <w:t>1.3.3.3</w:t>
            </w:r>
          </w:p>
        </w:tc>
        <w:tc>
          <w:tcPr>
            <w:tcW w:w="3260" w:type="dxa"/>
          </w:tcPr>
          <w:p w14:paraId="26987A84" w14:textId="79E0773D" w:rsidR="00722F24" w:rsidRPr="00275802" w:rsidRDefault="00722F24" w:rsidP="00722F24">
            <w:pPr>
              <w:rPr>
                <w:sz w:val="18"/>
                <w:szCs w:val="18"/>
              </w:rPr>
            </w:pPr>
            <w:proofErr w:type="spellStart"/>
            <w:r w:rsidRPr="00275802">
              <w:rPr>
                <w:rFonts w:cs="Arial"/>
                <w:sz w:val="18"/>
                <w:szCs w:val="18"/>
              </w:rPr>
              <w:t>Teerhoudend</w:t>
            </w:r>
            <w:proofErr w:type="spellEnd"/>
            <w:r w:rsidRPr="00275802">
              <w:rPr>
                <w:rFonts w:cs="Arial"/>
                <w:sz w:val="18"/>
                <w:szCs w:val="18"/>
              </w:rPr>
              <w:t xml:space="preserve"> asfalt</w:t>
            </w:r>
          </w:p>
        </w:tc>
        <w:tc>
          <w:tcPr>
            <w:tcW w:w="3544" w:type="dxa"/>
          </w:tcPr>
          <w:p w14:paraId="1468DC80" w14:textId="77777777" w:rsidR="00722F24" w:rsidRPr="00275802" w:rsidRDefault="00722F24" w:rsidP="00722F24">
            <w:pPr>
              <w:rPr>
                <w:rFonts w:cs="Arial"/>
                <w:sz w:val="18"/>
                <w:szCs w:val="18"/>
              </w:rPr>
            </w:pPr>
            <w:r w:rsidRPr="00275802">
              <w:rPr>
                <w:rFonts w:cs="Arial"/>
                <w:sz w:val="18"/>
                <w:szCs w:val="18"/>
              </w:rPr>
              <w:t>Zie 1.3.2</w:t>
            </w:r>
          </w:p>
          <w:p w14:paraId="15DFC5F6" w14:textId="77777777" w:rsidR="00722F24" w:rsidRPr="00275802" w:rsidRDefault="00722F24" w:rsidP="00722F24">
            <w:pPr>
              <w:rPr>
                <w:rFonts w:cs="Arial"/>
                <w:sz w:val="18"/>
                <w:szCs w:val="18"/>
              </w:rPr>
            </w:pPr>
            <w:r w:rsidRPr="00275802">
              <w:rPr>
                <w:rFonts w:cs="Arial"/>
                <w:sz w:val="18"/>
                <w:szCs w:val="18"/>
              </w:rPr>
              <w:t>- schadelijke dampen</w:t>
            </w:r>
          </w:p>
          <w:p w14:paraId="42A0E15C" w14:textId="44BA2F54" w:rsidR="00722F24" w:rsidRPr="00275802" w:rsidRDefault="00722F24" w:rsidP="00722F24">
            <w:pPr>
              <w:rPr>
                <w:sz w:val="18"/>
                <w:szCs w:val="18"/>
              </w:rPr>
            </w:pPr>
            <w:r w:rsidRPr="00275802">
              <w:rPr>
                <w:rFonts w:cs="Arial"/>
                <w:sz w:val="18"/>
                <w:szCs w:val="18"/>
              </w:rPr>
              <w:t>- huidcontact schadelijke stoffen</w:t>
            </w:r>
          </w:p>
        </w:tc>
        <w:tc>
          <w:tcPr>
            <w:tcW w:w="4536" w:type="dxa"/>
          </w:tcPr>
          <w:p w14:paraId="284FB32B" w14:textId="77777777" w:rsidR="00722F24" w:rsidRPr="00275802" w:rsidRDefault="00722F24" w:rsidP="00722F24">
            <w:pPr>
              <w:rPr>
                <w:rFonts w:cs="Arial"/>
                <w:sz w:val="18"/>
                <w:szCs w:val="18"/>
              </w:rPr>
            </w:pPr>
            <w:r w:rsidRPr="00275802">
              <w:rPr>
                <w:rFonts w:cs="Arial"/>
                <w:sz w:val="18"/>
                <w:szCs w:val="18"/>
              </w:rPr>
              <w:t>Zie 1.3.2</w:t>
            </w:r>
          </w:p>
          <w:p w14:paraId="14993A90" w14:textId="77777777" w:rsidR="00722F24" w:rsidRPr="00275802" w:rsidRDefault="00722F24" w:rsidP="00722F24">
            <w:pPr>
              <w:rPr>
                <w:rFonts w:cs="Arial"/>
                <w:sz w:val="18"/>
                <w:szCs w:val="18"/>
              </w:rPr>
            </w:pPr>
            <w:r w:rsidRPr="00275802">
              <w:rPr>
                <w:rFonts w:cs="Arial"/>
                <w:sz w:val="18"/>
                <w:szCs w:val="18"/>
              </w:rPr>
              <w:t>- maskers met filter</w:t>
            </w:r>
          </w:p>
          <w:p w14:paraId="556853CB" w14:textId="77777777" w:rsidR="00722F24" w:rsidRPr="00275802" w:rsidRDefault="00722F24" w:rsidP="00722F24">
            <w:pPr>
              <w:rPr>
                <w:rFonts w:cs="Arial"/>
                <w:sz w:val="18"/>
                <w:szCs w:val="18"/>
              </w:rPr>
            </w:pPr>
            <w:r w:rsidRPr="00275802">
              <w:rPr>
                <w:rFonts w:cs="Arial"/>
                <w:sz w:val="18"/>
                <w:szCs w:val="18"/>
              </w:rPr>
              <w:t>- handschoenen</w:t>
            </w:r>
          </w:p>
          <w:p w14:paraId="1E637667" w14:textId="77777777" w:rsidR="00722F24" w:rsidRPr="00275802" w:rsidRDefault="00722F24" w:rsidP="00722F24">
            <w:pPr>
              <w:rPr>
                <w:rFonts w:cs="Arial"/>
                <w:sz w:val="18"/>
                <w:szCs w:val="18"/>
              </w:rPr>
            </w:pPr>
            <w:r w:rsidRPr="00275802">
              <w:rPr>
                <w:rFonts w:cs="Arial"/>
                <w:sz w:val="18"/>
                <w:szCs w:val="18"/>
              </w:rPr>
              <w:t>- opstellen schollen of freesplan</w:t>
            </w:r>
          </w:p>
          <w:p w14:paraId="30F2643C" w14:textId="68C21738" w:rsidR="00722F24" w:rsidRPr="00275802" w:rsidRDefault="00722F24" w:rsidP="00722F24">
            <w:pPr>
              <w:rPr>
                <w:sz w:val="18"/>
                <w:szCs w:val="18"/>
              </w:rPr>
            </w:pPr>
            <w:r w:rsidRPr="00275802">
              <w:rPr>
                <w:rFonts w:cs="Arial"/>
                <w:sz w:val="18"/>
                <w:szCs w:val="18"/>
              </w:rPr>
              <w:t>- Stofbestrijding</w:t>
            </w:r>
          </w:p>
        </w:tc>
        <w:tc>
          <w:tcPr>
            <w:tcW w:w="1670" w:type="dxa"/>
          </w:tcPr>
          <w:p w14:paraId="5DFC1528" w14:textId="3DFD39FC" w:rsidR="00722F24" w:rsidRPr="00722F24" w:rsidRDefault="00722F24" w:rsidP="00722F24">
            <w:pPr>
              <w:rPr>
                <w:szCs w:val="16"/>
              </w:rPr>
            </w:pPr>
            <w:r w:rsidRPr="00722F24">
              <w:rPr>
                <w:rFonts w:cs="Arial"/>
                <w:szCs w:val="16"/>
              </w:rPr>
              <w:t>Nee</w:t>
            </w:r>
          </w:p>
        </w:tc>
      </w:tr>
      <w:tr w:rsidR="00722F24" w14:paraId="457ED3BD" w14:textId="77777777" w:rsidTr="00D639F0">
        <w:tc>
          <w:tcPr>
            <w:tcW w:w="851" w:type="dxa"/>
          </w:tcPr>
          <w:p w14:paraId="50230FA8" w14:textId="5477B1E4" w:rsidR="00722F24" w:rsidRPr="00DA2DB5" w:rsidRDefault="00722F24" w:rsidP="00722F24">
            <w:pPr>
              <w:rPr>
                <w:sz w:val="18"/>
                <w:szCs w:val="18"/>
              </w:rPr>
            </w:pPr>
            <w:r w:rsidRPr="00DA2DB5">
              <w:rPr>
                <w:sz w:val="18"/>
                <w:szCs w:val="18"/>
              </w:rPr>
              <w:t>1.4.1</w:t>
            </w:r>
          </w:p>
        </w:tc>
        <w:tc>
          <w:tcPr>
            <w:tcW w:w="3260" w:type="dxa"/>
          </w:tcPr>
          <w:p w14:paraId="6C1C70F4" w14:textId="334B528D" w:rsidR="00722F24" w:rsidRPr="00DA2DB5" w:rsidRDefault="00722F24" w:rsidP="00722F24">
            <w:pPr>
              <w:rPr>
                <w:sz w:val="18"/>
                <w:szCs w:val="18"/>
              </w:rPr>
            </w:pPr>
            <w:r w:rsidRPr="00DA2DB5">
              <w:rPr>
                <w:rFonts w:cs="Arial"/>
                <w:sz w:val="18"/>
                <w:szCs w:val="18"/>
              </w:rPr>
              <w:t>Verwijderen afzetpalen</w:t>
            </w:r>
          </w:p>
        </w:tc>
        <w:tc>
          <w:tcPr>
            <w:tcW w:w="3544" w:type="dxa"/>
          </w:tcPr>
          <w:p w14:paraId="35B695DD" w14:textId="77777777" w:rsidR="00722F24" w:rsidRPr="00DA2DB5" w:rsidRDefault="00722F24" w:rsidP="00722F24">
            <w:pPr>
              <w:rPr>
                <w:rFonts w:cs="Arial"/>
                <w:sz w:val="18"/>
                <w:szCs w:val="18"/>
              </w:rPr>
            </w:pPr>
            <w:r w:rsidRPr="00DA2DB5">
              <w:rPr>
                <w:rFonts w:cs="Arial"/>
                <w:sz w:val="18"/>
                <w:szCs w:val="18"/>
              </w:rPr>
              <w:t>- letsel t.g.v. scherpe/uitstekende delen</w:t>
            </w:r>
          </w:p>
          <w:p w14:paraId="38A00BCA" w14:textId="77777777" w:rsidR="00722F24" w:rsidRPr="00DA2DB5" w:rsidRDefault="00722F24" w:rsidP="00722F24">
            <w:pPr>
              <w:rPr>
                <w:rFonts w:cs="Arial"/>
                <w:sz w:val="18"/>
                <w:szCs w:val="18"/>
              </w:rPr>
            </w:pPr>
            <w:r w:rsidRPr="00DA2DB5">
              <w:rPr>
                <w:rFonts w:cs="Arial"/>
                <w:sz w:val="18"/>
                <w:szCs w:val="18"/>
              </w:rPr>
              <w:t>- letsel t.g.v. vallen/kantelen materialen</w:t>
            </w:r>
          </w:p>
          <w:p w14:paraId="71E617AF" w14:textId="77777777" w:rsidR="00722F24" w:rsidRPr="00DA2DB5" w:rsidRDefault="00722F24" w:rsidP="00722F24">
            <w:pPr>
              <w:rPr>
                <w:rFonts w:cs="Arial"/>
                <w:sz w:val="18"/>
                <w:szCs w:val="18"/>
              </w:rPr>
            </w:pPr>
            <w:r w:rsidRPr="00DA2DB5">
              <w:rPr>
                <w:rFonts w:cs="Arial"/>
                <w:sz w:val="18"/>
                <w:szCs w:val="18"/>
              </w:rPr>
              <w:t>- aanrijding</w:t>
            </w:r>
          </w:p>
          <w:p w14:paraId="2D2A92B5" w14:textId="77777777" w:rsidR="00722F24" w:rsidRPr="00DA2DB5" w:rsidRDefault="00722F24" w:rsidP="00722F24">
            <w:pPr>
              <w:rPr>
                <w:rFonts w:cs="Arial"/>
                <w:sz w:val="18"/>
                <w:szCs w:val="18"/>
              </w:rPr>
            </w:pPr>
          </w:p>
          <w:p w14:paraId="1A262113" w14:textId="6EF10950" w:rsidR="00722F24" w:rsidRPr="00DA2DB5" w:rsidRDefault="00722F24" w:rsidP="00722F24">
            <w:pPr>
              <w:rPr>
                <w:sz w:val="18"/>
                <w:szCs w:val="18"/>
              </w:rPr>
            </w:pPr>
          </w:p>
        </w:tc>
        <w:tc>
          <w:tcPr>
            <w:tcW w:w="4536" w:type="dxa"/>
          </w:tcPr>
          <w:p w14:paraId="7901BC52" w14:textId="77777777" w:rsidR="00722F24" w:rsidRPr="00DA2DB5" w:rsidRDefault="00722F24" w:rsidP="00722F24">
            <w:pPr>
              <w:rPr>
                <w:rFonts w:cs="Arial"/>
                <w:sz w:val="18"/>
                <w:szCs w:val="18"/>
              </w:rPr>
            </w:pPr>
            <w:r w:rsidRPr="00DA2DB5">
              <w:rPr>
                <w:rFonts w:cs="Arial"/>
                <w:sz w:val="18"/>
                <w:szCs w:val="18"/>
              </w:rPr>
              <w:t>- beschermende kleding</w:t>
            </w:r>
          </w:p>
          <w:p w14:paraId="52A29517" w14:textId="77777777" w:rsidR="00722F24" w:rsidRPr="00DA2DB5" w:rsidRDefault="00722F24" w:rsidP="00722F24">
            <w:pPr>
              <w:rPr>
                <w:rFonts w:cs="Arial"/>
                <w:sz w:val="18"/>
                <w:szCs w:val="18"/>
              </w:rPr>
            </w:pPr>
            <w:r w:rsidRPr="00DA2DB5">
              <w:rPr>
                <w:rFonts w:cs="Arial"/>
                <w:sz w:val="18"/>
                <w:szCs w:val="18"/>
              </w:rPr>
              <w:t>- veiligheidsschoenen</w:t>
            </w:r>
          </w:p>
          <w:p w14:paraId="423E8493" w14:textId="77777777" w:rsidR="00722F24" w:rsidRPr="00DA2DB5" w:rsidRDefault="00722F24" w:rsidP="00722F24">
            <w:pPr>
              <w:rPr>
                <w:rFonts w:cs="Arial"/>
                <w:sz w:val="18"/>
                <w:szCs w:val="18"/>
              </w:rPr>
            </w:pPr>
            <w:r w:rsidRPr="00DA2DB5">
              <w:rPr>
                <w:rFonts w:cs="Arial"/>
                <w:sz w:val="18"/>
                <w:szCs w:val="18"/>
              </w:rPr>
              <w:t>- veiligheidshelm</w:t>
            </w:r>
          </w:p>
          <w:p w14:paraId="7370C07C" w14:textId="77777777" w:rsidR="00722F24" w:rsidRPr="00DA2DB5" w:rsidRDefault="00722F24" w:rsidP="00722F24">
            <w:pPr>
              <w:rPr>
                <w:rFonts w:cs="Arial"/>
                <w:sz w:val="18"/>
                <w:szCs w:val="18"/>
              </w:rPr>
            </w:pPr>
            <w:r w:rsidRPr="00DA2DB5">
              <w:rPr>
                <w:rFonts w:cs="Arial"/>
                <w:sz w:val="18"/>
                <w:szCs w:val="18"/>
              </w:rPr>
              <w:t>- afschermen scherpe/uitstekende delen</w:t>
            </w:r>
          </w:p>
          <w:p w14:paraId="47954105" w14:textId="77777777" w:rsidR="00722F24" w:rsidRPr="00DA2DB5" w:rsidRDefault="00722F24" w:rsidP="00722F24">
            <w:pPr>
              <w:rPr>
                <w:rFonts w:cs="Arial"/>
                <w:sz w:val="18"/>
                <w:szCs w:val="18"/>
              </w:rPr>
            </w:pPr>
            <w:r w:rsidRPr="00DA2DB5">
              <w:rPr>
                <w:rFonts w:cs="Arial"/>
                <w:sz w:val="18"/>
                <w:szCs w:val="18"/>
              </w:rPr>
              <w:t>- gecertificeerde hijsmiddelen en materieel</w:t>
            </w:r>
          </w:p>
          <w:p w14:paraId="43EC2CEA" w14:textId="77777777" w:rsidR="00722F24" w:rsidRPr="00DA2DB5" w:rsidRDefault="00722F24" w:rsidP="00722F24">
            <w:pPr>
              <w:rPr>
                <w:rFonts w:cs="Arial"/>
                <w:sz w:val="18"/>
                <w:szCs w:val="18"/>
              </w:rPr>
            </w:pPr>
            <w:r w:rsidRPr="00DA2DB5">
              <w:rPr>
                <w:rFonts w:cs="Arial"/>
                <w:sz w:val="18"/>
                <w:szCs w:val="18"/>
              </w:rPr>
              <w:t>- werkafzetting</w:t>
            </w:r>
          </w:p>
          <w:p w14:paraId="5683ED84" w14:textId="77777777" w:rsidR="00722F24" w:rsidRPr="00DA2DB5" w:rsidRDefault="00722F24" w:rsidP="00722F24">
            <w:pPr>
              <w:rPr>
                <w:rFonts w:cs="Arial"/>
                <w:sz w:val="18"/>
                <w:szCs w:val="18"/>
              </w:rPr>
            </w:pPr>
            <w:r w:rsidRPr="00DA2DB5">
              <w:rPr>
                <w:rFonts w:cs="Arial"/>
                <w:sz w:val="18"/>
                <w:szCs w:val="18"/>
              </w:rPr>
              <w:t>- materieel met achteruitrijsignalering</w:t>
            </w:r>
          </w:p>
          <w:p w14:paraId="43CFA70D" w14:textId="1E3BB8FF" w:rsidR="00722F24" w:rsidRPr="00DA2DB5" w:rsidRDefault="00722F24" w:rsidP="00722F24">
            <w:pPr>
              <w:rPr>
                <w:sz w:val="18"/>
                <w:szCs w:val="18"/>
              </w:rPr>
            </w:pPr>
            <w:r w:rsidRPr="00DA2DB5">
              <w:rPr>
                <w:rFonts w:cs="Arial"/>
                <w:sz w:val="18"/>
                <w:szCs w:val="18"/>
              </w:rPr>
              <w:t>- oogcontact met machinist</w:t>
            </w:r>
          </w:p>
        </w:tc>
        <w:tc>
          <w:tcPr>
            <w:tcW w:w="1670" w:type="dxa"/>
          </w:tcPr>
          <w:p w14:paraId="10486CB3" w14:textId="36A64DD1" w:rsidR="00722F24" w:rsidRPr="00DA2DB5" w:rsidRDefault="00722F24" w:rsidP="00722F24">
            <w:pPr>
              <w:rPr>
                <w:sz w:val="18"/>
                <w:szCs w:val="18"/>
              </w:rPr>
            </w:pPr>
            <w:r w:rsidRPr="00DA2DB5">
              <w:rPr>
                <w:rFonts w:cs="Arial"/>
                <w:sz w:val="18"/>
                <w:szCs w:val="18"/>
              </w:rPr>
              <w:t>Nee</w:t>
            </w:r>
          </w:p>
        </w:tc>
      </w:tr>
      <w:tr w:rsidR="00722F24" w14:paraId="172CA590" w14:textId="77777777" w:rsidTr="00D639F0">
        <w:tc>
          <w:tcPr>
            <w:tcW w:w="851" w:type="dxa"/>
          </w:tcPr>
          <w:p w14:paraId="004168A8" w14:textId="543CECD7" w:rsidR="00722F24" w:rsidRPr="00DA2DB5" w:rsidRDefault="00722F24" w:rsidP="00722F24">
            <w:pPr>
              <w:rPr>
                <w:sz w:val="18"/>
                <w:szCs w:val="18"/>
              </w:rPr>
            </w:pPr>
            <w:r w:rsidRPr="00DA2DB5">
              <w:rPr>
                <w:sz w:val="18"/>
                <w:szCs w:val="18"/>
              </w:rPr>
              <w:t>1.4.2</w:t>
            </w:r>
          </w:p>
        </w:tc>
        <w:tc>
          <w:tcPr>
            <w:tcW w:w="3260" w:type="dxa"/>
          </w:tcPr>
          <w:p w14:paraId="68589F83" w14:textId="51CD96B7" w:rsidR="00722F24" w:rsidRPr="00DA2DB5" w:rsidRDefault="00722F24" w:rsidP="00722F24">
            <w:pPr>
              <w:rPr>
                <w:rFonts w:cs="Arial"/>
                <w:sz w:val="18"/>
                <w:szCs w:val="18"/>
              </w:rPr>
            </w:pPr>
            <w:r w:rsidRPr="00DA2DB5">
              <w:rPr>
                <w:rFonts w:cs="Arial"/>
                <w:sz w:val="18"/>
                <w:szCs w:val="18"/>
              </w:rPr>
              <w:t>Verwijderen bebording</w:t>
            </w:r>
          </w:p>
        </w:tc>
        <w:tc>
          <w:tcPr>
            <w:tcW w:w="3544" w:type="dxa"/>
          </w:tcPr>
          <w:p w14:paraId="2AEC646C" w14:textId="571BBB54" w:rsidR="00722F24" w:rsidRPr="00DA2DB5" w:rsidRDefault="00722F24" w:rsidP="00722F24">
            <w:pPr>
              <w:rPr>
                <w:rFonts w:cs="Arial"/>
                <w:sz w:val="18"/>
                <w:szCs w:val="18"/>
              </w:rPr>
            </w:pPr>
            <w:r w:rsidRPr="00DA2DB5">
              <w:rPr>
                <w:rFonts w:cs="Arial"/>
                <w:sz w:val="18"/>
                <w:szCs w:val="18"/>
              </w:rPr>
              <w:t>Zie 1.4.1</w:t>
            </w:r>
          </w:p>
        </w:tc>
        <w:tc>
          <w:tcPr>
            <w:tcW w:w="4536" w:type="dxa"/>
          </w:tcPr>
          <w:p w14:paraId="49D54073" w14:textId="5DEE5EFA" w:rsidR="00722F24" w:rsidRPr="00DA2DB5" w:rsidRDefault="00722F24" w:rsidP="00722F24">
            <w:pPr>
              <w:rPr>
                <w:rFonts w:cs="Arial"/>
                <w:sz w:val="18"/>
                <w:szCs w:val="18"/>
              </w:rPr>
            </w:pPr>
            <w:r w:rsidRPr="00DA2DB5">
              <w:rPr>
                <w:rFonts w:cs="Arial"/>
                <w:sz w:val="18"/>
                <w:szCs w:val="18"/>
              </w:rPr>
              <w:t>Zie 1.4.1</w:t>
            </w:r>
          </w:p>
        </w:tc>
        <w:tc>
          <w:tcPr>
            <w:tcW w:w="1670" w:type="dxa"/>
          </w:tcPr>
          <w:p w14:paraId="151664FB" w14:textId="141C9884" w:rsidR="00722F24" w:rsidRPr="00DA2DB5" w:rsidRDefault="00C04067" w:rsidP="00722F24">
            <w:pPr>
              <w:rPr>
                <w:rFonts w:cs="Arial"/>
                <w:sz w:val="18"/>
                <w:szCs w:val="18"/>
              </w:rPr>
            </w:pPr>
            <w:r>
              <w:rPr>
                <w:sz w:val="18"/>
                <w:szCs w:val="18"/>
              </w:rPr>
              <w:t>Nee</w:t>
            </w:r>
          </w:p>
        </w:tc>
      </w:tr>
      <w:tr w:rsidR="00722F24" w14:paraId="53560121" w14:textId="77777777" w:rsidTr="00D639F0">
        <w:tc>
          <w:tcPr>
            <w:tcW w:w="851" w:type="dxa"/>
          </w:tcPr>
          <w:p w14:paraId="5E52B3C8" w14:textId="5AB773B4" w:rsidR="00722F24" w:rsidRPr="00DA2DB5" w:rsidRDefault="00722F24" w:rsidP="00722F24">
            <w:pPr>
              <w:rPr>
                <w:sz w:val="18"/>
                <w:szCs w:val="18"/>
              </w:rPr>
            </w:pPr>
            <w:r w:rsidRPr="00DA2DB5">
              <w:rPr>
                <w:sz w:val="18"/>
                <w:szCs w:val="18"/>
              </w:rPr>
              <w:t>1.4.3</w:t>
            </w:r>
          </w:p>
        </w:tc>
        <w:tc>
          <w:tcPr>
            <w:tcW w:w="3260" w:type="dxa"/>
          </w:tcPr>
          <w:p w14:paraId="25C7DE25" w14:textId="56E888DE" w:rsidR="00722F24" w:rsidRPr="00DA2DB5" w:rsidRDefault="00722F24" w:rsidP="00722F24">
            <w:pPr>
              <w:rPr>
                <w:rFonts w:cs="Arial"/>
                <w:sz w:val="18"/>
                <w:szCs w:val="18"/>
              </w:rPr>
            </w:pPr>
            <w:r w:rsidRPr="00DA2DB5">
              <w:rPr>
                <w:rFonts w:cs="Arial"/>
                <w:sz w:val="18"/>
                <w:szCs w:val="18"/>
              </w:rPr>
              <w:t>Verwijderen straatmeubilair</w:t>
            </w:r>
          </w:p>
        </w:tc>
        <w:tc>
          <w:tcPr>
            <w:tcW w:w="3544" w:type="dxa"/>
          </w:tcPr>
          <w:p w14:paraId="7FA1E6C9" w14:textId="31D79F5D" w:rsidR="00722F24" w:rsidRPr="00DA2DB5" w:rsidRDefault="00722F24" w:rsidP="00722F24">
            <w:pPr>
              <w:rPr>
                <w:rFonts w:cs="Arial"/>
                <w:sz w:val="18"/>
                <w:szCs w:val="18"/>
              </w:rPr>
            </w:pPr>
            <w:r w:rsidRPr="00DA2DB5">
              <w:rPr>
                <w:rFonts w:cs="Arial"/>
                <w:sz w:val="18"/>
                <w:szCs w:val="18"/>
              </w:rPr>
              <w:t>Zie 1.4.1</w:t>
            </w:r>
          </w:p>
        </w:tc>
        <w:tc>
          <w:tcPr>
            <w:tcW w:w="4536" w:type="dxa"/>
          </w:tcPr>
          <w:p w14:paraId="011FB9D0" w14:textId="38099026" w:rsidR="00722F24" w:rsidRPr="00DA2DB5" w:rsidRDefault="00722F24" w:rsidP="00722F24">
            <w:pPr>
              <w:rPr>
                <w:rFonts w:cs="Arial"/>
                <w:sz w:val="18"/>
                <w:szCs w:val="18"/>
              </w:rPr>
            </w:pPr>
            <w:r w:rsidRPr="00DA2DB5">
              <w:rPr>
                <w:rFonts w:cs="Arial"/>
                <w:sz w:val="18"/>
                <w:szCs w:val="18"/>
              </w:rPr>
              <w:t>Zie 1.4.1</w:t>
            </w:r>
          </w:p>
        </w:tc>
        <w:tc>
          <w:tcPr>
            <w:tcW w:w="1670" w:type="dxa"/>
          </w:tcPr>
          <w:p w14:paraId="39281FBA" w14:textId="4B1FF7C7" w:rsidR="00722F24" w:rsidRPr="00DA2DB5" w:rsidRDefault="00C04067" w:rsidP="00722F24">
            <w:pPr>
              <w:rPr>
                <w:rFonts w:cs="Arial"/>
                <w:sz w:val="18"/>
                <w:szCs w:val="18"/>
              </w:rPr>
            </w:pPr>
            <w:r>
              <w:rPr>
                <w:sz w:val="18"/>
                <w:szCs w:val="18"/>
              </w:rPr>
              <w:t>Nee</w:t>
            </w:r>
          </w:p>
        </w:tc>
      </w:tr>
      <w:tr w:rsidR="00722F24" w14:paraId="58D3E4FC" w14:textId="77777777" w:rsidTr="00D639F0">
        <w:tc>
          <w:tcPr>
            <w:tcW w:w="851" w:type="dxa"/>
          </w:tcPr>
          <w:p w14:paraId="2805DEF0" w14:textId="26DE4E86" w:rsidR="00722F24" w:rsidRPr="00DA2DB5" w:rsidRDefault="00722F24" w:rsidP="00722F24">
            <w:pPr>
              <w:rPr>
                <w:sz w:val="18"/>
                <w:szCs w:val="18"/>
              </w:rPr>
            </w:pPr>
            <w:r w:rsidRPr="00DA2DB5">
              <w:rPr>
                <w:sz w:val="18"/>
                <w:szCs w:val="18"/>
              </w:rPr>
              <w:t>1.4.4</w:t>
            </w:r>
          </w:p>
        </w:tc>
        <w:tc>
          <w:tcPr>
            <w:tcW w:w="3260" w:type="dxa"/>
          </w:tcPr>
          <w:p w14:paraId="044653D0" w14:textId="2C73875D" w:rsidR="00722F24" w:rsidRPr="00DA2DB5" w:rsidRDefault="00722F24" w:rsidP="00722F24">
            <w:pPr>
              <w:rPr>
                <w:rFonts w:cs="Arial"/>
                <w:sz w:val="18"/>
                <w:szCs w:val="18"/>
              </w:rPr>
            </w:pPr>
            <w:r w:rsidRPr="00DA2DB5">
              <w:rPr>
                <w:rFonts w:cs="Arial"/>
                <w:sz w:val="18"/>
                <w:szCs w:val="18"/>
              </w:rPr>
              <w:t>Verwijderen hekwerken</w:t>
            </w:r>
          </w:p>
        </w:tc>
        <w:tc>
          <w:tcPr>
            <w:tcW w:w="3544" w:type="dxa"/>
          </w:tcPr>
          <w:p w14:paraId="190A1600" w14:textId="671CB441" w:rsidR="00722F24" w:rsidRPr="00DA2DB5" w:rsidRDefault="00722F24" w:rsidP="00722F24">
            <w:pPr>
              <w:rPr>
                <w:rFonts w:cs="Arial"/>
                <w:sz w:val="18"/>
                <w:szCs w:val="18"/>
              </w:rPr>
            </w:pPr>
            <w:r w:rsidRPr="00DA2DB5">
              <w:rPr>
                <w:rFonts w:cs="Arial"/>
                <w:sz w:val="18"/>
                <w:szCs w:val="18"/>
              </w:rPr>
              <w:t>Zie 1.4.1</w:t>
            </w:r>
          </w:p>
        </w:tc>
        <w:tc>
          <w:tcPr>
            <w:tcW w:w="4536" w:type="dxa"/>
          </w:tcPr>
          <w:p w14:paraId="32FAC3C2" w14:textId="533C07AA" w:rsidR="00722F24" w:rsidRPr="00DA2DB5" w:rsidRDefault="00722F24" w:rsidP="00722F24">
            <w:pPr>
              <w:rPr>
                <w:rFonts w:cs="Arial"/>
                <w:sz w:val="18"/>
                <w:szCs w:val="18"/>
              </w:rPr>
            </w:pPr>
            <w:r w:rsidRPr="00DA2DB5">
              <w:rPr>
                <w:rFonts w:cs="Arial"/>
                <w:sz w:val="18"/>
                <w:szCs w:val="18"/>
              </w:rPr>
              <w:t>Zie 1.4.1</w:t>
            </w:r>
          </w:p>
        </w:tc>
        <w:tc>
          <w:tcPr>
            <w:tcW w:w="1670" w:type="dxa"/>
          </w:tcPr>
          <w:p w14:paraId="5934C76F" w14:textId="40FEEDBC" w:rsidR="00722F24" w:rsidRPr="00DA2DB5" w:rsidRDefault="00722F24" w:rsidP="00722F24">
            <w:pPr>
              <w:rPr>
                <w:rFonts w:cs="Arial"/>
                <w:sz w:val="18"/>
                <w:szCs w:val="18"/>
              </w:rPr>
            </w:pPr>
            <w:r w:rsidRPr="00DA2DB5">
              <w:rPr>
                <w:rFonts w:cs="Arial"/>
                <w:sz w:val="18"/>
                <w:szCs w:val="18"/>
              </w:rPr>
              <w:t>Nee</w:t>
            </w:r>
          </w:p>
        </w:tc>
      </w:tr>
      <w:tr w:rsidR="00722F24" w14:paraId="0082BD7A" w14:textId="77777777" w:rsidTr="00D639F0">
        <w:tc>
          <w:tcPr>
            <w:tcW w:w="851" w:type="dxa"/>
          </w:tcPr>
          <w:p w14:paraId="1948A16C" w14:textId="2671FCE4" w:rsidR="00722F24" w:rsidRPr="00DA2DB5" w:rsidRDefault="00722F24" w:rsidP="00722F24">
            <w:pPr>
              <w:rPr>
                <w:sz w:val="18"/>
                <w:szCs w:val="18"/>
              </w:rPr>
            </w:pPr>
            <w:r w:rsidRPr="00DA2DB5">
              <w:rPr>
                <w:sz w:val="18"/>
                <w:szCs w:val="18"/>
              </w:rPr>
              <w:t>1.5</w:t>
            </w:r>
          </w:p>
        </w:tc>
        <w:tc>
          <w:tcPr>
            <w:tcW w:w="3260" w:type="dxa"/>
          </w:tcPr>
          <w:p w14:paraId="1265719F" w14:textId="0EF30B22" w:rsidR="00722F24" w:rsidRPr="00DA2DB5" w:rsidRDefault="00722F24" w:rsidP="00722F24">
            <w:pPr>
              <w:rPr>
                <w:rFonts w:cs="Arial"/>
                <w:sz w:val="18"/>
                <w:szCs w:val="18"/>
              </w:rPr>
            </w:pPr>
            <w:r w:rsidRPr="00DA2DB5">
              <w:rPr>
                <w:rFonts w:cs="Arial"/>
                <w:sz w:val="18"/>
                <w:szCs w:val="18"/>
              </w:rPr>
              <w:t>Verwijderen bomen/bosschage</w:t>
            </w:r>
          </w:p>
        </w:tc>
        <w:tc>
          <w:tcPr>
            <w:tcW w:w="3544" w:type="dxa"/>
          </w:tcPr>
          <w:p w14:paraId="1CFED5EB" w14:textId="77777777" w:rsidR="00722F24" w:rsidRPr="00DA2DB5" w:rsidRDefault="00722F24" w:rsidP="00722F24">
            <w:pPr>
              <w:rPr>
                <w:rFonts w:cs="Arial"/>
                <w:sz w:val="18"/>
                <w:szCs w:val="18"/>
              </w:rPr>
            </w:pPr>
            <w:r w:rsidRPr="00DA2DB5">
              <w:rPr>
                <w:rFonts w:cs="Arial"/>
                <w:sz w:val="18"/>
                <w:szCs w:val="18"/>
              </w:rPr>
              <w:t>- gehoorbeschadiging</w:t>
            </w:r>
          </w:p>
          <w:p w14:paraId="7761658B" w14:textId="77777777" w:rsidR="00722F24" w:rsidRPr="00DA2DB5" w:rsidRDefault="00722F24" w:rsidP="00722F24">
            <w:pPr>
              <w:rPr>
                <w:rFonts w:cs="Arial"/>
                <w:sz w:val="18"/>
                <w:szCs w:val="18"/>
              </w:rPr>
            </w:pPr>
            <w:r w:rsidRPr="00DA2DB5">
              <w:rPr>
                <w:rFonts w:cs="Arial"/>
                <w:sz w:val="18"/>
                <w:szCs w:val="18"/>
              </w:rPr>
              <w:t>- letsel t.g.v. wegspringende delen</w:t>
            </w:r>
          </w:p>
          <w:p w14:paraId="6E818925" w14:textId="77777777" w:rsidR="00722F24" w:rsidRPr="00DA2DB5" w:rsidRDefault="00722F24" w:rsidP="00722F24">
            <w:pPr>
              <w:rPr>
                <w:rFonts w:cs="Arial"/>
                <w:sz w:val="18"/>
                <w:szCs w:val="18"/>
              </w:rPr>
            </w:pPr>
            <w:r w:rsidRPr="00DA2DB5">
              <w:rPr>
                <w:rFonts w:cs="Arial"/>
                <w:sz w:val="18"/>
                <w:szCs w:val="18"/>
              </w:rPr>
              <w:t>- letsel t.g.v. zagen met kettingzaag</w:t>
            </w:r>
          </w:p>
          <w:p w14:paraId="7A772FD2" w14:textId="77777777" w:rsidR="00722F24" w:rsidRPr="00DA2DB5" w:rsidRDefault="00722F24" w:rsidP="00722F24">
            <w:pPr>
              <w:rPr>
                <w:rFonts w:cs="Arial"/>
                <w:sz w:val="18"/>
                <w:szCs w:val="18"/>
              </w:rPr>
            </w:pPr>
            <w:r w:rsidRPr="00DA2DB5">
              <w:rPr>
                <w:rFonts w:cs="Arial"/>
                <w:sz w:val="18"/>
                <w:szCs w:val="18"/>
              </w:rPr>
              <w:t>- letsel t.g.v. snijden/knippen</w:t>
            </w:r>
          </w:p>
          <w:p w14:paraId="49729455" w14:textId="77777777" w:rsidR="00722F24" w:rsidRPr="00DA2DB5" w:rsidRDefault="00722F24" w:rsidP="00722F24">
            <w:pPr>
              <w:rPr>
                <w:rFonts w:cs="Arial"/>
                <w:sz w:val="18"/>
                <w:szCs w:val="18"/>
              </w:rPr>
            </w:pPr>
            <w:r w:rsidRPr="00DA2DB5">
              <w:rPr>
                <w:rFonts w:cs="Arial"/>
                <w:sz w:val="18"/>
                <w:szCs w:val="18"/>
              </w:rPr>
              <w:t>- letsel t.g.v. vallen van hoogte</w:t>
            </w:r>
          </w:p>
          <w:p w14:paraId="58C49BE1" w14:textId="4BB16342" w:rsidR="00722F24" w:rsidRPr="00DA2DB5" w:rsidRDefault="00722F24" w:rsidP="00722F24">
            <w:pPr>
              <w:rPr>
                <w:rFonts w:cs="Arial"/>
                <w:sz w:val="18"/>
                <w:szCs w:val="18"/>
              </w:rPr>
            </w:pPr>
            <w:r w:rsidRPr="00DA2DB5">
              <w:rPr>
                <w:rFonts w:cs="Arial"/>
                <w:sz w:val="18"/>
                <w:szCs w:val="18"/>
              </w:rPr>
              <w:t>- letsel t.g.v. vallen/kantelen materialen</w:t>
            </w:r>
          </w:p>
        </w:tc>
        <w:tc>
          <w:tcPr>
            <w:tcW w:w="4536" w:type="dxa"/>
          </w:tcPr>
          <w:p w14:paraId="6F39C7C5" w14:textId="77777777" w:rsidR="00722F24" w:rsidRPr="00DA2DB5" w:rsidRDefault="00722F24" w:rsidP="00722F24">
            <w:pPr>
              <w:rPr>
                <w:rFonts w:cs="Arial"/>
                <w:sz w:val="18"/>
                <w:szCs w:val="18"/>
              </w:rPr>
            </w:pPr>
            <w:r w:rsidRPr="00DA2DB5">
              <w:rPr>
                <w:rFonts w:cs="Arial"/>
                <w:sz w:val="18"/>
                <w:szCs w:val="18"/>
              </w:rPr>
              <w:t>- gehoorbescherming</w:t>
            </w:r>
          </w:p>
          <w:p w14:paraId="16B1C6E2" w14:textId="77777777" w:rsidR="00722F24" w:rsidRPr="00DA2DB5" w:rsidRDefault="00722F24" w:rsidP="00722F24">
            <w:pPr>
              <w:rPr>
                <w:rFonts w:cs="Arial"/>
                <w:sz w:val="18"/>
                <w:szCs w:val="18"/>
              </w:rPr>
            </w:pPr>
            <w:r w:rsidRPr="00DA2DB5">
              <w:rPr>
                <w:rFonts w:cs="Arial"/>
                <w:sz w:val="18"/>
                <w:szCs w:val="18"/>
              </w:rPr>
              <w:t>- beschermende kleding</w:t>
            </w:r>
          </w:p>
          <w:p w14:paraId="3D277862" w14:textId="77777777" w:rsidR="00722F24" w:rsidRPr="00DA2DB5" w:rsidRDefault="00722F24" w:rsidP="00722F24">
            <w:pPr>
              <w:rPr>
                <w:rFonts w:cs="Arial"/>
                <w:sz w:val="18"/>
                <w:szCs w:val="18"/>
              </w:rPr>
            </w:pPr>
            <w:r w:rsidRPr="00DA2DB5">
              <w:rPr>
                <w:rFonts w:cs="Arial"/>
                <w:sz w:val="18"/>
                <w:szCs w:val="18"/>
              </w:rPr>
              <w:t>- veiligheidsschoenen</w:t>
            </w:r>
          </w:p>
          <w:p w14:paraId="2E422EDB" w14:textId="77777777" w:rsidR="00722F24" w:rsidRPr="00DA2DB5" w:rsidRDefault="00722F24" w:rsidP="00722F24">
            <w:pPr>
              <w:rPr>
                <w:rFonts w:cs="Arial"/>
                <w:sz w:val="18"/>
                <w:szCs w:val="18"/>
              </w:rPr>
            </w:pPr>
            <w:r w:rsidRPr="00DA2DB5">
              <w:rPr>
                <w:rFonts w:cs="Arial"/>
                <w:sz w:val="18"/>
                <w:szCs w:val="18"/>
              </w:rPr>
              <w:t>- veiligheidshelm</w:t>
            </w:r>
          </w:p>
          <w:p w14:paraId="3C0C4693" w14:textId="77777777" w:rsidR="00722F24" w:rsidRPr="00DA2DB5" w:rsidRDefault="00722F24" w:rsidP="00722F24">
            <w:pPr>
              <w:rPr>
                <w:rFonts w:cs="Arial"/>
                <w:sz w:val="18"/>
                <w:szCs w:val="18"/>
              </w:rPr>
            </w:pPr>
            <w:r w:rsidRPr="00DA2DB5">
              <w:rPr>
                <w:rFonts w:cs="Arial"/>
                <w:sz w:val="18"/>
                <w:szCs w:val="18"/>
              </w:rPr>
              <w:t>- werkafzetting</w:t>
            </w:r>
          </w:p>
          <w:p w14:paraId="3DFC4607" w14:textId="77777777" w:rsidR="00722F24" w:rsidRPr="00DA2DB5" w:rsidRDefault="00722F24" w:rsidP="00722F24">
            <w:pPr>
              <w:rPr>
                <w:rFonts w:cs="Arial"/>
                <w:sz w:val="18"/>
                <w:szCs w:val="18"/>
              </w:rPr>
            </w:pPr>
            <w:r w:rsidRPr="00DA2DB5">
              <w:rPr>
                <w:rFonts w:cs="Arial"/>
                <w:sz w:val="18"/>
                <w:szCs w:val="18"/>
              </w:rPr>
              <w:t>- zaagbroek</w:t>
            </w:r>
          </w:p>
          <w:p w14:paraId="12173F1B" w14:textId="77777777" w:rsidR="00722F24" w:rsidRPr="00DA2DB5" w:rsidRDefault="00722F24" w:rsidP="00722F24">
            <w:pPr>
              <w:rPr>
                <w:rFonts w:cs="Arial"/>
                <w:sz w:val="18"/>
                <w:szCs w:val="18"/>
              </w:rPr>
            </w:pPr>
            <w:r w:rsidRPr="00DA2DB5">
              <w:rPr>
                <w:rFonts w:cs="Arial"/>
                <w:sz w:val="18"/>
                <w:szCs w:val="18"/>
              </w:rPr>
              <w:t>- handschoenen</w:t>
            </w:r>
          </w:p>
          <w:p w14:paraId="20DCAA01" w14:textId="77777777" w:rsidR="00722F24" w:rsidRPr="00DA2DB5" w:rsidRDefault="00722F24" w:rsidP="00722F24">
            <w:pPr>
              <w:rPr>
                <w:rFonts w:cs="Arial"/>
                <w:sz w:val="18"/>
                <w:szCs w:val="18"/>
              </w:rPr>
            </w:pPr>
            <w:r w:rsidRPr="00DA2DB5">
              <w:rPr>
                <w:rFonts w:cs="Arial"/>
                <w:sz w:val="18"/>
                <w:szCs w:val="18"/>
              </w:rPr>
              <w:t>- klim/valbeveiliging</w:t>
            </w:r>
          </w:p>
          <w:p w14:paraId="099CECA5" w14:textId="4C72AEDF" w:rsidR="00722F24" w:rsidRPr="00DA2DB5" w:rsidRDefault="00722F24" w:rsidP="00722F24">
            <w:pPr>
              <w:rPr>
                <w:rFonts w:cs="Arial"/>
                <w:sz w:val="18"/>
                <w:szCs w:val="18"/>
              </w:rPr>
            </w:pPr>
            <w:r w:rsidRPr="00DA2DB5">
              <w:rPr>
                <w:rFonts w:cs="Arial"/>
                <w:sz w:val="18"/>
                <w:szCs w:val="18"/>
              </w:rPr>
              <w:t>- gecertificeerde hijsmiddelen en materieel</w:t>
            </w:r>
          </w:p>
        </w:tc>
        <w:tc>
          <w:tcPr>
            <w:tcW w:w="1670" w:type="dxa"/>
          </w:tcPr>
          <w:p w14:paraId="642F2A9D" w14:textId="60900296" w:rsidR="00722F24" w:rsidRPr="00DA2DB5" w:rsidRDefault="00B17D12" w:rsidP="00722F24">
            <w:pPr>
              <w:rPr>
                <w:rFonts w:cs="Arial"/>
                <w:sz w:val="18"/>
                <w:szCs w:val="18"/>
              </w:rPr>
            </w:pPr>
            <w:r>
              <w:rPr>
                <w:rFonts w:cs="Arial"/>
                <w:sz w:val="18"/>
                <w:szCs w:val="18"/>
              </w:rPr>
              <w:t>Ja</w:t>
            </w:r>
          </w:p>
        </w:tc>
      </w:tr>
      <w:tr w:rsidR="00722F24" w14:paraId="08BD1CEB" w14:textId="77777777" w:rsidTr="00D639F0">
        <w:tc>
          <w:tcPr>
            <w:tcW w:w="851" w:type="dxa"/>
          </w:tcPr>
          <w:p w14:paraId="32ABAF23" w14:textId="3985881F" w:rsidR="00722F24" w:rsidRPr="00DA2DB5" w:rsidRDefault="00722F24" w:rsidP="00722F24">
            <w:pPr>
              <w:rPr>
                <w:sz w:val="18"/>
                <w:szCs w:val="18"/>
              </w:rPr>
            </w:pPr>
            <w:r w:rsidRPr="00DA2DB5">
              <w:rPr>
                <w:sz w:val="18"/>
                <w:szCs w:val="18"/>
              </w:rPr>
              <w:t>1.6.1</w:t>
            </w:r>
          </w:p>
        </w:tc>
        <w:tc>
          <w:tcPr>
            <w:tcW w:w="3260" w:type="dxa"/>
          </w:tcPr>
          <w:p w14:paraId="7F6AA5EF" w14:textId="5B24B3E9" w:rsidR="00722F24" w:rsidRPr="00DA2DB5" w:rsidRDefault="00722F24" w:rsidP="00722F24">
            <w:pPr>
              <w:rPr>
                <w:rFonts w:cs="Arial"/>
                <w:sz w:val="18"/>
                <w:szCs w:val="18"/>
              </w:rPr>
            </w:pPr>
            <w:r w:rsidRPr="00DA2DB5">
              <w:rPr>
                <w:rFonts w:cs="Arial"/>
                <w:sz w:val="18"/>
                <w:szCs w:val="18"/>
              </w:rPr>
              <w:t>Verwijderen putten/kolken</w:t>
            </w:r>
          </w:p>
        </w:tc>
        <w:tc>
          <w:tcPr>
            <w:tcW w:w="3544" w:type="dxa"/>
          </w:tcPr>
          <w:p w14:paraId="2A16D24E" w14:textId="77777777" w:rsidR="00722F24" w:rsidRPr="00DA2DB5" w:rsidRDefault="00722F24" w:rsidP="00722F24">
            <w:pPr>
              <w:rPr>
                <w:rFonts w:cs="Arial"/>
                <w:sz w:val="18"/>
                <w:szCs w:val="18"/>
              </w:rPr>
            </w:pPr>
            <w:r w:rsidRPr="00DA2DB5">
              <w:rPr>
                <w:rFonts w:cs="Arial"/>
                <w:sz w:val="18"/>
                <w:szCs w:val="18"/>
              </w:rPr>
              <w:t>- gehoorbeschadiging</w:t>
            </w:r>
          </w:p>
          <w:p w14:paraId="488EB9F3" w14:textId="77777777" w:rsidR="00722F24" w:rsidRPr="00DA2DB5" w:rsidRDefault="00722F24" w:rsidP="00722F24">
            <w:pPr>
              <w:rPr>
                <w:rFonts w:cs="Arial"/>
                <w:sz w:val="18"/>
                <w:szCs w:val="18"/>
              </w:rPr>
            </w:pPr>
            <w:r w:rsidRPr="00DA2DB5">
              <w:rPr>
                <w:rFonts w:cs="Arial"/>
                <w:sz w:val="18"/>
                <w:szCs w:val="18"/>
              </w:rPr>
              <w:t>- letsel t.g.v. wegspringende delen</w:t>
            </w:r>
          </w:p>
          <w:p w14:paraId="26808149" w14:textId="77777777" w:rsidR="00722F24" w:rsidRPr="00DA2DB5" w:rsidRDefault="00722F24" w:rsidP="00722F24">
            <w:pPr>
              <w:rPr>
                <w:rFonts w:cs="Arial"/>
                <w:sz w:val="18"/>
                <w:szCs w:val="18"/>
              </w:rPr>
            </w:pPr>
            <w:r w:rsidRPr="00DA2DB5">
              <w:rPr>
                <w:rFonts w:cs="Arial"/>
                <w:sz w:val="18"/>
                <w:szCs w:val="18"/>
              </w:rPr>
              <w:lastRenderedPageBreak/>
              <w:t>- stofvorming</w:t>
            </w:r>
          </w:p>
          <w:p w14:paraId="2AEC977A" w14:textId="77777777" w:rsidR="00722F24" w:rsidRPr="00DA2DB5" w:rsidRDefault="00722F24" w:rsidP="00722F24">
            <w:pPr>
              <w:rPr>
                <w:rFonts w:cs="Arial"/>
                <w:sz w:val="18"/>
                <w:szCs w:val="18"/>
              </w:rPr>
            </w:pPr>
            <w:r w:rsidRPr="00DA2DB5">
              <w:rPr>
                <w:rFonts w:cs="Arial"/>
                <w:sz w:val="18"/>
                <w:szCs w:val="18"/>
              </w:rPr>
              <w:t>- bedelving</w:t>
            </w:r>
          </w:p>
          <w:p w14:paraId="396CAD76" w14:textId="517BE183" w:rsidR="00722F24" w:rsidRPr="00DA2DB5" w:rsidRDefault="00722F24" w:rsidP="00722F24">
            <w:pPr>
              <w:rPr>
                <w:rFonts w:cs="Arial"/>
                <w:sz w:val="18"/>
                <w:szCs w:val="18"/>
              </w:rPr>
            </w:pPr>
            <w:r w:rsidRPr="00DA2DB5">
              <w:rPr>
                <w:rFonts w:cs="Arial"/>
                <w:sz w:val="18"/>
                <w:szCs w:val="18"/>
              </w:rPr>
              <w:t>- schadelijke inhoud</w:t>
            </w:r>
          </w:p>
        </w:tc>
        <w:tc>
          <w:tcPr>
            <w:tcW w:w="4536" w:type="dxa"/>
          </w:tcPr>
          <w:p w14:paraId="18872F4A" w14:textId="77777777" w:rsidR="00722F24" w:rsidRPr="00DA2DB5" w:rsidRDefault="00722F24" w:rsidP="00722F24">
            <w:pPr>
              <w:rPr>
                <w:rFonts w:cs="Arial"/>
                <w:sz w:val="18"/>
                <w:szCs w:val="18"/>
              </w:rPr>
            </w:pPr>
            <w:r w:rsidRPr="00DA2DB5">
              <w:rPr>
                <w:rFonts w:cs="Arial"/>
                <w:sz w:val="18"/>
                <w:szCs w:val="18"/>
              </w:rPr>
              <w:lastRenderedPageBreak/>
              <w:t>- gehoorbescherming</w:t>
            </w:r>
          </w:p>
          <w:p w14:paraId="152DF56A" w14:textId="77777777" w:rsidR="00722F24" w:rsidRPr="00DA2DB5" w:rsidRDefault="00722F24" w:rsidP="00722F24">
            <w:pPr>
              <w:rPr>
                <w:rFonts w:cs="Arial"/>
                <w:sz w:val="18"/>
                <w:szCs w:val="18"/>
              </w:rPr>
            </w:pPr>
            <w:r w:rsidRPr="00DA2DB5">
              <w:rPr>
                <w:rFonts w:cs="Arial"/>
                <w:sz w:val="18"/>
                <w:szCs w:val="18"/>
              </w:rPr>
              <w:t>- beschermende kleding</w:t>
            </w:r>
          </w:p>
          <w:p w14:paraId="1F2C9A95" w14:textId="77777777" w:rsidR="00722F24" w:rsidRPr="00DA2DB5" w:rsidRDefault="00722F24" w:rsidP="00722F24">
            <w:pPr>
              <w:rPr>
                <w:rFonts w:cs="Arial"/>
                <w:sz w:val="18"/>
                <w:szCs w:val="18"/>
              </w:rPr>
            </w:pPr>
            <w:r w:rsidRPr="00DA2DB5">
              <w:rPr>
                <w:rFonts w:cs="Arial"/>
                <w:sz w:val="18"/>
                <w:szCs w:val="18"/>
              </w:rPr>
              <w:lastRenderedPageBreak/>
              <w:t>- veiligheidsschoenen</w:t>
            </w:r>
          </w:p>
          <w:p w14:paraId="0D330D04" w14:textId="77777777" w:rsidR="00722F24" w:rsidRPr="00DA2DB5" w:rsidRDefault="00722F24" w:rsidP="00722F24">
            <w:pPr>
              <w:rPr>
                <w:rFonts w:cs="Arial"/>
                <w:sz w:val="18"/>
                <w:szCs w:val="18"/>
              </w:rPr>
            </w:pPr>
            <w:r w:rsidRPr="00DA2DB5">
              <w:rPr>
                <w:rFonts w:cs="Arial"/>
                <w:sz w:val="18"/>
                <w:szCs w:val="18"/>
              </w:rPr>
              <w:t>- veiligheidshelm</w:t>
            </w:r>
          </w:p>
          <w:p w14:paraId="7A86FF7B" w14:textId="77777777" w:rsidR="00722F24" w:rsidRPr="00DA2DB5" w:rsidRDefault="00722F24" w:rsidP="00722F24">
            <w:pPr>
              <w:rPr>
                <w:rFonts w:cs="Arial"/>
                <w:sz w:val="18"/>
                <w:szCs w:val="18"/>
              </w:rPr>
            </w:pPr>
            <w:r w:rsidRPr="00DA2DB5">
              <w:rPr>
                <w:rFonts w:cs="Arial"/>
                <w:sz w:val="18"/>
                <w:szCs w:val="18"/>
              </w:rPr>
              <w:t>- werkafzetting</w:t>
            </w:r>
          </w:p>
          <w:p w14:paraId="28041842" w14:textId="77777777" w:rsidR="00722F24" w:rsidRPr="00DA2DB5" w:rsidRDefault="00722F24" w:rsidP="00722F24">
            <w:pPr>
              <w:rPr>
                <w:rFonts w:cs="Arial"/>
                <w:sz w:val="18"/>
                <w:szCs w:val="18"/>
              </w:rPr>
            </w:pPr>
            <w:r w:rsidRPr="00DA2DB5">
              <w:rPr>
                <w:rFonts w:cs="Arial"/>
                <w:sz w:val="18"/>
                <w:szCs w:val="18"/>
              </w:rPr>
              <w:t>- stofmaskers</w:t>
            </w:r>
          </w:p>
          <w:p w14:paraId="40235825" w14:textId="77777777" w:rsidR="00722F24" w:rsidRPr="00DA2DB5" w:rsidRDefault="00722F24" w:rsidP="00722F24">
            <w:pPr>
              <w:rPr>
                <w:rFonts w:cs="Arial"/>
                <w:sz w:val="18"/>
                <w:szCs w:val="18"/>
              </w:rPr>
            </w:pPr>
            <w:r w:rsidRPr="00DA2DB5">
              <w:rPr>
                <w:rFonts w:cs="Arial"/>
                <w:sz w:val="18"/>
                <w:szCs w:val="18"/>
              </w:rPr>
              <w:t>- ontgraven onder natuurlijk talud</w:t>
            </w:r>
          </w:p>
          <w:p w14:paraId="19474BD4" w14:textId="26F957D0" w:rsidR="00722F24" w:rsidRPr="00DA2DB5" w:rsidRDefault="00722F24" w:rsidP="00722F24">
            <w:pPr>
              <w:rPr>
                <w:rFonts w:cs="Arial"/>
                <w:sz w:val="18"/>
                <w:szCs w:val="18"/>
              </w:rPr>
            </w:pPr>
            <w:r w:rsidRPr="00DA2DB5">
              <w:rPr>
                <w:rFonts w:cs="Arial"/>
                <w:sz w:val="18"/>
                <w:szCs w:val="18"/>
              </w:rPr>
              <w:t>- sleufbekisting/afstempeling</w:t>
            </w:r>
          </w:p>
        </w:tc>
        <w:tc>
          <w:tcPr>
            <w:tcW w:w="1670" w:type="dxa"/>
          </w:tcPr>
          <w:p w14:paraId="4015E2B1" w14:textId="77777777" w:rsidR="00722F24" w:rsidRDefault="00C04067" w:rsidP="00722F24">
            <w:pPr>
              <w:rPr>
                <w:sz w:val="18"/>
                <w:szCs w:val="18"/>
              </w:rPr>
            </w:pPr>
            <w:r>
              <w:rPr>
                <w:sz w:val="18"/>
                <w:szCs w:val="18"/>
              </w:rPr>
              <w:lastRenderedPageBreak/>
              <w:t>Nee</w:t>
            </w:r>
          </w:p>
          <w:p w14:paraId="5F34D430" w14:textId="2B164AEC" w:rsidR="00C04067" w:rsidRPr="00DA2DB5" w:rsidRDefault="00C04067" w:rsidP="00722F24">
            <w:pPr>
              <w:rPr>
                <w:rFonts w:cs="Arial"/>
                <w:sz w:val="18"/>
                <w:szCs w:val="18"/>
              </w:rPr>
            </w:pPr>
          </w:p>
        </w:tc>
      </w:tr>
      <w:tr w:rsidR="00722F24" w14:paraId="03E685F2" w14:textId="77777777" w:rsidTr="00D639F0">
        <w:tc>
          <w:tcPr>
            <w:tcW w:w="851" w:type="dxa"/>
          </w:tcPr>
          <w:p w14:paraId="5A0B10ED" w14:textId="27B1D647" w:rsidR="00722F24" w:rsidRPr="00DA2DB5" w:rsidRDefault="00722F24" w:rsidP="00722F24">
            <w:pPr>
              <w:rPr>
                <w:sz w:val="18"/>
                <w:szCs w:val="18"/>
              </w:rPr>
            </w:pPr>
            <w:r w:rsidRPr="00DA2DB5">
              <w:rPr>
                <w:sz w:val="18"/>
                <w:szCs w:val="18"/>
              </w:rPr>
              <w:t>1.6.2</w:t>
            </w:r>
          </w:p>
        </w:tc>
        <w:tc>
          <w:tcPr>
            <w:tcW w:w="3260" w:type="dxa"/>
          </w:tcPr>
          <w:p w14:paraId="75953EB8" w14:textId="1820C064" w:rsidR="00722F24" w:rsidRPr="00DA2DB5" w:rsidRDefault="00722F24" w:rsidP="00722F24">
            <w:pPr>
              <w:rPr>
                <w:rFonts w:cs="Arial"/>
                <w:sz w:val="18"/>
                <w:szCs w:val="18"/>
              </w:rPr>
            </w:pPr>
            <w:r w:rsidRPr="00DA2DB5">
              <w:rPr>
                <w:rFonts w:cs="Arial"/>
                <w:sz w:val="18"/>
                <w:szCs w:val="18"/>
              </w:rPr>
              <w:t>Verwijderen leidingwerk</w:t>
            </w:r>
          </w:p>
        </w:tc>
        <w:tc>
          <w:tcPr>
            <w:tcW w:w="3544" w:type="dxa"/>
          </w:tcPr>
          <w:p w14:paraId="799404E3" w14:textId="3B816F34" w:rsidR="00722F24" w:rsidRPr="00DA2DB5" w:rsidRDefault="00722F24" w:rsidP="00722F24">
            <w:pPr>
              <w:rPr>
                <w:rFonts w:cs="Arial"/>
                <w:sz w:val="18"/>
                <w:szCs w:val="18"/>
              </w:rPr>
            </w:pPr>
            <w:r w:rsidRPr="00DA2DB5">
              <w:rPr>
                <w:rFonts w:cs="Arial"/>
                <w:sz w:val="18"/>
                <w:szCs w:val="18"/>
              </w:rPr>
              <w:t>Zie 1.6.1</w:t>
            </w:r>
          </w:p>
        </w:tc>
        <w:tc>
          <w:tcPr>
            <w:tcW w:w="4536" w:type="dxa"/>
          </w:tcPr>
          <w:p w14:paraId="3E8C75F8" w14:textId="6F94048A" w:rsidR="00722F24" w:rsidRPr="00DA2DB5" w:rsidRDefault="00722F24" w:rsidP="00722F24">
            <w:pPr>
              <w:rPr>
                <w:rFonts w:cs="Arial"/>
                <w:sz w:val="18"/>
                <w:szCs w:val="18"/>
              </w:rPr>
            </w:pPr>
            <w:r w:rsidRPr="00DA2DB5">
              <w:rPr>
                <w:rFonts w:cs="Arial"/>
                <w:sz w:val="18"/>
                <w:szCs w:val="18"/>
              </w:rPr>
              <w:t>Zie 1.6.1</w:t>
            </w:r>
          </w:p>
        </w:tc>
        <w:tc>
          <w:tcPr>
            <w:tcW w:w="1670" w:type="dxa"/>
          </w:tcPr>
          <w:p w14:paraId="2D968E86" w14:textId="09FD49DC" w:rsidR="00722F24" w:rsidRPr="00DA2DB5" w:rsidRDefault="001D1A5B" w:rsidP="00722F24">
            <w:pPr>
              <w:rPr>
                <w:rFonts w:cs="Arial"/>
                <w:sz w:val="18"/>
                <w:szCs w:val="18"/>
              </w:rPr>
            </w:pPr>
            <w:r>
              <w:rPr>
                <w:sz w:val="18"/>
                <w:szCs w:val="18"/>
              </w:rPr>
              <w:t>Nee</w:t>
            </w:r>
          </w:p>
        </w:tc>
      </w:tr>
      <w:tr w:rsidR="00722F24" w14:paraId="23479C8C" w14:textId="77777777" w:rsidTr="00D639F0">
        <w:tc>
          <w:tcPr>
            <w:tcW w:w="851" w:type="dxa"/>
          </w:tcPr>
          <w:p w14:paraId="4D8AFF0D" w14:textId="19E2E9EE" w:rsidR="00722F24" w:rsidRPr="00DA2DB5" w:rsidRDefault="00722F24" w:rsidP="00722F24">
            <w:pPr>
              <w:rPr>
                <w:sz w:val="18"/>
                <w:szCs w:val="18"/>
              </w:rPr>
            </w:pPr>
            <w:r w:rsidRPr="00DA2DB5">
              <w:rPr>
                <w:sz w:val="18"/>
                <w:szCs w:val="18"/>
              </w:rPr>
              <w:t>1.7</w:t>
            </w:r>
          </w:p>
        </w:tc>
        <w:tc>
          <w:tcPr>
            <w:tcW w:w="3260" w:type="dxa"/>
          </w:tcPr>
          <w:p w14:paraId="68677242" w14:textId="5374D913" w:rsidR="00722F24" w:rsidRPr="00DA2DB5" w:rsidRDefault="00722F24" w:rsidP="00722F24">
            <w:pPr>
              <w:rPr>
                <w:rFonts w:cs="Arial"/>
                <w:sz w:val="18"/>
                <w:szCs w:val="18"/>
              </w:rPr>
            </w:pPr>
            <w:r w:rsidRPr="00DA2DB5">
              <w:rPr>
                <w:rFonts w:cs="Arial"/>
                <w:sz w:val="18"/>
                <w:szCs w:val="18"/>
              </w:rPr>
              <w:t>Verwijderen damwand/beschoeiing</w:t>
            </w:r>
          </w:p>
        </w:tc>
        <w:tc>
          <w:tcPr>
            <w:tcW w:w="3544" w:type="dxa"/>
          </w:tcPr>
          <w:p w14:paraId="44B89CCC" w14:textId="77777777" w:rsidR="00722F24" w:rsidRPr="00DA2DB5" w:rsidRDefault="00722F24" w:rsidP="00722F24">
            <w:pPr>
              <w:rPr>
                <w:rFonts w:cs="Arial"/>
                <w:sz w:val="18"/>
                <w:szCs w:val="18"/>
              </w:rPr>
            </w:pPr>
            <w:r w:rsidRPr="00DA2DB5">
              <w:rPr>
                <w:rFonts w:cs="Arial"/>
                <w:sz w:val="18"/>
                <w:szCs w:val="18"/>
              </w:rPr>
              <w:t>- letsel t.g.v. scherpe/uitstekende delen</w:t>
            </w:r>
          </w:p>
          <w:p w14:paraId="63973454" w14:textId="7964115A" w:rsidR="00722F24" w:rsidRPr="00DA2DB5" w:rsidRDefault="00722F24" w:rsidP="00722F24">
            <w:pPr>
              <w:rPr>
                <w:rFonts w:cs="Arial"/>
                <w:sz w:val="18"/>
                <w:szCs w:val="18"/>
              </w:rPr>
            </w:pPr>
            <w:r w:rsidRPr="00DA2DB5">
              <w:rPr>
                <w:rFonts w:cs="Arial"/>
                <w:sz w:val="18"/>
                <w:szCs w:val="18"/>
              </w:rPr>
              <w:t>- verdrinking</w:t>
            </w:r>
          </w:p>
        </w:tc>
        <w:tc>
          <w:tcPr>
            <w:tcW w:w="4536" w:type="dxa"/>
          </w:tcPr>
          <w:p w14:paraId="0EFAA255" w14:textId="77777777" w:rsidR="00722F24" w:rsidRPr="00DA2DB5" w:rsidRDefault="00722F24" w:rsidP="00722F24">
            <w:pPr>
              <w:rPr>
                <w:rFonts w:cs="Arial"/>
                <w:sz w:val="18"/>
                <w:szCs w:val="18"/>
              </w:rPr>
            </w:pPr>
            <w:r w:rsidRPr="00DA2DB5">
              <w:rPr>
                <w:rFonts w:cs="Arial"/>
                <w:sz w:val="18"/>
                <w:szCs w:val="18"/>
              </w:rPr>
              <w:t>- beschermende kleding</w:t>
            </w:r>
          </w:p>
          <w:p w14:paraId="40325B70" w14:textId="77777777" w:rsidR="00722F24" w:rsidRPr="00DA2DB5" w:rsidRDefault="00722F24" w:rsidP="00722F24">
            <w:pPr>
              <w:rPr>
                <w:rFonts w:cs="Arial"/>
                <w:sz w:val="18"/>
                <w:szCs w:val="18"/>
              </w:rPr>
            </w:pPr>
            <w:r w:rsidRPr="00DA2DB5">
              <w:rPr>
                <w:rFonts w:cs="Arial"/>
                <w:sz w:val="18"/>
                <w:szCs w:val="18"/>
              </w:rPr>
              <w:t>- veiligheidsschoenen</w:t>
            </w:r>
          </w:p>
          <w:p w14:paraId="66EAB93E" w14:textId="77777777" w:rsidR="00722F24" w:rsidRPr="00DA2DB5" w:rsidRDefault="00722F24" w:rsidP="00722F24">
            <w:pPr>
              <w:rPr>
                <w:rFonts w:cs="Arial"/>
                <w:sz w:val="18"/>
                <w:szCs w:val="18"/>
              </w:rPr>
            </w:pPr>
            <w:r w:rsidRPr="00DA2DB5">
              <w:rPr>
                <w:rFonts w:cs="Arial"/>
                <w:sz w:val="18"/>
                <w:szCs w:val="18"/>
              </w:rPr>
              <w:t>- veiligheidshelm</w:t>
            </w:r>
          </w:p>
          <w:p w14:paraId="55D16C65" w14:textId="77777777" w:rsidR="00722F24" w:rsidRPr="00DA2DB5" w:rsidRDefault="00722F24" w:rsidP="00722F24">
            <w:pPr>
              <w:rPr>
                <w:rFonts w:cs="Arial"/>
                <w:sz w:val="18"/>
                <w:szCs w:val="18"/>
              </w:rPr>
            </w:pPr>
            <w:r w:rsidRPr="00DA2DB5">
              <w:rPr>
                <w:rFonts w:cs="Arial"/>
                <w:sz w:val="18"/>
                <w:szCs w:val="18"/>
              </w:rPr>
              <w:t>- afschermen scherpe/uitstekende delen</w:t>
            </w:r>
          </w:p>
          <w:p w14:paraId="5E38359B" w14:textId="77777777" w:rsidR="00722F24" w:rsidRPr="00DA2DB5" w:rsidRDefault="00722F24" w:rsidP="00722F24">
            <w:pPr>
              <w:rPr>
                <w:rFonts w:cs="Arial"/>
                <w:sz w:val="18"/>
                <w:szCs w:val="18"/>
              </w:rPr>
            </w:pPr>
            <w:r w:rsidRPr="00DA2DB5">
              <w:rPr>
                <w:rFonts w:cs="Arial"/>
                <w:sz w:val="18"/>
                <w:szCs w:val="18"/>
              </w:rPr>
              <w:t>- werkafzetting</w:t>
            </w:r>
          </w:p>
          <w:p w14:paraId="2D6D7020" w14:textId="77777777" w:rsidR="00722F24" w:rsidRPr="00DA2DB5" w:rsidRDefault="00722F24" w:rsidP="00722F24">
            <w:pPr>
              <w:rPr>
                <w:rFonts w:cs="Arial"/>
                <w:sz w:val="18"/>
                <w:szCs w:val="18"/>
              </w:rPr>
            </w:pPr>
            <w:r w:rsidRPr="00DA2DB5">
              <w:rPr>
                <w:rFonts w:cs="Arial"/>
                <w:sz w:val="18"/>
                <w:szCs w:val="18"/>
              </w:rPr>
              <w:t>- inzet personeel met zwemdiploma</w:t>
            </w:r>
          </w:p>
          <w:p w14:paraId="3ABF5900" w14:textId="5A7335EB" w:rsidR="00722F24" w:rsidRPr="00DA2DB5" w:rsidRDefault="00722F24" w:rsidP="00722F24">
            <w:pPr>
              <w:rPr>
                <w:rFonts w:cs="Arial"/>
                <w:sz w:val="18"/>
                <w:szCs w:val="18"/>
              </w:rPr>
            </w:pPr>
            <w:r w:rsidRPr="00DA2DB5">
              <w:rPr>
                <w:rFonts w:cs="Arial"/>
                <w:sz w:val="18"/>
                <w:szCs w:val="18"/>
              </w:rPr>
              <w:t>- reddingsmiddelen</w:t>
            </w:r>
          </w:p>
        </w:tc>
        <w:tc>
          <w:tcPr>
            <w:tcW w:w="1670" w:type="dxa"/>
          </w:tcPr>
          <w:p w14:paraId="59C630B6" w14:textId="10E85E5A" w:rsidR="00722F24" w:rsidRPr="00DA2DB5" w:rsidRDefault="00722F24" w:rsidP="00722F24">
            <w:pPr>
              <w:rPr>
                <w:rFonts w:cs="Arial"/>
                <w:sz w:val="18"/>
                <w:szCs w:val="18"/>
              </w:rPr>
            </w:pPr>
            <w:r w:rsidRPr="00DA2DB5">
              <w:rPr>
                <w:rFonts w:cs="Arial"/>
                <w:sz w:val="18"/>
                <w:szCs w:val="18"/>
              </w:rPr>
              <w:t>Nee</w:t>
            </w:r>
          </w:p>
        </w:tc>
      </w:tr>
      <w:tr w:rsidR="00722F24" w14:paraId="04C52E7C" w14:textId="77777777" w:rsidTr="00D639F0">
        <w:tc>
          <w:tcPr>
            <w:tcW w:w="851" w:type="dxa"/>
          </w:tcPr>
          <w:p w14:paraId="30EC2B7C" w14:textId="5F2E5563" w:rsidR="00722F24" w:rsidRPr="00DA2DB5" w:rsidRDefault="00722F24" w:rsidP="00722F24">
            <w:pPr>
              <w:rPr>
                <w:sz w:val="18"/>
                <w:szCs w:val="18"/>
              </w:rPr>
            </w:pPr>
            <w:r w:rsidRPr="00DA2DB5">
              <w:rPr>
                <w:sz w:val="18"/>
                <w:szCs w:val="18"/>
              </w:rPr>
              <w:t>1.8</w:t>
            </w:r>
          </w:p>
        </w:tc>
        <w:tc>
          <w:tcPr>
            <w:tcW w:w="3260" w:type="dxa"/>
          </w:tcPr>
          <w:p w14:paraId="6F4CFE26" w14:textId="3D785E57" w:rsidR="00722F24" w:rsidRPr="00DA2DB5" w:rsidRDefault="00722F24" w:rsidP="00722F24">
            <w:pPr>
              <w:rPr>
                <w:rFonts w:cs="Arial"/>
                <w:sz w:val="18"/>
                <w:szCs w:val="18"/>
              </w:rPr>
            </w:pPr>
            <w:r w:rsidRPr="00DA2DB5">
              <w:rPr>
                <w:rFonts w:cs="Arial"/>
                <w:sz w:val="18"/>
                <w:szCs w:val="18"/>
              </w:rPr>
              <w:t>Slopen vloeren/muren</w:t>
            </w:r>
          </w:p>
        </w:tc>
        <w:tc>
          <w:tcPr>
            <w:tcW w:w="3544" w:type="dxa"/>
          </w:tcPr>
          <w:p w14:paraId="4DC7F98F" w14:textId="77777777" w:rsidR="00722F24" w:rsidRPr="00DA2DB5" w:rsidRDefault="00722F24" w:rsidP="00722F24">
            <w:pPr>
              <w:rPr>
                <w:rFonts w:cs="Arial"/>
                <w:sz w:val="18"/>
                <w:szCs w:val="18"/>
              </w:rPr>
            </w:pPr>
            <w:r w:rsidRPr="00DA2DB5">
              <w:rPr>
                <w:rFonts w:cs="Arial"/>
                <w:sz w:val="18"/>
                <w:szCs w:val="18"/>
              </w:rPr>
              <w:t>- gehoorbeschadiging</w:t>
            </w:r>
          </w:p>
          <w:p w14:paraId="0BBDC782" w14:textId="77777777" w:rsidR="00722F24" w:rsidRPr="00DA2DB5" w:rsidRDefault="00722F24" w:rsidP="00722F24">
            <w:pPr>
              <w:rPr>
                <w:rFonts w:cs="Arial"/>
                <w:sz w:val="18"/>
                <w:szCs w:val="18"/>
              </w:rPr>
            </w:pPr>
            <w:r w:rsidRPr="00DA2DB5">
              <w:rPr>
                <w:rFonts w:cs="Arial"/>
                <w:sz w:val="18"/>
                <w:szCs w:val="18"/>
              </w:rPr>
              <w:t>- letsel t.g.v. wegspringende delen</w:t>
            </w:r>
          </w:p>
          <w:p w14:paraId="0A9B7091" w14:textId="77777777" w:rsidR="00722F24" w:rsidRPr="00DA2DB5" w:rsidRDefault="00722F24" w:rsidP="00722F24">
            <w:pPr>
              <w:rPr>
                <w:rFonts w:cs="Arial"/>
                <w:sz w:val="18"/>
                <w:szCs w:val="18"/>
              </w:rPr>
            </w:pPr>
            <w:r w:rsidRPr="00DA2DB5">
              <w:rPr>
                <w:rFonts w:cs="Arial"/>
                <w:sz w:val="18"/>
                <w:szCs w:val="18"/>
              </w:rPr>
              <w:t>- stofvorming</w:t>
            </w:r>
          </w:p>
          <w:p w14:paraId="083A0FD8" w14:textId="77777777" w:rsidR="00722F24" w:rsidRPr="00DA2DB5" w:rsidRDefault="00722F24" w:rsidP="00722F24">
            <w:pPr>
              <w:rPr>
                <w:rFonts w:cs="Arial"/>
                <w:sz w:val="18"/>
                <w:szCs w:val="18"/>
              </w:rPr>
            </w:pPr>
            <w:r w:rsidRPr="00DA2DB5">
              <w:rPr>
                <w:rFonts w:cs="Arial"/>
                <w:sz w:val="18"/>
                <w:szCs w:val="18"/>
              </w:rPr>
              <w:t>- aanrijding</w:t>
            </w:r>
          </w:p>
          <w:p w14:paraId="367E888B" w14:textId="77777777" w:rsidR="00722F24" w:rsidRPr="00DA2DB5" w:rsidRDefault="00722F24" w:rsidP="00722F24">
            <w:pPr>
              <w:rPr>
                <w:rFonts w:cs="Arial"/>
                <w:sz w:val="18"/>
                <w:szCs w:val="18"/>
              </w:rPr>
            </w:pPr>
            <w:r w:rsidRPr="00DA2DB5">
              <w:rPr>
                <w:rFonts w:cs="Arial"/>
                <w:sz w:val="18"/>
                <w:szCs w:val="18"/>
              </w:rPr>
              <w:t>- letsel t.g.v. snijden/knippen</w:t>
            </w:r>
          </w:p>
          <w:p w14:paraId="2F490361" w14:textId="77777777" w:rsidR="00722F24" w:rsidRPr="00DA2DB5" w:rsidRDefault="00722F24" w:rsidP="00722F24">
            <w:pPr>
              <w:rPr>
                <w:rFonts w:cs="Arial"/>
                <w:sz w:val="18"/>
                <w:szCs w:val="18"/>
              </w:rPr>
            </w:pPr>
            <w:r w:rsidRPr="00DA2DB5">
              <w:rPr>
                <w:rFonts w:cs="Arial"/>
                <w:sz w:val="18"/>
                <w:szCs w:val="18"/>
              </w:rPr>
              <w:t>- letsel t.g.v. vallen van hoogte</w:t>
            </w:r>
          </w:p>
          <w:p w14:paraId="1F1373A3" w14:textId="77777777" w:rsidR="00722F24" w:rsidRPr="00DA2DB5" w:rsidRDefault="00722F24" w:rsidP="00722F24">
            <w:pPr>
              <w:rPr>
                <w:rFonts w:cs="Arial"/>
                <w:sz w:val="18"/>
                <w:szCs w:val="18"/>
              </w:rPr>
            </w:pPr>
            <w:r w:rsidRPr="00DA2DB5">
              <w:rPr>
                <w:rFonts w:cs="Arial"/>
                <w:sz w:val="18"/>
                <w:szCs w:val="18"/>
              </w:rPr>
              <w:t>- letsel t.g.v. vallen/kantelen materialen</w:t>
            </w:r>
          </w:p>
          <w:p w14:paraId="77BEEA4B" w14:textId="4847EE0F" w:rsidR="00722F24" w:rsidRPr="00DA2DB5" w:rsidRDefault="00722F24" w:rsidP="00722F24">
            <w:pPr>
              <w:rPr>
                <w:rFonts w:cs="Arial"/>
                <w:sz w:val="18"/>
                <w:szCs w:val="18"/>
              </w:rPr>
            </w:pPr>
            <w:r w:rsidRPr="00DA2DB5">
              <w:rPr>
                <w:rFonts w:cs="Arial"/>
                <w:sz w:val="18"/>
                <w:szCs w:val="18"/>
              </w:rPr>
              <w:t>- fysieke overbelasting</w:t>
            </w:r>
          </w:p>
        </w:tc>
        <w:tc>
          <w:tcPr>
            <w:tcW w:w="4536" w:type="dxa"/>
          </w:tcPr>
          <w:p w14:paraId="0A8497FC" w14:textId="77777777" w:rsidR="00722F24" w:rsidRPr="00DA2DB5" w:rsidRDefault="00722F24" w:rsidP="00722F24">
            <w:pPr>
              <w:rPr>
                <w:rFonts w:cs="Arial"/>
                <w:sz w:val="18"/>
                <w:szCs w:val="18"/>
              </w:rPr>
            </w:pPr>
            <w:r w:rsidRPr="00DA2DB5">
              <w:rPr>
                <w:rFonts w:cs="Arial"/>
                <w:sz w:val="18"/>
                <w:szCs w:val="18"/>
              </w:rPr>
              <w:t>- gehoorbescherming</w:t>
            </w:r>
          </w:p>
          <w:p w14:paraId="1BC74C8E" w14:textId="77777777" w:rsidR="00722F24" w:rsidRPr="00DA2DB5" w:rsidRDefault="00722F24" w:rsidP="00722F24">
            <w:pPr>
              <w:rPr>
                <w:rFonts w:cs="Arial"/>
                <w:sz w:val="18"/>
                <w:szCs w:val="18"/>
              </w:rPr>
            </w:pPr>
            <w:r w:rsidRPr="00DA2DB5">
              <w:rPr>
                <w:rFonts w:cs="Arial"/>
                <w:sz w:val="18"/>
                <w:szCs w:val="18"/>
              </w:rPr>
              <w:t>- beschermende kleding</w:t>
            </w:r>
          </w:p>
          <w:p w14:paraId="47D0AB4B" w14:textId="77777777" w:rsidR="00722F24" w:rsidRPr="00DA2DB5" w:rsidRDefault="00722F24" w:rsidP="00722F24">
            <w:pPr>
              <w:rPr>
                <w:rFonts w:cs="Arial"/>
                <w:sz w:val="18"/>
                <w:szCs w:val="18"/>
              </w:rPr>
            </w:pPr>
            <w:r w:rsidRPr="00DA2DB5">
              <w:rPr>
                <w:rFonts w:cs="Arial"/>
                <w:sz w:val="18"/>
                <w:szCs w:val="18"/>
              </w:rPr>
              <w:t>- veiligheidsschoenen</w:t>
            </w:r>
          </w:p>
          <w:p w14:paraId="2B482F91" w14:textId="77777777" w:rsidR="00722F24" w:rsidRPr="00DA2DB5" w:rsidRDefault="00722F24" w:rsidP="00722F24">
            <w:pPr>
              <w:rPr>
                <w:rFonts w:cs="Arial"/>
                <w:sz w:val="18"/>
                <w:szCs w:val="18"/>
              </w:rPr>
            </w:pPr>
            <w:r w:rsidRPr="00DA2DB5">
              <w:rPr>
                <w:rFonts w:cs="Arial"/>
                <w:sz w:val="18"/>
                <w:szCs w:val="18"/>
              </w:rPr>
              <w:t>- veiligheidshelm</w:t>
            </w:r>
          </w:p>
          <w:p w14:paraId="0B55A6EB" w14:textId="77777777" w:rsidR="00722F24" w:rsidRPr="00DA2DB5" w:rsidRDefault="00722F24" w:rsidP="00722F24">
            <w:pPr>
              <w:rPr>
                <w:rFonts w:cs="Arial"/>
                <w:sz w:val="18"/>
                <w:szCs w:val="18"/>
              </w:rPr>
            </w:pPr>
            <w:r w:rsidRPr="00DA2DB5">
              <w:rPr>
                <w:rFonts w:cs="Arial"/>
                <w:sz w:val="18"/>
                <w:szCs w:val="18"/>
              </w:rPr>
              <w:t>- werkafzetting</w:t>
            </w:r>
          </w:p>
          <w:p w14:paraId="6FF145A8" w14:textId="77777777" w:rsidR="00722F24" w:rsidRPr="00DA2DB5" w:rsidRDefault="00722F24" w:rsidP="00722F24">
            <w:pPr>
              <w:rPr>
                <w:rFonts w:cs="Arial"/>
                <w:sz w:val="18"/>
                <w:szCs w:val="18"/>
              </w:rPr>
            </w:pPr>
            <w:r w:rsidRPr="00DA2DB5">
              <w:rPr>
                <w:rFonts w:cs="Arial"/>
                <w:sz w:val="18"/>
                <w:szCs w:val="18"/>
              </w:rPr>
              <w:t>- stofmaskers</w:t>
            </w:r>
          </w:p>
          <w:p w14:paraId="160A3864" w14:textId="77777777" w:rsidR="00722F24" w:rsidRPr="00DA2DB5" w:rsidRDefault="00722F24" w:rsidP="00722F24">
            <w:pPr>
              <w:rPr>
                <w:rFonts w:cs="Arial"/>
                <w:sz w:val="18"/>
                <w:szCs w:val="18"/>
              </w:rPr>
            </w:pPr>
            <w:r w:rsidRPr="00DA2DB5">
              <w:rPr>
                <w:rFonts w:cs="Arial"/>
                <w:sz w:val="18"/>
                <w:szCs w:val="18"/>
              </w:rPr>
              <w:t>- materieel met achteruitrijsignalering</w:t>
            </w:r>
          </w:p>
          <w:p w14:paraId="21221FA2" w14:textId="77777777" w:rsidR="00722F24" w:rsidRPr="00DA2DB5" w:rsidRDefault="00722F24" w:rsidP="00722F24">
            <w:pPr>
              <w:rPr>
                <w:rFonts w:cs="Arial"/>
                <w:sz w:val="18"/>
                <w:szCs w:val="18"/>
              </w:rPr>
            </w:pPr>
            <w:r w:rsidRPr="00DA2DB5">
              <w:rPr>
                <w:rFonts w:cs="Arial"/>
                <w:sz w:val="18"/>
                <w:szCs w:val="18"/>
              </w:rPr>
              <w:t>- oogcontact met machinist</w:t>
            </w:r>
          </w:p>
          <w:p w14:paraId="35245262" w14:textId="77777777" w:rsidR="00722F24" w:rsidRPr="00DA2DB5" w:rsidRDefault="00722F24" w:rsidP="00722F24">
            <w:pPr>
              <w:rPr>
                <w:rFonts w:cs="Arial"/>
                <w:sz w:val="18"/>
                <w:szCs w:val="18"/>
              </w:rPr>
            </w:pPr>
            <w:r w:rsidRPr="00DA2DB5">
              <w:rPr>
                <w:rFonts w:cs="Arial"/>
                <w:sz w:val="18"/>
                <w:szCs w:val="18"/>
              </w:rPr>
              <w:t>- handschoenen</w:t>
            </w:r>
          </w:p>
          <w:p w14:paraId="4D794CD9" w14:textId="77777777" w:rsidR="00722F24" w:rsidRPr="00DA2DB5" w:rsidRDefault="00722F24" w:rsidP="00722F24">
            <w:pPr>
              <w:rPr>
                <w:rFonts w:cs="Arial"/>
                <w:sz w:val="18"/>
                <w:szCs w:val="18"/>
              </w:rPr>
            </w:pPr>
            <w:r w:rsidRPr="00DA2DB5">
              <w:rPr>
                <w:rFonts w:cs="Arial"/>
                <w:sz w:val="18"/>
                <w:szCs w:val="18"/>
              </w:rPr>
              <w:t>- klim/valbeveiliging</w:t>
            </w:r>
          </w:p>
          <w:p w14:paraId="4185F31B" w14:textId="77777777" w:rsidR="00722F24" w:rsidRPr="00DA2DB5" w:rsidRDefault="00722F24" w:rsidP="00722F24">
            <w:pPr>
              <w:rPr>
                <w:rFonts w:cs="Arial"/>
                <w:sz w:val="18"/>
                <w:szCs w:val="18"/>
              </w:rPr>
            </w:pPr>
            <w:r w:rsidRPr="00DA2DB5">
              <w:rPr>
                <w:rFonts w:cs="Arial"/>
                <w:sz w:val="18"/>
                <w:szCs w:val="18"/>
              </w:rPr>
              <w:t>- gecertificeerde hijsmiddelen en materieel</w:t>
            </w:r>
          </w:p>
          <w:p w14:paraId="722F2E10" w14:textId="4ACC1738" w:rsidR="00722F24" w:rsidRPr="00DA2DB5" w:rsidRDefault="00722F24" w:rsidP="00722F24">
            <w:pPr>
              <w:rPr>
                <w:rFonts w:cs="Arial"/>
                <w:sz w:val="18"/>
                <w:szCs w:val="18"/>
              </w:rPr>
            </w:pPr>
            <w:r w:rsidRPr="00DA2DB5">
              <w:rPr>
                <w:rFonts w:cs="Arial"/>
                <w:sz w:val="18"/>
                <w:szCs w:val="18"/>
              </w:rPr>
              <w:t>- mechanisch slopen</w:t>
            </w:r>
          </w:p>
        </w:tc>
        <w:tc>
          <w:tcPr>
            <w:tcW w:w="1670" w:type="dxa"/>
          </w:tcPr>
          <w:p w14:paraId="17070E88" w14:textId="12A392F8" w:rsidR="00722F24" w:rsidRPr="00DA2DB5" w:rsidRDefault="00722F24" w:rsidP="00722F24">
            <w:pPr>
              <w:rPr>
                <w:rFonts w:cs="Arial"/>
                <w:sz w:val="18"/>
                <w:szCs w:val="18"/>
              </w:rPr>
            </w:pPr>
            <w:r w:rsidRPr="00DA2DB5">
              <w:rPr>
                <w:rFonts w:cs="Arial"/>
                <w:sz w:val="18"/>
                <w:szCs w:val="18"/>
              </w:rPr>
              <w:t>Nee</w:t>
            </w:r>
          </w:p>
        </w:tc>
      </w:tr>
    </w:tbl>
    <w:p w14:paraId="03447C3E" w14:textId="77777777" w:rsidR="00090B13" w:rsidRDefault="00B3447E" w:rsidP="00376DD5">
      <w:pPr>
        <w:rPr>
          <w:noProof/>
        </w:rPr>
      </w:pPr>
      <w:r>
        <w:rPr>
          <w:noProof/>
        </w:rPr>
        <w:drawing>
          <wp:anchor distT="0" distB="0" distL="114300" distR="114300" simplePos="0" relativeHeight="251658242" behindDoc="1" locked="1" layoutInCell="1" allowOverlap="1" wp14:anchorId="7BD53F73" wp14:editId="3EF02BB8">
            <wp:simplePos x="0" y="0"/>
            <wp:positionH relativeFrom="page">
              <wp:posOffset>4450080</wp:posOffset>
            </wp:positionH>
            <wp:positionV relativeFrom="page">
              <wp:posOffset>9937115</wp:posOffset>
            </wp:positionV>
            <wp:extent cx="2664000" cy="255600"/>
            <wp:effectExtent l="0" t="0" r="3175"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iniaal"/>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64000" cy="255600"/>
                    </a:xfrm>
                    <a:prstGeom prst="rect">
                      <a:avLst/>
                    </a:prstGeom>
                  </pic:spPr>
                </pic:pic>
              </a:graphicData>
            </a:graphic>
            <wp14:sizeRelH relativeFrom="page">
              <wp14:pctWidth>0</wp14:pctWidth>
            </wp14:sizeRelH>
            <wp14:sizeRelV relativeFrom="page">
              <wp14:pctHeight>0</wp14:pctHeight>
            </wp14:sizeRelV>
          </wp:anchor>
        </w:drawing>
      </w:r>
      <w:r w:rsidR="000E793A">
        <w:rPr>
          <w:noProof/>
        </w:rPr>
        <w:drawing>
          <wp:anchor distT="0" distB="0" distL="114300" distR="114300" simplePos="0" relativeHeight="251658243" behindDoc="1" locked="1" layoutInCell="1" allowOverlap="1" wp14:anchorId="1EC9FEF3" wp14:editId="4646603B">
            <wp:simplePos x="0" y="0"/>
            <wp:positionH relativeFrom="page">
              <wp:posOffset>4450080</wp:posOffset>
            </wp:positionH>
            <wp:positionV relativeFrom="page">
              <wp:posOffset>9937115</wp:posOffset>
            </wp:positionV>
            <wp:extent cx="2664000" cy="255600"/>
            <wp:effectExtent l="0" t="0" r="3175"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iniaal"/>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64000" cy="255600"/>
                    </a:xfrm>
                    <a:prstGeom prst="rect">
                      <a:avLst/>
                    </a:prstGeom>
                  </pic:spPr>
                </pic:pic>
              </a:graphicData>
            </a:graphic>
            <wp14:sizeRelH relativeFrom="page">
              <wp14:pctWidth>0</wp14:pctWidth>
            </wp14:sizeRelH>
            <wp14:sizeRelV relativeFrom="page">
              <wp14:pctHeight>0</wp14:pctHeight>
            </wp14:sizeRelV>
          </wp:anchor>
        </w:drawing>
      </w:r>
    </w:p>
    <w:sdt>
      <w:sdtPr>
        <w:rPr>
          <w:noProof/>
        </w:rPr>
        <w:id w:val="628127326"/>
        <w:lock w:val="sdtLocked"/>
        <w:placeholder>
          <w:docPart w:val="657746FBBF5743FE9EF142A6E77E468A"/>
        </w:placeholder>
        <w15:appearance w15:val="hidden"/>
      </w:sdtPr>
      <w:sdtEndPr/>
      <w:sdtContent>
        <w:p w14:paraId="0004B2A0" w14:textId="2B374AFC" w:rsidR="00D624CC" w:rsidRDefault="00376DD5" w:rsidP="00376DD5">
          <w:pPr>
            <w:rPr>
              <w:noProof/>
            </w:rPr>
          </w:pPr>
          <w:r>
            <w:rPr>
              <w:noProof/>
            </w:rPr>
            <w:br w:type="page"/>
          </w:r>
        </w:p>
        <w:tbl>
          <w:tblPr>
            <w:tblStyle w:val="TabelHBAdvies"/>
            <w:tblW w:w="0" w:type="auto"/>
            <w:tblLook w:val="04A0" w:firstRow="1" w:lastRow="0" w:firstColumn="1" w:lastColumn="0" w:noHBand="0" w:noVBand="1"/>
          </w:tblPr>
          <w:tblGrid>
            <w:gridCol w:w="851"/>
            <w:gridCol w:w="3402"/>
            <w:gridCol w:w="3402"/>
            <w:gridCol w:w="4536"/>
            <w:gridCol w:w="1670"/>
          </w:tblGrid>
          <w:tr w:rsidR="00EA0D58" w14:paraId="13D6A8F0" w14:textId="77777777" w:rsidTr="00D639F0">
            <w:trPr>
              <w:cnfStyle w:val="100000000000" w:firstRow="1" w:lastRow="0" w:firstColumn="0" w:lastColumn="0" w:oddVBand="0" w:evenVBand="0" w:oddHBand="0" w:evenHBand="0" w:firstRowFirstColumn="0" w:firstRowLastColumn="0" w:lastRowFirstColumn="0" w:lastRowLastColumn="0"/>
              <w:cantSplit/>
              <w:tblHeader/>
            </w:trPr>
            <w:tc>
              <w:tcPr>
                <w:tcW w:w="851" w:type="dxa"/>
              </w:tcPr>
              <w:p w14:paraId="2717D207" w14:textId="1B39CBBA" w:rsidR="00EA0D58" w:rsidRPr="00FB1045" w:rsidRDefault="00EA0D58" w:rsidP="00EA0D58">
                <w:pPr>
                  <w:tabs>
                    <w:tab w:val="left" w:pos="1077"/>
                  </w:tabs>
                  <w:rPr>
                    <w:sz w:val="20"/>
                  </w:rPr>
                </w:pPr>
                <w:r w:rsidRPr="00FB1045">
                  <w:rPr>
                    <w:rFonts w:cs="Arial"/>
                    <w:sz w:val="20"/>
                  </w:rPr>
                  <w:lastRenderedPageBreak/>
                  <w:t>Nr.</w:t>
                </w:r>
              </w:p>
            </w:tc>
            <w:tc>
              <w:tcPr>
                <w:tcW w:w="3402" w:type="dxa"/>
              </w:tcPr>
              <w:p w14:paraId="57E10CB7" w14:textId="134959FE" w:rsidR="00EA0D58" w:rsidRPr="00FB1045" w:rsidRDefault="00EA0D58" w:rsidP="00EA0D58">
                <w:pPr>
                  <w:tabs>
                    <w:tab w:val="left" w:pos="1077"/>
                  </w:tabs>
                  <w:rPr>
                    <w:sz w:val="20"/>
                  </w:rPr>
                </w:pPr>
                <w:r w:rsidRPr="00FB1045">
                  <w:rPr>
                    <w:rFonts w:cs="Arial"/>
                    <w:sz w:val="20"/>
                  </w:rPr>
                  <w:t>Onderdeel</w:t>
                </w:r>
              </w:p>
            </w:tc>
            <w:tc>
              <w:tcPr>
                <w:tcW w:w="3402" w:type="dxa"/>
              </w:tcPr>
              <w:p w14:paraId="6FB1AED4" w14:textId="000E1A54" w:rsidR="00EA0D58" w:rsidRPr="00FB1045" w:rsidRDefault="00EA0D58" w:rsidP="00EA0D58">
                <w:pPr>
                  <w:tabs>
                    <w:tab w:val="left" w:pos="1077"/>
                  </w:tabs>
                  <w:rPr>
                    <w:sz w:val="20"/>
                  </w:rPr>
                </w:pPr>
                <w:r w:rsidRPr="00FB1045">
                  <w:rPr>
                    <w:rFonts w:cs="Arial"/>
                    <w:sz w:val="20"/>
                  </w:rPr>
                  <w:t>Risico</w:t>
                </w:r>
              </w:p>
            </w:tc>
            <w:tc>
              <w:tcPr>
                <w:tcW w:w="4536" w:type="dxa"/>
              </w:tcPr>
              <w:p w14:paraId="0E8CFFDE" w14:textId="3814ACB5" w:rsidR="00EA0D58" w:rsidRPr="00FB1045" w:rsidRDefault="00EA0D58" w:rsidP="00EA0D58">
                <w:pPr>
                  <w:tabs>
                    <w:tab w:val="left" w:pos="1077"/>
                  </w:tabs>
                  <w:rPr>
                    <w:sz w:val="20"/>
                  </w:rPr>
                </w:pPr>
                <w:r w:rsidRPr="00FB1045">
                  <w:rPr>
                    <w:rFonts w:cs="Arial"/>
                    <w:sz w:val="20"/>
                  </w:rPr>
                  <w:t>Maatregelen</w:t>
                </w:r>
              </w:p>
            </w:tc>
            <w:tc>
              <w:tcPr>
                <w:tcW w:w="1670" w:type="dxa"/>
              </w:tcPr>
              <w:p w14:paraId="52409D12" w14:textId="0C326B55" w:rsidR="00EA0D58" w:rsidRPr="00FB1045" w:rsidRDefault="00EA0D58" w:rsidP="00EA0D58">
                <w:pPr>
                  <w:tabs>
                    <w:tab w:val="left" w:pos="1077"/>
                  </w:tabs>
                  <w:rPr>
                    <w:sz w:val="20"/>
                  </w:rPr>
                </w:pPr>
                <w:r w:rsidRPr="00FB1045">
                  <w:rPr>
                    <w:rFonts w:cs="Arial"/>
                    <w:sz w:val="20"/>
                  </w:rPr>
                  <w:t>Van toepassing</w:t>
                </w:r>
              </w:p>
            </w:tc>
          </w:tr>
          <w:tr w:rsidR="00EA0D58" w14:paraId="58B35708" w14:textId="77777777" w:rsidTr="00D639F0">
            <w:tc>
              <w:tcPr>
                <w:tcW w:w="851" w:type="dxa"/>
              </w:tcPr>
              <w:p w14:paraId="2D1BBA28" w14:textId="1D495402" w:rsidR="00EA0D58" w:rsidRDefault="00EA0D58" w:rsidP="00EA0D58">
                <w:pPr>
                  <w:tabs>
                    <w:tab w:val="left" w:pos="1077"/>
                  </w:tabs>
                </w:pPr>
                <w:r w:rsidRPr="00E26B97">
                  <w:rPr>
                    <w:rFonts w:cs="Arial"/>
                    <w:b/>
                    <w:sz w:val="18"/>
                    <w:szCs w:val="18"/>
                  </w:rPr>
                  <w:t>2</w:t>
                </w:r>
              </w:p>
            </w:tc>
            <w:tc>
              <w:tcPr>
                <w:tcW w:w="3402" w:type="dxa"/>
              </w:tcPr>
              <w:p w14:paraId="1BC16880" w14:textId="2128973C" w:rsidR="00EA0D58" w:rsidRDefault="00EA0D58" w:rsidP="00EA0D58">
                <w:pPr>
                  <w:tabs>
                    <w:tab w:val="left" w:pos="1077"/>
                  </w:tabs>
                </w:pPr>
                <w:r w:rsidRPr="00E26B97">
                  <w:rPr>
                    <w:rFonts w:cs="Arial"/>
                    <w:b/>
                    <w:sz w:val="18"/>
                    <w:szCs w:val="18"/>
                  </w:rPr>
                  <w:t>GRONDWERK</w:t>
                </w:r>
              </w:p>
            </w:tc>
            <w:tc>
              <w:tcPr>
                <w:tcW w:w="3402" w:type="dxa"/>
              </w:tcPr>
              <w:p w14:paraId="65D2B36A" w14:textId="77777777" w:rsidR="00EA0D58" w:rsidRDefault="00EA0D58" w:rsidP="00EA0D58">
                <w:pPr>
                  <w:tabs>
                    <w:tab w:val="left" w:pos="1077"/>
                  </w:tabs>
                </w:pPr>
              </w:p>
            </w:tc>
            <w:tc>
              <w:tcPr>
                <w:tcW w:w="4536" w:type="dxa"/>
              </w:tcPr>
              <w:p w14:paraId="5F39DD32" w14:textId="77777777" w:rsidR="00EA0D58" w:rsidRDefault="00EA0D58" w:rsidP="00EA0D58">
                <w:pPr>
                  <w:tabs>
                    <w:tab w:val="left" w:pos="1077"/>
                  </w:tabs>
                </w:pPr>
              </w:p>
            </w:tc>
            <w:tc>
              <w:tcPr>
                <w:tcW w:w="1670" w:type="dxa"/>
              </w:tcPr>
              <w:p w14:paraId="49E7B263" w14:textId="77777777" w:rsidR="00EA0D58" w:rsidRDefault="00EA0D58" w:rsidP="00EA0D58">
                <w:pPr>
                  <w:tabs>
                    <w:tab w:val="left" w:pos="1077"/>
                  </w:tabs>
                </w:pPr>
              </w:p>
            </w:tc>
          </w:tr>
          <w:tr w:rsidR="00EA0D58" w14:paraId="029AD18B" w14:textId="77777777" w:rsidTr="00D639F0">
            <w:tc>
              <w:tcPr>
                <w:tcW w:w="851" w:type="dxa"/>
              </w:tcPr>
              <w:p w14:paraId="731EAA4A" w14:textId="2D3EAFB7" w:rsidR="00EA0D58" w:rsidRDefault="00EA0D58" w:rsidP="00EA0D58">
                <w:pPr>
                  <w:tabs>
                    <w:tab w:val="left" w:pos="1077"/>
                  </w:tabs>
                </w:pPr>
                <w:r w:rsidRPr="00E26B97">
                  <w:rPr>
                    <w:rFonts w:cs="Arial"/>
                    <w:sz w:val="18"/>
                    <w:szCs w:val="18"/>
                  </w:rPr>
                  <w:t>2.0</w:t>
                </w:r>
              </w:p>
            </w:tc>
            <w:tc>
              <w:tcPr>
                <w:tcW w:w="3402" w:type="dxa"/>
              </w:tcPr>
              <w:p w14:paraId="7A77D7A9" w14:textId="58E7CDEE" w:rsidR="00EA0D58" w:rsidRDefault="00EA0D58" w:rsidP="00EA0D58">
                <w:pPr>
                  <w:tabs>
                    <w:tab w:val="left" w:pos="1077"/>
                  </w:tabs>
                </w:pPr>
                <w:r w:rsidRPr="00E26B97">
                  <w:rPr>
                    <w:rFonts w:cs="Arial"/>
                    <w:sz w:val="18"/>
                    <w:szCs w:val="18"/>
                  </w:rPr>
                  <w:t>Verwijderen funderingslagen</w:t>
                </w:r>
              </w:p>
            </w:tc>
            <w:tc>
              <w:tcPr>
                <w:tcW w:w="3402" w:type="dxa"/>
              </w:tcPr>
              <w:p w14:paraId="4FD4041E" w14:textId="77777777" w:rsidR="00EA0D58" w:rsidRPr="00E26B97" w:rsidRDefault="00EA0D58" w:rsidP="00EA0D58">
                <w:pPr>
                  <w:rPr>
                    <w:rFonts w:cs="Arial"/>
                    <w:sz w:val="18"/>
                    <w:szCs w:val="18"/>
                  </w:rPr>
                </w:pPr>
                <w:r w:rsidRPr="00E26B97">
                  <w:rPr>
                    <w:rFonts w:cs="Arial"/>
                    <w:sz w:val="18"/>
                    <w:szCs w:val="18"/>
                  </w:rPr>
                  <w:t>- gehoorbeschadiging</w:t>
                </w:r>
              </w:p>
              <w:p w14:paraId="13AED8E1" w14:textId="77777777" w:rsidR="00EA0D58" w:rsidRPr="00E26B97" w:rsidRDefault="00EA0D58" w:rsidP="00EA0D58">
                <w:pPr>
                  <w:rPr>
                    <w:rFonts w:cs="Arial"/>
                    <w:sz w:val="18"/>
                    <w:szCs w:val="18"/>
                  </w:rPr>
                </w:pPr>
                <w:r w:rsidRPr="00E26B97">
                  <w:rPr>
                    <w:rFonts w:cs="Arial"/>
                    <w:sz w:val="18"/>
                    <w:szCs w:val="18"/>
                  </w:rPr>
                  <w:t>- letsel t.g.v. wegspringende delen</w:t>
                </w:r>
              </w:p>
              <w:p w14:paraId="35C2EB62" w14:textId="77777777" w:rsidR="00EA0D58" w:rsidRPr="00E26B97" w:rsidRDefault="00EA0D58" w:rsidP="00EA0D58">
                <w:pPr>
                  <w:rPr>
                    <w:rFonts w:cs="Arial"/>
                    <w:sz w:val="18"/>
                    <w:szCs w:val="18"/>
                  </w:rPr>
                </w:pPr>
                <w:r w:rsidRPr="00E26B97">
                  <w:rPr>
                    <w:rFonts w:cs="Arial"/>
                    <w:sz w:val="18"/>
                    <w:szCs w:val="18"/>
                  </w:rPr>
                  <w:t>- stofvorming</w:t>
                </w:r>
              </w:p>
              <w:p w14:paraId="6299551F" w14:textId="11CCD88F" w:rsidR="00EA0D58" w:rsidRDefault="00EA0D58" w:rsidP="00EA0D58">
                <w:pPr>
                  <w:tabs>
                    <w:tab w:val="left" w:pos="1077"/>
                  </w:tabs>
                </w:pPr>
                <w:r w:rsidRPr="00E26B97">
                  <w:rPr>
                    <w:rFonts w:cs="Arial"/>
                    <w:sz w:val="18"/>
                    <w:szCs w:val="18"/>
                  </w:rPr>
                  <w:t>- aanrijding</w:t>
                </w:r>
              </w:p>
            </w:tc>
            <w:tc>
              <w:tcPr>
                <w:tcW w:w="4536" w:type="dxa"/>
              </w:tcPr>
              <w:p w14:paraId="7A9CA423" w14:textId="77777777" w:rsidR="00EA0D58" w:rsidRPr="00E26B97" w:rsidRDefault="00EA0D58" w:rsidP="00EA0D58">
                <w:pPr>
                  <w:rPr>
                    <w:rFonts w:cs="Arial"/>
                    <w:sz w:val="18"/>
                    <w:szCs w:val="18"/>
                  </w:rPr>
                </w:pPr>
                <w:r w:rsidRPr="00E26B97">
                  <w:rPr>
                    <w:rFonts w:cs="Arial"/>
                    <w:sz w:val="18"/>
                    <w:szCs w:val="18"/>
                  </w:rPr>
                  <w:t>- gehoorbescherming</w:t>
                </w:r>
              </w:p>
              <w:p w14:paraId="6651C9C6" w14:textId="77777777" w:rsidR="00EA0D58" w:rsidRPr="00E26B97" w:rsidRDefault="00EA0D58" w:rsidP="00EA0D58">
                <w:pPr>
                  <w:rPr>
                    <w:rFonts w:cs="Arial"/>
                    <w:sz w:val="18"/>
                    <w:szCs w:val="18"/>
                  </w:rPr>
                </w:pPr>
                <w:r w:rsidRPr="00E26B97">
                  <w:rPr>
                    <w:rFonts w:cs="Arial"/>
                    <w:sz w:val="18"/>
                    <w:szCs w:val="18"/>
                  </w:rPr>
                  <w:t>- beschermende kleding</w:t>
                </w:r>
              </w:p>
              <w:p w14:paraId="6AB6A2E5" w14:textId="77777777" w:rsidR="00EA0D58" w:rsidRPr="00E26B97" w:rsidRDefault="00EA0D58" w:rsidP="00EA0D58">
                <w:pPr>
                  <w:rPr>
                    <w:rFonts w:cs="Arial"/>
                    <w:sz w:val="18"/>
                    <w:szCs w:val="18"/>
                  </w:rPr>
                </w:pPr>
                <w:r w:rsidRPr="00E26B97">
                  <w:rPr>
                    <w:rFonts w:cs="Arial"/>
                    <w:sz w:val="18"/>
                    <w:szCs w:val="18"/>
                  </w:rPr>
                  <w:t>- veiligheidsschoenen</w:t>
                </w:r>
              </w:p>
              <w:p w14:paraId="7B940F98" w14:textId="77777777" w:rsidR="00EA0D58" w:rsidRPr="00E26B97" w:rsidRDefault="00EA0D58" w:rsidP="00EA0D58">
                <w:pPr>
                  <w:rPr>
                    <w:rFonts w:cs="Arial"/>
                    <w:sz w:val="18"/>
                    <w:szCs w:val="18"/>
                  </w:rPr>
                </w:pPr>
                <w:r w:rsidRPr="00E26B97">
                  <w:rPr>
                    <w:rFonts w:cs="Arial"/>
                    <w:sz w:val="18"/>
                    <w:szCs w:val="18"/>
                  </w:rPr>
                  <w:t>- veiligheidshelm</w:t>
                </w:r>
              </w:p>
              <w:p w14:paraId="7A272357" w14:textId="77777777" w:rsidR="00EA0D58" w:rsidRPr="00E26B97" w:rsidRDefault="00EA0D58" w:rsidP="00EA0D58">
                <w:pPr>
                  <w:rPr>
                    <w:rFonts w:cs="Arial"/>
                    <w:sz w:val="18"/>
                    <w:szCs w:val="18"/>
                  </w:rPr>
                </w:pPr>
                <w:r w:rsidRPr="00E26B97">
                  <w:rPr>
                    <w:rFonts w:cs="Arial"/>
                    <w:sz w:val="18"/>
                    <w:szCs w:val="18"/>
                  </w:rPr>
                  <w:t>- werkafzetting</w:t>
                </w:r>
              </w:p>
              <w:p w14:paraId="4A83BAD0" w14:textId="77777777" w:rsidR="00EA0D58" w:rsidRPr="00E26B97" w:rsidRDefault="00EA0D58" w:rsidP="00EA0D58">
                <w:pPr>
                  <w:rPr>
                    <w:rFonts w:cs="Arial"/>
                    <w:sz w:val="18"/>
                    <w:szCs w:val="18"/>
                  </w:rPr>
                </w:pPr>
                <w:r w:rsidRPr="00E26B97">
                  <w:rPr>
                    <w:rFonts w:cs="Arial"/>
                    <w:sz w:val="18"/>
                    <w:szCs w:val="18"/>
                  </w:rPr>
                  <w:t>- bevochtigen en/of stofmaskers</w:t>
                </w:r>
              </w:p>
              <w:p w14:paraId="3AA2A14B" w14:textId="77777777" w:rsidR="00EA0D58" w:rsidRPr="00E26B97" w:rsidRDefault="00EA0D58" w:rsidP="00EA0D58">
                <w:pPr>
                  <w:rPr>
                    <w:rFonts w:cs="Arial"/>
                    <w:sz w:val="18"/>
                    <w:szCs w:val="18"/>
                  </w:rPr>
                </w:pPr>
                <w:r w:rsidRPr="00E26B97">
                  <w:rPr>
                    <w:rFonts w:cs="Arial"/>
                    <w:sz w:val="18"/>
                    <w:szCs w:val="18"/>
                  </w:rPr>
                  <w:t>- materieel met achteruitrijsignalering</w:t>
                </w:r>
              </w:p>
              <w:p w14:paraId="2F63614D" w14:textId="0C128B06" w:rsidR="00EA0D58" w:rsidRDefault="00EA0D58" w:rsidP="00EA0D58">
                <w:pPr>
                  <w:tabs>
                    <w:tab w:val="left" w:pos="1077"/>
                  </w:tabs>
                </w:pPr>
                <w:r w:rsidRPr="00E26B97">
                  <w:rPr>
                    <w:rFonts w:cs="Arial"/>
                    <w:sz w:val="18"/>
                    <w:szCs w:val="18"/>
                  </w:rPr>
                  <w:t>- oogcontact met machinist</w:t>
                </w:r>
              </w:p>
            </w:tc>
            <w:tc>
              <w:tcPr>
                <w:tcW w:w="1670" w:type="dxa"/>
              </w:tcPr>
              <w:p w14:paraId="1298950D" w14:textId="3E6C1150" w:rsidR="00EA0D58" w:rsidRDefault="00EA0D58" w:rsidP="00EA0D58">
                <w:pPr>
                  <w:tabs>
                    <w:tab w:val="left" w:pos="1077"/>
                  </w:tabs>
                </w:pPr>
                <w:r w:rsidRPr="00E26B97">
                  <w:rPr>
                    <w:rFonts w:cs="Arial"/>
                    <w:sz w:val="18"/>
                    <w:szCs w:val="18"/>
                  </w:rPr>
                  <w:t>Nee</w:t>
                </w:r>
              </w:p>
            </w:tc>
          </w:tr>
          <w:tr w:rsidR="00EA0D58" w14:paraId="2438BE0F" w14:textId="77777777" w:rsidTr="00D639F0">
            <w:tc>
              <w:tcPr>
                <w:tcW w:w="851" w:type="dxa"/>
              </w:tcPr>
              <w:p w14:paraId="08656F5B" w14:textId="52E10360" w:rsidR="00EA0D58" w:rsidRDefault="00EA0D58" w:rsidP="00EA0D58">
                <w:pPr>
                  <w:tabs>
                    <w:tab w:val="left" w:pos="1077"/>
                  </w:tabs>
                </w:pPr>
                <w:r w:rsidRPr="00E26B97">
                  <w:rPr>
                    <w:rFonts w:cs="Arial"/>
                    <w:sz w:val="18"/>
                    <w:szCs w:val="18"/>
                  </w:rPr>
                  <w:t>2.1.1</w:t>
                </w:r>
              </w:p>
            </w:tc>
            <w:tc>
              <w:tcPr>
                <w:tcW w:w="3402" w:type="dxa"/>
              </w:tcPr>
              <w:p w14:paraId="366DAFD5" w14:textId="1D4B677F" w:rsidR="00EA0D58" w:rsidRDefault="00EA0D58" w:rsidP="00EA0D58">
                <w:pPr>
                  <w:tabs>
                    <w:tab w:val="left" w:pos="1077"/>
                  </w:tabs>
                </w:pPr>
                <w:r w:rsidRPr="00E26B97">
                  <w:rPr>
                    <w:rFonts w:cs="Arial"/>
                    <w:sz w:val="18"/>
                    <w:szCs w:val="18"/>
                  </w:rPr>
                  <w:t xml:space="preserve">Grond ontgraven uit </w:t>
                </w:r>
                <w:proofErr w:type="spellStart"/>
                <w:r w:rsidRPr="00E26B97">
                  <w:rPr>
                    <w:rFonts w:cs="Arial"/>
                    <w:sz w:val="18"/>
                    <w:szCs w:val="18"/>
                  </w:rPr>
                  <w:t>cunet</w:t>
                </w:r>
                <w:proofErr w:type="spellEnd"/>
              </w:p>
            </w:tc>
            <w:tc>
              <w:tcPr>
                <w:tcW w:w="3402" w:type="dxa"/>
              </w:tcPr>
              <w:p w14:paraId="70CE4302" w14:textId="77777777" w:rsidR="00EA0D58" w:rsidRPr="00E26B97" w:rsidRDefault="00EA0D58" w:rsidP="00EA0D58">
                <w:pPr>
                  <w:rPr>
                    <w:rFonts w:cs="Arial"/>
                    <w:sz w:val="18"/>
                    <w:szCs w:val="18"/>
                  </w:rPr>
                </w:pPr>
                <w:r w:rsidRPr="00E26B97">
                  <w:rPr>
                    <w:rFonts w:cs="Arial"/>
                    <w:sz w:val="18"/>
                    <w:szCs w:val="18"/>
                  </w:rPr>
                  <w:t>- stofvorming</w:t>
                </w:r>
              </w:p>
              <w:p w14:paraId="33ED95B2" w14:textId="77777777" w:rsidR="00EA0D58" w:rsidRPr="00E26B97" w:rsidRDefault="00EA0D58" w:rsidP="00EA0D58">
                <w:pPr>
                  <w:rPr>
                    <w:rFonts w:cs="Arial"/>
                    <w:sz w:val="18"/>
                    <w:szCs w:val="18"/>
                  </w:rPr>
                </w:pPr>
                <w:r w:rsidRPr="00E26B97">
                  <w:rPr>
                    <w:rFonts w:cs="Arial"/>
                    <w:sz w:val="18"/>
                    <w:szCs w:val="18"/>
                  </w:rPr>
                  <w:t>- aanrijding</w:t>
                </w:r>
              </w:p>
              <w:p w14:paraId="28FF4A93" w14:textId="3C948BC8" w:rsidR="00EA0D58" w:rsidRDefault="00EA0D58" w:rsidP="00EA0D58">
                <w:pPr>
                  <w:tabs>
                    <w:tab w:val="left" w:pos="1077"/>
                  </w:tabs>
                </w:pPr>
                <w:r w:rsidRPr="00E26B97">
                  <w:rPr>
                    <w:rFonts w:cs="Arial"/>
                    <w:sz w:val="18"/>
                    <w:szCs w:val="18"/>
                  </w:rPr>
                  <w:t>- fysieke overbelasting</w:t>
                </w:r>
              </w:p>
            </w:tc>
            <w:tc>
              <w:tcPr>
                <w:tcW w:w="4536" w:type="dxa"/>
              </w:tcPr>
              <w:p w14:paraId="29C34163" w14:textId="77777777" w:rsidR="00EA0D58" w:rsidRPr="00E26B97" w:rsidRDefault="00EA0D58" w:rsidP="00EA0D58">
                <w:pPr>
                  <w:rPr>
                    <w:rFonts w:cs="Arial"/>
                    <w:sz w:val="18"/>
                    <w:szCs w:val="18"/>
                  </w:rPr>
                </w:pPr>
                <w:r w:rsidRPr="00E26B97">
                  <w:rPr>
                    <w:rFonts w:cs="Arial"/>
                    <w:sz w:val="18"/>
                    <w:szCs w:val="18"/>
                  </w:rPr>
                  <w:t>- bevochtigen en/of stofmaskers</w:t>
                </w:r>
              </w:p>
              <w:p w14:paraId="42B0429D" w14:textId="77777777" w:rsidR="00EA0D58" w:rsidRPr="00E26B97" w:rsidRDefault="00EA0D58" w:rsidP="00EA0D58">
                <w:pPr>
                  <w:rPr>
                    <w:rFonts w:cs="Arial"/>
                    <w:sz w:val="18"/>
                    <w:szCs w:val="18"/>
                  </w:rPr>
                </w:pPr>
                <w:r w:rsidRPr="00E26B97">
                  <w:rPr>
                    <w:rFonts w:cs="Arial"/>
                    <w:sz w:val="18"/>
                    <w:szCs w:val="18"/>
                  </w:rPr>
                  <w:t>- materieel met achteruitrijsignalering</w:t>
                </w:r>
              </w:p>
              <w:p w14:paraId="7EF85E18" w14:textId="77777777" w:rsidR="00EA0D58" w:rsidRPr="00E26B97" w:rsidRDefault="00EA0D58" w:rsidP="00EA0D58">
                <w:pPr>
                  <w:rPr>
                    <w:rFonts w:cs="Arial"/>
                    <w:sz w:val="18"/>
                    <w:szCs w:val="18"/>
                  </w:rPr>
                </w:pPr>
                <w:r w:rsidRPr="00E26B97">
                  <w:rPr>
                    <w:rFonts w:cs="Arial"/>
                    <w:sz w:val="18"/>
                    <w:szCs w:val="18"/>
                  </w:rPr>
                  <w:t>- oogcontact met machinist</w:t>
                </w:r>
              </w:p>
              <w:p w14:paraId="64DCA98A" w14:textId="193EAF7D" w:rsidR="00EA0D58" w:rsidRDefault="00EA0D58" w:rsidP="00EA0D58">
                <w:pPr>
                  <w:tabs>
                    <w:tab w:val="left" w:pos="1077"/>
                  </w:tabs>
                </w:pPr>
                <w:r w:rsidRPr="00E26B97">
                  <w:rPr>
                    <w:rFonts w:cs="Arial"/>
                    <w:sz w:val="18"/>
                    <w:szCs w:val="18"/>
                  </w:rPr>
                  <w:t>- mechanisch ontgraven</w:t>
                </w:r>
              </w:p>
            </w:tc>
            <w:tc>
              <w:tcPr>
                <w:tcW w:w="1670" w:type="dxa"/>
              </w:tcPr>
              <w:p w14:paraId="0060FF8F" w14:textId="619D38DE" w:rsidR="00EA0D58" w:rsidRDefault="001D1A5B" w:rsidP="00EA0D58">
                <w:pPr>
                  <w:tabs>
                    <w:tab w:val="left" w:pos="1077"/>
                  </w:tabs>
                </w:pPr>
                <w:r>
                  <w:rPr>
                    <w:sz w:val="18"/>
                    <w:szCs w:val="18"/>
                  </w:rPr>
                  <w:t>Nee</w:t>
                </w:r>
              </w:p>
            </w:tc>
          </w:tr>
          <w:tr w:rsidR="00EA0D58" w14:paraId="5855809B" w14:textId="77777777" w:rsidTr="00D639F0">
            <w:tc>
              <w:tcPr>
                <w:tcW w:w="851" w:type="dxa"/>
              </w:tcPr>
              <w:p w14:paraId="2FE00644" w14:textId="4C7A5A90" w:rsidR="00EA0D58" w:rsidRDefault="00EA0D58" w:rsidP="00EA0D58">
                <w:pPr>
                  <w:tabs>
                    <w:tab w:val="left" w:pos="1077"/>
                  </w:tabs>
                </w:pPr>
                <w:r w:rsidRPr="00E26B97">
                  <w:rPr>
                    <w:rFonts w:cs="Arial"/>
                    <w:sz w:val="18"/>
                    <w:szCs w:val="18"/>
                  </w:rPr>
                  <w:t>2.1.2</w:t>
                </w:r>
              </w:p>
            </w:tc>
            <w:tc>
              <w:tcPr>
                <w:tcW w:w="3402" w:type="dxa"/>
              </w:tcPr>
              <w:p w14:paraId="405D2523" w14:textId="0CF13655" w:rsidR="00EA0D58" w:rsidRDefault="00EA0D58" w:rsidP="00EA0D58">
                <w:pPr>
                  <w:tabs>
                    <w:tab w:val="left" w:pos="1077"/>
                  </w:tabs>
                </w:pPr>
                <w:r w:rsidRPr="00E26B97">
                  <w:rPr>
                    <w:rFonts w:cs="Arial"/>
                    <w:sz w:val="18"/>
                    <w:szCs w:val="18"/>
                  </w:rPr>
                  <w:t>Grond ontgraven uit sleuf/put</w:t>
                </w:r>
              </w:p>
            </w:tc>
            <w:tc>
              <w:tcPr>
                <w:tcW w:w="3402" w:type="dxa"/>
              </w:tcPr>
              <w:p w14:paraId="1CBE2390" w14:textId="77777777" w:rsidR="00EA0D58" w:rsidRPr="00E26B97" w:rsidRDefault="00EA0D58" w:rsidP="00EA0D58">
                <w:pPr>
                  <w:rPr>
                    <w:rFonts w:cs="Arial"/>
                    <w:sz w:val="18"/>
                    <w:szCs w:val="18"/>
                  </w:rPr>
                </w:pPr>
                <w:r w:rsidRPr="00E26B97">
                  <w:rPr>
                    <w:rFonts w:cs="Arial"/>
                    <w:sz w:val="18"/>
                    <w:szCs w:val="18"/>
                  </w:rPr>
                  <w:t>Zie 2.1.1</w:t>
                </w:r>
              </w:p>
              <w:p w14:paraId="50667FAA" w14:textId="45670622" w:rsidR="00EA0D58" w:rsidRDefault="00EA0D58" w:rsidP="00EA0D58">
                <w:pPr>
                  <w:tabs>
                    <w:tab w:val="left" w:pos="1077"/>
                  </w:tabs>
                </w:pPr>
                <w:r w:rsidRPr="00E26B97">
                  <w:rPr>
                    <w:rFonts w:cs="Arial"/>
                    <w:sz w:val="18"/>
                    <w:szCs w:val="18"/>
                  </w:rPr>
                  <w:t>- bedelving</w:t>
                </w:r>
              </w:p>
            </w:tc>
            <w:tc>
              <w:tcPr>
                <w:tcW w:w="4536" w:type="dxa"/>
              </w:tcPr>
              <w:p w14:paraId="1C631062" w14:textId="77777777" w:rsidR="00EA0D58" w:rsidRPr="00E26B97" w:rsidRDefault="00EA0D58" w:rsidP="00EA0D58">
                <w:pPr>
                  <w:rPr>
                    <w:rFonts w:cs="Arial"/>
                    <w:sz w:val="18"/>
                    <w:szCs w:val="18"/>
                  </w:rPr>
                </w:pPr>
                <w:r w:rsidRPr="00E26B97">
                  <w:rPr>
                    <w:rFonts w:cs="Arial"/>
                    <w:sz w:val="18"/>
                    <w:szCs w:val="18"/>
                  </w:rPr>
                  <w:t>Zie 2.1.1</w:t>
                </w:r>
              </w:p>
              <w:p w14:paraId="1F7844C3" w14:textId="77777777" w:rsidR="00EA0D58" w:rsidRPr="00E26B97" w:rsidRDefault="00EA0D58" w:rsidP="00EA0D58">
                <w:pPr>
                  <w:rPr>
                    <w:rFonts w:cs="Arial"/>
                    <w:sz w:val="18"/>
                    <w:szCs w:val="18"/>
                  </w:rPr>
                </w:pPr>
                <w:r w:rsidRPr="00E26B97">
                  <w:rPr>
                    <w:rFonts w:cs="Arial"/>
                    <w:sz w:val="18"/>
                    <w:szCs w:val="18"/>
                  </w:rPr>
                  <w:t>- ontgraven onder natuurlijk talud</w:t>
                </w:r>
              </w:p>
              <w:p w14:paraId="073C6F55" w14:textId="63F2B96A" w:rsidR="00EA0D58" w:rsidRDefault="00EA0D58" w:rsidP="00EA0D58">
                <w:pPr>
                  <w:tabs>
                    <w:tab w:val="left" w:pos="1077"/>
                  </w:tabs>
                </w:pPr>
                <w:r w:rsidRPr="00E26B97">
                  <w:rPr>
                    <w:rFonts w:cs="Arial"/>
                    <w:sz w:val="18"/>
                    <w:szCs w:val="18"/>
                  </w:rPr>
                  <w:t>- sleufbekisting/afstempeling</w:t>
                </w:r>
              </w:p>
            </w:tc>
            <w:tc>
              <w:tcPr>
                <w:tcW w:w="1670" w:type="dxa"/>
              </w:tcPr>
              <w:p w14:paraId="3487C9CD" w14:textId="5450245B" w:rsidR="00EA0D58" w:rsidRDefault="001D1A5B" w:rsidP="00EA0D58">
                <w:pPr>
                  <w:tabs>
                    <w:tab w:val="left" w:pos="1077"/>
                  </w:tabs>
                </w:pPr>
                <w:r>
                  <w:rPr>
                    <w:sz w:val="18"/>
                    <w:szCs w:val="18"/>
                  </w:rPr>
                  <w:t>Nee</w:t>
                </w:r>
              </w:p>
            </w:tc>
          </w:tr>
          <w:tr w:rsidR="00EA0D58" w14:paraId="06206043" w14:textId="77777777" w:rsidTr="00D639F0">
            <w:tc>
              <w:tcPr>
                <w:tcW w:w="851" w:type="dxa"/>
              </w:tcPr>
              <w:p w14:paraId="6333B0EB" w14:textId="6F43CAD7" w:rsidR="00EA0D58" w:rsidRDefault="00EA0D58" w:rsidP="00EA0D58">
                <w:pPr>
                  <w:tabs>
                    <w:tab w:val="left" w:pos="1077"/>
                  </w:tabs>
                </w:pPr>
                <w:r w:rsidRPr="00E26B97">
                  <w:rPr>
                    <w:rFonts w:cs="Arial"/>
                    <w:sz w:val="18"/>
                    <w:szCs w:val="18"/>
                  </w:rPr>
                  <w:t>2.2</w:t>
                </w:r>
              </w:p>
            </w:tc>
            <w:tc>
              <w:tcPr>
                <w:tcW w:w="3402" w:type="dxa"/>
              </w:tcPr>
              <w:p w14:paraId="511715D1" w14:textId="16C9991D" w:rsidR="00EA0D58" w:rsidRDefault="00EA0D58" w:rsidP="00EA0D58">
                <w:pPr>
                  <w:tabs>
                    <w:tab w:val="left" w:pos="1077"/>
                  </w:tabs>
                </w:pPr>
                <w:r w:rsidRPr="00E26B97">
                  <w:rPr>
                    <w:rFonts w:cs="Arial"/>
                    <w:sz w:val="18"/>
                    <w:szCs w:val="18"/>
                  </w:rPr>
                  <w:t>Grond vervoeren</w:t>
                </w:r>
              </w:p>
            </w:tc>
            <w:tc>
              <w:tcPr>
                <w:tcW w:w="3402" w:type="dxa"/>
              </w:tcPr>
              <w:p w14:paraId="4F039C84" w14:textId="77777777" w:rsidR="00EA0D58" w:rsidRPr="00E26B97" w:rsidRDefault="00EA0D58" w:rsidP="00EA0D58">
                <w:pPr>
                  <w:rPr>
                    <w:rFonts w:cs="Arial"/>
                    <w:sz w:val="18"/>
                    <w:szCs w:val="18"/>
                  </w:rPr>
                </w:pPr>
                <w:r w:rsidRPr="00E26B97">
                  <w:rPr>
                    <w:rFonts w:cs="Arial"/>
                    <w:sz w:val="18"/>
                    <w:szCs w:val="18"/>
                  </w:rPr>
                  <w:t>- stofvorming</w:t>
                </w:r>
              </w:p>
              <w:p w14:paraId="7DACC2B9" w14:textId="58984985" w:rsidR="00EA0D58" w:rsidRDefault="00EA0D58" w:rsidP="00EA0D58">
                <w:pPr>
                  <w:tabs>
                    <w:tab w:val="left" w:pos="1077"/>
                  </w:tabs>
                </w:pPr>
                <w:r w:rsidRPr="00E26B97">
                  <w:rPr>
                    <w:rFonts w:cs="Arial"/>
                    <w:sz w:val="18"/>
                    <w:szCs w:val="18"/>
                  </w:rPr>
                  <w:t>- aanrijding</w:t>
                </w:r>
              </w:p>
            </w:tc>
            <w:tc>
              <w:tcPr>
                <w:tcW w:w="4536" w:type="dxa"/>
              </w:tcPr>
              <w:p w14:paraId="65495DCA" w14:textId="77777777" w:rsidR="00EA0D58" w:rsidRPr="00E26B97" w:rsidRDefault="00EA0D58" w:rsidP="00EA0D58">
                <w:pPr>
                  <w:rPr>
                    <w:rFonts w:cs="Arial"/>
                    <w:sz w:val="18"/>
                    <w:szCs w:val="18"/>
                  </w:rPr>
                </w:pPr>
                <w:r w:rsidRPr="00E26B97">
                  <w:rPr>
                    <w:rFonts w:cs="Arial"/>
                    <w:sz w:val="18"/>
                    <w:szCs w:val="18"/>
                  </w:rPr>
                  <w:t>- bevochtigen en/of stofmaskers</w:t>
                </w:r>
              </w:p>
              <w:p w14:paraId="4A9FEC7E" w14:textId="77777777" w:rsidR="00EA0D58" w:rsidRPr="00E26B97" w:rsidRDefault="00EA0D58" w:rsidP="00EA0D58">
                <w:pPr>
                  <w:rPr>
                    <w:rFonts w:cs="Arial"/>
                    <w:sz w:val="18"/>
                    <w:szCs w:val="18"/>
                  </w:rPr>
                </w:pPr>
                <w:r w:rsidRPr="00E26B97">
                  <w:rPr>
                    <w:rFonts w:cs="Arial"/>
                    <w:sz w:val="18"/>
                    <w:szCs w:val="18"/>
                  </w:rPr>
                  <w:t>- materieel met achteruitrijsignalering</w:t>
                </w:r>
              </w:p>
              <w:p w14:paraId="67B71E34" w14:textId="74407D01" w:rsidR="00EA0D58" w:rsidRDefault="00EA0D58" w:rsidP="00EA0D58">
                <w:pPr>
                  <w:tabs>
                    <w:tab w:val="left" w:pos="1077"/>
                  </w:tabs>
                </w:pPr>
                <w:r w:rsidRPr="00E26B97">
                  <w:rPr>
                    <w:rFonts w:cs="Arial"/>
                    <w:sz w:val="18"/>
                    <w:szCs w:val="18"/>
                  </w:rPr>
                  <w:t>- oogcontact met chauffeur</w:t>
                </w:r>
              </w:p>
            </w:tc>
            <w:tc>
              <w:tcPr>
                <w:tcW w:w="1670" w:type="dxa"/>
              </w:tcPr>
              <w:p w14:paraId="770E996A" w14:textId="637D4A93" w:rsidR="00EA0D58" w:rsidRDefault="001D1A5B" w:rsidP="00EA0D58">
                <w:pPr>
                  <w:tabs>
                    <w:tab w:val="left" w:pos="1077"/>
                  </w:tabs>
                </w:pPr>
                <w:r>
                  <w:rPr>
                    <w:sz w:val="18"/>
                    <w:szCs w:val="18"/>
                  </w:rPr>
                  <w:t>Nee</w:t>
                </w:r>
              </w:p>
            </w:tc>
          </w:tr>
          <w:tr w:rsidR="00EA0D58" w14:paraId="743E2E8F" w14:textId="77777777" w:rsidTr="00D639F0">
            <w:tc>
              <w:tcPr>
                <w:tcW w:w="851" w:type="dxa"/>
              </w:tcPr>
              <w:p w14:paraId="23199B6C" w14:textId="07B2286D" w:rsidR="00EA0D58" w:rsidRDefault="00EA0D58" w:rsidP="00EA0D58">
                <w:pPr>
                  <w:tabs>
                    <w:tab w:val="left" w:pos="1077"/>
                  </w:tabs>
                </w:pPr>
                <w:r w:rsidRPr="00E26B97">
                  <w:rPr>
                    <w:rFonts w:cs="Arial"/>
                    <w:sz w:val="18"/>
                    <w:szCs w:val="18"/>
                  </w:rPr>
                  <w:t>2.3.1</w:t>
                </w:r>
              </w:p>
            </w:tc>
            <w:tc>
              <w:tcPr>
                <w:tcW w:w="3402" w:type="dxa"/>
              </w:tcPr>
              <w:p w14:paraId="286C30BD" w14:textId="58C58802" w:rsidR="00EA0D58" w:rsidRDefault="00EA0D58" w:rsidP="00EA0D58">
                <w:pPr>
                  <w:tabs>
                    <w:tab w:val="left" w:pos="1077"/>
                  </w:tabs>
                </w:pPr>
                <w:r w:rsidRPr="00E26B97">
                  <w:rPr>
                    <w:rFonts w:cs="Arial"/>
                    <w:sz w:val="18"/>
                    <w:szCs w:val="18"/>
                  </w:rPr>
                  <w:t xml:space="preserve">Grond verwerken in </w:t>
                </w:r>
                <w:proofErr w:type="spellStart"/>
                <w:r w:rsidRPr="00E26B97">
                  <w:rPr>
                    <w:rFonts w:cs="Arial"/>
                    <w:sz w:val="18"/>
                    <w:szCs w:val="18"/>
                  </w:rPr>
                  <w:t>cunet</w:t>
                </w:r>
                <w:proofErr w:type="spellEnd"/>
              </w:p>
            </w:tc>
            <w:tc>
              <w:tcPr>
                <w:tcW w:w="3402" w:type="dxa"/>
              </w:tcPr>
              <w:p w14:paraId="2CFF8739" w14:textId="77777777" w:rsidR="00EA0D58" w:rsidRPr="00E26B97" w:rsidRDefault="00EA0D58" w:rsidP="00EA0D58">
                <w:pPr>
                  <w:rPr>
                    <w:rFonts w:cs="Arial"/>
                    <w:sz w:val="18"/>
                    <w:szCs w:val="18"/>
                  </w:rPr>
                </w:pPr>
                <w:r w:rsidRPr="00E26B97">
                  <w:rPr>
                    <w:rFonts w:cs="Arial"/>
                    <w:sz w:val="18"/>
                    <w:szCs w:val="18"/>
                  </w:rPr>
                  <w:t>- stofvorming</w:t>
                </w:r>
              </w:p>
              <w:p w14:paraId="61F36F05" w14:textId="77777777" w:rsidR="00EA0D58" w:rsidRPr="00E26B97" w:rsidRDefault="00EA0D58" w:rsidP="00EA0D58">
                <w:pPr>
                  <w:rPr>
                    <w:rFonts w:cs="Arial"/>
                    <w:sz w:val="18"/>
                    <w:szCs w:val="18"/>
                  </w:rPr>
                </w:pPr>
                <w:r w:rsidRPr="00E26B97">
                  <w:rPr>
                    <w:rFonts w:cs="Arial"/>
                    <w:sz w:val="18"/>
                    <w:szCs w:val="18"/>
                  </w:rPr>
                  <w:t>- aanrijding</w:t>
                </w:r>
              </w:p>
              <w:p w14:paraId="59968678" w14:textId="52F70070" w:rsidR="00EA0D58" w:rsidRDefault="00EA0D58" w:rsidP="00EA0D58">
                <w:pPr>
                  <w:tabs>
                    <w:tab w:val="left" w:pos="1077"/>
                  </w:tabs>
                </w:pPr>
                <w:r w:rsidRPr="00E26B97">
                  <w:rPr>
                    <w:rFonts w:cs="Arial"/>
                    <w:sz w:val="18"/>
                    <w:szCs w:val="18"/>
                  </w:rPr>
                  <w:t>- fysieke overbelasting</w:t>
                </w:r>
              </w:p>
            </w:tc>
            <w:tc>
              <w:tcPr>
                <w:tcW w:w="4536" w:type="dxa"/>
              </w:tcPr>
              <w:p w14:paraId="68D8988F" w14:textId="77777777" w:rsidR="00EA0D58" w:rsidRPr="00E26B97" w:rsidRDefault="00EA0D58" w:rsidP="00EA0D58">
                <w:pPr>
                  <w:rPr>
                    <w:rFonts w:cs="Arial"/>
                    <w:sz w:val="18"/>
                    <w:szCs w:val="18"/>
                  </w:rPr>
                </w:pPr>
                <w:r w:rsidRPr="00E26B97">
                  <w:rPr>
                    <w:rFonts w:cs="Arial"/>
                    <w:sz w:val="18"/>
                    <w:szCs w:val="18"/>
                  </w:rPr>
                  <w:t>- bevochtigen en/of stofmaskers</w:t>
                </w:r>
              </w:p>
              <w:p w14:paraId="586197EA" w14:textId="77777777" w:rsidR="00EA0D58" w:rsidRPr="00E26B97" w:rsidRDefault="00EA0D58" w:rsidP="00EA0D58">
                <w:pPr>
                  <w:rPr>
                    <w:rFonts w:cs="Arial"/>
                    <w:sz w:val="18"/>
                    <w:szCs w:val="18"/>
                  </w:rPr>
                </w:pPr>
                <w:r w:rsidRPr="00E26B97">
                  <w:rPr>
                    <w:rFonts w:cs="Arial"/>
                    <w:sz w:val="18"/>
                    <w:szCs w:val="18"/>
                  </w:rPr>
                  <w:t>- materieel met achteruitrijsignalering</w:t>
                </w:r>
              </w:p>
              <w:p w14:paraId="330DD06A" w14:textId="77777777" w:rsidR="00EA0D58" w:rsidRPr="00E26B97" w:rsidRDefault="00EA0D58" w:rsidP="00EA0D58">
                <w:pPr>
                  <w:rPr>
                    <w:rFonts w:cs="Arial"/>
                    <w:sz w:val="18"/>
                    <w:szCs w:val="18"/>
                  </w:rPr>
                </w:pPr>
                <w:r w:rsidRPr="00E26B97">
                  <w:rPr>
                    <w:rFonts w:cs="Arial"/>
                    <w:sz w:val="18"/>
                    <w:szCs w:val="18"/>
                  </w:rPr>
                  <w:t>- oogcontact met machinist</w:t>
                </w:r>
              </w:p>
              <w:p w14:paraId="7EB19231" w14:textId="34013545" w:rsidR="00EA0D58" w:rsidRDefault="00EA0D58" w:rsidP="00EA0D58">
                <w:pPr>
                  <w:tabs>
                    <w:tab w:val="left" w:pos="1077"/>
                  </w:tabs>
                </w:pPr>
                <w:r w:rsidRPr="00E26B97">
                  <w:rPr>
                    <w:rFonts w:cs="Arial"/>
                    <w:sz w:val="18"/>
                    <w:szCs w:val="18"/>
                  </w:rPr>
                  <w:t>- mechanisch aanvullen</w:t>
                </w:r>
              </w:p>
            </w:tc>
            <w:tc>
              <w:tcPr>
                <w:tcW w:w="1670" w:type="dxa"/>
              </w:tcPr>
              <w:p w14:paraId="7D425184" w14:textId="58E65E73" w:rsidR="00EA0D58" w:rsidRDefault="001D1A5B" w:rsidP="00EA0D58">
                <w:pPr>
                  <w:tabs>
                    <w:tab w:val="left" w:pos="1077"/>
                  </w:tabs>
                </w:pPr>
                <w:r>
                  <w:rPr>
                    <w:sz w:val="18"/>
                    <w:szCs w:val="18"/>
                  </w:rPr>
                  <w:t>Nee</w:t>
                </w:r>
              </w:p>
            </w:tc>
          </w:tr>
          <w:tr w:rsidR="00EA0D58" w14:paraId="0EC3C5D7" w14:textId="77777777" w:rsidTr="00D639F0">
            <w:tc>
              <w:tcPr>
                <w:tcW w:w="851" w:type="dxa"/>
              </w:tcPr>
              <w:p w14:paraId="108D1CA9" w14:textId="26E6CD6E" w:rsidR="00EA0D58" w:rsidRDefault="00EA0D58" w:rsidP="00EA0D58">
                <w:pPr>
                  <w:tabs>
                    <w:tab w:val="left" w:pos="1077"/>
                  </w:tabs>
                </w:pPr>
                <w:r w:rsidRPr="00E26B97">
                  <w:rPr>
                    <w:rFonts w:cs="Arial"/>
                    <w:sz w:val="18"/>
                    <w:szCs w:val="18"/>
                  </w:rPr>
                  <w:t>2.3.2</w:t>
                </w:r>
              </w:p>
            </w:tc>
            <w:tc>
              <w:tcPr>
                <w:tcW w:w="3402" w:type="dxa"/>
              </w:tcPr>
              <w:p w14:paraId="10914ADA" w14:textId="7F63C2E2" w:rsidR="00EA0D58" w:rsidRDefault="00EA0D58" w:rsidP="00EA0D58">
                <w:pPr>
                  <w:tabs>
                    <w:tab w:val="left" w:pos="1077"/>
                  </w:tabs>
                </w:pPr>
                <w:r w:rsidRPr="00E26B97">
                  <w:rPr>
                    <w:rFonts w:cs="Arial"/>
                    <w:sz w:val="18"/>
                    <w:szCs w:val="18"/>
                  </w:rPr>
                  <w:t>Grond verwerken in sleuf</w:t>
                </w:r>
              </w:p>
            </w:tc>
            <w:tc>
              <w:tcPr>
                <w:tcW w:w="3402" w:type="dxa"/>
              </w:tcPr>
              <w:p w14:paraId="30F13D4D" w14:textId="313854B5" w:rsidR="00EA0D58" w:rsidRDefault="00EA0D58" w:rsidP="00EA0D58">
                <w:pPr>
                  <w:tabs>
                    <w:tab w:val="left" w:pos="1077"/>
                  </w:tabs>
                </w:pPr>
                <w:r w:rsidRPr="00E26B97">
                  <w:rPr>
                    <w:rFonts w:cs="Arial"/>
                    <w:sz w:val="18"/>
                    <w:szCs w:val="18"/>
                  </w:rPr>
                  <w:t>Zie 2.3.1</w:t>
                </w:r>
              </w:p>
            </w:tc>
            <w:tc>
              <w:tcPr>
                <w:tcW w:w="4536" w:type="dxa"/>
              </w:tcPr>
              <w:p w14:paraId="31C97DFA" w14:textId="5916804A" w:rsidR="00EA0D58" w:rsidRDefault="00EA0D58" w:rsidP="00EA0D58">
                <w:pPr>
                  <w:tabs>
                    <w:tab w:val="left" w:pos="1077"/>
                  </w:tabs>
                </w:pPr>
                <w:r w:rsidRPr="00E26B97">
                  <w:rPr>
                    <w:rFonts w:cs="Arial"/>
                    <w:sz w:val="18"/>
                    <w:szCs w:val="18"/>
                  </w:rPr>
                  <w:t>Zie 2.3.1</w:t>
                </w:r>
              </w:p>
            </w:tc>
            <w:tc>
              <w:tcPr>
                <w:tcW w:w="1670" w:type="dxa"/>
              </w:tcPr>
              <w:p w14:paraId="19F2B2D8" w14:textId="2022CD19" w:rsidR="00EA0D58" w:rsidRDefault="001D1A5B" w:rsidP="00EA0D58">
                <w:pPr>
                  <w:tabs>
                    <w:tab w:val="left" w:pos="1077"/>
                  </w:tabs>
                </w:pPr>
                <w:r>
                  <w:rPr>
                    <w:sz w:val="18"/>
                    <w:szCs w:val="18"/>
                  </w:rPr>
                  <w:t>Nee</w:t>
                </w:r>
              </w:p>
            </w:tc>
          </w:tr>
          <w:tr w:rsidR="00EA0D58" w14:paraId="1914F724" w14:textId="77777777" w:rsidTr="00D639F0">
            <w:tc>
              <w:tcPr>
                <w:tcW w:w="851" w:type="dxa"/>
              </w:tcPr>
              <w:p w14:paraId="07897385" w14:textId="11854549" w:rsidR="00EA0D58" w:rsidRDefault="00EA0D58" w:rsidP="00EA0D58">
                <w:pPr>
                  <w:tabs>
                    <w:tab w:val="left" w:pos="1077"/>
                  </w:tabs>
                </w:pPr>
                <w:r w:rsidRPr="00E26B97">
                  <w:rPr>
                    <w:rFonts w:cs="Arial"/>
                    <w:sz w:val="18"/>
                    <w:szCs w:val="18"/>
                  </w:rPr>
                  <w:t>2.3.3</w:t>
                </w:r>
              </w:p>
            </w:tc>
            <w:tc>
              <w:tcPr>
                <w:tcW w:w="3402" w:type="dxa"/>
              </w:tcPr>
              <w:p w14:paraId="3F216173" w14:textId="40BFB6DE" w:rsidR="00EA0D58" w:rsidRDefault="00EA0D58" w:rsidP="00EA0D58">
                <w:pPr>
                  <w:tabs>
                    <w:tab w:val="left" w:pos="1077"/>
                  </w:tabs>
                </w:pPr>
                <w:r w:rsidRPr="00E26B97">
                  <w:rPr>
                    <w:rFonts w:cs="Arial"/>
                    <w:sz w:val="18"/>
                    <w:szCs w:val="18"/>
                  </w:rPr>
                  <w:t>Grond verdichten/profileren</w:t>
                </w:r>
              </w:p>
            </w:tc>
            <w:tc>
              <w:tcPr>
                <w:tcW w:w="3402" w:type="dxa"/>
              </w:tcPr>
              <w:p w14:paraId="15D74914" w14:textId="77777777" w:rsidR="00EA0D58" w:rsidRPr="00E26B97" w:rsidRDefault="00EA0D58" w:rsidP="00EA0D58">
                <w:pPr>
                  <w:rPr>
                    <w:rFonts w:cs="Arial"/>
                    <w:sz w:val="18"/>
                    <w:szCs w:val="18"/>
                  </w:rPr>
                </w:pPr>
                <w:r w:rsidRPr="00E26B97">
                  <w:rPr>
                    <w:rFonts w:cs="Arial"/>
                    <w:sz w:val="18"/>
                    <w:szCs w:val="18"/>
                  </w:rPr>
                  <w:t>- gehoorbeschadiging</w:t>
                </w:r>
              </w:p>
              <w:p w14:paraId="7F1B435A" w14:textId="77777777" w:rsidR="00EA0D58" w:rsidRPr="00E26B97" w:rsidRDefault="00EA0D58" w:rsidP="00EA0D58">
                <w:pPr>
                  <w:rPr>
                    <w:rFonts w:cs="Arial"/>
                    <w:sz w:val="18"/>
                    <w:szCs w:val="18"/>
                  </w:rPr>
                </w:pPr>
                <w:r w:rsidRPr="00E26B97">
                  <w:rPr>
                    <w:rFonts w:cs="Arial"/>
                    <w:sz w:val="18"/>
                    <w:szCs w:val="18"/>
                  </w:rPr>
                  <w:t>- stofvorming</w:t>
                </w:r>
              </w:p>
              <w:p w14:paraId="53F3D1A6" w14:textId="77777777" w:rsidR="00EA0D58" w:rsidRPr="00E26B97" w:rsidRDefault="00EA0D58" w:rsidP="00EA0D58">
                <w:pPr>
                  <w:rPr>
                    <w:rFonts w:cs="Arial"/>
                    <w:sz w:val="18"/>
                    <w:szCs w:val="18"/>
                  </w:rPr>
                </w:pPr>
                <w:r w:rsidRPr="00E26B97">
                  <w:rPr>
                    <w:rFonts w:cs="Arial"/>
                    <w:sz w:val="18"/>
                    <w:szCs w:val="18"/>
                  </w:rPr>
                  <w:t>- aanrijding</w:t>
                </w:r>
              </w:p>
              <w:p w14:paraId="4BBEB42E" w14:textId="77777777" w:rsidR="00EA0D58" w:rsidRPr="00E26B97" w:rsidRDefault="00EA0D58" w:rsidP="00EA0D58">
                <w:pPr>
                  <w:rPr>
                    <w:rFonts w:cs="Arial"/>
                    <w:sz w:val="18"/>
                    <w:szCs w:val="18"/>
                  </w:rPr>
                </w:pPr>
                <w:r w:rsidRPr="00E26B97">
                  <w:rPr>
                    <w:rFonts w:cs="Arial"/>
                    <w:sz w:val="18"/>
                    <w:szCs w:val="18"/>
                  </w:rPr>
                  <w:t>- bekneld raken</w:t>
                </w:r>
              </w:p>
              <w:p w14:paraId="7EA45217" w14:textId="6E13319C" w:rsidR="00EA0D58" w:rsidRDefault="00EA0D58" w:rsidP="00EA0D58">
                <w:pPr>
                  <w:tabs>
                    <w:tab w:val="left" w:pos="1077"/>
                  </w:tabs>
                </w:pPr>
                <w:r w:rsidRPr="00E26B97">
                  <w:rPr>
                    <w:rFonts w:cs="Arial"/>
                    <w:sz w:val="18"/>
                    <w:szCs w:val="18"/>
                  </w:rPr>
                  <w:lastRenderedPageBreak/>
                  <w:t>- fysieke overbelasting</w:t>
                </w:r>
              </w:p>
            </w:tc>
            <w:tc>
              <w:tcPr>
                <w:tcW w:w="4536" w:type="dxa"/>
              </w:tcPr>
              <w:p w14:paraId="716312E6" w14:textId="77777777" w:rsidR="00EA0D58" w:rsidRPr="00E26B97" w:rsidRDefault="00EA0D58" w:rsidP="00EA0D58">
                <w:pPr>
                  <w:rPr>
                    <w:rFonts w:cs="Arial"/>
                    <w:sz w:val="18"/>
                    <w:szCs w:val="18"/>
                  </w:rPr>
                </w:pPr>
                <w:r w:rsidRPr="00E26B97">
                  <w:rPr>
                    <w:rFonts w:cs="Arial"/>
                    <w:sz w:val="18"/>
                    <w:szCs w:val="18"/>
                  </w:rPr>
                  <w:lastRenderedPageBreak/>
                  <w:t>- gehoorbescherming</w:t>
                </w:r>
              </w:p>
              <w:p w14:paraId="00D8EAAF" w14:textId="77777777" w:rsidR="00EA0D58" w:rsidRPr="00E26B97" w:rsidRDefault="00EA0D58" w:rsidP="00EA0D58">
                <w:pPr>
                  <w:rPr>
                    <w:rFonts w:cs="Arial"/>
                    <w:sz w:val="18"/>
                    <w:szCs w:val="18"/>
                  </w:rPr>
                </w:pPr>
                <w:r w:rsidRPr="00E26B97">
                  <w:rPr>
                    <w:rFonts w:cs="Arial"/>
                    <w:sz w:val="18"/>
                    <w:szCs w:val="18"/>
                  </w:rPr>
                  <w:t>- bevochtigen en/of stofmaskers</w:t>
                </w:r>
              </w:p>
              <w:p w14:paraId="1CAFE90F" w14:textId="77777777" w:rsidR="00EA0D58" w:rsidRPr="00E26B97" w:rsidRDefault="00EA0D58" w:rsidP="00EA0D58">
                <w:pPr>
                  <w:rPr>
                    <w:rFonts w:cs="Arial"/>
                    <w:sz w:val="18"/>
                    <w:szCs w:val="18"/>
                  </w:rPr>
                </w:pPr>
                <w:r w:rsidRPr="00E26B97">
                  <w:rPr>
                    <w:rFonts w:cs="Arial"/>
                    <w:sz w:val="18"/>
                    <w:szCs w:val="18"/>
                  </w:rPr>
                  <w:t>- materieel met achteruitrijsignalering</w:t>
                </w:r>
              </w:p>
              <w:p w14:paraId="238CA1BE" w14:textId="77777777" w:rsidR="00EA0D58" w:rsidRPr="00E26B97" w:rsidRDefault="00EA0D58" w:rsidP="00EA0D58">
                <w:pPr>
                  <w:rPr>
                    <w:rFonts w:cs="Arial"/>
                    <w:sz w:val="18"/>
                    <w:szCs w:val="18"/>
                  </w:rPr>
                </w:pPr>
                <w:r w:rsidRPr="00E26B97">
                  <w:rPr>
                    <w:rFonts w:cs="Arial"/>
                    <w:sz w:val="18"/>
                    <w:szCs w:val="18"/>
                  </w:rPr>
                  <w:t>- oogcontact met machinist</w:t>
                </w:r>
              </w:p>
              <w:p w14:paraId="00EE29FB" w14:textId="6525CB54" w:rsidR="00EA0D58" w:rsidRDefault="00EA0D58" w:rsidP="00EA0D58">
                <w:pPr>
                  <w:tabs>
                    <w:tab w:val="left" w:pos="1077"/>
                  </w:tabs>
                </w:pPr>
                <w:r w:rsidRPr="00E26B97">
                  <w:rPr>
                    <w:rFonts w:cs="Arial"/>
                    <w:sz w:val="18"/>
                    <w:szCs w:val="18"/>
                  </w:rPr>
                  <w:lastRenderedPageBreak/>
                  <w:t>- trillings- en geluidsarm materieel</w:t>
                </w:r>
              </w:p>
            </w:tc>
            <w:tc>
              <w:tcPr>
                <w:tcW w:w="1670" w:type="dxa"/>
              </w:tcPr>
              <w:p w14:paraId="4BCD2BC5" w14:textId="7D8E2883" w:rsidR="00EA0D58" w:rsidRDefault="001D1A5B" w:rsidP="00EA0D58">
                <w:pPr>
                  <w:tabs>
                    <w:tab w:val="left" w:pos="1077"/>
                  </w:tabs>
                </w:pPr>
                <w:r>
                  <w:rPr>
                    <w:sz w:val="18"/>
                    <w:szCs w:val="18"/>
                  </w:rPr>
                  <w:lastRenderedPageBreak/>
                  <w:t>Nee</w:t>
                </w:r>
              </w:p>
            </w:tc>
          </w:tr>
          <w:tr w:rsidR="00EA0D58" w14:paraId="5BE06DF9" w14:textId="77777777" w:rsidTr="00D639F0">
            <w:tc>
              <w:tcPr>
                <w:tcW w:w="851" w:type="dxa"/>
              </w:tcPr>
              <w:p w14:paraId="5459E576" w14:textId="0239E3FA" w:rsidR="00EA0D58" w:rsidRDefault="00EA0D58" w:rsidP="00EA0D58">
                <w:pPr>
                  <w:tabs>
                    <w:tab w:val="left" w:pos="1077"/>
                  </w:tabs>
                </w:pPr>
                <w:r w:rsidRPr="00E26B97">
                  <w:rPr>
                    <w:rFonts w:cs="Arial"/>
                    <w:sz w:val="18"/>
                    <w:szCs w:val="18"/>
                  </w:rPr>
                  <w:t>2.4</w:t>
                </w:r>
              </w:p>
            </w:tc>
            <w:tc>
              <w:tcPr>
                <w:tcW w:w="3402" w:type="dxa"/>
              </w:tcPr>
              <w:p w14:paraId="17C4C15A" w14:textId="01EB8EB8" w:rsidR="00EA0D58" w:rsidRDefault="00EA0D58" w:rsidP="00EA0D58">
                <w:pPr>
                  <w:tabs>
                    <w:tab w:val="left" w:pos="1077"/>
                  </w:tabs>
                </w:pPr>
                <w:r w:rsidRPr="00E26B97">
                  <w:rPr>
                    <w:rFonts w:cs="Arial"/>
                    <w:sz w:val="18"/>
                    <w:szCs w:val="18"/>
                  </w:rPr>
                  <w:t>Bodemverontreiniging</w:t>
                </w:r>
              </w:p>
            </w:tc>
            <w:tc>
              <w:tcPr>
                <w:tcW w:w="3402" w:type="dxa"/>
              </w:tcPr>
              <w:p w14:paraId="44CED25B" w14:textId="77777777" w:rsidR="00EA0D58" w:rsidRPr="00E26B97" w:rsidRDefault="00EA0D58" w:rsidP="00EA0D58">
                <w:pPr>
                  <w:rPr>
                    <w:rFonts w:cs="Arial"/>
                    <w:sz w:val="18"/>
                    <w:szCs w:val="18"/>
                  </w:rPr>
                </w:pPr>
                <w:r w:rsidRPr="00E26B97">
                  <w:rPr>
                    <w:rFonts w:cs="Arial"/>
                    <w:sz w:val="18"/>
                    <w:szCs w:val="18"/>
                  </w:rPr>
                  <w:t>- schadelijke dampen</w:t>
                </w:r>
              </w:p>
              <w:p w14:paraId="4D68CFA9" w14:textId="77777777" w:rsidR="00EA0D58" w:rsidRDefault="00EA0D58" w:rsidP="00EA0D58">
                <w:pPr>
                  <w:rPr>
                    <w:rFonts w:cs="Arial"/>
                    <w:sz w:val="18"/>
                    <w:szCs w:val="18"/>
                  </w:rPr>
                </w:pPr>
                <w:r w:rsidRPr="00E26B97">
                  <w:rPr>
                    <w:rFonts w:cs="Arial"/>
                    <w:sz w:val="18"/>
                    <w:szCs w:val="18"/>
                  </w:rPr>
                  <w:t>- huidcontact schadelijke stoffen</w:t>
                </w:r>
              </w:p>
              <w:p w14:paraId="723A593B" w14:textId="43A53363" w:rsidR="00EA0D58" w:rsidRDefault="00EA0D58" w:rsidP="00EA0D58">
                <w:pPr>
                  <w:tabs>
                    <w:tab w:val="left" w:pos="1077"/>
                  </w:tabs>
                </w:pPr>
                <w:r>
                  <w:rPr>
                    <w:rFonts w:cs="Arial"/>
                    <w:sz w:val="18"/>
                    <w:szCs w:val="18"/>
                  </w:rPr>
                  <w:t>- onwel worden/ vergiftiging</w:t>
                </w:r>
              </w:p>
            </w:tc>
            <w:tc>
              <w:tcPr>
                <w:tcW w:w="4536" w:type="dxa"/>
              </w:tcPr>
              <w:p w14:paraId="3AD3FA13" w14:textId="77777777" w:rsidR="00EA0D58" w:rsidRDefault="00EA0D58" w:rsidP="00EA0D58">
                <w:pPr>
                  <w:rPr>
                    <w:rFonts w:cs="Arial"/>
                    <w:sz w:val="18"/>
                    <w:szCs w:val="18"/>
                  </w:rPr>
                </w:pPr>
                <w:r w:rsidRPr="00E26B97">
                  <w:rPr>
                    <w:rFonts w:cs="Arial"/>
                    <w:sz w:val="18"/>
                    <w:szCs w:val="18"/>
                  </w:rPr>
                  <w:t>- veiligheidsmaatregelen volgens publicatie 40</w:t>
                </w:r>
                <w:r>
                  <w:rPr>
                    <w:rFonts w:cs="Arial"/>
                    <w:sz w:val="18"/>
                    <w:szCs w:val="18"/>
                  </w:rPr>
                  <w:t xml:space="preserve">0 veiligheidsklasse </w:t>
                </w:r>
              </w:p>
              <w:p w14:paraId="712D7CF2" w14:textId="77777777" w:rsidR="00EA0D58" w:rsidRDefault="00EA0D58" w:rsidP="00EA0D58">
                <w:pPr>
                  <w:rPr>
                    <w:rFonts w:cs="Arial"/>
                    <w:sz w:val="18"/>
                    <w:szCs w:val="18"/>
                  </w:rPr>
                </w:pPr>
                <w:r>
                  <w:rPr>
                    <w:rFonts w:cs="Arial"/>
                    <w:sz w:val="18"/>
                    <w:szCs w:val="18"/>
                  </w:rPr>
                  <w:t>- Voorlichting en onderricht</w:t>
                </w:r>
              </w:p>
              <w:p w14:paraId="791F4C24" w14:textId="77777777" w:rsidR="00EA0D58" w:rsidRPr="00E26B97" w:rsidRDefault="00EA0D58" w:rsidP="00EA0D58">
                <w:pPr>
                  <w:rPr>
                    <w:rFonts w:cs="Arial"/>
                    <w:sz w:val="18"/>
                    <w:szCs w:val="18"/>
                  </w:rPr>
                </w:pPr>
                <w:r>
                  <w:rPr>
                    <w:rFonts w:cs="Arial"/>
                    <w:sz w:val="18"/>
                    <w:szCs w:val="18"/>
                  </w:rPr>
                  <w:t xml:space="preserve">- Meetregime </w:t>
                </w:r>
              </w:p>
              <w:p w14:paraId="40B90793" w14:textId="77777777" w:rsidR="00EA0D58" w:rsidRDefault="00EA0D58" w:rsidP="00EA0D58">
                <w:pPr>
                  <w:rPr>
                    <w:rFonts w:cs="Arial"/>
                    <w:sz w:val="18"/>
                    <w:szCs w:val="18"/>
                  </w:rPr>
                </w:pPr>
                <w:r w:rsidRPr="00E26B97">
                  <w:rPr>
                    <w:rFonts w:cs="Arial"/>
                    <w:sz w:val="18"/>
                    <w:szCs w:val="18"/>
                  </w:rPr>
                  <w:t>- maskers met filter</w:t>
                </w:r>
              </w:p>
              <w:p w14:paraId="15646E0B" w14:textId="77777777" w:rsidR="00EA0D58" w:rsidRDefault="00EA0D58" w:rsidP="00EA0D58">
                <w:pPr>
                  <w:rPr>
                    <w:rFonts w:cs="Arial"/>
                    <w:sz w:val="18"/>
                    <w:szCs w:val="18"/>
                  </w:rPr>
                </w:pPr>
                <w:r>
                  <w:rPr>
                    <w:rFonts w:cs="Arial"/>
                    <w:sz w:val="18"/>
                    <w:szCs w:val="18"/>
                  </w:rPr>
                  <w:t>- Gebruik veiligheidskundige</w:t>
                </w:r>
              </w:p>
              <w:p w14:paraId="48DE5517" w14:textId="77777777" w:rsidR="00EA0D58" w:rsidRPr="00E26B97" w:rsidRDefault="00EA0D58" w:rsidP="00EA0D58">
                <w:pPr>
                  <w:rPr>
                    <w:rFonts w:cs="Arial"/>
                    <w:sz w:val="18"/>
                    <w:szCs w:val="18"/>
                  </w:rPr>
                </w:pPr>
                <w:r>
                  <w:rPr>
                    <w:rFonts w:cs="Arial"/>
                    <w:sz w:val="18"/>
                    <w:szCs w:val="18"/>
                  </w:rPr>
                  <w:t>- Vakbekwaam personeel</w:t>
                </w:r>
              </w:p>
              <w:p w14:paraId="437E2DD6" w14:textId="14733CEF" w:rsidR="00EA0D58" w:rsidRDefault="00EA0D58" w:rsidP="00EA0D58">
                <w:pPr>
                  <w:tabs>
                    <w:tab w:val="left" w:pos="1077"/>
                  </w:tabs>
                </w:pPr>
                <w:r w:rsidRPr="00E26B97">
                  <w:rPr>
                    <w:rFonts w:cs="Arial"/>
                    <w:sz w:val="18"/>
                    <w:szCs w:val="18"/>
                  </w:rPr>
                  <w:t xml:space="preserve">- </w:t>
                </w:r>
                <w:proofErr w:type="spellStart"/>
                <w:r>
                  <w:rPr>
                    <w:rFonts w:cs="Arial"/>
                    <w:sz w:val="18"/>
                    <w:szCs w:val="18"/>
                  </w:rPr>
                  <w:t>PBM’s</w:t>
                </w:r>
                <w:proofErr w:type="spellEnd"/>
              </w:p>
            </w:tc>
            <w:tc>
              <w:tcPr>
                <w:tcW w:w="1670" w:type="dxa"/>
              </w:tcPr>
              <w:p w14:paraId="5AB138E4" w14:textId="5A3E994A" w:rsidR="00EA0D58" w:rsidRDefault="001D1A5B" w:rsidP="00EA0D58">
                <w:pPr>
                  <w:tabs>
                    <w:tab w:val="left" w:pos="1077"/>
                  </w:tabs>
                </w:pPr>
                <w:r>
                  <w:rPr>
                    <w:sz w:val="18"/>
                    <w:szCs w:val="18"/>
                  </w:rPr>
                  <w:t>Nee</w:t>
                </w:r>
              </w:p>
            </w:tc>
          </w:tr>
          <w:tr w:rsidR="00EA0D58" w14:paraId="6897689F" w14:textId="77777777" w:rsidTr="00A7534E">
            <w:trPr>
              <w:trHeight w:val="948"/>
            </w:trPr>
            <w:tc>
              <w:tcPr>
                <w:tcW w:w="851" w:type="dxa"/>
              </w:tcPr>
              <w:p w14:paraId="4BE7DFEB" w14:textId="14B1D02D" w:rsidR="00EA0D58" w:rsidRDefault="00EA0D58" w:rsidP="00EA0D58">
                <w:pPr>
                  <w:tabs>
                    <w:tab w:val="left" w:pos="1077"/>
                  </w:tabs>
                </w:pPr>
                <w:r>
                  <w:rPr>
                    <w:rFonts w:cs="Arial"/>
                    <w:sz w:val="18"/>
                    <w:szCs w:val="18"/>
                  </w:rPr>
                  <w:t>2.4.1.</w:t>
                </w:r>
              </w:p>
            </w:tc>
            <w:tc>
              <w:tcPr>
                <w:tcW w:w="3402" w:type="dxa"/>
              </w:tcPr>
              <w:p w14:paraId="19861AE2" w14:textId="048BF829" w:rsidR="00EA0D58" w:rsidRDefault="00EA0D58" w:rsidP="00EA0D58">
                <w:pPr>
                  <w:tabs>
                    <w:tab w:val="left" w:pos="1077"/>
                  </w:tabs>
                </w:pPr>
                <w:r>
                  <w:rPr>
                    <w:rFonts w:cs="Arial"/>
                    <w:sz w:val="18"/>
                    <w:szCs w:val="18"/>
                  </w:rPr>
                  <w:t>Bodemverontreiniging</w:t>
                </w:r>
              </w:p>
            </w:tc>
            <w:tc>
              <w:tcPr>
                <w:tcW w:w="3402" w:type="dxa"/>
              </w:tcPr>
              <w:p w14:paraId="08BBFE03" w14:textId="77777777" w:rsidR="00EA0D58" w:rsidRDefault="00EA0D58" w:rsidP="00EA0D58">
                <w:pPr>
                  <w:rPr>
                    <w:rFonts w:cs="Arial"/>
                    <w:sz w:val="18"/>
                    <w:szCs w:val="18"/>
                  </w:rPr>
                </w:pPr>
                <w:r>
                  <w:rPr>
                    <w:rFonts w:cs="Arial"/>
                    <w:sz w:val="18"/>
                    <w:szCs w:val="18"/>
                  </w:rPr>
                  <w:t>- Milieubelasting</w:t>
                </w:r>
              </w:p>
              <w:p w14:paraId="48C201C7" w14:textId="77777777" w:rsidR="00EA0D58" w:rsidRDefault="00EA0D58" w:rsidP="00EA0D58">
                <w:pPr>
                  <w:tabs>
                    <w:tab w:val="left" w:pos="1077"/>
                  </w:tabs>
                </w:pPr>
              </w:p>
            </w:tc>
            <w:tc>
              <w:tcPr>
                <w:tcW w:w="4536" w:type="dxa"/>
              </w:tcPr>
              <w:p w14:paraId="2F0C66A6" w14:textId="77777777" w:rsidR="00EA0D58" w:rsidRDefault="00EA0D58" w:rsidP="00EA0D58">
                <w:pPr>
                  <w:rPr>
                    <w:rFonts w:cs="Arial"/>
                    <w:sz w:val="18"/>
                    <w:szCs w:val="18"/>
                  </w:rPr>
                </w:pPr>
                <w:r>
                  <w:rPr>
                    <w:rFonts w:cs="Arial"/>
                    <w:sz w:val="18"/>
                    <w:szCs w:val="18"/>
                  </w:rPr>
                  <w:t>- Afvoer naar erkend verwerker</w:t>
                </w:r>
              </w:p>
              <w:p w14:paraId="55CB198A" w14:textId="6B60B046" w:rsidR="00EA0D58" w:rsidRPr="00A7534E" w:rsidRDefault="00EA0D58" w:rsidP="00A7534E">
                <w:pPr>
                  <w:rPr>
                    <w:rFonts w:cs="Arial"/>
                    <w:sz w:val="18"/>
                    <w:szCs w:val="18"/>
                  </w:rPr>
                </w:pPr>
                <w:r>
                  <w:rPr>
                    <w:rFonts w:cs="Arial"/>
                    <w:sz w:val="18"/>
                    <w:szCs w:val="18"/>
                  </w:rPr>
                  <w:t>- Toepassing verpakkingsmateriaal</w:t>
                </w:r>
              </w:p>
            </w:tc>
            <w:tc>
              <w:tcPr>
                <w:tcW w:w="1670" w:type="dxa"/>
              </w:tcPr>
              <w:p w14:paraId="6B9FB2B3" w14:textId="3A800F0E" w:rsidR="00EA0D58" w:rsidRDefault="001D1A5B" w:rsidP="00EA0D58">
                <w:pPr>
                  <w:tabs>
                    <w:tab w:val="left" w:pos="1077"/>
                  </w:tabs>
                </w:pPr>
                <w:r>
                  <w:rPr>
                    <w:sz w:val="18"/>
                    <w:szCs w:val="18"/>
                  </w:rPr>
                  <w:t>Nee</w:t>
                </w:r>
              </w:p>
            </w:tc>
          </w:tr>
          <w:tr w:rsidR="00EA0D58" w14:paraId="4301326C" w14:textId="77777777" w:rsidTr="00D639F0">
            <w:tc>
              <w:tcPr>
                <w:tcW w:w="851" w:type="dxa"/>
              </w:tcPr>
              <w:p w14:paraId="139595AC" w14:textId="7B2B7983" w:rsidR="00EA0D58" w:rsidRDefault="00EA0D58" w:rsidP="00EA0D58">
                <w:pPr>
                  <w:tabs>
                    <w:tab w:val="left" w:pos="1077"/>
                  </w:tabs>
                </w:pPr>
                <w:r>
                  <w:rPr>
                    <w:rFonts w:cs="Arial"/>
                    <w:sz w:val="18"/>
                    <w:szCs w:val="18"/>
                  </w:rPr>
                  <w:t>2.4.2</w:t>
                </w:r>
              </w:p>
            </w:tc>
            <w:tc>
              <w:tcPr>
                <w:tcW w:w="3402" w:type="dxa"/>
              </w:tcPr>
              <w:p w14:paraId="6C9BAF43" w14:textId="4DE19598" w:rsidR="00EA0D58" w:rsidRDefault="00EA0D58" w:rsidP="00EA0D58">
                <w:pPr>
                  <w:tabs>
                    <w:tab w:val="left" w:pos="1077"/>
                  </w:tabs>
                </w:pPr>
                <w:r>
                  <w:rPr>
                    <w:rFonts w:cs="Arial"/>
                    <w:sz w:val="18"/>
                    <w:szCs w:val="18"/>
                  </w:rPr>
                  <w:t>Grondwaterverontreiniging</w:t>
                </w:r>
              </w:p>
            </w:tc>
            <w:tc>
              <w:tcPr>
                <w:tcW w:w="3402" w:type="dxa"/>
              </w:tcPr>
              <w:p w14:paraId="6234BD8F" w14:textId="77777777" w:rsidR="00EA0D58" w:rsidRDefault="00EA0D58" w:rsidP="00EA0D58">
                <w:pPr>
                  <w:rPr>
                    <w:rFonts w:cs="Arial"/>
                    <w:sz w:val="18"/>
                    <w:szCs w:val="18"/>
                  </w:rPr>
                </w:pPr>
                <w:r>
                  <w:rPr>
                    <w:rFonts w:cs="Arial"/>
                    <w:sz w:val="18"/>
                    <w:szCs w:val="18"/>
                  </w:rPr>
                  <w:t>- milieubelasting, blootstaan aan schadelijke dampen,    vergiftiging</w:t>
                </w:r>
              </w:p>
              <w:p w14:paraId="1C5912E2" w14:textId="77777777" w:rsidR="00EA0D58" w:rsidRDefault="00EA0D58" w:rsidP="00EA0D58">
                <w:pPr>
                  <w:rPr>
                    <w:rFonts w:cs="Arial"/>
                    <w:sz w:val="18"/>
                    <w:szCs w:val="18"/>
                  </w:rPr>
                </w:pPr>
              </w:p>
              <w:p w14:paraId="20362C37" w14:textId="77777777" w:rsidR="00EA0D58" w:rsidRDefault="00EA0D58" w:rsidP="00EA0D58">
                <w:pPr>
                  <w:rPr>
                    <w:rFonts w:cs="Arial"/>
                    <w:sz w:val="18"/>
                    <w:szCs w:val="18"/>
                  </w:rPr>
                </w:pPr>
              </w:p>
              <w:p w14:paraId="2B9F9DFE" w14:textId="77777777" w:rsidR="00EA0D58" w:rsidRDefault="00EA0D58" w:rsidP="00EA0D58">
                <w:pPr>
                  <w:tabs>
                    <w:tab w:val="left" w:pos="1077"/>
                  </w:tabs>
                </w:pPr>
              </w:p>
            </w:tc>
            <w:tc>
              <w:tcPr>
                <w:tcW w:w="4536" w:type="dxa"/>
              </w:tcPr>
              <w:p w14:paraId="594AF1BA" w14:textId="77777777" w:rsidR="00EA0D58" w:rsidRDefault="00EA0D58" w:rsidP="00EA0D58">
                <w:pPr>
                  <w:rPr>
                    <w:rFonts w:cs="Arial"/>
                    <w:sz w:val="18"/>
                    <w:szCs w:val="18"/>
                  </w:rPr>
                </w:pPr>
                <w:r>
                  <w:rPr>
                    <w:rFonts w:cs="Arial"/>
                    <w:sz w:val="18"/>
                    <w:szCs w:val="18"/>
                  </w:rPr>
                  <w:t>- Lozingsvergunning</w:t>
                </w:r>
              </w:p>
              <w:p w14:paraId="2B284BCE" w14:textId="77777777" w:rsidR="00EA0D58" w:rsidRDefault="00EA0D58" w:rsidP="00EA0D58">
                <w:pPr>
                  <w:rPr>
                    <w:rFonts w:cs="Arial"/>
                    <w:sz w:val="18"/>
                    <w:szCs w:val="18"/>
                  </w:rPr>
                </w:pPr>
                <w:r>
                  <w:rPr>
                    <w:rFonts w:cs="Arial"/>
                    <w:sz w:val="18"/>
                    <w:szCs w:val="18"/>
                  </w:rPr>
                  <w:t>- Bemaling met zuivering</w:t>
                </w:r>
              </w:p>
              <w:p w14:paraId="43F0F281" w14:textId="77777777" w:rsidR="00EA0D58" w:rsidRDefault="00EA0D58" w:rsidP="00EA0D58">
                <w:pPr>
                  <w:rPr>
                    <w:rFonts w:cs="Arial"/>
                    <w:sz w:val="18"/>
                    <w:szCs w:val="18"/>
                  </w:rPr>
                </w:pPr>
                <w:r>
                  <w:rPr>
                    <w:rFonts w:cs="Arial"/>
                    <w:sz w:val="18"/>
                    <w:szCs w:val="18"/>
                  </w:rPr>
                  <w:t>- Voorlichting</w:t>
                </w:r>
              </w:p>
              <w:p w14:paraId="0D942272" w14:textId="77777777" w:rsidR="00EA0D58" w:rsidRDefault="00EA0D58" w:rsidP="00EA0D58">
                <w:pPr>
                  <w:rPr>
                    <w:rFonts w:cs="Arial"/>
                    <w:sz w:val="18"/>
                    <w:szCs w:val="18"/>
                  </w:rPr>
                </w:pPr>
                <w:r>
                  <w:rPr>
                    <w:rFonts w:cs="Arial"/>
                    <w:sz w:val="18"/>
                    <w:szCs w:val="18"/>
                  </w:rPr>
                  <w:t>- Meetregime</w:t>
                </w:r>
              </w:p>
              <w:p w14:paraId="257CEE78" w14:textId="06FA3241" w:rsidR="00EA0D58" w:rsidRDefault="00EA0D58" w:rsidP="00EA0D58">
                <w:pPr>
                  <w:tabs>
                    <w:tab w:val="left" w:pos="1077"/>
                  </w:tabs>
                </w:pPr>
                <w:r>
                  <w:rPr>
                    <w:rFonts w:cs="Arial"/>
                    <w:sz w:val="18"/>
                    <w:szCs w:val="18"/>
                  </w:rPr>
                  <w:t xml:space="preserve">- Gebruik </w:t>
                </w:r>
                <w:proofErr w:type="spellStart"/>
                <w:r>
                  <w:rPr>
                    <w:rFonts w:cs="Arial"/>
                    <w:sz w:val="18"/>
                    <w:szCs w:val="18"/>
                  </w:rPr>
                  <w:t>PBM’s</w:t>
                </w:r>
                <w:proofErr w:type="spellEnd"/>
              </w:p>
            </w:tc>
            <w:tc>
              <w:tcPr>
                <w:tcW w:w="1670" w:type="dxa"/>
              </w:tcPr>
              <w:p w14:paraId="47669BFD" w14:textId="77777777" w:rsidR="00EA0D58" w:rsidRDefault="00EA0D58" w:rsidP="00EA0D58">
                <w:pPr>
                  <w:jc w:val="center"/>
                  <w:rPr>
                    <w:rFonts w:cs="Arial"/>
                    <w:sz w:val="18"/>
                    <w:szCs w:val="18"/>
                  </w:rPr>
                </w:pPr>
              </w:p>
              <w:p w14:paraId="7A5A439E" w14:textId="02D4814C" w:rsidR="00EA0D58" w:rsidRDefault="00E4647C" w:rsidP="00E4647C">
                <w:pPr>
                  <w:rPr>
                    <w:rFonts w:cs="Arial"/>
                    <w:sz w:val="18"/>
                    <w:szCs w:val="18"/>
                  </w:rPr>
                </w:pPr>
                <w:r>
                  <w:rPr>
                    <w:sz w:val="18"/>
                    <w:szCs w:val="18"/>
                  </w:rPr>
                  <w:t>Nee</w:t>
                </w:r>
              </w:p>
              <w:p w14:paraId="73E0FD7B" w14:textId="77777777" w:rsidR="00EA0D58" w:rsidRDefault="00EA0D58" w:rsidP="00EA0D58">
                <w:pPr>
                  <w:jc w:val="center"/>
                  <w:rPr>
                    <w:rFonts w:cs="Arial"/>
                    <w:sz w:val="18"/>
                    <w:szCs w:val="18"/>
                  </w:rPr>
                </w:pPr>
              </w:p>
              <w:p w14:paraId="44D5393A" w14:textId="77777777" w:rsidR="00EA0D58" w:rsidRDefault="00EA0D58" w:rsidP="00EA0D58">
                <w:pPr>
                  <w:tabs>
                    <w:tab w:val="left" w:pos="1077"/>
                  </w:tabs>
                </w:pPr>
              </w:p>
            </w:tc>
          </w:tr>
          <w:tr w:rsidR="00EA0D58" w14:paraId="10557A5A" w14:textId="77777777" w:rsidTr="00D639F0">
            <w:tc>
              <w:tcPr>
                <w:tcW w:w="851" w:type="dxa"/>
              </w:tcPr>
              <w:p w14:paraId="1FF83699" w14:textId="196945E8" w:rsidR="00EA0D58" w:rsidRDefault="00EA0D58" w:rsidP="00EA0D58">
                <w:pPr>
                  <w:tabs>
                    <w:tab w:val="left" w:pos="1077"/>
                  </w:tabs>
                </w:pPr>
                <w:r>
                  <w:rPr>
                    <w:rFonts w:cs="Arial"/>
                    <w:sz w:val="18"/>
                    <w:szCs w:val="18"/>
                  </w:rPr>
                  <w:t>2.4.3</w:t>
                </w:r>
              </w:p>
            </w:tc>
            <w:tc>
              <w:tcPr>
                <w:tcW w:w="3402" w:type="dxa"/>
              </w:tcPr>
              <w:p w14:paraId="10534B80" w14:textId="76AB903F" w:rsidR="00EA0D58" w:rsidRDefault="00EA0D58" w:rsidP="00EA0D58">
                <w:pPr>
                  <w:tabs>
                    <w:tab w:val="left" w:pos="1077"/>
                  </w:tabs>
                </w:pPr>
                <w:r>
                  <w:rPr>
                    <w:rFonts w:cs="Arial"/>
                    <w:sz w:val="18"/>
                    <w:szCs w:val="18"/>
                  </w:rPr>
                  <w:t>Tegenkomen van asbestverdachte materialen</w:t>
                </w:r>
              </w:p>
            </w:tc>
            <w:tc>
              <w:tcPr>
                <w:tcW w:w="3402" w:type="dxa"/>
              </w:tcPr>
              <w:p w14:paraId="66841EA7" w14:textId="2EC9BF38" w:rsidR="00EA0D58" w:rsidRDefault="00EA0D58" w:rsidP="00EA0D58">
                <w:pPr>
                  <w:tabs>
                    <w:tab w:val="left" w:pos="1077"/>
                  </w:tabs>
                </w:pPr>
                <w:r>
                  <w:rPr>
                    <w:rFonts w:cs="Arial"/>
                    <w:sz w:val="18"/>
                    <w:szCs w:val="18"/>
                  </w:rPr>
                  <w:t>- Blootstaan aan asbestvezels, ernstig ziek worden</w:t>
                </w:r>
              </w:p>
            </w:tc>
            <w:tc>
              <w:tcPr>
                <w:tcW w:w="4536" w:type="dxa"/>
              </w:tcPr>
              <w:p w14:paraId="0CB9846A" w14:textId="77777777" w:rsidR="00EA0D58" w:rsidRDefault="00EA0D58" w:rsidP="00EA0D58">
                <w:pPr>
                  <w:rPr>
                    <w:rFonts w:cs="Arial"/>
                    <w:sz w:val="18"/>
                    <w:szCs w:val="18"/>
                  </w:rPr>
                </w:pPr>
                <w:r>
                  <w:rPr>
                    <w:rFonts w:cs="Arial"/>
                    <w:sz w:val="18"/>
                    <w:szCs w:val="18"/>
                  </w:rPr>
                  <w:t>- Voorlichting en onderricht</w:t>
                </w:r>
              </w:p>
              <w:p w14:paraId="44198B68" w14:textId="77777777" w:rsidR="00EA0D58" w:rsidRDefault="00EA0D58" w:rsidP="00EA0D58">
                <w:pPr>
                  <w:rPr>
                    <w:rFonts w:cs="Arial"/>
                    <w:sz w:val="18"/>
                    <w:szCs w:val="18"/>
                  </w:rPr>
                </w:pPr>
                <w:r>
                  <w:rPr>
                    <w:rFonts w:cs="Arial"/>
                    <w:sz w:val="18"/>
                    <w:szCs w:val="18"/>
                  </w:rPr>
                  <w:t>- werk stil leggen</w:t>
                </w:r>
              </w:p>
              <w:p w14:paraId="2305F7C3" w14:textId="77777777" w:rsidR="00EA0D58" w:rsidRDefault="00EA0D58" w:rsidP="00EA0D58">
                <w:pPr>
                  <w:rPr>
                    <w:rFonts w:cs="Arial"/>
                    <w:sz w:val="18"/>
                    <w:szCs w:val="18"/>
                  </w:rPr>
                </w:pPr>
                <w:r>
                  <w:rPr>
                    <w:rFonts w:cs="Arial"/>
                    <w:sz w:val="18"/>
                    <w:szCs w:val="18"/>
                  </w:rPr>
                  <w:t>- Uitvoeren onderzoek</w:t>
                </w:r>
              </w:p>
              <w:p w14:paraId="7598CC80" w14:textId="36FECBA8" w:rsidR="00EA0D58" w:rsidRDefault="00EA0D58" w:rsidP="00EA0D58">
                <w:pPr>
                  <w:tabs>
                    <w:tab w:val="left" w:pos="1077"/>
                  </w:tabs>
                </w:pPr>
                <w:r>
                  <w:rPr>
                    <w:rFonts w:cs="Arial"/>
                    <w:sz w:val="18"/>
                    <w:szCs w:val="18"/>
                  </w:rPr>
                  <w:t>- Inschakelen veiligheidskundige</w:t>
                </w:r>
              </w:p>
            </w:tc>
            <w:tc>
              <w:tcPr>
                <w:tcW w:w="1670" w:type="dxa"/>
              </w:tcPr>
              <w:p w14:paraId="01EA308E" w14:textId="4FBD8C41" w:rsidR="00EA0D58" w:rsidRDefault="00202D0B" w:rsidP="00EA0D58">
                <w:pPr>
                  <w:tabs>
                    <w:tab w:val="left" w:pos="1077"/>
                  </w:tabs>
                </w:pPr>
                <w:r>
                  <w:rPr>
                    <w:sz w:val="18"/>
                    <w:szCs w:val="18"/>
                  </w:rPr>
                  <w:t>Nee</w:t>
                </w:r>
              </w:p>
            </w:tc>
          </w:tr>
          <w:tr w:rsidR="00EA0D58" w14:paraId="11E2E29A" w14:textId="77777777" w:rsidTr="00D639F0">
            <w:tc>
              <w:tcPr>
                <w:tcW w:w="851" w:type="dxa"/>
              </w:tcPr>
              <w:p w14:paraId="3A437C1B" w14:textId="5B225571" w:rsidR="00EA0D58" w:rsidRDefault="00EA0D58" w:rsidP="00EA0D58">
                <w:pPr>
                  <w:tabs>
                    <w:tab w:val="left" w:pos="1077"/>
                  </w:tabs>
                </w:pPr>
                <w:r w:rsidRPr="00E26B97">
                  <w:rPr>
                    <w:rFonts w:cs="Arial"/>
                    <w:sz w:val="18"/>
                    <w:szCs w:val="18"/>
                  </w:rPr>
                  <w:t>2.5</w:t>
                </w:r>
              </w:p>
            </w:tc>
            <w:tc>
              <w:tcPr>
                <w:tcW w:w="3402" w:type="dxa"/>
              </w:tcPr>
              <w:p w14:paraId="49FCE522" w14:textId="4F34BA86" w:rsidR="00EA0D58" w:rsidRDefault="00EA0D58" w:rsidP="00EA0D58">
                <w:pPr>
                  <w:tabs>
                    <w:tab w:val="left" w:pos="1077"/>
                  </w:tabs>
                </w:pPr>
                <w:r w:rsidRPr="00E26B97">
                  <w:rPr>
                    <w:rFonts w:cs="Arial"/>
                    <w:sz w:val="18"/>
                    <w:szCs w:val="18"/>
                  </w:rPr>
                  <w:t>Kabels en leidingen</w:t>
                </w:r>
              </w:p>
            </w:tc>
            <w:tc>
              <w:tcPr>
                <w:tcW w:w="3402" w:type="dxa"/>
              </w:tcPr>
              <w:p w14:paraId="05EF3494" w14:textId="34E484CA" w:rsidR="00EA0D58" w:rsidRDefault="00EA0D58" w:rsidP="00EA0D58">
                <w:pPr>
                  <w:tabs>
                    <w:tab w:val="left" w:pos="1077"/>
                  </w:tabs>
                </w:pPr>
                <w:r w:rsidRPr="00E26B97">
                  <w:rPr>
                    <w:rFonts w:cs="Arial"/>
                    <w:sz w:val="18"/>
                    <w:szCs w:val="18"/>
                  </w:rPr>
                  <w:t>- letsel t.g.v. beschadiging kabels en leidingen</w:t>
                </w:r>
              </w:p>
            </w:tc>
            <w:tc>
              <w:tcPr>
                <w:tcW w:w="4536" w:type="dxa"/>
              </w:tcPr>
              <w:p w14:paraId="3DC7189E" w14:textId="77777777" w:rsidR="00EA0D58" w:rsidRPr="00E26B97" w:rsidRDefault="00EA0D58" w:rsidP="00EA0D58">
                <w:pPr>
                  <w:rPr>
                    <w:rFonts w:cs="Arial"/>
                    <w:sz w:val="18"/>
                    <w:szCs w:val="18"/>
                  </w:rPr>
                </w:pPr>
                <w:r w:rsidRPr="00E26B97">
                  <w:rPr>
                    <w:rFonts w:cs="Arial"/>
                    <w:sz w:val="18"/>
                    <w:szCs w:val="18"/>
                  </w:rPr>
                  <w:t>- KLIC melding</w:t>
                </w:r>
              </w:p>
              <w:p w14:paraId="1A083A12" w14:textId="77777777" w:rsidR="00EA0D58" w:rsidRPr="00E26B97" w:rsidRDefault="00EA0D58" w:rsidP="00EA0D58">
                <w:pPr>
                  <w:rPr>
                    <w:rFonts w:cs="Arial"/>
                    <w:sz w:val="18"/>
                    <w:szCs w:val="18"/>
                  </w:rPr>
                </w:pPr>
                <w:r w:rsidRPr="00E26B97">
                  <w:rPr>
                    <w:rFonts w:cs="Arial"/>
                    <w:sz w:val="18"/>
                    <w:szCs w:val="18"/>
                  </w:rPr>
                  <w:t>- proefsleuven</w:t>
                </w:r>
              </w:p>
              <w:p w14:paraId="48A881C1" w14:textId="77777777" w:rsidR="00EA0D58" w:rsidRPr="00E26B97" w:rsidRDefault="00EA0D58" w:rsidP="00EA0D58">
                <w:pPr>
                  <w:rPr>
                    <w:rFonts w:cs="Arial"/>
                    <w:sz w:val="18"/>
                    <w:szCs w:val="18"/>
                  </w:rPr>
                </w:pPr>
                <w:r w:rsidRPr="00E26B97">
                  <w:rPr>
                    <w:rFonts w:cs="Arial"/>
                    <w:sz w:val="18"/>
                    <w:szCs w:val="18"/>
                  </w:rPr>
                  <w:t>- voorsteken bij ontgraving</w:t>
                </w:r>
              </w:p>
              <w:p w14:paraId="0386B251" w14:textId="77777777" w:rsidR="00EA0D58" w:rsidRPr="00E26B97" w:rsidRDefault="00EA0D58" w:rsidP="00EA0D58">
                <w:pPr>
                  <w:rPr>
                    <w:rFonts w:cs="Arial"/>
                    <w:sz w:val="18"/>
                    <w:szCs w:val="18"/>
                  </w:rPr>
                </w:pPr>
                <w:r w:rsidRPr="00E26B97">
                  <w:rPr>
                    <w:rFonts w:cs="Arial"/>
                    <w:sz w:val="18"/>
                    <w:szCs w:val="18"/>
                  </w:rPr>
                  <w:t xml:space="preserve">- </w:t>
                </w:r>
                <w:proofErr w:type="spellStart"/>
                <w:r w:rsidRPr="00E26B97">
                  <w:rPr>
                    <w:rFonts w:cs="Arial"/>
                    <w:sz w:val="18"/>
                    <w:szCs w:val="18"/>
                  </w:rPr>
                  <w:t>bovenbescherming</w:t>
                </w:r>
                <w:proofErr w:type="spellEnd"/>
                <w:r w:rsidRPr="00E26B97">
                  <w:rPr>
                    <w:rFonts w:cs="Arial"/>
                    <w:sz w:val="18"/>
                    <w:szCs w:val="18"/>
                  </w:rPr>
                  <w:t xml:space="preserve"> d.m.v. rijplaten/schotten</w:t>
                </w:r>
              </w:p>
              <w:p w14:paraId="617381CD" w14:textId="77777777" w:rsidR="00EA0D58" w:rsidRDefault="00EA0D58" w:rsidP="00EA0D58">
                <w:pPr>
                  <w:rPr>
                    <w:rFonts w:cs="Arial"/>
                    <w:sz w:val="18"/>
                    <w:szCs w:val="18"/>
                  </w:rPr>
                </w:pPr>
                <w:r w:rsidRPr="00E26B97">
                  <w:rPr>
                    <w:rFonts w:cs="Arial"/>
                    <w:sz w:val="18"/>
                    <w:szCs w:val="18"/>
                  </w:rPr>
                  <w:t>- ondersteunen, ophangen en/of geleiden</w:t>
                </w:r>
              </w:p>
              <w:p w14:paraId="27476E0A" w14:textId="77777777" w:rsidR="00EA0D58" w:rsidRDefault="00EA0D58" w:rsidP="00EA0D58">
                <w:pPr>
                  <w:rPr>
                    <w:rFonts w:cs="Arial"/>
                    <w:sz w:val="18"/>
                    <w:szCs w:val="18"/>
                  </w:rPr>
                </w:pPr>
                <w:r>
                  <w:rPr>
                    <w:rFonts w:cs="Arial"/>
                    <w:sz w:val="18"/>
                    <w:szCs w:val="18"/>
                  </w:rPr>
                  <w:t>- Spanningsloos maken</w:t>
                </w:r>
              </w:p>
              <w:p w14:paraId="44C0C278" w14:textId="7A5543EE" w:rsidR="00EA0D58" w:rsidRDefault="00EA0D58" w:rsidP="00EA0D58">
                <w:pPr>
                  <w:tabs>
                    <w:tab w:val="left" w:pos="1077"/>
                  </w:tabs>
                </w:pPr>
                <w:r>
                  <w:rPr>
                    <w:rFonts w:cs="Arial"/>
                    <w:sz w:val="18"/>
                    <w:szCs w:val="18"/>
                  </w:rPr>
                  <w:t>- Kabel en leiding detector</w:t>
                </w:r>
              </w:p>
            </w:tc>
            <w:tc>
              <w:tcPr>
                <w:tcW w:w="1670" w:type="dxa"/>
              </w:tcPr>
              <w:p w14:paraId="31F151FB" w14:textId="3FEE5754" w:rsidR="00EA0D58" w:rsidRDefault="00E4647C" w:rsidP="00EA0D58">
                <w:pPr>
                  <w:tabs>
                    <w:tab w:val="left" w:pos="1077"/>
                  </w:tabs>
                </w:pPr>
                <w:r>
                  <w:rPr>
                    <w:sz w:val="18"/>
                    <w:szCs w:val="18"/>
                  </w:rPr>
                  <w:t>Nee</w:t>
                </w:r>
              </w:p>
            </w:tc>
          </w:tr>
        </w:tbl>
        <w:p w14:paraId="04C29BBA" w14:textId="582C7CB8" w:rsidR="00D624CC" w:rsidRDefault="00D624CC" w:rsidP="00874CC5"/>
        <w:tbl>
          <w:tblPr>
            <w:tblStyle w:val="TabelHBAdvies"/>
            <w:tblW w:w="0" w:type="auto"/>
            <w:tblLook w:val="04A0" w:firstRow="1" w:lastRow="0" w:firstColumn="1" w:lastColumn="0" w:noHBand="0" w:noVBand="1"/>
          </w:tblPr>
          <w:tblGrid>
            <w:gridCol w:w="851"/>
            <w:gridCol w:w="3402"/>
            <w:gridCol w:w="3402"/>
            <w:gridCol w:w="4678"/>
            <w:gridCol w:w="1528"/>
          </w:tblGrid>
          <w:tr w:rsidR="00EA0D58" w14:paraId="50C78CFA" w14:textId="77777777" w:rsidTr="003B7CAC">
            <w:trPr>
              <w:cnfStyle w:val="100000000000" w:firstRow="1" w:lastRow="0" w:firstColumn="0" w:lastColumn="0" w:oddVBand="0" w:evenVBand="0" w:oddHBand="0" w:evenHBand="0" w:firstRowFirstColumn="0" w:firstRowLastColumn="0" w:lastRowFirstColumn="0" w:lastRowLastColumn="0"/>
              <w:cantSplit/>
              <w:tblHeader/>
            </w:trPr>
            <w:tc>
              <w:tcPr>
                <w:tcW w:w="851" w:type="dxa"/>
              </w:tcPr>
              <w:p w14:paraId="33A078E2" w14:textId="7F57912E" w:rsidR="00EA0D58" w:rsidRPr="00FB1045" w:rsidRDefault="00EA0D58" w:rsidP="00EA0D58">
                <w:pPr>
                  <w:tabs>
                    <w:tab w:val="left" w:pos="1077"/>
                  </w:tabs>
                  <w:rPr>
                    <w:sz w:val="20"/>
                  </w:rPr>
                </w:pPr>
                <w:r w:rsidRPr="00FB1045">
                  <w:rPr>
                    <w:rFonts w:cs="Arial"/>
                    <w:sz w:val="20"/>
                  </w:rPr>
                  <w:t>Nr.</w:t>
                </w:r>
              </w:p>
            </w:tc>
            <w:tc>
              <w:tcPr>
                <w:tcW w:w="3402" w:type="dxa"/>
              </w:tcPr>
              <w:p w14:paraId="2E4A3E69" w14:textId="5D697D3B" w:rsidR="00EA0D58" w:rsidRPr="00FB1045" w:rsidRDefault="00EA0D58" w:rsidP="00EA0D58">
                <w:pPr>
                  <w:tabs>
                    <w:tab w:val="left" w:pos="1077"/>
                  </w:tabs>
                  <w:rPr>
                    <w:sz w:val="20"/>
                  </w:rPr>
                </w:pPr>
                <w:r w:rsidRPr="00FB1045">
                  <w:rPr>
                    <w:rFonts w:cs="Arial"/>
                    <w:sz w:val="20"/>
                  </w:rPr>
                  <w:t>Onderdeel</w:t>
                </w:r>
              </w:p>
            </w:tc>
            <w:tc>
              <w:tcPr>
                <w:tcW w:w="3402" w:type="dxa"/>
              </w:tcPr>
              <w:p w14:paraId="7149007B" w14:textId="32F63373" w:rsidR="00EA0D58" w:rsidRPr="00FB1045" w:rsidRDefault="00EA0D58" w:rsidP="00EA0D58">
                <w:pPr>
                  <w:tabs>
                    <w:tab w:val="left" w:pos="1077"/>
                  </w:tabs>
                  <w:rPr>
                    <w:sz w:val="20"/>
                  </w:rPr>
                </w:pPr>
                <w:r w:rsidRPr="00FB1045">
                  <w:rPr>
                    <w:rFonts w:cs="Arial"/>
                    <w:sz w:val="20"/>
                  </w:rPr>
                  <w:t>Risico</w:t>
                </w:r>
              </w:p>
            </w:tc>
            <w:tc>
              <w:tcPr>
                <w:tcW w:w="4678" w:type="dxa"/>
              </w:tcPr>
              <w:p w14:paraId="18A473AF" w14:textId="2A2095A6" w:rsidR="00EA0D58" w:rsidRPr="00FB1045" w:rsidRDefault="00EA0D58" w:rsidP="00EA0D58">
                <w:pPr>
                  <w:tabs>
                    <w:tab w:val="left" w:pos="1077"/>
                  </w:tabs>
                  <w:rPr>
                    <w:sz w:val="20"/>
                  </w:rPr>
                </w:pPr>
                <w:r w:rsidRPr="00FB1045">
                  <w:rPr>
                    <w:rFonts w:cs="Arial"/>
                    <w:sz w:val="20"/>
                  </w:rPr>
                  <w:t>Maatregelen</w:t>
                </w:r>
              </w:p>
            </w:tc>
            <w:tc>
              <w:tcPr>
                <w:tcW w:w="1528" w:type="dxa"/>
              </w:tcPr>
              <w:p w14:paraId="77F6C3EF" w14:textId="3F19D719" w:rsidR="00EA0D58" w:rsidRPr="00FB1045" w:rsidRDefault="00EA0D58" w:rsidP="00EA0D58">
                <w:pPr>
                  <w:tabs>
                    <w:tab w:val="left" w:pos="1077"/>
                  </w:tabs>
                  <w:rPr>
                    <w:sz w:val="20"/>
                  </w:rPr>
                </w:pPr>
                <w:r w:rsidRPr="00FB1045">
                  <w:rPr>
                    <w:rFonts w:cs="Arial"/>
                    <w:sz w:val="20"/>
                  </w:rPr>
                  <w:t>Van toepassing</w:t>
                </w:r>
              </w:p>
            </w:tc>
          </w:tr>
          <w:tr w:rsidR="00EA0D58" w14:paraId="2804AEFC" w14:textId="77777777" w:rsidTr="003B7CAC">
            <w:tc>
              <w:tcPr>
                <w:tcW w:w="851" w:type="dxa"/>
              </w:tcPr>
              <w:p w14:paraId="1278350E" w14:textId="2CC599F4" w:rsidR="00EA0D58" w:rsidRDefault="00EA0D58" w:rsidP="00EA0D58">
                <w:pPr>
                  <w:tabs>
                    <w:tab w:val="left" w:pos="1077"/>
                  </w:tabs>
                </w:pPr>
                <w:r w:rsidRPr="00E26B97">
                  <w:rPr>
                    <w:rFonts w:cs="Arial"/>
                    <w:b/>
                    <w:sz w:val="18"/>
                    <w:szCs w:val="18"/>
                  </w:rPr>
                  <w:t>3</w:t>
                </w:r>
              </w:p>
            </w:tc>
            <w:tc>
              <w:tcPr>
                <w:tcW w:w="3402" w:type="dxa"/>
              </w:tcPr>
              <w:p w14:paraId="28981295" w14:textId="33B00361" w:rsidR="00EA0D58" w:rsidRDefault="00EA0D58" w:rsidP="00EA0D58">
                <w:pPr>
                  <w:tabs>
                    <w:tab w:val="left" w:pos="1077"/>
                  </w:tabs>
                </w:pPr>
                <w:r w:rsidRPr="00E26B97">
                  <w:rPr>
                    <w:rFonts w:cs="Arial"/>
                    <w:b/>
                    <w:sz w:val="18"/>
                    <w:szCs w:val="18"/>
                  </w:rPr>
                  <w:t>LEIDINGWERK</w:t>
                </w:r>
              </w:p>
            </w:tc>
            <w:tc>
              <w:tcPr>
                <w:tcW w:w="3402" w:type="dxa"/>
              </w:tcPr>
              <w:p w14:paraId="6D0DB651" w14:textId="77777777" w:rsidR="00EA0D58" w:rsidRDefault="00EA0D58" w:rsidP="00EA0D58">
                <w:pPr>
                  <w:tabs>
                    <w:tab w:val="left" w:pos="1077"/>
                  </w:tabs>
                </w:pPr>
              </w:p>
            </w:tc>
            <w:tc>
              <w:tcPr>
                <w:tcW w:w="4678" w:type="dxa"/>
              </w:tcPr>
              <w:p w14:paraId="4218399C" w14:textId="77777777" w:rsidR="00EA0D58" w:rsidRDefault="00EA0D58" w:rsidP="00EA0D58">
                <w:pPr>
                  <w:tabs>
                    <w:tab w:val="left" w:pos="1077"/>
                  </w:tabs>
                </w:pPr>
              </w:p>
            </w:tc>
            <w:tc>
              <w:tcPr>
                <w:tcW w:w="1528" w:type="dxa"/>
              </w:tcPr>
              <w:p w14:paraId="3666FD00" w14:textId="77777777" w:rsidR="00EA0D58" w:rsidRDefault="00EA0D58" w:rsidP="00EA0D58">
                <w:pPr>
                  <w:tabs>
                    <w:tab w:val="left" w:pos="1077"/>
                  </w:tabs>
                </w:pPr>
              </w:p>
            </w:tc>
          </w:tr>
          <w:tr w:rsidR="00EA0D58" w14:paraId="17D0D650" w14:textId="77777777" w:rsidTr="003B7CAC">
            <w:tc>
              <w:tcPr>
                <w:tcW w:w="851" w:type="dxa"/>
              </w:tcPr>
              <w:p w14:paraId="56B9C60C" w14:textId="027E5CA2" w:rsidR="00EA0D58" w:rsidRDefault="00EA0D58" w:rsidP="00EA0D58">
                <w:pPr>
                  <w:tabs>
                    <w:tab w:val="left" w:pos="1077"/>
                  </w:tabs>
                </w:pPr>
                <w:r w:rsidRPr="00E26B97">
                  <w:rPr>
                    <w:rFonts w:cs="Arial"/>
                    <w:sz w:val="18"/>
                    <w:szCs w:val="18"/>
                  </w:rPr>
                  <w:t>3.1</w:t>
                </w:r>
              </w:p>
            </w:tc>
            <w:tc>
              <w:tcPr>
                <w:tcW w:w="3402" w:type="dxa"/>
              </w:tcPr>
              <w:p w14:paraId="2FEFA5A8" w14:textId="44B475C3" w:rsidR="00EA0D58" w:rsidRDefault="00EA0D58" w:rsidP="00EA0D58">
                <w:pPr>
                  <w:tabs>
                    <w:tab w:val="left" w:pos="1077"/>
                  </w:tabs>
                </w:pPr>
                <w:r w:rsidRPr="00E26B97">
                  <w:rPr>
                    <w:rFonts w:cs="Arial"/>
                    <w:sz w:val="18"/>
                    <w:szCs w:val="18"/>
                  </w:rPr>
                  <w:t>Aanbrengen hoofdriool</w:t>
                </w:r>
              </w:p>
            </w:tc>
            <w:tc>
              <w:tcPr>
                <w:tcW w:w="3402" w:type="dxa"/>
              </w:tcPr>
              <w:p w14:paraId="5A169B8C" w14:textId="77777777" w:rsidR="00EA0D58" w:rsidRPr="00E26B97" w:rsidRDefault="00EA0D58" w:rsidP="00EA0D58">
                <w:pPr>
                  <w:rPr>
                    <w:rFonts w:cs="Arial"/>
                    <w:sz w:val="18"/>
                    <w:szCs w:val="18"/>
                  </w:rPr>
                </w:pPr>
                <w:r w:rsidRPr="00E26B97">
                  <w:rPr>
                    <w:rFonts w:cs="Arial"/>
                    <w:sz w:val="18"/>
                    <w:szCs w:val="18"/>
                  </w:rPr>
                  <w:t>- gehoorbeschadiging</w:t>
                </w:r>
              </w:p>
              <w:p w14:paraId="305A354F" w14:textId="77777777" w:rsidR="00EA0D58" w:rsidRPr="00E26B97" w:rsidRDefault="00EA0D58" w:rsidP="00EA0D58">
                <w:pPr>
                  <w:rPr>
                    <w:rFonts w:cs="Arial"/>
                    <w:sz w:val="18"/>
                    <w:szCs w:val="18"/>
                  </w:rPr>
                </w:pPr>
                <w:r w:rsidRPr="00E26B97">
                  <w:rPr>
                    <w:rFonts w:cs="Arial"/>
                    <w:sz w:val="18"/>
                    <w:szCs w:val="18"/>
                  </w:rPr>
                  <w:t>- aanrijding</w:t>
                </w:r>
              </w:p>
              <w:p w14:paraId="0FBBDD50" w14:textId="77777777" w:rsidR="00EA0D58" w:rsidRPr="00E26B97" w:rsidRDefault="00EA0D58" w:rsidP="00EA0D58">
                <w:pPr>
                  <w:rPr>
                    <w:rFonts w:cs="Arial"/>
                    <w:sz w:val="18"/>
                    <w:szCs w:val="18"/>
                  </w:rPr>
                </w:pPr>
                <w:r w:rsidRPr="00E26B97">
                  <w:rPr>
                    <w:rFonts w:cs="Arial"/>
                    <w:sz w:val="18"/>
                    <w:szCs w:val="18"/>
                  </w:rPr>
                  <w:t>- bekneld raken</w:t>
                </w:r>
              </w:p>
              <w:p w14:paraId="3525EFB9" w14:textId="77777777" w:rsidR="00EA0D58" w:rsidRPr="00E26B97" w:rsidRDefault="00EA0D58" w:rsidP="00EA0D58">
                <w:pPr>
                  <w:rPr>
                    <w:rFonts w:cs="Arial"/>
                    <w:sz w:val="18"/>
                    <w:szCs w:val="18"/>
                  </w:rPr>
                </w:pPr>
                <w:r w:rsidRPr="00E26B97">
                  <w:rPr>
                    <w:rFonts w:cs="Arial"/>
                    <w:sz w:val="18"/>
                    <w:szCs w:val="18"/>
                  </w:rPr>
                  <w:t>- fysieke overbelasting</w:t>
                </w:r>
              </w:p>
              <w:p w14:paraId="17B2FC12" w14:textId="0B6A65C0" w:rsidR="00EA0D58" w:rsidRDefault="00EA0D58" w:rsidP="00EA0D58">
                <w:pPr>
                  <w:tabs>
                    <w:tab w:val="left" w:pos="1077"/>
                  </w:tabs>
                </w:pPr>
                <w:r w:rsidRPr="00E26B97">
                  <w:rPr>
                    <w:rFonts w:cs="Arial"/>
                    <w:sz w:val="18"/>
                    <w:szCs w:val="18"/>
                  </w:rPr>
                  <w:t>- letsel t.g.v. vallen/kantelen materialen</w:t>
                </w:r>
              </w:p>
            </w:tc>
            <w:tc>
              <w:tcPr>
                <w:tcW w:w="4678" w:type="dxa"/>
              </w:tcPr>
              <w:p w14:paraId="0BCE2C8D" w14:textId="77777777" w:rsidR="00EA0D58" w:rsidRPr="00E26B97" w:rsidRDefault="00EA0D58" w:rsidP="00EA0D58">
                <w:pPr>
                  <w:rPr>
                    <w:rFonts w:cs="Arial"/>
                    <w:sz w:val="18"/>
                    <w:szCs w:val="18"/>
                  </w:rPr>
                </w:pPr>
                <w:r w:rsidRPr="00E26B97">
                  <w:rPr>
                    <w:rFonts w:cs="Arial"/>
                    <w:sz w:val="18"/>
                    <w:szCs w:val="18"/>
                  </w:rPr>
                  <w:t>- gehoorbescherming</w:t>
                </w:r>
              </w:p>
              <w:p w14:paraId="7F8FE0BB" w14:textId="77777777" w:rsidR="00EA0D58" w:rsidRPr="00E26B97" w:rsidRDefault="00EA0D58" w:rsidP="00EA0D58">
                <w:pPr>
                  <w:rPr>
                    <w:rFonts w:cs="Arial"/>
                    <w:sz w:val="18"/>
                    <w:szCs w:val="18"/>
                  </w:rPr>
                </w:pPr>
                <w:r w:rsidRPr="00E26B97">
                  <w:rPr>
                    <w:rFonts w:cs="Arial"/>
                    <w:sz w:val="18"/>
                    <w:szCs w:val="18"/>
                  </w:rPr>
                  <w:t>- materieel met achteruitrijsignalering</w:t>
                </w:r>
              </w:p>
              <w:p w14:paraId="4DAD5906" w14:textId="77777777" w:rsidR="00EA0D58" w:rsidRPr="00E26B97" w:rsidRDefault="00EA0D58" w:rsidP="00EA0D58">
                <w:pPr>
                  <w:rPr>
                    <w:rFonts w:cs="Arial"/>
                    <w:sz w:val="18"/>
                    <w:szCs w:val="18"/>
                  </w:rPr>
                </w:pPr>
                <w:r w:rsidRPr="00E26B97">
                  <w:rPr>
                    <w:rFonts w:cs="Arial"/>
                    <w:sz w:val="18"/>
                    <w:szCs w:val="18"/>
                  </w:rPr>
                  <w:t>- oogcontact met machinist</w:t>
                </w:r>
              </w:p>
              <w:p w14:paraId="0E3D1506" w14:textId="77777777" w:rsidR="00EA0D58" w:rsidRPr="00E26B97" w:rsidRDefault="00EA0D58" w:rsidP="00EA0D58">
                <w:pPr>
                  <w:rPr>
                    <w:rFonts w:cs="Arial"/>
                    <w:sz w:val="18"/>
                    <w:szCs w:val="18"/>
                  </w:rPr>
                </w:pPr>
                <w:r w:rsidRPr="00E26B97">
                  <w:rPr>
                    <w:rFonts w:cs="Arial"/>
                    <w:sz w:val="18"/>
                    <w:szCs w:val="18"/>
                  </w:rPr>
                  <w:t>- gecertificeerde hijsmiddelen en materieel</w:t>
                </w:r>
              </w:p>
              <w:p w14:paraId="487CF071" w14:textId="585C327D" w:rsidR="00EA0D58" w:rsidRDefault="00EA0D58" w:rsidP="00EA0D58">
                <w:pPr>
                  <w:tabs>
                    <w:tab w:val="left" w:pos="1077"/>
                  </w:tabs>
                </w:pPr>
                <w:r w:rsidRPr="00E26B97">
                  <w:rPr>
                    <w:rFonts w:cs="Arial"/>
                    <w:sz w:val="18"/>
                    <w:szCs w:val="18"/>
                  </w:rPr>
                  <w:t>- mechanisch verwerken</w:t>
                </w:r>
              </w:p>
            </w:tc>
            <w:tc>
              <w:tcPr>
                <w:tcW w:w="1528" w:type="dxa"/>
              </w:tcPr>
              <w:p w14:paraId="7C20F7D6" w14:textId="352BE6A8" w:rsidR="00EA0D58" w:rsidRDefault="00E4647C" w:rsidP="00EA0D58">
                <w:pPr>
                  <w:tabs>
                    <w:tab w:val="left" w:pos="1077"/>
                  </w:tabs>
                </w:pPr>
                <w:r>
                  <w:rPr>
                    <w:sz w:val="18"/>
                    <w:szCs w:val="18"/>
                  </w:rPr>
                  <w:t>Nee</w:t>
                </w:r>
              </w:p>
            </w:tc>
          </w:tr>
          <w:tr w:rsidR="00EA0D58" w14:paraId="10977F30" w14:textId="77777777" w:rsidTr="003B7CAC">
            <w:tc>
              <w:tcPr>
                <w:tcW w:w="851" w:type="dxa"/>
              </w:tcPr>
              <w:p w14:paraId="41BA816C" w14:textId="64E98CB2" w:rsidR="00EA0D58" w:rsidRDefault="00EA0D58" w:rsidP="00EA0D58">
                <w:pPr>
                  <w:tabs>
                    <w:tab w:val="left" w:pos="1077"/>
                  </w:tabs>
                </w:pPr>
                <w:r w:rsidRPr="00E26B97">
                  <w:rPr>
                    <w:rFonts w:cs="Arial"/>
                    <w:sz w:val="18"/>
                    <w:szCs w:val="18"/>
                  </w:rPr>
                  <w:t>3.2</w:t>
                </w:r>
              </w:p>
            </w:tc>
            <w:tc>
              <w:tcPr>
                <w:tcW w:w="3402" w:type="dxa"/>
              </w:tcPr>
              <w:p w14:paraId="2B03D537" w14:textId="6EC77AC7" w:rsidR="00EA0D58" w:rsidRDefault="00EA0D58" w:rsidP="00EA0D58">
                <w:pPr>
                  <w:tabs>
                    <w:tab w:val="left" w:pos="1077"/>
                  </w:tabs>
                </w:pPr>
                <w:r w:rsidRPr="00E26B97">
                  <w:rPr>
                    <w:rFonts w:cs="Arial"/>
                    <w:sz w:val="18"/>
                    <w:szCs w:val="18"/>
                  </w:rPr>
                  <w:t>Aanbrengen putten/kolken</w:t>
                </w:r>
              </w:p>
            </w:tc>
            <w:tc>
              <w:tcPr>
                <w:tcW w:w="3402" w:type="dxa"/>
              </w:tcPr>
              <w:p w14:paraId="4D1775AC" w14:textId="75BE16A1" w:rsidR="00EA0D58" w:rsidRDefault="00EA0D58" w:rsidP="00EA0D58">
                <w:pPr>
                  <w:tabs>
                    <w:tab w:val="left" w:pos="1077"/>
                  </w:tabs>
                </w:pPr>
                <w:r w:rsidRPr="00E26B97">
                  <w:rPr>
                    <w:rFonts w:cs="Arial"/>
                    <w:sz w:val="18"/>
                    <w:szCs w:val="18"/>
                  </w:rPr>
                  <w:t>Zie 3.1</w:t>
                </w:r>
              </w:p>
            </w:tc>
            <w:tc>
              <w:tcPr>
                <w:tcW w:w="4678" w:type="dxa"/>
              </w:tcPr>
              <w:p w14:paraId="180A2765" w14:textId="187725E3" w:rsidR="00EA0D58" w:rsidRDefault="00EA0D58" w:rsidP="00EA0D58">
                <w:pPr>
                  <w:tabs>
                    <w:tab w:val="left" w:pos="1077"/>
                  </w:tabs>
                </w:pPr>
                <w:r w:rsidRPr="00E26B97">
                  <w:rPr>
                    <w:rFonts w:cs="Arial"/>
                    <w:sz w:val="18"/>
                    <w:szCs w:val="18"/>
                  </w:rPr>
                  <w:t>Zie 3.1</w:t>
                </w:r>
              </w:p>
            </w:tc>
            <w:tc>
              <w:tcPr>
                <w:tcW w:w="1528" w:type="dxa"/>
              </w:tcPr>
              <w:p w14:paraId="58961459" w14:textId="796ACDFB" w:rsidR="00EA0D58" w:rsidRDefault="00E4647C" w:rsidP="00EA0D58">
                <w:pPr>
                  <w:tabs>
                    <w:tab w:val="left" w:pos="1077"/>
                  </w:tabs>
                </w:pPr>
                <w:r>
                  <w:rPr>
                    <w:sz w:val="18"/>
                    <w:szCs w:val="18"/>
                  </w:rPr>
                  <w:t>Nee</w:t>
                </w:r>
              </w:p>
            </w:tc>
          </w:tr>
          <w:tr w:rsidR="00EA0D58" w14:paraId="70C7773F" w14:textId="77777777" w:rsidTr="003B7CAC">
            <w:tc>
              <w:tcPr>
                <w:tcW w:w="851" w:type="dxa"/>
              </w:tcPr>
              <w:p w14:paraId="1EF71AA6" w14:textId="327DE839" w:rsidR="00EA0D58" w:rsidRDefault="00EA0D58" w:rsidP="00EA0D58">
                <w:pPr>
                  <w:tabs>
                    <w:tab w:val="left" w:pos="1077"/>
                  </w:tabs>
                </w:pPr>
                <w:r w:rsidRPr="00E26B97">
                  <w:rPr>
                    <w:rFonts w:cs="Arial"/>
                    <w:sz w:val="18"/>
                    <w:szCs w:val="18"/>
                  </w:rPr>
                  <w:t>3.3</w:t>
                </w:r>
              </w:p>
            </w:tc>
            <w:tc>
              <w:tcPr>
                <w:tcW w:w="3402" w:type="dxa"/>
              </w:tcPr>
              <w:p w14:paraId="08C60D5A" w14:textId="23429A6A" w:rsidR="00EA0D58" w:rsidRDefault="00EA0D58" w:rsidP="00EA0D58">
                <w:pPr>
                  <w:tabs>
                    <w:tab w:val="left" w:pos="1077"/>
                  </w:tabs>
                </w:pPr>
                <w:r w:rsidRPr="00E26B97">
                  <w:rPr>
                    <w:rFonts w:cs="Arial"/>
                    <w:sz w:val="18"/>
                    <w:szCs w:val="18"/>
                  </w:rPr>
                  <w:t>Aanbrengen huis-/kolkaansluitingen</w:t>
                </w:r>
              </w:p>
            </w:tc>
            <w:tc>
              <w:tcPr>
                <w:tcW w:w="3402" w:type="dxa"/>
              </w:tcPr>
              <w:p w14:paraId="30FAEE44" w14:textId="4D2AA7D4" w:rsidR="00EA0D58" w:rsidRDefault="00EA0D58" w:rsidP="00EA0D58">
                <w:pPr>
                  <w:tabs>
                    <w:tab w:val="left" w:pos="1077"/>
                  </w:tabs>
                </w:pPr>
                <w:r w:rsidRPr="00E26B97">
                  <w:rPr>
                    <w:rFonts w:cs="Arial"/>
                    <w:sz w:val="18"/>
                    <w:szCs w:val="18"/>
                  </w:rPr>
                  <w:t>Zie 3.1</w:t>
                </w:r>
              </w:p>
            </w:tc>
            <w:tc>
              <w:tcPr>
                <w:tcW w:w="4678" w:type="dxa"/>
              </w:tcPr>
              <w:p w14:paraId="259385DD" w14:textId="78754941" w:rsidR="00EA0D58" w:rsidRDefault="00EA0D58" w:rsidP="00EA0D58">
                <w:pPr>
                  <w:tabs>
                    <w:tab w:val="left" w:pos="1077"/>
                  </w:tabs>
                </w:pPr>
                <w:r w:rsidRPr="00E26B97">
                  <w:rPr>
                    <w:rFonts w:cs="Arial"/>
                    <w:sz w:val="18"/>
                    <w:szCs w:val="18"/>
                  </w:rPr>
                  <w:t>Zie 3.1</w:t>
                </w:r>
              </w:p>
            </w:tc>
            <w:tc>
              <w:tcPr>
                <w:tcW w:w="1528" w:type="dxa"/>
              </w:tcPr>
              <w:p w14:paraId="27833CFD" w14:textId="61235414" w:rsidR="00EA0D58" w:rsidRDefault="00E4647C" w:rsidP="00EA0D58">
                <w:pPr>
                  <w:tabs>
                    <w:tab w:val="left" w:pos="1077"/>
                  </w:tabs>
                </w:pPr>
                <w:r w:rsidRPr="00E4647C">
                  <w:rPr>
                    <w:rFonts w:cs="Arial"/>
                    <w:sz w:val="18"/>
                    <w:szCs w:val="18"/>
                  </w:rPr>
                  <w:t>Nee</w:t>
                </w:r>
              </w:p>
            </w:tc>
          </w:tr>
          <w:tr w:rsidR="00EA0D58" w14:paraId="51FB76DB" w14:textId="77777777" w:rsidTr="003B7CAC">
            <w:tc>
              <w:tcPr>
                <w:tcW w:w="851" w:type="dxa"/>
              </w:tcPr>
              <w:p w14:paraId="2F3694B6" w14:textId="70A3E9D8" w:rsidR="00EA0D58" w:rsidRDefault="00EA0D58" w:rsidP="00EA0D58">
                <w:pPr>
                  <w:tabs>
                    <w:tab w:val="left" w:pos="1077"/>
                  </w:tabs>
                </w:pPr>
                <w:r w:rsidRPr="00E26B97">
                  <w:rPr>
                    <w:rFonts w:cs="Arial"/>
                    <w:sz w:val="18"/>
                    <w:szCs w:val="18"/>
                  </w:rPr>
                  <w:t>3.4</w:t>
                </w:r>
              </w:p>
            </w:tc>
            <w:tc>
              <w:tcPr>
                <w:tcW w:w="3402" w:type="dxa"/>
              </w:tcPr>
              <w:p w14:paraId="5BF3E873" w14:textId="5B4F02FF" w:rsidR="00EA0D58" w:rsidRDefault="00EA0D58" w:rsidP="00EA0D58">
                <w:pPr>
                  <w:tabs>
                    <w:tab w:val="left" w:pos="1077"/>
                  </w:tabs>
                </w:pPr>
                <w:r w:rsidRPr="00E26B97">
                  <w:rPr>
                    <w:rFonts w:cs="Arial"/>
                    <w:sz w:val="18"/>
                    <w:szCs w:val="18"/>
                  </w:rPr>
                  <w:t>Maken aansluitingen op bestaand stelsel</w:t>
                </w:r>
              </w:p>
            </w:tc>
            <w:tc>
              <w:tcPr>
                <w:tcW w:w="3402" w:type="dxa"/>
              </w:tcPr>
              <w:p w14:paraId="0132D079" w14:textId="77777777" w:rsidR="00EA0D58" w:rsidRPr="00E26B97" w:rsidRDefault="00EA0D58" w:rsidP="00EA0D58">
                <w:pPr>
                  <w:rPr>
                    <w:rFonts w:cs="Arial"/>
                    <w:sz w:val="18"/>
                    <w:szCs w:val="18"/>
                  </w:rPr>
                </w:pPr>
                <w:r w:rsidRPr="00E26B97">
                  <w:rPr>
                    <w:rFonts w:cs="Arial"/>
                    <w:sz w:val="18"/>
                    <w:szCs w:val="18"/>
                  </w:rPr>
                  <w:t>- gehoorbeschadiging</w:t>
                </w:r>
              </w:p>
              <w:p w14:paraId="157471A6" w14:textId="77777777" w:rsidR="00EA0D58" w:rsidRPr="00E26B97" w:rsidRDefault="00EA0D58" w:rsidP="00EA0D58">
                <w:pPr>
                  <w:rPr>
                    <w:rFonts w:cs="Arial"/>
                    <w:sz w:val="18"/>
                    <w:szCs w:val="18"/>
                  </w:rPr>
                </w:pPr>
                <w:r w:rsidRPr="00E26B97">
                  <w:rPr>
                    <w:rFonts w:cs="Arial"/>
                    <w:sz w:val="18"/>
                    <w:szCs w:val="18"/>
                  </w:rPr>
                  <w:t>- letsel t.g.v. wegspringende delen</w:t>
                </w:r>
              </w:p>
              <w:p w14:paraId="2F38AFEB" w14:textId="77777777" w:rsidR="00EA0D58" w:rsidRPr="00E26B97" w:rsidRDefault="00EA0D58" w:rsidP="00EA0D58">
                <w:pPr>
                  <w:rPr>
                    <w:rFonts w:cs="Arial"/>
                    <w:sz w:val="18"/>
                    <w:szCs w:val="18"/>
                  </w:rPr>
                </w:pPr>
                <w:r w:rsidRPr="00E26B97">
                  <w:rPr>
                    <w:rFonts w:cs="Arial"/>
                    <w:sz w:val="18"/>
                    <w:szCs w:val="18"/>
                  </w:rPr>
                  <w:t>- letsel t.g.v. boren/hakken</w:t>
                </w:r>
              </w:p>
              <w:p w14:paraId="372977EB" w14:textId="2CC19BB5" w:rsidR="00EA0D58" w:rsidRDefault="00EA0D58" w:rsidP="00EA0D58">
                <w:pPr>
                  <w:tabs>
                    <w:tab w:val="left" w:pos="1077"/>
                  </w:tabs>
                </w:pPr>
                <w:r w:rsidRPr="00E26B97">
                  <w:rPr>
                    <w:rFonts w:cs="Arial"/>
                    <w:sz w:val="18"/>
                    <w:szCs w:val="18"/>
                  </w:rPr>
                  <w:t>- stofvorming</w:t>
                </w:r>
              </w:p>
            </w:tc>
            <w:tc>
              <w:tcPr>
                <w:tcW w:w="4678" w:type="dxa"/>
              </w:tcPr>
              <w:p w14:paraId="1A7F3BF8" w14:textId="77777777" w:rsidR="00EA0D58" w:rsidRPr="00E26B97" w:rsidRDefault="00EA0D58" w:rsidP="00EA0D58">
                <w:pPr>
                  <w:rPr>
                    <w:rFonts w:cs="Arial"/>
                    <w:sz w:val="18"/>
                    <w:szCs w:val="18"/>
                  </w:rPr>
                </w:pPr>
                <w:r w:rsidRPr="00E26B97">
                  <w:rPr>
                    <w:rFonts w:cs="Arial"/>
                    <w:sz w:val="18"/>
                    <w:szCs w:val="18"/>
                  </w:rPr>
                  <w:t>- gehoorbescherming</w:t>
                </w:r>
              </w:p>
              <w:p w14:paraId="1E2C66AF" w14:textId="77777777" w:rsidR="00EA0D58" w:rsidRPr="00E26B97" w:rsidRDefault="00EA0D58" w:rsidP="00EA0D58">
                <w:pPr>
                  <w:rPr>
                    <w:rFonts w:cs="Arial"/>
                    <w:sz w:val="18"/>
                    <w:szCs w:val="18"/>
                  </w:rPr>
                </w:pPr>
                <w:r w:rsidRPr="00E26B97">
                  <w:rPr>
                    <w:rFonts w:cs="Arial"/>
                    <w:sz w:val="18"/>
                    <w:szCs w:val="18"/>
                  </w:rPr>
                  <w:t>- beschermende kleding</w:t>
                </w:r>
              </w:p>
              <w:p w14:paraId="286C11A5" w14:textId="77777777" w:rsidR="00EA0D58" w:rsidRPr="00E26B97" w:rsidRDefault="00EA0D58" w:rsidP="00EA0D58">
                <w:pPr>
                  <w:rPr>
                    <w:rFonts w:cs="Arial"/>
                    <w:sz w:val="18"/>
                    <w:szCs w:val="18"/>
                  </w:rPr>
                </w:pPr>
                <w:r w:rsidRPr="00E26B97">
                  <w:rPr>
                    <w:rFonts w:cs="Arial"/>
                    <w:sz w:val="18"/>
                    <w:szCs w:val="18"/>
                  </w:rPr>
                  <w:t>- veiligheidsschoenen</w:t>
                </w:r>
              </w:p>
              <w:p w14:paraId="54ED9C67" w14:textId="77777777" w:rsidR="00EA0D58" w:rsidRPr="00E26B97" w:rsidRDefault="00EA0D58" w:rsidP="00EA0D58">
                <w:pPr>
                  <w:rPr>
                    <w:rFonts w:cs="Arial"/>
                    <w:sz w:val="18"/>
                    <w:szCs w:val="18"/>
                  </w:rPr>
                </w:pPr>
                <w:r w:rsidRPr="00E26B97">
                  <w:rPr>
                    <w:rFonts w:cs="Arial"/>
                    <w:sz w:val="18"/>
                    <w:szCs w:val="18"/>
                  </w:rPr>
                  <w:t>- veiligheidshelm</w:t>
                </w:r>
              </w:p>
              <w:p w14:paraId="3A95F91E" w14:textId="77777777" w:rsidR="00EA0D58" w:rsidRPr="00E26B97" w:rsidRDefault="00EA0D58" w:rsidP="00EA0D58">
                <w:pPr>
                  <w:rPr>
                    <w:rFonts w:cs="Arial"/>
                    <w:sz w:val="18"/>
                    <w:szCs w:val="18"/>
                  </w:rPr>
                </w:pPr>
                <w:r w:rsidRPr="00E26B97">
                  <w:rPr>
                    <w:rFonts w:cs="Arial"/>
                    <w:sz w:val="18"/>
                    <w:szCs w:val="18"/>
                  </w:rPr>
                  <w:t>- werkafzetting</w:t>
                </w:r>
              </w:p>
              <w:p w14:paraId="2682C007" w14:textId="77777777" w:rsidR="00EA0D58" w:rsidRPr="00E26B97" w:rsidRDefault="00EA0D58" w:rsidP="00EA0D58">
                <w:pPr>
                  <w:rPr>
                    <w:rFonts w:cs="Arial"/>
                    <w:sz w:val="18"/>
                    <w:szCs w:val="18"/>
                  </w:rPr>
                </w:pPr>
                <w:r w:rsidRPr="00E26B97">
                  <w:rPr>
                    <w:rFonts w:cs="Arial"/>
                    <w:sz w:val="18"/>
                    <w:szCs w:val="18"/>
                  </w:rPr>
                  <w:t>- handschoenen</w:t>
                </w:r>
              </w:p>
              <w:p w14:paraId="4CEA3AAD" w14:textId="010D9501" w:rsidR="00EA0D58" w:rsidRDefault="00EA0D58" w:rsidP="00EA0D58">
                <w:pPr>
                  <w:tabs>
                    <w:tab w:val="left" w:pos="1077"/>
                  </w:tabs>
                </w:pPr>
                <w:r w:rsidRPr="00E26B97">
                  <w:rPr>
                    <w:rFonts w:cs="Arial"/>
                    <w:sz w:val="18"/>
                    <w:szCs w:val="18"/>
                  </w:rPr>
                  <w:t>- bevochtigen en/of stofmaskers</w:t>
                </w:r>
              </w:p>
            </w:tc>
            <w:tc>
              <w:tcPr>
                <w:tcW w:w="1528" w:type="dxa"/>
              </w:tcPr>
              <w:p w14:paraId="50D9E38D" w14:textId="70DB0BEC" w:rsidR="00EA0D58" w:rsidRDefault="00E4647C" w:rsidP="00EA0D58">
                <w:pPr>
                  <w:tabs>
                    <w:tab w:val="left" w:pos="1077"/>
                  </w:tabs>
                </w:pPr>
                <w:r>
                  <w:rPr>
                    <w:sz w:val="18"/>
                    <w:szCs w:val="18"/>
                  </w:rPr>
                  <w:t>Nee</w:t>
                </w:r>
              </w:p>
            </w:tc>
          </w:tr>
          <w:tr w:rsidR="00EA0D58" w14:paraId="41911590" w14:textId="77777777" w:rsidTr="003B7CAC">
            <w:tc>
              <w:tcPr>
                <w:tcW w:w="851" w:type="dxa"/>
              </w:tcPr>
              <w:p w14:paraId="370B9935" w14:textId="5AB0932F" w:rsidR="00EA0D58" w:rsidRDefault="00EA0D58" w:rsidP="00EA0D58">
                <w:pPr>
                  <w:tabs>
                    <w:tab w:val="left" w:pos="1077"/>
                  </w:tabs>
                </w:pPr>
                <w:r w:rsidRPr="00E26B97">
                  <w:rPr>
                    <w:rFonts w:cs="Arial"/>
                    <w:sz w:val="18"/>
                    <w:szCs w:val="18"/>
                  </w:rPr>
                  <w:t>3.5</w:t>
                </w:r>
              </w:p>
            </w:tc>
            <w:tc>
              <w:tcPr>
                <w:tcW w:w="3402" w:type="dxa"/>
              </w:tcPr>
              <w:p w14:paraId="53016470" w14:textId="430B67F9" w:rsidR="00EA0D58" w:rsidRDefault="00EA0D58" w:rsidP="00EA0D58">
                <w:pPr>
                  <w:tabs>
                    <w:tab w:val="left" w:pos="1077"/>
                  </w:tabs>
                </w:pPr>
                <w:r w:rsidRPr="00E26B97">
                  <w:rPr>
                    <w:rFonts w:cs="Arial"/>
                    <w:sz w:val="18"/>
                    <w:szCs w:val="18"/>
                  </w:rPr>
                  <w:t>Bemaling</w:t>
                </w:r>
              </w:p>
            </w:tc>
            <w:tc>
              <w:tcPr>
                <w:tcW w:w="3402" w:type="dxa"/>
              </w:tcPr>
              <w:p w14:paraId="27A08A49" w14:textId="77777777" w:rsidR="00EA0D58" w:rsidRPr="00E26B97" w:rsidRDefault="00EA0D58" w:rsidP="00EA0D58">
                <w:pPr>
                  <w:rPr>
                    <w:rFonts w:cs="Arial"/>
                    <w:sz w:val="18"/>
                    <w:szCs w:val="18"/>
                  </w:rPr>
                </w:pPr>
                <w:r w:rsidRPr="00E26B97">
                  <w:rPr>
                    <w:rFonts w:cs="Arial"/>
                    <w:sz w:val="18"/>
                    <w:szCs w:val="18"/>
                  </w:rPr>
                  <w:t>- gehoorbeschadiging</w:t>
                </w:r>
              </w:p>
              <w:p w14:paraId="777702E3" w14:textId="54E5C94B" w:rsidR="00EA0D58" w:rsidRDefault="00EA0D58" w:rsidP="00EA0D58">
                <w:pPr>
                  <w:tabs>
                    <w:tab w:val="left" w:pos="1077"/>
                  </w:tabs>
                </w:pPr>
                <w:r w:rsidRPr="00E26B97">
                  <w:rPr>
                    <w:rFonts w:cs="Arial"/>
                    <w:sz w:val="18"/>
                    <w:szCs w:val="18"/>
                  </w:rPr>
                  <w:t>- bekneld raken</w:t>
                </w:r>
              </w:p>
            </w:tc>
            <w:tc>
              <w:tcPr>
                <w:tcW w:w="4678" w:type="dxa"/>
              </w:tcPr>
              <w:p w14:paraId="0E68139F" w14:textId="77777777" w:rsidR="00EA0D58" w:rsidRPr="00E26B97" w:rsidRDefault="00EA0D58" w:rsidP="00EA0D58">
                <w:pPr>
                  <w:rPr>
                    <w:rFonts w:cs="Arial"/>
                    <w:sz w:val="18"/>
                    <w:szCs w:val="18"/>
                  </w:rPr>
                </w:pPr>
                <w:r w:rsidRPr="00E26B97">
                  <w:rPr>
                    <w:rFonts w:cs="Arial"/>
                    <w:sz w:val="18"/>
                    <w:szCs w:val="18"/>
                  </w:rPr>
                  <w:t>- gehoorbescherming</w:t>
                </w:r>
              </w:p>
              <w:p w14:paraId="2BB6B561" w14:textId="49C57847" w:rsidR="00EA0D58" w:rsidRDefault="00EA0D58" w:rsidP="00EA0D58">
                <w:pPr>
                  <w:tabs>
                    <w:tab w:val="left" w:pos="1077"/>
                  </w:tabs>
                </w:pPr>
                <w:r w:rsidRPr="00E26B97">
                  <w:rPr>
                    <w:rFonts w:cs="Arial"/>
                    <w:sz w:val="18"/>
                    <w:szCs w:val="18"/>
                  </w:rPr>
                  <w:t>- beschermende kleding</w:t>
                </w:r>
              </w:p>
            </w:tc>
            <w:tc>
              <w:tcPr>
                <w:tcW w:w="1528" w:type="dxa"/>
              </w:tcPr>
              <w:p w14:paraId="1B5907E8" w14:textId="0D2904C9" w:rsidR="00EA0D58" w:rsidRDefault="00E4647C" w:rsidP="00EA0D58">
                <w:pPr>
                  <w:tabs>
                    <w:tab w:val="left" w:pos="1077"/>
                  </w:tabs>
                </w:pPr>
                <w:r>
                  <w:rPr>
                    <w:sz w:val="18"/>
                    <w:szCs w:val="18"/>
                  </w:rPr>
                  <w:t>Nee</w:t>
                </w:r>
              </w:p>
            </w:tc>
          </w:tr>
          <w:tr w:rsidR="00EA0D58" w14:paraId="195C6AF7" w14:textId="77777777" w:rsidTr="003B7CAC">
            <w:tc>
              <w:tcPr>
                <w:tcW w:w="851" w:type="dxa"/>
              </w:tcPr>
              <w:p w14:paraId="75F51DAF" w14:textId="2D99911E" w:rsidR="00EA0D58" w:rsidRDefault="00EA0D58" w:rsidP="00EA0D58">
                <w:pPr>
                  <w:tabs>
                    <w:tab w:val="left" w:pos="1077"/>
                  </w:tabs>
                </w:pPr>
                <w:r w:rsidRPr="00E26B97">
                  <w:rPr>
                    <w:rFonts w:cs="Arial"/>
                    <w:sz w:val="18"/>
                    <w:szCs w:val="18"/>
                  </w:rPr>
                  <w:t>3.6</w:t>
                </w:r>
              </w:p>
            </w:tc>
            <w:tc>
              <w:tcPr>
                <w:tcW w:w="3402" w:type="dxa"/>
              </w:tcPr>
              <w:p w14:paraId="5780C3C0" w14:textId="776105F6" w:rsidR="00EA0D58" w:rsidRDefault="00EA0D58" w:rsidP="00EA0D58">
                <w:pPr>
                  <w:tabs>
                    <w:tab w:val="left" w:pos="1077"/>
                  </w:tabs>
                </w:pPr>
                <w:r w:rsidRPr="00E26B97">
                  <w:rPr>
                    <w:rFonts w:cs="Arial"/>
                    <w:sz w:val="18"/>
                    <w:szCs w:val="18"/>
                  </w:rPr>
                  <w:t>Reinigen en inspecteren</w:t>
                </w:r>
              </w:p>
            </w:tc>
            <w:tc>
              <w:tcPr>
                <w:tcW w:w="3402" w:type="dxa"/>
              </w:tcPr>
              <w:p w14:paraId="602E94F1" w14:textId="77777777" w:rsidR="00EA0D58" w:rsidRPr="00E26B97" w:rsidRDefault="00EA0D58" w:rsidP="00EA0D58">
                <w:pPr>
                  <w:rPr>
                    <w:rFonts w:cs="Arial"/>
                    <w:sz w:val="18"/>
                    <w:szCs w:val="18"/>
                  </w:rPr>
                </w:pPr>
                <w:r w:rsidRPr="00E26B97">
                  <w:rPr>
                    <w:rFonts w:cs="Arial"/>
                    <w:sz w:val="18"/>
                    <w:szCs w:val="18"/>
                  </w:rPr>
                  <w:t>- aanrijding</w:t>
                </w:r>
              </w:p>
              <w:p w14:paraId="01E27C4A" w14:textId="7614D503" w:rsidR="00EA0D58" w:rsidRDefault="00EA0D58" w:rsidP="00EA0D58">
                <w:pPr>
                  <w:tabs>
                    <w:tab w:val="left" w:pos="1077"/>
                  </w:tabs>
                </w:pPr>
                <w:r w:rsidRPr="00E26B97">
                  <w:rPr>
                    <w:rFonts w:cs="Arial"/>
                    <w:sz w:val="18"/>
                    <w:szCs w:val="18"/>
                  </w:rPr>
                  <w:t>- vallen van hoogte</w:t>
                </w:r>
              </w:p>
            </w:tc>
            <w:tc>
              <w:tcPr>
                <w:tcW w:w="4678" w:type="dxa"/>
              </w:tcPr>
              <w:p w14:paraId="183CD0C6" w14:textId="77777777" w:rsidR="00EA0D58" w:rsidRPr="00E26B97" w:rsidRDefault="00EA0D58" w:rsidP="00EA0D58">
                <w:pPr>
                  <w:rPr>
                    <w:rFonts w:cs="Arial"/>
                    <w:sz w:val="18"/>
                    <w:szCs w:val="18"/>
                  </w:rPr>
                </w:pPr>
                <w:r w:rsidRPr="00E26B97">
                  <w:rPr>
                    <w:rFonts w:cs="Arial"/>
                    <w:sz w:val="18"/>
                    <w:szCs w:val="18"/>
                  </w:rPr>
                  <w:t>- werkafzetting</w:t>
                </w:r>
              </w:p>
              <w:p w14:paraId="68C6C6B2" w14:textId="7021F8FE" w:rsidR="00EA0D58" w:rsidRDefault="00EA0D58" w:rsidP="00EA0D58">
                <w:pPr>
                  <w:tabs>
                    <w:tab w:val="left" w:pos="1077"/>
                  </w:tabs>
                </w:pPr>
                <w:r w:rsidRPr="00E26B97">
                  <w:rPr>
                    <w:rFonts w:cs="Arial"/>
                    <w:sz w:val="18"/>
                    <w:szCs w:val="18"/>
                  </w:rPr>
                  <w:t>- klim/valbeveiliging</w:t>
                </w:r>
              </w:p>
            </w:tc>
            <w:tc>
              <w:tcPr>
                <w:tcW w:w="1528" w:type="dxa"/>
              </w:tcPr>
              <w:p w14:paraId="2CC19420" w14:textId="73DF274D" w:rsidR="00EA0D58" w:rsidRDefault="00E4647C" w:rsidP="00EA0D58">
                <w:pPr>
                  <w:tabs>
                    <w:tab w:val="left" w:pos="1077"/>
                  </w:tabs>
                </w:pPr>
                <w:r>
                  <w:rPr>
                    <w:sz w:val="18"/>
                    <w:szCs w:val="18"/>
                  </w:rPr>
                  <w:t>Nee</w:t>
                </w:r>
              </w:p>
            </w:tc>
          </w:tr>
        </w:tbl>
        <w:p w14:paraId="0F5212D4" w14:textId="36828B7B" w:rsidR="008728EC" w:rsidRDefault="008728EC" w:rsidP="00D624CC">
          <w:pPr>
            <w:tabs>
              <w:tab w:val="left" w:pos="1077"/>
            </w:tabs>
          </w:pPr>
        </w:p>
        <w:p w14:paraId="3A3FA3FA" w14:textId="40FA93F0" w:rsidR="00D624CC" w:rsidRDefault="008728EC" w:rsidP="008728EC">
          <w:r>
            <w:br w:type="page"/>
          </w:r>
        </w:p>
        <w:tbl>
          <w:tblPr>
            <w:tblStyle w:val="TabelHBAdvies"/>
            <w:tblW w:w="0" w:type="auto"/>
            <w:tblLook w:val="04A0" w:firstRow="1" w:lastRow="0" w:firstColumn="1" w:lastColumn="0" w:noHBand="0" w:noVBand="1"/>
          </w:tblPr>
          <w:tblGrid>
            <w:gridCol w:w="851"/>
            <w:gridCol w:w="3402"/>
            <w:gridCol w:w="4063"/>
            <w:gridCol w:w="3875"/>
            <w:gridCol w:w="1670"/>
          </w:tblGrid>
          <w:tr w:rsidR="00EA0D58" w14:paraId="743928EE" w14:textId="77777777" w:rsidTr="00714C8B">
            <w:trPr>
              <w:cnfStyle w:val="100000000000" w:firstRow="1" w:lastRow="0" w:firstColumn="0" w:lastColumn="0" w:oddVBand="0" w:evenVBand="0" w:oddHBand="0" w:evenHBand="0" w:firstRowFirstColumn="0" w:firstRowLastColumn="0" w:lastRowFirstColumn="0" w:lastRowLastColumn="0"/>
              <w:cantSplit/>
              <w:tblHeader/>
            </w:trPr>
            <w:tc>
              <w:tcPr>
                <w:tcW w:w="851" w:type="dxa"/>
              </w:tcPr>
              <w:p w14:paraId="14B7B627" w14:textId="215179FA" w:rsidR="00EA0D58" w:rsidRPr="008728EC" w:rsidRDefault="00EA0D58" w:rsidP="00D624CC">
                <w:pPr>
                  <w:tabs>
                    <w:tab w:val="left" w:pos="1077"/>
                  </w:tabs>
                  <w:rPr>
                    <w:sz w:val="20"/>
                  </w:rPr>
                </w:pPr>
                <w:r w:rsidRPr="008728EC">
                  <w:rPr>
                    <w:sz w:val="20"/>
                  </w:rPr>
                  <w:lastRenderedPageBreak/>
                  <w:t>Nr.</w:t>
                </w:r>
              </w:p>
            </w:tc>
            <w:tc>
              <w:tcPr>
                <w:tcW w:w="3402" w:type="dxa"/>
              </w:tcPr>
              <w:p w14:paraId="66D3A30C" w14:textId="5C3AA29D" w:rsidR="00EA0D58" w:rsidRPr="008728EC" w:rsidRDefault="00EA0D58" w:rsidP="00D624CC">
                <w:pPr>
                  <w:tabs>
                    <w:tab w:val="left" w:pos="1077"/>
                  </w:tabs>
                  <w:rPr>
                    <w:sz w:val="20"/>
                  </w:rPr>
                </w:pPr>
                <w:r w:rsidRPr="008728EC">
                  <w:rPr>
                    <w:sz w:val="20"/>
                  </w:rPr>
                  <w:t>Onderdeel</w:t>
                </w:r>
              </w:p>
            </w:tc>
            <w:tc>
              <w:tcPr>
                <w:tcW w:w="4063" w:type="dxa"/>
              </w:tcPr>
              <w:p w14:paraId="6022FBFE" w14:textId="1E54833D" w:rsidR="00EA0D58" w:rsidRPr="008728EC" w:rsidRDefault="00EA0D58" w:rsidP="00D624CC">
                <w:pPr>
                  <w:tabs>
                    <w:tab w:val="left" w:pos="1077"/>
                  </w:tabs>
                  <w:rPr>
                    <w:sz w:val="20"/>
                  </w:rPr>
                </w:pPr>
                <w:r w:rsidRPr="008728EC">
                  <w:rPr>
                    <w:sz w:val="20"/>
                  </w:rPr>
                  <w:t>Risico</w:t>
                </w:r>
              </w:p>
            </w:tc>
            <w:tc>
              <w:tcPr>
                <w:tcW w:w="3875" w:type="dxa"/>
              </w:tcPr>
              <w:p w14:paraId="392A2A0C" w14:textId="4918D650" w:rsidR="00EA0D58" w:rsidRPr="008728EC" w:rsidRDefault="00EA0D58" w:rsidP="00D624CC">
                <w:pPr>
                  <w:tabs>
                    <w:tab w:val="left" w:pos="1077"/>
                  </w:tabs>
                  <w:rPr>
                    <w:sz w:val="20"/>
                  </w:rPr>
                </w:pPr>
                <w:r w:rsidRPr="008728EC">
                  <w:rPr>
                    <w:sz w:val="20"/>
                  </w:rPr>
                  <w:t>Maatregelen</w:t>
                </w:r>
              </w:p>
            </w:tc>
            <w:tc>
              <w:tcPr>
                <w:tcW w:w="1670" w:type="dxa"/>
              </w:tcPr>
              <w:p w14:paraId="219BE1FB" w14:textId="3C6CCD25" w:rsidR="00EA0D58" w:rsidRPr="008728EC" w:rsidRDefault="00EA0D58" w:rsidP="00D624CC">
                <w:pPr>
                  <w:tabs>
                    <w:tab w:val="left" w:pos="1077"/>
                  </w:tabs>
                  <w:rPr>
                    <w:sz w:val="20"/>
                  </w:rPr>
                </w:pPr>
                <w:r w:rsidRPr="008728EC">
                  <w:rPr>
                    <w:sz w:val="20"/>
                  </w:rPr>
                  <w:t>Van toepassing</w:t>
                </w:r>
              </w:p>
            </w:tc>
          </w:tr>
          <w:tr w:rsidR="00EA0D58" w14:paraId="66F9D0FB" w14:textId="77777777" w:rsidTr="00714C8B">
            <w:tc>
              <w:tcPr>
                <w:tcW w:w="851" w:type="dxa"/>
              </w:tcPr>
              <w:p w14:paraId="35047980" w14:textId="1BA1BB5D" w:rsidR="00EA0D58" w:rsidRDefault="00EA0D58" w:rsidP="00EA0D58">
                <w:pPr>
                  <w:tabs>
                    <w:tab w:val="left" w:pos="1077"/>
                  </w:tabs>
                </w:pPr>
                <w:r w:rsidRPr="00E26B97">
                  <w:rPr>
                    <w:rFonts w:cs="Arial"/>
                    <w:b/>
                    <w:sz w:val="18"/>
                    <w:szCs w:val="18"/>
                  </w:rPr>
                  <w:t>4</w:t>
                </w:r>
              </w:p>
            </w:tc>
            <w:tc>
              <w:tcPr>
                <w:tcW w:w="3402" w:type="dxa"/>
              </w:tcPr>
              <w:p w14:paraId="07B5E12B" w14:textId="269DA7C4" w:rsidR="00EA0D58" w:rsidRDefault="00EA0D58" w:rsidP="00EA0D58">
                <w:pPr>
                  <w:tabs>
                    <w:tab w:val="left" w:pos="1077"/>
                  </w:tabs>
                </w:pPr>
                <w:r w:rsidRPr="00E26B97">
                  <w:rPr>
                    <w:rFonts w:cs="Arial"/>
                    <w:b/>
                    <w:sz w:val="18"/>
                    <w:szCs w:val="18"/>
                  </w:rPr>
                  <w:t>VERHARDINGEN</w:t>
                </w:r>
              </w:p>
            </w:tc>
            <w:tc>
              <w:tcPr>
                <w:tcW w:w="4063" w:type="dxa"/>
              </w:tcPr>
              <w:p w14:paraId="678BF4E7" w14:textId="77777777" w:rsidR="00EA0D58" w:rsidRDefault="00EA0D58" w:rsidP="00EA0D58">
                <w:pPr>
                  <w:tabs>
                    <w:tab w:val="left" w:pos="1077"/>
                  </w:tabs>
                </w:pPr>
              </w:p>
            </w:tc>
            <w:tc>
              <w:tcPr>
                <w:tcW w:w="3875" w:type="dxa"/>
              </w:tcPr>
              <w:p w14:paraId="7F3F2A4A" w14:textId="77777777" w:rsidR="00EA0D58" w:rsidRDefault="00EA0D58" w:rsidP="00EA0D58">
                <w:pPr>
                  <w:tabs>
                    <w:tab w:val="left" w:pos="1077"/>
                  </w:tabs>
                </w:pPr>
              </w:p>
            </w:tc>
            <w:tc>
              <w:tcPr>
                <w:tcW w:w="1670" w:type="dxa"/>
              </w:tcPr>
              <w:p w14:paraId="35465A0F" w14:textId="77777777" w:rsidR="00EA0D58" w:rsidRDefault="00EA0D58" w:rsidP="00EA0D58">
                <w:pPr>
                  <w:tabs>
                    <w:tab w:val="left" w:pos="1077"/>
                  </w:tabs>
                </w:pPr>
              </w:p>
            </w:tc>
          </w:tr>
          <w:tr w:rsidR="00EA0D58" w14:paraId="4EFF19B6" w14:textId="77777777" w:rsidTr="00714C8B">
            <w:tc>
              <w:tcPr>
                <w:tcW w:w="851" w:type="dxa"/>
              </w:tcPr>
              <w:p w14:paraId="18D31DBB" w14:textId="0939E0E6" w:rsidR="00EA0D58" w:rsidRDefault="00EA0D58" w:rsidP="00EA0D58">
                <w:pPr>
                  <w:tabs>
                    <w:tab w:val="left" w:pos="1077"/>
                  </w:tabs>
                </w:pPr>
                <w:r w:rsidRPr="00E26B97">
                  <w:rPr>
                    <w:rFonts w:cs="Arial"/>
                    <w:sz w:val="18"/>
                    <w:szCs w:val="18"/>
                  </w:rPr>
                  <w:t>4.0</w:t>
                </w:r>
              </w:p>
            </w:tc>
            <w:tc>
              <w:tcPr>
                <w:tcW w:w="3402" w:type="dxa"/>
              </w:tcPr>
              <w:p w14:paraId="76283BAA" w14:textId="0C75911A" w:rsidR="00EA0D58" w:rsidRDefault="00EA0D58" w:rsidP="00EA0D58">
                <w:pPr>
                  <w:tabs>
                    <w:tab w:val="left" w:pos="1077"/>
                  </w:tabs>
                </w:pPr>
                <w:r w:rsidRPr="00E26B97">
                  <w:rPr>
                    <w:rFonts w:cs="Arial"/>
                    <w:sz w:val="18"/>
                    <w:szCs w:val="18"/>
                  </w:rPr>
                  <w:t>ELEMENTENVERHARDING</w:t>
                </w:r>
              </w:p>
            </w:tc>
            <w:tc>
              <w:tcPr>
                <w:tcW w:w="4063" w:type="dxa"/>
              </w:tcPr>
              <w:p w14:paraId="0085D376" w14:textId="77777777" w:rsidR="00EA0D58" w:rsidRDefault="00EA0D58" w:rsidP="00EA0D58">
                <w:pPr>
                  <w:tabs>
                    <w:tab w:val="left" w:pos="1077"/>
                  </w:tabs>
                </w:pPr>
              </w:p>
            </w:tc>
            <w:tc>
              <w:tcPr>
                <w:tcW w:w="3875" w:type="dxa"/>
              </w:tcPr>
              <w:p w14:paraId="290DFC28" w14:textId="77777777" w:rsidR="00EA0D58" w:rsidRDefault="00EA0D58" w:rsidP="00EA0D58">
                <w:pPr>
                  <w:tabs>
                    <w:tab w:val="left" w:pos="1077"/>
                  </w:tabs>
                </w:pPr>
              </w:p>
            </w:tc>
            <w:tc>
              <w:tcPr>
                <w:tcW w:w="1670" w:type="dxa"/>
              </w:tcPr>
              <w:p w14:paraId="188F5D68" w14:textId="77777777" w:rsidR="00EA0D58" w:rsidRDefault="00EA0D58" w:rsidP="00EA0D58">
                <w:pPr>
                  <w:tabs>
                    <w:tab w:val="left" w:pos="1077"/>
                  </w:tabs>
                </w:pPr>
              </w:p>
            </w:tc>
          </w:tr>
          <w:tr w:rsidR="00EA0D58" w14:paraId="77621E43" w14:textId="77777777" w:rsidTr="00714C8B">
            <w:tc>
              <w:tcPr>
                <w:tcW w:w="851" w:type="dxa"/>
              </w:tcPr>
              <w:p w14:paraId="2B8A42C8" w14:textId="154C591B" w:rsidR="00EA0D58" w:rsidRDefault="00EA0D58" w:rsidP="00EA0D58">
                <w:pPr>
                  <w:tabs>
                    <w:tab w:val="left" w:pos="1077"/>
                  </w:tabs>
                </w:pPr>
                <w:r w:rsidRPr="00E26B97">
                  <w:rPr>
                    <w:rFonts w:cs="Arial"/>
                    <w:sz w:val="18"/>
                    <w:szCs w:val="18"/>
                  </w:rPr>
                  <w:t>4.0.1</w:t>
                </w:r>
              </w:p>
            </w:tc>
            <w:tc>
              <w:tcPr>
                <w:tcW w:w="3402" w:type="dxa"/>
              </w:tcPr>
              <w:p w14:paraId="7230C4C6" w14:textId="2D031F4D" w:rsidR="00EA0D58" w:rsidRDefault="00EA0D58" w:rsidP="00EA0D58">
                <w:pPr>
                  <w:tabs>
                    <w:tab w:val="left" w:pos="1077"/>
                  </w:tabs>
                </w:pPr>
                <w:r w:rsidRPr="00E26B97">
                  <w:rPr>
                    <w:rFonts w:cs="Arial"/>
                    <w:sz w:val="18"/>
                    <w:szCs w:val="18"/>
                  </w:rPr>
                  <w:t>Aanbrengen kantopsluiting</w:t>
                </w:r>
              </w:p>
            </w:tc>
            <w:tc>
              <w:tcPr>
                <w:tcW w:w="4063" w:type="dxa"/>
              </w:tcPr>
              <w:p w14:paraId="6BD4932E" w14:textId="77777777" w:rsidR="00EA0D58" w:rsidRPr="00E26B97" w:rsidRDefault="00EA0D58" w:rsidP="00EA0D58">
                <w:pPr>
                  <w:rPr>
                    <w:rFonts w:cs="Arial"/>
                    <w:sz w:val="18"/>
                    <w:szCs w:val="18"/>
                  </w:rPr>
                </w:pPr>
                <w:r w:rsidRPr="00E26B97">
                  <w:rPr>
                    <w:rFonts w:cs="Arial"/>
                    <w:sz w:val="18"/>
                    <w:szCs w:val="18"/>
                  </w:rPr>
                  <w:t>- aanrijding</w:t>
                </w:r>
              </w:p>
              <w:p w14:paraId="551F2D1E" w14:textId="77777777" w:rsidR="00EA0D58" w:rsidRPr="00E26B97" w:rsidRDefault="00EA0D58" w:rsidP="00EA0D58">
                <w:pPr>
                  <w:rPr>
                    <w:rFonts w:cs="Arial"/>
                    <w:sz w:val="18"/>
                    <w:szCs w:val="18"/>
                  </w:rPr>
                </w:pPr>
                <w:r w:rsidRPr="00E26B97">
                  <w:rPr>
                    <w:rFonts w:cs="Arial"/>
                    <w:sz w:val="18"/>
                    <w:szCs w:val="18"/>
                  </w:rPr>
                  <w:t>- bekneld raken</w:t>
                </w:r>
              </w:p>
              <w:p w14:paraId="53F9E321" w14:textId="2812B6D6" w:rsidR="00EA0D58" w:rsidRDefault="00EA0D58" w:rsidP="00EA0D58">
                <w:pPr>
                  <w:tabs>
                    <w:tab w:val="left" w:pos="1077"/>
                  </w:tabs>
                </w:pPr>
                <w:r w:rsidRPr="00E26B97">
                  <w:rPr>
                    <w:rFonts w:cs="Arial"/>
                    <w:sz w:val="18"/>
                    <w:szCs w:val="18"/>
                  </w:rPr>
                  <w:t>- fysieke overbelasting</w:t>
                </w:r>
              </w:p>
            </w:tc>
            <w:tc>
              <w:tcPr>
                <w:tcW w:w="3875" w:type="dxa"/>
              </w:tcPr>
              <w:p w14:paraId="70FCE889" w14:textId="77777777" w:rsidR="00EA0D58" w:rsidRPr="00E26B97" w:rsidRDefault="00EA0D58" w:rsidP="00EA0D58">
                <w:pPr>
                  <w:rPr>
                    <w:rFonts w:cs="Arial"/>
                    <w:sz w:val="18"/>
                    <w:szCs w:val="18"/>
                  </w:rPr>
                </w:pPr>
                <w:r w:rsidRPr="00E26B97">
                  <w:rPr>
                    <w:rFonts w:cs="Arial"/>
                    <w:sz w:val="18"/>
                    <w:szCs w:val="18"/>
                  </w:rPr>
                  <w:t>- materieel met achteruitrijsignalering</w:t>
                </w:r>
              </w:p>
              <w:p w14:paraId="3171C3D6" w14:textId="77777777" w:rsidR="00EA0D58" w:rsidRPr="00E26B97" w:rsidRDefault="00EA0D58" w:rsidP="00EA0D58">
                <w:pPr>
                  <w:rPr>
                    <w:rFonts w:cs="Arial"/>
                    <w:sz w:val="18"/>
                    <w:szCs w:val="18"/>
                  </w:rPr>
                </w:pPr>
                <w:r w:rsidRPr="00E26B97">
                  <w:rPr>
                    <w:rFonts w:cs="Arial"/>
                    <w:sz w:val="18"/>
                    <w:szCs w:val="18"/>
                  </w:rPr>
                  <w:t>- oogcontact met machinist</w:t>
                </w:r>
              </w:p>
              <w:p w14:paraId="348B44ED" w14:textId="7472AA27" w:rsidR="00EA0D58" w:rsidRDefault="00EA0D58" w:rsidP="00EA0D58">
                <w:pPr>
                  <w:tabs>
                    <w:tab w:val="left" w:pos="1077"/>
                  </w:tabs>
                </w:pPr>
                <w:r w:rsidRPr="00E26B97">
                  <w:rPr>
                    <w:rFonts w:cs="Arial"/>
                    <w:sz w:val="18"/>
                    <w:szCs w:val="18"/>
                  </w:rPr>
                  <w:t>- mechanisch verwerken</w:t>
                </w:r>
              </w:p>
            </w:tc>
            <w:tc>
              <w:tcPr>
                <w:tcW w:w="1670" w:type="dxa"/>
              </w:tcPr>
              <w:p w14:paraId="5DE00D11" w14:textId="67B601EA" w:rsidR="00EA0D58" w:rsidRDefault="00E4647C" w:rsidP="00EA0D58">
                <w:pPr>
                  <w:tabs>
                    <w:tab w:val="left" w:pos="1077"/>
                  </w:tabs>
                </w:pPr>
                <w:r>
                  <w:rPr>
                    <w:sz w:val="18"/>
                    <w:szCs w:val="18"/>
                  </w:rPr>
                  <w:t>Nee</w:t>
                </w:r>
              </w:p>
            </w:tc>
          </w:tr>
          <w:tr w:rsidR="00EA0D58" w14:paraId="686F81BE" w14:textId="77777777" w:rsidTr="00714C8B">
            <w:tc>
              <w:tcPr>
                <w:tcW w:w="851" w:type="dxa"/>
              </w:tcPr>
              <w:p w14:paraId="0A2FEF6C" w14:textId="26177C82" w:rsidR="00EA0D58" w:rsidRDefault="00EA0D58" w:rsidP="00EA0D58">
                <w:pPr>
                  <w:tabs>
                    <w:tab w:val="left" w:pos="1077"/>
                  </w:tabs>
                </w:pPr>
                <w:r w:rsidRPr="00E26B97">
                  <w:rPr>
                    <w:rFonts w:cs="Arial"/>
                    <w:sz w:val="18"/>
                    <w:szCs w:val="18"/>
                  </w:rPr>
                  <w:t>4.0.2</w:t>
                </w:r>
              </w:p>
            </w:tc>
            <w:tc>
              <w:tcPr>
                <w:tcW w:w="3402" w:type="dxa"/>
              </w:tcPr>
              <w:p w14:paraId="6C00B81B" w14:textId="6E104E7B" w:rsidR="00EA0D58" w:rsidRDefault="00EA0D58" w:rsidP="00EA0D58">
                <w:pPr>
                  <w:tabs>
                    <w:tab w:val="left" w:pos="1077"/>
                  </w:tabs>
                </w:pPr>
                <w:r w:rsidRPr="00E26B97">
                  <w:rPr>
                    <w:rFonts w:cs="Arial"/>
                    <w:sz w:val="18"/>
                    <w:szCs w:val="18"/>
                  </w:rPr>
                  <w:t>Aanbrengen elementenverharding</w:t>
                </w:r>
              </w:p>
            </w:tc>
            <w:tc>
              <w:tcPr>
                <w:tcW w:w="4063" w:type="dxa"/>
              </w:tcPr>
              <w:p w14:paraId="72A3D4A6" w14:textId="029FBAED" w:rsidR="00EA0D58" w:rsidRDefault="00EA0D58" w:rsidP="00EA0D58">
                <w:pPr>
                  <w:tabs>
                    <w:tab w:val="left" w:pos="1077"/>
                  </w:tabs>
                </w:pPr>
                <w:r w:rsidRPr="00E26B97">
                  <w:rPr>
                    <w:rFonts w:cs="Arial"/>
                    <w:sz w:val="18"/>
                    <w:szCs w:val="18"/>
                  </w:rPr>
                  <w:t>Zie 4.0.1</w:t>
                </w:r>
              </w:p>
            </w:tc>
            <w:tc>
              <w:tcPr>
                <w:tcW w:w="3875" w:type="dxa"/>
              </w:tcPr>
              <w:p w14:paraId="44D2BB7D" w14:textId="77777777" w:rsidR="00EA0D58" w:rsidRPr="00E26B97" w:rsidRDefault="00EA0D58" w:rsidP="00EA0D58">
                <w:pPr>
                  <w:rPr>
                    <w:rFonts w:cs="Arial"/>
                    <w:sz w:val="18"/>
                    <w:szCs w:val="18"/>
                  </w:rPr>
                </w:pPr>
                <w:r w:rsidRPr="00E26B97">
                  <w:rPr>
                    <w:rFonts w:cs="Arial"/>
                    <w:sz w:val="18"/>
                    <w:szCs w:val="18"/>
                  </w:rPr>
                  <w:t>Zie 4.0.1</w:t>
                </w:r>
              </w:p>
              <w:p w14:paraId="1221D36D" w14:textId="636F7663" w:rsidR="00EA0D58" w:rsidRDefault="00EA0D58" w:rsidP="00EA0D58">
                <w:pPr>
                  <w:tabs>
                    <w:tab w:val="left" w:pos="1077"/>
                  </w:tabs>
                </w:pPr>
                <w:r w:rsidRPr="00E26B97">
                  <w:rPr>
                    <w:rFonts w:cs="Arial"/>
                    <w:sz w:val="18"/>
                    <w:szCs w:val="18"/>
                  </w:rPr>
                  <w:t>- maatregelen volgens publicatie 324 CROW</w:t>
                </w:r>
              </w:p>
            </w:tc>
            <w:tc>
              <w:tcPr>
                <w:tcW w:w="1670" w:type="dxa"/>
              </w:tcPr>
              <w:p w14:paraId="36B8BE76" w14:textId="5DE870D2" w:rsidR="00EA0D58" w:rsidRDefault="00E4647C" w:rsidP="00EA0D58">
                <w:pPr>
                  <w:tabs>
                    <w:tab w:val="left" w:pos="1077"/>
                  </w:tabs>
                </w:pPr>
                <w:r>
                  <w:rPr>
                    <w:sz w:val="18"/>
                    <w:szCs w:val="18"/>
                  </w:rPr>
                  <w:t>Nee</w:t>
                </w:r>
              </w:p>
            </w:tc>
          </w:tr>
          <w:tr w:rsidR="00EA0D58" w14:paraId="35AE2D47" w14:textId="77777777" w:rsidTr="00714C8B">
            <w:tc>
              <w:tcPr>
                <w:tcW w:w="851" w:type="dxa"/>
              </w:tcPr>
              <w:p w14:paraId="18D13DCD" w14:textId="7B5695A5" w:rsidR="00EA0D58" w:rsidRDefault="00EA0D58" w:rsidP="00EA0D58">
                <w:pPr>
                  <w:tabs>
                    <w:tab w:val="left" w:pos="1077"/>
                  </w:tabs>
                </w:pPr>
                <w:r w:rsidRPr="00E26B97">
                  <w:rPr>
                    <w:rFonts w:cs="Arial"/>
                    <w:sz w:val="18"/>
                    <w:szCs w:val="18"/>
                  </w:rPr>
                  <w:t>4.1</w:t>
                </w:r>
              </w:p>
            </w:tc>
            <w:tc>
              <w:tcPr>
                <w:tcW w:w="3402" w:type="dxa"/>
              </w:tcPr>
              <w:p w14:paraId="2E3CAAE7" w14:textId="43B7D7C6" w:rsidR="00EA0D58" w:rsidRDefault="00EA0D58" w:rsidP="00EA0D58">
                <w:pPr>
                  <w:tabs>
                    <w:tab w:val="left" w:pos="1077"/>
                  </w:tabs>
                </w:pPr>
                <w:r w:rsidRPr="00E26B97">
                  <w:rPr>
                    <w:rFonts w:cs="Arial"/>
                    <w:sz w:val="18"/>
                    <w:szCs w:val="18"/>
                  </w:rPr>
                  <w:t>ASFALTVERHARDING</w:t>
                </w:r>
              </w:p>
            </w:tc>
            <w:tc>
              <w:tcPr>
                <w:tcW w:w="4063" w:type="dxa"/>
              </w:tcPr>
              <w:p w14:paraId="68753A0E" w14:textId="77777777" w:rsidR="00EA0D58" w:rsidRDefault="00EA0D58" w:rsidP="00EA0D58">
                <w:pPr>
                  <w:tabs>
                    <w:tab w:val="left" w:pos="1077"/>
                  </w:tabs>
                </w:pPr>
              </w:p>
            </w:tc>
            <w:tc>
              <w:tcPr>
                <w:tcW w:w="3875" w:type="dxa"/>
              </w:tcPr>
              <w:p w14:paraId="744118A1" w14:textId="77777777" w:rsidR="00EA0D58" w:rsidRDefault="00EA0D58" w:rsidP="00EA0D58">
                <w:pPr>
                  <w:tabs>
                    <w:tab w:val="left" w:pos="1077"/>
                  </w:tabs>
                </w:pPr>
              </w:p>
            </w:tc>
            <w:tc>
              <w:tcPr>
                <w:tcW w:w="1670" w:type="dxa"/>
              </w:tcPr>
              <w:p w14:paraId="005AC7C3" w14:textId="77777777" w:rsidR="00EA0D58" w:rsidRDefault="00EA0D58" w:rsidP="00EA0D58">
                <w:pPr>
                  <w:tabs>
                    <w:tab w:val="left" w:pos="1077"/>
                  </w:tabs>
                </w:pPr>
              </w:p>
            </w:tc>
          </w:tr>
          <w:tr w:rsidR="00EA0D58" w14:paraId="4EEE8195" w14:textId="77777777" w:rsidTr="00714C8B">
            <w:tc>
              <w:tcPr>
                <w:tcW w:w="851" w:type="dxa"/>
              </w:tcPr>
              <w:p w14:paraId="760BC16D" w14:textId="7EDD9214" w:rsidR="00EA0D58" w:rsidRDefault="00EA0D58" w:rsidP="00EA0D58">
                <w:pPr>
                  <w:tabs>
                    <w:tab w:val="left" w:pos="1077"/>
                  </w:tabs>
                </w:pPr>
                <w:r w:rsidRPr="00E26B97">
                  <w:rPr>
                    <w:rFonts w:cs="Arial"/>
                    <w:sz w:val="18"/>
                    <w:szCs w:val="18"/>
                  </w:rPr>
                  <w:t>4.1.1</w:t>
                </w:r>
              </w:p>
            </w:tc>
            <w:tc>
              <w:tcPr>
                <w:tcW w:w="3402" w:type="dxa"/>
              </w:tcPr>
              <w:p w14:paraId="3C086982" w14:textId="153A1097" w:rsidR="00EA0D58" w:rsidRDefault="00EA0D58" w:rsidP="00EA0D58">
                <w:pPr>
                  <w:tabs>
                    <w:tab w:val="left" w:pos="1077"/>
                  </w:tabs>
                </w:pPr>
                <w:r w:rsidRPr="00E26B97">
                  <w:rPr>
                    <w:rFonts w:cs="Arial"/>
                    <w:sz w:val="18"/>
                    <w:szCs w:val="18"/>
                  </w:rPr>
                  <w:t>Frezen getrapte aansluitingen</w:t>
                </w:r>
              </w:p>
            </w:tc>
            <w:tc>
              <w:tcPr>
                <w:tcW w:w="4063" w:type="dxa"/>
              </w:tcPr>
              <w:p w14:paraId="6F9B2620" w14:textId="77777777" w:rsidR="00EA0D58" w:rsidRPr="00E26B97" w:rsidRDefault="00EA0D58" w:rsidP="00EA0D58">
                <w:pPr>
                  <w:rPr>
                    <w:rFonts w:cs="Arial"/>
                    <w:sz w:val="18"/>
                    <w:szCs w:val="18"/>
                  </w:rPr>
                </w:pPr>
                <w:r w:rsidRPr="00E26B97">
                  <w:rPr>
                    <w:rFonts w:cs="Arial"/>
                    <w:sz w:val="18"/>
                    <w:szCs w:val="18"/>
                  </w:rPr>
                  <w:t>- gehoorbeschadiging</w:t>
                </w:r>
              </w:p>
              <w:p w14:paraId="2E129F73" w14:textId="77777777" w:rsidR="00EA0D58" w:rsidRPr="00E26B97" w:rsidRDefault="00EA0D58" w:rsidP="00EA0D58">
                <w:pPr>
                  <w:rPr>
                    <w:rFonts w:cs="Arial"/>
                    <w:sz w:val="18"/>
                    <w:szCs w:val="18"/>
                  </w:rPr>
                </w:pPr>
                <w:r w:rsidRPr="00E26B97">
                  <w:rPr>
                    <w:rFonts w:cs="Arial"/>
                    <w:sz w:val="18"/>
                    <w:szCs w:val="18"/>
                  </w:rPr>
                  <w:t>- letsel t.g.v. wegspringende delen</w:t>
                </w:r>
              </w:p>
              <w:p w14:paraId="1B7BC224" w14:textId="77777777" w:rsidR="00EA0D58" w:rsidRPr="00E26B97" w:rsidRDefault="00EA0D58" w:rsidP="00EA0D58">
                <w:pPr>
                  <w:rPr>
                    <w:rFonts w:cs="Arial"/>
                    <w:sz w:val="18"/>
                    <w:szCs w:val="18"/>
                  </w:rPr>
                </w:pPr>
                <w:r w:rsidRPr="00E26B97">
                  <w:rPr>
                    <w:rFonts w:cs="Arial"/>
                    <w:sz w:val="18"/>
                    <w:szCs w:val="18"/>
                  </w:rPr>
                  <w:t>- stofvorming</w:t>
                </w:r>
              </w:p>
              <w:p w14:paraId="29C48442" w14:textId="75D39DDD" w:rsidR="00EA0D58" w:rsidRDefault="00EA0D58" w:rsidP="00EA0D58">
                <w:pPr>
                  <w:tabs>
                    <w:tab w:val="left" w:pos="1077"/>
                  </w:tabs>
                </w:pPr>
                <w:r w:rsidRPr="00E26B97">
                  <w:rPr>
                    <w:rFonts w:cs="Arial"/>
                    <w:sz w:val="18"/>
                    <w:szCs w:val="18"/>
                  </w:rPr>
                  <w:t>- aanrijding</w:t>
                </w:r>
              </w:p>
            </w:tc>
            <w:tc>
              <w:tcPr>
                <w:tcW w:w="3875" w:type="dxa"/>
              </w:tcPr>
              <w:p w14:paraId="525C2FBB" w14:textId="77777777" w:rsidR="00EA0D58" w:rsidRPr="00E26B97" w:rsidRDefault="00EA0D58" w:rsidP="00EA0D58">
                <w:pPr>
                  <w:rPr>
                    <w:rFonts w:cs="Arial"/>
                    <w:sz w:val="18"/>
                    <w:szCs w:val="18"/>
                  </w:rPr>
                </w:pPr>
                <w:r w:rsidRPr="00E26B97">
                  <w:rPr>
                    <w:rFonts w:cs="Arial"/>
                    <w:sz w:val="18"/>
                    <w:szCs w:val="18"/>
                  </w:rPr>
                  <w:t>- gehoorbescherming</w:t>
                </w:r>
              </w:p>
              <w:p w14:paraId="359FE9EF" w14:textId="77777777" w:rsidR="00EA0D58" w:rsidRPr="00E26B97" w:rsidRDefault="00EA0D58" w:rsidP="00EA0D58">
                <w:pPr>
                  <w:rPr>
                    <w:rFonts w:cs="Arial"/>
                    <w:sz w:val="18"/>
                    <w:szCs w:val="18"/>
                  </w:rPr>
                </w:pPr>
                <w:r w:rsidRPr="00E26B97">
                  <w:rPr>
                    <w:rFonts w:cs="Arial"/>
                    <w:sz w:val="18"/>
                    <w:szCs w:val="18"/>
                  </w:rPr>
                  <w:t>- beschermende kleding</w:t>
                </w:r>
              </w:p>
              <w:p w14:paraId="52DE36DC" w14:textId="77777777" w:rsidR="00EA0D58" w:rsidRPr="00E26B97" w:rsidRDefault="00EA0D58" w:rsidP="00EA0D58">
                <w:pPr>
                  <w:rPr>
                    <w:rFonts w:cs="Arial"/>
                    <w:sz w:val="18"/>
                    <w:szCs w:val="18"/>
                  </w:rPr>
                </w:pPr>
                <w:r w:rsidRPr="00E26B97">
                  <w:rPr>
                    <w:rFonts w:cs="Arial"/>
                    <w:sz w:val="18"/>
                    <w:szCs w:val="18"/>
                  </w:rPr>
                  <w:t>- veiligheidsschoenen</w:t>
                </w:r>
              </w:p>
              <w:p w14:paraId="31EB893D" w14:textId="77777777" w:rsidR="00EA0D58" w:rsidRPr="00E26B97" w:rsidRDefault="00EA0D58" w:rsidP="00EA0D58">
                <w:pPr>
                  <w:rPr>
                    <w:rFonts w:cs="Arial"/>
                    <w:sz w:val="18"/>
                    <w:szCs w:val="18"/>
                  </w:rPr>
                </w:pPr>
                <w:r w:rsidRPr="00E26B97">
                  <w:rPr>
                    <w:rFonts w:cs="Arial"/>
                    <w:sz w:val="18"/>
                    <w:szCs w:val="18"/>
                  </w:rPr>
                  <w:t>- veiligheidshelm</w:t>
                </w:r>
              </w:p>
              <w:p w14:paraId="33FCB18B" w14:textId="77777777" w:rsidR="00EA0D58" w:rsidRPr="00E26B97" w:rsidRDefault="00EA0D58" w:rsidP="00EA0D58">
                <w:pPr>
                  <w:rPr>
                    <w:rFonts w:cs="Arial"/>
                    <w:sz w:val="18"/>
                    <w:szCs w:val="18"/>
                  </w:rPr>
                </w:pPr>
                <w:r w:rsidRPr="00E26B97">
                  <w:rPr>
                    <w:rFonts w:cs="Arial"/>
                    <w:sz w:val="18"/>
                    <w:szCs w:val="18"/>
                  </w:rPr>
                  <w:t>- werkafzetting</w:t>
                </w:r>
              </w:p>
              <w:p w14:paraId="0033E6CF" w14:textId="77777777" w:rsidR="00EA0D58" w:rsidRPr="00E26B97" w:rsidRDefault="00EA0D58" w:rsidP="00EA0D58">
                <w:pPr>
                  <w:rPr>
                    <w:rFonts w:cs="Arial"/>
                    <w:sz w:val="18"/>
                    <w:szCs w:val="18"/>
                  </w:rPr>
                </w:pPr>
                <w:r w:rsidRPr="00E26B97">
                  <w:rPr>
                    <w:rFonts w:cs="Arial"/>
                    <w:sz w:val="18"/>
                    <w:szCs w:val="18"/>
                  </w:rPr>
                  <w:t>- bevochtigen en/of stofmaskers</w:t>
                </w:r>
              </w:p>
              <w:p w14:paraId="622A4759" w14:textId="77777777" w:rsidR="00EA0D58" w:rsidRPr="00E26B97" w:rsidRDefault="00EA0D58" w:rsidP="00EA0D58">
                <w:pPr>
                  <w:rPr>
                    <w:rFonts w:cs="Arial"/>
                    <w:sz w:val="18"/>
                    <w:szCs w:val="18"/>
                  </w:rPr>
                </w:pPr>
                <w:r w:rsidRPr="00E26B97">
                  <w:rPr>
                    <w:rFonts w:cs="Arial"/>
                    <w:sz w:val="18"/>
                    <w:szCs w:val="18"/>
                  </w:rPr>
                  <w:t>- materieel met achteruitrijsignalering</w:t>
                </w:r>
              </w:p>
              <w:p w14:paraId="73129E42" w14:textId="0B000B5C" w:rsidR="00EA0D58" w:rsidRDefault="00EA0D58" w:rsidP="00EA0D58">
                <w:pPr>
                  <w:tabs>
                    <w:tab w:val="left" w:pos="1077"/>
                  </w:tabs>
                </w:pPr>
                <w:r w:rsidRPr="00E26B97">
                  <w:rPr>
                    <w:rFonts w:cs="Arial"/>
                    <w:sz w:val="18"/>
                    <w:szCs w:val="18"/>
                  </w:rPr>
                  <w:t>- oogcontact met machinist</w:t>
                </w:r>
              </w:p>
            </w:tc>
            <w:tc>
              <w:tcPr>
                <w:tcW w:w="1670" w:type="dxa"/>
              </w:tcPr>
              <w:p w14:paraId="2C4E325A" w14:textId="1BC08B1C" w:rsidR="00EA0D58" w:rsidRDefault="00EA0D58" w:rsidP="00EA0D58">
                <w:pPr>
                  <w:tabs>
                    <w:tab w:val="left" w:pos="1077"/>
                  </w:tabs>
                </w:pPr>
                <w:r w:rsidRPr="00E26B97">
                  <w:rPr>
                    <w:rFonts w:cs="Arial"/>
                    <w:sz w:val="18"/>
                    <w:szCs w:val="18"/>
                  </w:rPr>
                  <w:t>Nee</w:t>
                </w:r>
              </w:p>
            </w:tc>
          </w:tr>
          <w:tr w:rsidR="00EA0D58" w14:paraId="34693B92" w14:textId="77777777" w:rsidTr="00714C8B">
            <w:tc>
              <w:tcPr>
                <w:tcW w:w="851" w:type="dxa"/>
              </w:tcPr>
              <w:p w14:paraId="2EEE17A2" w14:textId="44A57DF9" w:rsidR="00EA0D58" w:rsidRDefault="00EA0D58" w:rsidP="00EA0D58">
                <w:pPr>
                  <w:tabs>
                    <w:tab w:val="left" w:pos="1077"/>
                  </w:tabs>
                </w:pPr>
                <w:r w:rsidRPr="00E26B97">
                  <w:rPr>
                    <w:rFonts w:cs="Arial"/>
                    <w:sz w:val="18"/>
                    <w:szCs w:val="18"/>
                  </w:rPr>
                  <w:t>4.1.2</w:t>
                </w:r>
              </w:p>
            </w:tc>
            <w:tc>
              <w:tcPr>
                <w:tcW w:w="3402" w:type="dxa"/>
              </w:tcPr>
              <w:p w14:paraId="7F0D67E8" w14:textId="1BDE9A44" w:rsidR="00EA0D58" w:rsidRDefault="00EA0D58" w:rsidP="00EA0D58">
                <w:pPr>
                  <w:tabs>
                    <w:tab w:val="left" w:pos="1077"/>
                  </w:tabs>
                </w:pPr>
                <w:r w:rsidRPr="00E26B97">
                  <w:rPr>
                    <w:rFonts w:cs="Arial"/>
                    <w:sz w:val="18"/>
                    <w:szCs w:val="18"/>
                  </w:rPr>
                  <w:t>Aanbrengen asfalt</w:t>
                </w:r>
              </w:p>
            </w:tc>
            <w:tc>
              <w:tcPr>
                <w:tcW w:w="4063" w:type="dxa"/>
              </w:tcPr>
              <w:p w14:paraId="45D0F041" w14:textId="77777777" w:rsidR="00EA0D58" w:rsidRPr="00E26B97" w:rsidRDefault="00EA0D58" w:rsidP="00EA0D58">
                <w:pPr>
                  <w:rPr>
                    <w:rFonts w:cs="Arial"/>
                    <w:sz w:val="18"/>
                    <w:szCs w:val="18"/>
                  </w:rPr>
                </w:pPr>
                <w:r w:rsidRPr="00E26B97">
                  <w:rPr>
                    <w:rFonts w:cs="Arial"/>
                    <w:sz w:val="18"/>
                    <w:szCs w:val="18"/>
                  </w:rPr>
                  <w:t>- aanrijding</w:t>
                </w:r>
              </w:p>
              <w:p w14:paraId="7B9DC760" w14:textId="77777777" w:rsidR="00EA0D58" w:rsidRPr="00E26B97" w:rsidRDefault="00EA0D58" w:rsidP="00EA0D58">
                <w:pPr>
                  <w:rPr>
                    <w:rFonts w:cs="Arial"/>
                    <w:sz w:val="18"/>
                    <w:szCs w:val="18"/>
                  </w:rPr>
                </w:pPr>
                <w:r w:rsidRPr="00E26B97">
                  <w:rPr>
                    <w:rFonts w:cs="Arial"/>
                    <w:sz w:val="18"/>
                    <w:szCs w:val="18"/>
                  </w:rPr>
                  <w:t>- schadelijke dampen</w:t>
                </w:r>
              </w:p>
              <w:p w14:paraId="6EF69EF0" w14:textId="77777777" w:rsidR="00EA0D58" w:rsidRPr="00E26B97" w:rsidRDefault="00EA0D58" w:rsidP="00EA0D58">
                <w:pPr>
                  <w:rPr>
                    <w:rFonts w:cs="Arial"/>
                    <w:sz w:val="18"/>
                    <w:szCs w:val="18"/>
                  </w:rPr>
                </w:pPr>
                <w:r w:rsidRPr="00E26B97">
                  <w:rPr>
                    <w:rFonts w:cs="Arial"/>
                    <w:sz w:val="18"/>
                    <w:szCs w:val="18"/>
                  </w:rPr>
                  <w:t>- huidcontact schadelijke stoffen</w:t>
                </w:r>
              </w:p>
              <w:p w14:paraId="4058291D" w14:textId="063C6124" w:rsidR="00EA0D58" w:rsidRDefault="00EA0D58" w:rsidP="00EA0D58">
                <w:pPr>
                  <w:tabs>
                    <w:tab w:val="left" w:pos="1077"/>
                  </w:tabs>
                </w:pPr>
                <w:r w:rsidRPr="00E26B97">
                  <w:rPr>
                    <w:rFonts w:cs="Arial"/>
                    <w:sz w:val="18"/>
                    <w:szCs w:val="18"/>
                  </w:rPr>
                  <w:t>- letsel t.g.v. verbranding</w:t>
                </w:r>
              </w:p>
            </w:tc>
            <w:tc>
              <w:tcPr>
                <w:tcW w:w="3875" w:type="dxa"/>
              </w:tcPr>
              <w:p w14:paraId="5567509C" w14:textId="77777777" w:rsidR="00EA0D58" w:rsidRPr="00E26B97" w:rsidRDefault="00EA0D58" w:rsidP="00EA0D58">
                <w:pPr>
                  <w:rPr>
                    <w:rFonts w:cs="Arial"/>
                    <w:sz w:val="18"/>
                    <w:szCs w:val="18"/>
                  </w:rPr>
                </w:pPr>
                <w:r w:rsidRPr="00E26B97">
                  <w:rPr>
                    <w:rFonts w:cs="Arial"/>
                    <w:sz w:val="18"/>
                    <w:szCs w:val="18"/>
                  </w:rPr>
                  <w:t>- werkafzetting</w:t>
                </w:r>
              </w:p>
              <w:p w14:paraId="778C42CA" w14:textId="77777777" w:rsidR="00EA0D58" w:rsidRPr="00E26B97" w:rsidRDefault="00EA0D58" w:rsidP="00EA0D58">
                <w:pPr>
                  <w:rPr>
                    <w:rFonts w:cs="Arial"/>
                    <w:sz w:val="18"/>
                    <w:szCs w:val="18"/>
                  </w:rPr>
                </w:pPr>
                <w:r w:rsidRPr="00E26B97">
                  <w:rPr>
                    <w:rFonts w:cs="Arial"/>
                    <w:sz w:val="18"/>
                    <w:szCs w:val="18"/>
                  </w:rPr>
                  <w:t>- materieel met achteruitrijsignalering</w:t>
                </w:r>
              </w:p>
              <w:p w14:paraId="5AEB4295" w14:textId="77777777" w:rsidR="00EA0D58" w:rsidRPr="00E26B97" w:rsidRDefault="00EA0D58" w:rsidP="00EA0D58">
                <w:pPr>
                  <w:rPr>
                    <w:rFonts w:cs="Arial"/>
                    <w:sz w:val="18"/>
                    <w:szCs w:val="18"/>
                  </w:rPr>
                </w:pPr>
                <w:r w:rsidRPr="00E26B97">
                  <w:rPr>
                    <w:rFonts w:cs="Arial"/>
                    <w:sz w:val="18"/>
                    <w:szCs w:val="18"/>
                  </w:rPr>
                  <w:t>- oogcontact met machinist</w:t>
                </w:r>
              </w:p>
              <w:p w14:paraId="0E662A12" w14:textId="77777777" w:rsidR="00EA0D58" w:rsidRPr="00E26B97" w:rsidRDefault="00EA0D58" w:rsidP="00EA0D58">
                <w:pPr>
                  <w:rPr>
                    <w:rFonts w:cs="Arial"/>
                    <w:sz w:val="18"/>
                    <w:szCs w:val="18"/>
                  </w:rPr>
                </w:pPr>
                <w:r w:rsidRPr="00E26B97">
                  <w:rPr>
                    <w:rFonts w:cs="Arial"/>
                    <w:sz w:val="18"/>
                    <w:szCs w:val="18"/>
                  </w:rPr>
                  <w:t>- maskers met filter</w:t>
                </w:r>
              </w:p>
              <w:p w14:paraId="0068A326" w14:textId="77777777" w:rsidR="00EA0D58" w:rsidRPr="00E26B97" w:rsidRDefault="00EA0D58" w:rsidP="00EA0D58">
                <w:pPr>
                  <w:rPr>
                    <w:rFonts w:cs="Arial"/>
                    <w:sz w:val="18"/>
                    <w:szCs w:val="18"/>
                  </w:rPr>
                </w:pPr>
                <w:r w:rsidRPr="00E26B97">
                  <w:rPr>
                    <w:rFonts w:cs="Arial"/>
                    <w:sz w:val="18"/>
                    <w:szCs w:val="18"/>
                  </w:rPr>
                  <w:t>- beschermende kleding</w:t>
                </w:r>
              </w:p>
              <w:p w14:paraId="49479B88" w14:textId="77777777" w:rsidR="00EA0D58" w:rsidRPr="00E26B97" w:rsidRDefault="00EA0D58" w:rsidP="00EA0D58">
                <w:pPr>
                  <w:rPr>
                    <w:rFonts w:cs="Arial"/>
                    <w:sz w:val="18"/>
                    <w:szCs w:val="18"/>
                  </w:rPr>
                </w:pPr>
                <w:r w:rsidRPr="00E26B97">
                  <w:rPr>
                    <w:rFonts w:cs="Arial"/>
                    <w:sz w:val="18"/>
                    <w:szCs w:val="18"/>
                  </w:rPr>
                  <w:t>- handschoenen</w:t>
                </w:r>
              </w:p>
              <w:p w14:paraId="5B26891F" w14:textId="77777777" w:rsidR="00EA0D58" w:rsidRDefault="00EA0D58" w:rsidP="00EA0D58">
                <w:pPr>
                  <w:rPr>
                    <w:rFonts w:cs="Arial"/>
                    <w:sz w:val="18"/>
                    <w:szCs w:val="18"/>
                  </w:rPr>
                </w:pPr>
                <w:r w:rsidRPr="00E26B97">
                  <w:rPr>
                    <w:rFonts w:cs="Arial"/>
                    <w:sz w:val="18"/>
                    <w:szCs w:val="18"/>
                  </w:rPr>
                  <w:t>- blusmiddelen</w:t>
                </w:r>
              </w:p>
              <w:p w14:paraId="112E24DD" w14:textId="706754E2" w:rsidR="00EA0D58" w:rsidRDefault="00EA0D58" w:rsidP="00EA0D58">
                <w:pPr>
                  <w:tabs>
                    <w:tab w:val="left" w:pos="1077"/>
                  </w:tabs>
                </w:pPr>
                <w:r>
                  <w:rPr>
                    <w:rFonts w:cs="Arial"/>
                    <w:sz w:val="18"/>
                    <w:szCs w:val="18"/>
                  </w:rPr>
                  <w:t>- Stofbestrijding</w:t>
                </w:r>
              </w:p>
            </w:tc>
            <w:tc>
              <w:tcPr>
                <w:tcW w:w="1670" w:type="dxa"/>
              </w:tcPr>
              <w:p w14:paraId="3248F845" w14:textId="47304E26" w:rsidR="00EA0D58" w:rsidRDefault="00EA0D58" w:rsidP="00EA0D58">
                <w:pPr>
                  <w:tabs>
                    <w:tab w:val="left" w:pos="1077"/>
                  </w:tabs>
                </w:pPr>
                <w:r w:rsidRPr="00E26B97">
                  <w:rPr>
                    <w:rFonts w:cs="Arial"/>
                    <w:sz w:val="18"/>
                    <w:szCs w:val="18"/>
                  </w:rPr>
                  <w:t>Nee</w:t>
                </w:r>
              </w:p>
            </w:tc>
          </w:tr>
          <w:tr w:rsidR="00EA0D58" w14:paraId="5DFEDF57" w14:textId="77777777" w:rsidTr="00714C8B">
            <w:tc>
              <w:tcPr>
                <w:tcW w:w="851" w:type="dxa"/>
              </w:tcPr>
              <w:p w14:paraId="441F14F9" w14:textId="2332DEF3" w:rsidR="00EA0D58" w:rsidRDefault="00EA0D58" w:rsidP="00EA0D58">
                <w:pPr>
                  <w:tabs>
                    <w:tab w:val="left" w:pos="1077"/>
                  </w:tabs>
                </w:pPr>
                <w:r w:rsidRPr="00E26B97">
                  <w:rPr>
                    <w:rFonts w:cs="Arial"/>
                    <w:sz w:val="18"/>
                    <w:szCs w:val="18"/>
                  </w:rPr>
                  <w:t>4.1.3</w:t>
                </w:r>
              </w:p>
            </w:tc>
            <w:tc>
              <w:tcPr>
                <w:tcW w:w="3402" w:type="dxa"/>
              </w:tcPr>
              <w:p w14:paraId="7774727D" w14:textId="719FCD44" w:rsidR="00EA0D58" w:rsidRDefault="00EA0D58" w:rsidP="00EA0D58">
                <w:pPr>
                  <w:tabs>
                    <w:tab w:val="left" w:pos="1077"/>
                  </w:tabs>
                </w:pPr>
                <w:r w:rsidRPr="00E26B97">
                  <w:rPr>
                    <w:rFonts w:cs="Arial"/>
                    <w:sz w:val="18"/>
                    <w:szCs w:val="18"/>
                  </w:rPr>
                  <w:t>Aanbrengen asfaltwapening</w:t>
                </w:r>
              </w:p>
            </w:tc>
            <w:tc>
              <w:tcPr>
                <w:tcW w:w="4063" w:type="dxa"/>
              </w:tcPr>
              <w:p w14:paraId="4959240A" w14:textId="1A92A45D" w:rsidR="00EA0D58" w:rsidRDefault="00EA0D58" w:rsidP="00EA0D58">
                <w:pPr>
                  <w:tabs>
                    <w:tab w:val="left" w:pos="1077"/>
                  </w:tabs>
                </w:pPr>
                <w:r w:rsidRPr="00E26B97">
                  <w:rPr>
                    <w:rFonts w:cs="Arial"/>
                    <w:sz w:val="18"/>
                    <w:szCs w:val="18"/>
                  </w:rPr>
                  <w:t>Zie 4.1.2</w:t>
                </w:r>
              </w:p>
            </w:tc>
            <w:tc>
              <w:tcPr>
                <w:tcW w:w="3875" w:type="dxa"/>
              </w:tcPr>
              <w:p w14:paraId="7BC86C92" w14:textId="06B8449A" w:rsidR="00EA0D58" w:rsidRDefault="00EA0D58" w:rsidP="00EA0D58">
                <w:pPr>
                  <w:tabs>
                    <w:tab w:val="left" w:pos="1077"/>
                  </w:tabs>
                </w:pPr>
                <w:r w:rsidRPr="00E26B97">
                  <w:rPr>
                    <w:rFonts w:cs="Arial"/>
                    <w:sz w:val="18"/>
                    <w:szCs w:val="18"/>
                  </w:rPr>
                  <w:t>Zie 4.1.2</w:t>
                </w:r>
              </w:p>
            </w:tc>
            <w:tc>
              <w:tcPr>
                <w:tcW w:w="1670" w:type="dxa"/>
              </w:tcPr>
              <w:p w14:paraId="52FA0E2E" w14:textId="662C7FFD" w:rsidR="00EA0D58" w:rsidRDefault="00EA0D58" w:rsidP="00EA0D58">
                <w:pPr>
                  <w:tabs>
                    <w:tab w:val="left" w:pos="1077"/>
                  </w:tabs>
                </w:pPr>
                <w:r w:rsidRPr="00E26B97">
                  <w:rPr>
                    <w:rFonts w:cs="Arial"/>
                    <w:sz w:val="18"/>
                    <w:szCs w:val="18"/>
                  </w:rPr>
                  <w:t>Nee</w:t>
                </w:r>
              </w:p>
            </w:tc>
          </w:tr>
          <w:tr w:rsidR="00EA0D58" w14:paraId="6B557041" w14:textId="77777777" w:rsidTr="00AC3F59">
            <w:trPr>
              <w:trHeight w:val="449"/>
            </w:trPr>
            <w:tc>
              <w:tcPr>
                <w:tcW w:w="851" w:type="dxa"/>
              </w:tcPr>
              <w:p w14:paraId="15CAE446" w14:textId="54370804" w:rsidR="00EA0D58" w:rsidRDefault="00EA0D58" w:rsidP="00EA0D58">
                <w:pPr>
                  <w:tabs>
                    <w:tab w:val="left" w:pos="1077"/>
                  </w:tabs>
                </w:pPr>
                <w:r w:rsidRPr="00E26B97">
                  <w:rPr>
                    <w:rFonts w:cs="Arial"/>
                    <w:sz w:val="18"/>
                    <w:szCs w:val="18"/>
                  </w:rPr>
                  <w:t>4.1.4</w:t>
                </w:r>
              </w:p>
            </w:tc>
            <w:tc>
              <w:tcPr>
                <w:tcW w:w="3402" w:type="dxa"/>
              </w:tcPr>
              <w:p w14:paraId="23A418D7" w14:textId="5E3B6C00" w:rsidR="00EA0D58" w:rsidRDefault="00EA0D58" w:rsidP="00EA0D58">
                <w:pPr>
                  <w:tabs>
                    <w:tab w:val="left" w:pos="1077"/>
                  </w:tabs>
                </w:pPr>
                <w:r w:rsidRPr="00E26B97">
                  <w:rPr>
                    <w:rFonts w:cs="Arial"/>
                    <w:sz w:val="18"/>
                    <w:szCs w:val="18"/>
                  </w:rPr>
                  <w:t>Aanbrengen markeringen</w:t>
                </w:r>
              </w:p>
            </w:tc>
            <w:tc>
              <w:tcPr>
                <w:tcW w:w="4063" w:type="dxa"/>
              </w:tcPr>
              <w:p w14:paraId="6959A78D" w14:textId="28AB2114" w:rsidR="00EA0D58" w:rsidRDefault="00EA0D58" w:rsidP="00EA0D58">
                <w:pPr>
                  <w:tabs>
                    <w:tab w:val="left" w:pos="1077"/>
                  </w:tabs>
                </w:pPr>
                <w:r w:rsidRPr="00E26B97">
                  <w:rPr>
                    <w:rFonts w:cs="Arial"/>
                    <w:sz w:val="18"/>
                    <w:szCs w:val="18"/>
                  </w:rPr>
                  <w:t>Zie 4.1.2</w:t>
                </w:r>
              </w:p>
            </w:tc>
            <w:tc>
              <w:tcPr>
                <w:tcW w:w="3875" w:type="dxa"/>
              </w:tcPr>
              <w:p w14:paraId="2F7DB5F3" w14:textId="4820D761" w:rsidR="00EA0D58" w:rsidRDefault="00EA0D58" w:rsidP="00EA0D58">
                <w:pPr>
                  <w:tabs>
                    <w:tab w:val="left" w:pos="1077"/>
                  </w:tabs>
                </w:pPr>
                <w:r w:rsidRPr="00E26B97">
                  <w:rPr>
                    <w:rFonts w:cs="Arial"/>
                    <w:sz w:val="18"/>
                    <w:szCs w:val="18"/>
                  </w:rPr>
                  <w:t>Zie 4.1.2</w:t>
                </w:r>
              </w:p>
            </w:tc>
            <w:tc>
              <w:tcPr>
                <w:tcW w:w="1670" w:type="dxa"/>
              </w:tcPr>
              <w:p w14:paraId="04B9EA12" w14:textId="2EF37949" w:rsidR="00EA0D58" w:rsidRDefault="00EA0D58" w:rsidP="00EA0D58">
                <w:pPr>
                  <w:tabs>
                    <w:tab w:val="left" w:pos="1077"/>
                  </w:tabs>
                </w:pPr>
                <w:r w:rsidRPr="00E26B97">
                  <w:rPr>
                    <w:rFonts w:cs="Arial"/>
                    <w:sz w:val="18"/>
                    <w:szCs w:val="18"/>
                  </w:rPr>
                  <w:t>Nee</w:t>
                </w:r>
              </w:p>
            </w:tc>
          </w:tr>
          <w:tr w:rsidR="00EA0D58" w14:paraId="28AEE180" w14:textId="77777777" w:rsidTr="00714C8B">
            <w:tc>
              <w:tcPr>
                <w:tcW w:w="851" w:type="dxa"/>
              </w:tcPr>
              <w:p w14:paraId="47C064E6" w14:textId="4D809F37" w:rsidR="00EA0D58" w:rsidRDefault="00EA0D58" w:rsidP="00EA0D58">
                <w:pPr>
                  <w:tabs>
                    <w:tab w:val="left" w:pos="1077"/>
                  </w:tabs>
                </w:pPr>
                <w:r w:rsidRPr="00E26B97">
                  <w:rPr>
                    <w:rFonts w:cs="Arial"/>
                    <w:sz w:val="18"/>
                    <w:szCs w:val="18"/>
                  </w:rPr>
                  <w:lastRenderedPageBreak/>
                  <w:t>4.2</w:t>
                </w:r>
              </w:p>
            </w:tc>
            <w:tc>
              <w:tcPr>
                <w:tcW w:w="3402" w:type="dxa"/>
              </w:tcPr>
              <w:p w14:paraId="3AEBABFD" w14:textId="5A68D593" w:rsidR="00EA0D58" w:rsidRDefault="00EA0D58" w:rsidP="00EA0D58">
                <w:pPr>
                  <w:tabs>
                    <w:tab w:val="left" w:pos="1077"/>
                  </w:tabs>
                </w:pPr>
                <w:r w:rsidRPr="00E26B97">
                  <w:rPr>
                    <w:rFonts w:cs="Arial"/>
                    <w:sz w:val="18"/>
                    <w:szCs w:val="18"/>
                  </w:rPr>
                  <w:t>BETONVERHARDING</w:t>
                </w:r>
              </w:p>
            </w:tc>
            <w:tc>
              <w:tcPr>
                <w:tcW w:w="4063" w:type="dxa"/>
              </w:tcPr>
              <w:p w14:paraId="7E31D9FB" w14:textId="77777777" w:rsidR="00EA0D58" w:rsidRDefault="00EA0D58" w:rsidP="00EA0D58">
                <w:pPr>
                  <w:tabs>
                    <w:tab w:val="left" w:pos="1077"/>
                  </w:tabs>
                </w:pPr>
              </w:p>
            </w:tc>
            <w:tc>
              <w:tcPr>
                <w:tcW w:w="3875" w:type="dxa"/>
              </w:tcPr>
              <w:p w14:paraId="5984608D" w14:textId="77777777" w:rsidR="00EA0D58" w:rsidRDefault="00EA0D58" w:rsidP="00EA0D58">
                <w:pPr>
                  <w:tabs>
                    <w:tab w:val="left" w:pos="1077"/>
                  </w:tabs>
                </w:pPr>
              </w:p>
            </w:tc>
            <w:tc>
              <w:tcPr>
                <w:tcW w:w="1670" w:type="dxa"/>
              </w:tcPr>
              <w:p w14:paraId="4678F07E" w14:textId="77777777" w:rsidR="00EA0D58" w:rsidRDefault="00EA0D58" w:rsidP="00EA0D58">
                <w:pPr>
                  <w:tabs>
                    <w:tab w:val="left" w:pos="1077"/>
                  </w:tabs>
                </w:pPr>
              </w:p>
            </w:tc>
          </w:tr>
          <w:tr w:rsidR="00EA0D58" w14:paraId="077D39D0" w14:textId="77777777" w:rsidTr="00714C8B">
            <w:tc>
              <w:tcPr>
                <w:tcW w:w="851" w:type="dxa"/>
              </w:tcPr>
              <w:p w14:paraId="3DFFE244" w14:textId="6A1F9AC8" w:rsidR="00EA0D58" w:rsidRPr="00E26B97" w:rsidRDefault="00EA0D58" w:rsidP="00EA0D58">
                <w:pPr>
                  <w:tabs>
                    <w:tab w:val="left" w:pos="1077"/>
                  </w:tabs>
                  <w:rPr>
                    <w:rFonts w:cs="Arial"/>
                    <w:sz w:val="18"/>
                    <w:szCs w:val="18"/>
                  </w:rPr>
                </w:pPr>
                <w:r w:rsidRPr="00E26B97">
                  <w:rPr>
                    <w:rFonts w:cs="Arial"/>
                    <w:sz w:val="18"/>
                    <w:szCs w:val="18"/>
                  </w:rPr>
                  <w:t>4.2.1</w:t>
                </w:r>
              </w:p>
            </w:tc>
            <w:tc>
              <w:tcPr>
                <w:tcW w:w="3402" w:type="dxa"/>
              </w:tcPr>
              <w:p w14:paraId="1C982478" w14:textId="5981C9AA" w:rsidR="00EA0D58" w:rsidRPr="00E26B97" w:rsidRDefault="00EA0D58" w:rsidP="00EA0D58">
                <w:pPr>
                  <w:tabs>
                    <w:tab w:val="left" w:pos="1077"/>
                  </w:tabs>
                  <w:rPr>
                    <w:rFonts w:cs="Arial"/>
                    <w:sz w:val="18"/>
                    <w:szCs w:val="18"/>
                  </w:rPr>
                </w:pPr>
                <w:r w:rsidRPr="00E26B97">
                  <w:rPr>
                    <w:rFonts w:cs="Arial"/>
                    <w:sz w:val="18"/>
                    <w:szCs w:val="18"/>
                  </w:rPr>
                  <w:t>Aanbrengen beton/</w:t>
                </w:r>
                <w:proofErr w:type="spellStart"/>
                <w:r w:rsidRPr="00E26B97">
                  <w:rPr>
                    <w:rFonts w:cs="Arial"/>
                    <w:sz w:val="18"/>
                    <w:szCs w:val="18"/>
                  </w:rPr>
                  <w:t>creteprint</w:t>
                </w:r>
                <w:proofErr w:type="spellEnd"/>
              </w:p>
            </w:tc>
            <w:tc>
              <w:tcPr>
                <w:tcW w:w="4063" w:type="dxa"/>
              </w:tcPr>
              <w:p w14:paraId="632264E2" w14:textId="77777777" w:rsidR="00EA0D58" w:rsidRPr="00E26B97" w:rsidRDefault="00EA0D58" w:rsidP="00EA0D58">
                <w:pPr>
                  <w:rPr>
                    <w:rFonts w:cs="Arial"/>
                    <w:sz w:val="18"/>
                    <w:szCs w:val="18"/>
                  </w:rPr>
                </w:pPr>
                <w:r w:rsidRPr="00E26B97">
                  <w:rPr>
                    <w:rFonts w:cs="Arial"/>
                    <w:sz w:val="18"/>
                    <w:szCs w:val="18"/>
                  </w:rPr>
                  <w:t>- aanrijding</w:t>
                </w:r>
              </w:p>
              <w:p w14:paraId="3985220C" w14:textId="77777777" w:rsidR="00EA0D58" w:rsidRPr="00E26B97" w:rsidRDefault="00EA0D58" w:rsidP="00EA0D58">
                <w:pPr>
                  <w:rPr>
                    <w:rFonts w:cs="Arial"/>
                    <w:sz w:val="18"/>
                    <w:szCs w:val="18"/>
                  </w:rPr>
                </w:pPr>
                <w:r w:rsidRPr="00E26B97">
                  <w:rPr>
                    <w:rFonts w:cs="Arial"/>
                    <w:sz w:val="18"/>
                    <w:szCs w:val="18"/>
                  </w:rPr>
                  <w:t>- schadelijke dampen</w:t>
                </w:r>
              </w:p>
              <w:p w14:paraId="13BBDA4D" w14:textId="4377E812" w:rsidR="00EA0D58" w:rsidRDefault="00EA0D58" w:rsidP="00EA0D58">
                <w:pPr>
                  <w:tabs>
                    <w:tab w:val="left" w:pos="1077"/>
                  </w:tabs>
                </w:pPr>
                <w:r w:rsidRPr="00E26B97">
                  <w:rPr>
                    <w:rFonts w:cs="Arial"/>
                    <w:sz w:val="18"/>
                    <w:szCs w:val="18"/>
                  </w:rPr>
                  <w:t>- huidcontact schadelijke stoffen</w:t>
                </w:r>
              </w:p>
            </w:tc>
            <w:tc>
              <w:tcPr>
                <w:tcW w:w="3875" w:type="dxa"/>
              </w:tcPr>
              <w:p w14:paraId="6A0EDFD7" w14:textId="77777777" w:rsidR="00EA0D58" w:rsidRPr="00E26B97" w:rsidRDefault="00EA0D58" w:rsidP="00EA0D58">
                <w:pPr>
                  <w:rPr>
                    <w:rFonts w:cs="Arial"/>
                    <w:sz w:val="18"/>
                    <w:szCs w:val="18"/>
                  </w:rPr>
                </w:pPr>
                <w:r w:rsidRPr="00E26B97">
                  <w:rPr>
                    <w:rFonts w:cs="Arial"/>
                    <w:sz w:val="18"/>
                    <w:szCs w:val="18"/>
                  </w:rPr>
                  <w:t>- werkafzetting</w:t>
                </w:r>
              </w:p>
              <w:p w14:paraId="57AE2B1F" w14:textId="77777777" w:rsidR="00EA0D58" w:rsidRPr="00E26B97" w:rsidRDefault="00EA0D58" w:rsidP="00EA0D58">
                <w:pPr>
                  <w:rPr>
                    <w:rFonts w:cs="Arial"/>
                    <w:sz w:val="18"/>
                    <w:szCs w:val="18"/>
                  </w:rPr>
                </w:pPr>
                <w:r w:rsidRPr="00E26B97">
                  <w:rPr>
                    <w:rFonts w:cs="Arial"/>
                    <w:sz w:val="18"/>
                    <w:szCs w:val="18"/>
                  </w:rPr>
                  <w:t>- materieel met achteruitrijsignalering</w:t>
                </w:r>
              </w:p>
              <w:p w14:paraId="4FB9334E" w14:textId="77777777" w:rsidR="00EA0D58" w:rsidRPr="00E26B97" w:rsidRDefault="00EA0D58" w:rsidP="00EA0D58">
                <w:pPr>
                  <w:rPr>
                    <w:rFonts w:cs="Arial"/>
                    <w:sz w:val="18"/>
                    <w:szCs w:val="18"/>
                  </w:rPr>
                </w:pPr>
                <w:r w:rsidRPr="00E26B97">
                  <w:rPr>
                    <w:rFonts w:cs="Arial"/>
                    <w:sz w:val="18"/>
                    <w:szCs w:val="18"/>
                  </w:rPr>
                  <w:t>- oogcontact met machinist</w:t>
                </w:r>
              </w:p>
              <w:p w14:paraId="0EF21885" w14:textId="77777777" w:rsidR="00EA0D58" w:rsidRPr="00E26B97" w:rsidRDefault="00EA0D58" w:rsidP="00EA0D58">
                <w:pPr>
                  <w:rPr>
                    <w:rFonts w:cs="Arial"/>
                    <w:sz w:val="18"/>
                    <w:szCs w:val="18"/>
                  </w:rPr>
                </w:pPr>
                <w:r w:rsidRPr="00E26B97">
                  <w:rPr>
                    <w:rFonts w:cs="Arial"/>
                    <w:sz w:val="18"/>
                    <w:szCs w:val="18"/>
                  </w:rPr>
                  <w:t>- maskers met filter</w:t>
                </w:r>
              </w:p>
              <w:p w14:paraId="78A37058" w14:textId="77777777" w:rsidR="00EA0D58" w:rsidRPr="00E26B97" w:rsidRDefault="00EA0D58" w:rsidP="00EA0D58">
                <w:pPr>
                  <w:rPr>
                    <w:rFonts w:cs="Arial"/>
                    <w:sz w:val="18"/>
                    <w:szCs w:val="18"/>
                  </w:rPr>
                </w:pPr>
                <w:r w:rsidRPr="00E26B97">
                  <w:rPr>
                    <w:rFonts w:cs="Arial"/>
                    <w:sz w:val="18"/>
                    <w:szCs w:val="18"/>
                  </w:rPr>
                  <w:t>- beschermende kleding</w:t>
                </w:r>
              </w:p>
              <w:p w14:paraId="3119CB7E" w14:textId="77777777" w:rsidR="00EA0D58" w:rsidRDefault="00EA0D58" w:rsidP="00EA0D58">
                <w:pPr>
                  <w:rPr>
                    <w:rFonts w:cs="Arial"/>
                    <w:sz w:val="18"/>
                    <w:szCs w:val="18"/>
                  </w:rPr>
                </w:pPr>
                <w:r w:rsidRPr="00E26B97">
                  <w:rPr>
                    <w:rFonts w:cs="Arial"/>
                    <w:sz w:val="18"/>
                    <w:szCs w:val="18"/>
                  </w:rPr>
                  <w:t>- handschoenen</w:t>
                </w:r>
              </w:p>
              <w:p w14:paraId="28B2731F" w14:textId="45A06D6D" w:rsidR="00EA0D58" w:rsidRDefault="00EA0D58" w:rsidP="00EA0D58">
                <w:pPr>
                  <w:tabs>
                    <w:tab w:val="left" w:pos="1077"/>
                  </w:tabs>
                </w:pPr>
                <w:r>
                  <w:rPr>
                    <w:rFonts w:cs="Arial"/>
                    <w:sz w:val="18"/>
                    <w:szCs w:val="18"/>
                  </w:rPr>
                  <w:t>- Stofbestrijding</w:t>
                </w:r>
              </w:p>
            </w:tc>
            <w:tc>
              <w:tcPr>
                <w:tcW w:w="1670" w:type="dxa"/>
              </w:tcPr>
              <w:p w14:paraId="60F73A1C" w14:textId="3692C178" w:rsidR="00EA0D58" w:rsidRDefault="00EA0D58" w:rsidP="00EA0D58">
                <w:pPr>
                  <w:tabs>
                    <w:tab w:val="left" w:pos="1077"/>
                  </w:tabs>
                </w:pPr>
                <w:r w:rsidRPr="00E26B97">
                  <w:rPr>
                    <w:rFonts w:cs="Arial"/>
                    <w:sz w:val="18"/>
                    <w:szCs w:val="18"/>
                  </w:rPr>
                  <w:t>Nee</w:t>
                </w:r>
              </w:p>
            </w:tc>
          </w:tr>
          <w:tr w:rsidR="00EA0D58" w14:paraId="632EF967" w14:textId="77777777" w:rsidTr="00714C8B">
            <w:tc>
              <w:tcPr>
                <w:tcW w:w="851" w:type="dxa"/>
              </w:tcPr>
              <w:p w14:paraId="6EA9CCD1" w14:textId="1C22C0F5" w:rsidR="00EA0D58" w:rsidRPr="00E26B97" w:rsidRDefault="00EA0D58" w:rsidP="00EA0D58">
                <w:pPr>
                  <w:tabs>
                    <w:tab w:val="left" w:pos="1077"/>
                  </w:tabs>
                  <w:rPr>
                    <w:rFonts w:cs="Arial"/>
                    <w:sz w:val="18"/>
                    <w:szCs w:val="18"/>
                  </w:rPr>
                </w:pPr>
                <w:r>
                  <w:rPr>
                    <w:rFonts w:cs="Arial"/>
                    <w:sz w:val="18"/>
                    <w:szCs w:val="18"/>
                  </w:rPr>
                  <w:t>4.2.2</w:t>
                </w:r>
              </w:p>
            </w:tc>
            <w:tc>
              <w:tcPr>
                <w:tcW w:w="3402" w:type="dxa"/>
              </w:tcPr>
              <w:p w14:paraId="7C5136FD" w14:textId="77777777" w:rsidR="00EA0D58" w:rsidRPr="00833AB7" w:rsidRDefault="00EA0D58" w:rsidP="00EA0D58">
                <w:pPr>
                  <w:rPr>
                    <w:rFonts w:cs="Arial"/>
                    <w:sz w:val="18"/>
                    <w:szCs w:val="18"/>
                  </w:rPr>
                </w:pPr>
                <w:r w:rsidRPr="00833AB7">
                  <w:rPr>
                    <w:rFonts w:cs="Arial"/>
                    <w:sz w:val="18"/>
                    <w:szCs w:val="18"/>
                  </w:rPr>
                  <w:t>Zagen beton /</w:t>
                </w:r>
              </w:p>
              <w:p w14:paraId="52B78CC2" w14:textId="77777777" w:rsidR="00EA0D58" w:rsidRPr="00833AB7" w:rsidRDefault="00EA0D58" w:rsidP="00EA0D58">
                <w:pPr>
                  <w:rPr>
                    <w:rFonts w:cs="Arial"/>
                    <w:sz w:val="18"/>
                    <w:szCs w:val="18"/>
                  </w:rPr>
                </w:pPr>
                <w:r w:rsidRPr="00833AB7">
                  <w:rPr>
                    <w:rFonts w:cs="Arial"/>
                    <w:sz w:val="18"/>
                    <w:szCs w:val="18"/>
                  </w:rPr>
                  <w:t>gewapend beton en</w:t>
                </w:r>
              </w:p>
              <w:p w14:paraId="03235CC0" w14:textId="669FCA43" w:rsidR="00EA0D58" w:rsidRPr="00E26B97" w:rsidRDefault="00EA0D58" w:rsidP="00EA0D58">
                <w:pPr>
                  <w:tabs>
                    <w:tab w:val="left" w:pos="1077"/>
                  </w:tabs>
                  <w:rPr>
                    <w:rFonts w:cs="Arial"/>
                    <w:sz w:val="18"/>
                    <w:szCs w:val="18"/>
                  </w:rPr>
                </w:pPr>
                <w:r w:rsidRPr="00833AB7">
                  <w:rPr>
                    <w:rFonts w:cs="Arial"/>
                    <w:sz w:val="18"/>
                    <w:szCs w:val="18"/>
                  </w:rPr>
                  <w:t>opnemen</w:t>
                </w:r>
              </w:p>
            </w:tc>
            <w:tc>
              <w:tcPr>
                <w:tcW w:w="4063" w:type="dxa"/>
              </w:tcPr>
              <w:p w14:paraId="7EA9D7BC" w14:textId="1B1F59BD" w:rsidR="00EA0D58" w:rsidRPr="00E26B97" w:rsidRDefault="00EA0D58" w:rsidP="00EA0D58">
                <w:pPr>
                  <w:rPr>
                    <w:rFonts w:cs="Arial"/>
                    <w:sz w:val="18"/>
                    <w:szCs w:val="18"/>
                  </w:rPr>
                </w:pPr>
                <w:r w:rsidRPr="009226A0">
                  <w:rPr>
                    <w:rFonts w:cs="Arial"/>
                    <w:sz w:val="18"/>
                    <w:szCs w:val="18"/>
                  </w:rPr>
                  <w:t>Kwartsstof</w:t>
                </w:r>
                <w:r>
                  <w:rPr>
                    <w:rFonts w:cs="Arial"/>
                    <w:sz w:val="18"/>
                    <w:szCs w:val="18"/>
                  </w:rPr>
                  <w:t xml:space="preserve">, schadelijk </w:t>
                </w:r>
                <w:r w:rsidRPr="009226A0">
                  <w:rPr>
                    <w:rFonts w:cs="Arial"/>
                    <w:sz w:val="18"/>
                    <w:szCs w:val="18"/>
                  </w:rPr>
                  <w:t>Geluid</w:t>
                </w:r>
                <w:r>
                  <w:rPr>
                    <w:rFonts w:cs="Arial"/>
                    <w:sz w:val="18"/>
                    <w:szCs w:val="18"/>
                  </w:rPr>
                  <w:t>/ inademen kwartsstof, Gehoorschade</w:t>
                </w:r>
              </w:p>
            </w:tc>
            <w:tc>
              <w:tcPr>
                <w:tcW w:w="3875" w:type="dxa"/>
              </w:tcPr>
              <w:p w14:paraId="1CC262A2" w14:textId="77777777" w:rsidR="00EA0D58" w:rsidRPr="009954DF" w:rsidRDefault="00EA0D58" w:rsidP="00EA0D58">
                <w:pPr>
                  <w:rPr>
                    <w:rFonts w:cs="Arial"/>
                    <w:sz w:val="18"/>
                    <w:szCs w:val="18"/>
                  </w:rPr>
                </w:pPr>
                <w:r w:rsidRPr="009954DF">
                  <w:rPr>
                    <w:rFonts w:cs="Arial"/>
                    <w:sz w:val="18"/>
                    <w:szCs w:val="18"/>
                  </w:rPr>
                  <w:t>Machinaal zagen &amp; opnemen</w:t>
                </w:r>
              </w:p>
              <w:p w14:paraId="684E9274" w14:textId="77777777" w:rsidR="00EA0D58" w:rsidRPr="009954DF" w:rsidRDefault="00EA0D58" w:rsidP="00EA0D58">
                <w:pPr>
                  <w:rPr>
                    <w:rFonts w:cs="Arial"/>
                    <w:sz w:val="18"/>
                    <w:szCs w:val="18"/>
                  </w:rPr>
                </w:pPr>
                <w:r w:rsidRPr="009954DF">
                  <w:rPr>
                    <w:rFonts w:cs="Arial"/>
                    <w:sz w:val="18"/>
                    <w:szCs w:val="18"/>
                  </w:rPr>
                  <w:t>Gehoorbescherming dragen (kappen of</w:t>
                </w:r>
                <w:r>
                  <w:rPr>
                    <w:rFonts w:cs="Arial"/>
                    <w:sz w:val="18"/>
                    <w:szCs w:val="18"/>
                  </w:rPr>
                  <w:t xml:space="preserve"> </w:t>
                </w:r>
                <w:proofErr w:type="spellStart"/>
                <w:r w:rsidRPr="009954DF">
                  <w:rPr>
                    <w:rFonts w:cs="Arial"/>
                    <w:sz w:val="18"/>
                    <w:szCs w:val="18"/>
                  </w:rPr>
                  <w:t>otoplastieken</w:t>
                </w:r>
                <w:proofErr w:type="spellEnd"/>
                <w:r w:rsidRPr="009954DF">
                  <w:rPr>
                    <w:rFonts w:cs="Arial"/>
                    <w:sz w:val="18"/>
                    <w:szCs w:val="18"/>
                  </w:rPr>
                  <w:t>)</w:t>
                </w:r>
              </w:p>
              <w:p w14:paraId="54C64B06" w14:textId="29554F6C" w:rsidR="00EA0D58" w:rsidRPr="00E26B97" w:rsidRDefault="00EA0D58" w:rsidP="00EA0D58">
                <w:pPr>
                  <w:rPr>
                    <w:rFonts w:cs="Arial"/>
                    <w:sz w:val="18"/>
                    <w:szCs w:val="18"/>
                  </w:rPr>
                </w:pPr>
                <w:r w:rsidRPr="009954DF">
                  <w:rPr>
                    <w:rFonts w:cs="Arial"/>
                    <w:sz w:val="18"/>
                    <w:szCs w:val="18"/>
                  </w:rPr>
                  <w:t>Nat zagen + P2 filter binnen straal 10 m</w:t>
                </w:r>
              </w:p>
            </w:tc>
            <w:tc>
              <w:tcPr>
                <w:tcW w:w="1670" w:type="dxa"/>
              </w:tcPr>
              <w:p w14:paraId="5638FC2C" w14:textId="48D4AF8F" w:rsidR="00EA0D58" w:rsidRPr="00E26B97" w:rsidRDefault="00EA0D58" w:rsidP="00EA0D58">
                <w:pPr>
                  <w:tabs>
                    <w:tab w:val="left" w:pos="1077"/>
                  </w:tabs>
                  <w:rPr>
                    <w:rFonts w:cs="Arial"/>
                    <w:sz w:val="18"/>
                    <w:szCs w:val="18"/>
                  </w:rPr>
                </w:pPr>
                <w:r>
                  <w:rPr>
                    <w:rFonts w:cs="Arial"/>
                    <w:sz w:val="18"/>
                    <w:szCs w:val="18"/>
                  </w:rPr>
                  <w:t>Nee</w:t>
                </w:r>
              </w:p>
            </w:tc>
          </w:tr>
        </w:tbl>
        <w:p w14:paraId="5D3E3348" w14:textId="2384B18F" w:rsidR="008728EC" w:rsidRDefault="008728EC" w:rsidP="00D624CC">
          <w:pPr>
            <w:tabs>
              <w:tab w:val="left" w:pos="1077"/>
            </w:tabs>
          </w:pPr>
        </w:p>
        <w:p w14:paraId="01CFFF60" w14:textId="1D939347" w:rsidR="00722F24" w:rsidRDefault="008728EC" w:rsidP="008728EC">
          <w:r>
            <w:br w:type="page"/>
          </w:r>
        </w:p>
        <w:tbl>
          <w:tblPr>
            <w:tblStyle w:val="TabelHBAdvies"/>
            <w:tblW w:w="0" w:type="auto"/>
            <w:tblLook w:val="04A0" w:firstRow="1" w:lastRow="0" w:firstColumn="1" w:lastColumn="0" w:noHBand="0" w:noVBand="1"/>
          </w:tblPr>
          <w:tblGrid>
            <w:gridCol w:w="851"/>
            <w:gridCol w:w="3402"/>
            <w:gridCol w:w="4063"/>
            <w:gridCol w:w="3875"/>
            <w:gridCol w:w="1670"/>
          </w:tblGrid>
          <w:tr w:rsidR="00EA0D58" w14:paraId="0A1BE579" w14:textId="77777777" w:rsidTr="006A2C28">
            <w:trPr>
              <w:cnfStyle w:val="100000000000" w:firstRow="1" w:lastRow="0" w:firstColumn="0" w:lastColumn="0" w:oddVBand="0" w:evenVBand="0" w:oddHBand="0" w:evenHBand="0" w:firstRowFirstColumn="0" w:firstRowLastColumn="0" w:lastRowFirstColumn="0" w:lastRowLastColumn="0"/>
              <w:cantSplit/>
              <w:tblHeader/>
            </w:trPr>
            <w:tc>
              <w:tcPr>
                <w:tcW w:w="851" w:type="dxa"/>
              </w:tcPr>
              <w:p w14:paraId="153C8047" w14:textId="4BA999D6" w:rsidR="00EA0D58" w:rsidRPr="008728EC" w:rsidRDefault="00EA0D58" w:rsidP="00D624CC">
                <w:pPr>
                  <w:tabs>
                    <w:tab w:val="left" w:pos="1077"/>
                  </w:tabs>
                  <w:rPr>
                    <w:sz w:val="20"/>
                  </w:rPr>
                </w:pPr>
                <w:r w:rsidRPr="008728EC">
                  <w:rPr>
                    <w:sz w:val="20"/>
                  </w:rPr>
                  <w:lastRenderedPageBreak/>
                  <w:t>Nr.</w:t>
                </w:r>
              </w:p>
            </w:tc>
            <w:tc>
              <w:tcPr>
                <w:tcW w:w="3402" w:type="dxa"/>
              </w:tcPr>
              <w:p w14:paraId="4D11D997" w14:textId="012A3C3F" w:rsidR="00EA0D58" w:rsidRPr="008728EC" w:rsidRDefault="00EA0D58" w:rsidP="00D624CC">
                <w:pPr>
                  <w:tabs>
                    <w:tab w:val="left" w:pos="1077"/>
                  </w:tabs>
                  <w:rPr>
                    <w:sz w:val="20"/>
                  </w:rPr>
                </w:pPr>
                <w:r w:rsidRPr="008728EC">
                  <w:rPr>
                    <w:sz w:val="20"/>
                  </w:rPr>
                  <w:t>Onderdeel</w:t>
                </w:r>
              </w:p>
            </w:tc>
            <w:tc>
              <w:tcPr>
                <w:tcW w:w="4063" w:type="dxa"/>
              </w:tcPr>
              <w:p w14:paraId="40D55FBB" w14:textId="039A8CA3" w:rsidR="00EA0D58" w:rsidRPr="008728EC" w:rsidRDefault="00EA0D58" w:rsidP="00D624CC">
                <w:pPr>
                  <w:tabs>
                    <w:tab w:val="left" w:pos="1077"/>
                  </w:tabs>
                  <w:rPr>
                    <w:sz w:val="20"/>
                  </w:rPr>
                </w:pPr>
                <w:r w:rsidRPr="008728EC">
                  <w:rPr>
                    <w:sz w:val="20"/>
                  </w:rPr>
                  <w:t>Risico</w:t>
                </w:r>
              </w:p>
            </w:tc>
            <w:tc>
              <w:tcPr>
                <w:tcW w:w="3875" w:type="dxa"/>
              </w:tcPr>
              <w:p w14:paraId="54C655A9" w14:textId="113F2077" w:rsidR="00EA0D58" w:rsidRPr="008728EC" w:rsidRDefault="00EA0D58" w:rsidP="00D624CC">
                <w:pPr>
                  <w:tabs>
                    <w:tab w:val="left" w:pos="1077"/>
                  </w:tabs>
                  <w:rPr>
                    <w:sz w:val="20"/>
                  </w:rPr>
                </w:pPr>
                <w:r w:rsidRPr="008728EC">
                  <w:rPr>
                    <w:sz w:val="20"/>
                  </w:rPr>
                  <w:t>Maatregelen</w:t>
                </w:r>
              </w:p>
            </w:tc>
            <w:tc>
              <w:tcPr>
                <w:tcW w:w="1670" w:type="dxa"/>
              </w:tcPr>
              <w:p w14:paraId="57D10E3C" w14:textId="3CC6AD30" w:rsidR="00EA0D58" w:rsidRPr="008728EC" w:rsidRDefault="00EA0D58" w:rsidP="00D624CC">
                <w:pPr>
                  <w:tabs>
                    <w:tab w:val="left" w:pos="1077"/>
                  </w:tabs>
                  <w:rPr>
                    <w:sz w:val="20"/>
                  </w:rPr>
                </w:pPr>
                <w:r w:rsidRPr="008728EC">
                  <w:rPr>
                    <w:sz w:val="20"/>
                  </w:rPr>
                  <w:t xml:space="preserve">van toepassing </w:t>
                </w:r>
              </w:p>
            </w:tc>
          </w:tr>
          <w:tr w:rsidR="00EA0D58" w14:paraId="39C42617" w14:textId="77777777" w:rsidTr="006A2C28">
            <w:tc>
              <w:tcPr>
                <w:tcW w:w="851" w:type="dxa"/>
              </w:tcPr>
              <w:p w14:paraId="6B3F05FB" w14:textId="376DF96D" w:rsidR="00EA0D58" w:rsidRDefault="00EA0D58" w:rsidP="00EA0D58">
                <w:pPr>
                  <w:tabs>
                    <w:tab w:val="left" w:pos="1077"/>
                  </w:tabs>
                </w:pPr>
                <w:r w:rsidRPr="00E26B97">
                  <w:rPr>
                    <w:rFonts w:cs="Arial"/>
                    <w:b/>
                    <w:sz w:val="18"/>
                    <w:szCs w:val="18"/>
                  </w:rPr>
                  <w:t>5</w:t>
                </w:r>
              </w:p>
            </w:tc>
            <w:tc>
              <w:tcPr>
                <w:tcW w:w="3402" w:type="dxa"/>
              </w:tcPr>
              <w:p w14:paraId="6BD562C5" w14:textId="11069EAC" w:rsidR="00EA0D58" w:rsidRDefault="00EA0D58" w:rsidP="00EA0D58">
                <w:pPr>
                  <w:tabs>
                    <w:tab w:val="left" w:pos="1077"/>
                  </w:tabs>
                </w:pPr>
                <w:r w:rsidRPr="00E26B97">
                  <w:rPr>
                    <w:rFonts w:cs="Arial"/>
                    <w:b/>
                    <w:sz w:val="18"/>
                    <w:szCs w:val="18"/>
                  </w:rPr>
                  <w:t>TERREINMEUBILAIR</w:t>
                </w:r>
              </w:p>
            </w:tc>
            <w:tc>
              <w:tcPr>
                <w:tcW w:w="4063" w:type="dxa"/>
              </w:tcPr>
              <w:p w14:paraId="743B11AE" w14:textId="77777777" w:rsidR="00EA0D58" w:rsidRDefault="00EA0D58" w:rsidP="00EA0D58">
                <w:pPr>
                  <w:tabs>
                    <w:tab w:val="left" w:pos="1077"/>
                  </w:tabs>
                </w:pPr>
              </w:p>
            </w:tc>
            <w:tc>
              <w:tcPr>
                <w:tcW w:w="3875" w:type="dxa"/>
              </w:tcPr>
              <w:p w14:paraId="192232A1" w14:textId="77777777" w:rsidR="00EA0D58" w:rsidRDefault="00EA0D58" w:rsidP="00EA0D58">
                <w:pPr>
                  <w:tabs>
                    <w:tab w:val="left" w:pos="1077"/>
                  </w:tabs>
                </w:pPr>
              </w:p>
            </w:tc>
            <w:tc>
              <w:tcPr>
                <w:tcW w:w="1670" w:type="dxa"/>
              </w:tcPr>
              <w:p w14:paraId="4FFD0C0D" w14:textId="77777777" w:rsidR="00EA0D58" w:rsidRDefault="00EA0D58" w:rsidP="00EA0D58">
                <w:pPr>
                  <w:tabs>
                    <w:tab w:val="left" w:pos="1077"/>
                  </w:tabs>
                </w:pPr>
              </w:p>
            </w:tc>
          </w:tr>
          <w:tr w:rsidR="00EA0D58" w14:paraId="2618F8F4" w14:textId="77777777" w:rsidTr="006A2C28">
            <w:tc>
              <w:tcPr>
                <w:tcW w:w="851" w:type="dxa"/>
              </w:tcPr>
              <w:p w14:paraId="34F61241" w14:textId="4601D851" w:rsidR="00EA0D58" w:rsidRDefault="00EA0D58" w:rsidP="00EA0D58">
                <w:pPr>
                  <w:tabs>
                    <w:tab w:val="left" w:pos="1077"/>
                  </w:tabs>
                </w:pPr>
                <w:r w:rsidRPr="00E26B97">
                  <w:rPr>
                    <w:rFonts w:cs="Arial"/>
                    <w:sz w:val="18"/>
                    <w:szCs w:val="18"/>
                  </w:rPr>
                  <w:t>5.1</w:t>
                </w:r>
              </w:p>
            </w:tc>
            <w:tc>
              <w:tcPr>
                <w:tcW w:w="3402" w:type="dxa"/>
              </w:tcPr>
              <w:p w14:paraId="5F270F8B" w14:textId="4FD47F3B" w:rsidR="00EA0D58" w:rsidRDefault="00EA0D58" w:rsidP="00EA0D58">
                <w:pPr>
                  <w:tabs>
                    <w:tab w:val="left" w:pos="1077"/>
                  </w:tabs>
                </w:pPr>
                <w:r w:rsidRPr="00E26B97">
                  <w:rPr>
                    <w:rFonts w:cs="Arial"/>
                    <w:sz w:val="18"/>
                    <w:szCs w:val="18"/>
                  </w:rPr>
                  <w:t>Aanbrengen afzetpalen</w:t>
                </w:r>
              </w:p>
            </w:tc>
            <w:tc>
              <w:tcPr>
                <w:tcW w:w="4063" w:type="dxa"/>
              </w:tcPr>
              <w:p w14:paraId="2621D22D" w14:textId="77777777" w:rsidR="00EA0D58" w:rsidRPr="00E26B97" w:rsidRDefault="00EA0D58" w:rsidP="00EA0D58">
                <w:pPr>
                  <w:rPr>
                    <w:rFonts w:cs="Arial"/>
                    <w:sz w:val="18"/>
                    <w:szCs w:val="18"/>
                  </w:rPr>
                </w:pPr>
                <w:r w:rsidRPr="00E26B97">
                  <w:rPr>
                    <w:rFonts w:cs="Arial"/>
                    <w:sz w:val="18"/>
                    <w:szCs w:val="18"/>
                  </w:rPr>
                  <w:t>- letsel t.g.v. scherpe/uitstekende delen</w:t>
                </w:r>
              </w:p>
              <w:p w14:paraId="7A88D6B8" w14:textId="77777777" w:rsidR="00EA0D58" w:rsidRPr="00E26B97" w:rsidRDefault="00EA0D58" w:rsidP="00EA0D58">
                <w:pPr>
                  <w:rPr>
                    <w:rFonts w:cs="Arial"/>
                    <w:sz w:val="18"/>
                    <w:szCs w:val="18"/>
                  </w:rPr>
                </w:pPr>
                <w:r w:rsidRPr="00E26B97">
                  <w:rPr>
                    <w:rFonts w:cs="Arial"/>
                    <w:sz w:val="18"/>
                    <w:szCs w:val="18"/>
                  </w:rPr>
                  <w:t>- letsel t.g.v. vallen/kantelen materialen</w:t>
                </w:r>
              </w:p>
              <w:p w14:paraId="6EA250E5" w14:textId="77777777" w:rsidR="00EA0D58" w:rsidRPr="00E26B97" w:rsidRDefault="00EA0D58" w:rsidP="00EA0D58">
                <w:pPr>
                  <w:rPr>
                    <w:rFonts w:cs="Arial"/>
                    <w:sz w:val="18"/>
                    <w:szCs w:val="18"/>
                  </w:rPr>
                </w:pPr>
                <w:r w:rsidRPr="00E26B97">
                  <w:rPr>
                    <w:rFonts w:cs="Arial"/>
                    <w:sz w:val="18"/>
                    <w:szCs w:val="18"/>
                  </w:rPr>
                  <w:t>- aanrijding</w:t>
                </w:r>
              </w:p>
              <w:p w14:paraId="788C2FB8" w14:textId="64064B5D" w:rsidR="00EA0D58" w:rsidRDefault="00EA0D58" w:rsidP="00EA0D58">
                <w:pPr>
                  <w:tabs>
                    <w:tab w:val="left" w:pos="1077"/>
                  </w:tabs>
                </w:pPr>
                <w:r w:rsidRPr="00E26B97">
                  <w:rPr>
                    <w:rFonts w:cs="Arial"/>
                    <w:sz w:val="18"/>
                    <w:szCs w:val="18"/>
                  </w:rPr>
                  <w:t>- fysieke overbelasting</w:t>
                </w:r>
              </w:p>
            </w:tc>
            <w:tc>
              <w:tcPr>
                <w:tcW w:w="3875" w:type="dxa"/>
              </w:tcPr>
              <w:p w14:paraId="60861775" w14:textId="77777777" w:rsidR="00EA0D58" w:rsidRPr="00E26B97" w:rsidRDefault="00EA0D58" w:rsidP="00EA0D58">
                <w:pPr>
                  <w:rPr>
                    <w:rFonts w:cs="Arial"/>
                    <w:sz w:val="18"/>
                    <w:szCs w:val="18"/>
                  </w:rPr>
                </w:pPr>
                <w:r w:rsidRPr="00E26B97">
                  <w:rPr>
                    <w:rFonts w:cs="Arial"/>
                    <w:sz w:val="18"/>
                    <w:szCs w:val="18"/>
                  </w:rPr>
                  <w:t>- beschermende kleding</w:t>
                </w:r>
              </w:p>
              <w:p w14:paraId="133EDA32" w14:textId="77777777" w:rsidR="00EA0D58" w:rsidRPr="00E26B97" w:rsidRDefault="00EA0D58" w:rsidP="00EA0D58">
                <w:pPr>
                  <w:rPr>
                    <w:rFonts w:cs="Arial"/>
                    <w:sz w:val="18"/>
                    <w:szCs w:val="18"/>
                  </w:rPr>
                </w:pPr>
                <w:r w:rsidRPr="00E26B97">
                  <w:rPr>
                    <w:rFonts w:cs="Arial"/>
                    <w:sz w:val="18"/>
                    <w:szCs w:val="18"/>
                  </w:rPr>
                  <w:t>- veiligheidsschoenen</w:t>
                </w:r>
              </w:p>
              <w:p w14:paraId="6D4558D9" w14:textId="77777777" w:rsidR="00EA0D58" w:rsidRPr="00E26B97" w:rsidRDefault="00EA0D58" w:rsidP="00EA0D58">
                <w:pPr>
                  <w:rPr>
                    <w:rFonts w:cs="Arial"/>
                    <w:sz w:val="18"/>
                    <w:szCs w:val="18"/>
                  </w:rPr>
                </w:pPr>
                <w:r w:rsidRPr="00E26B97">
                  <w:rPr>
                    <w:rFonts w:cs="Arial"/>
                    <w:sz w:val="18"/>
                    <w:szCs w:val="18"/>
                  </w:rPr>
                  <w:t>- veiligheidshelm</w:t>
                </w:r>
              </w:p>
              <w:p w14:paraId="186E6EE0" w14:textId="77777777" w:rsidR="00EA0D58" w:rsidRPr="00E26B97" w:rsidRDefault="00EA0D58" w:rsidP="00EA0D58">
                <w:pPr>
                  <w:rPr>
                    <w:rFonts w:cs="Arial"/>
                    <w:sz w:val="18"/>
                    <w:szCs w:val="18"/>
                  </w:rPr>
                </w:pPr>
                <w:r w:rsidRPr="00E26B97">
                  <w:rPr>
                    <w:rFonts w:cs="Arial"/>
                    <w:sz w:val="18"/>
                    <w:szCs w:val="18"/>
                  </w:rPr>
                  <w:t>- afschermen scherpe/uitstekende delen</w:t>
                </w:r>
              </w:p>
              <w:p w14:paraId="5FA04C88" w14:textId="77777777" w:rsidR="00EA0D58" w:rsidRPr="00E26B97" w:rsidRDefault="00EA0D58" w:rsidP="00EA0D58">
                <w:pPr>
                  <w:rPr>
                    <w:rFonts w:cs="Arial"/>
                    <w:sz w:val="18"/>
                    <w:szCs w:val="18"/>
                  </w:rPr>
                </w:pPr>
                <w:r w:rsidRPr="00E26B97">
                  <w:rPr>
                    <w:rFonts w:cs="Arial"/>
                    <w:sz w:val="18"/>
                    <w:szCs w:val="18"/>
                  </w:rPr>
                  <w:t>- gecertificeerde hijsmiddelen en materieel</w:t>
                </w:r>
              </w:p>
              <w:p w14:paraId="23A4F059" w14:textId="77777777" w:rsidR="00EA0D58" w:rsidRPr="00E26B97" w:rsidRDefault="00EA0D58" w:rsidP="00EA0D58">
                <w:pPr>
                  <w:rPr>
                    <w:rFonts w:cs="Arial"/>
                    <w:sz w:val="18"/>
                    <w:szCs w:val="18"/>
                  </w:rPr>
                </w:pPr>
                <w:r w:rsidRPr="00E26B97">
                  <w:rPr>
                    <w:rFonts w:cs="Arial"/>
                    <w:sz w:val="18"/>
                    <w:szCs w:val="18"/>
                  </w:rPr>
                  <w:t>- werkafzetting</w:t>
                </w:r>
              </w:p>
              <w:p w14:paraId="09A5523D" w14:textId="77777777" w:rsidR="00EA0D58" w:rsidRPr="00E26B97" w:rsidRDefault="00EA0D58" w:rsidP="00EA0D58">
                <w:pPr>
                  <w:rPr>
                    <w:rFonts w:cs="Arial"/>
                    <w:sz w:val="18"/>
                    <w:szCs w:val="18"/>
                  </w:rPr>
                </w:pPr>
                <w:r w:rsidRPr="00E26B97">
                  <w:rPr>
                    <w:rFonts w:cs="Arial"/>
                    <w:sz w:val="18"/>
                    <w:szCs w:val="18"/>
                  </w:rPr>
                  <w:t>- materieel met achteruitrijsignalering</w:t>
                </w:r>
              </w:p>
              <w:p w14:paraId="2650A1B6" w14:textId="77777777" w:rsidR="00EA0D58" w:rsidRPr="00E26B97" w:rsidRDefault="00EA0D58" w:rsidP="00EA0D58">
                <w:pPr>
                  <w:rPr>
                    <w:rFonts w:cs="Arial"/>
                    <w:sz w:val="18"/>
                    <w:szCs w:val="18"/>
                  </w:rPr>
                </w:pPr>
                <w:r w:rsidRPr="00E26B97">
                  <w:rPr>
                    <w:rFonts w:cs="Arial"/>
                    <w:sz w:val="18"/>
                    <w:szCs w:val="18"/>
                  </w:rPr>
                  <w:t>- oogcontact met machinist</w:t>
                </w:r>
              </w:p>
              <w:p w14:paraId="350F9916" w14:textId="7E589BC1" w:rsidR="00EA0D58" w:rsidRDefault="00EA0D58" w:rsidP="00EA0D58">
                <w:pPr>
                  <w:tabs>
                    <w:tab w:val="left" w:pos="1077"/>
                  </w:tabs>
                </w:pPr>
                <w:r w:rsidRPr="00E26B97">
                  <w:rPr>
                    <w:rFonts w:cs="Arial"/>
                    <w:sz w:val="18"/>
                    <w:szCs w:val="18"/>
                  </w:rPr>
                  <w:t>- mechanisch verwerken</w:t>
                </w:r>
              </w:p>
            </w:tc>
            <w:tc>
              <w:tcPr>
                <w:tcW w:w="1670" w:type="dxa"/>
              </w:tcPr>
              <w:p w14:paraId="3270A28E" w14:textId="285C36BF" w:rsidR="00EA0D58" w:rsidRDefault="00EA0D58" w:rsidP="00EA0D58">
                <w:pPr>
                  <w:tabs>
                    <w:tab w:val="left" w:pos="1077"/>
                  </w:tabs>
                </w:pPr>
                <w:r w:rsidRPr="00E26B97">
                  <w:rPr>
                    <w:rFonts w:cs="Arial"/>
                    <w:sz w:val="18"/>
                    <w:szCs w:val="18"/>
                  </w:rPr>
                  <w:t>Nee</w:t>
                </w:r>
              </w:p>
            </w:tc>
          </w:tr>
          <w:tr w:rsidR="00EA0D58" w14:paraId="4E8077CC" w14:textId="77777777" w:rsidTr="006A2C28">
            <w:tc>
              <w:tcPr>
                <w:tcW w:w="851" w:type="dxa"/>
              </w:tcPr>
              <w:p w14:paraId="27137A8A" w14:textId="74AD0C22" w:rsidR="00EA0D58" w:rsidRDefault="00EA0D58" w:rsidP="00EA0D58">
                <w:pPr>
                  <w:tabs>
                    <w:tab w:val="left" w:pos="1077"/>
                  </w:tabs>
                </w:pPr>
                <w:r w:rsidRPr="00E26B97">
                  <w:rPr>
                    <w:rFonts w:cs="Arial"/>
                    <w:sz w:val="18"/>
                    <w:szCs w:val="18"/>
                  </w:rPr>
                  <w:t>5.2</w:t>
                </w:r>
              </w:p>
            </w:tc>
            <w:tc>
              <w:tcPr>
                <w:tcW w:w="3402" w:type="dxa"/>
              </w:tcPr>
              <w:p w14:paraId="3150C811" w14:textId="2DB770E2" w:rsidR="00EA0D58" w:rsidRDefault="00EA0D58" w:rsidP="00EA0D58">
                <w:pPr>
                  <w:tabs>
                    <w:tab w:val="left" w:pos="1077"/>
                  </w:tabs>
                </w:pPr>
                <w:r w:rsidRPr="00E26B97">
                  <w:rPr>
                    <w:rFonts w:cs="Arial"/>
                    <w:sz w:val="18"/>
                    <w:szCs w:val="18"/>
                  </w:rPr>
                  <w:t>Aanbrengen bebording</w:t>
                </w:r>
              </w:p>
            </w:tc>
            <w:tc>
              <w:tcPr>
                <w:tcW w:w="4063" w:type="dxa"/>
              </w:tcPr>
              <w:p w14:paraId="0317F60B" w14:textId="717263BE" w:rsidR="00EA0D58" w:rsidRDefault="00EA0D58" w:rsidP="00EA0D58">
                <w:pPr>
                  <w:tabs>
                    <w:tab w:val="left" w:pos="1077"/>
                  </w:tabs>
                </w:pPr>
                <w:r w:rsidRPr="00E26B97">
                  <w:rPr>
                    <w:rFonts w:cs="Arial"/>
                    <w:sz w:val="18"/>
                    <w:szCs w:val="18"/>
                  </w:rPr>
                  <w:t>Zie 5.1</w:t>
                </w:r>
              </w:p>
            </w:tc>
            <w:tc>
              <w:tcPr>
                <w:tcW w:w="3875" w:type="dxa"/>
              </w:tcPr>
              <w:p w14:paraId="4946AA82" w14:textId="4C696177" w:rsidR="00EA0D58" w:rsidRDefault="00EA0D58" w:rsidP="00EA0D58">
                <w:pPr>
                  <w:tabs>
                    <w:tab w:val="left" w:pos="1077"/>
                  </w:tabs>
                </w:pPr>
                <w:r w:rsidRPr="00E26B97">
                  <w:rPr>
                    <w:rFonts w:cs="Arial"/>
                    <w:sz w:val="18"/>
                    <w:szCs w:val="18"/>
                  </w:rPr>
                  <w:t>Zie 5.1</w:t>
                </w:r>
              </w:p>
            </w:tc>
            <w:tc>
              <w:tcPr>
                <w:tcW w:w="1670" w:type="dxa"/>
              </w:tcPr>
              <w:p w14:paraId="37082501" w14:textId="4272AA64" w:rsidR="00EA0D58" w:rsidRDefault="00C23911" w:rsidP="00EA0D58">
                <w:pPr>
                  <w:tabs>
                    <w:tab w:val="left" w:pos="1077"/>
                  </w:tabs>
                </w:pPr>
                <w:r>
                  <w:t>Ja</w:t>
                </w:r>
              </w:p>
            </w:tc>
          </w:tr>
          <w:tr w:rsidR="00EA0D58" w14:paraId="417E63EB" w14:textId="77777777" w:rsidTr="006A2C28">
            <w:tc>
              <w:tcPr>
                <w:tcW w:w="851" w:type="dxa"/>
              </w:tcPr>
              <w:p w14:paraId="31809E2F" w14:textId="2D94BFB2" w:rsidR="00EA0D58" w:rsidRDefault="00EA0D58" w:rsidP="00EA0D58">
                <w:pPr>
                  <w:tabs>
                    <w:tab w:val="left" w:pos="1077"/>
                  </w:tabs>
                </w:pPr>
                <w:r w:rsidRPr="00E26B97">
                  <w:rPr>
                    <w:rFonts w:cs="Arial"/>
                    <w:sz w:val="18"/>
                    <w:szCs w:val="18"/>
                  </w:rPr>
                  <w:t>5.3</w:t>
                </w:r>
              </w:p>
            </w:tc>
            <w:tc>
              <w:tcPr>
                <w:tcW w:w="3402" w:type="dxa"/>
              </w:tcPr>
              <w:p w14:paraId="2E413915" w14:textId="3E8AD892" w:rsidR="00EA0D58" w:rsidRDefault="00EA0D58" w:rsidP="00EA0D58">
                <w:pPr>
                  <w:tabs>
                    <w:tab w:val="left" w:pos="1077"/>
                  </w:tabs>
                </w:pPr>
                <w:r w:rsidRPr="00E26B97">
                  <w:rPr>
                    <w:rFonts w:cs="Arial"/>
                    <w:sz w:val="18"/>
                    <w:szCs w:val="18"/>
                  </w:rPr>
                  <w:t>Aanbrengen straatmeubilair</w:t>
                </w:r>
              </w:p>
            </w:tc>
            <w:tc>
              <w:tcPr>
                <w:tcW w:w="4063" w:type="dxa"/>
              </w:tcPr>
              <w:p w14:paraId="1737A376" w14:textId="6FA33FC3" w:rsidR="00EA0D58" w:rsidRDefault="00EA0D58" w:rsidP="00EA0D58">
                <w:pPr>
                  <w:tabs>
                    <w:tab w:val="left" w:pos="1077"/>
                  </w:tabs>
                </w:pPr>
                <w:r w:rsidRPr="00E26B97">
                  <w:rPr>
                    <w:rFonts w:cs="Arial"/>
                    <w:sz w:val="18"/>
                    <w:szCs w:val="18"/>
                  </w:rPr>
                  <w:t>Zie 5.1</w:t>
                </w:r>
              </w:p>
            </w:tc>
            <w:tc>
              <w:tcPr>
                <w:tcW w:w="3875" w:type="dxa"/>
              </w:tcPr>
              <w:p w14:paraId="4C86AE9F" w14:textId="64D21D2A" w:rsidR="00EA0D58" w:rsidRDefault="00EA0D58" w:rsidP="00EA0D58">
                <w:pPr>
                  <w:tabs>
                    <w:tab w:val="left" w:pos="1077"/>
                  </w:tabs>
                </w:pPr>
                <w:r w:rsidRPr="00E26B97">
                  <w:rPr>
                    <w:rFonts w:cs="Arial"/>
                    <w:sz w:val="18"/>
                    <w:szCs w:val="18"/>
                  </w:rPr>
                  <w:t>Zie 5.1</w:t>
                </w:r>
              </w:p>
            </w:tc>
            <w:tc>
              <w:tcPr>
                <w:tcW w:w="1670" w:type="dxa"/>
              </w:tcPr>
              <w:p w14:paraId="65E5F1E9" w14:textId="3E4C5C70" w:rsidR="00EA0D58" w:rsidRDefault="00C23911" w:rsidP="00EA0D58">
                <w:pPr>
                  <w:tabs>
                    <w:tab w:val="left" w:pos="1077"/>
                  </w:tabs>
                </w:pPr>
                <w:r>
                  <w:rPr>
                    <w:sz w:val="18"/>
                    <w:szCs w:val="18"/>
                  </w:rPr>
                  <w:t>Nee</w:t>
                </w:r>
              </w:p>
            </w:tc>
          </w:tr>
          <w:tr w:rsidR="00EA0D58" w14:paraId="1EBD4339" w14:textId="77777777" w:rsidTr="006A2C28">
            <w:tc>
              <w:tcPr>
                <w:tcW w:w="851" w:type="dxa"/>
              </w:tcPr>
              <w:p w14:paraId="28CBF3E8" w14:textId="36DBA49D" w:rsidR="00EA0D58" w:rsidRDefault="00EA0D58" w:rsidP="00EA0D58">
                <w:pPr>
                  <w:tabs>
                    <w:tab w:val="left" w:pos="1077"/>
                  </w:tabs>
                </w:pPr>
                <w:r w:rsidRPr="00E26B97">
                  <w:rPr>
                    <w:rFonts w:cs="Arial"/>
                    <w:sz w:val="18"/>
                    <w:szCs w:val="18"/>
                  </w:rPr>
                  <w:t>5.4</w:t>
                </w:r>
              </w:p>
            </w:tc>
            <w:tc>
              <w:tcPr>
                <w:tcW w:w="3402" w:type="dxa"/>
              </w:tcPr>
              <w:p w14:paraId="3358D456" w14:textId="2346E6CA" w:rsidR="00EA0D58" w:rsidRDefault="00EA0D58" w:rsidP="00EA0D58">
                <w:pPr>
                  <w:tabs>
                    <w:tab w:val="left" w:pos="1077"/>
                  </w:tabs>
                </w:pPr>
                <w:r w:rsidRPr="00E26B97">
                  <w:rPr>
                    <w:rFonts w:cs="Arial"/>
                    <w:sz w:val="18"/>
                    <w:szCs w:val="18"/>
                  </w:rPr>
                  <w:t>Aanbrengen hekwerken</w:t>
                </w:r>
              </w:p>
            </w:tc>
            <w:tc>
              <w:tcPr>
                <w:tcW w:w="4063" w:type="dxa"/>
              </w:tcPr>
              <w:p w14:paraId="71D6C4E6" w14:textId="72109F5B" w:rsidR="00EA0D58" w:rsidRDefault="00EA0D58" w:rsidP="00EA0D58">
                <w:pPr>
                  <w:tabs>
                    <w:tab w:val="left" w:pos="1077"/>
                  </w:tabs>
                </w:pPr>
                <w:r w:rsidRPr="00E26B97">
                  <w:rPr>
                    <w:rFonts w:cs="Arial"/>
                    <w:sz w:val="18"/>
                    <w:szCs w:val="18"/>
                  </w:rPr>
                  <w:t>Zie 5.1</w:t>
                </w:r>
              </w:p>
            </w:tc>
            <w:tc>
              <w:tcPr>
                <w:tcW w:w="3875" w:type="dxa"/>
              </w:tcPr>
              <w:p w14:paraId="574CADB4" w14:textId="02BE6D4F" w:rsidR="00EA0D58" w:rsidRDefault="00EA0D58" w:rsidP="00EA0D58">
                <w:pPr>
                  <w:tabs>
                    <w:tab w:val="left" w:pos="1077"/>
                  </w:tabs>
                </w:pPr>
                <w:r w:rsidRPr="00E26B97">
                  <w:rPr>
                    <w:rFonts w:cs="Arial"/>
                    <w:sz w:val="18"/>
                    <w:szCs w:val="18"/>
                  </w:rPr>
                  <w:t>Zie 5.1</w:t>
                </w:r>
              </w:p>
            </w:tc>
            <w:tc>
              <w:tcPr>
                <w:tcW w:w="1670" w:type="dxa"/>
              </w:tcPr>
              <w:p w14:paraId="33B0BFDD" w14:textId="47CB38A9" w:rsidR="00EA0D58" w:rsidRDefault="00C23911" w:rsidP="00EA0D58">
                <w:pPr>
                  <w:tabs>
                    <w:tab w:val="left" w:pos="1077"/>
                  </w:tabs>
                </w:pPr>
                <w:r>
                  <w:t>Ja</w:t>
                </w:r>
              </w:p>
            </w:tc>
          </w:tr>
        </w:tbl>
        <w:p w14:paraId="4747907D" w14:textId="5C232AB6" w:rsidR="008728EC" w:rsidRDefault="008728EC">
          <w:pPr>
            <w:rPr>
              <w:noProof/>
            </w:rPr>
          </w:pPr>
        </w:p>
        <w:p w14:paraId="4FB48A1C" w14:textId="7493E492" w:rsidR="00EA0D58" w:rsidRDefault="008728EC">
          <w:pPr>
            <w:rPr>
              <w:noProof/>
            </w:rPr>
          </w:pPr>
          <w:r>
            <w:rPr>
              <w:noProof/>
            </w:rPr>
            <w:br w:type="page"/>
          </w:r>
        </w:p>
        <w:tbl>
          <w:tblPr>
            <w:tblStyle w:val="TabelHBAdvies"/>
            <w:tblW w:w="13860" w:type="dxa"/>
            <w:tblLook w:val="04A0" w:firstRow="1" w:lastRow="0" w:firstColumn="1" w:lastColumn="0" w:noHBand="0" w:noVBand="1"/>
          </w:tblPr>
          <w:tblGrid>
            <w:gridCol w:w="851"/>
            <w:gridCol w:w="3402"/>
            <w:gridCol w:w="4062"/>
            <w:gridCol w:w="4018"/>
            <w:gridCol w:w="1527"/>
          </w:tblGrid>
          <w:tr w:rsidR="00BC790A" w14:paraId="61C85BCD" w14:textId="77777777" w:rsidTr="006A2C28">
            <w:trPr>
              <w:cnfStyle w:val="100000000000" w:firstRow="1" w:lastRow="0" w:firstColumn="0" w:lastColumn="0" w:oddVBand="0" w:evenVBand="0" w:oddHBand="0" w:evenHBand="0" w:firstRowFirstColumn="0" w:firstRowLastColumn="0" w:lastRowFirstColumn="0" w:lastRowLastColumn="0"/>
              <w:cantSplit/>
              <w:tblHeader/>
            </w:trPr>
            <w:tc>
              <w:tcPr>
                <w:tcW w:w="851" w:type="dxa"/>
              </w:tcPr>
              <w:p w14:paraId="1854B76C" w14:textId="43C5E0E3" w:rsidR="00BC790A" w:rsidRPr="006B3408" w:rsidRDefault="00BC790A" w:rsidP="00EA0D58">
                <w:pPr>
                  <w:rPr>
                    <w:sz w:val="20"/>
                  </w:rPr>
                </w:pPr>
                <w:r w:rsidRPr="006B3408">
                  <w:rPr>
                    <w:rFonts w:cs="Arial"/>
                    <w:sz w:val="20"/>
                  </w:rPr>
                  <w:lastRenderedPageBreak/>
                  <w:t>Nr.</w:t>
                </w:r>
              </w:p>
            </w:tc>
            <w:tc>
              <w:tcPr>
                <w:tcW w:w="3402" w:type="dxa"/>
              </w:tcPr>
              <w:p w14:paraId="050D68BA" w14:textId="195136AA" w:rsidR="00BC790A" w:rsidRPr="006B3408" w:rsidRDefault="00BC790A" w:rsidP="00EA0D58">
                <w:pPr>
                  <w:rPr>
                    <w:sz w:val="20"/>
                  </w:rPr>
                </w:pPr>
                <w:r w:rsidRPr="006B3408">
                  <w:rPr>
                    <w:rFonts w:cs="Arial"/>
                    <w:sz w:val="20"/>
                  </w:rPr>
                  <w:t>Onderdeel</w:t>
                </w:r>
              </w:p>
            </w:tc>
            <w:tc>
              <w:tcPr>
                <w:tcW w:w="4062" w:type="dxa"/>
              </w:tcPr>
              <w:p w14:paraId="6E776DC7" w14:textId="5BAAD533" w:rsidR="00BC790A" w:rsidRPr="006B3408" w:rsidRDefault="00BC790A" w:rsidP="00EA0D58">
                <w:pPr>
                  <w:rPr>
                    <w:sz w:val="20"/>
                  </w:rPr>
                </w:pPr>
                <w:r w:rsidRPr="006B3408">
                  <w:rPr>
                    <w:rFonts w:cs="Arial"/>
                    <w:sz w:val="20"/>
                  </w:rPr>
                  <w:t>Risico</w:t>
                </w:r>
              </w:p>
            </w:tc>
            <w:tc>
              <w:tcPr>
                <w:tcW w:w="4018" w:type="dxa"/>
              </w:tcPr>
              <w:p w14:paraId="76BB4CB2" w14:textId="43C1DD45" w:rsidR="00BC790A" w:rsidRPr="006B3408" w:rsidRDefault="00BC790A" w:rsidP="00EA0D58">
                <w:pPr>
                  <w:rPr>
                    <w:sz w:val="20"/>
                  </w:rPr>
                </w:pPr>
                <w:r w:rsidRPr="006B3408">
                  <w:rPr>
                    <w:rFonts w:cs="Arial"/>
                    <w:sz w:val="20"/>
                  </w:rPr>
                  <w:t>Maatregelen</w:t>
                </w:r>
              </w:p>
            </w:tc>
            <w:tc>
              <w:tcPr>
                <w:tcW w:w="1527" w:type="dxa"/>
              </w:tcPr>
              <w:p w14:paraId="0A7A4DF7" w14:textId="7F526E70" w:rsidR="00BC790A" w:rsidRPr="006B3408" w:rsidRDefault="00BC790A" w:rsidP="00EA0D58">
                <w:pPr>
                  <w:rPr>
                    <w:sz w:val="20"/>
                  </w:rPr>
                </w:pPr>
                <w:r w:rsidRPr="006B3408">
                  <w:rPr>
                    <w:rFonts w:cs="Arial"/>
                    <w:sz w:val="20"/>
                  </w:rPr>
                  <w:t>Van toepassing</w:t>
                </w:r>
              </w:p>
            </w:tc>
          </w:tr>
          <w:tr w:rsidR="00BC790A" w14:paraId="4FCAA1D6" w14:textId="77777777" w:rsidTr="006A2C28">
            <w:tc>
              <w:tcPr>
                <w:tcW w:w="851" w:type="dxa"/>
              </w:tcPr>
              <w:p w14:paraId="55FCA99D" w14:textId="1863BEBE" w:rsidR="00BC790A" w:rsidRDefault="00BC790A" w:rsidP="00EA0D58">
                <w:r w:rsidRPr="00E26B97">
                  <w:rPr>
                    <w:rFonts w:cs="Arial"/>
                    <w:b/>
                    <w:sz w:val="18"/>
                    <w:szCs w:val="18"/>
                  </w:rPr>
                  <w:t>6</w:t>
                </w:r>
              </w:p>
            </w:tc>
            <w:tc>
              <w:tcPr>
                <w:tcW w:w="3402" w:type="dxa"/>
              </w:tcPr>
              <w:p w14:paraId="5903CF9D" w14:textId="459942D5" w:rsidR="00BC790A" w:rsidRDefault="00BC790A" w:rsidP="00EA0D58">
                <w:r w:rsidRPr="00E26B97">
                  <w:rPr>
                    <w:rFonts w:cs="Arial"/>
                    <w:b/>
                    <w:sz w:val="18"/>
                    <w:szCs w:val="18"/>
                  </w:rPr>
                  <w:t>GROENVOORZIENING</w:t>
                </w:r>
              </w:p>
            </w:tc>
            <w:tc>
              <w:tcPr>
                <w:tcW w:w="4062" w:type="dxa"/>
              </w:tcPr>
              <w:p w14:paraId="0240A33D" w14:textId="77777777" w:rsidR="00BC790A" w:rsidRDefault="00BC790A" w:rsidP="00EA0D58"/>
            </w:tc>
            <w:tc>
              <w:tcPr>
                <w:tcW w:w="4018" w:type="dxa"/>
              </w:tcPr>
              <w:p w14:paraId="04C30F8A" w14:textId="77777777" w:rsidR="00BC790A" w:rsidRDefault="00BC790A" w:rsidP="00EA0D58"/>
            </w:tc>
            <w:tc>
              <w:tcPr>
                <w:tcW w:w="1527" w:type="dxa"/>
              </w:tcPr>
              <w:p w14:paraId="4A37D356" w14:textId="77777777" w:rsidR="00BC790A" w:rsidRDefault="00BC790A" w:rsidP="00EA0D58"/>
            </w:tc>
          </w:tr>
          <w:tr w:rsidR="00BC790A" w14:paraId="3D4B36FC" w14:textId="77777777" w:rsidTr="006A2C28">
            <w:tc>
              <w:tcPr>
                <w:tcW w:w="851" w:type="dxa"/>
              </w:tcPr>
              <w:p w14:paraId="30CABB81" w14:textId="23A5CDFB" w:rsidR="00BC790A" w:rsidRDefault="00BC790A" w:rsidP="00EA0D58">
                <w:r w:rsidRPr="00E26B97">
                  <w:rPr>
                    <w:rFonts w:cs="Arial"/>
                    <w:sz w:val="18"/>
                    <w:szCs w:val="18"/>
                  </w:rPr>
                  <w:t>6.1</w:t>
                </w:r>
              </w:p>
            </w:tc>
            <w:tc>
              <w:tcPr>
                <w:tcW w:w="3402" w:type="dxa"/>
              </w:tcPr>
              <w:p w14:paraId="6C880A71" w14:textId="2ADBDF8A" w:rsidR="00BC790A" w:rsidRDefault="00BC790A" w:rsidP="00EA0D58">
                <w:r w:rsidRPr="00E26B97">
                  <w:rPr>
                    <w:rFonts w:cs="Arial"/>
                    <w:sz w:val="18"/>
                    <w:szCs w:val="18"/>
                  </w:rPr>
                  <w:t>Grondverbetering bomen</w:t>
                </w:r>
              </w:p>
            </w:tc>
            <w:tc>
              <w:tcPr>
                <w:tcW w:w="4062" w:type="dxa"/>
              </w:tcPr>
              <w:p w14:paraId="501B844D" w14:textId="77777777" w:rsidR="00BC790A" w:rsidRPr="00E26B97" w:rsidRDefault="00BC790A" w:rsidP="00EA0D58">
                <w:pPr>
                  <w:rPr>
                    <w:rFonts w:cs="Arial"/>
                    <w:sz w:val="18"/>
                    <w:szCs w:val="18"/>
                  </w:rPr>
                </w:pPr>
                <w:r w:rsidRPr="00E26B97">
                  <w:rPr>
                    <w:rFonts w:cs="Arial"/>
                    <w:sz w:val="18"/>
                    <w:szCs w:val="18"/>
                  </w:rPr>
                  <w:t>- stofvorming</w:t>
                </w:r>
              </w:p>
              <w:p w14:paraId="4AAF6FA3" w14:textId="77777777" w:rsidR="00BC790A" w:rsidRPr="00E26B97" w:rsidRDefault="00BC790A" w:rsidP="00EA0D58">
                <w:pPr>
                  <w:rPr>
                    <w:rFonts w:cs="Arial"/>
                    <w:sz w:val="18"/>
                    <w:szCs w:val="18"/>
                  </w:rPr>
                </w:pPr>
                <w:r w:rsidRPr="00E26B97">
                  <w:rPr>
                    <w:rFonts w:cs="Arial"/>
                    <w:sz w:val="18"/>
                    <w:szCs w:val="18"/>
                  </w:rPr>
                  <w:t>- schadelijke dampen</w:t>
                </w:r>
              </w:p>
              <w:p w14:paraId="3A05954D" w14:textId="475AAF1C" w:rsidR="00BC790A" w:rsidRDefault="00BC790A" w:rsidP="00EA0D58">
                <w:r w:rsidRPr="00E26B97">
                  <w:rPr>
                    <w:rFonts w:cs="Arial"/>
                    <w:sz w:val="18"/>
                    <w:szCs w:val="18"/>
                  </w:rPr>
                  <w:t>- huidcontact schadelijke stoffen</w:t>
                </w:r>
              </w:p>
            </w:tc>
            <w:tc>
              <w:tcPr>
                <w:tcW w:w="4018" w:type="dxa"/>
              </w:tcPr>
              <w:p w14:paraId="7CFC986A" w14:textId="77777777" w:rsidR="00BC790A" w:rsidRPr="00E26B97" w:rsidRDefault="00BC790A" w:rsidP="00EA0D58">
                <w:pPr>
                  <w:rPr>
                    <w:rFonts w:cs="Arial"/>
                    <w:sz w:val="18"/>
                    <w:szCs w:val="18"/>
                  </w:rPr>
                </w:pPr>
                <w:r w:rsidRPr="00E26B97">
                  <w:rPr>
                    <w:rFonts w:cs="Arial"/>
                    <w:sz w:val="18"/>
                    <w:szCs w:val="18"/>
                  </w:rPr>
                  <w:t>- bevochtigen en/of stofmaskers</w:t>
                </w:r>
              </w:p>
              <w:p w14:paraId="01701326" w14:textId="77777777" w:rsidR="00BC790A" w:rsidRPr="00E26B97" w:rsidRDefault="00BC790A" w:rsidP="00EA0D58">
                <w:pPr>
                  <w:rPr>
                    <w:rFonts w:cs="Arial"/>
                    <w:sz w:val="18"/>
                    <w:szCs w:val="18"/>
                  </w:rPr>
                </w:pPr>
                <w:r w:rsidRPr="00E26B97">
                  <w:rPr>
                    <w:rFonts w:cs="Arial"/>
                    <w:sz w:val="18"/>
                    <w:szCs w:val="18"/>
                  </w:rPr>
                  <w:t>- maskers met filter</w:t>
                </w:r>
              </w:p>
              <w:p w14:paraId="439B3700" w14:textId="77777777" w:rsidR="00BC790A" w:rsidRPr="00E26B97" w:rsidRDefault="00BC790A" w:rsidP="00EA0D58">
                <w:pPr>
                  <w:rPr>
                    <w:rFonts w:cs="Arial"/>
                    <w:sz w:val="18"/>
                    <w:szCs w:val="18"/>
                  </w:rPr>
                </w:pPr>
                <w:r w:rsidRPr="00E26B97">
                  <w:rPr>
                    <w:rFonts w:cs="Arial"/>
                    <w:sz w:val="18"/>
                    <w:szCs w:val="18"/>
                  </w:rPr>
                  <w:t>- beschermende kleding</w:t>
                </w:r>
              </w:p>
              <w:p w14:paraId="033D7561" w14:textId="3499DC8F" w:rsidR="00BC790A" w:rsidRDefault="00BC790A" w:rsidP="00EA0D58">
                <w:r w:rsidRPr="00E26B97">
                  <w:rPr>
                    <w:rFonts w:cs="Arial"/>
                    <w:sz w:val="18"/>
                    <w:szCs w:val="18"/>
                  </w:rPr>
                  <w:t>- handschoenen</w:t>
                </w:r>
              </w:p>
            </w:tc>
            <w:tc>
              <w:tcPr>
                <w:tcW w:w="1527" w:type="dxa"/>
              </w:tcPr>
              <w:p w14:paraId="67CCCBE0" w14:textId="0DAF2BED" w:rsidR="00BC790A" w:rsidRDefault="00BC790A" w:rsidP="00EA0D58">
                <w:r w:rsidRPr="00E26B97">
                  <w:rPr>
                    <w:rFonts w:cs="Arial"/>
                    <w:sz w:val="18"/>
                    <w:szCs w:val="18"/>
                  </w:rPr>
                  <w:t>Nee</w:t>
                </w:r>
              </w:p>
            </w:tc>
          </w:tr>
          <w:tr w:rsidR="00BC790A" w14:paraId="51660E50" w14:textId="77777777" w:rsidTr="006A2C28">
            <w:tc>
              <w:tcPr>
                <w:tcW w:w="851" w:type="dxa"/>
              </w:tcPr>
              <w:p w14:paraId="062AE0E6" w14:textId="1434CBA3" w:rsidR="00BC790A" w:rsidRDefault="00BC790A" w:rsidP="00EA0D58">
                <w:r w:rsidRPr="00E26B97">
                  <w:rPr>
                    <w:rFonts w:cs="Arial"/>
                    <w:sz w:val="18"/>
                    <w:szCs w:val="18"/>
                  </w:rPr>
                  <w:t>6.2</w:t>
                </w:r>
              </w:p>
            </w:tc>
            <w:tc>
              <w:tcPr>
                <w:tcW w:w="3402" w:type="dxa"/>
              </w:tcPr>
              <w:p w14:paraId="360296CC" w14:textId="4874E9F5" w:rsidR="00BC790A" w:rsidRDefault="00BC790A" w:rsidP="00EA0D58">
                <w:r w:rsidRPr="00E26B97">
                  <w:rPr>
                    <w:rFonts w:cs="Arial"/>
                    <w:sz w:val="18"/>
                    <w:szCs w:val="18"/>
                  </w:rPr>
                  <w:t>Planten bomen</w:t>
                </w:r>
              </w:p>
            </w:tc>
            <w:tc>
              <w:tcPr>
                <w:tcW w:w="4062" w:type="dxa"/>
              </w:tcPr>
              <w:p w14:paraId="48402941" w14:textId="77777777" w:rsidR="00BC790A" w:rsidRPr="00E26B97" w:rsidRDefault="00BC790A" w:rsidP="00EA0D58">
                <w:pPr>
                  <w:rPr>
                    <w:rFonts w:cs="Arial"/>
                    <w:sz w:val="18"/>
                    <w:szCs w:val="18"/>
                  </w:rPr>
                </w:pPr>
                <w:r w:rsidRPr="00E26B97">
                  <w:rPr>
                    <w:rFonts w:cs="Arial"/>
                    <w:sz w:val="18"/>
                    <w:szCs w:val="18"/>
                  </w:rPr>
                  <w:t>- letsel t.g.v. scherpe/uitstekende delen</w:t>
                </w:r>
              </w:p>
              <w:p w14:paraId="607B86DE" w14:textId="77777777" w:rsidR="00BC790A" w:rsidRPr="00E26B97" w:rsidRDefault="00BC790A" w:rsidP="00EA0D58">
                <w:pPr>
                  <w:rPr>
                    <w:rFonts w:cs="Arial"/>
                    <w:sz w:val="18"/>
                    <w:szCs w:val="18"/>
                  </w:rPr>
                </w:pPr>
                <w:r w:rsidRPr="00E26B97">
                  <w:rPr>
                    <w:rFonts w:cs="Arial"/>
                    <w:sz w:val="18"/>
                    <w:szCs w:val="18"/>
                  </w:rPr>
                  <w:t>- letsel t.g.v. snijden/knippen</w:t>
                </w:r>
              </w:p>
              <w:p w14:paraId="7DF1CDD5" w14:textId="77777777" w:rsidR="00BC790A" w:rsidRPr="00E26B97" w:rsidRDefault="00BC790A" w:rsidP="00EA0D58">
                <w:pPr>
                  <w:rPr>
                    <w:rFonts w:cs="Arial"/>
                    <w:sz w:val="18"/>
                    <w:szCs w:val="18"/>
                  </w:rPr>
                </w:pPr>
                <w:r w:rsidRPr="00E26B97">
                  <w:rPr>
                    <w:rFonts w:cs="Arial"/>
                    <w:sz w:val="18"/>
                    <w:szCs w:val="18"/>
                  </w:rPr>
                  <w:t>- bekneld raken</w:t>
                </w:r>
              </w:p>
              <w:p w14:paraId="1C5FCF47" w14:textId="407266C1" w:rsidR="00BC790A" w:rsidRDefault="00BC790A" w:rsidP="00EA0D58">
                <w:r w:rsidRPr="00E26B97">
                  <w:rPr>
                    <w:rFonts w:cs="Arial"/>
                    <w:sz w:val="18"/>
                    <w:szCs w:val="18"/>
                  </w:rPr>
                  <w:t>- fysieke overbelasting</w:t>
                </w:r>
              </w:p>
            </w:tc>
            <w:tc>
              <w:tcPr>
                <w:tcW w:w="4018" w:type="dxa"/>
              </w:tcPr>
              <w:p w14:paraId="7FDCD60C" w14:textId="77777777" w:rsidR="00BC790A" w:rsidRPr="00E26B97" w:rsidRDefault="00BC790A" w:rsidP="00EA0D58">
                <w:pPr>
                  <w:rPr>
                    <w:rFonts w:cs="Arial"/>
                    <w:sz w:val="18"/>
                    <w:szCs w:val="18"/>
                  </w:rPr>
                </w:pPr>
                <w:r w:rsidRPr="00E26B97">
                  <w:rPr>
                    <w:rFonts w:cs="Arial"/>
                    <w:sz w:val="18"/>
                    <w:szCs w:val="18"/>
                  </w:rPr>
                  <w:t>- beschermende kleding</w:t>
                </w:r>
              </w:p>
              <w:p w14:paraId="560C85B1" w14:textId="77777777" w:rsidR="00BC790A" w:rsidRPr="00E26B97" w:rsidRDefault="00BC790A" w:rsidP="00EA0D58">
                <w:pPr>
                  <w:rPr>
                    <w:rFonts w:cs="Arial"/>
                    <w:sz w:val="18"/>
                    <w:szCs w:val="18"/>
                  </w:rPr>
                </w:pPr>
                <w:r w:rsidRPr="00E26B97">
                  <w:rPr>
                    <w:rFonts w:cs="Arial"/>
                    <w:sz w:val="18"/>
                    <w:szCs w:val="18"/>
                  </w:rPr>
                  <w:t>- veiligheidsschoenen</w:t>
                </w:r>
              </w:p>
              <w:p w14:paraId="3971B08B" w14:textId="77777777" w:rsidR="00BC790A" w:rsidRPr="00E26B97" w:rsidRDefault="00BC790A" w:rsidP="00EA0D58">
                <w:pPr>
                  <w:rPr>
                    <w:rFonts w:cs="Arial"/>
                    <w:sz w:val="18"/>
                    <w:szCs w:val="18"/>
                  </w:rPr>
                </w:pPr>
                <w:r w:rsidRPr="00E26B97">
                  <w:rPr>
                    <w:rFonts w:cs="Arial"/>
                    <w:sz w:val="18"/>
                    <w:szCs w:val="18"/>
                  </w:rPr>
                  <w:t>- veiligheidshelm</w:t>
                </w:r>
              </w:p>
              <w:p w14:paraId="598E84C9" w14:textId="77777777" w:rsidR="00BC790A" w:rsidRPr="00E26B97" w:rsidRDefault="00BC790A" w:rsidP="00EA0D58">
                <w:pPr>
                  <w:rPr>
                    <w:rFonts w:cs="Arial"/>
                    <w:sz w:val="18"/>
                    <w:szCs w:val="18"/>
                  </w:rPr>
                </w:pPr>
                <w:r w:rsidRPr="00E26B97">
                  <w:rPr>
                    <w:rFonts w:cs="Arial"/>
                    <w:sz w:val="18"/>
                    <w:szCs w:val="18"/>
                  </w:rPr>
                  <w:t>- afschermen scherpe/uitstekende delen</w:t>
                </w:r>
              </w:p>
              <w:p w14:paraId="4B88E704" w14:textId="77777777" w:rsidR="00BC790A" w:rsidRPr="00E26B97" w:rsidRDefault="00BC790A" w:rsidP="00EA0D58">
                <w:pPr>
                  <w:rPr>
                    <w:rFonts w:cs="Arial"/>
                    <w:sz w:val="18"/>
                    <w:szCs w:val="18"/>
                  </w:rPr>
                </w:pPr>
                <w:r w:rsidRPr="00E26B97">
                  <w:rPr>
                    <w:rFonts w:cs="Arial"/>
                    <w:sz w:val="18"/>
                    <w:szCs w:val="18"/>
                  </w:rPr>
                  <w:t>- handschoenen</w:t>
                </w:r>
              </w:p>
              <w:p w14:paraId="229F8EFE" w14:textId="5E134FAE" w:rsidR="00BC790A" w:rsidRDefault="00BC790A" w:rsidP="00EA0D58">
                <w:r w:rsidRPr="00E26B97">
                  <w:rPr>
                    <w:rFonts w:cs="Arial"/>
                    <w:sz w:val="18"/>
                    <w:szCs w:val="18"/>
                  </w:rPr>
                  <w:t>- mechanisch verwerken</w:t>
                </w:r>
              </w:p>
            </w:tc>
            <w:tc>
              <w:tcPr>
                <w:tcW w:w="1527" w:type="dxa"/>
              </w:tcPr>
              <w:p w14:paraId="5E3D6297" w14:textId="25E4AE23" w:rsidR="00BC790A" w:rsidRDefault="00BC790A" w:rsidP="00EA0D58">
                <w:r w:rsidRPr="00E26B97">
                  <w:rPr>
                    <w:rFonts w:cs="Arial"/>
                    <w:sz w:val="18"/>
                    <w:szCs w:val="18"/>
                  </w:rPr>
                  <w:t>Nee</w:t>
                </w:r>
              </w:p>
            </w:tc>
          </w:tr>
          <w:tr w:rsidR="00BC790A" w14:paraId="7B5D0442" w14:textId="77777777" w:rsidTr="006A2C28">
            <w:tc>
              <w:tcPr>
                <w:tcW w:w="851" w:type="dxa"/>
              </w:tcPr>
              <w:p w14:paraId="29F793B9" w14:textId="50F94C15" w:rsidR="00BC790A" w:rsidRDefault="00BC790A" w:rsidP="00EA0D58">
                <w:r w:rsidRPr="00E26B97">
                  <w:rPr>
                    <w:rFonts w:cs="Arial"/>
                    <w:sz w:val="18"/>
                    <w:szCs w:val="18"/>
                  </w:rPr>
                  <w:t>6.3</w:t>
                </w:r>
              </w:p>
            </w:tc>
            <w:tc>
              <w:tcPr>
                <w:tcW w:w="3402" w:type="dxa"/>
              </w:tcPr>
              <w:p w14:paraId="19EAF45B" w14:textId="06E89388" w:rsidR="00BC790A" w:rsidRDefault="00BC790A" w:rsidP="00EA0D58">
                <w:r w:rsidRPr="00E26B97">
                  <w:rPr>
                    <w:rFonts w:cs="Arial"/>
                    <w:sz w:val="18"/>
                    <w:szCs w:val="18"/>
                  </w:rPr>
                  <w:t>Grondverbetering beplanting</w:t>
                </w:r>
              </w:p>
            </w:tc>
            <w:tc>
              <w:tcPr>
                <w:tcW w:w="4062" w:type="dxa"/>
              </w:tcPr>
              <w:p w14:paraId="65ACF9DC" w14:textId="237069FA" w:rsidR="00BC790A" w:rsidRDefault="00BC790A" w:rsidP="00EA0D58">
                <w:r w:rsidRPr="00E26B97">
                  <w:rPr>
                    <w:rFonts w:cs="Arial"/>
                    <w:sz w:val="18"/>
                    <w:szCs w:val="18"/>
                  </w:rPr>
                  <w:t>Zie 6.1</w:t>
                </w:r>
              </w:p>
            </w:tc>
            <w:tc>
              <w:tcPr>
                <w:tcW w:w="4018" w:type="dxa"/>
              </w:tcPr>
              <w:p w14:paraId="37FA4C9B" w14:textId="2A9E5DAF" w:rsidR="00BC790A" w:rsidRDefault="00BC790A" w:rsidP="00EA0D58">
                <w:r w:rsidRPr="00E26B97">
                  <w:rPr>
                    <w:rFonts w:cs="Arial"/>
                    <w:sz w:val="18"/>
                    <w:szCs w:val="18"/>
                  </w:rPr>
                  <w:t>Zie 6.1</w:t>
                </w:r>
              </w:p>
            </w:tc>
            <w:tc>
              <w:tcPr>
                <w:tcW w:w="1527" w:type="dxa"/>
              </w:tcPr>
              <w:p w14:paraId="1859AE6D" w14:textId="187CCF74" w:rsidR="00BC790A" w:rsidRDefault="00BC790A" w:rsidP="00EA0D58">
                <w:r w:rsidRPr="00E26B97">
                  <w:rPr>
                    <w:rFonts w:cs="Arial"/>
                    <w:sz w:val="18"/>
                    <w:szCs w:val="18"/>
                  </w:rPr>
                  <w:t>Nee</w:t>
                </w:r>
              </w:p>
            </w:tc>
          </w:tr>
          <w:tr w:rsidR="00BC790A" w14:paraId="0D6F3A56" w14:textId="77777777" w:rsidTr="006A2C28">
            <w:tc>
              <w:tcPr>
                <w:tcW w:w="851" w:type="dxa"/>
              </w:tcPr>
              <w:p w14:paraId="6D526539" w14:textId="072F568F" w:rsidR="00BC790A" w:rsidRDefault="00BC790A" w:rsidP="00EA0D58">
                <w:r w:rsidRPr="00E26B97">
                  <w:rPr>
                    <w:rFonts w:cs="Arial"/>
                    <w:sz w:val="18"/>
                    <w:szCs w:val="18"/>
                  </w:rPr>
                  <w:t>6.4</w:t>
                </w:r>
              </w:p>
            </w:tc>
            <w:tc>
              <w:tcPr>
                <w:tcW w:w="3402" w:type="dxa"/>
              </w:tcPr>
              <w:p w14:paraId="0D0227AF" w14:textId="3E184F04" w:rsidR="00BC790A" w:rsidRDefault="00BC790A" w:rsidP="00EA0D58">
                <w:r w:rsidRPr="00E26B97">
                  <w:rPr>
                    <w:rFonts w:cs="Arial"/>
                    <w:sz w:val="18"/>
                    <w:szCs w:val="18"/>
                  </w:rPr>
                  <w:t>Planten beplanting</w:t>
                </w:r>
              </w:p>
            </w:tc>
            <w:tc>
              <w:tcPr>
                <w:tcW w:w="4062" w:type="dxa"/>
              </w:tcPr>
              <w:p w14:paraId="459C2698" w14:textId="77777777" w:rsidR="00BC790A" w:rsidRPr="00E26B97" w:rsidRDefault="00BC790A" w:rsidP="00EA0D58">
                <w:pPr>
                  <w:rPr>
                    <w:rFonts w:cs="Arial"/>
                    <w:sz w:val="18"/>
                    <w:szCs w:val="18"/>
                  </w:rPr>
                </w:pPr>
                <w:r w:rsidRPr="00E26B97">
                  <w:rPr>
                    <w:rFonts w:cs="Arial"/>
                    <w:sz w:val="18"/>
                    <w:szCs w:val="18"/>
                  </w:rPr>
                  <w:t>- letsel t.g.v. scherpe/uitstekende delen</w:t>
                </w:r>
              </w:p>
              <w:p w14:paraId="26B90E50" w14:textId="12815C67" w:rsidR="00BC790A" w:rsidRDefault="00BC790A" w:rsidP="00EA0D58">
                <w:r w:rsidRPr="00E26B97">
                  <w:rPr>
                    <w:rFonts w:cs="Arial"/>
                    <w:sz w:val="18"/>
                    <w:szCs w:val="18"/>
                  </w:rPr>
                  <w:t>- letsel t.g.v. snijden/knippen</w:t>
                </w:r>
              </w:p>
            </w:tc>
            <w:tc>
              <w:tcPr>
                <w:tcW w:w="4018" w:type="dxa"/>
              </w:tcPr>
              <w:p w14:paraId="07C2A454" w14:textId="77777777" w:rsidR="00BC790A" w:rsidRPr="00E26B97" w:rsidRDefault="00BC790A" w:rsidP="00EA0D58">
                <w:pPr>
                  <w:rPr>
                    <w:rFonts w:cs="Arial"/>
                    <w:sz w:val="18"/>
                    <w:szCs w:val="18"/>
                  </w:rPr>
                </w:pPr>
                <w:r w:rsidRPr="00E26B97">
                  <w:rPr>
                    <w:rFonts w:cs="Arial"/>
                    <w:sz w:val="18"/>
                    <w:szCs w:val="18"/>
                  </w:rPr>
                  <w:t>- beschermende kleding</w:t>
                </w:r>
              </w:p>
              <w:p w14:paraId="5126D3E0" w14:textId="77777777" w:rsidR="00BC790A" w:rsidRPr="00E26B97" w:rsidRDefault="00BC790A" w:rsidP="00EA0D58">
                <w:pPr>
                  <w:rPr>
                    <w:rFonts w:cs="Arial"/>
                    <w:sz w:val="18"/>
                    <w:szCs w:val="18"/>
                  </w:rPr>
                </w:pPr>
                <w:r w:rsidRPr="00E26B97">
                  <w:rPr>
                    <w:rFonts w:cs="Arial"/>
                    <w:sz w:val="18"/>
                    <w:szCs w:val="18"/>
                  </w:rPr>
                  <w:t>- veiligheidsschoenen</w:t>
                </w:r>
              </w:p>
              <w:p w14:paraId="599B1C67" w14:textId="77777777" w:rsidR="00BC790A" w:rsidRPr="00E26B97" w:rsidRDefault="00BC790A" w:rsidP="00EA0D58">
                <w:pPr>
                  <w:rPr>
                    <w:rFonts w:cs="Arial"/>
                    <w:sz w:val="18"/>
                    <w:szCs w:val="18"/>
                  </w:rPr>
                </w:pPr>
                <w:r w:rsidRPr="00E26B97">
                  <w:rPr>
                    <w:rFonts w:cs="Arial"/>
                    <w:sz w:val="18"/>
                    <w:szCs w:val="18"/>
                  </w:rPr>
                  <w:t>- veiligheidshelm</w:t>
                </w:r>
              </w:p>
              <w:p w14:paraId="2E9D8811" w14:textId="77777777" w:rsidR="00BC790A" w:rsidRPr="00E26B97" w:rsidRDefault="00BC790A" w:rsidP="00EA0D58">
                <w:pPr>
                  <w:rPr>
                    <w:rFonts w:cs="Arial"/>
                    <w:sz w:val="18"/>
                    <w:szCs w:val="18"/>
                  </w:rPr>
                </w:pPr>
                <w:r w:rsidRPr="00E26B97">
                  <w:rPr>
                    <w:rFonts w:cs="Arial"/>
                    <w:sz w:val="18"/>
                    <w:szCs w:val="18"/>
                  </w:rPr>
                  <w:t>- afschermen scherpe/uitstekende delen</w:t>
                </w:r>
              </w:p>
              <w:p w14:paraId="2466CD35" w14:textId="6C79B62F" w:rsidR="00BC790A" w:rsidRDefault="00BC790A" w:rsidP="00EA0D58">
                <w:r w:rsidRPr="00E26B97">
                  <w:rPr>
                    <w:rFonts w:cs="Arial"/>
                    <w:sz w:val="18"/>
                    <w:szCs w:val="18"/>
                  </w:rPr>
                  <w:t>- handschoenen</w:t>
                </w:r>
              </w:p>
            </w:tc>
            <w:tc>
              <w:tcPr>
                <w:tcW w:w="1527" w:type="dxa"/>
              </w:tcPr>
              <w:p w14:paraId="16DB424C" w14:textId="144F2A41" w:rsidR="00BC790A" w:rsidRDefault="00BC790A" w:rsidP="00EA0D58">
                <w:r w:rsidRPr="00E26B97">
                  <w:rPr>
                    <w:rFonts w:cs="Arial"/>
                    <w:sz w:val="18"/>
                    <w:szCs w:val="18"/>
                  </w:rPr>
                  <w:t>Nee</w:t>
                </w:r>
              </w:p>
            </w:tc>
          </w:tr>
          <w:tr w:rsidR="00BC790A" w14:paraId="7BB6A641" w14:textId="77777777" w:rsidTr="006A2C28">
            <w:tc>
              <w:tcPr>
                <w:tcW w:w="851" w:type="dxa"/>
              </w:tcPr>
              <w:p w14:paraId="1890CE58" w14:textId="3C14B8C9" w:rsidR="00BC790A" w:rsidRDefault="00BC790A" w:rsidP="00EA0D58">
                <w:r w:rsidRPr="00E26B97">
                  <w:rPr>
                    <w:rFonts w:cs="Arial"/>
                    <w:sz w:val="18"/>
                    <w:szCs w:val="18"/>
                  </w:rPr>
                  <w:t>6.5</w:t>
                </w:r>
              </w:p>
            </w:tc>
            <w:tc>
              <w:tcPr>
                <w:tcW w:w="3402" w:type="dxa"/>
              </w:tcPr>
              <w:p w14:paraId="0648CB48" w14:textId="0201C134" w:rsidR="00BC790A" w:rsidRDefault="00BC790A" w:rsidP="00EA0D58">
                <w:r w:rsidRPr="00E26B97">
                  <w:rPr>
                    <w:rFonts w:cs="Arial"/>
                    <w:sz w:val="18"/>
                    <w:szCs w:val="18"/>
                  </w:rPr>
                  <w:t>Grondverbetering grasmat</w:t>
                </w:r>
              </w:p>
            </w:tc>
            <w:tc>
              <w:tcPr>
                <w:tcW w:w="4062" w:type="dxa"/>
              </w:tcPr>
              <w:p w14:paraId="31AB3D4F" w14:textId="185D94A0" w:rsidR="00BC790A" w:rsidRDefault="00BC790A" w:rsidP="00EA0D58">
                <w:r w:rsidRPr="00E26B97">
                  <w:rPr>
                    <w:rFonts w:cs="Arial"/>
                    <w:sz w:val="18"/>
                    <w:szCs w:val="18"/>
                  </w:rPr>
                  <w:t>Zie 6.1</w:t>
                </w:r>
              </w:p>
            </w:tc>
            <w:tc>
              <w:tcPr>
                <w:tcW w:w="4018" w:type="dxa"/>
              </w:tcPr>
              <w:p w14:paraId="115BC35D" w14:textId="591B8276" w:rsidR="00BC790A" w:rsidRDefault="00BC790A" w:rsidP="00EA0D58">
                <w:r w:rsidRPr="00E26B97">
                  <w:rPr>
                    <w:rFonts w:cs="Arial"/>
                    <w:sz w:val="18"/>
                    <w:szCs w:val="18"/>
                  </w:rPr>
                  <w:t>Zie 6.1</w:t>
                </w:r>
              </w:p>
            </w:tc>
            <w:tc>
              <w:tcPr>
                <w:tcW w:w="1527" w:type="dxa"/>
              </w:tcPr>
              <w:p w14:paraId="08627B17" w14:textId="0F68CC86" w:rsidR="00BC790A" w:rsidRDefault="00BC790A" w:rsidP="00EA0D58">
                <w:r w:rsidRPr="00E26B97">
                  <w:rPr>
                    <w:rFonts w:cs="Arial"/>
                    <w:sz w:val="18"/>
                    <w:szCs w:val="18"/>
                  </w:rPr>
                  <w:t>Nee</w:t>
                </w:r>
              </w:p>
            </w:tc>
          </w:tr>
          <w:tr w:rsidR="00BC790A" w14:paraId="615F7870" w14:textId="77777777" w:rsidTr="006A2C28">
            <w:tc>
              <w:tcPr>
                <w:tcW w:w="851" w:type="dxa"/>
              </w:tcPr>
              <w:p w14:paraId="636D8F46" w14:textId="427AFA7C" w:rsidR="00BC790A" w:rsidRDefault="00BC790A" w:rsidP="00EA0D58">
                <w:r w:rsidRPr="00E26B97">
                  <w:rPr>
                    <w:rFonts w:cs="Arial"/>
                    <w:sz w:val="18"/>
                    <w:szCs w:val="18"/>
                  </w:rPr>
                  <w:t>6.6</w:t>
                </w:r>
              </w:p>
            </w:tc>
            <w:tc>
              <w:tcPr>
                <w:tcW w:w="3402" w:type="dxa"/>
              </w:tcPr>
              <w:p w14:paraId="7D1E6923" w14:textId="02E83DAB" w:rsidR="00BC790A" w:rsidRDefault="00BC790A" w:rsidP="00EA0D58">
                <w:r w:rsidRPr="00E26B97">
                  <w:rPr>
                    <w:rFonts w:cs="Arial"/>
                    <w:sz w:val="18"/>
                    <w:szCs w:val="18"/>
                  </w:rPr>
                  <w:t>Inzaaien grasmat</w:t>
                </w:r>
              </w:p>
            </w:tc>
            <w:tc>
              <w:tcPr>
                <w:tcW w:w="4062" w:type="dxa"/>
              </w:tcPr>
              <w:p w14:paraId="12B45576" w14:textId="22927BB3" w:rsidR="00BC790A" w:rsidRDefault="00BC790A" w:rsidP="00EA0D58">
                <w:r w:rsidRPr="00E26B97">
                  <w:rPr>
                    <w:rFonts w:cs="Arial"/>
                    <w:sz w:val="18"/>
                    <w:szCs w:val="18"/>
                  </w:rPr>
                  <w:t>- aanrijding</w:t>
                </w:r>
              </w:p>
            </w:tc>
            <w:tc>
              <w:tcPr>
                <w:tcW w:w="4018" w:type="dxa"/>
              </w:tcPr>
              <w:p w14:paraId="68A04CCE" w14:textId="77777777" w:rsidR="00BC790A" w:rsidRPr="00E26B97" w:rsidRDefault="00BC790A" w:rsidP="00EA0D58">
                <w:pPr>
                  <w:rPr>
                    <w:rFonts w:cs="Arial"/>
                    <w:sz w:val="18"/>
                    <w:szCs w:val="18"/>
                  </w:rPr>
                </w:pPr>
                <w:r w:rsidRPr="00E26B97">
                  <w:rPr>
                    <w:rFonts w:cs="Arial"/>
                    <w:sz w:val="18"/>
                    <w:szCs w:val="18"/>
                  </w:rPr>
                  <w:t>- werkafzetting</w:t>
                </w:r>
              </w:p>
              <w:p w14:paraId="68AF7651" w14:textId="77777777" w:rsidR="00BC790A" w:rsidRPr="00E26B97" w:rsidRDefault="00BC790A" w:rsidP="00EA0D58">
                <w:pPr>
                  <w:rPr>
                    <w:rFonts w:cs="Arial"/>
                    <w:sz w:val="18"/>
                    <w:szCs w:val="18"/>
                  </w:rPr>
                </w:pPr>
                <w:r w:rsidRPr="00E26B97">
                  <w:rPr>
                    <w:rFonts w:cs="Arial"/>
                    <w:sz w:val="18"/>
                    <w:szCs w:val="18"/>
                  </w:rPr>
                  <w:t>- materieel met achteruitrijsignalering</w:t>
                </w:r>
              </w:p>
              <w:p w14:paraId="2B3F3927" w14:textId="2E5AE874" w:rsidR="00BC790A" w:rsidRDefault="00BC790A" w:rsidP="00EA0D58">
                <w:r w:rsidRPr="00E26B97">
                  <w:rPr>
                    <w:rFonts w:cs="Arial"/>
                    <w:sz w:val="18"/>
                    <w:szCs w:val="18"/>
                  </w:rPr>
                  <w:t>- oogcontact met machinist</w:t>
                </w:r>
              </w:p>
            </w:tc>
            <w:tc>
              <w:tcPr>
                <w:tcW w:w="1527" w:type="dxa"/>
              </w:tcPr>
              <w:p w14:paraId="33806A3B" w14:textId="70947A9C" w:rsidR="00BC790A" w:rsidRDefault="00BC790A" w:rsidP="00EA0D58">
                <w:r w:rsidRPr="00E26B97">
                  <w:rPr>
                    <w:rFonts w:cs="Arial"/>
                    <w:sz w:val="18"/>
                    <w:szCs w:val="18"/>
                  </w:rPr>
                  <w:t>Nee</w:t>
                </w:r>
              </w:p>
            </w:tc>
          </w:tr>
          <w:tr w:rsidR="00BC790A" w14:paraId="7743B061" w14:textId="77777777" w:rsidTr="006A2C28">
            <w:tc>
              <w:tcPr>
                <w:tcW w:w="851" w:type="dxa"/>
              </w:tcPr>
              <w:p w14:paraId="7C03B0BD" w14:textId="0B30B606" w:rsidR="00BC790A" w:rsidRDefault="00BC790A" w:rsidP="00EA0D58">
                <w:r w:rsidRPr="00E26B97">
                  <w:rPr>
                    <w:rFonts w:cs="Arial"/>
                    <w:sz w:val="18"/>
                    <w:szCs w:val="18"/>
                  </w:rPr>
                  <w:t>6.7</w:t>
                </w:r>
              </w:p>
            </w:tc>
            <w:tc>
              <w:tcPr>
                <w:tcW w:w="3402" w:type="dxa"/>
              </w:tcPr>
              <w:p w14:paraId="34A0475C" w14:textId="66C3C7B0" w:rsidR="00BC790A" w:rsidRDefault="00BC790A" w:rsidP="00EA0D58">
                <w:r w:rsidRPr="00E26B97">
                  <w:rPr>
                    <w:rFonts w:cs="Arial"/>
                    <w:sz w:val="18"/>
                    <w:szCs w:val="18"/>
                  </w:rPr>
                  <w:t>Nazorg bomen en beplanting</w:t>
                </w:r>
              </w:p>
            </w:tc>
            <w:tc>
              <w:tcPr>
                <w:tcW w:w="4062" w:type="dxa"/>
              </w:tcPr>
              <w:p w14:paraId="03DE6247" w14:textId="7FD09E06" w:rsidR="00BC790A" w:rsidRDefault="00BC790A" w:rsidP="00EA0D58">
                <w:r w:rsidRPr="00E26B97">
                  <w:rPr>
                    <w:rFonts w:cs="Arial"/>
                    <w:sz w:val="18"/>
                    <w:szCs w:val="18"/>
                  </w:rPr>
                  <w:t>Zie 1.5, 6.2 en 6.4</w:t>
                </w:r>
              </w:p>
            </w:tc>
            <w:tc>
              <w:tcPr>
                <w:tcW w:w="4018" w:type="dxa"/>
              </w:tcPr>
              <w:p w14:paraId="056CE6B5" w14:textId="014B4C63" w:rsidR="00BC790A" w:rsidRDefault="00BC790A" w:rsidP="00EA0D58">
                <w:r w:rsidRPr="00E26B97">
                  <w:rPr>
                    <w:rFonts w:cs="Arial"/>
                    <w:sz w:val="18"/>
                    <w:szCs w:val="18"/>
                  </w:rPr>
                  <w:t>Zie 1.5, 6.2 en 6.4</w:t>
                </w:r>
              </w:p>
            </w:tc>
            <w:tc>
              <w:tcPr>
                <w:tcW w:w="1527" w:type="dxa"/>
              </w:tcPr>
              <w:p w14:paraId="3DDB67F9" w14:textId="40BE1D59" w:rsidR="00BC790A" w:rsidRDefault="00BC790A" w:rsidP="00EA0D58">
                <w:r w:rsidRPr="00E26B97">
                  <w:rPr>
                    <w:rFonts w:cs="Arial"/>
                    <w:sz w:val="18"/>
                    <w:szCs w:val="18"/>
                  </w:rPr>
                  <w:t>Nee</w:t>
                </w:r>
              </w:p>
            </w:tc>
          </w:tr>
          <w:tr w:rsidR="00F67F50" w14:paraId="3B19698B" w14:textId="77777777" w:rsidTr="006A2C28">
            <w:tc>
              <w:tcPr>
                <w:tcW w:w="851" w:type="dxa"/>
              </w:tcPr>
              <w:p w14:paraId="44FD9E58" w14:textId="184D8F01" w:rsidR="00F67F50" w:rsidRPr="00E26B97" w:rsidRDefault="00F67F50" w:rsidP="00F67F50">
                <w:pPr>
                  <w:rPr>
                    <w:rFonts w:cs="Arial"/>
                    <w:sz w:val="18"/>
                    <w:szCs w:val="18"/>
                  </w:rPr>
                </w:pPr>
                <w:r>
                  <w:rPr>
                    <w:rFonts w:cs="Arial"/>
                    <w:sz w:val="18"/>
                    <w:szCs w:val="18"/>
                  </w:rPr>
                  <w:t>6.8</w:t>
                </w:r>
              </w:p>
            </w:tc>
            <w:tc>
              <w:tcPr>
                <w:tcW w:w="3402" w:type="dxa"/>
              </w:tcPr>
              <w:p w14:paraId="50B069E3" w14:textId="7B498F39" w:rsidR="00F67F50" w:rsidRPr="00E26B97" w:rsidRDefault="00F67F50" w:rsidP="00F67F50">
                <w:pPr>
                  <w:rPr>
                    <w:rFonts w:cs="Arial"/>
                    <w:sz w:val="18"/>
                    <w:szCs w:val="18"/>
                  </w:rPr>
                </w:pPr>
                <w:r>
                  <w:rPr>
                    <w:rFonts w:cs="Arial"/>
                    <w:sz w:val="18"/>
                    <w:szCs w:val="18"/>
                  </w:rPr>
                  <w:t>Snoeien bomen</w:t>
                </w:r>
              </w:p>
            </w:tc>
            <w:tc>
              <w:tcPr>
                <w:tcW w:w="4062" w:type="dxa"/>
              </w:tcPr>
              <w:p w14:paraId="1ADB1417" w14:textId="115CDD9D" w:rsidR="00F67F50" w:rsidRPr="00402708" w:rsidRDefault="00F67F50" w:rsidP="00F67F50">
                <w:pPr>
                  <w:rPr>
                    <w:rFonts w:cs="Arial"/>
                    <w:sz w:val="18"/>
                    <w:szCs w:val="18"/>
                  </w:rPr>
                </w:pPr>
                <w:r w:rsidRPr="00E26B97">
                  <w:rPr>
                    <w:rFonts w:cs="Arial"/>
                    <w:sz w:val="18"/>
                    <w:szCs w:val="18"/>
                  </w:rPr>
                  <w:t>Zie 1.5, 6.2 en 6.4</w:t>
                </w:r>
              </w:p>
            </w:tc>
            <w:tc>
              <w:tcPr>
                <w:tcW w:w="4018" w:type="dxa"/>
              </w:tcPr>
              <w:p w14:paraId="619E7C09" w14:textId="3EF2A7EB" w:rsidR="00F67F50" w:rsidRPr="00E26B97" w:rsidRDefault="00F67F50" w:rsidP="00F67F50">
                <w:pPr>
                  <w:rPr>
                    <w:rFonts w:cs="Arial"/>
                    <w:sz w:val="18"/>
                    <w:szCs w:val="18"/>
                  </w:rPr>
                </w:pPr>
                <w:r w:rsidRPr="00E26B97">
                  <w:rPr>
                    <w:rFonts w:cs="Arial"/>
                    <w:sz w:val="18"/>
                    <w:szCs w:val="18"/>
                  </w:rPr>
                  <w:t>Zie 1.5, 6.2 en 6.4</w:t>
                </w:r>
              </w:p>
            </w:tc>
            <w:tc>
              <w:tcPr>
                <w:tcW w:w="1527" w:type="dxa"/>
              </w:tcPr>
              <w:p w14:paraId="180962A1" w14:textId="1BDA4257" w:rsidR="00F67F50" w:rsidRPr="00E26B97" w:rsidRDefault="0000348A" w:rsidP="00F67F50">
                <w:pPr>
                  <w:rPr>
                    <w:rFonts w:cs="Arial"/>
                    <w:sz w:val="18"/>
                    <w:szCs w:val="18"/>
                  </w:rPr>
                </w:pPr>
                <w:r>
                  <w:rPr>
                    <w:rFonts w:cs="Arial"/>
                    <w:sz w:val="18"/>
                    <w:szCs w:val="18"/>
                  </w:rPr>
                  <w:t>Ja</w:t>
                </w:r>
              </w:p>
            </w:tc>
          </w:tr>
          <w:tr w:rsidR="00B17D12" w14:paraId="5AA187D6" w14:textId="77777777" w:rsidTr="006A2C28">
            <w:tc>
              <w:tcPr>
                <w:tcW w:w="851" w:type="dxa"/>
              </w:tcPr>
              <w:p w14:paraId="43C81EFC" w14:textId="5F97878D" w:rsidR="00B17D12" w:rsidRDefault="00B17D12" w:rsidP="00F67F50">
                <w:pPr>
                  <w:rPr>
                    <w:rFonts w:cs="Arial"/>
                    <w:sz w:val="18"/>
                    <w:szCs w:val="18"/>
                  </w:rPr>
                </w:pPr>
                <w:r>
                  <w:rPr>
                    <w:rFonts w:cs="Arial"/>
                    <w:sz w:val="18"/>
                    <w:szCs w:val="18"/>
                  </w:rPr>
                  <w:t>6.9</w:t>
                </w:r>
              </w:p>
            </w:tc>
            <w:tc>
              <w:tcPr>
                <w:tcW w:w="3402" w:type="dxa"/>
              </w:tcPr>
              <w:p w14:paraId="6F59767F" w14:textId="23EE455B" w:rsidR="00B17D12" w:rsidRDefault="00B17D12" w:rsidP="00F67F50">
                <w:pPr>
                  <w:rPr>
                    <w:rFonts w:cs="Arial"/>
                    <w:sz w:val="18"/>
                    <w:szCs w:val="18"/>
                  </w:rPr>
                </w:pPr>
                <w:r w:rsidRPr="00B17D12">
                  <w:rPr>
                    <w:rFonts w:cs="Arial"/>
                    <w:sz w:val="18"/>
                    <w:szCs w:val="18"/>
                  </w:rPr>
                  <w:t>Ziekteverwekkers</w:t>
                </w:r>
                <w:r w:rsidR="00E85432">
                  <w:rPr>
                    <w:rFonts w:cs="Arial"/>
                    <w:sz w:val="18"/>
                    <w:szCs w:val="18"/>
                  </w:rPr>
                  <w:t xml:space="preserve"> (zoals</w:t>
                </w:r>
                <w:r w:rsidR="0000348A">
                  <w:rPr>
                    <w:rFonts w:cs="Arial"/>
                    <w:sz w:val="18"/>
                    <w:szCs w:val="18"/>
                  </w:rPr>
                  <w:t xml:space="preserve"> </w:t>
                </w:r>
                <w:r w:rsidR="0000348A" w:rsidRPr="0000348A">
                  <w:rPr>
                    <w:rFonts w:cs="Arial"/>
                    <w:sz w:val="18"/>
                    <w:szCs w:val="18"/>
                  </w:rPr>
                  <w:t>roetschorsziekte</w:t>
                </w:r>
                <w:r w:rsidR="0000348A">
                  <w:rPr>
                    <w:rFonts w:cs="Arial"/>
                    <w:sz w:val="18"/>
                    <w:szCs w:val="18"/>
                  </w:rPr>
                  <w:t>)</w:t>
                </w:r>
              </w:p>
            </w:tc>
            <w:tc>
              <w:tcPr>
                <w:tcW w:w="4062" w:type="dxa"/>
              </w:tcPr>
              <w:p w14:paraId="5623D4E1" w14:textId="276C771B" w:rsidR="00B17D12" w:rsidRPr="00E85432" w:rsidRDefault="00E85432" w:rsidP="00E85432">
                <w:pPr>
                  <w:rPr>
                    <w:rFonts w:cs="Arial"/>
                    <w:sz w:val="18"/>
                    <w:szCs w:val="18"/>
                  </w:rPr>
                </w:pPr>
                <w:r w:rsidRPr="00E85432">
                  <w:rPr>
                    <w:rFonts w:cs="Arial"/>
                    <w:sz w:val="18"/>
                    <w:szCs w:val="18"/>
                  </w:rPr>
                  <w:t>-</w:t>
                </w:r>
                <w:r>
                  <w:rPr>
                    <w:rFonts w:cs="Arial"/>
                    <w:sz w:val="18"/>
                    <w:szCs w:val="18"/>
                  </w:rPr>
                  <w:t xml:space="preserve"> </w:t>
                </w:r>
                <w:r w:rsidRPr="00E85432">
                  <w:rPr>
                    <w:rFonts w:cs="Arial"/>
                    <w:sz w:val="18"/>
                    <w:szCs w:val="18"/>
                  </w:rPr>
                  <w:t>longinfecties</w:t>
                </w:r>
              </w:p>
            </w:tc>
            <w:tc>
              <w:tcPr>
                <w:tcW w:w="4018" w:type="dxa"/>
              </w:tcPr>
              <w:p w14:paraId="2804CAA2" w14:textId="77777777" w:rsidR="00FC6857" w:rsidRDefault="00FC6857" w:rsidP="00FC6857">
                <w:pPr>
                  <w:rPr>
                    <w:rFonts w:cs="Arial"/>
                    <w:sz w:val="18"/>
                    <w:szCs w:val="18"/>
                  </w:rPr>
                </w:pPr>
                <w:r w:rsidRPr="0018389F">
                  <w:rPr>
                    <w:rFonts w:cs="Arial"/>
                    <w:sz w:val="18"/>
                    <w:szCs w:val="18"/>
                  </w:rPr>
                  <w:t xml:space="preserve">- </w:t>
                </w:r>
                <w:r>
                  <w:rPr>
                    <w:rFonts w:cs="Arial"/>
                    <w:sz w:val="18"/>
                    <w:szCs w:val="18"/>
                  </w:rPr>
                  <w:t>v</w:t>
                </w:r>
                <w:r w:rsidRPr="0018389F">
                  <w:rPr>
                    <w:rFonts w:cs="Arial"/>
                    <w:sz w:val="18"/>
                    <w:szCs w:val="18"/>
                  </w:rPr>
                  <w:t>oorlichting gevarenaspect</w:t>
                </w:r>
                <w:r>
                  <w:rPr>
                    <w:rFonts w:cs="Arial"/>
                    <w:sz w:val="18"/>
                    <w:szCs w:val="18"/>
                  </w:rPr>
                  <w:t xml:space="preserve"> en herkenning</w:t>
                </w:r>
              </w:p>
              <w:p w14:paraId="77EEDD52" w14:textId="413BF500" w:rsidR="00E86F92" w:rsidRPr="0000348A" w:rsidRDefault="00FC6857" w:rsidP="0000348A">
                <w:pPr>
                  <w:rPr>
                    <w:rFonts w:cs="Arial"/>
                    <w:sz w:val="18"/>
                    <w:szCs w:val="18"/>
                  </w:rPr>
                </w:pPr>
                <w:r>
                  <w:rPr>
                    <w:rFonts w:cs="Arial"/>
                    <w:sz w:val="18"/>
                    <w:szCs w:val="18"/>
                  </w:rPr>
                  <w:t>- w</w:t>
                </w:r>
                <w:r w:rsidR="00E86F92">
                  <w:rPr>
                    <w:rFonts w:cs="Arial"/>
                    <w:vanish/>
                    <w:sz w:val="18"/>
                    <w:szCs w:val="18"/>
                  </w:rPr>
                  <w:t xml:space="preserve">- </w:t>
                </w:r>
                <w:r w:rsidR="00E86F92" w:rsidRPr="00E86F92">
                  <w:rPr>
                    <w:rFonts w:cs="Arial"/>
                    <w:sz w:val="18"/>
                    <w:szCs w:val="18"/>
                  </w:rPr>
                  <w:t xml:space="preserve">erken volgens </w:t>
                </w:r>
                <w:proofErr w:type="spellStart"/>
                <w:r w:rsidR="00E86F92" w:rsidRPr="00E86F92">
                  <w:rPr>
                    <w:rFonts w:cs="Arial"/>
                    <w:sz w:val="18"/>
                    <w:szCs w:val="18"/>
                  </w:rPr>
                  <w:t>Stigas</w:t>
                </w:r>
                <w:proofErr w:type="spellEnd"/>
                <w:r w:rsidR="00E86F92" w:rsidRPr="00E86F92">
                  <w:rPr>
                    <w:rFonts w:cs="Arial"/>
                    <w:sz w:val="18"/>
                    <w:szCs w:val="18"/>
                  </w:rPr>
                  <w:t>-protocol bij besmetting</w:t>
                </w:r>
              </w:p>
              <w:p w14:paraId="37AAA790" w14:textId="07DC671B" w:rsidR="00B17D12" w:rsidRPr="00E26B97" w:rsidRDefault="00B17D12" w:rsidP="00F67F50">
                <w:pPr>
                  <w:rPr>
                    <w:rFonts w:cs="Arial"/>
                    <w:sz w:val="18"/>
                    <w:szCs w:val="18"/>
                  </w:rPr>
                </w:pPr>
              </w:p>
            </w:tc>
            <w:tc>
              <w:tcPr>
                <w:tcW w:w="1527" w:type="dxa"/>
              </w:tcPr>
              <w:p w14:paraId="28EB0167" w14:textId="63D44E3E" w:rsidR="00B17D12" w:rsidRPr="00E26B97" w:rsidRDefault="0000348A" w:rsidP="00F67F50">
                <w:pPr>
                  <w:rPr>
                    <w:rFonts w:cs="Arial"/>
                    <w:sz w:val="18"/>
                    <w:szCs w:val="18"/>
                  </w:rPr>
                </w:pPr>
                <w:r>
                  <w:rPr>
                    <w:rFonts w:cs="Arial"/>
                    <w:sz w:val="18"/>
                    <w:szCs w:val="18"/>
                  </w:rPr>
                  <w:t>Ja</w:t>
                </w:r>
              </w:p>
            </w:tc>
          </w:tr>
          <w:tr w:rsidR="00F54CCA" w14:paraId="47B308AD" w14:textId="77777777" w:rsidTr="006A2C28">
            <w:tc>
              <w:tcPr>
                <w:tcW w:w="851" w:type="dxa"/>
              </w:tcPr>
              <w:p w14:paraId="0BF8999F" w14:textId="29598BBC" w:rsidR="00F54CCA" w:rsidRDefault="00F54CCA" w:rsidP="00F54CCA">
                <w:pPr>
                  <w:rPr>
                    <w:rFonts w:cs="Arial"/>
                    <w:sz w:val="18"/>
                    <w:szCs w:val="18"/>
                  </w:rPr>
                </w:pPr>
                <w:r>
                  <w:rPr>
                    <w:rFonts w:cs="Arial"/>
                    <w:sz w:val="18"/>
                    <w:szCs w:val="18"/>
                  </w:rPr>
                  <w:lastRenderedPageBreak/>
                  <w:t>6.10</w:t>
                </w:r>
              </w:p>
            </w:tc>
            <w:tc>
              <w:tcPr>
                <w:tcW w:w="3402" w:type="dxa"/>
              </w:tcPr>
              <w:p w14:paraId="5B2A21C8" w14:textId="04AD2EE3" w:rsidR="00F54CCA" w:rsidRPr="00B17D12" w:rsidRDefault="00F54CCA" w:rsidP="00F54CCA">
                <w:pPr>
                  <w:rPr>
                    <w:rFonts w:cs="Arial"/>
                    <w:sz w:val="18"/>
                    <w:szCs w:val="18"/>
                  </w:rPr>
                </w:pPr>
                <w:r w:rsidRPr="00422660">
                  <w:rPr>
                    <w:rFonts w:cs="Arial"/>
                    <w:sz w:val="18"/>
                    <w:szCs w:val="18"/>
                  </w:rPr>
                  <w:t>Werken in gras- of kruidachtige begroeiing</w:t>
                </w:r>
              </w:p>
            </w:tc>
            <w:tc>
              <w:tcPr>
                <w:tcW w:w="4062" w:type="dxa"/>
              </w:tcPr>
              <w:p w14:paraId="770F822B" w14:textId="77777777" w:rsidR="001C31C5" w:rsidRPr="00422660" w:rsidRDefault="001C31C5" w:rsidP="001C31C5">
                <w:pPr>
                  <w:rPr>
                    <w:rFonts w:cs="Arial"/>
                    <w:sz w:val="18"/>
                    <w:szCs w:val="18"/>
                  </w:rPr>
                </w:pPr>
                <w:r w:rsidRPr="00422660">
                  <w:rPr>
                    <w:rFonts w:cs="Arial"/>
                    <w:sz w:val="18"/>
                    <w:szCs w:val="18"/>
                  </w:rPr>
                  <w:t>-</w:t>
                </w:r>
                <w:r>
                  <w:rPr>
                    <w:rFonts w:cs="Arial"/>
                    <w:sz w:val="18"/>
                    <w:szCs w:val="18"/>
                  </w:rPr>
                  <w:t xml:space="preserve"> </w:t>
                </w:r>
                <w:r w:rsidRPr="00422660">
                  <w:rPr>
                    <w:rFonts w:cs="Arial"/>
                    <w:sz w:val="18"/>
                    <w:szCs w:val="18"/>
                  </w:rPr>
                  <w:t>tekenbeet</w:t>
                </w:r>
              </w:p>
              <w:p w14:paraId="2901950C" w14:textId="77777777" w:rsidR="001C31C5" w:rsidRDefault="001C31C5" w:rsidP="001C31C5">
                <w:pPr>
                  <w:rPr>
                    <w:rFonts w:cs="Arial"/>
                    <w:sz w:val="18"/>
                    <w:szCs w:val="18"/>
                  </w:rPr>
                </w:pPr>
                <w:r>
                  <w:rPr>
                    <w:rFonts w:cs="Arial"/>
                    <w:sz w:val="18"/>
                    <w:szCs w:val="18"/>
                  </w:rPr>
                  <w:t>- z</w:t>
                </w:r>
                <w:r w:rsidRPr="00422660">
                  <w:rPr>
                    <w:rFonts w:cs="Arial"/>
                    <w:sz w:val="18"/>
                    <w:szCs w:val="18"/>
                  </w:rPr>
                  <w:t>iekte van Lyme</w:t>
                </w:r>
              </w:p>
              <w:p w14:paraId="7A5ED842" w14:textId="3CBFB6B7" w:rsidR="00F54CCA" w:rsidRPr="00E85432" w:rsidRDefault="001C31C5" w:rsidP="001C31C5">
                <w:pPr>
                  <w:rPr>
                    <w:rFonts w:cs="Arial"/>
                    <w:sz w:val="18"/>
                    <w:szCs w:val="18"/>
                  </w:rPr>
                </w:pPr>
                <w:r>
                  <w:rPr>
                    <w:rFonts w:cs="Arial"/>
                    <w:sz w:val="18"/>
                    <w:szCs w:val="18"/>
                  </w:rPr>
                  <w:t>- Tekenencefalitis (TBE)</w:t>
                </w:r>
              </w:p>
            </w:tc>
            <w:tc>
              <w:tcPr>
                <w:tcW w:w="4018" w:type="dxa"/>
              </w:tcPr>
              <w:p w14:paraId="7E65DA79" w14:textId="77777777" w:rsidR="00D06CB9" w:rsidRPr="00E26B97" w:rsidRDefault="00D06CB9" w:rsidP="00D06CB9">
                <w:pPr>
                  <w:rPr>
                    <w:rFonts w:cs="Arial"/>
                    <w:sz w:val="18"/>
                    <w:szCs w:val="18"/>
                  </w:rPr>
                </w:pPr>
                <w:r w:rsidRPr="00E26B97">
                  <w:rPr>
                    <w:rFonts w:cs="Arial"/>
                    <w:sz w:val="18"/>
                    <w:szCs w:val="18"/>
                  </w:rPr>
                  <w:t>- beschermende kleding</w:t>
                </w:r>
              </w:p>
              <w:p w14:paraId="247B59C8" w14:textId="77777777" w:rsidR="00D06CB9" w:rsidRDefault="00D06CB9" w:rsidP="00D06CB9">
                <w:pPr>
                  <w:rPr>
                    <w:rFonts w:cs="Arial"/>
                    <w:sz w:val="18"/>
                    <w:szCs w:val="18"/>
                  </w:rPr>
                </w:pPr>
                <w:r>
                  <w:rPr>
                    <w:rFonts w:cs="Arial"/>
                    <w:sz w:val="18"/>
                    <w:szCs w:val="18"/>
                  </w:rPr>
                  <w:t xml:space="preserve">- </w:t>
                </w:r>
                <w:proofErr w:type="spellStart"/>
                <w:r>
                  <w:rPr>
                    <w:rFonts w:cs="Arial"/>
                    <w:sz w:val="18"/>
                    <w:szCs w:val="18"/>
                  </w:rPr>
                  <w:t>tekenwerende</w:t>
                </w:r>
                <w:proofErr w:type="spellEnd"/>
                <w:r>
                  <w:rPr>
                    <w:rFonts w:cs="Arial"/>
                    <w:sz w:val="18"/>
                    <w:szCs w:val="18"/>
                  </w:rPr>
                  <w:t xml:space="preserve"> kleding</w:t>
                </w:r>
              </w:p>
              <w:p w14:paraId="2B301105" w14:textId="77777777" w:rsidR="00D06CB9" w:rsidRDefault="00D06CB9" w:rsidP="00D06CB9">
                <w:pPr>
                  <w:rPr>
                    <w:rFonts w:cs="Arial"/>
                    <w:sz w:val="18"/>
                    <w:szCs w:val="18"/>
                  </w:rPr>
                </w:pPr>
                <w:r w:rsidRPr="0018389F">
                  <w:rPr>
                    <w:rFonts w:cs="Arial"/>
                    <w:sz w:val="18"/>
                    <w:szCs w:val="18"/>
                  </w:rPr>
                  <w:t xml:space="preserve">- </w:t>
                </w:r>
                <w:r>
                  <w:rPr>
                    <w:rFonts w:cs="Arial"/>
                    <w:sz w:val="18"/>
                    <w:szCs w:val="18"/>
                  </w:rPr>
                  <w:t>v</w:t>
                </w:r>
                <w:r w:rsidRPr="0018389F">
                  <w:rPr>
                    <w:rFonts w:cs="Arial"/>
                    <w:sz w:val="18"/>
                    <w:szCs w:val="18"/>
                  </w:rPr>
                  <w:t>oorlichting gevarenaspect</w:t>
                </w:r>
              </w:p>
              <w:p w14:paraId="239B5DAE" w14:textId="6E09AB9B" w:rsidR="00F54CCA" w:rsidRDefault="00D06CB9" w:rsidP="00D06CB9">
                <w:pPr>
                  <w:rPr>
                    <w:rFonts w:cs="Arial"/>
                    <w:vanish/>
                    <w:sz w:val="18"/>
                    <w:szCs w:val="18"/>
                  </w:rPr>
                </w:pPr>
                <w:r w:rsidRPr="0018389F">
                  <w:rPr>
                    <w:rFonts w:cs="Arial"/>
                    <w:sz w:val="18"/>
                    <w:szCs w:val="18"/>
                  </w:rPr>
                  <w:t xml:space="preserve">- </w:t>
                </w:r>
                <w:r>
                  <w:rPr>
                    <w:rFonts w:cs="Arial"/>
                    <w:sz w:val="18"/>
                    <w:szCs w:val="18"/>
                  </w:rPr>
                  <w:t>t</w:t>
                </w:r>
                <w:r w:rsidRPr="0018389F">
                  <w:rPr>
                    <w:rFonts w:cs="Arial"/>
                    <w:sz w:val="18"/>
                    <w:szCs w:val="18"/>
                  </w:rPr>
                  <w:t>ekenpincet aanwezig op werk</w:t>
                </w:r>
              </w:p>
            </w:tc>
            <w:tc>
              <w:tcPr>
                <w:tcW w:w="1527" w:type="dxa"/>
              </w:tcPr>
              <w:p w14:paraId="1A659FE0" w14:textId="5DFDD907" w:rsidR="00F54CCA" w:rsidRDefault="00D06CB9" w:rsidP="00F54CCA">
                <w:pPr>
                  <w:rPr>
                    <w:rFonts w:cs="Arial"/>
                    <w:sz w:val="18"/>
                    <w:szCs w:val="18"/>
                  </w:rPr>
                </w:pPr>
                <w:r>
                  <w:rPr>
                    <w:rFonts w:cs="Arial"/>
                    <w:sz w:val="18"/>
                    <w:szCs w:val="18"/>
                  </w:rPr>
                  <w:t>Ja</w:t>
                </w:r>
              </w:p>
            </w:tc>
          </w:tr>
          <w:tr w:rsidR="00D36C70" w14:paraId="4E49B979" w14:textId="77777777" w:rsidTr="006A2C28">
            <w:tc>
              <w:tcPr>
                <w:tcW w:w="851" w:type="dxa"/>
              </w:tcPr>
              <w:p w14:paraId="748CAC18" w14:textId="4B51207F" w:rsidR="00D36C70" w:rsidRDefault="00D36C70" w:rsidP="00D36C70">
                <w:pPr>
                  <w:rPr>
                    <w:rFonts w:cs="Arial"/>
                    <w:sz w:val="18"/>
                    <w:szCs w:val="18"/>
                  </w:rPr>
                </w:pPr>
                <w:r>
                  <w:rPr>
                    <w:rFonts w:cs="Arial"/>
                    <w:sz w:val="18"/>
                    <w:szCs w:val="18"/>
                  </w:rPr>
                  <w:t>6.11</w:t>
                </w:r>
              </w:p>
            </w:tc>
            <w:tc>
              <w:tcPr>
                <w:tcW w:w="3402" w:type="dxa"/>
              </w:tcPr>
              <w:p w14:paraId="53B2FB12" w14:textId="534FC1D7" w:rsidR="00D36C70" w:rsidRPr="00422660" w:rsidRDefault="00D36C70" w:rsidP="00D36C70">
                <w:pPr>
                  <w:rPr>
                    <w:rFonts w:cs="Arial"/>
                    <w:sz w:val="18"/>
                    <w:szCs w:val="18"/>
                  </w:rPr>
                </w:pPr>
                <w:r w:rsidRPr="00422660">
                  <w:rPr>
                    <w:rFonts w:cs="Arial"/>
                    <w:sz w:val="18"/>
                    <w:szCs w:val="18"/>
                  </w:rPr>
                  <w:t>Werken met hoogwerkers en/of versnipperaars</w:t>
                </w:r>
              </w:p>
            </w:tc>
            <w:tc>
              <w:tcPr>
                <w:tcW w:w="4062" w:type="dxa"/>
              </w:tcPr>
              <w:p w14:paraId="116093BB" w14:textId="77777777" w:rsidR="00D36C70" w:rsidRPr="00E26B97" w:rsidRDefault="00D36C70" w:rsidP="00D36C70">
                <w:pPr>
                  <w:rPr>
                    <w:rFonts w:cs="Arial"/>
                    <w:sz w:val="18"/>
                    <w:szCs w:val="18"/>
                  </w:rPr>
                </w:pPr>
                <w:r w:rsidRPr="00E26B97">
                  <w:rPr>
                    <w:rFonts w:cs="Arial"/>
                    <w:sz w:val="18"/>
                    <w:szCs w:val="18"/>
                  </w:rPr>
                  <w:t>- letsel t.g.v. scherpe/uitstekende delen</w:t>
                </w:r>
              </w:p>
              <w:p w14:paraId="41103A8F" w14:textId="77777777" w:rsidR="00D36C70" w:rsidRPr="00E26B97" w:rsidRDefault="00D36C70" w:rsidP="00D36C70">
                <w:pPr>
                  <w:rPr>
                    <w:rFonts w:cs="Arial"/>
                    <w:sz w:val="18"/>
                    <w:szCs w:val="18"/>
                  </w:rPr>
                </w:pPr>
                <w:r w:rsidRPr="00E26B97">
                  <w:rPr>
                    <w:rFonts w:cs="Arial"/>
                    <w:sz w:val="18"/>
                    <w:szCs w:val="18"/>
                  </w:rPr>
                  <w:t>- letsel t.g.v. snijden/knippen</w:t>
                </w:r>
              </w:p>
              <w:p w14:paraId="26A360AF" w14:textId="77777777" w:rsidR="00D36C70" w:rsidRPr="00E26B97" w:rsidRDefault="00D36C70" w:rsidP="00D36C70">
                <w:pPr>
                  <w:rPr>
                    <w:rFonts w:cs="Arial"/>
                    <w:sz w:val="18"/>
                    <w:szCs w:val="18"/>
                  </w:rPr>
                </w:pPr>
                <w:r w:rsidRPr="00E26B97">
                  <w:rPr>
                    <w:rFonts w:cs="Arial"/>
                    <w:sz w:val="18"/>
                    <w:szCs w:val="18"/>
                  </w:rPr>
                  <w:t>- bekneld raken</w:t>
                </w:r>
              </w:p>
              <w:p w14:paraId="6F04B2AC" w14:textId="77777777" w:rsidR="00D36C70" w:rsidRPr="00E26B97" w:rsidRDefault="00D36C70" w:rsidP="00D36C70">
                <w:pPr>
                  <w:rPr>
                    <w:rFonts w:cs="Arial"/>
                    <w:sz w:val="18"/>
                    <w:szCs w:val="18"/>
                  </w:rPr>
                </w:pPr>
                <w:r w:rsidRPr="00E26B97">
                  <w:rPr>
                    <w:rFonts w:cs="Arial"/>
                    <w:sz w:val="18"/>
                    <w:szCs w:val="18"/>
                  </w:rPr>
                  <w:t>- aanrijding</w:t>
                </w:r>
              </w:p>
              <w:p w14:paraId="1456C02D" w14:textId="224769CC" w:rsidR="00D36C70" w:rsidRPr="00422660" w:rsidRDefault="00D36C70" w:rsidP="00D36C70">
                <w:pPr>
                  <w:rPr>
                    <w:rFonts w:cs="Arial"/>
                    <w:sz w:val="18"/>
                    <w:szCs w:val="18"/>
                  </w:rPr>
                </w:pPr>
                <w:r w:rsidRPr="00E26B97">
                  <w:rPr>
                    <w:rFonts w:cs="Arial"/>
                    <w:sz w:val="18"/>
                    <w:szCs w:val="18"/>
                  </w:rPr>
                  <w:t>- letsel t.g.v. vallen/kantelen materialen</w:t>
                </w:r>
              </w:p>
            </w:tc>
            <w:tc>
              <w:tcPr>
                <w:tcW w:w="4018" w:type="dxa"/>
              </w:tcPr>
              <w:p w14:paraId="5E0A73CD" w14:textId="77777777" w:rsidR="00D36C70" w:rsidRPr="00E26B97" w:rsidRDefault="00D36C70" w:rsidP="00D36C70">
                <w:pPr>
                  <w:rPr>
                    <w:rFonts w:cs="Arial"/>
                    <w:sz w:val="18"/>
                    <w:szCs w:val="18"/>
                  </w:rPr>
                </w:pPr>
                <w:r w:rsidRPr="00E26B97">
                  <w:rPr>
                    <w:rFonts w:cs="Arial"/>
                    <w:sz w:val="18"/>
                    <w:szCs w:val="18"/>
                  </w:rPr>
                  <w:t>- beschermende kleding</w:t>
                </w:r>
              </w:p>
              <w:p w14:paraId="52096B4B" w14:textId="77777777" w:rsidR="00D36C70" w:rsidRPr="00E26B97" w:rsidRDefault="00D36C70" w:rsidP="00D36C70">
                <w:pPr>
                  <w:rPr>
                    <w:rFonts w:cs="Arial"/>
                    <w:sz w:val="18"/>
                    <w:szCs w:val="18"/>
                  </w:rPr>
                </w:pPr>
                <w:r w:rsidRPr="00E26B97">
                  <w:rPr>
                    <w:rFonts w:cs="Arial"/>
                    <w:sz w:val="18"/>
                    <w:szCs w:val="18"/>
                  </w:rPr>
                  <w:t>- veiligheidsschoenen</w:t>
                </w:r>
              </w:p>
              <w:p w14:paraId="4E6604B2" w14:textId="77777777" w:rsidR="00D36C70" w:rsidRPr="00E26B97" w:rsidRDefault="00D36C70" w:rsidP="00D36C70">
                <w:pPr>
                  <w:rPr>
                    <w:rFonts w:cs="Arial"/>
                    <w:sz w:val="18"/>
                    <w:szCs w:val="18"/>
                  </w:rPr>
                </w:pPr>
                <w:r w:rsidRPr="00E26B97">
                  <w:rPr>
                    <w:rFonts w:cs="Arial"/>
                    <w:sz w:val="18"/>
                    <w:szCs w:val="18"/>
                  </w:rPr>
                  <w:t>- veiligheidshelm</w:t>
                </w:r>
              </w:p>
              <w:p w14:paraId="3ACF0272" w14:textId="77777777" w:rsidR="00D36C70" w:rsidRPr="00E26B97" w:rsidRDefault="00D36C70" w:rsidP="00D36C70">
                <w:pPr>
                  <w:rPr>
                    <w:rFonts w:cs="Arial"/>
                    <w:sz w:val="18"/>
                    <w:szCs w:val="18"/>
                  </w:rPr>
                </w:pPr>
                <w:r w:rsidRPr="00E26B97">
                  <w:rPr>
                    <w:rFonts w:cs="Arial"/>
                    <w:sz w:val="18"/>
                    <w:szCs w:val="18"/>
                  </w:rPr>
                  <w:t>- afschermen scherpe/uitstekende delen</w:t>
                </w:r>
              </w:p>
              <w:p w14:paraId="5F1741A2" w14:textId="329DAAD4" w:rsidR="00D36C70" w:rsidRPr="00E26B97" w:rsidRDefault="00D36C70" w:rsidP="00D36C70">
                <w:pPr>
                  <w:rPr>
                    <w:rFonts w:cs="Arial"/>
                    <w:sz w:val="18"/>
                    <w:szCs w:val="18"/>
                  </w:rPr>
                </w:pPr>
                <w:r w:rsidRPr="00E26B97">
                  <w:rPr>
                    <w:rFonts w:cs="Arial"/>
                    <w:sz w:val="18"/>
                    <w:szCs w:val="18"/>
                  </w:rPr>
                  <w:t>- handschoenen</w:t>
                </w:r>
              </w:p>
            </w:tc>
            <w:tc>
              <w:tcPr>
                <w:tcW w:w="1527" w:type="dxa"/>
              </w:tcPr>
              <w:p w14:paraId="1A3DC20A" w14:textId="2ED7757B" w:rsidR="00D36C70" w:rsidRDefault="00D36C70" w:rsidP="00D36C70">
                <w:pPr>
                  <w:rPr>
                    <w:rFonts w:cs="Arial"/>
                    <w:sz w:val="18"/>
                    <w:szCs w:val="18"/>
                  </w:rPr>
                </w:pPr>
                <w:r>
                  <w:rPr>
                    <w:rFonts w:cs="Arial"/>
                    <w:sz w:val="18"/>
                    <w:szCs w:val="18"/>
                  </w:rPr>
                  <w:t>Ja</w:t>
                </w:r>
              </w:p>
            </w:tc>
          </w:tr>
        </w:tbl>
        <w:p w14:paraId="10755BB4" w14:textId="0B7F552D" w:rsidR="00E963CC" w:rsidRDefault="00E963CC" w:rsidP="00EA0D58">
          <w:pPr>
            <w:ind w:firstLine="720"/>
            <w:rPr>
              <w:noProof/>
            </w:rPr>
          </w:pPr>
          <w:r>
            <w:rPr>
              <w:noProof/>
            </w:rPr>
            <w:br w:type="page"/>
          </w:r>
        </w:p>
        <w:tbl>
          <w:tblPr>
            <w:tblStyle w:val="TabelHBAdvies"/>
            <w:tblW w:w="0" w:type="auto"/>
            <w:tblLook w:val="04A0" w:firstRow="1" w:lastRow="0" w:firstColumn="1" w:lastColumn="0" w:noHBand="0" w:noVBand="1"/>
          </w:tblPr>
          <w:tblGrid>
            <w:gridCol w:w="851"/>
            <w:gridCol w:w="3402"/>
            <w:gridCol w:w="4063"/>
            <w:gridCol w:w="4017"/>
            <w:gridCol w:w="1528"/>
          </w:tblGrid>
          <w:tr w:rsidR="00EA0D58" w14:paraId="0FA1891A" w14:textId="77777777" w:rsidTr="005922D5">
            <w:trPr>
              <w:cnfStyle w:val="100000000000" w:firstRow="1" w:lastRow="0" w:firstColumn="0" w:lastColumn="0" w:oddVBand="0" w:evenVBand="0" w:oddHBand="0" w:evenHBand="0" w:firstRowFirstColumn="0" w:firstRowLastColumn="0" w:lastRowFirstColumn="0" w:lastRowLastColumn="0"/>
              <w:cantSplit/>
              <w:tblHeader/>
            </w:trPr>
            <w:tc>
              <w:tcPr>
                <w:tcW w:w="851" w:type="dxa"/>
              </w:tcPr>
              <w:p w14:paraId="41DBD469" w14:textId="186FDF87" w:rsidR="00EA0D58" w:rsidRDefault="00EA0D58" w:rsidP="00EA0D58">
                <w:r w:rsidRPr="00E26B97">
                  <w:rPr>
                    <w:rFonts w:cs="Arial"/>
                    <w:szCs w:val="18"/>
                  </w:rPr>
                  <w:lastRenderedPageBreak/>
                  <w:t>Nr.</w:t>
                </w:r>
              </w:p>
            </w:tc>
            <w:tc>
              <w:tcPr>
                <w:tcW w:w="3402" w:type="dxa"/>
              </w:tcPr>
              <w:p w14:paraId="297089E0" w14:textId="16DF01DB" w:rsidR="00EA0D58" w:rsidRDefault="00EA0D58" w:rsidP="00EA0D58">
                <w:r w:rsidRPr="00E26B97">
                  <w:rPr>
                    <w:rFonts w:cs="Arial"/>
                    <w:szCs w:val="18"/>
                  </w:rPr>
                  <w:t>Onderdeel</w:t>
                </w:r>
              </w:p>
            </w:tc>
            <w:tc>
              <w:tcPr>
                <w:tcW w:w="4063" w:type="dxa"/>
              </w:tcPr>
              <w:p w14:paraId="5D662606" w14:textId="0456F0CD" w:rsidR="00EA0D58" w:rsidRDefault="00EA0D58" w:rsidP="00EA0D58">
                <w:r w:rsidRPr="00E26B97">
                  <w:rPr>
                    <w:rFonts w:cs="Arial"/>
                    <w:szCs w:val="18"/>
                  </w:rPr>
                  <w:t>Risico</w:t>
                </w:r>
              </w:p>
            </w:tc>
            <w:tc>
              <w:tcPr>
                <w:tcW w:w="4017" w:type="dxa"/>
              </w:tcPr>
              <w:p w14:paraId="32CD913E" w14:textId="16608B78" w:rsidR="00EA0D58" w:rsidRDefault="00EA0D58" w:rsidP="00EA0D58">
                <w:r w:rsidRPr="00E26B97">
                  <w:rPr>
                    <w:rFonts w:cs="Arial"/>
                    <w:szCs w:val="18"/>
                  </w:rPr>
                  <w:t>Maatregelen</w:t>
                </w:r>
              </w:p>
            </w:tc>
            <w:tc>
              <w:tcPr>
                <w:tcW w:w="1528" w:type="dxa"/>
              </w:tcPr>
              <w:p w14:paraId="1349C1EE" w14:textId="10D32767" w:rsidR="00EA0D58" w:rsidRDefault="00EA0D58" w:rsidP="00EA0D58">
                <w:r w:rsidRPr="00E26B97">
                  <w:rPr>
                    <w:rFonts w:cs="Arial"/>
                    <w:szCs w:val="18"/>
                  </w:rPr>
                  <w:t>Van toepassing</w:t>
                </w:r>
              </w:p>
            </w:tc>
          </w:tr>
          <w:tr w:rsidR="00EA0D58" w14:paraId="637CE6E0" w14:textId="77777777" w:rsidTr="005922D5">
            <w:tc>
              <w:tcPr>
                <w:tcW w:w="851" w:type="dxa"/>
              </w:tcPr>
              <w:p w14:paraId="4315626B" w14:textId="0F9B65B9" w:rsidR="00EA0D58" w:rsidRDefault="00EA0D58" w:rsidP="00EA0D58">
                <w:r w:rsidRPr="00E26B97">
                  <w:rPr>
                    <w:rFonts w:cs="Arial"/>
                    <w:b/>
                    <w:sz w:val="18"/>
                    <w:szCs w:val="18"/>
                  </w:rPr>
                  <w:t>7</w:t>
                </w:r>
              </w:p>
            </w:tc>
            <w:tc>
              <w:tcPr>
                <w:tcW w:w="3402" w:type="dxa"/>
              </w:tcPr>
              <w:p w14:paraId="266D70A6" w14:textId="579A32BD" w:rsidR="00EA0D58" w:rsidRDefault="00EA0D58" w:rsidP="00EA0D58">
                <w:r w:rsidRPr="00E26B97">
                  <w:rPr>
                    <w:rFonts w:cs="Arial"/>
                    <w:b/>
                    <w:sz w:val="18"/>
                    <w:szCs w:val="18"/>
                  </w:rPr>
                  <w:t>OPENBARE VERLICHTING</w:t>
                </w:r>
              </w:p>
            </w:tc>
            <w:tc>
              <w:tcPr>
                <w:tcW w:w="4063" w:type="dxa"/>
              </w:tcPr>
              <w:p w14:paraId="4F87589C" w14:textId="77777777" w:rsidR="00EA0D58" w:rsidRDefault="00EA0D58" w:rsidP="00EA0D58"/>
            </w:tc>
            <w:tc>
              <w:tcPr>
                <w:tcW w:w="4017" w:type="dxa"/>
              </w:tcPr>
              <w:p w14:paraId="165F3D61" w14:textId="77777777" w:rsidR="00EA0D58" w:rsidRDefault="00EA0D58" w:rsidP="00EA0D58"/>
            </w:tc>
            <w:tc>
              <w:tcPr>
                <w:tcW w:w="1528" w:type="dxa"/>
              </w:tcPr>
              <w:p w14:paraId="5EC26A82" w14:textId="77777777" w:rsidR="00EA0D58" w:rsidRDefault="00EA0D58" w:rsidP="00EA0D58"/>
            </w:tc>
          </w:tr>
          <w:tr w:rsidR="00EA0D58" w14:paraId="0BB13980" w14:textId="77777777" w:rsidTr="005922D5">
            <w:tc>
              <w:tcPr>
                <w:tcW w:w="851" w:type="dxa"/>
              </w:tcPr>
              <w:p w14:paraId="49B1FD8F" w14:textId="51994FE8" w:rsidR="00EA0D58" w:rsidRDefault="00EA0D58" w:rsidP="00EA0D58">
                <w:r w:rsidRPr="00E26B97">
                  <w:rPr>
                    <w:rFonts w:cs="Arial"/>
                    <w:sz w:val="18"/>
                    <w:szCs w:val="18"/>
                  </w:rPr>
                  <w:t>7.1</w:t>
                </w:r>
              </w:p>
            </w:tc>
            <w:tc>
              <w:tcPr>
                <w:tcW w:w="3402" w:type="dxa"/>
              </w:tcPr>
              <w:p w14:paraId="4C593D27" w14:textId="019B498F" w:rsidR="00EA0D58" w:rsidRDefault="00EA0D58" w:rsidP="00EA0D58">
                <w:r w:rsidRPr="00E26B97">
                  <w:rPr>
                    <w:rFonts w:cs="Arial"/>
                    <w:sz w:val="18"/>
                    <w:szCs w:val="18"/>
                  </w:rPr>
                  <w:t>Opnemen lichtmasten</w:t>
                </w:r>
              </w:p>
            </w:tc>
            <w:tc>
              <w:tcPr>
                <w:tcW w:w="4063" w:type="dxa"/>
              </w:tcPr>
              <w:p w14:paraId="3D6190FF" w14:textId="77777777" w:rsidR="00EA0D58" w:rsidRPr="00E26B97" w:rsidRDefault="00EA0D58" w:rsidP="00EA0D58">
                <w:pPr>
                  <w:rPr>
                    <w:rFonts w:cs="Arial"/>
                    <w:sz w:val="18"/>
                    <w:szCs w:val="18"/>
                  </w:rPr>
                </w:pPr>
                <w:r w:rsidRPr="00E26B97">
                  <w:rPr>
                    <w:rFonts w:cs="Arial"/>
                    <w:sz w:val="18"/>
                    <w:szCs w:val="18"/>
                  </w:rPr>
                  <w:t>- aanrijding</w:t>
                </w:r>
              </w:p>
              <w:p w14:paraId="168BD1B8" w14:textId="63045A42" w:rsidR="00EA0D58" w:rsidRDefault="00EA0D58" w:rsidP="00EA0D58">
                <w:r w:rsidRPr="00E26B97">
                  <w:rPr>
                    <w:rFonts w:cs="Arial"/>
                    <w:sz w:val="18"/>
                    <w:szCs w:val="18"/>
                  </w:rPr>
                  <w:t>- letsel t.g.v. vallen/kantelen materialen</w:t>
                </w:r>
              </w:p>
            </w:tc>
            <w:tc>
              <w:tcPr>
                <w:tcW w:w="4017" w:type="dxa"/>
              </w:tcPr>
              <w:p w14:paraId="39077031" w14:textId="77777777" w:rsidR="00EA0D58" w:rsidRPr="00E26B97" w:rsidRDefault="00EA0D58" w:rsidP="00EA0D58">
                <w:pPr>
                  <w:rPr>
                    <w:rFonts w:cs="Arial"/>
                    <w:sz w:val="18"/>
                    <w:szCs w:val="18"/>
                  </w:rPr>
                </w:pPr>
                <w:r w:rsidRPr="00E26B97">
                  <w:rPr>
                    <w:rFonts w:cs="Arial"/>
                    <w:sz w:val="18"/>
                    <w:szCs w:val="18"/>
                  </w:rPr>
                  <w:t>- werkafzetting</w:t>
                </w:r>
              </w:p>
              <w:p w14:paraId="6D67D5F3" w14:textId="77777777" w:rsidR="00EA0D58" w:rsidRPr="00E26B97" w:rsidRDefault="00EA0D58" w:rsidP="00EA0D58">
                <w:pPr>
                  <w:rPr>
                    <w:rFonts w:cs="Arial"/>
                    <w:sz w:val="18"/>
                    <w:szCs w:val="18"/>
                  </w:rPr>
                </w:pPr>
                <w:r w:rsidRPr="00E26B97">
                  <w:rPr>
                    <w:rFonts w:cs="Arial"/>
                    <w:sz w:val="18"/>
                    <w:szCs w:val="18"/>
                  </w:rPr>
                  <w:t>- materieel met achteruitrijsignalering</w:t>
                </w:r>
              </w:p>
              <w:p w14:paraId="4387B66D" w14:textId="77777777" w:rsidR="00EA0D58" w:rsidRPr="00E26B97" w:rsidRDefault="00EA0D58" w:rsidP="00EA0D58">
                <w:pPr>
                  <w:rPr>
                    <w:rFonts w:cs="Arial"/>
                    <w:sz w:val="18"/>
                    <w:szCs w:val="18"/>
                  </w:rPr>
                </w:pPr>
                <w:r w:rsidRPr="00E26B97">
                  <w:rPr>
                    <w:rFonts w:cs="Arial"/>
                    <w:sz w:val="18"/>
                    <w:szCs w:val="18"/>
                  </w:rPr>
                  <w:t>- oogcontact met machinist</w:t>
                </w:r>
              </w:p>
              <w:p w14:paraId="486E43D8" w14:textId="77777777" w:rsidR="00EA0D58" w:rsidRPr="00E26B97" w:rsidRDefault="00EA0D58" w:rsidP="00EA0D58">
                <w:pPr>
                  <w:rPr>
                    <w:rFonts w:cs="Arial"/>
                    <w:sz w:val="18"/>
                    <w:szCs w:val="18"/>
                  </w:rPr>
                </w:pPr>
                <w:r w:rsidRPr="00E26B97">
                  <w:rPr>
                    <w:rFonts w:cs="Arial"/>
                    <w:sz w:val="18"/>
                    <w:szCs w:val="18"/>
                  </w:rPr>
                  <w:t>- beschermende kleding</w:t>
                </w:r>
              </w:p>
              <w:p w14:paraId="492DA3EA" w14:textId="77777777" w:rsidR="00EA0D58" w:rsidRPr="00E26B97" w:rsidRDefault="00EA0D58" w:rsidP="00EA0D58">
                <w:pPr>
                  <w:rPr>
                    <w:rFonts w:cs="Arial"/>
                    <w:sz w:val="18"/>
                    <w:szCs w:val="18"/>
                  </w:rPr>
                </w:pPr>
                <w:r w:rsidRPr="00E26B97">
                  <w:rPr>
                    <w:rFonts w:cs="Arial"/>
                    <w:sz w:val="18"/>
                    <w:szCs w:val="18"/>
                  </w:rPr>
                  <w:t>- veiligheidsschoenen</w:t>
                </w:r>
              </w:p>
              <w:p w14:paraId="76F617CE" w14:textId="77777777" w:rsidR="00EA0D58" w:rsidRPr="00E26B97" w:rsidRDefault="00EA0D58" w:rsidP="00EA0D58">
                <w:pPr>
                  <w:rPr>
                    <w:rFonts w:cs="Arial"/>
                    <w:sz w:val="18"/>
                    <w:szCs w:val="18"/>
                  </w:rPr>
                </w:pPr>
                <w:r w:rsidRPr="00E26B97">
                  <w:rPr>
                    <w:rFonts w:cs="Arial"/>
                    <w:sz w:val="18"/>
                    <w:szCs w:val="18"/>
                  </w:rPr>
                  <w:t>- veiligheidshelm</w:t>
                </w:r>
              </w:p>
              <w:p w14:paraId="0CF93D70" w14:textId="59FC24D5" w:rsidR="00EA0D58" w:rsidRDefault="00EA0D58" w:rsidP="00EA0D58">
                <w:r w:rsidRPr="00E26B97">
                  <w:rPr>
                    <w:rFonts w:cs="Arial"/>
                    <w:sz w:val="18"/>
                    <w:szCs w:val="18"/>
                  </w:rPr>
                  <w:t>- gecertificeerde hijsmiddelen en materieel</w:t>
                </w:r>
              </w:p>
            </w:tc>
            <w:tc>
              <w:tcPr>
                <w:tcW w:w="1528" w:type="dxa"/>
              </w:tcPr>
              <w:p w14:paraId="50B6B100" w14:textId="391DE7E8" w:rsidR="00EA0D58" w:rsidRDefault="00EA0D58" w:rsidP="00EA0D58">
                <w:r w:rsidRPr="00E26B97">
                  <w:rPr>
                    <w:rFonts w:cs="Arial"/>
                    <w:sz w:val="18"/>
                    <w:szCs w:val="18"/>
                  </w:rPr>
                  <w:t>Nee</w:t>
                </w:r>
              </w:p>
            </w:tc>
          </w:tr>
          <w:tr w:rsidR="00EA0D58" w14:paraId="789069B3" w14:textId="77777777" w:rsidTr="005922D5">
            <w:tc>
              <w:tcPr>
                <w:tcW w:w="851" w:type="dxa"/>
              </w:tcPr>
              <w:p w14:paraId="28F79794" w14:textId="4B5671AB" w:rsidR="00EA0D58" w:rsidRDefault="00EA0D58" w:rsidP="00EA0D58">
                <w:r w:rsidRPr="00E26B97">
                  <w:rPr>
                    <w:rFonts w:cs="Arial"/>
                    <w:sz w:val="18"/>
                    <w:szCs w:val="18"/>
                  </w:rPr>
                  <w:t>7.2</w:t>
                </w:r>
              </w:p>
            </w:tc>
            <w:tc>
              <w:tcPr>
                <w:tcW w:w="3402" w:type="dxa"/>
              </w:tcPr>
              <w:p w14:paraId="3D7EC575" w14:textId="4E538469" w:rsidR="00EA0D58" w:rsidRDefault="00EA0D58" w:rsidP="00EA0D58">
                <w:r w:rsidRPr="00E26B97">
                  <w:rPr>
                    <w:rFonts w:cs="Arial"/>
                    <w:sz w:val="18"/>
                    <w:szCs w:val="18"/>
                  </w:rPr>
                  <w:t>Opnemen/omleggen kabels</w:t>
                </w:r>
              </w:p>
            </w:tc>
            <w:tc>
              <w:tcPr>
                <w:tcW w:w="4063" w:type="dxa"/>
              </w:tcPr>
              <w:p w14:paraId="4369F84A" w14:textId="750BA16F" w:rsidR="00EA0D58" w:rsidRDefault="00EA0D58" w:rsidP="00EA0D58">
                <w:r w:rsidRPr="00E26B97">
                  <w:rPr>
                    <w:rFonts w:cs="Arial"/>
                    <w:sz w:val="18"/>
                    <w:szCs w:val="18"/>
                  </w:rPr>
                  <w:t>- letsel t.g.v. beschadiging kabels en leidingen</w:t>
                </w:r>
              </w:p>
            </w:tc>
            <w:tc>
              <w:tcPr>
                <w:tcW w:w="4017" w:type="dxa"/>
              </w:tcPr>
              <w:p w14:paraId="5A3D11BD" w14:textId="77777777" w:rsidR="00EA0D58" w:rsidRPr="00E26B97" w:rsidRDefault="00EA0D58" w:rsidP="00EA0D58">
                <w:pPr>
                  <w:rPr>
                    <w:rFonts w:cs="Arial"/>
                    <w:sz w:val="18"/>
                    <w:szCs w:val="18"/>
                  </w:rPr>
                </w:pPr>
                <w:r w:rsidRPr="00E26B97">
                  <w:rPr>
                    <w:rFonts w:cs="Arial"/>
                    <w:sz w:val="18"/>
                    <w:szCs w:val="18"/>
                  </w:rPr>
                  <w:t>- beschermende kleding</w:t>
                </w:r>
              </w:p>
              <w:p w14:paraId="73DE6795" w14:textId="77777777" w:rsidR="00EA0D58" w:rsidRPr="00E26B97" w:rsidRDefault="00EA0D58" w:rsidP="00EA0D58">
                <w:pPr>
                  <w:rPr>
                    <w:rFonts w:cs="Arial"/>
                    <w:sz w:val="18"/>
                    <w:szCs w:val="18"/>
                  </w:rPr>
                </w:pPr>
                <w:r w:rsidRPr="00E26B97">
                  <w:rPr>
                    <w:rFonts w:cs="Arial"/>
                    <w:sz w:val="18"/>
                    <w:szCs w:val="18"/>
                  </w:rPr>
                  <w:t>- veiligheidsschoenen</w:t>
                </w:r>
              </w:p>
              <w:p w14:paraId="3638BCDC" w14:textId="77777777" w:rsidR="00EA0D58" w:rsidRPr="00E26B97" w:rsidRDefault="00EA0D58" w:rsidP="00EA0D58">
                <w:pPr>
                  <w:rPr>
                    <w:rFonts w:cs="Arial"/>
                    <w:sz w:val="18"/>
                    <w:szCs w:val="18"/>
                  </w:rPr>
                </w:pPr>
                <w:r w:rsidRPr="00E26B97">
                  <w:rPr>
                    <w:rFonts w:cs="Arial"/>
                    <w:sz w:val="18"/>
                    <w:szCs w:val="18"/>
                  </w:rPr>
                  <w:t>- KLIC melding</w:t>
                </w:r>
              </w:p>
              <w:p w14:paraId="39B215F8" w14:textId="77777777" w:rsidR="00EA0D58" w:rsidRPr="00E26B97" w:rsidRDefault="00EA0D58" w:rsidP="00EA0D58">
                <w:pPr>
                  <w:rPr>
                    <w:rFonts w:cs="Arial"/>
                    <w:sz w:val="18"/>
                    <w:szCs w:val="18"/>
                  </w:rPr>
                </w:pPr>
                <w:r w:rsidRPr="00E26B97">
                  <w:rPr>
                    <w:rFonts w:cs="Arial"/>
                    <w:sz w:val="18"/>
                    <w:szCs w:val="18"/>
                  </w:rPr>
                  <w:t>- proefsleuven</w:t>
                </w:r>
              </w:p>
              <w:p w14:paraId="5367001B" w14:textId="0001A0F7" w:rsidR="00EA0D58" w:rsidRDefault="00EA0D58" w:rsidP="00EA0D58">
                <w:r w:rsidRPr="00E26B97">
                  <w:rPr>
                    <w:rFonts w:cs="Arial"/>
                    <w:sz w:val="18"/>
                    <w:szCs w:val="18"/>
                  </w:rPr>
                  <w:t>- voorsteken</w:t>
                </w:r>
              </w:p>
            </w:tc>
            <w:tc>
              <w:tcPr>
                <w:tcW w:w="1528" w:type="dxa"/>
              </w:tcPr>
              <w:p w14:paraId="317BE1C1" w14:textId="5988DD59" w:rsidR="00EA0D58" w:rsidRDefault="00EA0D58" w:rsidP="00EA0D58">
                <w:r w:rsidRPr="00E26B97">
                  <w:rPr>
                    <w:rFonts w:cs="Arial"/>
                    <w:sz w:val="18"/>
                    <w:szCs w:val="18"/>
                  </w:rPr>
                  <w:t>Nee</w:t>
                </w:r>
              </w:p>
            </w:tc>
          </w:tr>
          <w:tr w:rsidR="00EA0D58" w14:paraId="5569F564" w14:textId="77777777" w:rsidTr="005922D5">
            <w:tc>
              <w:tcPr>
                <w:tcW w:w="851" w:type="dxa"/>
              </w:tcPr>
              <w:p w14:paraId="5733E7E5" w14:textId="72A09352" w:rsidR="00EA0D58" w:rsidRDefault="00EA0D58" w:rsidP="00EA0D58">
                <w:r w:rsidRPr="00E26B97">
                  <w:rPr>
                    <w:rFonts w:cs="Arial"/>
                    <w:sz w:val="18"/>
                    <w:szCs w:val="18"/>
                  </w:rPr>
                  <w:t>7.3</w:t>
                </w:r>
              </w:p>
            </w:tc>
            <w:tc>
              <w:tcPr>
                <w:tcW w:w="3402" w:type="dxa"/>
              </w:tcPr>
              <w:p w14:paraId="7D541D5F" w14:textId="15409F63" w:rsidR="00EA0D58" w:rsidRDefault="00EA0D58" w:rsidP="00EA0D58">
                <w:r w:rsidRPr="00E26B97">
                  <w:rPr>
                    <w:rFonts w:cs="Arial"/>
                    <w:sz w:val="18"/>
                    <w:szCs w:val="18"/>
                  </w:rPr>
                  <w:t>Aanbrengen kabels</w:t>
                </w:r>
              </w:p>
            </w:tc>
            <w:tc>
              <w:tcPr>
                <w:tcW w:w="4063" w:type="dxa"/>
              </w:tcPr>
              <w:p w14:paraId="1EF7B5E8" w14:textId="1F330855" w:rsidR="00EA0D58" w:rsidRDefault="00B10079" w:rsidP="00EA0D58">
                <w:r>
                  <w:t>Zie</w:t>
                </w:r>
                <w:r w:rsidR="00E23648">
                  <w:t xml:space="preserve"> 7.2</w:t>
                </w:r>
              </w:p>
            </w:tc>
            <w:tc>
              <w:tcPr>
                <w:tcW w:w="4017" w:type="dxa"/>
              </w:tcPr>
              <w:p w14:paraId="1129D600" w14:textId="77777777" w:rsidR="00EA0D58" w:rsidRPr="00E26B97" w:rsidRDefault="00EA0D58" w:rsidP="00EA0D58">
                <w:pPr>
                  <w:rPr>
                    <w:rFonts w:cs="Arial"/>
                    <w:sz w:val="18"/>
                    <w:szCs w:val="18"/>
                  </w:rPr>
                </w:pPr>
                <w:r w:rsidRPr="00E26B97">
                  <w:rPr>
                    <w:rFonts w:cs="Arial"/>
                    <w:sz w:val="18"/>
                    <w:szCs w:val="18"/>
                  </w:rPr>
                  <w:t>- beschermende kleding</w:t>
                </w:r>
              </w:p>
              <w:p w14:paraId="0D038110" w14:textId="77777777" w:rsidR="00EA0D58" w:rsidRPr="00E26B97" w:rsidRDefault="00EA0D58" w:rsidP="00EA0D58">
                <w:pPr>
                  <w:rPr>
                    <w:rFonts w:cs="Arial"/>
                    <w:sz w:val="18"/>
                    <w:szCs w:val="18"/>
                  </w:rPr>
                </w:pPr>
                <w:r w:rsidRPr="00E26B97">
                  <w:rPr>
                    <w:rFonts w:cs="Arial"/>
                    <w:sz w:val="18"/>
                    <w:szCs w:val="18"/>
                  </w:rPr>
                  <w:t>- veiligheidsschoenen</w:t>
                </w:r>
              </w:p>
              <w:p w14:paraId="5A7B0C17" w14:textId="77777777" w:rsidR="00EA0D58" w:rsidRPr="00E26B97" w:rsidRDefault="00EA0D58" w:rsidP="00EA0D58">
                <w:pPr>
                  <w:rPr>
                    <w:rFonts w:cs="Arial"/>
                    <w:sz w:val="18"/>
                    <w:szCs w:val="18"/>
                  </w:rPr>
                </w:pPr>
                <w:r w:rsidRPr="00E26B97">
                  <w:rPr>
                    <w:rFonts w:cs="Arial"/>
                    <w:sz w:val="18"/>
                    <w:szCs w:val="18"/>
                  </w:rPr>
                  <w:t>- KLIC melding</w:t>
                </w:r>
              </w:p>
              <w:p w14:paraId="3D8BC0EC" w14:textId="77777777" w:rsidR="00EA0D58" w:rsidRPr="00E26B97" w:rsidRDefault="00EA0D58" w:rsidP="00EA0D58">
                <w:pPr>
                  <w:rPr>
                    <w:rFonts w:cs="Arial"/>
                    <w:sz w:val="18"/>
                    <w:szCs w:val="18"/>
                  </w:rPr>
                </w:pPr>
                <w:r w:rsidRPr="00E26B97">
                  <w:rPr>
                    <w:rFonts w:cs="Arial"/>
                    <w:sz w:val="18"/>
                    <w:szCs w:val="18"/>
                  </w:rPr>
                  <w:t>- proefsleuven</w:t>
                </w:r>
              </w:p>
              <w:p w14:paraId="200A4A71" w14:textId="3574ED29" w:rsidR="00EA0D58" w:rsidRDefault="00EA0D58" w:rsidP="00EA0D58">
                <w:r w:rsidRPr="00E26B97">
                  <w:rPr>
                    <w:rFonts w:cs="Arial"/>
                    <w:sz w:val="18"/>
                    <w:szCs w:val="18"/>
                  </w:rPr>
                  <w:t>- voorsteken</w:t>
                </w:r>
              </w:p>
            </w:tc>
            <w:tc>
              <w:tcPr>
                <w:tcW w:w="1528" w:type="dxa"/>
              </w:tcPr>
              <w:p w14:paraId="45D69DA1" w14:textId="61BB060C" w:rsidR="00EA0D58" w:rsidRDefault="00EA0D58" w:rsidP="00EA0D58">
                <w:r w:rsidRPr="00E26B97">
                  <w:rPr>
                    <w:rFonts w:cs="Arial"/>
                    <w:sz w:val="18"/>
                    <w:szCs w:val="18"/>
                  </w:rPr>
                  <w:t>Nee</w:t>
                </w:r>
              </w:p>
            </w:tc>
          </w:tr>
          <w:tr w:rsidR="00EA0D58" w14:paraId="6371FEB8" w14:textId="77777777" w:rsidTr="005922D5">
            <w:tc>
              <w:tcPr>
                <w:tcW w:w="851" w:type="dxa"/>
              </w:tcPr>
              <w:p w14:paraId="5CF7D73E" w14:textId="5EE3F77D" w:rsidR="00EA0D58" w:rsidRDefault="00EA0D58" w:rsidP="00EA0D58">
                <w:r w:rsidRPr="00E26B97">
                  <w:rPr>
                    <w:rFonts w:cs="Arial"/>
                    <w:sz w:val="18"/>
                    <w:szCs w:val="18"/>
                  </w:rPr>
                  <w:t>7.4</w:t>
                </w:r>
              </w:p>
            </w:tc>
            <w:tc>
              <w:tcPr>
                <w:tcW w:w="3402" w:type="dxa"/>
              </w:tcPr>
              <w:p w14:paraId="2B093E2A" w14:textId="6A9A5D49" w:rsidR="00EA0D58" w:rsidRDefault="00EA0D58" w:rsidP="00EA0D58">
                <w:r w:rsidRPr="00E26B97">
                  <w:rPr>
                    <w:rFonts w:cs="Arial"/>
                    <w:sz w:val="18"/>
                    <w:szCs w:val="18"/>
                  </w:rPr>
                  <w:t>Aanbrengen kabelmoffen</w:t>
                </w:r>
              </w:p>
            </w:tc>
            <w:tc>
              <w:tcPr>
                <w:tcW w:w="4063" w:type="dxa"/>
              </w:tcPr>
              <w:p w14:paraId="1CA2A687" w14:textId="01116D7C" w:rsidR="00EA0D58" w:rsidRDefault="00B10079" w:rsidP="00EA0D58">
                <w:r>
                  <w:t>Zie 7.2</w:t>
                </w:r>
              </w:p>
            </w:tc>
            <w:tc>
              <w:tcPr>
                <w:tcW w:w="4017" w:type="dxa"/>
              </w:tcPr>
              <w:p w14:paraId="09D8C81A" w14:textId="77777777" w:rsidR="00EA0D58" w:rsidRPr="00E26B97" w:rsidRDefault="00EA0D58" w:rsidP="00EA0D58">
                <w:pPr>
                  <w:rPr>
                    <w:rFonts w:cs="Arial"/>
                    <w:sz w:val="18"/>
                    <w:szCs w:val="18"/>
                  </w:rPr>
                </w:pPr>
                <w:r w:rsidRPr="00E26B97">
                  <w:rPr>
                    <w:rFonts w:cs="Arial"/>
                    <w:sz w:val="18"/>
                    <w:szCs w:val="18"/>
                  </w:rPr>
                  <w:t>- beschermende kleding</w:t>
                </w:r>
              </w:p>
              <w:p w14:paraId="5C815021" w14:textId="77777777" w:rsidR="00EA0D58" w:rsidRPr="00E26B97" w:rsidRDefault="00EA0D58" w:rsidP="00EA0D58">
                <w:pPr>
                  <w:rPr>
                    <w:rFonts w:cs="Arial"/>
                    <w:sz w:val="18"/>
                    <w:szCs w:val="18"/>
                  </w:rPr>
                </w:pPr>
                <w:r w:rsidRPr="00E26B97">
                  <w:rPr>
                    <w:rFonts w:cs="Arial"/>
                    <w:sz w:val="18"/>
                    <w:szCs w:val="18"/>
                  </w:rPr>
                  <w:t>- veiligheidsschoenen</w:t>
                </w:r>
              </w:p>
              <w:p w14:paraId="67EBF527" w14:textId="77777777" w:rsidR="00EA0D58" w:rsidRPr="00E26B97" w:rsidRDefault="00EA0D58" w:rsidP="00EA0D58">
                <w:pPr>
                  <w:rPr>
                    <w:rFonts w:cs="Arial"/>
                    <w:sz w:val="18"/>
                    <w:szCs w:val="18"/>
                  </w:rPr>
                </w:pPr>
                <w:r w:rsidRPr="00E26B97">
                  <w:rPr>
                    <w:rFonts w:cs="Arial"/>
                    <w:sz w:val="18"/>
                    <w:szCs w:val="18"/>
                  </w:rPr>
                  <w:t>- KLIC melding</w:t>
                </w:r>
              </w:p>
              <w:p w14:paraId="6228B9F9" w14:textId="77777777" w:rsidR="00EA0D58" w:rsidRPr="00E26B97" w:rsidRDefault="00EA0D58" w:rsidP="00EA0D58">
                <w:pPr>
                  <w:rPr>
                    <w:rFonts w:cs="Arial"/>
                    <w:sz w:val="18"/>
                    <w:szCs w:val="18"/>
                  </w:rPr>
                </w:pPr>
                <w:r w:rsidRPr="00E26B97">
                  <w:rPr>
                    <w:rFonts w:cs="Arial"/>
                    <w:sz w:val="18"/>
                    <w:szCs w:val="18"/>
                  </w:rPr>
                  <w:t>- proefsleuven</w:t>
                </w:r>
              </w:p>
              <w:p w14:paraId="26DB57A5" w14:textId="4F73795F" w:rsidR="00EA0D58" w:rsidRDefault="00EA0D58" w:rsidP="00EA0D58">
                <w:r w:rsidRPr="00E26B97">
                  <w:rPr>
                    <w:rFonts w:cs="Arial"/>
                    <w:sz w:val="18"/>
                    <w:szCs w:val="18"/>
                  </w:rPr>
                  <w:t>- voorsteken</w:t>
                </w:r>
              </w:p>
            </w:tc>
            <w:tc>
              <w:tcPr>
                <w:tcW w:w="1528" w:type="dxa"/>
              </w:tcPr>
              <w:p w14:paraId="47BE1D2C" w14:textId="1C040B47" w:rsidR="00EA0D58" w:rsidRDefault="00EA0D58" w:rsidP="00EA0D58">
                <w:r w:rsidRPr="00E26B97">
                  <w:rPr>
                    <w:rFonts w:cs="Arial"/>
                    <w:sz w:val="18"/>
                    <w:szCs w:val="18"/>
                  </w:rPr>
                  <w:t>Nee</w:t>
                </w:r>
              </w:p>
            </w:tc>
          </w:tr>
          <w:tr w:rsidR="00EA0D58" w14:paraId="7195FEE1" w14:textId="77777777" w:rsidTr="005922D5">
            <w:tc>
              <w:tcPr>
                <w:tcW w:w="851" w:type="dxa"/>
              </w:tcPr>
              <w:p w14:paraId="2745BB9A" w14:textId="62316D7F" w:rsidR="00EA0D58" w:rsidRDefault="00EA0D58" w:rsidP="00EA0D58">
                <w:r w:rsidRPr="00E26B97">
                  <w:rPr>
                    <w:rFonts w:cs="Arial"/>
                    <w:sz w:val="18"/>
                    <w:szCs w:val="18"/>
                  </w:rPr>
                  <w:t>7.5</w:t>
                </w:r>
              </w:p>
            </w:tc>
            <w:tc>
              <w:tcPr>
                <w:tcW w:w="3402" w:type="dxa"/>
              </w:tcPr>
              <w:p w14:paraId="393AC5DB" w14:textId="1D427EA6" w:rsidR="00EA0D58" w:rsidRDefault="00EA0D58" w:rsidP="00EA0D58">
                <w:r w:rsidRPr="00E26B97">
                  <w:rPr>
                    <w:rFonts w:cs="Arial"/>
                    <w:sz w:val="18"/>
                    <w:szCs w:val="18"/>
                  </w:rPr>
                  <w:t>Aanbrengen lichtmasten</w:t>
                </w:r>
              </w:p>
            </w:tc>
            <w:tc>
              <w:tcPr>
                <w:tcW w:w="4063" w:type="dxa"/>
              </w:tcPr>
              <w:p w14:paraId="1EC54444" w14:textId="53EB841C" w:rsidR="00EA0D58" w:rsidRPr="00B10079" w:rsidRDefault="00B10079" w:rsidP="00EA0D58">
                <w:pPr>
                  <w:rPr>
                    <w:rFonts w:cs="Arial"/>
                    <w:sz w:val="18"/>
                    <w:szCs w:val="18"/>
                  </w:rPr>
                </w:pPr>
                <w:r>
                  <w:rPr>
                    <w:rFonts w:cs="Arial"/>
                    <w:sz w:val="18"/>
                    <w:szCs w:val="18"/>
                  </w:rPr>
                  <w:t>Zie 7.1</w:t>
                </w:r>
              </w:p>
            </w:tc>
            <w:tc>
              <w:tcPr>
                <w:tcW w:w="4017" w:type="dxa"/>
              </w:tcPr>
              <w:p w14:paraId="0E364C6C" w14:textId="77777777" w:rsidR="00EA0D58" w:rsidRPr="00E26B97" w:rsidRDefault="00EA0D58" w:rsidP="00EA0D58">
                <w:pPr>
                  <w:rPr>
                    <w:rFonts w:cs="Arial"/>
                    <w:sz w:val="18"/>
                    <w:szCs w:val="18"/>
                  </w:rPr>
                </w:pPr>
                <w:r w:rsidRPr="00E26B97">
                  <w:rPr>
                    <w:rFonts w:cs="Arial"/>
                    <w:sz w:val="18"/>
                    <w:szCs w:val="18"/>
                  </w:rPr>
                  <w:t>- werkafzetting</w:t>
                </w:r>
              </w:p>
              <w:p w14:paraId="541E83E1" w14:textId="77777777" w:rsidR="00EA0D58" w:rsidRPr="00E26B97" w:rsidRDefault="00EA0D58" w:rsidP="00EA0D58">
                <w:pPr>
                  <w:rPr>
                    <w:rFonts w:cs="Arial"/>
                    <w:sz w:val="18"/>
                    <w:szCs w:val="18"/>
                  </w:rPr>
                </w:pPr>
                <w:r w:rsidRPr="00E26B97">
                  <w:rPr>
                    <w:rFonts w:cs="Arial"/>
                    <w:sz w:val="18"/>
                    <w:szCs w:val="18"/>
                  </w:rPr>
                  <w:t>- materieel met achteruitrijsignalering</w:t>
                </w:r>
              </w:p>
              <w:p w14:paraId="31B634DE" w14:textId="77777777" w:rsidR="00EA0D58" w:rsidRPr="00E26B97" w:rsidRDefault="00EA0D58" w:rsidP="00EA0D58">
                <w:pPr>
                  <w:rPr>
                    <w:rFonts w:cs="Arial"/>
                    <w:sz w:val="18"/>
                    <w:szCs w:val="18"/>
                  </w:rPr>
                </w:pPr>
                <w:r w:rsidRPr="00E26B97">
                  <w:rPr>
                    <w:rFonts w:cs="Arial"/>
                    <w:sz w:val="18"/>
                    <w:szCs w:val="18"/>
                  </w:rPr>
                  <w:t>- oogcontact met machinist</w:t>
                </w:r>
              </w:p>
              <w:p w14:paraId="3616F23B" w14:textId="77777777" w:rsidR="00EA0D58" w:rsidRPr="00E26B97" w:rsidRDefault="00EA0D58" w:rsidP="00EA0D58">
                <w:pPr>
                  <w:rPr>
                    <w:rFonts w:cs="Arial"/>
                    <w:sz w:val="18"/>
                    <w:szCs w:val="18"/>
                  </w:rPr>
                </w:pPr>
                <w:r w:rsidRPr="00E26B97">
                  <w:rPr>
                    <w:rFonts w:cs="Arial"/>
                    <w:sz w:val="18"/>
                    <w:szCs w:val="18"/>
                  </w:rPr>
                  <w:t>- beschermende kleding</w:t>
                </w:r>
              </w:p>
              <w:p w14:paraId="29578326" w14:textId="77777777" w:rsidR="00EA0D58" w:rsidRPr="00E26B97" w:rsidRDefault="00EA0D58" w:rsidP="00EA0D58">
                <w:pPr>
                  <w:rPr>
                    <w:rFonts w:cs="Arial"/>
                    <w:sz w:val="18"/>
                    <w:szCs w:val="18"/>
                  </w:rPr>
                </w:pPr>
                <w:r w:rsidRPr="00E26B97">
                  <w:rPr>
                    <w:rFonts w:cs="Arial"/>
                    <w:sz w:val="18"/>
                    <w:szCs w:val="18"/>
                  </w:rPr>
                  <w:t>- veiligheidsschoenen</w:t>
                </w:r>
              </w:p>
              <w:p w14:paraId="1D4F07BF" w14:textId="77777777" w:rsidR="00EA0D58" w:rsidRPr="00E26B97" w:rsidRDefault="00EA0D58" w:rsidP="00EA0D58">
                <w:pPr>
                  <w:rPr>
                    <w:rFonts w:cs="Arial"/>
                    <w:sz w:val="18"/>
                    <w:szCs w:val="18"/>
                  </w:rPr>
                </w:pPr>
                <w:r w:rsidRPr="00E26B97">
                  <w:rPr>
                    <w:rFonts w:cs="Arial"/>
                    <w:sz w:val="18"/>
                    <w:szCs w:val="18"/>
                  </w:rPr>
                  <w:t>- veiligheidshelm</w:t>
                </w:r>
              </w:p>
              <w:p w14:paraId="10D8B927" w14:textId="7BE8F40A" w:rsidR="00EA0D58" w:rsidRDefault="00EA0D58" w:rsidP="00EA0D58">
                <w:r w:rsidRPr="00E26B97">
                  <w:rPr>
                    <w:rFonts w:cs="Arial"/>
                    <w:sz w:val="18"/>
                    <w:szCs w:val="18"/>
                  </w:rPr>
                  <w:lastRenderedPageBreak/>
                  <w:t>- gecertificeerde hijsmiddelen en materieel</w:t>
                </w:r>
              </w:p>
            </w:tc>
            <w:tc>
              <w:tcPr>
                <w:tcW w:w="1528" w:type="dxa"/>
              </w:tcPr>
              <w:p w14:paraId="6543B57A" w14:textId="32E712AD" w:rsidR="00EA0D58" w:rsidRDefault="00EA0D58" w:rsidP="00EA0D58">
                <w:r w:rsidRPr="00E26B97">
                  <w:rPr>
                    <w:rFonts w:cs="Arial"/>
                    <w:sz w:val="18"/>
                    <w:szCs w:val="18"/>
                  </w:rPr>
                  <w:lastRenderedPageBreak/>
                  <w:t>Nee</w:t>
                </w:r>
              </w:p>
            </w:tc>
          </w:tr>
        </w:tbl>
        <w:p w14:paraId="4482491C" w14:textId="3509D220" w:rsidR="00061981" w:rsidRDefault="00061981" w:rsidP="00EA0D58"/>
        <w:p w14:paraId="54CEE486" w14:textId="77777777" w:rsidR="00061981" w:rsidRDefault="00061981">
          <w:r>
            <w:br w:type="page"/>
          </w:r>
        </w:p>
        <w:p w14:paraId="0F89D054" w14:textId="77777777" w:rsidR="00EA0D58" w:rsidRDefault="00EA0D58" w:rsidP="00EA0D58"/>
        <w:tbl>
          <w:tblPr>
            <w:tblStyle w:val="TabelHBAdvies"/>
            <w:tblW w:w="13860" w:type="dxa"/>
            <w:tblLook w:val="04A0" w:firstRow="1" w:lastRow="0" w:firstColumn="1" w:lastColumn="0" w:noHBand="0" w:noVBand="1"/>
          </w:tblPr>
          <w:tblGrid>
            <w:gridCol w:w="851"/>
            <w:gridCol w:w="3118"/>
            <w:gridCol w:w="3828"/>
            <w:gridCol w:w="4536"/>
            <w:gridCol w:w="1527"/>
          </w:tblGrid>
          <w:tr w:rsidR="00EA0D58" w14:paraId="3AD33BF3" w14:textId="77777777" w:rsidTr="003C6C8C">
            <w:trPr>
              <w:cnfStyle w:val="100000000000" w:firstRow="1" w:lastRow="0" w:firstColumn="0" w:lastColumn="0" w:oddVBand="0" w:evenVBand="0" w:oddHBand="0" w:evenHBand="0" w:firstRowFirstColumn="0" w:firstRowLastColumn="0" w:lastRowFirstColumn="0" w:lastRowLastColumn="0"/>
              <w:cantSplit/>
              <w:tblHeader/>
            </w:trPr>
            <w:tc>
              <w:tcPr>
                <w:tcW w:w="851" w:type="dxa"/>
              </w:tcPr>
              <w:p w14:paraId="3B5E6342" w14:textId="55FF5755" w:rsidR="00EA0D58" w:rsidRDefault="00EA0D58" w:rsidP="00EA0D58">
                <w:r w:rsidRPr="00E26B97">
                  <w:rPr>
                    <w:rFonts w:cs="Arial"/>
                    <w:szCs w:val="18"/>
                  </w:rPr>
                  <w:t>Nr.</w:t>
                </w:r>
              </w:p>
            </w:tc>
            <w:tc>
              <w:tcPr>
                <w:tcW w:w="3118" w:type="dxa"/>
              </w:tcPr>
              <w:p w14:paraId="2F12C0CE" w14:textId="3FC633E4" w:rsidR="00EA0D58" w:rsidRDefault="00EA0D58" w:rsidP="00EA0D58">
                <w:r w:rsidRPr="00E26B97">
                  <w:rPr>
                    <w:rFonts w:cs="Arial"/>
                    <w:szCs w:val="18"/>
                  </w:rPr>
                  <w:t>Onderdeel</w:t>
                </w:r>
              </w:p>
            </w:tc>
            <w:tc>
              <w:tcPr>
                <w:tcW w:w="3828" w:type="dxa"/>
              </w:tcPr>
              <w:p w14:paraId="7D7B72E7" w14:textId="31C18DC4" w:rsidR="00EA0D58" w:rsidRDefault="00EA0D58" w:rsidP="00EA0D58">
                <w:r w:rsidRPr="00E26B97">
                  <w:rPr>
                    <w:rFonts w:cs="Arial"/>
                    <w:szCs w:val="18"/>
                  </w:rPr>
                  <w:t>Risico</w:t>
                </w:r>
              </w:p>
            </w:tc>
            <w:tc>
              <w:tcPr>
                <w:tcW w:w="4536" w:type="dxa"/>
              </w:tcPr>
              <w:p w14:paraId="03F4007B" w14:textId="69686D2B" w:rsidR="00EA0D58" w:rsidRDefault="00EA0D58" w:rsidP="00EA0D58">
                <w:r w:rsidRPr="00E26B97">
                  <w:rPr>
                    <w:rFonts w:cs="Arial"/>
                    <w:szCs w:val="18"/>
                  </w:rPr>
                  <w:t>Maatregelen</w:t>
                </w:r>
              </w:p>
            </w:tc>
            <w:tc>
              <w:tcPr>
                <w:tcW w:w="1527" w:type="dxa"/>
              </w:tcPr>
              <w:p w14:paraId="42C32C33" w14:textId="66310A12" w:rsidR="00EA0D58" w:rsidRDefault="00EA0D58" w:rsidP="00EA0D58">
                <w:r w:rsidRPr="00E26B97">
                  <w:rPr>
                    <w:rFonts w:cs="Arial"/>
                    <w:szCs w:val="18"/>
                  </w:rPr>
                  <w:t>Van toepassing</w:t>
                </w:r>
              </w:p>
            </w:tc>
          </w:tr>
          <w:tr w:rsidR="00EA0D58" w14:paraId="1A5530DA" w14:textId="77777777" w:rsidTr="003C6C8C">
            <w:tc>
              <w:tcPr>
                <w:tcW w:w="851" w:type="dxa"/>
              </w:tcPr>
              <w:p w14:paraId="53B5116A" w14:textId="025C539F" w:rsidR="00EA0D58" w:rsidRDefault="00EA0D58" w:rsidP="00EA0D58">
                <w:r w:rsidRPr="00E26B97">
                  <w:rPr>
                    <w:rFonts w:cs="Arial"/>
                    <w:b/>
                    <w:sz w:val="18"/>
                    <w:szCs w:val="18"/>
                  </w:rPr>
                  <w:t>9</w:t>
                </w:r>
              </w:p>
            </w:tc>
            <w:tc>
              <w:tcPr>
                <w:tcW w:w="3118" w:type="dxa"/>
              </w:tcPr>
              <w:p w14:paraId="6469E992" w14:textId="2B00B0A3" w:rsidR="00EA0D58" w:rsidRDefault="00EA0D58" w:rsidP="00EA0D58">
                <w:r w:rsidRPr="00E26B97">
                  <w:rPr>
                    <w:rFonts w:cs="Arial"/>
                    <w:b/>
                    <w:sz w:val="18"/>
                    <w:szCs w:val="18"/>
                  </w:rPr>
                  <w:t>ALGEMEEN</w:t>
                </w:r>
              </w:p>
            </w:tc>
            <w:tc>
              <w:tcPr>
                <w:tcW w:w="3828" w:type="dxa"/>
              </w:tcPr>
              <w:p w14:paraId="4E326C9E" w14:textId="77777777" w:rsidR="00EA0D58" w:rsidRDefault="00EA0D58" w:rsidP="00EA0D58"/>
            </w:tc>
            <w:tc>
              <w:tcPr>
                <w:tcW w:w="4536" w:type="dxa"/>
              </w:tcPr>
              <w:p w14:paraId="7F7DB66C" w14:textId="77777777" w:rsidR="00EA0D58" w:rsidRDefault="00EA0D58" w:rsidP="00EA0D58"/>
            </w:tc>
            <w:tc>
              <w:tcPr>
                <w:tcW w:w="1527" w:type="dxa"/>
              </w:tcPr>
              <w:p w14:paraId="14CC42F3" w14:textId="77777777" w:rsidR="00EA0D58" w:rsidRDefault="00EA0D58" w:rsidP="00EA0D58"/>
            </w:tc>
          </w:tr>
          <w:tr w:rsidR="00EA0D58" w14:paraId="0F8C0DCD" w14:textId="77777777" w:rsidTr="003C6C8C">
            <w:tc>
              <w:tcPr>
                <w:tcW w:w="851" w:type="dxa"/>
              </w:tcPr>
              <w:p w14:paraId="277A00FE" w14:textId="548527B2" w:rsidR="00EA0D58" w:rsidRDefault="00EA0D58" w:rsidP="00EA0D58">
                <w:r w:rsidRPr="00E26B97">
                  <w:rPr>
                    <w:rFonts w:cs="Arial"/>
                    <w:sz w:val="18"/>
                    <w:szCs w:val="18"/>
                  </w:rPr>
                  <w:t>9.1</w:t>
                </w:r>
              </w:p>
            </w:tc>
            <w:tc>
              <w:tcPr>
                <w:tcW w:w="3118" w:type="dxa"/>
              </w:tcPr>
              <w:p w14:paraId="0E84CC72" w14:textId="1350B747" w:rsidR="00EA0D58" w:rsidRDefault="00EA0D58" w:rsidP="00EA0D58">
                <w:r w:rsidRPr="00E26B97">
                  <w:rPr>
                    <w:rFonts w:cs="Arial"/>
                    <w:sz w:val="18"/>
                    <w:szCs w:val="18"/>
                  </w:rPr>
                  <w:t>Inrichten werkterrein/ketenpark</w:t>
                </w:r>
              </w:p>
            </w:tc>
            <w:tc>
              <w:tcPr>
                <w:tcW w:w="3828" w:type="dxa"/>
              </w:tcPr>
              <w:p w14:paraId="1A93C994" w14:textId="77777777" w:rsidR="00EA0D58" w:rsidRDefault="00EA0D58" w:rsidP="00EA0D58">
                <w:pPr>
                  <w:rPr>
                    <w:rFonts w:cs="Arial"/>
                    <w:sz w:val="18"/>
                    <w:szCs w:val="18"/>
                  </w:rPr>
                </w:pPr>
                <w:r w:rsidRPr="00E26B97">
                  <w:rPr>
                    <w:rFonts w:cs="Arial"/>
                    <w:sz w:val="18"/>
                    <w:szCs w:val="18"/>
                  </w:rPr>
                  <w:t>- letsel t.g.v. onvoldoende ruimte</w:t>
                </w:r>
              </w:p>
              <w:p w14:paraId="32A901BE" w14:textId="77777777" w:rsidR="00EA0D58" w:rsidRDefault="00EA0D58" w:rsidP="00EA0D58">
                <w:pPr>
                  <w:rPr>
                    <w:rFonts w:cs="Arial"/>
                    <w:sz w:val="18"/>
                    <w:szCs w:val="18"/>
                  </w:rPr>
                </w:pPr>
                <w:r>
                  <w:rPr>
                    <w:rFonts w:cs="Arial"/>
                    <w:sz w:val="18"/>
                    <w:szCs w:val="18"/>
                  </w:rPr>
                  <w:t>- geen goede communicatie</w:t>
                </w:r>
              </w:p>
              <w:p w14:paraId="18B49ABC" w14:textId="77777777" w:rsidR="00EA0D58" w:rsidRDefault="00EA0D58" w:rsidP="00EA0D58">
                <w:pPr>
                  <w:rPr>
                    <w:rFonts w:cs="Arial"/>
                    <w:sz w:val="18"/>
                    <w:szCs w:val="18"/>
                  </w:rPr>
                </w:pPr>
                <w:r>
                  <w:rPr>
                    <w:rFonts w:cs="Arial"/>
                    <w:sz w:val="18"/>
                    <w:szCs w:val="18"/>
                  </w:rPr>
                  <w:t>- werken met zwaar materieel/materiaal</w:t>
                </w:r>
              </w:p>
              <w:p w14:paraId="17A3DF6C" w14:textId="63A0E76D" w:rsidR="00EA0D58" w:rsidRDefault="00EA0D58" w:rsidP="00EA0D58">
                <w:r>
                  <w:rPr>
                    <w:rFonts w:cs="Arial"/>
                    <w:sz w:val="18"/>
                    <w:szCs w:val="18"/>
                  </w:rPr>
                  <w:t xml:space="preserve">- Bekneld raken /Aanrijding </w:t>
                </w:r>
              </w:p>
            </w:tc>
            <w:tc>
              <w:tcPr>
                <w:tcW w:w="4536" w:type="dxa"/>
              </w:tcPr>
              <w:p w14:paraId="2EDB253A" w14:textId="77777777" w:rsidR="00EA0D58" w:rsidRDefault="00EA0D58" w:rsidP="00EA0D58">
                <w:pPr>
                  <w:rPr>
                    <w:rFonts w:cs="Arial"/>
                    <w:sz w:val="18"/>
                    <w:szCs w:val="18"/>
                  </w:rPr>
                </w:pPr>
                <w:r w:rsidRPr="00E26B97">
                  <w:rPr>
                    <w:rFonts w:cs="Arial"/>
                    <w:sz w:val="18"/>
                    <w:szCs w:val="18"/>
                  </w:rPr>
                  <w:t>- ketenpark afstemmen op beschikbare ruimte, zorgdragen voor voldoende verkeersruimte</w:t>
                </w:r>
              </w:p>
              <w:p w14:paraId="282FF9BD" w14:textId="77777777" w:rsidR="00EA0D58" w:rsidRDefault="00EA0D58" w:rsidP="00EA0D58">
                <w:pPr>
                  <w:rPr>
                    <w:rFonts w:cs="Arial"/>
                    <w:sz w:val="18"/>
                    <w:szCs w:val="18"/>
                  </w:rPr>
                </w:pPr>
                <w:r>
                  <w:rPr>
                    <w:rFonts w:cs="Arial"/>
                    <w:sz w:val="18"/>
                    <w:szCs w:val="18"/>
                  </w:rPr>
                  <w:t>- Goede communicatie “zie ik jou zie je mij”</w:t>
                </w:r>
              </w:p>
              <w:p w14:paraId="538C8F11" w14:textId="77777777" w:rsidR="00EA0D58" w:rsidRDefault="00EA0D58" w:rsidP="00EA0D58">
                <w:pPr>
                  <w:rPr>
                    <w:rFonts w:cs="Arial"/>
                    <w:sz w:val="18"/>
                    <w:szCs w:val="18"/>
                  </w:rPr>
                </w:pPr>
                <w:r>
                  <w:rPr>
                    <w:rFonts w:cs="Arial"/>
                    <w:sz w:val="18"/>
                    <w:szCs w:val="18"/>
                  </w:rPr>
                  <w:t>- Voorlichting</w:t>
                </w:r>
              </w:p>
              <w:p w14:paraId="52595CFC" w14:textId="77777777" w:rsidR="00EA0D58" w:rsidRPr="00E26B97" w:rsidRDefault="00EA0D58" w:rsidP="00EA0D58">
                <w:pPr>
                  <w:rPr>
                    <w:rFonts w:cs="Arial"/>
                    <w:sz w:val="18"/>
                    <w:szCs w:val="18"/>
                  </w:rPr>
                </w:pPr>
                <w:r>
                  <w:rPr>
                    <w:rFonts w:cs="Arial"/>
                    <w:sz w:val="18"/>
                    <w:szCs w:val="18"/>
                  </w:rPr>
                  <w:t xml:space="preserve">- </w:t>
                </w:r>
                <w:proofErr w:type="spellStart"/>
                <w:r>
                  <w:rPr>
                    <w:rFonts w:cs="Arial"/>
                    <w:sz w:val="18"/>
                    <w:szCs w:val="18"/>
                  </w:rPr>
                  <w:t>PBM’s</w:t>
                </w:r>
                <w:proofErr w:type="spellEnd"/>
                <w:r>
                  <w:rPr>
                    <w:rFonts w:cs="Arial"/>
                    <w:sz w:val="18"/>
                    <w:szCs w:val="18"/>
                  </w:rPr>
                  <w:t xml:space="preserve"> </w:t>
                </w:r>
              </w:p>
              <w:p w14:paraId="04BEF9F2" w14:textId="77777777" w:rsidR="00EA0D58" w:rsidRDefault="00EA0D58" w:rsidP="00EA0D58"/>
            </w:tc>
            <w:tc>
              <w:tcPr>
                <w:tcW w:w="1527" w:type="dxa"/>
              </w:tcPr>
              <w:p w14:paraId="2D8765DF" w14:textId="49511945" w:rsidR="00EA0D58" w:rsidRDefault="00EA0D58" w:rsidP="00EA0D58">
                <w:r w:rsidRPr="00E26B97">
                  <w:rPr>
                    <w:rFonts w:cs="Arial"/>
                    <w:sz w:val="18"/>
                    <w:szCs w:val="18"/>
                  </w:rPr>
                  <w:t>Ja</w:t>
                </w:r>
              </w:p>
            </w:tc>
          </w:tr>
          <w:tr w:rsidR="00EA0D58" w14:paraId="7FDA0666" w14:textId="77777777" w:rsidTr="003C6C8C">
            <w:tc>
              <w:tcPr>
                <w:tcW w:w="851" w:type="dxa"/>
              </w:tcPr>
              <w:p w14:paraId="68DC7EE6" w14:textId="47435138" w:rsidR="00EA0D58" w:rsidRDefault="00EA0D58" w:rsidP="00EA0D58">
                <w:r w:rsidRPr="00E26B97">
                  <w:rPr>
                    <w:rFonts w:cs="Arial"/>
                    <w:sz w:val="18"/>
                    <w:szCs w:val="18"/>
                  </w:rPr>
                  <w:t>9.2.1</w:t>
                </w:r>
              </w:p>
            </w:tc>
            <w:tc>
              <w:tcPr>
                <w:tcW w:w="3118" w:type="dxa"/>
              </w:tcPr>
              <w:p w14:paraId="6DFD37E9" w14:textId="7C8FB36C" w:rsidR="00EA0D58" w:rsidRDefault="00EA0D58" w:rsidP="00EA0D58">
                <w:r w:rsidRPr="00E26B97">
                  <w:rPr>
                    <w:rFonts w:cs="Arial"/>
                    <w:sz w:val="18"/>
                    <w:szCs w:val="18"/>
                  </w:rPr>
                  <w:t>Materiaalopslag</w:t>
                </w:r>
              </w:p>
            </w:tc>
            <w:tc>
              <w:tcPr>
                <w:tcW w:w="3828" w:type="dxa"/>
              </w:tcPr>
              <w:p w14:paraId="2FE32D86" w14:textId="77777777" w:rsidR="00EA0D58" w:rsidRPr="00E26B97" w:rsidRDefault="00EA0D58" w:rsidP="00EA0D58">
                <w:pPr>
                  <w:rPr>
                    <w:rFonts w:cs="Arial"/>
                    <w:sz w:val="18"/>
                    <w:szCs w:val="18"/>
                  </w:rPr>
                </w:pPr>
                <w:r w:rsidRPr="00E26B97">
                  <w:rPr>
                    <w:rFonts w:cs="Arial"/>
                    <w:sz w:val="18"/>
                    <w:szCs w:val="18"/>
                  </w:rPr>
                  <w:t>- letsel t.g.v. vallen/kantelen materialen</w:t>
                </w:r>
              </w:p>
              <w:p w14:paraId="395627C0" w14:textId="77777777" w:rsidR="00EA0D58" w:rsidRPr="00E26B97" w:rsidRDefault="00EA0D58" w:rsidP="00EA0D58">
                <w:pPr>
                  <w:rPr>
                    <w:rFonts w:cs="Arial"/>
                    <w:sz w:val="18"/>
                    <w:szCs w:val="18"/>
                  </w:rPr>
                </w:pPr>
              </w:p>
              <w:p w14:paraId="2656D73D" w14:textId="393FC1D3" w:rsidR="00EA0D58" w:rsidRDefault="00EA0D58" w:rsidP="00EA0D58">
                <w:r w:rsidRPr="00E26B97">
                  <w:rPr>
                    <w:rFonts w:cs="Arial"/>
                    <w:sz w:val="18"/>
                    <w:szCs w:val="18"/>
                  </w:rPr>
                  <w:t>- milieuschade t.g.v. ondeugdelijke opslag van gevaarlijke stoffen</w:t>
                </w:r>
              </w:p>
            </w:tc>
            <w:tc>
              <w:tcPr>
                <w:tcW w:w="4536" w:type="dxa"/>
              </w:tcPr>
              <w:p w14:paraId="5DFB83A8" w14:textId="77777777" w:rsidR="00EA0D58" w:rsidRPr="00E26B97" w:rsidRDefault="00EA0D58" w:rsidP="00EA0D58">
                <w:pPr>
                  <w:rPr>
                    <w:rFonts w:cs="Arial"/>
                    <w:sz w:val="18"/>
                    <w:szCs w:val="18"/>
                  </w:rPr>
                </w:pPr>
                <w:r w:rsidRPr="00E26B97">
                  <w:rPr>
                    <w:rFonts w:cs="Arial"/>
                    <w:sz w:val="18"/>
                    <w:szCs w:val="18"/>
                  </w:rPr>
                  <w:t>- materiaalopslag afzetten met hekwerken</w:t>
                </w:r>
              </w:p>
              <w:p w14:paraId="14F6B33A" w14:textId="77777777" w:rsidR="00EA0D58" w:rsidRPr="00E26B97" w:rsidRDefault="00EA0D58" w:rsidP="00EA0D58">
                <w:pPr>
                  <w:rPr>
                    <w:rFonts w:cs="Arial"/>
                    <w:sz w:val="18"/>
                    <w:szCs w:val="18"/>
                  </w:rPr>
                </w:pPr>
                <w:r w:rsidRPr="00E26B97">
                  <w:rPr>
                    <w:rFonts w:cs="Arial"/>
                    <w:sz w:val="18"/>
                    <w:szCs w:val="18"/>
                  </w:rPr>
                  <w:t>- materiaalopslag situeren op stabiele ondergrond</w:t>
                </w:r>
              </w:p>
              <w:p w14:paraId="6C8C00B8" w14:textId="574680D3" w:rsidR="00EA0D58" w:rsidRDefault="00EA0D58" w:rsidP="00EA0D58">
                <w:r w:rsidRPr="00E26B97">
                  <w:rPr>
                    <w:rFonts w:cs="Arial"/>
                    <w:sz w:val="18"/>
                    <w:szCs w:val="18"/>
                  </w:rPr>
                  <w:t>- gevaarlijke stoffen opslaan volgens de geldende regelgeving</w:t>
                </w:r>
              </w:p>
            </w:tc>
            <w:tc>
              <w:tcPr>
                <w:tcW w:w="1527" w:type="dxa"/>
              </w:tcPr>
              <w:p w14:paraId="52049093" w14:textId="46C906CD" w:rsidR="00EA0D58" w:rsidRDefault="00EA0D58" w:rsidP="00EA0D58">
                <w:r w:rsidRPr="00E26B97">
                  <w:rPr>
                    <w:rFonts w:cs="Arial"/>
                    <w:sz w:val="18"/>
                    <w:szCs w:val="18"/>
                  </w:rPr>
                  <w:t>Ja</w:t>
                </w:r>
              </w:p>
            </w:tc>
          </w:tr>
          <w:tr w:rsidR="00EA0D58" w14:paraId="0497552B" w14:textId="77777777" w:rsidTr="003C6C8C">
            <w:tc>
              <w:tcPr>
                <w:tcW w:w="851" w:type="dxa"/>
              </w:tcPr>
              <w:p w14:paraId="56E1F6A5" w14:textId="2916D2BF" w:rsidR="00EA0D58" w:rsidRDefault="00EA0D58" w:rsidP="00EA0D58">
                <w:r w:rsidRPr="00E26B97">
                  <w:rPr>
                    <w:rFonts w:cs="Arial"/>
                    <w:sz w:val="18"/>
                    <w:szCs w:val="18"/>
                  </w:rPr>
                  <w:t>9.2.2</w:t>
                </w:r>
              </w:p>
            </w:tc>
            <w:tc>
              <w:tcPr>
                <w:tcW w:w="3118" w:type="dxa"/>
              </w:tcPr>
              <w:p w14:paraId="6B9FAEEB" w14:textId="77777777" w:rsidR="00EA0D58" w:rsidRDefault="00EA0D58" w:rsidP="00EA0D58">
                <w:pPr>
                  <w:rPr>
                    <w:rFonts w:cs="Arial"/>
                    <w:sz w:val="18"/>
                    <w:szCs w:val="18"/>
                  </w:rPr>
                </w:pPr>
                <w:r w:rsidRPr="00E26B97">
                  <w:rPr>
                    <w:rFonts w:cs="Arial"/>
                    <w:sz w:val="18"/>
                    <w:szCs w:val="18"/>
                  </w:rPr>
                  <w:t>Afval</w:t>
                </w:r>
              </w:p>
              <w:p w14:paraId="35BFF7ED" w14:textId="77777777" w:rsidR="00EA0D58" w:rsidRDefault="00EA0D58" w:rsidP="00EA0D58"/>
            </w:tc>
            <w:tc>
              <w:tcPr>
                <w:tcW w:w="3828" w:type="dxa"/>
              </w:tcPr>
              <w:p w14:paraId="20970CBA" w14:textId="68065CCA" w:rsidR="00EA0D58" w:rsidRDefault="00EA0D58" w:rsidP="00EA0D58">
                <w:r w:rsidRPr="00E26B97">
                  <w:rPr>
                    <w:rFonts w:cs="Arial"/>
                    <w:sz w:val="18"/>
                    <w:szCs w:val="18"/>
                  </w:rPr>
                  <w:t>- milieuschade</w:t>
                </w:r>
              </w:p>
            </w:tc>
            <w:tc>
              <w:tcPr>
                <w:tcW w:w="4536" w:type="dxa"/>
              </w:tcPr>
              <w:p w14:paraId="57228F1E" w14:textId="77777777" w:rsidR="00EA0D58" w:rsidRPr="00E26B97" w:rsidRDefault="00EA0D58" w:rsidP="00EA0D58">
                <w:pPr>
                  <w:rPr>
                    <w:rFonts w:cs="Arial"/>
                    <w:sz w:val="18"/>
                    <w:szCs w:val="18"/>
                  </w:rPr>
                </w:pPr>
                <w:r w:rsidRPr="00E26B97">
                  <w:rPr>
                    <w:rFonts w:cs="Arial"/>
                    <w:sz w:val="18"/>
                    <w:szCs w:val="18"/>
                  </w:rPr>
                  <w:t>- afval dagelijks verzamelen en gescheiden opslaan</w:t>
                </w:r>
              </w:p>
              <w:p w14:paraId="63D954A7" w14:textId="77777777" w:rsidR="00EA0D58" w:rsidRPr="00E26B97" w:rsidRDefault="00EA0D58" w:rsidP="00EA0D58">
                <w:pPr>
                  <w:rPr>
                    <w:rFonts w:cs="Arial"/>
                    <w:sz w:val="18"/>
                    <w:szCs w:val="18"/>
                  </w:rPr>
                </w:pPr>
                <w:r w:rsidRPr="00E26B97">
                  <w:rPr>
                    <w:rFonts w:cs="Arial"/>
                    <w:sz w:val="18"/>
                    <w:szCs w:val="18"/>
                  </w:rPr>
                  <w:t>- afval tijdig afvoeren naar een erkende eindverwerker</w:t>
                </w:r>
              </w:p>
              <w:p w14:paraId="5DCFF5F0" w14:textId="239173F2" w:rsidR="00EA0D58" w:rsidRDefault="00EA0D58" w:rsidP="00EA0D58">
                <w:r w:rsidRPr="00E26B97">
                  <w:rPr>
                    <w:rFonts w:cs="Arial"/>
                    <w:sz w:val="18"/>
                    <w:szCs w:val="18"/>
                  </w:rPr>
                  <w:t>- gevaarlijke stoffen opslaan volgens de geldende regelgeving</w:t>
                </w:r>
              </w:p>
            </w:tc>
            <w:tc>
              <w:tcPr>
                <w:tcW w:w="1527" w:type="dxa"/>
              </w:tcPr>
              <w:p w14:paraId="0E1AE523" w14:textId="1E19C642" w:rsidR="00EA0D58" w:rsidRDefault="00EA0D58" w:rsidP="00EA0D58">
                <w:r w:rsidRPr="00E26B97">
                  <w:rPr>
                    <w:rFonts w:cs="Arial"/>
                    <w:sz w:val="18"/>
                    <w:szCs w:val="18"/>
                  </w:rPr>
                  <w:t>Ja</w:t>
                </w:r>
              </w:p>
            </w:tc>
          </w:tr>
          <w:tr w:rsidR="00EA0D58" w14:paraId="69AB2156" w14:textId="77777777" w:rsidTr="003C6C8C">
            <w:tc>
              <w:tcPr>
                <w:tcW w:w="851" w:type="dxa"/>
              </w:tcPr>
              <w:p w14:paraId="644F197D" w14:textId="5DD7A66B" w:rsidR="00EA0D58" w:rsidRDefault="00EA0D58" w:rsidP="00EA0D58">
                <w:r>
                  <w:rPr>
                    <w:rFonts w:cs="Arial"/>
                    <w:sz w:val="18"/>
                    <w:szCs w:val="18"/>
                  </w:rPr>
                  <w:t>9.2.3</w:t>
                </w:r>
              </w:p>
            </w:tc>
            <w:tc>
              <w:tcPr>
                <w:tcW w:w="3118" w:type="dxa"/>
              </w:tcPr>
              <w:p w14:paraId="4991B171" w14:textId="35184BE9" w:rsidR="00EA0D58" w:rsidRDefault="00EA0D58" w:rsidP="00EA0D58">
                <w:r>
                  <w:rPr>
                    <w:rFonts w:cs="Arial"/>
                    <w:sz w:val="18"/>
                    <w:szCs w:val="18"/>
                  </w:rPr>
                  <w:t>In en uitrit werkverkeer</w:t>
                </w:r>
              </w:p>
            </w:tc>
            <w:tc>
              <w:tcPr>
                <w:tcW w:w="3828" w:type="dxa"/>
              </w:tcPr>
              <w:p w14:paraId="75511E81" w14:textId="0024F8D9" w:rsidR="00EA0D58" w:rsidRDefault="00EA0D58" w:rsidP="00EA0D58">
                <w:r>
                  <w:rPr>
                    <w:rFonts w:cs="Arial"/>
                    <w:sz w:val="18"/>
                    <w:szCs w:val="18"/>
                  </w:rPr>
                  <w:t>Onoplettendheid, aanrijding botsingsgevaar</w:t>
                </w:r>
              </w:p>
            </w:tc>
            <w:tc>
              <w:tcPr>
                <w:tcW w:w="4536" w:type="dxa"/>
              </w:tcPr>
              <w:p w14:paraId="256B5016" w14:textId="77777777" w:rsidR="00EA0D58" w:rsidRDefault="00EA0D58" w:rsidP="00EA0D58">
                <w:pPr>
                  <w:rPr>
                    <w:rFonts w:cs="Arial"/>
                    <w:sz w:val="18"/>
                    <w:szCs w:val="18"/>
                  </w:rPr>
                </w:pPr>
                <w:r w:rsidRPr="004D3326">
                  <w:rPr>
                    <w:rFonts w:cs="Arial"/>
                    <w:sz w:val="18"/>
                    <w:szCs w:val="18"/>
                  </w:rPr>
                  <w:t>-</w:t>
                </w:r>
                <w:r>
                  <w:rPr>
                    <w:rFonts w:cs="Arial"/>
                    <w:sz w:val="18"/>
                    <w:szCs w:val="18"/>
                  </w:rPr>
                  <w:t xml:space="preserve"> Voorlichting</w:t>
                </w:r>
              </w:p>
              <w:p w14:paraId="20EC18C3" w14:textId="77777777" w:rsidR="00EA0D58" w:rsidRDefault="00EA0D58" w:rsidP="00EA0D58">
                <w:pPr>
                  <w:rPr>
                    <w:rFonts w:cs="Arial"/>
                    <w:sz w:val="18"/>
                    <w:szCs w:val="18"/>
                  </w:rPr>
                </w:pPr>
                <w:r>
                  <w:rPr>
                    <w:rFonts w:cs="Arial"/>
                    <w:sz w:val="18"/>
                    <w:szCs w:val="18"/>
                  </w:rPr>
                  <w:t>- Verkeersvoorzieningen afzettingen/bebording</w:t>
                </w:r>
              </w:p>
              <w:p w14:paraId="440C2EA1" w14:textId="1C7EBE9E" w:rsidR="00EA0D58" w:rsidRDefault="00EA0D58" w:rsidP="00EA0D58">
                <w:r>
                  <w:rPr>
                    <w:rFonts w:cs="Arial"/>
                    <w:sz w:val="18"/>
                    <w:szCs w:val="18"/>
                  </w:rPr>
                  <w:t>- Verkeersregelaars</w:t>
                </w:r>
              </w:p>
            </w:tc>
            <w:tc>
              <w:tcPr>
                <w:tcW w:w="1527" w:type="dxa"/>
              </w:tcPr>
              <w:p w14:paraId="2265A265" w14:textId="45637BB4" w:rsidR="00EA0D58" w:rsidRDefault="00EA0D58" w:rsidP="00EA0D58">
                <w:r>
                  <w:rPr>
                    <w:rFonts w:cs="Arial"/>
                    <w:sz w:val="18"/>
                    <w:szCs w:val="18"/>
                  </w:rPr>
                  <w:t>Ja</w:t>
                </w:r>
              </w:p>
            </w:tc>
          </w:tr>
          <w:tr w:rsidR="00EA0D58" w14:paraId="198E2ADD" w14:textId="77777777" w:rsidTr="003C6C8C">
            <w:tc>
              <w:tcPr>
                <w:tcW w:w="851" w:type="dxa"/>
              </w:tcPr>
              <w:p w14:paraId="7E5D1329" w14:textId="148D8D19" w:rsidR="00EA0D58" w:rsidRDefault="00EA0D58" w:rsidP="00EA0D58">
                <w:r w:rsidRPr="00E26B97">
                  <w:rPr>
                    <w:rFonts w:cs="Arial"/>
                    <w:sz w:val="18"/>
                    <w:szCs w:val="18"/>
                  </w:rPr>
                  <w:t>9.3</w:t>
                </w:r>
              </w:p>
            </w:tc>
            <w:tc>
              <w:tcPr>
                <w:tcW w:w="3118" w:type="dxa"/>
              </w:tcPr>
              <w:p w14:paraId="53B50786" w14:textId="156AB05B" w:rsidR="00EA0D58" w:rsidRDefault="00EA0D58" w:rsidP="00EA0D58">
                <w:r w:rsidRPr="00E26B97">
                  <w:rPr>
                    <w:rFonts w:cs="Arial"/>
                    <w:sz w:val="18"/>
                    <w:szCs w:val="18"/>
                  </w:rPr>
                  <w:t>Verkeer en wegen</w:t>
                </w:r>
              </w:p>
            </w:tc>
            <w:tc>
              <w:tcPr>
                <w:tcW w:w="3828" w:type="dxa"/>
              </w:tcPr>
              <w:p w14:paraId="38FC5658" w14:textId="77777777" w:rsidR="00EA0D58" w:rsidRPr="00E26B97" w:rsidRDefault="00EA0D58" w:rsidP="00EA0D58">
                <w:pPr>
                  <w:rPr>
                    <w:rFonts w:cs="Arial"/>
                    <w:sz w:val="18"/>
                    <w:szCs w:val="18"/>
                  </w:rPr>
                </w:pPr>
                <w:r w:rsidRPr="00E26B97">
                  <w:rPr>
                    <w:rFonts w:cs="Arial"/>
                    <w:sz w:val="18"/>
                    <w:szCs w:val="18"/>
                  </w:rPr>
                  <w:t>- aanrijding</w:t>
                </w:r>
              </w:p>
              <w:p w14:paraId="43894C27" w14:textId="77777777" w:rsidR="00EA0D58" w:rsidRDefault="00EA0D58" w:rsidP="00EA0D58">
                <w:pPr>
                  <w:rPr>
                    <w:rFonts w:cs="Arial"/>
                    <w:sz w:val="18"/>
                    <w:szCs w:val="18"/>
                  </w:rPr>
                </w:pPr>
                <w:r w:rsidRPr="00E26B97">
                  <w:rPr>
                    <w:rFonts w:cs="Arial"/>
                    <w:sz w:val="18"/>
                    <w:szCs w:val="18"/>
                  </w:rPr>
                  <w:t>- vervuilen openbare weg</w:t>
                </w:r>
              </w:p>
              <w:p w14:paraId="053B5A60" w14:textId="77777777" w:rsidR="00EA0D58" w:rsidRDefault="00EA0D58" w:rsidP="00EA0D58">
                <w:pPr>
                  <w:rPr>
                    <w:rFonts w:cs="Arial"/>
                    <w:sz w:val="18"/>
                    <w:szCs w:val="18"/>
                  </w:rPr>
                </w:pPr>
                <w:r>
                  <w:rPr>
                    <w:rFonts w:cs="Arial"/>
                    <w:sz w:val="18"/>
                    <w:szCs w:val="18"/>
                  </w:rPr>
                  <w:t>- onduidelijke verkeersvoorzieningen</w:t>
                </w:r>
              </w:p>
              <w:p w14:paraId="62EE94CA" w14:textId="5106BF0F" w:rsidR="00EA0D58" w:rsidRDefault="00EA0D58" w:rsidP="00EA0D58">
                <w:r>
                  <w:rPr>
                    <w:rFonts w:cs="Arial"/>
                    <w:sz w:val="18"/>
                    <w:szCs w:val="18"/>
                  </w:rPr>
                  <w:t>- slipgevaar</w:t>
                </w:r>
              </w:p>
            </w:tc>
            <w:tc>
              <w:tcPr>
                <w:tcW w:w="4536" w:type="dxa"/>
              </w:tcPr>
              <w:p w14:paraId="0ADC8668" w14:textId="77777777" w:rsidR="00EA0D58" w:rsidRPr="00E26B97" w:rsidRDefault="00EA0D58" w:rsidP="00EA0D58">
                <w:pPr>
                  <w:rPr>
                    <w:rFonts w:cs="Arial"/>
                    <w:sz w:val="18"/>
                    <w:szCs w:val="18"/>
                  </w:rPr>
                </w:pPr>
                <w:r w:rsidRPr="00E26B97">
                  <w:rPr>
                    <w:rFonts w:cs="Arial"/>
                    <w:sz w:val="18"/>
                    <w:szCs w:val="18"/>
                  </w:rPr>
                  <w:t>- werkafzetting</w:t>
                </w:r>
              </w:p>
              <w:p w14:paraId="491D0318" w14:textId="77777777" w:rsidR="00EA0D58" w:rsidRPr="00E26B97" w:rsidRDefault="00EA0D58" w:rsidP="00EA0D58">
                <w:pPr>
                  <w:rPr>
                    <w:rFonts w:cs="Arial"/>
                    <w:sz w:val="18"/>
                    <w:szCs w:val="18"/>
                  </w:rPr>
                </w:pPr>
                <w:r w:rsidRPr="00E26B97">
                  <w:rPr>
                    <w:rFonts w:cs="Arial"/>
                    <w:sz w:val="18"/>
                    <w:szCs w:val="18"/>
                  </w:rPr>
                  <w:t>- verkeersmaatregelen</w:t>
                </w:r>
              </w:p>
              <w:p w14:paraId="790C9C36" w14:textId="77777777" w:rsidR="00EA0D58" w:rsidRPr="00E26B97" w:rsidRDefault="00EA0D58" w:rsidP="00EA0D58">
                <w:pPr>
                  <w:rPr>
                    <w:rFonts w:cs="Arial"/>
                    <w:sz w:val="18"/>
                    <w:szCs w:val="18"/>
                  </w:rPr>
                </w:pPr>
                <w:r w:rsidRPr="00E26B97">
                  <w:rPr>
                    <w:rFonts w:cs="Arial"/>
                    <w:sz w:val="18"/>
                    <w:szCs w:val="18"/>
                  </w:rPr>
                  <w:t>- veiligheidskleding (reflecterend)</w:t>
                </w:r>
              </w:p>
              <w:p w14:paraId="73D1C46B" w14:textId="77777777" w:rsidR="00EA0D58" w:rsidRPr="00E26B97" w:rsidRDefault="00EA0D58" w:rsidP="00EA0D58">
                <w:pPr>
                  <w:rPr>
                    <w:rFonts w:cs="Arial"/>
                    <w:sz w:val="18"/>
                    <w:szCs w:val="18"/>
                  </w:rPr>
                </w:pPr>
                <w:r w:rsidRPr="00E26B97">
                  <w:rPr>
                    <w:rFonts w:cs="Arial"/>
                    <w:sz w:val="18"/>
                    <w:szCs w:val="18"/>
                  </w:rPr>
                  <w:t>- overleg met hulpdiensten m.b.t. tijdelijke verkeerssituatie</w:t>
                </w:r>
              </w:p>
              <w:p w14:paraId="51692000" w14:textId="77777777" w:rsidR="00EA0D58" w:rsidRPr="00E26B97" w:rsidRDefault="00EA0D58" w:rsidP="00EA0D58">
                <w:pPr>
                  <w:rPr>
                    <w:rFonts w:cs="Arial"/>
                    <w:sz w:val="18"/>
                    <w:szCs w:val="18"/>
                  </w:rPr>
                </w:pPr>
                <w:r w:rsidRPr="00E26B97">
                  <w:rPr>
                    <w:rFonts w:cs="Arial"/>
                    <w:sz w:val="18"/>
                    <w:szCs w:val="18"/>
                  </w:rPr>
                  <w:t>- verharde bouwwegen</w:t>
                </w:r>
              </w:p>
              <w:p w14:paraId="48FD85D4" w14:textId="2E68B77F" w:rsidR="00EA0D58" w:rsidRDefault="00EA0D58" w:rsidP="00EA0D58">
                <w:pPr>
                  <w:rPr>
                    <w:rFonts w:cs="Arial"/>
                    <w:sz w:val="18"/>
                    <w:szCs w:val="18"/>
                  </w:rPr>
                </w:pPr>
                <w:r w:rsidRPr="00E26B97">
                  <w:rPr>
                    <w:rFonts w:cs="Arial"/>
                    <w:sz w:val="18"/>
                    <w:szCs w:val="18"/>
                  </w:rPr>
                  <w:t xml:space="preserve">- banden transportmaterieel reinigen voor betreden openbare </w:t>
                </w:r>
                <w:r>
                  <w:rPr>
                    <w:rFonts w:cs="Arial"/>
                    <w:sz w:val="18"/>
                    <w:szCs w:val="18"/>
                  </w:rPr>
                  <w:t xml:space="preserve"> </w:t>
                </w:r>
                <w:r w:rsidRPr="00E26B97">
                  <w:rPr>
                    <w:rFonts w:cs="Arial"/>
                    <w:sz w:val="18"/>
                    <w:szCs w:val="18"/>
                  </w:rPr>
                  <w:t>wegen</w:t>
                </w:r>
              </w:p>
              <w:p w14:paraId="4103EA16" w14:textId="77777777" w:rsidR="00EA0D58" w:rsidRDefault="00EA0D58" w:rsidP="00EA0D58">
                <w:pPr>
                  <w:rPr>
                    <w:rFonts w:cs="Arial"/>
                    <w:sz w:val="18"/>
                    <w:szCs w:val="18"/>
                  </w:rPr>
                </w:pPr>
                <w:r>
                  <w:rPr>
                    <w:rFonts w:cs="Arial"/>
                    <w:sz w:val="18"/>
                    <w:szCs w:val="18"/>
                  </w:rPr>
                  <w:t xml:space="preserve">- </w:t>
                </w:r>
                <w:proofErr w:type="spellStart"/>
                <w:r>
                  <w:rPr>
                    <w:rFonts w:cs="Arial"/>
                    <w:sz w:val="18"/>
                    <w:szCs w:val="18"/>
                  </w:rPr>
                  <w:t>Acheruitrijsignalereing</w:t>
                </w:r>
                <w:proofErr w:type="spellEnd"/>
              </w:p>
              <w:p w14:paraId="75CF05E9" w14:textId="4E382030" w:rsidR="00EA0D58" w:rsidRDefault="00EA0D58" w:rsidP="00EA0D58">
                <w:r>
                  <w:rPr>
                    <w:rFonts w:cs="Arial"/>
                    <w:sz w:val="18"/>
                    <w:szCs w:val="18"/>
                  </w:rPr>
                  <w:lastRenderedPageBreak/>
                  <w:t>- Wegen schoonhouden</w:t>
                </w:r>
              </w:p>
            </w:tc>
            <w:tc>
              <w:tcPr>
                <w:tcW w:w="1527" w:type="dxa"/>
              </w:tcPr>
              <w:p w14:paraId="2222B781" w14:textId="5A37B53E" w:rsidR="00EA0D58" w:rsidRDefault="00EA0D58" w:rsidP="00EA0D58">
                <w:r w:rsidRPr="00E26B97">
                  <w:rPr>
                    <w:rFonts w:cs="Arial"/>
                    <w:sz w:val="18"/>
                    <w:szCs w:val="18"/>
                  </w:rPr>
                  <w:lastRenderedPageBreak/>
                  <w:t>Ja</w:t>
                </w:r>
              </w:p>
            </w:tc>
          </w:tr>
          <w:tr w:rsidR="00EA0D58" w14:paraId="28BF7205" w14:textId="77777777" w:rsidTr="003C6C8C">
            <w:tc>
              <w:tcPr>
                <w:tcW w:w="851" w:type="dxa"/>
              </w:tcPr>
              <w:p w14:paraId="2FBF2177" w14:textId="2630E344" w:rsidR="00EA0D58" w:rsidRDefault="00EA0D58" w:rsidP="00EA0D58">
                <w:r w:rsidRPr="00E26B97">
                  <w:rPr>
                    <w:rFonts w:cs="Arial"/>
                    <w:sz w:val="18"/>
                    <w:szCs w:val="18"/>
                  </w:rPr>
                  <w:t>9.4</w:t>
                </w:r>
              </w:p>
            </w:tc>
            <w:tc>
              <w:tcPr>
                <w:tcW w:w="3118" w:type="dxa"/>
              </w:tcPr>
              <w:p w14:paraId="5273ACF8" w14:textId="3C8B7614" w:rsidR="00EA0D58" w:rsidRDefault="00EA0D58" w:rsidP="00EA0D58">
                <w:r w:rsidRPr="00E26B97">
                  <w:rPr>
                    <w:rFonts w:cs="Arial"/>
                    <w:sz w:val="18"/>
                    <w:szCs w:val="18"/>
                  </w:rPr>
                  <w:t>Omstanders</w:t>
                </w:r>
              </w:p>
            </w:tc>
            <w:tc>
              <w:tcPr>
                <w:tcW w:w="3828" w:type="dxa"/>
              </w:tcPr>
              <w:p w14:paraId="4D3DB6F4" w14:textId="77777777" w:rsidR="00EA0D58" w:rsidRPr="00E26B97" w:rsidRDefault="00EA0D58" w:rsidP="00EA0D58">
                <w:pPr>
                  <w:rPr>
                    <w:rFonts w:cs="Arial"/>
                    <w:sz w:val="18"/>
                    <w:szCs w:val="18"/>
                  </w:rPr>
                </w:pPr>
                <w:r w:rsidRPr="00E26B97">
                  <w:rPr>
                    <w:rFonts w:cs="Arial"/>
                    <w:sz w:val="18"/>
                    <w:szCs w:val="18"/>
                  </w:rPr>
                  <w:t>- letsel t.g.v. wegspringende delen</w:t>
                </w:r>
              </w:p>
              <w:p w14:paraId="3ABF7EA9" w14:textId="53A098BD" w:rsidR="00EA0D58" w:rsidRDefault="00EA0D58" w:rsidP="00EA0D58">
                <w:r w:rsidRPr="00E26B97">
                  <w:rPr>
                    <w:rFonts w:cs="Arial"/>
                    <w:sz w:val="18"/>
                    <w:szCs w:val="18"/>
                  </w:rPr>
                  <w:t>- letsel t.g.v. vallen/bedelving</w:t>
                </w:r>
              </w:p>
            </w:tc>
            <w:tc>
              <w:tcPr>
                <w:tcW w:w="4536" w:type="dxa"/>
              </w:tcPr>
              <w:p w14:paraId="53106C4A" w14:textId="77777777" w:rsidR="00EA0D58" w:rsidRPr="00E26B97" w:rsidRDefault="00EA0D58" w:rsidP="00EA0D58">
                <w:pPr>
                  <w:rPr>
                    <w:rFonts w:cs="Arial"/>
                    <w:sz w:val="18"/>
                    <w:szCs w:val="18"/>
                  </w:rPr>
                </w:pPr>
                <w:r w:rsidRPr="00E26B97">
                  <w:rPr>
                    <w:rFonts w:cs="Arial"/>
                    <w:sz w:val="18"/>
                    <w:szCs w:val="18"/>
                  </w:rPr>
                  <w:t>- werkafzetting</w:t>
                </w:r>
              </w:p>
              <w:p w14:paraId="5F6AE7B1" w14:textId="381746B9" w:rsidR="00EA0D58" w:rsidRDefault="00EA0D58" w:rsidP="00EA0D58">
                <w:r w:rsidRPr="00E26B97">
                  <w:rPr>
                    <w:rFonts w:cs="Arial"/>
                    <w:sz w:val="18"/>
                    <w:szCs w:val="18"/>
                  </w:rPr>
                  <w:t>- putten, sleuven en/of overige ontgravingen afsluiten met hekwerken</w:t>
                </w:r>
              </w:p>
            </w:tc>
            <w:tc>
              <w:tcPr>
                <w:tcW w:w="1527" w:type="dxa"/>
              </w:tcPr>
              <w:p w14:paraId="23476A63" w14:textId="7000FA00" w:rsidR="00EA0D58" w:rsidRDefault="00EA0D58" w:rsidP="00EA0D58">
                <w:r w:rsidRPr="00E26B97">
                  <w:rPr>
                    <w:rFonts w:cs="Arial"/>
                    <w:sz w:val="18"/>
                    <w:szCs w:val="18"/>
                  </w:rPr>
                  <w:t>Ja</w:t>
                </w:r>
              </w:p>
            </w:tc>
          </w:tr>
          <w:tr w:rsidR="00EA0D58" w14:paraId="7B5EBDB2" w14:textId="77777777" w:rsidTr="003C6C8C">
            <w:tc>
              <w:tcPr>
                <w:tcW w:w="851" w:type="dxa"/>
              </w:tcPr>
              <w:p w14:paraId="0FD69C8D" w14:textId="7083C72F" w:rsidR="00EA0D58" w:rsidRDefault="00EA0D58" w:rsidP="00EA0D58">
                <w:r>
                  <w:rPr>
                    <w:rFonts w:cs="Arial"/>
                    <w:sz w:val="18"/>
                    <w:szCs w:val="18"/>
                  </w:rPr>
                  <w:t>9.4.1</w:t>
                </w:r>
              </w:p>
            </w:tc>
            <w:tc>
              <w:tcPr>
                <w:tcW w:w="3118" w:type="dxa"/>
              </w:tcPr>
              <w:p w14:paraId="374077DC" w14:textId="0A7D5994" w:rsidR="00EA0D58" w:rsidRDefault="00EA0D58" w:rsidP="00EA0D58">
                <w:r>
                  <w:rPr>
                    <w:rFonts w:cs="Arial"/>
                    <w:sz w:val="18"/>
                    <w:szCs w:val="18"/>
                  </w:rPr>
                  <w:t>Grondwerk nabij voetgangers, masten, bomen en percelen</w:t>
                </w:r>
              </w:p>
            </w:tc>
            <w:tc>
              <w:tcPr>
                <w:tcW w:w="3828" w:type="dxa"/>
              </w:tcPr>
              <w:p w14:paraId="05E22DDA" w14:textId="77777777" w:rsidR="00EA0D58" w:rsidRDefault="00EA0D58" w:rsidP="00EA0D58">
                <w:pPr>
                  <w:rPr>
                    <w:rFonts w:cs="Arial"/>
                    <w:sz w:val="18"/>
                    <w:szCs w:val="18"/>
                  </w:rPr>
                </w:pPr>
                <w:r>
                  <w:rPr>
                    <w:rFonts w:cs="Arial"/>
                    <w:sz w:val="18"/>
                    <w:szCs w:val="18"/>
                  </w:rPr>
                  <w:t>-</w:t>
                </w:r>
                <w:r w:rsidRPr="004D3326">
                  <w:rPr>
                    <w:rFonts w:cs="Arial"/>
                    <w:sz w:val="18"/>
                    <w:szCs w:val="18"/>
                  </w:rPr>
                  <w:t>Ondergraven masten, bomen trottoirs</w:t>
                </w:r>
              </w:p>
              <w:p w14:paraId="5105C8AE" w14:textId="77777777" w:rsidR="00EA0D58" w:rsidRDefault="00EA0D58" w:rsidP="00EA0D58">
                <w:pPr>
                  <w:rPr>
                    <w:rFonts w:cs="Arial"/>
                    <w:sz w:val="18"/>
                    <w:szCs w:val="18"/>
                  </w:rPr>
                </w:pPr>
                <w:r>
                  <w:rPr>
                    <w:rFonts w:cs="Arial"/>
                    <w:sz w:val="18"/>
                    <w:szCs w:val="18"/>
                  </w:rPr>
                  <w:t xml:space="preserve">- </w:t>
                </w:r>
                <w:proofErr w:type="spellStart"/>
                <w:r>
                  <w:rPr>
                    <w:rFonts w:cs="Arial"/>
                    <w:sz w:val="18"/>
                    <w:szCs w:val="18"/>
                  </w:rPr>
                  <w:t>Bedelvingen</w:t>
                </w:r>
                <w:proofErr w:type="spellEnd"/>
                <w:r>
                  <w:rPr>
                    <w:rFonts w:cs="Arial"/>
                    <w:sz w:val="18"/>
                    <w:szCs w:val="18"/>
                  </w:rPr>
                  <w:t>, valgevaar rugblessures, vallen</w:t>
                </w:r>
              </w:p>
              <w:p w14:paraId="3F42F3F6" w14:textId="65F095CC" w:rsidR="00EA0D58" w:rsidRDefault="00EA0D58" w:rsidP="00EA0D58">
                <w:r>
                  <w:rPr>
                    <w:rFonts w:cs="Arial"/>
                    <w:sz w:val="18"/>
                    <w:szCs w:val="18"/>
                  </w:rPr>
                  <w:t>- Fysieke belasting</w:t>
                </w:r>
              </w:p>
            </w:tc>
            <w:tc>
              <w:tcPr>
                <w:tcW w:w="4536" w:type="dxa"/>
              </w:tcPr>
              <w:p w14:paraId="59AFA41A" w14:textId="77777777" w:rsidR="00EA0D58" w:rsidRDefault="00EA0D58" w:rsidP="00EA0D58">
                <w:pPr>
                  <w:rPr>
                    <w:rFonts w:cs="Arial"/>
                    <w:sz w:val="18"/>
                    <w:szCs w:val="18"/>
                  </w:rPr>
                </w:pPr>
                <w:r>
                  <w:rPr>
                    <w:rFonts w:cs="Arial"/>
                    <w:sz w:val="18"/>
                    <w:szCs w:val="18"/>
                  </w:rPr>
                  <w:t>-Voorlichting</w:t>
                </w:r>
              </w:p>
              <w:p w14:paraId="42374FFD" w14:textId="77777777" w:rsidR="00EA0D58" w:rsidRDefault="00EA0D58" w:rsidP="00EA0D58">
                <w:pPr>
                  <w:rPr>
                    <w:rFonts w:cs="Arial"/>
                    <w:sz w:val="18"/>
                    <w:szCs w:val="18"/>
                  </w:rPr>
                </w:pPr>
                <w:r>
                  <w:rPr>
                    <w:rFonts w:cs="Arial"/>
                    <w:sz w:val="18"/>
                    <w:szCs w:val="18"/>
                  </w:rPr>
                  <w:t xml:space="preserve">- </w:t>
                </w:r>
                <w:proofErr w:type="spellStart"/>
                <w:r>
                  <w:rPr>
                    <w:rFonts w:cs="Arial"/>
                    <w:sz w:val="18"/>
                    <w:szCs w:val="18"/>
                  </w:rPr>
                  <w:t>PBM’s</w:t>
                </w:r>
                <w:proofErr w:type="spellEnd"/>
              </w:p>
              <w:p w14:paraId="5F046EE1" w14:textId="77777777" w:rsidR="00EA0D58" w:rsidRDefault="00EA0D58" w:rsidP="00EA0D58">
                <w:pPr>
                  <w:rPr>
                    <w:rFonts w:cs="Arial"/>
                    <w:sz w:val="18"/>
                    <w:szCs w:val="18"/>
                  </w:rPr>
                </w:pPr>
                <w:r>
                  <w:rPr>
                    <w:rFonts w:cs="Arial"/>
                    <w:sz w:val="18"/>
                    <w:szCs w:val="18"/>
                  </w:rPr>
                  <w:t>- Afzettingen</w:t>
                </w:r>
              </w:p>
              <w:p w14:paraId="481EA300" w14:textId="77777777" w:rsidR="00EA0D58" w:rsidRDefault="00EA0D58" w:rsidP="00EA0D58">
                <w:pPr>
                  <w:rPr>
                    <w:rFonts w:cs="Arial"/>
                    <w:sz w:val="18"/>
                    <w:szCs w:val="18"/>
                  </w:rPr>
                </w:pPr>
                <w:r>
                  <w:rPr>
                    <w:rFonts w:cs="Arial"/>
                    <w:sz w:val="18"/>
                    <w:szCs w:val="18"/>
                  </w:rPr>
                  <w:t xml:space="preserve">- </w:t>
                </w:r>
                <w:proofErr w:type="spellStart"/>
                <w:r>
                  <w:rPr>
                    <w:rFonts w:cs="Arial"/>
                    <w:sz w:val="18"/>
                    <w:szCs w:val="18"/>
                  </w:rPr>
                  <w:t>Trillings</w:t>
                </w:r>
                <w:proofErr w:type="spellEnd"/>
                <w:r>
                  <w:rPr>
                    <w:rFonts w:cs="Arial"/>
                    <w:sz w:val="18"/>
                    <w:szCs w:val="18"/>
                  </w:rPr>
                  <w:t xml:space="preserve">/geluidsarm materiaal </w:t>
                </w:r>
              </w:p>
              <w:p w14:paraId="5A601B1A" w14:textId="77777777" w:rsidR="00EA0D58" w:rsidRDefault="00EA0D58" w:rsidP="00EA0D58">
                <w:pPr>
                  <w:rPr>
                    <w:rFonts w:cs="Arial"/>
                    <w:sz w:val="18"/>
                    <w:szCs w:val="18"/>
                  </w:rPr>
                </w:pPr>
                <w:r>
                  <w:rPr>
                    <w:rFonts w:cs="Arial"/>
                    <w:sz w:val="18"/>
                    <w:szCs w:val="18"/>
                  </w:rPr>
                  <w:t>- Sproeien</w:t>
                </w:r>
              </w:p>
              <w:p w14:paraId="33FCA810" w14:textId="77777777" w:rsidR="00EA0D58" w:rsidRDefault="00EA0D58" w:rsidP="00EA0D58">
                <w:pPr>
                  <w:rPr>
                    <w:rFonts w:cs="Arial"/>
                    <w:sz w:val="18"/>
                    <w:szCs w:val="18"/>
                  </w:rPr>
                </w:pPr>
                <w:r>
                  <w:rPr>
                    <w:rFonts w:cs="Arial"/>
                    <w:sz w:val="18"/>
                    <w:szCs w:val="18"/>
                  </w:rPr>
                  <w:t>- Ergonomische hulpmiddelen</w:t>
                </w:r>
              </w:p>
              <w:p w14:paraId="0695F153" w14:textId="7EC82BB3" w:rsidR="00EA0D58" w:rsidRDefault="00EA0D58" w:rsidP="00EA0D58">
                <w:r>
                  <w:rPr>
                    <w:rFonts w:cs="Arial"/>
                    <w:sz w:val="18"/>
                    <w:szCs w:val="18"/>
                  </w:rPr>
                  <w:t>- bekisting</w:t>
                </w:r>
              </w:p>
            </w:tc>
            <w:tc>
              <w:tcPr>
                <w:tcW w:w="1527" w:type="dxa"/>
              </w:tcPr>
              <w:p w14:paraId="41579F2C" w14:textId="2F342CCB" w:rsidR="00EA0D58" w:rsidRDefault="000F1DE3" w:rsidP="00EA0D58">
                <w:r>
                  <w:rPr>
                    <w:rFonts w:cs="Arial"/>
                    <w:sz w:val="18"/>
                    <w:szCs w:val="18"/>
                  </w:rPr>
                  <w:t>Nee</w:t>
                </w:r>
              </w:p>
            </w:tc>
          </w:tr>
          <w:tr w:rsidR="00EA0D58" w14:paraId="001DAEF7" w14:textId="77777777" w:rsidTr="003C6C8C">
            <w:tc>
              <w:tcPr>
                <w:tcW w:w="851" w:type="dxa"/>
              </w:tcPr>
              <w:p w14:paraId="49FBD0DA" w14:textId="77777777" w:rsidR="00EA0D58" w:rsidRDefault="00EA0D58" w:rsidP="00EA0D58">
                <w:pPr>
                  <w:rPr>
                    <w:rFonts w:cs="Arial"/>
                    <w:sz w:val="18"/>
                    <w:szCs w:val="18"/>
                  </w:rPr>
                </w:pPr>
                <w:r w:rsidRPr="00E26B97">
                  <w:rPr>
                    <w:rFonts w:cs="Arial"/>
                    <w:sz w:val="18"/>
                    <w:szCs w:val="18"/>
                  </w:rPr>
                  <w:t>9.5</w:t>
                </w:r>
              </w:p>
              <w:p w14:paraId="701DB7C2" w14:textId="77777777" w:rsidR="00EA0D58" w:rsidRDefault="00EA0D58" w:rsidP="00EA0D58"/>
            </w:tc>
            <w:tc>
              <w:tcPr>
                <w:tcW w:w="3118" w:type="dxa"/>
              </w:tcPr>
              <w:p w14:paraId="3F1F7780" w14:textId="5C881E19" w:rsidR="00EA0D58" w:rsidRDefault="00EA0D58" w:rsidP="00EA0D58">
                <w:r w:rsidRPr="00E26B97">
                  <w:rPr>
                    <w:rFonts w:cs="Arial"/>
                    <w:sz w:val="18"/>
                    <w:szCs w:val="18"/>
                  </w:rPr>
                  <w:t>Belendingen</w:t>
                </w:r>
              </w:p>
            </w:tc>
            <w:tc>
              <w:tcPr>
                <w:tcW w:w="3828" w:type="dxa"/>
              </w:tcPr>
              <w:p w14:paraId="3538443D" w14:textId="6CF79C4A" w:rsidR="00EA0D58" w:rsidRDefault="00EA0D58" w:rsidP="00EA0D58">
                <w:r w:rsidRPr="00E26B97">
                  <w:rPr>
                    <w:rFonts w:cs="Arial"/>
                    <w:sz w:val="18"/>
                    <w:szCs w:val="18"/>
                  </w:rPr>
                  <w:t>- schade t.g.v. uitvoering werkzaamheden</w:t>
                </w:r>
              </w:p>
            </w:tc>
            <w:tc>
              <w:tcPr>
                <w:tcW w:w="4536" w:type="dxa"/>
              </w:tcPr>
              <w:p w14:paraId="7233C2B5" w14:textId="77777777" w:rsidR="00EA0D58" w:rsidRPr="00E26B97" w:rsidRDefault="00EA0D58" w:rsidP="00EA0D58">
                <w:pPr>
                  <w:rPr>
                    <w:rFonts w:cs="Arial"/>
                    <w:sz w:val="18"/>
                    <w:szCs w:val="18"/>
                  </w:rPr>
                </w:pPr>
                <w:r w:rsidRPr="00E26B97">
                  <w:rPr>
                    <w:rFonts w:cs="Arial"/>
                    <w:sz w:val="18"/>
                    <w:szCs w:val="18"/>
                  </w:rPr>
                  <w:t>- vooropname belendingen</w:t>
                </w:r>
              </w:p>
              <w:p w14:paraId="46C19576" w14:textId="77777777" w:rsidR="00EA0D58" w:rsidRPr="00E26B97" w:rsidRDefault="00EA0D58" w:rsidP="00EA0D58">
                <w:pPr>
                  <w:rPr>
                    <w:rFonts w:cs="Arial"/>
                    <w:sz w:val="18"/>
                    <w:szCs w:val="18"/>
                  </w:rPr>
                </w:pPr>
                <w:r w:rsidRPr="00E26B97">
                  <w:rPr>
                    <w:rFonts w:cs="Arial"/>
                    <w:sz w:val="18"/>
                    <w:szCs w:val="18"/>
                  </w:rPr>
                  <w:t>- monitoring kritieke belendingen</w:t>
                </w:r>
              </w:p>
              <w:p w14:paraId="4A9EB0BA" w14:textId="0B8FA584" w:rsidR="00EA0D58" w:rsidRDefault="00EA0D58" w:rsidP="00EA0D58">
                <w:r w:rsidRPr="00E26B97">
                  <w:rPr>
                    <w:rFonts w:cs="Arial"/>
                    <w:sz w:val="18"/>
                    <w:szCs w:val="18"/>
                  </w:rPr>
                  <w:t>- materieel inzet aanpassen aan voorwaarden situatie</w:t>
                </w:r>
              </w:p>
            </w:tc>
            <w:tc>
              <w:tcPr>
                <w:tcW w:w="1527" w:type="dxa"/>
              </w:tcPr>
              <w:p w14:paraId="44EE9DDF" w14:textId="20CD5DAC" w:rsidR="00EA0D58" w:rsidRDefault="00EA0D58" w:rsidP="00EA0D58">
                <w:r w:rsidRPr="00E26B97">
                  <w:rPr>
                    <w:rFonts w:cs="Arial"/>
                    <w:sz w:val="18"/>
                    <w:szCs w:val="18"/>
                  </w:rPr>
                  <w:t>Nee</w:t>
                </w:r>
              </w:p>
            </w:tc>
          </w:tr>
          <w:tr w:rsidR="00EA0D58" w14:paraId="525AFA9F" w14:textId="77777777" w:rsidTr="003C6C8C">
            <w:tc>
              <w:tcPr>
                <w:tcW w:w="851" w:type="dxa"/>
              </w:tcPr>
              <w:p w14:paraId="44456227" w14:textId="018F431D" w:rsidR="00EA0D58" w:rsidRDefault="00EA0D58" w:rsidP="00EA0D58">
                <w:r>
                  <w:rPr>
                    <w:rFonts w:cs="Arial"/>
                    <w:sz w:val="18"/>
                    <w:szCs w:val="18"/>
                  </w:rPr>
                  <w:t xml:space="preserve">9.6 </w:t>
                </w:r>
              </w:p>
            </w:tc>
            <w:tc>
              <w:tcPr>
                <w:tcW w:w="3118" w:type="dxa"/>
              </w:tcPr>
              <w:p w14:paraId="700E68C7" w14:textId="77777777" w:rsidR="00EA0D58" w:rsidRDefault="00EA0D58" w:rsidP="00EA0D58">
                <w:pPr>
                  <w:rPr>
                    <w:rFonts w:cs="Arial"/>
                    <w:sz w:val="18"/>
                    <w:szCs w:val="18"/>
                  </w:rPr>
                </w:pPr>
                <w:r>
                  <w:rPr>
                    <w:rFonts w:cs="Arial"/>
                    <w:sz w:val="18"/>
                    <w:szCs w:val="18"/>
                  </w:rPr>
                  <w:t>Fysische factoren werken bij mist</w:t>
                </w:r>
              </w:p>
              <w:p w14:paraId="73D691CD" w14:textId="77777777" w:rsidR="00EA0D58" w:rsidRDefault="00EA0D58" w:rsidP="00EA0D58">
                <w:pPr>
                  <w:rPr>
                    <w:rFonts w:cs="Arial"/>
                    <w:sz w:val="18"/>
                    <w:szCs w:val="18"/>
                  </w:rPr>
                </w:pPr>
              </w:p>
              <w:p w14:paraId="09A4666E" w14:textId="77777777" w:rsidR="00EA0D58" w:rsidRDefault="00EA0D58" w:rsidP="00EA0D58">
                <w:pPr>
                  <w:rPr>
                    <w:rFonts w:cs="Arial"/>
                    <w:sz w:val="18"/>
                    <w:szCs w:val="18"/>
                  </w:rPr>
                </w:pPr>
              </w:p>
              <w:p w14:paraId="02FA2E4E" w14:textId="77777777" w:rsidR="00EA0D58" w:rsidRDefault="00EA0D58" w:rsidP="00EA0D58">
                <w:pPr>
                  <w:rPr>
                    <w:rFonts w:cs="Arial"/>
                    <w:sz w:val="18"/>
                    <w:szCs w:val="18"/>
                  </w:rPr>
                </w:pPr>
              </w:p>
              <w:p w14:paraId="34D3536D" w14:textId="77777777" w:rsidR="00EA0D58" w:rsidRDefault="00EA0D58" w:rsidP="00EA0D58"/>
            </w:tc>
            <w:tc>
              <w:tcPr>
                <w:tcW w:w="3828" w:type="dxa"/>
              </w:tcPr>
              <w:p w14:paraId="2A344D99" w14:textId="52CF1D7B" w:rsidR="00EA0D58" w:rsidRDefault="00EA0D58" w:rsidP="00EA0D58">
                <w:r>
                  <w:rPr>
                    <w:rFonts w:cs="Arial"/>
                    <w:sz w:val="18"/>
                    <w:szCs w:val="18"/>
                  </w:rPr>
                  <w:t>Slecht zicht/ aanrijdgevaar</w:t>
                </w:r>
              </w:p>
            </w:tc>
            <w:tc>
              <w:tcPr>
                <w:tcW w:w="4536" w:type="dxa"/>
              </w:tcPr>
              <w:p w14:paraId="6EAAEBE6" w14:textId="77777777" w:rsidR="00EA0D58" w:rsidRDefault="00EA0D58" w:rsidP="00EA0D58">
                <w:pPr>
                  <w:rPr>
                    <w:rFonts w:cs="Arial"/>
                    <w:sz w:val="18"/>
                    <w:szCs w:val="18"/>
                  </w:rPr>
                </w:pPr>
                <w:r>
                  <w:rPr>
                    <w:rFonts w:cs="Arial"/>
                    <w:sz w:val="18"/>
                    <w:szCs w:val="18"/>
                  </w:rPr>
                  <w:t>- Voorlichting</w:t>
                </w:r>
              </w:p>
              <w:p w14:paraId="2E28BCD5" w14:textId="77777777" w:rsidR="00EA0D58" w:rsidRDefault="00EA0D58" w:rsidP="00EA0D58">
                <w:pPr>
                  <w:rPr>
                    <w:rFonts w:cs="Arial"/>
                    <w:sz w:val="18"/>
                    <w:szCs w:val="18"/>
                  </w:rPr>
                </w:pPr>
                <w:r>
                  <w:rPr>
                    <w:rFonts w:cs="Arial"/>
                    <w:sz w:val="18"/>
                    <w:szCs w:val="18"/>
                  </w:rPr>
                  <w:t>- Aanstellen van veiligheidscoördinator</w:t>
                </w:r>
              </w:p>
              <w:p w14:paraId="3391A79F" w14:textId="6BE10EF8" w:rsidR="00EA0D58" w:rsidRDefault="00EA0D58" w:rsidP="00EA0D58">
                <w:r>
                  <w:rPr>
                    <w:rFonts w:cs="Arial"/>
                    <w:sz w:val="18"/>
                    <w:szCs w:val="18"/>
                  </w:rPr>
                  <w:t>- Werk stoppen</w:t>
                </w:r>
              </w:p>
            </w:tc>
            <w:tc>
              <w:tcPr>
                <w:tcW w:w="1527" w:type="dxa"/>
              </w:tcPr>
              <w:p w14:paraId="75D84BB6" w14:textId="340826E5" w:rsidR="00EA0D58" w:rsidRDefault="00EA0D58" w:rsidP="00EA0D58">
                <w:r>
                  <w:rPr>
                    <w:rFonts w:cs="Arial"/>
                    <w:sz w:val="18"/>
                    <w:szCs w:val="18"/>
                  </w:rPr>
                  <w:t>Ja</w:t>
                </w:r>
              </w:p>
            </w:tc>
          </w:tr>
          <w:tr w:rsidR="00EA0D58" w14:paraId="24826BCA" w14:textId="77777777" w:rsidTr="003C6C8C">
            <w:tc>
              <w:tcPr>
                <w:tcW w:w="851" w:type="dxa"/>
              </w:tcPr>
              <w:p w14:paraId="1BB2AABF" w14:textId="37C90120" w:rsidR="00EA0D58" w:rsidRDefault="00EA0D58" w:rsidP="00EA0D58">
                <w:r>
                  <w:rPr>
                    <w:rFonts w:cs="Arial"/>
                    <w:sz w:val="18"/>
                    <w:szCs w:val="18"/>
                  </w:rPr>
                  <w:t xml:space="preserve">9.6.1. </w:t>
                </w:r>
              </w:p>
            </w:tc>
            <w:tc>
              <w:tcPr>
                <w:tcW w:w="3118" w:type="dxa"/>
              </w:tcPr>
              <w:p w14:paraId="304D237A" w14:textId="353CEB9D" w:rsidR="00EA0D58" w:rsidRDefault="00EA0D58" w:rsidP="00EA0D58">
                <w:r w:rsidRPr="004D3326">
                  <w:rPr>
                    <w:rFonts w:cs="Arial"/>
                    <w:sz w:val="18"/>
                    <w:szCs w:val="18"/>
                  </w:rPr>
                  <w:t>Fysische factoren werken bij</w:t>
                </w:r>
                <w:r>
                  <w:rPr>
                    <w:rFonts w:cs="Arial"/>
                    <w:sz w:val="18"/>
                    <w:szCs w:val="18"/>
                  </w:rPr>
                  <w:t xml:space="preserve"> regen</w:t>
                </w:r>
              </w:p>
            </w:tc>
            <w:tc>
              <w:tcPr>
                <w:tcW w:w="3828" w:type="dxa"/>
              </w:tcPr>
              <w:p w14:paraId="1A56BABE" w14:textId="7D27A858" w:rsidR="00EA0D58" w:rsidRDefault="00EA0D58" w:rsidP="00EA0D58">
                <w:r>
                  <w:rPr>
                    <w:rFonts w:cs="Arial"/>
                    <w:sz w:val="18"/>
                    <w:szCs w:val="18"/>
                  </w:rPr>
                  <w:t>Natheid op plaats van werken/ uitglijden, vallen</w:t>
                </w:r>
              </w:p>
            </w:tc>
            <w:tc>
              <w:tcPr>
                <w:tcW w:w="4536" w:type="dxa"/>
              </w:tcPr>
              <w:p w14:paraId="0C46C013" w14:textId="75722EA7" w:rsidR="00EA0D58" w:rsidRDefault="00EA0D58" w:rsidP="00EA0D58">
                <w:r>
                  <w:rPr>
                    <w:rFonts w:cs="Arial"/>
                    <w:sz w:val="18"/>
                    <w:szCs w:val="18"/>
                  </w:rPr>
                  <w:t xml:space="preserve">- Gebruik </w:t>
                </w:r>
                <w:proofErr w:type="spellStart"/>
                <w:r>
                  <w:rPr>
                    <w:rFonts w:cs="Arial"/>
                    <w:sz w:val="18"/>
                    <w:szCs w:val="18"/>
                  </w:rPr>
                  <w:t>PBM’s</w:t>
                </w:r>
                <w:proofErr w:type="spellEnd"/>
                <w:r>
                  <w:rPr>
                    <w:rFonts w:cs="Arial"/>
                    <w:sz w:val="18"/>
                    <w:szCs w:val="18"/>
                  </w:rPr>
                  <w:t xml:space="preserve"> </w:t>
                </w:r>
              </w:p>
            </w:tc>
            <w:tc>
              <w:tcPr>
                <w:tcW w:w="1527" w:type="dxa"/>
              </w:tcPr>
              <w:p w14:paraId="11436376" w14:textId="604DB8B2" w:rsidR="00EA0D58" w:rsidRDefault="000F1DE3" w:rsidP="00EA0D58">
                <w:r>
                  <w:rPr>
                    <w:rFonts w:cs="Arial"/>
                    <w:sz w:val="18"/>
                    <w:szCs w:val="18"/>
                  </w:rPr>
                  <w:t>Ja</w:t>
                </w:r>
              </w:p>
            </w:tc>
          </w:tr>
          <w:tr w:rsidR="00EA0D58" w14:paraId="384E8755" w14:textId="77777777" w:rsidTr="003C6C8C">
            <w:tc>
              <w:tcPr>
                <w:tcW w:w="851" w:type="dxa"/>
              </w:tcPr>
              <w:p w14:paraId="2125885C" w14:textId="6FE09B61" w:rsidR="00EA0D58" w:rsidRDefault="00EA0D58" w:rsidP="00EA0D58">
                <w:r>
                  <w:rPr>
                    <w:rFonts w:cs="Arial"/>
                    <w:sz w:val="18"/>
                    <w:szCs w:val="18"/>
                  </w:rPr>
                  <w:t>9.6.2</w:t>
                </w:r>
              </w:p>
            </w:tc>
            <w:tc>
              <w:tcPr>
                <w:tcW w:w="3118" w:type="dxa"/>
              </w:tcPr>
              <w:p w14:paraId="37ECFFF3" w14:textId="16B5CA95" w:rsidR="00EA0D58" w:rsidRDefault="00EA0D58" w:rsidP="00EA0D58">
                <w:r w:rsidRPr="004D3326">
                  <w:rPr>
                    <w:rFonts w:cs="Arial"/>
                    <w:sz w:val="18"/>
                    <w:szCs w:val="18"/>
                  </w:rPr>
                  <w:t xml:space="preserve">Fysische factoren werken bij </w:t>
                </w:r>
                <w:r>
                  <w:rPr>
                    <w:rFonts w:cs="Arial"/>
                    <w:sz w:val="18"/>
                    <w:szCs w:val="18"/>
                  </w:rPr>
                  <w:t>vorst</w:t>
                </w:r>
              </w:p>
            </w:tc>
            <w:tc>
              <w:tcPr>
                <w:tcW w:w="3828" w:type="dxa"/>
              </w:tcPr>
              <w:p w14:paraId="1A23CE8B" w14:textId="572970CC" w:rsidR="00EA0D58" w:rsidRDefault="00EA0D58" w:rsidP="00EA0D58">
                <w:r>
                  <w:rPr>
                    <w:rFonts w:cs="Arial"/>
                    <w:sz w:val="18"/>
                    <w:szCs w:val="18"/>
                  </w:rPr>
                  <w:t>Bevriezing weggedeelten door vorst/ Uitglijden verstappen breuk van hijsmaterieel</w:t>
                </w:r>
              </w:p>
            </w:tc>
            <w:tc>
              <w:tcPr>
                <w:tcW w:w="4536" w:type="dxa"/>
              </w:tcPr>
              <w:p w14:paraId="6BD92490" w14:textId="77777777" w:rsidR="00EA0D58" w:rsidRDefault="00EA0D58" w:rsidP="00EA0D58">
                <w:pPr>
                  <w:rPr>
                    <w:rFonts w:cs="Arial"/>
                    <w:sz w:val="18"/>
                    <w:szCs w:val="18"/>
                  </w:rPr>
                </w:pPr>
                <w:r>
                  <w:rPr>
                    <w:rFonts w:cs="Arial"/>
                    <w:sz w:val="18"/>
                    <w:szCs w:val="18"/>
                  </w:rPr>
                  <w:t>- Zout strooien</w:t>
                </w:r>
              </w:p>
              <w:p w14:paraId="045C9C15" w14:textId="77777777" w:rsidR="00EA0D58" w:rsidRDefault="00EA0D58" w:rsidP="00EA0D58">
                <w:pPr>
                  <w:rPr>
                    <w:rFonts w:cs="Arial"/>
                    <w:sz w:val="18"/>
                    <w:szCs w:val="18"/>
                  </w:rPr>
                </w:pPr>
                <w:r>
                  <w:rPr>
                    <w:rFonts w:cs="Arial"/>
                    <w:sz w:val="18"/>
                    <w:szCs w:val="18"/>
                  </w:rPr>
                  <w:t>- Voorlichting</w:t>
                </w:r>
              </w:p>
              <w:p w14:paraId="6AB765FD" w14:textId="6FDC772A" w:rsidR="00EA0D58" w:rsidRDefault="00EA0D58" w:rsidP="00EA0D58">
                <w:r>
                  <w:rPr>
                    <w:rFonts w:cs="Arial"/>
                    <w:sz w:val="18"/>
                    <w:szCs w:val="18"/>
                  </w:rPr>
                  <w:t>- Hijslasten beperken</w:t>
                </w:r>
              </w:p>
            </w:tc>
            <w:tc>
              <w:tcPr>
                <w:tcW w:w="1527" w:type="dxa"/>
              </w:tcPr>
              <w:p w14:paraId="18D07D4B" w14:textId="58E86F50" w:rsidR="00EA0D58" w:rsidRDefault="000F1DE3" w:rsidP="00EA0D58">
                <w:r>
                  <w:rPr>
                    <w:rFonts w:cs="Arial"/>
                    <w:sz w:val="18"/>
                    <w:szCs w:val="18"/>
                  </w:rPr>
                  <w:t>Ja</w:t>
                </w:r>
              </w:p>
            </w:tc>
          </w:tr>
          <w:tr w:rsidR="00EA0D58" w14:paraId="6FCBA0ED" w14:textId="77777777" w:rsidTr="003C6C8C">
            <w:tc>
              <w:tcPr>
                <w:tcW w:w="851" w:type="dxa"/>
              </w:tcPr>
              <w:p w14:paraId="2E4D1F29" w14:textId="2F3A0E69" w:rsidR="00EA0D58" w:rsidRDefault="00EA0D58" w:rsidP="00EA0D58">
                <w:r>
                  <w:rPr>
                    <w:rFonts w:cs="Arial"/>
                    <w:sz w:val="18"/>
                    <w:szCs w:val="18"/>
                  </w:rPr>
                  <w:t>9.6.3</w:t>
                </w:r>
              </w:p>
            </w:tc>
            <w:tc>
              <w:tcPr>
                <w:tcW w:w="3118" w:type="dxa"/>
              </w:tcPr>
              <w:p w14:paraId="5FB13A77" w14:textId="6147A77C" w:rsidR="00EA0D58" w:rsidRDefault="00EA0D58" w:rsidP="00EA0D58">
                <w:r w:rsidRPr="004D3326">
                  <w:rPr>
                    <w:rFonts w:cs="Arial"/>
                    <w:sz w:val="18"/>
                    <w:szCs w:val="18"/>
                  </w:rPr>
                  <w:t xml:space="preserve">Fysische factoren werken bij </w:t>
                </w:r>
                <w:r>
                  <w:rPr>
                    <w:rFonts w:cs="Arial"/>
                    <w:sz w:val="18"/>
                    <w:szCs w:val="18"/>
                  </w:rPr>
                  <w:t>onweer</w:t>
                </w:r>
              </w:p>
            </w:tc>
            <w:tc>
              <w:tcPr>
                <w:tcW w:w="3828" w:type="dxa"/>
              </w:tcPr>
              <w:p w14:paraId="2D1CC784" w14:textId="14F13BFB" w:rsidR="00EA0D58" w:rsidRDefault="00EA0D58" w:rsidP="00EA0D58">
                <w:r>
                  <w:rPr>
                    <w:rFonts w:cs="Arial"/>
                    <w:sz w:val="18"/>
                    <w:szCs w:val="18"/>
                  </w:rPr>
                  <w:t>Blikseminslag/ elektrocutie</w:t>
                </w:r>
              </w:p>
            </w:tc>
            <w:tc>
              <w:tcPr>
                <w:tcW w:w="4536" w:type="dxa"/>
              </w:tcPr>
              <w:p w14:paraId="441ED617" w14:textId="0596D04C" w:rsidR="00EA0D58" w:rsidRDefault="00EA0D58" w:rsidP="00EA0D58">
                <w:r>
                  <w:rPr>
                    <w:rFonts w:cs="Arial"/>
                    <w:sz w:val="18"/>
                    <w:szCs w:val="18"/>
                  </w:rPr>
                  <w:t>- Werk tijdelijk stilleggen</w:t>
                </w:r>
              </w:p>
            </w:tc>
            <w:tc>
              <w:tcPr>
                <w:tcW w:w="1527" w:type="dxa"/>
              </w:tcPr>
              <w:p w14:paraId="6E08009A" w14:textId="05C1AB5C" w:rsidR="00EA0D58" w:rsidRDefault="00EA0D58" w:rsidP="00EA0D58">
                <w:r>
                  <w:rPr>
                    <w:rFonts w:cs="Arial"/>
                    <w:sz w:val="18"/>
                    <w:szCs w:val="18"/>
                  </w:rPr>
                  <w:t>Ja</w:t>
                </w:r>
              </w:p>
            </w:tc>
          </w:tr>
          <w:tr w:rsidR="00EA0D58" w14:paraId="3D31CACD" w14:textId="77777777" w:rsidTr="003C6C8C">
            <w:tc>
              <w:tcPr>
                <w:tcW w:w="851" w:type="dxa"/>
              </w:tcPr>
              <w:p w14:paraId="1BC48647" w14:textId="71D7A14A" w:rsidR="00EA0D58" w:rsidRDefault="00EA0D58" w:rsidP="00EA0D58">
                <w:r>
                  <w:rPr>
                    <w:rFonts w:cs="Arial"/>
                    <w:sz w:val="18"/>
                    <w:szCs w:val="18"/>
                  </w:rPr>
                  <w:t>9.7</w:t>
                </w:r>
              </w:p>
            </w:tc>
            <w:tc>
              <w:tcPr>
                <w:tcW w:w="3118" w:type="dxa"/>
              </w:tcPr>
              <w:p w14:paraId="5D60245D" w14:textId="78538EE9" w:rsidR="00EA0D58" w:rsidRDefault="00EA0D58" w:rsidP="00EA0D58">
                <w:r>
                  <w:rPr>
                    <w:rFonts w:cs="Arial"/>
                    <w:sz w:val="18"/>
                    <w:szCs w:val="18"/>
                  </w:rPr>
                  <w:t>Werken op of langs het water</w:t>
                </w:r>
              </w:p>
            </w:tc>
            <w:tc>
              <w:tcPr>
                <w:tcW w:w="3828" w:type="dxa"/>
              </w:tcPr>
              <w:p w14:paraId="4C5FE411" w14:textId="389E8ABD" w:rsidR="00EA0D58" w:rsidRDefault="00EA0D58" w:rsidP="00EA0D58">
                <w:r>
                  <w:rPr>
                    <w:rFonts w:cs="Arial"/>
                    <w:sz w:val="18"/>
                    <w:szCs w:val="18"/>
                  </w:rPr>
                  <w:t>Vallen/ verdrinking onderkoeling</w:t>
                </w:r>
              </w:p>
            </w:tc>
            <w:tc>
              <w:tcPr>
                <w:tcW w:w="4536" w:type="dxa"/>
              </w:tcPr>
              <w:p w14:paraId="353D4582" w14:textId="77777777" w:rsidR="00EA0D58" w:rsidRDefault="00EA0D58" w:rsidP="00EA0D58">
                <w:pPr>
                  <w:rPr>
                    <w:rFonts w:cs="Arial"/>
                    <w:sz w:val="18"/>
                    <w:szCs w:val="18"/>
                  </w:rPr>
                </w:pPr>
                <w:r>
                  <w:rPr>
                    <w:rFonts w:cs="Arial"/>
                    <w:sz w:val="18"/>
                    <w:szCs w:val="18"/>
                  </w:rPr>
                  <w:t xml:space="preserve">- Reddingsboei- lijn of ladder beschikbaar houden, dragen reddingsvest </w:t>
                </w:r>
              </w:p>
              <w:p w14:paraId="0AA065B2" w14:textId="77777777" w:rsidR="00EA0D58" w:rsidRDefault="00EA0D58" w:rsidP="00EA0D58">
                <w:pPr>
                  <w:rPr>
                    <w:rFonts w:cs="Arial"/>
                    <w:sz w:val="18"/>
                    <w:szCs w:val="18"/>
                  </w:rPr>
                </w:pPr>
                <w:r>
                  <w:rPr>
                    <w:rFonts w:cs="Arial"/>
                    <w:sz w:val="18"/>
                    <w:szCs w:val="18"/>
                  </w:rPr>
                  <w:t>- afschermen watergang</w:t>
                </w:r>
              </w:p>
              <w:p w14:paraId="15BD49AD" w14:textId="466A0C7F" w:rsidR="00EA0D58" w:rsidRDefault="00EA0D58" w:rsidP="00EA0D58">
                <w:r>
                  <w:rPr>
                    <w:rFonts w:cs="Arial"/>
                    <w:sz w:val="18"/>
                    <w:szCs w:val="18"/>
                  </w:rPr>
                  <w:lastRenderedPageBreak/>
                  <w:t>- Nooit alleen werken</w:t>
                </w:r>
              </w:p>
            </w:tc>
            <w:tc>
              <w:tcPr>
                <w:tcW w:w="1527" w:type="dxa"/>
              </w:tcPr>
              <w:p w14:paraId="19C04219" w14:textId="6D6E2BC4" w:rsidR="00EA0D58" w:rsidRDefault="00EA0D58" w:rsidP="00EA0D58">
                <w:r>
                  <w:rPr>
                    <w:rFonts w:cs="Arial"/>
                    <w:sz w:val="18"/>
                    <w:szCs w:val="18"/>
                  </w:rPr>
                  <w:lastRenderedPageBreak/>
                  <w:t>Ja</w:t>
                </w:r>
              </w:p>
            </w:tc>
          </w:tr>
          <w:tr w:rsidR="00EA0D58" w14:paraId="77DB97FB" w14:textId="77777777" w:rsidTr="003C6C8C">
            <w:tc>
              <w:tcPr>
                <w:tcW w:w="851" w:type="dxa"/>
              </w:tcPr>
              <w:p w14:paraId="4ACBF80E" w14:textId="3691F0EB" w:rsidR="00EA0D58" w:rsidRDefault="00EA0D58" w:rsidP="00EA0D58">
                <w:r>
                  <w:rPr>
                    <w:rFonts w:cs="Arial"/>
                    <w:sz w:val="18"/>
                    <w:szCs w:val="18"/>
                  </w:rPr>
                  <w:t>9.8</w:t>
                </w:r>
              </w:p>
            </w:tc>
            <w:tc>
              <w:tcPr>
                <w:tcW w:w="3118" w:type="dxa"/>
              </w:tcPr>
              <w:p w14:paraId="0DF81C29" w14:textId="17D444CF" w:rsidR="00EA0D58" w:rsidRDefault="00EA0D58" w:rsidP="00EA0D58">
                <w:r>
                  <w:rPr>
                    <w:rFonts w:cs="Arial"/>
                    <w:sz w:val="18"/>
                    <w:szCs w:val="18"/>
                  </w:rPr>
                  <w:t>Fysieke belasting</w:t>
                </w:r>
              </w:p>
            </w:tc>
            <w:tc>
              <w:tcPr>
                <w:tcW w:w="3828" w:type="dxa"/>
              </w:tcPr>
              <w:p w14:paraId="025D1A07" w14:textId="45608015" w:rsidR="00EA0D58" w:rsidRDefault="00EA0D58" w:rsidP="00EA0D58">
                <w:r>
                  <w:rPr>
                    <w:rFonts w:cs="Arial"/>
                    <w:sz w:val="18"/>
                    <w:szCs w:val="18"/>
                  </w:rPr>
                  <w:t>Te zwaar tillen, alleen tillen i.p.v. met 2 man, geen til hulp gebruiken, materialen niet juist opslaan/ rugblessures, knieblessures, overbelasting van lichaam</w:t>
                </w:r>
              </w:p>
            </w:tc>
            <w:tc>
              <w:tcPr>
                <w:tcW w:w="4536" w:type="dxa"/>
              </w:tcPr>
              <w:p w14:paraId="221E7907" w14:textId="77777777" w:rsidR="00EA0D58" w:rsidRPr="00655FAD" w:rsidRDefault="00EA0D58" w:rsidP="00EA0D58">
                <w:pPr>
                  <w:rPr>
                    <w:rFonts w:cs="Arial"/>
                    <w:sz w:val="18"/>
                    <w:szCs w:val="18"/>
                  </w:rPr>
                </w:pPr>
                <w:r>
                  <w:rPr>
                    <w:rFonts w:cs="Arial"/>
                    <w:sz w:val="18"/>
                    <w:szCs w:val="18"/>
                  </w:rPr>
                  <w:t xml:space="preserve">- </w:t>
                </w:r>
                <w:r w:rsidRPr="00655FAD">
                  <w:rPr>
                    <w:rFonts w:cs="Arial"/>
                    <w:sz w:val="18"/>
                    <w:szCs w:val="18"/>
                  </w:rPr>
                  <w:t>Zoveel mogelijk machinaal tillen</w:t>
                </w:r>
              </w:p>
              <w:p w14:paraId="0615BB64" w14:textId="77777777" w:rsidR="00EA0D58" w:rsidRPr="00655FAD" w:rsidRDefault="00EA0D58" w:rsidP="00EA0D58">
                <w:pPr>
                  <w:rPr>
                    <w:rFonts w:cs="Arial"/>
                    <w:sz w:val="18"/>
                    <w:szCs w:val="18"/>
                  </w:rPr>
                </w:pPr>
                <w:r>
                  <w:rPr>
                    <w:rFonts w:cs="Arial"/>
                    <w:sz w:val="18"/>
                    <w:szCs w:val="18"/>
                  </w:rPr>
                  <w:t xml:space="preserve">  </w:t>
                </w:r>
                <w:r w:rsidRPr="00655FAD">
                  <w:rPr>
                    <w:rFonts w:cs="Arial"/>
                    <w:sz w:val="18"/>
                    <w:szCs w:val="18"/>
                  </w:rPr>
                  <w:t>Indien &gt; 23 kg tot 40 kg met 2 personen de</w:t>
                </w:r>
                <w:r>
                  <w:rPr>
                    <w:rFonts w:cs="Arial"/>
                    <w:sz w:val="18"/>
                    <w:szCs w:val="18"/>
                  </w:rPr>
                  <w:t xml:space="preserve"> </w:t>
                </w:r>
                <w:r w:rsidRPr="00655FAD">
                  <w:rPr>
                    <w:rFonts w:cs="Arial"/>
                    <w:sz w:val="18"/>
                    <w:szCs w:val="18"/>
                  </w:rPr>
                  <w:t>last tillen</w:t>
                </w:r>
              </w:p>
              <w:p w14:paraId="0AC2A780" w14:textId="77777777" w:rsidR="00EA0D58" w:rsidRPr="00655FAD" w:rsidRDefault="00EA0D58" w:rsidP="00EA0D58">
                <w:pPr>
                  <w:rPr>
                    <w:rFonts w:cs="Arial"/>
                    <w:sz w:val="18"/>
                    <w:szCs w:val="18"/>
                  </w:rPr>
                </w:pPr>
                <w:r>
                  <w:rPr>
                    <w:rFonts w:cs="Arial"/>
                    <w:sz w:val="18"/>
                    <w:szCs w:val="18"/>
                  </w:rPr>
                  <w:t xml:space="preserve">- </w:t>
                </w:r>
                <w:r w:rsidRPr="00655FAD">
                  <w:rPr>
                    <w:rFonts w:cs="Arial"/>
                    <w:sz w:val="18"/>
                    <w:szCs w:val="18"/>
                  </w:rPr>
                  <w:t>Op een juiste manier materialen opslaan</w:t>
                </w:r>
              </w:p>
              <w:p w14:paraId="68A08781" w14:textId="77777777" w:rsidR="00EA0D58" w:rsidRPr="00655FAD" w:rsidRDefault="00EA0D58" w:rsidP="00EA0D58">
                <w:pPr>
                  <w:rPr>
                    <w:rFonts w:cs="Arial"/>
                    <w:sz w:val="18"/>
                    <w:szCs w:val="18"/>
                  </w:rPr>
                </w:pPr>
                <w:r>
                  <w:rPr>
                    <w:rFonts w:cs="Arial"/>
                    <w:sz w:val="18"/>
                    <w:szCs w:val="18"/>
                  </w:rPr>
                  <w:t xml:space="preserve">- </w:t>
                </w:r>
                <w:r w:rsidRPr="00655FAD">
                  <w:rPr>
                    <w:rFonts w:cs="Arial"/>
                    <w:sz w:val="18"/>
                    <w:szCs w:val="18"/>
                  </w:rPr>
                  <w:t>Til vanuit de knieën, niet vanuit de rug</w:t>
                </w:r>
              </w:p>
              <w:p w14:paraId="48BC3CCF" w14:textId="717B4DEE" w:rsidR="00EA0D58" w:rsidRDefault="00EA0D58" w:rsidP="00EA0D58">
                <w:r>
                  <w:rPr>
                    <w:rFonts w:cs="Arial"/>
                    <w:sz w:val="18"/>
                    <w:szCs w:val="18"/>
                  </w:rPr>
                  <w:t xml:space="preserve">- </w:t>
                </w:r>
                <w:r w:rsidRPr="00655FAD">
                  <w:rPr>
                    <w:rFonts w:cs="Arial"/>
                    <w:sz w:val="18"/>
                    <w:szCs w:val="18"/>
                  </w:rPr>
                  <w:t>Houd de last dicht tegen het lichaa</w:t>
                </w:r>
                <w:r>
                  <w:rPr>
                    <w:rFonts w:cs="Arial"/>
                    <w:sz w:val="18"/>
                    <w:szCs w:val="18"/>
                  </w:rPr>
                  <w:t>m</w:t>
                </w:r>
              </w:p>
            </w:tc>
            <w:tc>
              <w:tcPr>
                <w:tcW w:w="1527" w:type="dxa"/>
              </w:tcPr>
              <w:p w14:paraId="7875A8DD" w14:textId="7E50FFB2" w:rsidR="00EA0D58" w:rsidRDefault="000F1DE3" w:rsidP="00EA0D58">
                <w:r>
                  <w:rPr>
                    <w:rFonts w:cs="Arial"/>
                    <w:sz w:val="18"/>
                    <w:szCs w:val="18"/>
                  </w:rPr>
                  <w:t>Ja</w:t>
                </w:r>
              </w:p>
            </w:tc>
          </w:tr>
          <w:tr w:rsidR="00EA0D58" w14:paraId="5D1A68DC" w14:textId="77777777" w:rsidTr="003C6C8C">
            <w:tc>
              <w:tcPr>
                <w:tcW w:w="851" w:type="dxa"/>
              </w:tcPr>
              <w:p w14:paraId="2E921652" w14:textId="59359C28" w:rsidR="00EA0D58" w:rsidRDefault="00EA0D58" w:rsidP="00EA0D58">
                <w:pPr>
                  <w:rPr>
                    <w:rFonts w:cs="Arial"/>
                    <w:sz w:val="18"/>
                    <w:szCs w:val="18"/>
                  </w:rPr>
                </w:pPr>
                <w:r>
                  <w:rPr>
                    <w:rFonts w:cs="Arial"/>
                    <w:sz w:val="18"/>
                    <w:szCs w:val="18"/>
                  </w:rPr>
                  <w:t>9.9</w:t>
                </w:r>
              </w:p>
            </w:tc>
            <w:tc>
              <w:tcPr>
                <w:tcW w:w="3118" w:type="dxa"/>
              </w:tcPr>
              <w:p w14:paraId="356F1138" w14:textId="78B49B5F" w:rsidR="00EA0D58" w:rsidRDefault="00EA0D58" w:rsidP="00EA0D58">
                <w:pPr>
                  <w:rPr>
                    <w:rFonts w:cs="Arial"/>
                    <w:sz w:val="18"/>
                    <w:szCs w:val="18"/>
                  </w:rPr>
                </w:pPr>
                <w:r>
                  <w:rPr>
                    <w:rFonts w:cs="Arial"/>
                    <w:sz w:val="18"/>
                    <w:szCs w:val="18"/>
                  </w:rPr>
                  <w:t>Hijsmiddelen</w:t>
                </w:r>
              </w:p>
            </w:tc>
            <w:tc>
              <w:tcPr>
                <w:tcW w:w="3828" w:type="dxa"/>
              </w:tcPr>
              <w:p w14:paraId="43B97A7B" w14:textId="77777777" w:rsidR="00EA0D58" w:rsidRPr="004E35D3" w:rsidRDefault="00EA0D58" w:rsidP="00EA0D58">
                <w:pPr>
                  <w:rPr>
                    <w:rFonts w:cs="Arial"/>
                    <w:sz w:val="18"/>
                    <w:szCs w:val="18"/>
                  </w:rPr>
                </w:pPr>
                <w:r w:rsidRPr="004E35D3">
                  <w:rPr>
                    <w:rFonts w:cs="Arial"/>
                    <w:sz w:val="18"/>
                    <w:szCs w:val="18"/>
                  </w:rPr>
                  <w:t>Onoplettendheid</w:t>
                </w:r>
                <w:r>
                  <w:rPr>
                    <w:rFonts w:cs="Arial"/>
                    <w:sz w:val="18"/>
                    <w:szCs w:val="18"/>
                  </w:rPr>
                  <w:t xml:space="preserve"> </w:t>
                </w:r>
                <w:r w:rsidRPr="004E35D3">
                  <w:rPr>
                    <w:rFonts w:cs="Arial"/>
                    <w:sz w:val="18"/>
                    <w:szCs w:val="18"/>
                  </w:rPr>
                  <w:t>Breuk door gebruik</w:t>
                </w:r>
              </w:p>
              <w:p w14:paraId="3D9C9AF9" w14:textId="77777777" w:rsidR="00EA0D58" w:rsidRPr="004E35D3" w:rsidRDefault="00EA0D58" w:rsidP="00EA0D58">
                <w:pPr>
                  <w:rPr>
                    <w:rFonts w:cs="Arial"/>
                    <w:sz w:val="18"/>
                    <w:szCs w:val="18"/>
                  </w:rPr>
                </w:pPr>
                <w:r w:rsidRPr="004E35D3">
                  <w:rPr>
                    <w:rFonts w:cs="Arial"/>
                    <w:sz w:val="18"/>
                    <w:szCs w:val="18"/>
                  </w:rPr>
                  <w:t>beschadigde hijsmiddelen</w:t>
                </w:r>
                <w:r>
                  <w:rPr>
                    <w:rFonts w:cs="Arial"/>
                    <w:sz w:val="18"/>
                    <w:szCs w:val="18"/>
                  </w:rPr>
                  <w:t xml:space="preserve"> </w:t>
                </w:r>
                <w:r w:rsidRPr="004E35D3">
                  <w:rPr>
                    <w:rFonts w:cs="Arial"/>
                    <w:sz w:val="18"/>
                    <w:szCs w:val="18"/>
                  </w:rPr>
                  <w:t>Breuk door gebruik</w:t>
                </w:r>
                <w:r>
                  <w:rPr>
                    <w:rFonts w:cs="Arial"/>
                    <w:sz w:val="18"/>
                    <w:szCs w:val="18"/>
                  </w:rPr>
                  <w:t xml:space="preserve"> </w:t>
                </w:r>
                <w:r w:rsidRPr="004E35D3">
                  <w:rPr>
                    <w:rFonts w:cs="Arial"/>
                    <w:sz w:val="18"/>
                    <w:szCs w:val="18"/>
                  </w:rPr>
                  <w:t>afgekeurde hijsmiddelen</w:t>
                </w:r>
              </w:p>
              <w:p w14:paraId="3BF21793" w14:textId="77777777" w:rsidR="00EA0D58" w:rsidRPr="005C2CC7" w:rsidRDefault="00EA0D58" w:rsidP="00EA0D58">
                <w:pPr>
                  <w:rPr>
                    <w:rFonts w:cs="Arial"/>
                    <w:sz w:val="18"/>
                    <w:szCs w:val="18"/>
                  </w:rPr>
                </w:pPr>
                <w:r w:rsidRPr="004E35D3">
                  <w:rPr>
                    <w:rFonts w:cs="Arial"/>
                    <w:sz w:val="18"/>
                    <w:szCs w:val="18"/>
                  </w:rPr>
                  <w:t>Onder last doorlope</w:t>
                </w:r>
                <w:r>
                  <w:rPr>
                    <w:rFonts w:cs="Arial"/>
                    <w:sz w:val="18"/>
                    <w:szCs w:val="18"/>
                  </w:rPr>
                  <w:t xml:space="preserve">n/ </w:t>
                </w:r>
                <w:r w:rsidRPr="005C2CC7">
                  <w:rPr>
                    <w:rFonts w:cs="Arial"/>
                    <w:sz w:val="18"/>
                    <w:szCs w:val="18"/>
                  </w:rPr>
                  <w:t>Pletten Lichamelijk</w:t>
                </w:r>
              </w:p>
              <w:p w14:paraId="00F46B7D" w14:textId="517F496E" w:rsidR="00EA0D58" w:rsidRDefault="00EA0D58" w:rsidP="00EA0D58">
                <w:pPr>
                  <w:rPr>
                    <w:rFonts w:cs="Arial"/>
                    <w:sz w:val="18"/>
                    <w:szCs w:val="18"/>
                  </w:rPr>
                </w:pPr>
                <w:r w:rsidRPr="005C2CC7">
                  <w:rPr>
                    <w:rFonts w:cs="Arial"/>
                    <w:sz w:val="18"/>
                    <w:szCs w:val="18"/>
                  </w:rPr>
                  <w:t>letsel Geraakt</w:t>
                </w:r>
                <w:r>
                  <w:rPr>
                    <w:rFonts w:cs="Arial"/>
                    <w:sz w:val="18"/>
                    <w:szCs w:val="18"/>
                  </w:rPr>
                  <w:t xml:space="preserve"> </w:t>
                </w:r>
                <w:r w:rsidRPr="005C2CC7">
                  <w:rPr>
                    <w:rFonts w:cs="Arial"/>
                    <w:sz w:val="18"/>
                    <w:szCs w:val="18"/>
                  </w:rPr>
                  <w:t>worden door last</w:t>
                </w:r>
              </w:p>
            </w:tc>
            <w:tc>
              <w:tcPr>
                <w:tcW w:w="4536" w:type="dxa"/>
              </w:tcPr>
              <w:p w14:paraId="1B30D170" w14:textId="77777777" w:rsidR="00EA0D58" w:rsidRPr="005C2CC7" w:rsidRDefault="00EA0D58" w:rsidP="00EA0D58">
                <w:pPr>
                  <w:rPr>
                    <w:rFonts w:cs="Arial"/>
                    <w:sz w:val="18"/>
                    <w:szCs w:val="18"/>
                  </w:rPr>
                </w:pPr>
                <w:r>
                  <w:rPr>
                    <w:rFonts w:cs="Arial"/>
                    <w:sz w:val="18"/>
                    <w:szCs w:val="18"/>
                  </w:rPr>
                  <w:t xml:space="preserve">- </w:t>
                </w:r>
                <w:r w:rsidRPr="005C2CC7">
                  <w:rPr>
                    <w:rFonts w:cs="Arial"/>
                    <w:sz w:val="18"/>
                    <w:szCs w:val="18"/>
                  </w:rPr>
                  <w:t>Voorlichting</w:t>
                </w:r>
              </w:p>
              <w:p w14:paraId="3ADF6C50" w14:textId="77777777" w:rsidR="00EA0D58" w:rsidRPr="005C2CC7" w:rsidRDefault="00EA0D58" w:rsidP="00EA0D58">
                <w:pPr>
                  <w:rPr>
                    <w:rFonts w:cs="Arial"/>
                    <w:sz w:val="18"/>
                    <w:szCs w:val="18"/>
                  </w:rPr>
                </w:pPr>
                <w:r>
                  <w:rPr>
                    <w:rFonts w:cs="Arial"/>
                    <w:sz w:val="18"/>
                    <w:szCs w:val="18"/>
                  </w:rPr>
                  <w:t xml:space="preserve">- </w:t>
                </w:r>
                <w:r w:rsidRPr="005C2CC7">
                  <w:rPr>
                    <w:rFonts w:cs="Arial"/>
                    <w:sz w:val="18"/>
                    <w:szCs w:val="18"/>
                  </w:rPr>
                  <w:t>Dagelijkse controle hijsmiddelen</w:t>
                </w:r>
              </w:p>
              <w:p w14:paraId="284AFC80" w14:textId="77777777" w:rsidR="00EA0D58" w:rsidRPr="005C2CC7" w:rsidRDefault="00EA0D58" w:rsidP="00EA0D58">
                <w:pPr>
                  <w:rPr>
                    <w:rFonts w:cs="Arial"/>
                    <w:sz w:val="18"/>
                    <w:szCs w:val="18"/>
                  </w:rPr>
                </w:pPr>
                <w:r>
                  <w:rPr>
                    <w:rFonts w:cs="Arial"/>
                    <w:sz w:val="18"/>
                    <w:szCs w:val="18"/>
                  </w:rPr>
                  <w:t xml:space="preserve">- </w:t>
                </w:r>
                <w:r w:rsidRPr="005C2CC7">
                  <w:rPr>
                    <w:rFonts w:cs="Arial"/>
                    <w:sz w:val="18"/>
                    <w:szCs w:val="18"/>
                  </w:rPr>
                  <w:t>Werken met gekeurde hijsmiddelen</w:t>
                </w:r>
              </w:p>
              <w:p w14:paraId="5FC58042" w14:textId="77777777" w:rsidR="00EA0D58" w:rsidRPr="005C2CC7" w:rsidRDefault="00EA0D58" w:rsidP="00EA0D58">
                <w:pPr>
                  <w:rPr>
                    <w:rFonts w:cs="Arial"/>
                    <w:sz w:val="18"/>
                    <w:szCs w:val="18"/>
                  </w:rPr>
                </w:pPr>
                <w:r>
                  <w:rPr>
                    <w:rFonts w:cs="Arial"/>
                    <w:sz w:val="18"/>
                    <w:szCs w:val="18"/>
                  </w:rPr>
                  <w:t xml:space="preserve">- </w:t>
                </w:r>
                <w:r w:rsidRPr="005C2CC7">
                  <w:rPr>
                    <w:rFonts w:cs="Arial"/>
                    <w:sz w:val="18"/>
                    <w:szCs w:val="18"/>
                  </w:rPr>
                  <w:t>Werkzaamheden alleen verrichten door</w:t>
                </w:r>
                <w:r>
                  <w:rPr>
                    <w:rFonts w:cs="Arial"/>
                    <w:sz w:val="18"/>
                    <w:szCs w:val="18"/>
                  </w:rPr>
                  <w:t xml:space="preserve"> </w:t>
                </w:r>
                <w:r w:rsidRPr="005C2CC7">
                  <w:rPr>
                    <w:rFonts w:cs="Arial"/>
                    <w:sz w:val="18"/>
                    <w:szCs w:val="18"/>
                  </w:rPr>
                  <w:t>deskundig personeel</w:t>
                </w:r>
              </w:p>
              <w:p w14:paraId="36D641F0" w14:textId="77777777" w:rsidR="00EA0D58" w:rsidRPr="005C2CC7" w:rsidRDefault="00EA0D58" w:rsidP="00EA0D58">
                <w:pPr>
                  <w:rPr>
                    <w:rFonts w:cs="Arial"/>
                    <w:sz w:val="18"/>
                    <w:szCs w:val="18"/>
                  </w:rPr>
                </w:pPr>
                <w:r>
                  <w:rPr>
                    <w:rFonts w:cs="Arial"/>
                    <w:sz w:val="18"/>
                    <w:szCs w:val="18"/>
                  </w:rPr>
                  <w:t xml:space="preserve">- </w:t>
                </w:r>
                <w:r w:rsidRPr="005C2CC7">
                  <w:rPr>
                    <w:rFonts w:cs="Arial"/>
                    <w:sz w:val="18"/>
                    <w:szCs w:val="18"/>
                  </w:rPr>
                  <w:t>Zichtbaar zijn en blijven voor andere</w:t>
                </w:r>
                <w:r>
                  <w:rPr>
                    <w:rFonts w:cs="Arial"/>
                    <w:sz w:val="18"/>
                    <w:szCs w:val="18"/>
                  </w:rPr>
                  <w:t xml:space="preserve"> </w:t>
                </w:r>
                <w:r w:rsidRPr="005C2CC7">
                  <w:rPr>
                    <w:rFonts w:cs="Arial"/>
                    <w:sz w:val="18"/>
                    <w:szCs w:val="18"/>
                  </w:rPr>
                  <w:t>medewerkers</w:t>
                </w:r>
              </w:p>
              <w:p w14:paraId="54AC657C" w14:textId="77777777" w:rsidR="00EA0D58" w:rsidRPr="005C2CC7" w:rsidRDefault="00EA0D58" w:rsidP="00EA0D58">
                <w:pPr>
                  <w:rPr>
                    <w:rFonts w:cs="Arial"/>
                    <w:sz w:val="18"/>
                    <w:szCs w:val="18"/>
                  </w:rPr>
                </w:pPr>
                <w:r>
                  <w:rPr>
                    <w:rFonts w:cs="Arial"/>
                    <w:sz w:val="18"/>
                    <w:szCs w:val="18"/>
                  </w:rPr>
                  <w:t xml:space="preserve">- </w:t>
                </w:r>
                <w:r w:rsidRPr="005C2CC7">
                  <w:rPr>
                    <w:rFonts w:cs="Arial"/>
                    <w:sz w:val="18"/>
                    <w:szCs w:val="18"/>
                  </w:rPr>
                  <w:t>Communicatie</w:t>
                </w:r>
              </w:p>
              <w:p w14:paraId="3BCC3B3B" w14:textId="74BE22F4" w:rsidR="00EA0D58" w:rsidRDefault="00EA0D58" w:rsidP="00EA0D58">
                <w:pPr>
                  <w:rPr>
                    <w:rFonts w:cs="Arial"/>
                    <w:sz w:val="18"/>
                    <w:szCs w:val="18"/>
                  </w:rPr>
                </w:pPr>
                <w:r>
                  <w:rPr>
                    <w:rFonts w:cs="Arial"/>
                    <w:sz w:val="18"/>
                    <w:szCs w:val="18"/>
                  </w:rPr>
                  <w:t xml:space="preserve">- </w:t>
                </w:r>
                <w:proofErr w:type="spellStart"/>
                <w:r w:rsidRPr="005C2CC7">
                  <w:rPr>
                    <w:rFonts w:cs="Arial"/>
                    <w:sz w:val="18"/>
                    <w:szCs w:val="18"/>
                  </w:rPr>
                  <w:t>PBM's</w:t>
                </w:r>
                <w:proofErr w:type="spellEnd"/>
              </w:p>
            </w:tc>
            <w:tc>
              <w:tcPr>
                <w:tcW w:w="1527" w:type="dxa"/>
              </w:tcPr>
              <w:p w14:paraId="25090F58" w14:textId="1EE7ED3D" w:rsidR="00EA0D58" w:rsidRDefault="000F1DE3" w:rsidP="00EA0D58">
                <w:pPr>
                  <w:rPr>
                    <w:rFonts w:cs="Arial"/>
                    <w:sz w:val="18"/>
                    <w:szCs w:val="18"/>
                  </w:rPr>
                </w:pPr>
                <w:r>
                  <w:rPr>
                    <w:rFonts w:cs="Arial"/>
                    <w:sz w:val="18"/>
                    <w:szCs w:val="18"/>
                  </w:rPr>
                  <w:t>Ja</w:t>
                </w:r>
              </w:p>
            </w:tc>
          </w:tr>
        </w:tbl>
        <w:p w14:paraId="5D7DA3EC" w14:textId="77777777" w:rsidR="00EA0D58" w:rsidRPr="00EA0D58" w:rsidRDefault="00EA0D58" w:rsidP="00EA0D58">
          <w:pPr>
            <w:sectPr w:rsidR="00EA0D58" w:rsidRPr="00EA0D58" w:rsidSect="00367843">
              <w:footerReference w:type="default" r:id="rId23"/>
              <w:pgSz w:w="16838" w:h="11906" w:orient="landscape"/>
              <w:pgMar w:top="1588" w:right="1559" w:bottom="1134" w:left="1418" w:header="709" w:footer="454" w:gutter="0"/>
              <w:pgNumType w:start="1"/>
              <w:cols w:space="708"/>
              <w:docGrid w:linePitch="360"/>
            </w:sectPr>
          </w:pPr>
        </w:p>
        <w:p w14:paraId="6DA76AA6" w14:textId="3EC142B4" w:rsidR="00D052BE" w:rsidRDefault="00640E6A">
          <w:r>
            <w:rPr>
              <w:noProof/>
            </w:rPr>
            <w:lastRenderedPageBreak/>
            <w:drawing>
              <wp:anchor distT="0" distB="0" distL="114300" distR="114300" simplePos="0" relativeHeight="251658251" behindDoc="1" locked="1" layoutInCell="1" allowOverlap="1" wp14:anchorId="1942228D" wp14:editId="1934349F">
                <wp:simplePos x="0" y="0"/>
                <wp:positionH relativeFrom="page">
                  <wp:posOffset>4450080</wp:posOffset>
                </wp:positionH>
                <wp:positionV relativeFrom="page">
                  <wp:posOffset>9937115</wp:posOffset>
                </wp:positionV>
                <wp:extent cx="2664000" cy="255600"/>
                <wp:effectExtent l="0" t="0" r="3175" b="0"/>
                <wp:wrapNone/>
                <wp:docPr id="887612532" name="Afbeelding 88761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iniaal"/>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64000" cy="255600"/>
                        </a:xfrm>
                        <a:prstGeom prst="rect">
                          <a:avLst/>
                        </a:prstGeom>
                      </pic:spPr>
                    </pic:pic>
                  </a:graphicData>
                </a:graphic>
                <wp14:sizeRelH relativeFrom="page">
                  <wp14:pctWidth>0</wp14:pctWidth>
                </wp14:sizeRelH>
                <wp14:sizeRelV relativeFrom="page">
                  <wp14:pctHeight>0</wp14:pctHeight>
                </wp14:sizeRelV>
              </wp:anchor>
            </w:drawing>
          </w:r>
          <w:r w:rsidR="00D052BE">
            <w:rPr>
              <w:noProof/>
            </w:rPr>
            <w:drawing>
              <wp:anchor distT="0" distB="0" distL="114300" distR="114300" simplePos="0" relativeHeight="251658253" behindDoc="1" locked="1" layoutInCell="1" allowOverlap="1" wp14:anchorId="2365D2AF" wp14:editId="2620951E">
                <wp:simplePos x="0" y="0"/>
                <wp:positionH relativeFrom="column">
                  <wp:posOffset>-1007745</wp:posOffset>
                </wp:positionH>
                <wp:positionV relativeFrom="paragraph">
                  <wp:posOffset>-1059815</wp:posOffset>
                </wp:positionV>
                <wp:extent cx="7639200" cy="7200000"/>
                <wp:effectExtent l="0" t="0" r="0" b="1270"/>
                <wp:wrapNone/>
                <wp:docPr id="1338438423" name="Afbeelding 1338438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jlageFot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639200" cy="7200000"/>
                        </a:xfrm>
                        <a:prstGeom prst="rect">
                          <a:avLst/>
                        </a:prstGeom>
                      </pic:spPr>
                    </pic:pic>
                  </a:graphicData>
                </a:graphic>
                <wp14:sizeRelH relativeFrom="page">
                  <wp14:pctWidth>0</wp14:pctWidth>
                </wp14:sizeRelH>
                <wp14:sizeRelV relativeFrom="page">
                  <wp14:pctHeight>0</wp14:pctHeight>
                </wp14:sizeRelV>
              </wp:anchor>
            </w:drawing>
          </w:r>
          <w:r w:rsidR="00D052BE">
            <w:rPr>
              <w:noProof/>
            </w:rPr>
            <w:drawing>
              <wp:anchor distT="0" distB="0" distL="114300" distR="114300" simplePos="0" relativeHeight="251658252" behindDoc="1" locked="1" layoutInCell="1" allowOverlap="1" wp14:anchorId="6933A7A7" wp14:editId="7DB3A5F4">
                <wp:simplePos x="0" y="0"/>
                <wp:positionH relativeFrom="column">
                  <wp:posOffset>-1007745</wp:posOffset>
                </wp:positionH>
                <wp:positionV relativeFrom="paragraph">
                  <wp:posOffset>2550160</wp:posOffset>
                </wp:positionV>
                <wp:extent cx="7560000" cy="7081200"/>
                <wp:effectExtent l="0" t="0" r="3175" b="5715"/>
                <wp:wrapNone/>
                <wp:docPr id="1588884100" name="Afbeelding 158888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jlageGroenVlak"/>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60000" cy="7081200"/>
                        </a:xfrm>
                        <a:prstGeom prst="rect">
                          <a:avLst/>
                        </a:prstGeom>
                      </pic:spPr>
                    </pic:pic>
                  </a:graphicData>
                </a:graphic>
                <wp14:sizeRelH relativeFrom="page">
                  <wp14:pctWidth>0</wp14:pctWidth>
                </wp14:sizeRelH>
                <wp14:sizeRelV relativeFrom="page">
                  <wp14:pctHeight>0</wp14:pctHeight>
                </wp14:sizeRelV>
              </wp:anchor>
            </w:drawing>
          </w:r>
        </w:p>
        <w:p w14:paraId="4AB35A44" w14:textId="77777777" w:rsidR="00D052BE" w:rsidRPr="00552B11" w:rsidRDefault="00D052BE" w:rsidP="00946F33"/>
        <w:p w14:paraId="5D9AB533" w14:textId="77777777" w:rsidR="00D052BE" w:rsidRDefault="00D052BE"/>
        <w:tbl>
          <w:tblPr>
            <w:tblStyle w:val="Tabel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71"/>
          </w:tblGrid>
          <w:tr w:rsidR="00D052BE" w:rsidRPr="00D1567D" w14:paraId="34D9CE72" w14:textId="77777777" w:rsidTr="000A32A3">
            <w:trPr>
              <w:trHeight w:val="12076"/>
            </w:trPr>
            <w:tc>
              <w:tcPr>
                <w:tcW w:w="9071" w:type="dxa"/>
                <w:vAlign w:val="bottom"/>
              </w:tcPr>
              <w:p w14:paraId="13263ED8" w14:textId="77777777" w:rsidR="00D052BE" w:rsidRPr="00552B11" w:rsidRDefault="00D052BE" w:rsidP="00FE4828">
                <w:pPr>
                  <w:pStyle w:val="Bijlagenummer"/>
                </w:pPr>
              </w:p>
              <w:bookmarkStart w:id="15" w:name="_Toc107776121" w:displacedByCustomXml="next"/>
              <w:bookmarkStart w:id="16" w:name="_Toc201753929" w:displacedByCustomXml="next"/>
              <w:sdt>
                <w:sdtPr>
                  <w:id w:val="284393383"/>
                  <w:placeholder>
                    <w:docPart w:val="D046C63D2A3A4A5C95CB1FF501C9251B"/>
                  </w:placeholder>
                  <w15:appearance w15:val="hidden"/>
                </w:sdtPr>
                <w:sdtEndPr/>
                <w:sdtContent>
                  <w:bookmarkEnd w:id="15" w:displacedByCustomXml="next"/>
                  <w:sdt>
                    <w:sdtPr>
                      <w:id w:val="2127419532"/>
                      <w:placeholder>
                        <w:docPart w:val="98B3A18DB47F4A8897A485F174F56D73"/>
                      </w:placeholder>
                      <w15:appearance w15:val="hidden"/>
                    </w:sdtPr>
                    <w:sdtEndPr/>
                    <w:sdtContent>
                      <w:p w14:paraId="3D45ABBA" w14:textId="26D149A3" w:rsidR="00D052BE" w:rsidRPr="00946F33" w:rsidRDefault="00D052BE" w:rsidP="005F2DF0">
                        <w:pPr>
                          <w:pStyle w:val="BijlageTitel"/>
                          <w:rPr>
                            <w:noProof w:val="0"/>
                            <w:color w:val="auto"/>
                            <w:sz w:val="20"/>
                            <w:szCs w:val="20"/>
                          </w:rPr>
                        </w:pPr>
                        <w:r>
                          <w:t>Wettelijk kader</w:t>
                        </w:r>
                      </w:p>
                    </w:sdtContent>
                  </w:sdt>
                </w:sdtContent>
              </w:sdt>
              <w:bookmarkEnd w:id="16" w:displacedByCustomXml="prev"/>
            </w:tc>
          </w:tr>
        </w:tbl>
        <w:p w14:paraId="22D1B705" w14:textId="77777777" w:rsidR="00D052BE" w:rsidRDefault="00D052BE">
          <w:pPr>
            <w:rPr>
              <w:noProof/>
            </w:rPr>
          </w:pPr>
        </w:p>
        <w:p w14:paraId="09D5DF97" w14:textId="2B14850F" w:rsidR="00640E6A" w:rsidRPr="00640E6A" w:rsidRDefault="00D052BE" w:rsidP="00640E6A">
          <w:pPr>
            <w:rPr>
              <w:noProof/>
            </w:rPr>
            <w:sectPr w:rsidR="00640E6A" w:rsidRPr="00640E6A" w:rsidSect="00D624CC">
              <w:footerReference w:type="default" r:id="rId24"/>
              <w:pgSz w:w="11906" w:h="16838"/>
              <w:pgMar w:top="1559" w:right="1134" w:bottom="1418" w:left="1588" w:header="709" w:footer="369" w:gutter="0"/>
              <w:pgNumType w:start="1"/>
              <w:cols w:space="708"/>
              <w:docGrid w:linePitch="360"/>
            </w:sectPr>
          </w:pPr>
          <w:r>
            <w:rPr>
              <w:noProof/>
            </w:rPr>
            <w:drawing>
              <wp:anchor distT="0" distB="0" distL="114300" distR="114300" simplePos="0" relativeHeight="251658254" behindDoc="1" locked="1" layoutInCell="1" allowOverlap="1" wp14:anchorId="6FF27E3E" wp14:editId="44E2136C">
                <wp:simplePos x="0" y="0"/>
                <wp:positionH relativeFrom="page">
                  <wp:posOffset>4450080</wp:posOffset>
                </wp:positionH>
                <wp:positionV relativeFrom="page">
                  <wp:posOffset>9937115</wp:posOffset>
                </wp:positionV>
                <wp:extent cx="2664000" cy="255600"/>
                <wp:effectExtent l="0" t="0" r="3175" b="0"/>
                <wp:wrapNone/>
                <wp:docPr id="1665943958" name="Afbeelding 166594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iniaal"/>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64000" cy="255600"/>
                        </a:xfrm>
                        <a:prstGeom prst="rect">
                          <a:avLst/>
                        </a:prstGeom>
                      </pic:spPr>
                    </pic:pic>
                  </a:graphicData>
                </a:graphic>
                <wp14:sizeRelH relativeFrom="page">
                  <wp14:pctWidth>0</wp14:pctWidth>
                </wp14:sizeRelH>
                <wp14:sizeRelV relativeFrom="page">
                  <wp14:pctHeight>0</wp14:pctHeight>
                </wp14:sizeRelV>
              </wp:anchor>
            </w:drawing>
          </w:r>
          <w:r>
            <w:rPr>
              <w:noProof/>
            </w:rPr>
            <w:br w:type="page"/>
          </w:r>
        </w:p>
        <w:p w14:paraId="2C5A5FEB" w14:textId="61D8ACF2" w:rsidR="002B7E39" w:rsidRPr="00EB24CA" w:rsidRDefault="00D624CC" w:rsidP="00D052BE">
          <w:pPr>
            <w:pStyle w:val="Kop5"/>
          </w:pPr>
          <w:r>
            <w:rPr>
              <w:noProof/>
            </w:rPr>
            <w:lastRenderedPageBreak/>
            <w:drawing>
              <wp:anchor distT="0" distB="0" distL="114300" distR="114300" simplePos="0" relativeHeight="251658250" behindDoc="1" locked="1" layoutInCell="1" allowOverlap="1" wp14:anchorId="57CA8350" wp14:editId="0F1C7AF1">
                <wp:simplePos x="0" y="0"/>
                <wp:positionH relativeFrom="page">
                  <wp:posOffset>4450080</wp:posOffset>
                </wp:positionH>
                <wp:positionV relativeFrom="page">
                  <wp:posOffset>9937115</wp:posOffset>
                </wp:positionV>
                <wp:extent cx="2664000" cy="255600"/>
                <wp:effectExtent l="0" t="0" r="3175" b="0"/>
                <wp:wrapNone/>
                <wp:docPr id="1520440952" name="Afbeelding 152044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iniaal"/>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64000" cy="255600"/>
                        </a:xfrm>
                        <a:prstGeom prst="rect">
                          <a:avLst/>
                        </a:prstGeom>
                      </pic:spPr>
                    </pic:pic>
                  </a:graphicData>
                </a:graphic>
                <wp14:sizeRelH relativeFrom="page">
                  <wp14:pctWidth>0</wp14:pctWidth>
                </wp14:sizeRelH>
                <wp14:sizeRelV relativeFrom="page">
                  <wp14:pctHeight>0</wp14:pctHeight>
                </wp14:sizeRelV>
              </wp:anchor>
            </w:drawing>
          </w:r>
          <w:r w:rsidR="002B7E39" w:rsidRPr="00EB24CA">
            <w:t>Het veiligheids- en gezondheidsbeleid</w:t>
          </w:r>
        </w:p>
        <w:p w14:paraId="221E8D52" w14:textId="77777777" w:rsidR="002B7E39" w:rsidRPr="00EB24CA" w:rsidRDefault="002B7E39" w:rsidP="002B7E39">
          <w:pPr>
            <w:rPr>
              <w:rFonts w:cstheme="minorHAnsi"/>
            </w:rPr>
          </w:pPr>
          <w:r w:rsidRPr="00EB24CA">
            <w:rPr>
              <w:rFonts w:cstheme="minorHAnsi"/>
            </w:rPr>
            <w:t>Het veiligheids- en gezondheidsbeleid is gericht op het voorkomen van ongevallen en bijna-ongevallen, en op het beschermen van de gezondheid van omwonenden, publiek, werknemers, en van iedereen die bij het tot stand komen van het bouwwerk betrokken is alsmede van de gebruikers en personen betrokken bij toekomstig onderhoud of bewerkingen. Hulpmiddel bij het uitvoeren van dit beleid op dit project is dit V&amp;G-plan ontwerpfase.</w:t>
          </w:r>
        </w:p>
        <w:p w14:paraId="09203931" w14:textId="77777777" w:rsidR="002B7E39" w:rsidRPr="00EB24CA" w:rsidRDefault="002B7E39" w:rsidP="002B7E39">
          <w:pPr>
            <w:rPr>
              <w:rFonts w:cstheme="minorHAnsi"/>
              <w:i/>
              <w:color w:val="FF0000"/>
              <w:lang w:val="en-US"/>
            </w:rPr>
          </w:pPr>
        </w:p>
        <w:p w14:paraId="343EBB55" w14:textId="77777777" w:rsidR="002B7E39" w:rsidRPr="00EB24CA" w:rsidRDefault="002B7E39" w:rsidP="002B7E39">
          <w:pPr>
            <w:pStyle w:val="Kop5"/>
          </w:pPr>
          <w:bookmarkStart w:id="17" w:name="_Toc260144940"/>
          <w:bookmarkStart w:id="18" w:name="_Toc267562038"/>
          <w:bookmarkStart w:id="19" w:name="_Toc267565411"/>
          <w:bookmarkStart w:id="20" w:name="_Toc506795065"/>
          <w:bookmarkStart w:id="21" w:name="_Toc488813094"/>
          <w:bookmarkStart w:id="22" w:name="_Toc489089433"/>
          <w:bookmarkStart w:id="23" w:name="_Toc489089481"/>
          <w:bookmarkStart w:id="24" w:name="_Toc489089989"/>
          <w:bookmarkStart w:id="25" w:name="_Toc489147536"/>
          <w:bookmarkStart w:id="26" w:name="_Toc498160203"/>
          <w:bookmarkStart w:id="27" w:name="_Toc498754842"/>
          <w:bookmarkStart w:id="28" w:name="_Toc526837316"/>
          <w:r w:rsidRPr="00EB24CA">
            <w:t>Doel in inhoud van het V&amp;G-plan</w:t>
          </w:r>
          <w:bookmarkEnd w:id="17"/>
          <w:bookmarkEnd w:id="18"/>
          <w:bookmarkEnd w:id="19"/>
          <w:bookmarkEnd w:id="20"/>
          <w:bookmarkEnd w:id="21"/>
          <w:bookmarkEnd w:id="22"/>
          <w:bookmarkEnd w:id="23"/>
          <w:bookmarkEnd w:id="24"/>
          <w:bookmarkEnd w:id="25"/>
          <w:bookmarkEnd w:id="26"/>
          <w:bookmarkEnd w:id="27"/>
          <w:bookmarkEnd w:id="28"/>
        </w:p>
        <w:p w14:paraId="65A57E00" w14:textId="77777777" w:rsidR="002B7E39" w:rsidRPr="00EB24CA" w:rsidRDefault="002B7E39" w:rsidP="002B7E39">
          <w:pPr>
            <w:rPr>
              <w:rFonts w:cstheme="minorHAnsi"/>
            </w:rPr>
          </w:pPr>
          <w:r w:rsidRPr="00EB24CA">
            <w:rPr>
              <w:rFonts w:cstheme="minorHAnsi"/>
            </w:rPr>
            <w:t>In dit V&amp;G-plan ontwerpfase zijn de bouwkundige, technische en organisatorische keuzes vastgelegd die in de ontwerpfase zijn gemaakt met betrekking tot veiligheid en gezondheid. Daarnaast zijn specifieke gevaren die het gevolg zijn van gelijktijdige en achtereenvolgende werkzaamheden en eventuele doorgaande exploitatie, omschreven voor zover bekend in de ontwerpfase. In de uitvoeringsfase worden uitvoerende partijen en werkmethoden bepaald en zijn de specifieke gevaren verder uitgewerkt en wordt aangegeven welke maatregelen worden genomen en hoe toezicht op die maatregelen is geregeld. De verantwoordelijkheid voor de uitvoering van het V&amp;G-beleid ligt in de ontwerpfase bij de opdrachtgever. In de uitvoeringsfase is de aannemer die de V&amp;G-coördinatie tijdens de uitvoeringsfase regelt, hiervoor verantwoordelijk. Het beleid zal gericht moeten zijn op het voorkomen van ongevallen en ongewenste gebeurtenissen.</w:t>
          </w:r>
        </w:p>
        <w:p w14:paraId="18DFA2D7" w14:textId="77777777" w:rsidR="002B7E39" w:rsidRPr="00EB24CA" w:rsidRDefault="002B7E39" w:rsidP="002B7E39">
          <w:pPr>
            <w:rPr>
              <w:rFonts w:cstheme="minorHAnsi"/>
            </w:rPr>
          </w:pPr>
        </w:p>
        <w:p w14:paraId="5676C79A" w14:textId="77777777" w:rsidR="002B7E39" w:rsidRPr="00EB24CA" w:rsidRDefault="002B7E39" w:rsidP="002B7E39">
          <w:pPr>
            <w:pStyle w:val="Kop5"/>
          </w:pPr>
          <w:bookmarkStart w:id="29" w:name="_Toc267562039"/>
          <w:bookmarkStart w:id="30" w:name="_Toc267565412"/>
          <w:bookmarkStart w:id="31" w:name="_Toc506795066"/>
          <w:bookmarkStart w:id="32" w:name="_Toc526837317"/>
          <w:r w:rsidRPr="00EB24CA">
            <w:t>Wettelijk kader</w:t>
          </w:r>
          <w:bookmarkEnd w:id="29"/>
          <w:bookmarkEnd w:id="30"/>
          <w:bookmarkEnd w:id="31"/>
          <w:bookmarkEnd w:id="32"/>
        </w:p>
        <w:p w14:paraId="25D45350" w14:textId="77777777" w:rsidR="002B7E39" w:rsidRDefault="002B7E39" w:rsidP="002B7E39">
          <w:pPr>
            <w:rPr>
              <w:rFonts w:cstheme="minorHAnsi"/>
              <w:color w:val="000000"/>
            </w:rPr>
          </w:pPr>
          <w:r w:rsidRPr="00EB24CA">
            <w:rPr>
              <w:rFonts w:cstheme="minorHAnsi"/>
            </w:rPr>
            <w:t xml:space="preserve">Volgens de Arbowet zorgt de werkgever voor de veiligheid en gezondheid van zijn werknemers op het werk. Omdat het veilig en gezond realiseren van een bouwwerk voor een groot gedeelte afhankelijk is van het ontwerp en omdat er op een bouwplaats vaak meerdere werkgevers aanwezig zijn, zijn aanvullende verplichtingen opgenomen voor de opdrachtgever, de ontwerpende partij en de uitvoerende (coördinerende) partij. Deze aanvullende verplichtingen staan in het Arbobesluit afdeling bouwproces (hoofdstuk II, afdeling 5) beschreven. </w:t>
          </w:r>
          <w:r w:rsidRPr="00EB24CA">
            <w:rPr>
              <w:rFonts w:cstheme="minorHAnsi"/>
              <w:color w:val="000000"/>
            </w:rPr>
            <w:t>Wanneer welke verplichtingen van toepassing zijn is aangegeven in onderstaande tabel.</w:t>
          </w:r>
        </w:p>
        <w:p w14:paraId="0AD5381F" w14:textId="45ACB71D" w:rsidR="002B7E39" w:rsidRPr="00EB24CA" w:rsidRDefault="00FA7725" w:rsidP="002B7E39">
          <w:pPr>
            <w:rPr>
              <w:rFonts w:cstheme="minorHAnsi"/>
              <w:color w:val="000000"/>
            </w:rPr>
          </w:pPr>
          <w:r>
            <w:rPr>
              <w:rFonts w:cstheme="minorHAnsi"/>
              <w:color w:val="000000"/>
            </w:rPr>
            <w:br w:type="page"/>
          </w:r>
        </w:p>
        <w:p w14:paraId="0FCAD475" w14:textId="77777777" w:rsidR="002B7E39" w:rsidRPr="00EB24CA" w:rsidRDefault="002B7E39" w:rsidP="002B7E39">
          <w:pPr>
            <w:pStyle w:val="TabelBijschrift"/>
          </w:pPr>
          <w:r>
            <w:lastRenderedPageBreak/>
            <w:t>Verplichtingen Arbobesluit afdeling bouwproces</w:t>
          </w:r>
        </w:p>
        <w:tbl>
          <w:tblPr>
            <w:tblStyle w:val="TabelHBAdvies"/>
            <w:tblW w:w="0" w:type="auto"/>
            <w:tblLook w:val="04A0" w:firstRow="1" w:lastRow="0" w:firstColumn="1" w:lastColumn="0" w:noHBand="0" w:noVBand="1"/>
          </w:tblPr>
          <w:tblGrid>
            <w:gridCol w:w="2410"/>
            <w:gridCol w:w="2552"/>
            <w:gridCol w:w="2268"/>
            <w:gridCol w:w="1954"/>
          </w:tblGrid>
          <w:tr w:rsidR="002B7E39" w14:paraId="22732FB6" w14:textId="77777777" w:rsidTr="002B7E39">
            <w:trPr>
              <w:cnfStyle w:val="100000000000" w:firstRow="1" w:lastRow="0" w:firstColumn="0" w:lastColumn="0" w:oddVBand="0" w:evenVBand="0" w:oddHBand="0" w:evenHBand="0" w:firstRowFirstColumn="0" w:firstRowLastColumn="0" w:lastRowFirstColumn="0" w:lastRowLastColumn="0"/>
              <w:cantSplit/>
              <w:tblHeader/>
            </w:trPr>
            <w:tc>
              <w:tcPr>
                <w:tcW w:w="2410" w:type="dxa"/>
              </w:tcPr>
              <w:p w14:paraId="73454991" w14:textId="77777777" w:rsidR="002B7E39" w:rsidRPr="00EB24CA" w:rsidRDefault="002B7E39" w:rsidP="00B7407B">
                <w:pPr>
                  <w:tabs>
                    <w:tab w:val="center" w:pos="1060"/>
                  </w:tabs>
                  <w:suppressAutoHyphens/>
                  <w:spacing w:before="90"/>
                  <w:jc w:val="center"/>
                  <w:rPr>
                    <w:rFonts w:cstheme="minorHAnsi"/>
                    <w:b w:val="0"/>
                    <w:szCs w:val="18"/>
                  </w:rPr>
                </w:pPr>
                <w:r w:rsidRPr="00EB24CA">
                  <w:rPr>
                    <w:rFonts w:cstheme="minorHAnsi"/>
                    <w:szCs w:val="18"/>
                  </w:rPr>
                  <w:t>I</w:t>
                </w:r>
              </w:p>
              <w:p w14:paraId="4424414D" w14:textId="77777777" w:rsidR="002B7E39" w:rsidRPr="00EB24CA" w:rsidRDefault="002B7E39" w:rsidP="00B7407B">
                <w:pPr>
                  <w:jc w:val="center"/>
                  <w:rPr>
                    <w:szCs w:val="18"/>
                  </w:rPr>
                </w:pPr>
                <w:r w:rsidRPr="00EB24CA">
                  <w:rPr>
                    <w:rFonts w:cstheme="minorHAnsi"/>
                    <w:szCs w:val="18"/>
                  </w:rPr>
                  <w:t>(meerdere werkgevers)</w:t>
                </w:r>
              </w:p>
            </w:tc>
            <w:tc>
              <w:tcPr>
                <w:tcW w:w="2552" w:type="dxa"/>
              </w:tcPr>
              <w:p w14:paraId="3DEA0A1A" w14:textId="77777777" w:rsidR="002B7E39" w:rsidRPr="00EB24CA" w:rsidRDefault="002B7E39" w:rsidP="00B7407B">
                <w:pPr>
                  <w:tabs>
                    <w:tab w:val="center" w:pos="1041"/>
                  </w:tabs>
                  <w:suppressAutoHyphens/>
                  <w:spacing w:before="90"/>
                  <w:jc w:val="center"/>
                  <w:rPr>
                    <w:rFonts w:cstheme="minorHAnsi"/>
                    <w:b w:val="0"/>
                    <w:szCs w:val="18"/>
                  </w:rPr>
                </w:pPr>
                <w:r w:rsidRPr="00EB24CA">
                  <w:rPr>
                    <w:rFonts w:cstheme="minorHAnsi"/>
                    <w:szCs w:val="18"/>
                  </w:rPr>
                  <w:t>A</w:t>
                </w:r>
              </w:p>
              <w:p w14:paraId="56926D32" w14:textId="77777777" w:rsidR="002B7E39" w:rsidRPr="00EB24CA" w:rsidRDefault="002B7E39" w:rsidP="00B7407B">
                <w:pPr>
                  <w:jc w:val="center"/>
                  <w:rPr>
                    <w:szCs w:val="18"/>
                  </w:rPr>
                </w:pPr>
                <w:r w:rsidRPr="00EB24CA">
                  <w:rPr>
                    <w:rFonts w:cstheme="minorHAnsi"/>
                    <w:szCs w:val="18"/>
                  </w:rPr>
                  <w:t>(&gt;500 mensdagen of &gt;30 mensdagen en &gt;20 werknemers op enig moment op werk)</w:t>
                </w:r>
              </w:p>
            </w:tc>
            <w:tc>
              <w:tcPr>
                <w:tcW w:w="2268" w:type="dxa"/>
              </w:tcPr>
              <w:p w14:paraId="4A740AA1" w14:textId="77777777" w:rsidR="002B7E39" w:rsidRPr="00EB24CA" w:rsidRDefault="002B7E39" w:rsidP="00B7407B">
                <w:pPr>
                  <w:tabs>
                    <w:tab w:val="center" w:pos="1041"/>
                  </w:tabs>
                  <w:suppressAutoHyphens/>
                  <w:spacing w:before="90"/>
                  <w:jc w:val="center"/>
                  <w:rPr>
                    <w:rFonts w:cstheme="minorHAnsi"/>
                    <w:b w:val="0"/>
                    <w:szCs w:val="18"/>
                  </w:rPr>
                </w:pPr>
                <w:r w:rsidRPr="00EB24CA">
                  <w:rPr>
                    <w:rFonts w:cstheme="minorHAnsi"/>
                    <w:szCs w:val="18"/>
                  </w:rPr>
                  <w:t>B</w:t>
                </w:r>
              </w:p>
              <w:p w14:paraId="60C898CE" w14:textId="77777777" w:rsidR="002B7E39" w:rsidRPr="00EB24CA" w:rsidRDefault="002B7E39" w:rsidP="00B7407B">
                <w:pPr>
                  <w:jc w:val="center"/>
                  <w:rPr>
                    <w:szCs w:val="18"/>
                  </w:rPr>
                </w:pPr>
                <w:r w:rsidRPr="00EB24CA">
                  <w:rPr>
                    <w:rFonts w:cstheme="minorHAnsi"/>
                    <w:szCs w:val="18"/>
                  </w:rPr>
                  <w:t>(bijzonder risico)</w:t>
                </w:r>
              </w:p>
            </w:tc>
            <w:tc>
              <w:tcPr>
                <w:tcW w:w="1954" w:type="dxa"/>
              </w:tcPr>
              <w:p w14:paraId="0A9AFA45" w14:textId="77777777" w:rsidR="002B7E39" w:rsidRPr="00EB24CA" w:rsidRDefault="002B7E39" w:rsidP="00B7407B">
                <w:pPr>
                  <w:tabs>
                    <w:tab w:val="center" w:pos="1012"/>
                  </w:tabs>
                  <w:suppressAutoHyphens/>
                  <w:spacing w:before="90"/>
                  <w:jc w:val="center"/>
                  <w:rPr>
                    <w:rFonts w:cstheme="minorHAnsi"/>
                    <w:b w:val="0"/>
                    <w:szCs w:val="18"/>
                  </w:rPr>
                </w:pPr>
                <w:r w:rsidRPr="00EB24CA">
                  <w:rPr>
                    <w:rFonts w:cstheme="minorHAnsi"/>
                    <w:szCs w:val="18"/>
                  </w:rPr>
                  <w:t>C</w:t>
                </w:r>
              </w:p>
              <w:p w14:paraId="767FDDF6" w14:textId="77777777" w:rsidR="002B7E39" w:rsidRPr="00EB24CA" w:rsidRDefault="002B7E39" w:rsidP="00B7407B">
                <w:pPr>
                  <w:jc w:val="center"/>
                  <w:rPr>
                    <w:szCs w:val="18"/>
                  </w:rPr>
                </w:pPr>
                <w:r w:rsidRPr="00EB24CA">
                  <w:rPr>
                    <w:rFonts w:cstheme="minorHAnsi"/>
                    <w:szCs w:val="18"/>
                  </w:rPr>
                  <w:t>(geen A of B)</w:t>
                </w:r>
              </w:p>
            </w:tc>
          </w:tr>
          <w:tr w:rsidR="002B7E39" w14:paraId="34CD3577" w14:textId="77777777" w:rsidTr="002B7E39">
            <w:tc>
              <w:tcPr>
                <w:tcW w:w="2410" w:type="dxa"/>
              </w:tcPr>
              <w:p w14:paraId="37FA3102" w14:textId="77777777" w:rsidR="002B7E39" w:rsidRPr="00EB24CA" w:rsidRDefault="002B7E39" w:rsidP="00B7407B">
                <w:pPr>
                  <w:tabs>
                    <w:tab w:val="left" w:pos="0"/>
                    <w:tab w:val="left" w:pos="566"/>
                    <w:tab w:val="left" w:pos="920"/>
                    <w:tab w:val="left" w:pos="1224"/>
                    <w:tab w:val="left" w:pos="1628"/>
                    <w:tab w:val="left" w:pos="1944"/>
                    <w:tab w:val="left" w:pos="2304"/>
                    <w:tab w:val="left" w:pos="2664"/>
                    <w:tab w:val="left" w:pos="3024"/>
                    <w:tab w:val="left" w:pos="3384"/>
                    <w:tab w:val="left" w:pos="3744"/>
                    <w:tab w:val="left" w:pos="4104"/>
                    <w:tab w:val="left" w:pos="4464"/>
                    <w:tab w:val="left" w:pos="4824"/>
                    <w:tab w:val="left" w:pos="5184"/>
                    <w:tab w:val="left" w:pos="5544"/>
                    <w:tab w:val="left" w:pos="5904"/>
                    <w:tab w:val="left" w:pos="6264"/>
                    <w:tab w:val="left" w:pos="6624"/>
                    <w:tab w:val="left" w:pos="6984"/>
                    <w:tab w:val="left" w:pos="7344"/>
                    <w:tab w:val="left" w:pos="7752"/>
                    <w:tab w:val="left" w:pos="8064"/>
                  </w:tabs>
                  <w:suppressAutoHyphens/>
                  <w:rPr>
                    <w:rFonts w:cstheme="minorHAnsi"/>
                    <w:szCs w:val="16"/>
                  </w:rPr>
                </w:pPr>
                <w:r w:rsidRPr="00EB24CA">
                  <w:rPr>
                    <w:rFonts w:cstheme="minorHAnsi"/>
                    <w:szCs w:val="16"/>
                  </w:rPr>
                  <w:t>1. Arbowet in ontwerp</w:t>
                </w:r>
              </w:p>
              <w:p w14:paraId="1436F60B" w14:textId="77777777" w:rsidR="002B7E39" w:rsidRPr="00EB24CA" w:rsidRDefault="002B7E39" w:rsidP="00B7407B">
                <w:pPr>
                  <w:tabs>
                    <w:tab w:val="left" w:pos="0"/>
                    <w:tab w:val="left" w:pos="566"/>
                    <w:tab w:val="left" w:pos="920"/>
                    <w:tab w:val="left" w:pos="1224"/>
                    <w:tab w:val="left" w:pos="1628"/>
                    <w:tab w:val="left" w:pos="1944"/>
                    <w:tab w:val="left" w:pos="2304"/>
                    <w:tab w:val="left" w:pos="2664"/>
                    <w:tab w:val="left" w:pos="3024"/>
                    <w:tab w:val="left" w:pos="3384"/>
                    <w:tab w:val="left" w:pos="3744"/>
                    <w:tab w:val="left" w:pos="4104"/>
                    <w:tab w:val="left" w:pos="4464"/>
                    <w:tab w:val="left" w:pos="4824"/>
                    <w:tab w:val="left" w:pos="5184"/>
                    <w:tab w:val="left" w:pos="5544"/>
                    <w:tab w:val="left" w:pos="5904"/>
                    <w:tab w:val="left" w:pos="6264"/>
                    <w:tab w:val="left" w:pos="6624"/>
                    <w:tab w:val="left" w:pos="6984"/>
                    <w:tab w:val="left" w:pos="7344"/>
                    <w:tab w:val="left" w:pos="7752"/>
                    <w:tab w:val="left" w:pos="8064"/>
                  </w:tabs>
                  <w:suppressAutoHyphens/>
                  <w:rPr>
                    <w:rFonts w:cstheme="minorHAnsi"/>
                    <w:szCs w:val="16"/>
                  </w:rPr>
                </w:pPr>
                <w:r w:rsidRPr="00EB24CA">
                  <w:rPr>
                    <w:rFonts w:cstheme="minorHAnsi"/>
                    <w:szCs w:val="16"/>
                  </w:rPr>
                  <w:t>2. Kennisgeving</w:t>
                </w:r>
              </w:p>
              <w:p w14:paraId="1B89AF15" w14:textId="77777777" w:rsidR="002B7E39" w:rsidRPr="00EB24CA" w:rsidRDefault="002B7E39" w:rsidP="00B7407B">
                <w:pPr>
                  <w:tabs>
                    <w:tab w:val="left" w:pos="0"/>
                    <w:tab w:val="left" w:pos="566"/>
                    <w:tab w:val="left" w:pos="920"/>
                    <w:tab w:val="left" w:pos="1224"/>
                    <w:tab w:val="left" w:pos="1628"/>
                    <w:tab w:val="left" w:pos="1944"/>
                    <w:tab w:val="left" w:pos="2304"/>
                    <w:tab w:val="left" w:pos="2664"/>
                    <w:tab w:val="left" w:pos="3024"/>
                    <w:tab w:val="left" w:pos="3384"/>
                    <w:tab w:val="left" w:pos="3744"/>
                    <w:tab w:val="left" w:pos="4104"/>
                    <w:tab w:val="left" w:pos="4464"/>
                    <w:tab w:val="left" w:pos="4824"/>
                    <w:tab w:val="left" w:pos="5184"/>
                    <w:tab w:val="left" w:pos="5544"/>
                    <w:tab w:val="left" w:pos="5904"/>
                    <w:tab w:val="left" w:pos="6264"/>
                    <w:tab w:val="left" w:pos="6624"/>
                    <w:tab w:val="left" w:pos="6984"/>
                    <w:tab w:val="left" w:pos="7344"/>
                    <w:tab w:val="left" w:pos="7752"/>
                    <w:tab w:val="left" w:pos="8064"/>
                  </w:tabs>
                  <w:suppressAutoHyphens/>
                  <w:rPr>
                    <w:rFonts w:cstheme="minorHAnsi"/>
                    <w:szCs w:val="16"/>
                  </w:rPr>
                </w:pPr>
                <w:r w:rsidRPr="00EB24CA">
                  <w:rPr>
                    <w:rFonts w:cstheme="minorHAnsi"/>
                    <w:szCs w:val="16"/>
                  </w:rPr>
                  <w:t>3. V&amp;G-coördinatoren</w:t>
                </w:r>
              </w:p>
              <w:p w14:paraId="0C0E7D1E" w14:textId="77777777" w:rsidR="002B7E39" w:rsidRPr="00EB24CA" w:rsidRDefault="002B7E39" w:rsidP="00B7407B">
                <w:pPr>
                  <w:tabs>
                    <w:tab w:val="left" w:pos="0"/>
                    <w:tab w:val="left" w:pos="566"/>
                    <w:tab w:val="left" w:pos="920"/>
                    <w:tab w:val="left" w:pos="1224"/>
                    <w:tab w:val="left" w:pos="1628"/>
                    <w:tab w:val="left" w:pos="1944"/>
                    <w:tab w:val="left" w:pos="2304"/>
                    <w:tab w:val="left" w:pos="2664"/>
                    <w:tab w:val="left" w:pos="3024"/>
                    <w:tab w:val="left" w:pos="3384"/>
                    <w:tab w:val="left" w:pos="3744"/>
                    <w:tab w:val="left" w:pos="4104"/>
                    <w:tab w:val="left" w:pos="4464"/>
                    <w:tab w:val="left" w:pos="4824"/>
                    <w:tab w:val="left" w:pos="5184"/>
                    <w:tab w:val="left" w:pos="5544"/>
                    <w:tab w:val="left" w:pos="5904"/>
                    <w:tab w:val="left" w:pos="6264"/>
                    <w:tab w:val="left" w:pos="6624"/>
                    <w:tab w:val="left" w:pos="6984"/>
                    <w:tab w:val="left" w:pos="7344"/>
                    <w:tab w:val="left" w:pos="7752"/>
                    <w:tab w:val="left" w:pos="8064"/>
                  </w:tabs>
                  <w:suppressAutoHyphens/>
                  <w:rPr>
                    <w:rFonts w:cstheme="minorHAnsi"/>
                    <w:szCs w:val="16"/>
                  </w:rPr>
                </w:pPr>
                <w:r w:rsidRPr="00EB24CA">
                  <w:rPr>
                    <w:rFonts w:cstheme="minorHAnsi"/>
                    <w:szCs w:val="16"/>
                  </w:rPr>
                  <w:t>4. V&amp;G-plan</w:t>
                </w:r>
              </w:p>
              <w:p w14:paraId="22E29C20" w14:textId="77777777" w:rsidR="002B7E39" w:rsidRPr="00EB24CA" w:rsidRDefault="002B7E39" w:rsidP="00B7407B">
                <w:pPr>
                  <w:tabs>
                    <w:tab w:val="left" w:pos="0"/>
                    <w:tab w:val="left" w:pos="566"/>
                    <w:tab w:val="left" w:pos="920"/>
                    <w:tab w:val="left" w:pos="1224"/>
                    <w:tab w:val="left" w:pos="1628"/>
                    <w:tab w:val="left" w:pos="1944"/>
                    <w:tab w:val="left" w:pos="2304"/>
                    <w:tab w:val="left" w:pos="2664"/>
                    <w:tab w:val="left" w:pos="3024"/>
                    <w:tab w:val="left" w:pos="3384"/>
                    <w:tab w:val="left" w:pos="3744"/>
                    <w:tab w:val="left" w:pos="4104"/>
                    <w:tab w:val="left" w:pos="4464"/>
                    <w:tab w:val="left" w:pos="4824"/>
                    <w:tab w:val="left" w:pos="5184"/>
                    <w:tab w:val="left" w:pos="5544"/>
                    <w:tab w:val="left" w:pos="5904"/>
                    <w:tab w:val="left" w:pos="6264"/>
                    <w:tab w:val="left" w:pos="6624"/>
                    <w:tab w:val="left" w:pos="6984"/>
                    <w:tab w:val="left" w:pos="7344"/>
                    <w:tab w:val="left" w:pos="7752"/>
                    <w:tab w:val="left" w:pos="8064"/>
                  </w:tabs>
                  <w:suppressAutoHyphens/>
                  <w:rPr>
                    <w:rFonts w:cstheme="minorHAnsi"/>
                    <w:szCs w:val="16"/>
                  </w:rPr>
                </w:pPr>
                <w:r w:rsidRPr="00EB24CA">
                  <w:rPr>
                    <w:rFonts w:cstheme="minorHAnsi"/>
                    <w:szCs w:val="16"/>
                  </w:rPr>
                  <w:t>5. Contractbepaling</w:t>
                </w:r>
              </w:p>
              <w:p w14:paraId="6A8C4240" w14:textId="77777777" w:rsidR="002B7E39" w:rsidRPr="00EB24CA" w:rsidRDefault="002B7E39" w:rsidP="00B7407B">
                <w:pPr>
                  <w:rPr>
                    <w:szCs w:val="16"/>
                  </w:rPr>
                </w:pPr>
                <w:r w:rsidRPr="00EB24CA">
                  <w:rPr>
                    <w:rFonts w:cstheme="minorHAnsi"/>
                    <w:szCs w:val="16"/>
                  </w:rPr>
                  <w:t>6. (V&amp;G-)dossier</w:t>
                </w:r>
              </w:p>
            </w:tc>
            <w:tc>
              <w:tcPr>
                <w:tcW w:w="2552" w:type="dxa"/>
              </w:tcPr>
              <w:p w14:paraId="21D68E28" w14:textId="77777777" w:rsidR="002B7E39" w:rsidRPr="00EB24CA" w:rsidRDefault="002B7E39" w:rsidP="00B7407B">
                <w:pPr>
                  <w:tabs>
                    <w:tab w:val="left" w:pos="0"/>
                    <w:tab w:val="left" w:pos="566"/>
                    <w:tab w:val="left" w:pos="920"/>
                    <w:tab w:val="left" w:pos="1224"/>
                    <w:tab w:val="left" w:pos="1628"/>
                    <w:tab w:val="left" w:pos="1944"/>
                    <w:tab w:val="left" w:pos="2304"/>
                    <w:tab w:val="left" w:pos="2664"/>
                    <w:tab w:val="left" w:pos="3024"/>
                    <w:tab w:val="left" w:pos="3384"/>
                    <w:tab w:val="left" w:pos="3744"/>
                    <w:tab w:val="left" w:pos="4104"/>
                    <w:tab w:val="left" w:pos="4464"/>
                    <w:tab w:val="left" w:pos="4824"/>
                    <w:tab w:val="left" w:pos="5184"/>
                    <w:tab w:val="left" w:pos="5544"/>
                    <w:tab w:val="left" w:pos="5904"/>
                    <w:tab w:val="left" w:pos="6264"/>
                    <w:tab w:val="left" w:pos="6624"/>
                    <w:tab w:val="left" w:pos="6984"/>
                    <w:tab w:val="left" w:pos="7344"/>
                    <w:tab w:val="left" w:pos="7752"/>
                    <w:tab w:val="left" w:pos="8064"/>
                  </w:tabs>
                  <w:suppressAutoHyphens/>
                  <w:spacing w:line="220" w:lineRule="exact"/>
                  <w:jc w:val="center"/>
                  <w:rPr>
                    <w:rFonts w:cstheme="minorHAnsi"/>
                    <w:szCs w:val="16"/>
                  </w:rPr>
                </w:pPr>
                <w:r w:rsidRPr="00EB24CA">
                  <w:rPr>
                    <w:rFonts w:cstheme="minorHAnsi"/>
                    <w:szCs w:val="16"/>
                  </w:rPr>
                  <w:t>x</w:t>
                </w:r>
              </w:p>
              <w:p w14:paraId="3F186681" w14:textId="77777777" w:rsidR="002B7E39" w:rsidRPr="00EB24CA" w:rsidRDefault="002B7E39" w:rsidP="00B7407B">
                <w:pPr>
                  <w:tabs>
                    <w:tab w:val="left" w:pos="0"/>
                    <w:tab w:val="left" w:pos="566"/>
                    <w:tab w:val="left" w:pos="920"/>
                    <w:tab w:val="left" w:pos="1224"/>
                    <w:tab w:val="left" w:pos="1628"/>
                    <w:tab w:val="left" w:pos="1944"/>
                    <w:tab w:val="left" w:pos="2304"/>
                    <w:tab w:val="left" w:pos="2664"/>
                    <w:tab w:val="left" w:pos="3024"/>
                    <w:tab w:val="left" w:pos="3384"/>
                    <w:tab w:val="left" w:pos="3744"/>
                    <w:tab w:val="left" w:pos="4104"/>
                    <w:tab w:val="left" w:pos="4464"/>
                    <w:tab w:val="left" w:pos="4824"/>
                    <w:tab w:val="left" w:pos="5184"/>
                    <w:tab w:val="left" w:pos="5544"/>
                    <w:tab w:val="left" w:pos="5904"/>
                    <w:tab w:val="left" w:pos="6264"/>
                    <w:tab w:val="left" w:pos="6624"/>
                    <w:tab w:val="left" w:pos="6984"/>
                    <w:tab w:val="left" w:pos="7344"/>
                    <w:tab w:val="left" w:pos="7752"/>
                    <w:tab w:val="left" w:pos="8064"/>
                  </w:tabs>
                  <w:suppressAutoHyphens/>
                  <w:spacing w:line="220" w:lineRule="exact"/>
                  <w:jc w:val="center"/>
                  <w:rPr>
                    <w:rFonts w:cstheme="minorHAnsi"/>
                    <w:szCs w:val="16"/>
                  </w:rPr>
                </w:pPr>
                <w:r w:rsidRPr="00EB24CA">
                  <w:rPr>
                    <w:rFonts w:cstheme="minorHAnsi"/>
                    <w:szCs w:val="16"/>
                  </w:rPr>
                  <w:t>x</w:t>
                </w:r>
              </w:p>
              <w:p w14:paraId="262131C4" w14:textId="77777777" w:rsidR="002B7E39" w:rsidRPr="00EB24CA" w:rsidRDefault="002B7E39" w:rsidP="00B7407B">
                <w:pPr>
                  <w:tabs>
                    <w:tab w:val="left" w:pos="0"/>
                    <w:tab w:val="left" w:pos="566"/>
                    <w:tab w:val="left" w:pos="920"/>
                    <w:tab w:val="left" w:pos="1224"/>
                    <w:tab w:val="left" w:pos="1628"/>
                    <w:tab w:val="left" w:pos="1944"/>
                    <w:tab w:val="left" w:pos="2304"/>
                    <w:tab w:val="left" w:pos="2664"/>
                    <w:tab w:val="left" w:pos="3024"/>
                    <w:tab w:val="left" w:pos="3384"/>
                    <w:tab w:val="left" w:pos="3744"/>
                    <w:tab w:val="left" w:pos="4104"/>
                    <w:tab w:val="left" w:pos="4464"/>
                    <w:tab w:val="left" w:pos="4824"/>
                    <w:tab w:val="left" w:pos="5184"/>
                    <w:tab w:val="left" w:pos="5544"/>
                    <w:tab w:val="left" w:pos="5904"/>
                    <w:tab w:val="left" w:pos="6264"/>
                    <w:tab w:val="left" w:pos="6624"/>
                    <w:tab w:val="left" w:pos="6984"/>
                    <w:tab w:val="left" w:pos="7344"/>
                    <w:tab w:val="left" w:pos="7752"/>
                    <w:tab w:val="left" w:pos="8064"/>
                  </w:tabs>
                  <w:suppressAutoHyphens/>
                  <w:spacing w:line="220" w:lineRule="exact"/>
                  <w:jc w:val="center"/>
                  <w:rPr>
                    <w:rFonts w:cstheme="minorHAnsi"/>
                    <w:szCs w:val="16"/>
                  </w:rPr>
                </w:pPr>
                <w:r w:rsidRPr="00EB24CA">
                  <w:rPr>
                    <w:rFonts w:cstheme="minorHAnsi"/>
                    <w:szCs w:val="16"/>
                  </w:rPr>
                  <w:t>x</w:t>
                </w:r>
              </w:p>
              <w:p w14:paraId="627EE9F1" w14:textId="77777777" w:rsidR="002B7E39" w:rsidRPr="00EB24CA" w:rsidRDefault="002B7E39" w:rsidP="00B7407B">
                <w:pPr>
                  <w:tabs>
                    <w:tab w:val="left" w:pos="0"/>
                    <w:tab w:val="left" w:pos="566"/>
                    <w:tab w:val="left" w:pos="920"/>
                    <w:tab w:val="left" w:pos="1224"/>
                    <w:tab w:val="left" w:pos="1628"/>
                    <w:tab w:val="left" w:pos="1944"/>
                    <w:tab w:val="left" w:pos="2304"/>
                    <w:tab w:val="left" w:pos="2664"/>
                    <w:tab w:val="left" w:pos="3024"/>
                    <w:tab w:val="left" w:pos="3384"/>
                    <w:tab w:val="left" w:pos="3744"/>
                    <w:tab w:val="left" w:pos="4104"/>
                    <w:tab w:val="left" w:pos="4464"/>
                    <w:tab w:val="left" w:pos="4824"/>
                    <w:tab w:val="left" w:pos="5184"/>
                    <w:tab w:val="left" w:pos="5544"/>
                    <w:tab w:val="left" w:pos="5904"/>
                    <w:tab w:val="left" w:pos="6264"/>
                    <w:tab w:val="left" w:pos="6624"/>
                    <w:tab w:val="left" w:pos="6984"/>
                    <w:tab w:val="left" w:pos="7344"/>
                    <w:tab w:val="left" w:pos="7752"/>
                    <w:tab w:val="left" w:pos="8064"/>
                  </w:tabs>
                  <w:suppressAutoHyphens/>
                  <w:spacing w:line="220" w:lineRule="exact"/>
                  <w:jc w:val="center"/>
                  <w:rPr>
                    <w:rFonts w:cstheme="minorHAnsi"/>
                    <w:szCs w:val="16"/>
                  </w:rPr>
                </w:pPr>
                <w:r w:rsidRPr="00EB24CA">
                  <w:rPr>
                    <w:rFonts w:cstheme="minorHAnsi"/>
                    <w:szCs w:val="16"/>
                  </w:rPr>
                  <w:t>x</w:t>
                </w:r>
              </w:p>
              <w:p w14:paraId="39E1B62A" w14:textId="77777777" w:rsidR="002B7E39" w:rsidRPr="00EB24CA" w:rsidRDefault="002B7E39" w:rsidP="00B7407B">
                <w:pPr>
                  <w:tabs>
                    <w:tab w:val="left" w:pos="0"/>
                    <w:tab w:val="left" w:pos="566"/>
                    <w:tab w:val="left" w:pos="920"/>
                    <w:tab w:val="left" w:pos="1224"/>
                    <w:tab w:val="left" w:pos="1628"/>
                    <w:tab w:val="left" w:pos="1944"/>
                    <w:tab w:val="left" w:pos="2304"/>
                    <w:tab w:val="left" w:pos="2664"/>
                    <w:tab w:val="left" w:pos="3024"/>
                    <w:tab w:val="left" w:pos="3384"/>
                    <w:tab w:val="left" w:pos="3744"/>
                    <w:tab w:val="left" w:pos="4104"/>
                    <w:tab w:val="left" w:pos="4464"/>
                    <w:tab w:val="left" w:pos="4824"/>
                    <w:tab w:val="left" w:pos="5184"/>
                    <w:tab w:val="left" w:pos="5544"/>
                    <w:tab w:val="left" w:pos="5904"/>
                    <w:tab w:val="left" w:pos="6264"/>
                    <w:tab w:val="left" w:pos="6624"/>
                    <w:tab w:val="left" w:pos="6984"/>
                    <w:tab w:val="left" w:pos="7344"/>
                    <w:tab w:val="left" w:pos="7752"/>
                    <w:tab w:val="left" w:pos="8064"/>
                  </w:tabs>
                  <w:suppressAutoHyphens/>
                  <w:spacing w:line="220" w:lineRule="exact"/>
                  <w:jc w:val="center"/>
                  <w:rPr>
                    <w:rFonts w:cstheme="minorHAnsi"/>
                    <w:szCs w:val="16"/>
                  </w:rPr>
                </w:pPr>
                <w:r w:rsidRPr="00EB24CA">
                  <w:rPr>
                    <w:rFonts w:cstheme="minorHAnsi"/>
                    <w:szCs w:val="16"/>
                  </w:rPr>
                  <w:t>x</w:t>
                </w:r>
              </w:p>
              <w:p w14:paraId="23164D84" w14:textId="77777777" w:rsidR="002B7E39" w:rsidRPr="00EB24CA" w:rsidRDefault="002B7E39" w:rsidP="00B7407B">
                <w:pPr>
                  <w:jc w:val="center"/>
                  <w:rPr>
                    <w:szCs w:val="16"/>
                  </w:rPr>
                </w:pPr>
                <w:r w:rsidRPr="00EB24CA">
                  <w:rPr>
                    <w:szCs w:val="16"/>
                  </w:rPr>
                  <w:t>x</w:t>
                </w:r>
              </w:p>
            </w:tc>
            <w:tc>
              <w:tcPr>
                <w:tcW w:w="2268" w:type="dxa"/>
              </w:tcPr>
              <w:p w14:paraId="29A875C7" w14:textId="77777777" w:rsidR="002B7E39" w:rsidRPr="00EB24CA" w:rsidRDefault="002B7E39" w:rsidP="00B7407B">
                <w:pPr>
                  <w:tabs>
                    <w:tab w:val="left" w:pos="0"/>
                    <w:tab w:val="left" w:pos="566"/>
                    <w:tab w:val="left" w:pos="920"/>
                    <w:tab w:val="left" w:pos="1224"/>
                    <w:tab w:val="left" w:pos="1628"/>
                    <w:tab w:val="left" w:pos="1944"/>
                    <w:tab w:val="left" w:pos="2304"/>
                    <w:tab w:val="left" w:pos="2664"/>
                    <w:tab w:val="left" w:pos="3024"/>
                    <w:tab w:val="left" w:pos="3384"/>
                    <w:tab w:val="left" w:pos="3744"/>
                    <w:tab w:val="left" w:pos="4104"/>
                    <w:tab w:val="left" w:pos="4464"/>
                    <w:tab w:val="left" w:pos="4824"/>
                    <w:tab w:val="left" w:pos="5184"/>
                    <w:tab w:val="left" w:pos="5544"/>
                    <w:tab w:val="left" w:pos="5904"/>
                    <w:tab w:val="left" w:pos="6264"/>
                    <w:tab w:val="left" w:pos="6624"/>
                    <w:tab w:val="left" w:pos="6984"/>
                    <w:tab w:val="left" w:pos="7344"/>
                    <w:tab w:val="left" w:pos="7752"/>
                    <w:tab w:val="left" w:pos="8064"/>
                  </w:tabs>
                  <w:suppressAutoHyphens/>
                  <w:spacing w:line="220" w:lineRule="exact"/>
                  <w:jc w:val="center"/>
                  <w:rPr>
                    <w:rFonts w:cs="Arial"/>
                    <w:szCs w:val="16"/>
                  </w:rPr>
                </w:pPr>
                <w:r w:rsidRPr="00EB24CA">
                  <w:rPr>
                    <w:rFonts w:cs="Arial"/>
                    <w:szCs w:val="16"/>
                  </w:rPr>
                  <w:t>x</w:t>
                </w:r>
              </w:p>
              <w:p w14:paraId="3EBB2F4E" w14:textId="77777777" w:rsidR="002B7E39" w:rsidRPr="00EB24CA" w:rsidRDefault="002B7E39" w:rsidP="00B7407B">
                <w:pPr>
                  <w:tabs>
                    <w:tab w:val="left" w:pos="0"/>
                    <w:tab w:val="left" w:pos="566"/>
                    <w:tab w:val="left" w:pos="920"/>
                    <w:tab w:val="left" w:pos="1224"/>
                    <w:tab w:val="left" w:pos="1628"/>
                    <w:tab w:val="left" w:pos="1944"/>
                    <w:tab w:val="left" w:pos="2304"/>
                    <w:tab w:val="left" w:pos="2664"/>
                    <w:tab w:val="left" w:pos="3024"/>
                    <w:tab w:val="left" w:pos="3384"/>
                    <w:tab w:val="left" w:pos="3744"/>
                    <w:tab w:val="left" w:pos="4104"/>
                    <w:tab w:val="left" w:pos="4464"/>
                    <w:tab w:val="left" w:pos="4824"/>
                    <w:tab w:val="left" w:pos="5184"/>
                    <w:tab w:val="left" w:pos="5544"/>
                    <w:tab w:val="left" w:pos="5904"/>
                    <w:tab w:val="left" w:pos="6264"/>
                    <w:tab w:val="left" w:pos="6624"/>
                    <w:tab w:val="left" w:pos="6984"/>
                    <w:tab w:val="left" w:pos="7344"/>
                    <w:tab w:val="left" w:pos="7752"/>
                    <w:tab w:val="left" w:pos="8064"/>
                  </w:tabs>
                  <w:suppressAutoHyphens/>
                  <w:spacing w:line="220" w:lineRule="exact"/>
                  <w:jc w:val="center"/>
                  <w:rPr>
                    <w:rFonts w:cs="Arial"/>
                    <w:szCs w:val="16"/>
                  </w:rPr>
                </w:pPr>
              </w:p>
              <w:p w14:paraId="2E129F46" w14:textId="77777777" w:rsidR="002B7E39" w:rsidRPr="00EB24CA" w:rsidRDefault="002B7E39" w:rsidP="00B7407B">
                <w:pPr>
                  <w:tabs>
                    <w:tab w:val="left" w:pos="0"/>
                    <w:tab w:val="left" w:pos="566"/>
                    <w:tab w:val="left" w:pos="920"/>
                    <w:tab w:val="left" w:pos="1224"/>
                    <w:tab w:val="left" w:pos="1628"/>
                    <w:tab w:val="left" w:pos="1944"/>
                    <w:tab w:val="left" w:pos="2304"/>
                    <w:tab w:val="left" w:pos="2664"/>
                    <w:tab w:val="left" w:pos="3024"/>
                    <w:tab w:val="left" w:pos="3384"/>
                    <w:tab w:val="left" w:pos="3744"/>
                    <w:tab w:val="left" w:pos="4104"/>
                    <w:tab w:val="left" w:pos="4464"/>
                    <w:tab w:val="left" w:pos="4824"/>
                    <w:tab w:val="left" w:pos="5184"/>
                    <w:tab w:val="left" w:pos="5544"/>
                    <w:tab w:val="left" w:pos="5904"/>
                    <w:tab w:val="left" w:pos="6264"/>
                    <w:tab w:val="left" w:pos="6624"/>
                    <w:tab w:val="left" w:pos="6984"/>
                    <w:tab w:val="left" w:pos="7344"/>
                    <w:tab w:val="left" w:pos="7752"/>
                    <w:tab w:val="left" w:pos="8064"/>
                  </w:tabs>
                  <w:suppressAutoHyphens/>
                  <w:spacing w:line="220" w:lineRule="exact"/>
                  <w:jc w:val="center"/>
                  <w:rPr>
                    <w:rFonts w:cs="Arial"/>
                    <w:szCs w:val="16"/>
                  </w:rPr>
                </w:pPr>
                <w:r w:rsidRPr="00EB24CA">
                  <w:rPr>
                    <w:rFonts w:cs="Arial"/>
                    <w:szCs w:val="16"/>
                  </w:rPr>
                  <w:t>x</w:t>
                </w:r>
              </w:p>
              <w:p w14:paraId="1B751567" w14:textId="77777777" w:rsidR="002B7E39" w:rsidRPr="00EB24CA" w:rsidRDefault="002B7E39" w:rsidP="00B7407B">
                <w:pPr>
                  <w:tabs>
                    <w:tab w:val="left" w:pos="0"/>
                    <w:tab w:val="left" w:pos="566"/>
                    <w:tab w:val="left" w:pos="920"/>
                    <w:tab w:val="left" w:pos="1224"/>
                    <w:tab w:val="left" w:pos="1628"/>
                    <w:tab w:val="left" w:pos="1944"/>
                    <w:tab w:val="left" w:pos="2304"/>
                    <w:tab w:val="left" w:pos="2664"/>
                    <w:tab w:val="left" w:pos="3024"/>
                    <w:tab w:val="left" w:pos="3384"/>
                    <w:tab w:val="left" w:pos="3744"/>
                    <w:tab w:val="left" w:pos="4104"/>
                    <w:tab w:val="left" w:pos="4464"/>
                    <w:tab w:val="left" w:pos="4824"/>
                    <w:tab w:val="left" w:pos="5184"/>
                    <w:tab w:val="left" w:pos="5544"/>
                    <w:tab w:val="left" w:pos="5904"/>
                    <w:tab w:val="left" w:pos="6264"/>
                    <w:tab w:val="left" w:pos="6624"/>
                    <w:tab w:val="left" w:pos="6984"/>
                    <w:tab w:val="left" w:pos="7344"/>
                    <w:tab w:val="left" w:pos="7752"/>
                    <w:tab w:val="left" w:pos="8064"/>
                  </w:tabs>
                  <w:suppressAutoHyphens/>
                  <w:spacing w:line="220" w:lineRule="exact"/>
                  <w:jc w:val="center"/>
                  <w:rPr>
                    <w:rFonts w:cs="Arial"/>
                    <w:szCs w:val="16"/>
                  </w:rPr>
                </w:pPr>
                <w:r w:rsidRPr="00EB24CA">
                  <w:rPr>
                    <w:rFonts w:cs="Arial"/>
                    <w:szCs w:val="16"/>
                  </w:rPr>
                  <w:t>x</w:t>
                </w:r>
              </w:p>
              <w:p w14:paraId="75C2C324" w14:textId="77777777" w:rsidR="002B7E39" w:rsidRPr="00EB24CA" w:rsidRDefault="002B7E39" w:rsidP="00B7407B">
                <w:pPr>
                  <w:tabs>
                    <w:tab w:val="left" w:pos="0"/>
                    <w:tab w:val="left" w:pos="566"/>
                    <w:tab w:val="left" w:pos="920"/>
                    <w:tab w:val="left" w:pos="1224"/>
                    <w:tab w:val="left" w:pos="1628"/>
                    <w:tab w:val="left" w:pos="1944"/>
                    <w:tab w:val="left" w:pos="2304"/>
                    <w:tab w:val="left" w:pos="2664"/>
                    <w:tab w:val="left" w:pos="3024"/>
                    <w:tab w:val="left" w:pos="3384"/>
                    <w:tab w:val="left" w:pos="3744"/>
                    <w:tab w:val="left" w:pos="4104"/>
                    <w:tab w:val="left" w:pos="4464"/>
                    <w:tab w:val="left" w:pos="4824"/>
                    <w:tab w:val="left" w:pos="5184"/>
                    <w:tab w:val="left" w:pos="5544"/>
                    <w:tab w:val="left" w:pos="5904"/>
                    <w:tab w:val="left" w:pos="6264"/>
                    <w:tab w:val="left" w:pos="6624"/>
                    <w:tab w:val="left" w:pos="6984"/>
                    <w:tab w:val="left" w:pos="7344"/>
                    <w:tab w:val="left" w:pos="7752"/>
                    <w:tab w:val="left" w:pos="8064"/>
                  </w:tabs>
                  <w:suppressAutoHyphens/>
                  <w:spacing w:line="220" w:lineRule="exact"/>
                  <w:jc w:val="center"/>
                  <w:rPr>
                    <w:rFonts w:cs="Arial"/>
                    <w:szCs w:val="16"/>
                  </w:rPr>
                </w:pPr>
                <w:r w:rsidRPr="00EB24CA">
                  <w:rPr>
                    <w:rFonts w:cs="Arial"/>
                    <w:szCs w:val="16"/>
                  </w:rPr>
                  <w:t>x</w:t>
                </w:r>
              </w:p>
              <w:p w14:paraId="4BC53B28" w14:textId="77777777" w:rsidR="002B7E39" w:rsidRPr="00EB24CA" w:rsidRDefault="002B7E39" w:rsidP="00B7407B">
                <w:pPr>
                  <w:jc w:val="center"/>
                  <w:rPr>
                    <w:szCs w:val="16"/>
                  </w:rPr>
                </w:pPr>
                <w:r w:rsidRPr="00EB24CA">
                  <w:rPr>
                    <w:rFonts w:cs="Arial"/>
                    <w:szCs w:val="16"/>
                  </w:rPr>
                  <w:t>x</w:t>
                </w:r>
              </w:p>
            </w:tc>
            <w:tc>
              <w:tcPr>
                <w:tcW w:w="1954" w:type="dxa"/>
              </w:tcPr>
              <w:p w14:paraId="687B49C4" w14:textId="77777777" w:rsidR="002B7E39" w:rsidRPr="00EB24CA" w:rsidRDefault="002B7E39" w:rsidP="00B7407B">
                <w:pPr>
                  <w:tabs>
                    <w:tab w:val="left" w:pos="0"/>
                    <w:tab w:val="left" w:pos="566"/>
                    <w:tab w:val="left" w:pos="920"/>
                    <w:tab w:val="left" w:pos="1224"/>
                    <w:tab w:val="left" w:pos="1628"/>
                    <w:tab w:val="left" w:pos="1944"/>
                    <w:tab w:val="left" w:pos="2304"/>
                    <w:tab w:val="left" w:pos="2664"/>
                    <w:tab w:val="left" w:pos="3024"/>
                    <w:tab w:val="left" w:pos="3384"/>
                    <w:tab w:val="left" w:pos="3744"/>
                    <w:tab w:val="left" w:pos="4104"/>
                    <w:tab w:val="left" w:pos="4464"/>
                    <w:tab w:val="left" w:pos="4824"/>
                    <w:tab w:val="left" w:pos="5184"/>
                    <w:tab w:val="left" w:pos="5544"/>
                    <w:tab w:val="left" w:pos="5904"/>
                    <w:tab w:val="left" w:pos="6264"/>
                    <w:tab w:val="left" w:pos="6624"/>
                    <w:tab w:val="left" w:pos="6984"/>
                    <w:tab w:val="left" w:pos="7344"/>
                    <w:tab w:val="left" w:pos="7752"/>
                    <w:tab w:val="left" w:pos="8064"/>
                  </w:tabs>
                  <w:suppressAutoHyphens/>
                  <w:spacing w:line="220" w:lineRule="exact"/>
                  <w:jc w:val="center"/>
                  <w:rPr>
                    <w:rFonts w:cs="Arial"/>
                    <w:szCs w:val="16"/>
                  </w:rPr>
                </w:pPr>
                <w:r w:rsidRPr="00EB24CA">
                  <w:rPr>
                    <w:rFonts w:cs="Arial"/>
                    <w:szCs w:val="16"/>
                  </w:rPr>
                  <w:t>x</w:t>
                </w:r>
              </w:p>
              <w:p w14:paraId="5CC9D50B" w14:textId="77777777" w:rsidR="002B7E39" w:rsidRPr="00EB24CA" w:rsidRDefault="002B7E39" w:rsidP="00B7407B">
                <w:pPr>
                  <w:tabs>
                    <w:tab w:val="left" w:pos="0"/>
                    <w:tab w:val="left" w:pos="566"/>
                    <w:tab w:val="left" w:pos="920"/>
                    <w:tab w:val="left" w:pos="1224"/>
                    <w:tab w:val="left" w:pos="1628"/>
                    <w:tab w:val="left" w:pos="1944"/>
                    <w:tab w:val="left" w:pos="2304"/>
                    <w:tab w:val="left" w:pos="2664"/>
                    <w:tab w:val="left" w:pos="3024"/>
                    <w:tab w:val="left" w:pos="3384"/>
                    <w:tab w:val="left" w:pos="3744"/>
                    <w:tab w:val="left" w:pos="4104"/>
                    <w:tab w:val="left" w:pos="4464"/>
                    <w:tab w:val="left" w:pos="4824"/>
                    <w:tab w:val="left" w:pos="5184"/>
                    <w:tab w:val="left" w:pos="5544"/>
                    <w:tab w:val="left" w:pos="5904"/>
                    <w:tab w:val="left" w:pos="6264"/>
                    <w:tab w:val="left" w:pos="6624"/>
                    <w:tab w:val="left" w:pos="6984"/>
                    <w:tab w:val="left" w:pos="7344"/>
                    <w:tab w:val="left" w:pos="7752"/>
                    <w:tab w:val="left" w:pos="8064"/>
                  </w:tabs>
                  <w:suppressAutoHyphens/>
                  <w:spacing w:line="220" w:lineRule="exact"/>
                  <w:jc w:val="center"/>
                  <w:rPr>
                    <w:rFonts w:cs="Arial"/>
                    <w:szCs w:val="16"/>
                  </w:rPr>
                </w:pPr>
              </w:p>
              <w:p w14:paraId="45FEF5F7" w14:textId="77777777" w:rsidR="002B7E39" w:rsidRPr="00EB24CA" w:rsidRDefault="002B7E39" w:rsidP="00B7407B">
                <w:pPr>
                  <w:tabs>
                    <w:tab w:val="left" w:pos="0"/>
                    <w:tab w:val="left" w:pos="566"/>
                    <w:tab w:val="left" w:pos="920"/>
                    <w:tab w:val="left" w:pos="1224"/>
                    <w:tab w:val="left" w:pos="1628"/>
                    <w:tab w:val="left" w:pos="1944"/>
                    <w:tab w:val="left" w:pos="2304"/>
                    <w:tab w:val="left" w:pos="2664"/>
                    <w:tab w:val="left" w:pos="3024"/>
                    <w:tab w:val="left" w:pos="3384"/>
                    <w:tab w:val="left" w:pos="3744"/>
                    <w:tab w:val="left" w:pos="4104"/>
                    <w:tab w:val="left" w:pos="4464"/>
                    <w:tab w:val="left" w:pos="4824"/>
                    <w:tab w:val="left" w:pos="5184"/>
                    <w:tab w:val="left" w:pos="5544"/>
                    <w:tab w:val="left" w:pos="5904"/>
                    <w:tab w:val="left" w:pos="6264"/>
                    <w:tab w:val="left" w:pos="6624"/>
                    <w:tab w:val="left" w:pos="6984"/>
                    <w:tab w:val="left" w:pos="7344"/>
                    <w:tab w:val="left" w:pos="7752"/>
                    <w:tab w:val="left" w:pos="8064"/>
                  </w:tabs>
                  <w:suppressAutoHyphens/>
                  <w:spacing w:line="220" w:lineRule="exact"/>
                  <w:jc w:val="center"/>
                  <w:rPr>
                    <w:rFonts w:cs="Arial"/>
                    <w:szCs w:val="16"/>
                  </w:rPr>
                </w:pPr>
                <w:r w:rsidRPr="00EB24CA">
                  <w:rPr>
                    <w:rFonts w:cs="Arial"/>
                    <w:szCs w:val="16"/>
                  </w:rPr>
                  <w:t>x</w:t>
                </w:r>
              </w:p>
              <w:p w14:paraId="612EDEF1" w14:textId="77777777" w:rsidR="002B7E39" w:rsidRPr="00EB24CA" w:rsidRDefault="002B7E39" w:rsidP="00B7407B">
                <w:pPr>
                  <w:tabs>
                    <w:tab w:val="left" w:pos="0"/>
                    <w:tab w:val="left" w:pos="566"/>
                    <w:tab w:val="left" w:pos="920"/>
                    <w:tab w:val="left" w:pos="1224"/>
                    <w:tab w:val="left" w:pos="1628"/>
                    <w:tab w:val="left" w:pos="1944"/>
                    <w:tab w:val="left" w:pos="2304"/>
                    <w:tab w:val="left" w:pos="2664"/>
                    <w:tab w:val="left" w:pos="3024"/>
                    <w:tab w:val="left" w:pos="3384"/>
                    <w:tab w:val="left" w:pos="3744"/>
                    <w:tab w:val="left" w:pos="4104"/>
                    <w:tab w:val="left" w:pos="4464"/>
                    <w:tab w:val="left" w:pos="4824"/>
                    <w:tab w:val="left" w:pos="5184"/>
                    <w:tab w:val="left" w:pos="5544"/>
                    <w:tab w:val="left" w:pos="5904"/>
                    <w:tab w:val="left" w:pos="6264"/>
                    <w:tab w:val="left" w:pos="6624"/>
                    <w:tab w:val="left" w:pos="6984"/>
                    <w:tab w:val="left" w:pos="7344"/>
                    <w:tab w:val="left" w:pos="7752"/>
                    <w:tab w:val="left" w:pos="8064"/>
                  </w:tabs>
                  <w:suppressAutoHyphens/>
                  <w:spacing w:line="220" w:lineRule="exact"/>
                  <w:jc w:val="center"/>
                  <w:rPr>
                    <w:rFonts w:cs="Arial"/>
                    <w:szCs w:val="16"/>
                  </w:rPr>
                </w:pPr>
              </w:p>
              <w:p w14:paraId="5E2BB810" w14:textId="77777777" w:rsidR="002B7E39" w:rsidRPr="00EB24CA" w:rsidRDefault="002B7E39" w:rsidP="00B7407B">
                <w:pPr>
                  <w:tabs>
                    <w:tab w:val="left" w:pos="0"/>
                    <w:tab w:val="left" w:pos="566"/>
                    <w:tab w:val="left" w:pos="920"/>
                    <w:tab w:val="left" w:pos="1224"/>
                    <w:tab w:val="left" w:pos="1628"/>
                    <w:tab w:val="left" w:pos="1944"/>
                    <w:tab w:val="left" w:pos="2304"/>
                    <w:tab w:val="left" w:pos="2664"/>
                    <w:tab w:val="left" w:pos="3024"/>
                    <w:tab w:val="left" w:pos="3384"/>
                    <w:tab w:val="left" w:pos="3744"/>
                    <w:tab w:val="left" w:pos="4104"/>
                    <w:tab w:val="left" w:pos="4464"/>
                    <w:tab w:val="left" w:pos="4824"/>
                    <w:tab w:val="left" w:pos="5184"/>
                    <w:tab w:val="left" w:pos="5544"/>
                    <w:tab w:val="left" w:pos="5904"/>
                    <w:tab w:val="left" w:pos="6264"/>
                    <w:tab w:val="left" w:pos="6624"/>
                    <w:tab w:val="left" w:pos="6984"/>
                    <w:tab w:val="left" w:pos="7344"/>
                    <w:tab w:val="left" w:pos="7752"/>
                    <w:tab w:val="left" w:pos="8064"/>
                  </w:tabs>
                  <w:suppressAutoHyphens/>
                  <w:spacing w:line="220" w:lineRule="exact"/>
                  <w:jc w:val="center"/>
                  <w:rPr>
                    <w:rFonts w:cs="Arial"/>
                    <w:szCs w:val="16"/>
                  </w:rPr>
                </w:pPr>
                <w:r w:rsidRPr="00EB24CA">
                  <w:rPr>
                    <w:rFonts w:cs="Arial"/>
                    <w:szCs w:val="16"/>
                  </w:rPr>
                  <w:t>x</w:t>
                </w:r>
              </w:p>
              <w:p w14:paraId="4E4128F6" w14:textId="77777777" w:rsidR="002B7E39" w:rsidRPr="00EB24CA" w:rsidRDefault="002B7E39" w:rsidP="00B7407B">
                <w:pPr>
                  <w:jc w:val="center"/>
                  <w:rPr>
                    <w:szCs w:val="16"/>
                  </w:rPr>
                </w:pPr>
                <w:r w:rsidRPr="00EB24CA">
                  <w:rPr>
                    <w:rFonts w:cs="Arial"/>
                    <w:szCs w:val="16"/>
                  </w:rPr>
                  <w:t>x</w:t>
                </w:r>
              </w:p>
            </w:tc>
          </w:tr>
          <w:tr w:rsidR="002B7E39" w14:paraId="2938B058" w14:textId="77777777" w:rsidTr="002B7E39">
            <w:tc>
              <w:tcPr>
                <w:tcW w:w="2410" w:type="dxa"/>
              </w:tcPr>
              <w:p w14:paraId="3F88F6BD" w14:textId="77777777" w:rsidR="002B7E39" w:rsidRPr="00EB24CA" w:rsidRDefault="002B7E39" w:rsidP="00B7407B">
                <w:pPr>
                  <w:tabs>
                    <w:tab w:val="center" w:pos="1060"/>
                  </w:tabs>
                  <w:suppressAutoHyphens/>
                  <w:spacing w:before="90"/>
                  <w:jc w:val="center"/>
                  <w:rPr>
                    <w:rFonts w:cstheme="minorHAnsi"/>
                    <w:b/>
                    <w:szCs w:val="16"/>
                  </w:rPr>
                </w:pPr>
                <w:r w:rsidRPr="00EB24CA">
                  <w:rPr>
                    <w:rFonts w:cstheme="minorHAnsi"/>
                    <w:b/>
                    <w:szCs w:val="16"/>
                  </w:rPr>
                  <w:t>II</w:t>
                </w:r>
              </w:p>
              <w:p w14:paraId="046E88B4" w14:textId="77777777" w:rsidR="002B7E39" w:rsidRPr="00EB24CA" w:rsidRDefault="002B7E39" w:rsidP="00B7407B">
                <w:pPr>
                  <w:jc w:val="center"/>
                  <w:rPr>
                    <w:szCs w:val="16"/>
                  </w:rPr>
                </w:pPr>
                <w:r w:rsidRPr="00EB24CA">
                  <w:rPr>
                    <w:rFonts w:cstheme="minorHAnsi"/>
                    <w:szCs w:val="16"/>
                  </w:rPr>
                  <w:t>(één werkgever)</w:t>
                </w:r>
              </w:p>
            </w:tc>
            <w:tc>
              <w:tcPr>
                <w:tcW w:w="2552" w:type="dxa"/>
              </w:tcPr>
              <w:p w14:paraId="1F7F2547" w14:textId="77777777" w:rsidR="002B7E39" w:rsidRPr="00EB24CA" w:rsidRDefault="002B7E39" w:rsidP="00B7407B">
                <w:pPr>
                  <w:jc w:val="center"/>
                  <w:rPr>
                    <w:b/>
                    <w:bCs/>
                    <w:szCs w:val="16"/>
                  </w:rPr>
                </w:pPr>
                <w:r w:rsidRPr="00EB24CA">
                  <w:rPr>
                    <w:b/>
                    <w:bCs/>
                    <w:szCs w:val="16"/>
                  </w:rPr>
                  <w:t>A</w:t>
                </w:r>
              </w:p>
            </w:tc>
            <w:tc>
              <w:tcPr>
                <w:tcW w:w="2268" w:type="dxa"/>
              </w:tcPr>
              <w:p w14:paraId="6BC5DDFF" w14:textId="77777777" w:rsidR="002B7E39" w:rsidRPr="00EB24CA" w:rsidRDefault="002B7E39" w:rsidP="00B7407B">
                <w:pPr>
                  <w:jc w:val="center"/>
                  <w:rPr>
                    <w:b/>
                    <w:bCs/>
                    <w:szCs w:val="16"/>
                  </w:rPr>
                </w:pPr>
                <w:r w:rsidRPr="00EB24CA">
                  <w:rPr>
                    <w:b/>
                    <w:bCs/>
                    <w:szCs w:val="16"/>
                  </w:rPr>
                  <w:t>B</w:t>
                </w:r>
              </w:p>
            </w:tc>
            <w:tc>
              <w:tcPr>
                <w:tcW w:w="1954" w:type="dxa"/>
              </w:tcPr>
              <w:p w14:paraId="20E26B3C" w14:textId="77777777" w:rsidR="002B7E39" w:rsidRPr="00EB24CA" w:rsidRDefault="002B7E39" w:rsidP="00B7407B">
                <w:pPr>
                  <w:jc w:val="center"/>
                  <w:rPr>
                    <w:b/>
                    <w:bCs/>
                    <w:szCs w:val="16"/>
                  </w:rPr>
                </w:pPr>
                <w:r w:rsidRPr="00EB24CA">
                  <w:rPr>
                    <w:b/>
                    <w:bCs/>
                    <w:szCs w:val="16"/>
                  </w:rPr>
                  <w:t>C</w:t>
                </w:r>
              </w:p>
            </w:tc>
          </w:tr>
          <w:tr w:rsidR="002B7E39" w14:paraId="3FA1A224" w14:textId="77777777" w:rsidTr="002B7E39">
            <w:tc>
              <w:tcPr>
                <w:tcW w:w="2410" w:type="dxa"/>
              </w:tcPr>
              <w:p w14:paraId="7ED1E7BF" w14:textId="77777777" w:rsidR="002B7E39" w:rsidRPr="00EB24CA" w:rsidRDefault="002B7E39" w:rsidP="00B7407B">
                <w:pPr>
                  <w:tabs>
                    <w:tab w:val="left" w:pos="0"/>
                    <w:tab w:val="left" w:pos="566"/>
                    <w:tab w:val="left" w:pos="920"/>
                    <w:tab w:val="left" w:pos="1224"/>
                    <w:tab w:val="left" w:pos="1628"/>
                    <w:tab w:val="left" w:pos="1944"/>
                    <w:tab w:val="left" w:pos="2304"/>
                    <w:tab w:val="left" w:pos="2664"/>
                    <w:tab w:val="left" w:pos="3024"/>
                    <w:tab w:val="left" w:pos="3384"/>
                    <w:tab w:val="left" w:pos="3744"/>
                    <w:tab w:val="left" w:pos="4104"/>
                    <w:tab w:val="left" w:pos="4464"/>
                    <w:tab w:val="left" w:pos="4824"/>
                    <w:tab w:val="left" w:pos="5184"/>
                    <w:tab w:val="left" w:pos="5544"/>
                    <w:tab w:val="left" w:pos="5904"/>
                    <w:tab w:val="left" w:pos="6264"/>
                    <w:tab w:val="left" w:pos="6624"/>
                    <w:tab w:val="left" w:pos="6984"/>
                    <w:tab w:val="left" w:pos="7344"/>
                    <w:tab w:val="left" w:pos="7752"/>
                    <w:tab w:val="left" w:pos="8064"/>
                  </w:tabs>
                  <w:suppressAutoHyphens/>
                  <w:rPr>
                    <w:rFonts w:cstheme="minorHAnsi"/>
                    <w:szCs w:val="16"/>
                  </w:rPr>
                </w:pPr>
                <w:r w:rsidRPr="00EB24CA">
                  <w:rPr>
                    <w:rFonts w:cstheme="minorHAnsi"/>
                    <w:szCs w:val="16"/>
                  </w:rPr>
                  <w:t>1. Arbowet in ontwerp</w:t>
                </w:r>
              </w:p>
              <w:p w14:paraId="55B48B0A" w14:textId="77777777" w:rsidR="002B7E39" w:rsidRPr="00EB24CA" w:rsidRDefault="002B7E39" w:rsidP="00B7407B">
                <w:pPr>
                  <w:tabs>
                    <w:tab w:val="left" w:pos="0"/>
                    <w:tab w:val="left" w:pos="566"/>
                    <w:tab w:val="left" w:pos="920"/>
                    <w:tab w:val="left" w:pos="1224"/>
                    <w:tab w:val="left" w:pos="1628"/>
                    <w:tab w:val="left" w:pos="1944"/>
                    <w:tab w:val="left" w:pos="2304"/>
                    <w:tab w:val="left" w:pos="2664"/>
                    <w:tab w:val="left" w:pos="3024"/>
                    <w:tab w:val="left" w:pos="3384"/>
                    <w:tab w:val="left" w:pos="3744"/>
                    <w:tab w:val="left" w:pos="4104"/>
                    <w:tab w:val="left" w:pos="4464"/>
                    <w:tab w:val="left" w:pos="4824"/>
                    <w:tab w:val="left" w:pos="5184"/>
                    <w:tab w:val="left" w:pos="5544"/>
                    <w:tab w:val="left" w:pos="5904"/>
                    <w:tab w:val="left" w:pos="6264"/>
                    <w:tab w:val="left" w:pos="6624"/>
                    <w:tab w:val="left" w:pos="6984"/>
                    <w:tab w:val="left" w:pos="7344"/>
                    <w:tab w:val="left" w:pos="7752"/>
                    <w:tab w:val="left" w:pos="8064"/>
                  </w:tabs>
                  <w:suppressAutoHyphens/>
                  <w:rPr>
                    <w:rFonts w:cstheme="minorHAnsi"/>
                    <w:szCs w:val="16"/>
                  </w:rPr>
                </w:pPr>
                <w:r w:rsidRPr="00EB24CA">
                  <w:rPr>
                    <w:rFonts w:cstheme="minorHAnsi"/>
                    <w:szCs w:val="16"/>
                  </w:rPr>
                  <w:t>2. Kennisgeving</w:t>
                </w:r>
              </w:p>
              <w:p w14:paraId="0A46D3D4" w14:textId="77777777" w:rsidR="002B7E39" w:rsidRPr="00EB24CA" w:rsidRDefault="002B7E39" w:rsidP="00B7407B">
                <w:pPr>
                  <w:tabs>
                    <w:tab w:val="left" w:pos="0"/>
                    <w:tab w:val="left" w:pos="566"/>
                    <w:tab w:val="left" w:pos="920"/>
                    <w:tab w:val="left" w:pos="1224"/>
                    <w:tab w:val="left" w:pos="1628"/>
                    <w:tab w:val="left" w:pos="1944"/>
                    <w:tab w:val="left" w:pos="2304"/>
                    <w:tab w:val="left" w:pos="2664"/>
                    <w:tab w:val="left" w:pos="3024"/>
                    <w:tab w:val="left" w:pos="3384"/>
                    <w:tab w:val="left" w:pos="3744"/>
                    <w:tab w:val="left" w:pos="4104"/>
                    <w:tab w:val="left" w:pos="4464"/>
                    <w:tab w:val="left" w:pos="4824"/>
                    <w:tab w:val="left" w:pos="5184"/>
                    <w:tab w:val="left" w:pos="5544"/>
                    <w:tab w:val="left" w:pos="5904"/>
                    <w:tab w:val="left" w:pos="6264"/>
                    <w:tab w:val="left" w:pos="6624"/>
                    <w:tab w:val="left" w:pos="6984"/>
                    <w:tab w:val="left" w:pos="7344"/>
                    <w:tab w:val="left" w:pos="7752"/>
                    <w:tab w:val="left" w:pos="8064"/>
                  </w:tabs>
                  <w:suppressAutoHyphens/>
                  <w:rPr>
                    <w:rFonts w:cstheme="minorHAnsi"/>
                    <w:szCs w:val="16"/>
                  </w:rPr>
                </w:pPr>
                <w:r w:rsidRPr="00EB24CA">
                  <w:rPr>
                    <w:rFonts w:cstheme="minorHAnsi"/>
                    <w:szCs w:val="16"/>
                  </w:rPr>
                  <w:t>3. V&amp;G-coördinatoren</w:t>
                </w:r>
              </w:p>
              <w:p w14:paraId="5A3933A5" w14:textId="77777777" w:rsidR="002B7E39" w:rsidRPr="00EB24CA" w:rsidRDefault="002B7E39" w:rsidP="00B7407B">
                <w:pPr>
                  <w:tabs>
                    <w:tab w:val="left" w:pos="0"/>
                    <w:tab w:val="left" w:pos="566"/>
                    <w:tab w:val="left" w:pos="920"/>
                    <w:tab w:val="left" w:pos="1224"/>
                    <w:tab w:val="left" w:pos="1628"/>
                    <w:tab w:val="left" w:pos="1944"/>
                    <w:tab w:val="left" w:pos="2304"/>
                    <w:tab w:val="left" w:pos="2664"/>
                    <w:tab w:val="left" w:pos="3024"/>
                    <w:tab w:val="left" w:pos="3384"/>
                    <w:tab w:val="left" w:pos="3744"/>
                    <w:tab w:val="left" w:pos="4104"/>
                    <w:tab w:val="left" w:pos="4464"/>
                    <w:tab w:val="left" w:pos="4824"/>
                    <w:tab w:val="left" w:pos="5184"/>
                    <w:tab w:val="left" w:pos="5544"/>
                    <w:tab w:val="left" w:pos="5904"/>
                    <w:tab w:val="left" w:pos="6264"/>
                    <w:tab w:val="left" w:pos="6624"/>
                    <w:tab w:val="left" w:pos="6984"/>
                    <w:tab w:val="left" w:pos="7344"/>
                    <w:tab w:val="left" w:pos="7752"/>
                    <w:tab w:val="left" w:pos="8064"/>
                  </w:tabs>
                  <w:suppressAutoHyphens/>
                  <w:rPr>
                    <w:rFonts w:cstheme="minorHAnsi"/>
                    <w:szCs w:val="16"/>
                  </w:rPr>
                </w:pPr>
                <w:r w:rsidRPr="00EB24CA">
                  <w:rPr>
                    <w:rFonts w:cstheme="minorHAnsi"/>
                    <w:szCs w:val="16"/>
                  </w:rPr>
                  <w:t>4. V&amp;G-plan</w:t>
                </w:r>
              </w:p>
              <w:p w14:paraId="5F7F33A8" w14:textId="77777777" w:rsidR="002B7E39" w:rsidRPr="00EB24CA" w:rsidRDefault="002B7E39" w:rsidP="00B7407B">
                <w:pPr>
                  <w:tabs>
                    <w:tab w:val="left" w:pos="0"/>
                    <w:tab w:val="left" w:pos="566"/>
                    <w:tab w:val="left" w:pos="920"/>
                    <w:tab w:val="left" w:pos="1224"/>
                    <w:tab w:val="left" w:pos="1628"/>
                    <w:tab w:val="left" w:pos="1944"/>
                    <w:tab w:val="left" w:pos="2304"/>
                    <w:tab w:val="left" w:pos="2664"/>
                    <w:tab w:val="left" w:pos="3024"/>
                    <w:tab w:val="left" w:pos="3384"/>
                    <w:tab w:val="left" w:pos="3744"/>
                    <w:tab w:val="left" w:pos="4104"/>
                    <w:tab w:val="left" w:pos="4464"/>
                    <w:tab w:val="left" w:pos="4824"/>
                    <w:tab w:val="left" w:pos="5184"/>
                    <w:tab w:val="left" w:pos="5544"/>
                    <w:tab w:val="left" w:pos="5904"/>
                    <w:tab w:val="left" w:pos="6264"/>
                    <w:tab w:val="left" w:pos="6624"/>
                    <w:tab w:val="left" w:pos="6984"/>
                    <w:tab w:val="left" w:pos="7344"/>
                    <w:tab w:val="left" w:pos="7752"/>
                    <w:tab w:val="left" w:pos="8064"/>
                  </w:tabs>
                  <w:suppressAutoHyphens/>
                  <w:rPr>
                    <w:rFonts w:cstheme="minorHAnsi"/>
                    <w:szCs w:val="16"/>
                  </w:rPr>
                </w:pPr>
                <w:r w:rsidRPr="00EB24CA">
                  <w:rPr>
                    <w:rFonts w:cstheme="minorHAnsi"/>
                    <w:szCs w:val="16"/>
                  </w:rPr>
                  <w:t>5. Contractbepaling</w:t>
                </w:r>
              </w:p>
              <w:p w14:paraId="2DED9165" w14:textId="77777777" w:rsidR="002B7E39" w:rsidRPr="00EB24CA" w:rsidRDefault="002B7E39" w:rsidP="00B7407B">
                <w:pPr>
                  <w:tabs>
                    <w:tab w:val="left" w:pos="0"/>
                    <w:tab w:val="left" w:pos="566"/>
                    <w:tab w:val="left" w:pos="920"/>
                    <w:tab w:val="left" w:pos="1224"/>
                    <w:tab w:val="left" w:pos="1628"/>
                    <w:tab w:val="left" w:pos="1944"/>
                    <w:tab w:val="left" w:pos="2304"/>
                    <w:tab w:val="left" w:pos="2664"/>
                    <w:tab w:val="left" w:pos="3024"/>
                    <w:tab w:val="left" w:pos="3384"/>
                    <w:tab w:val="left" w:pos="3744"/>
                    <w:tab w:val="left" w:pos="4104"/>
                    <w:tab w:val="left" w:pos="4464"/>
                    <w:tab w:val="left" w:pos="4824"/>
                    <w:tab w:val="left" w:pos="5184"/>
                    <w:tab w:val="left" w:pos="5544"/>
                    <w:tab w:val="left" w:pos="5904"/>
                    <w:tab w:val="left" w:pos="6264"/>
                    <w:tab w:val="left" w:pos="6624"/>
                    <w:tab w:val="left" w:pos="6984"/>
                    <w:tab w:val="left" w:pos="7344"/>
                    <w:tab w:val="left" w:pos="7752"/>
                    <w:tab w:val="left" w:pos="8064"/>
                  </w:tabs>
                  <w:suppressAutoHyphens/>
                  <w:rPr>
                    <w:rFonts w:cstheme="minorHAnsi"/>
                    <w:szCs w:val="16"/>
                  </w:rPr>
                </w:pPr>
                <w:r w:rsidRPr="00EB24CA">
                  <w:rPr>
                    <w:rFonts w:cstheme="minorHAnsi"/>
                    <w:szCs w:val="16"/>
                  </w:rPr>
                  <w:t>6. (V&amp;G-)dossier</w:t>
                </w:r>
              </w:p>
            </w:tc>
            <w:tc>
              <w:tcPr>
                <w:tcW w:w="2552" w:type="dxa"/>
              </w:tcPr>
              <w:p w14:paraId="0DEF8F9C" w14:textId="77777777" w:rsidR="002B7E39" w:rsidRPr="00EB24CA" w:rsidRDefault="002B7E39" w:rsidP="00B7407B">
                <w:pPr>
                  <w:tabs>
                    <w:tab w:val="left" w:pos="0"/>
                    <w:tab w:val="left" w:pos="566"/>
                    <w:tab w:val="left" w:pos="920"/>
                    <w:tab w:val="left" w:pos="1224"/>
                    <w:tab w:val="left" w:pos="1628"/>
                    <w:tab w:val="left" w:pos="1944"/>
                    <w:tab w:val="left" w:pos="2304"/>
                    <w:tab w:val="left" w:pos="2664"/>
                    <w:tab w:val="left" w:pos="3024"/>
                    <w:tab w:val="left" w:pos="3384"/>
                    <w:tab w:val="left" w:pos="3744"/>
                    <w:tab w:val="left" w:pos="4104"/>
                    <w:tab w:val="left" w:pos="4464"/>
                    <w:tab w:val="left" w:pos="4824"/>
                    <w:tab w:val="left" w:pos="5184"/>
                    <w:tab w:val="left" w:pos="5544"/>
                    <w:tab w:val="left" w:pos="5904"/>
                    <w:tab w:val="left" w:pos="6264"/>
                    <w:tab w:val="left" w:pos="6624"/>
                    <w:tab w:val="left" w:pos="6984"/>
                    <w:tab w:val="left" w:pos="7344"/>
                    <w:tab w:val="left" w:pos="7752"/>
                    <w:tab w:val="left" w:pos="8064"/>
                  </w:tabs>
                  <w:suppressAutoHyphens/>
                  <w:spacing w:line="220" w:lineRule="exact"/>
                  <w:jc w:val="center"/>
                  <w:rPr>
                    <w:rFonts w:cstheme="minorHAnsi"/>
                    <w:szCs w:val="16"/>
                  </w:rPr>
                </w:pPr>
                <w:r w:rsidRPr="00EB24CA">
                  <w:rPr>
                    <w:rFonts w:cstheme="minorHAnsi"/>
                    <w:szCs w:val="16"/>
                  </w:rPr>
                  <w:t>x</w:t>
                </w:r>
              </w:p>
              <w:p w14:paraId="3A6504D3" w14:textId="77777777" w:rsidR="002B7E39" w:rsidRPr="00EB24CA" w:rsidRDefault="002B7E39" w:rsidP="00B7407B">
                <w:pPr>
                  <w:tabs>
                    <w:tab w:val="left" w:pos="0"/>
                    <w:tab w:val="left" w:pos="566"/>
                    <w:tab w:val="left" w:pos="920"/>
                    <w:tab w:val="left" w:pos="1224"/>
                    <w:tab w:val="left" w:pos="1628"/>
                    <w:tab w:val="left" w:pos="1944"/>
                    <w:tab w:val="left" w:pos="2304"/>
                    <w:tab w:val="left" w:pos="2664"/>
                    <w:tab w:val="left" w:pos="3024"/>
                    <w:tab w:val="left" w:pos="3384"/>
                    <w:tab w:val="left" w:pos="3744"/>
                    <w:tab w:val="left" w:pos="4104"/>
                    <w:tab w:val="left" w:pos="4464"/>
                    <w:tab w:val="left" w:pos="4824"/>
                    <w:tab w:val="left" w:pos="5184"/>
                    <w:tab w:val="left" w:pos="5544"/>
                    <w:tab w:val="left" w:pos="5904"/>
                    <w:tab w:val="left" w:pos="6264"/>
                    <w:tab w:val="left" w:pos="6624"/>
                    <w:tab w:val="left" w:pos="6984"/>
                    <w:tab w:val="left" w:pos="7344"/>
                    <w:tab w:val="left" w:pos="7752"/>
                    <w:tab w:val="left" w:pos="8064"/>
                  </w:tabs>
                  <w:suppressAutoHyphens/>
                  <w:spacing w:line="220" w:lineRule="exact"/>
                  <w:jc w:val="center"/>
                  <w:rPr>
                    <w:rFonts w:cstheme="minorHAnsi"/>
                    <w:szCs w:val="16"/>
                  </w:rPr>
                </w:pPr>
                <w:r w:rsidRPr="00EB24CA">
                  <w:rPr>
                    <w:rFonts w:cstheme="minorHAnsi"/>
                    <w:szCs w:val="16"/>
                  </w:rPr>
                  <w:t>x</w:t>
                </w:r>
              </w:p>
              <w:p w14:paraId="5076F27C" w14:textId="77777777" w:rsidR="002B7E39" w:rsidRPr="00EB24CA" w:rsidRDefault="002B7E39" w:rsidP="00B7407B">
                <w:pPr>
                  <w:tabs>
                    <w:tab w:val="left" w:pos="0"/>
                    <w:tab w:val="left" w:pos="566"/>
                    <w:tab w:val="left" w:pos="920"/>
                    <w:tab w:val="left" w:pos="1224"/>
                    <w:tab w:val="left" w:pos="1628"/>
                    <w:tab w:val="left" w:pos="1944"/>
                    <w:tab w:val="left" w:pos="2304"/>
                    <w:tab w:val="left" w:pos="2664"/>
                    <w:tab w:val="left" w:pos="3024"/>
                    <w:tab w:val="left" w:pos="3384"/>
                    <w:tab w:val="left" w:pos="3744"/>
                    <w:tab w:val="left" w:pos="4104"/>
                    <w:tab w:val="left" w:pos="4464"/>
                    <w:tab w:val="left" w:pos="4824"/>
                    <w:tab w:val="left" w:pos="5184"/>
                    <w:tab w:val="left" w:pos="5544"/>
                    <w:tab w:val="left" w:pos="5904"/>
                    <w:tab w:val="left" w:pos="6264"/>
                    <w:tab w:val="left" w:pos="6624"/>
                    <w:tab w:val="left" w:pos="6984"/>
                    <w:tab w:val="left" w:pos="7344"/>
                    <w:tab w:val="left" w:pos="7752"/>
                    <w:tab w:val="left" w:pos="8064"/>
                  </w:tabs>
                  <w:suppressAutoHyphens/>
                  <w:spacing w:line="220" w:lineRule="exact"/>
                  <w:jc w:val="center"/>
                  <w:rPr>
                    <w:rFonts w:cstheme="minorHAnsi"/>
                    <w:szCs w:val="16"/>
                  </w:rPr>
                </w:pPr>
              </w:p>
              <w:p w14:paraId="7E416519" w14:textId="77777777" w:rsidR="002B7E39" w:rsidRPr="00EB24CA" w:rsidRDefault="002B7E39" w:rsidP="00B7407B">
                <w:pPr>
                  <w:jc w:val="center"/>
                  <w:rPr>
                    <w:szCs w:val="16"/>
                  </w:rPr>
                </w:pPr>
                <w:r w:rsidRPr="00EB24CA">
                  <w:rPr>
                    <w:rFonts w:cstheme="minorHAnsi"/>
                    <w:szCs w:val="16"/>
                  </w:rPr>
                  <w:t>x</w:t>
                </w:r>
              </w:p>
            </w:tc>
            <w:tc>
              <w:tcPr>
                <w:tcW w:w="2268" w:type="dxa"/>
              </w:tcPr>
              <w:p w14:paraId="2DD0590F" w14:textId="77777777" w:rsidR="002B7E39" w:rsidRPr="00EB24CA" w:rsidRDefault="002B7E39" w:rsidP="00B7407B">
                <w:pPr>
                  <w:tabs>
                    <w:tab w:val="left" w:pos="0"/>
                    <w:tab w:val="left" w:pos="566"/>
                    <w:tab w:val="left" w:pos="920"/>
                    <w:tab w:val="left" w:pos="1224"/>
                    <w:tab w:val="left" w:pos="1628"/>
                    <w:tab w:val="left" w:pos="1944"/>
                    <w:tab w:val="left" w:pos="2304"/>
                    <w:tab w:val="left" w:pos="2664"/>
                    <w:tab w:val="left" w:pos="3024"/>
                    <w:tab w:val="left" w:pos="3384"/>
                    <w:tab w:val="left" w:pos="3744"/>
                    <w:tab w:val="left" w:pos="4104"/>
                    <w:tab w:val="left" w:pos="4464"/>
                    <w:tab w:val="left" w:pos="4824"/>
                    <w:tab w:val="left" w:pos="5184"/>
                    <w:tab w:val="left" w:pos="5544"/>
                    <w:tab w:val="left" w:pos="5904"/>
                    <w:tab w:val="left" w:pos="6264"/>
                    <w:tab w:val="left" w:pos="6624"/>
                    <w:tab w:val="left" w:pos="6984"/>
                    <w:tab w:val="left" w:pos="7344"/>
                    <w:tab w:val="left" w:pos="7752"/>
                    <w:tab w:val="left" w:pos="8064"/>
                  </w:tabs>
                  <w:suppressAutoHyphens/>
                  <w:spacing w:line="220" w:lineRule="exact"/>
                  <w:jc w:val="center"/>
                  <w:rPr>
                    <w:rFonts w:cstheme="minorHAnsi"/>
                    <w:szCs w:val="16"/>
                  </w:rPr>
                </w:pPr>
                <w:r w:rsidRPr="00EB24CA">
                  <w:rPr>
                    <w:rFonts w:cstheme="minorHAnsi"/>
                    <w:szCs w:val="16"/>
                  </w:rPr>
                  <w:t>x</w:t>
                </w:r>
              </w:p>
              <w:p w14:paraId="2CF55A5C" w14:textId="77777777" w:rsidR="002B7E39" w:rsidRPr="00EB24CA" w:rsidRDefault="002B7E39" w:rsidP="00B7407B">
                <w:pPr>
                  <w:tabs>
                    <w:tab w:val="left" w:pos="0"/>
                    <w:tab w:val="left" w:pos="566"/>
                    <w:tab w:val="left" w:pos="920"/>
                    <w:tab w:val="left" w:pos="1224"/>
                    <w:tab w:val="left" w:pos="1628"/>
                    <w:tab w:val="left" w:pos="1944"/>
                    <w:tab w:val="left" w:pos="2304"/>
                    <w:tab w:val="left" w:pos="2664"/>
                    <w:tab w:val="left" w:pos="3024"/>
                    <w:tab w:val="left" w:pos="3384"/>
                    <w:tab w:val="left" w:pos="3744"/>
                    <w:tab w:val="left" w:pos="4104"/>
                    <w:tab w:val="left" w:pos="4464"/>
                    <w:tab w:val="left" w:pos="4824"/>
                    <w:tab w:val="left" w:pos="5184"/>
                    <w:tab w:val="left" w:pos="5544"/>
                    <w:tab w:val="left" w:pos="5904"/>
                    <w:tab w:val="left" w:pos="6264"/>
                    <w:tab w:val="left" w:pos="6624"/>
                    <w:tab w:val="left" w:pos="6984"/>
                    <w:tab w:val="left" w:pos="7344"/>
                    <w:tab w:val="left" w:pos="7752"/>
                    <w:tab w:val="left" w:pos="8064"/>
                  </w:tabs>
                  <w:suppressAutoHyphens/>
                  <w:spacing w:line="220" w:lineRule="exact"/>
                  <w:jc w:val="center"/>
                  <w:rPr>
                    <w:rFonts w:cstheme="minorHAnsi"/>
                    <w:szCs w:val="16"/>
                  </w:rPr>
                </w:pPr>
              </w:p>
              <w:p w14:paraId="5B9840F4" w14:textId="77777777" w:rsidR="002B7E39" w:rsidRPr="00EB24CA" w:rsidRDefault="002B7E39" w:rsidP="00B7407B">
                <w:pPr>
                  <w:tabs>
                    <w:tab w:val="left" w:pos="0"/>
                    <w:tab w:val="left" w:pos="566"/>
                    <w:tab w:val="left" w:pos="920"/>
                    <w:tab w:val="left" w:pos="1224"/>
                    <w:tab w:val="left" w:pos="1628"/>
                    <w:tab w:val="left" w:pos="1944"/>
                    <w:tab w:val="left" w:pos="2304"/>
                    <w:tab w:val="left" w:pos="2664"/>
                    <w:tab w:val="left" w:pos="3024"/>
                    <w:tab w:val="left" w:pos="3384"/>
                    <w:tab w:val="left" w:pos="3744"/>
                    <w:tab w:val="left" w:pos="4104"/>
                    <w:tab w:val="left" w:pos="4464"/>
                    <w:tab w:val="left" w:pos="4824"/>
                    <w:tab w:val="left" w:pos="5184"/>
                    <w:tab w:val="left" w:pos="5544"/>
                    <w:tab w:val="left" w:pos="5904"/>
                    <w:tab w:val="left" w:pos="6264"/>
                    <w:tab w:val="left" w:pos="6624"/>
                    <w:tab w:val="left" w:pos="6984"/>
                    <w:tab w:val="left" w:pos="7344"/>
                    <w:tab w:val="left" w:pos="7752"/>
                    <w:tab w:val="left" w:pos="8064"/>
                  </w:tabs>
                  <w:suppressAutoHyphens/>
                  <w:spacing w:line="220" w:lineRule="exact"/>
                  <w:jc w:val="center"/>
                  <w:rPr>
                    <w:rFonts w:cstheme="minorHAnsi"/>
                    <w:szCs w:val="16"/>
                  </w:rPr>
                </w:pPr>
              </w:p>
              <w:p w14:paraId="7B00C00E" w14:textId="77777777" w:rsidR="002B7E39" w:rsidRPr="00EB24CA" w:rsidRDefault="002B7E39" w:rsidP="00B7407B">
                <w:pPr>
                  <w:tabs>
                    <w:tab w:val="left" w:pos="0"/>
                    <w:tab w:val="left" w:pos="566"/>
                    <w:tab w:val="left" w:pos="920"/>
                    <w:tab w:val="left" w:pos="1224"/>
                    <w:tab w:val="left" w:pos="1628"/>
                    <w:tab w:val="left" w:pos="1944"/>
                    <w:tab w:val="left" w:pos="2304"/>
                    <w:tab w:val="left" w:pos="2664"/>
                    <w:tab w:val="left" w:pos="3024"/>
                    <w:tab w:val="left" w:pos="3384"/>
                    <w:tab w:val="left" w:pos="3744"/>
                    <w:tab w:val="left" w:pos="4104"/>
                    <w:tab w:val="left" w:pos="4464"/>
                    <w:tab w:val="left" w:pos="4824"/>
                    <w:tab w:val="left" w:pos="5184"/>
                    <w:tab w:val="left" w:pos="5544"/>
                    <w:tab w:val="left" w:pos="5904"/>
                    <w:tab w:val="left" w:pos="6264"/>
                    <w:tab w:val="left" w:pos="6624"/>
                    <w:tab w:val="left" w:pos="6984"/>
                    <w:tab w:val="left" w:pos="7344"/>
                    <w:tab w:val="left" w:pos="7752"/>
                    <w:tab w:val="left" w:pos="8064"/>
                  </w:tabs>
                  <w:suppressAutoHyphens/>
                  <w:spacing w:line="220" w:lineRule="exact"/>
                  <w:jc w:val="center"/>
                  <w:rPr>
                    <w:rFonts w:cstheme="minorHAnsi"/>
                    <w:szCs w:val="16"/>
                  </w:rPr>
                </w:pPr>
                <w:r w:rsidRPr="00EB24CA">
                  <w:rPr>
                    <w:rFonts w:cstheme="minorHAnsi"/>
                    <w:szCs w:val="16"/>
                  </w:rPr>
                  <w:t>x</w:t>
                </w:r>
              </w:p>
              <w:p w14:paraId="66D4DD1C" w14:textId="77777777" w:rsidR="002B7E39" w:rsidRPr="00EB24CA" w:rsidRDefault="002B7E39" w:rsidP="00B7407B">
                <w:pPr>
                  <w:rPr>
                    <w:szCs w:val="16"/>
                  </w:rPr>
                </w:pPr>
              </w:p>
            </w:tc>
            <w:tc>
              <w:tcPr>
                <w:tcW w:w="1954" w:type="dxa"/>
              </w:tcPr>
              <w:p w14:paraId="0F33571D" w14:textId="77777777" w:rsidR="002B7E39" w:rsidRPr="00EB24CA" w:rsidRDefault="002B7E39" w:rsidP="00B7407B">
                <w:pPr>
                  <w:jc w:val="center"/>
                  <w:rPr>
                    <w:szCs w:val="16"/>
                  </w:rPr>
                </w:pPr>
                <w:r w:rsidRPr="00EB24CA">
                  <w:rPr>
                    <w:rFonts w:cstheme="minorHAnsi"/>
                    <w:szCs w:val="16"/>
                  </w:rPr>
                  <w:t>x</w:t>
                </w:r>
              </w:p>
            </w:tc>
          </w:tr>
        </w:tbl>
        <w:p w14:paraId="36D6182B" w14:textId="77777777" w:rsidR="002B7E39" w:rsidRPr="00EB24CA" w:rsidRDefault="002B7E39" w:rsidP="002B7E39">
          <w:pPr>
            <w:pStyle w:val="TabelBijschrift"/>
          </w:pPr>
        </w:p>
        <w:p w14:paraId="4E6A0256" w14:textId="77777777" w:rsidR="002B7E39" w:rsidRPr="00EB24CA" w:rsidRDefault="002B7E39" w:rsidP="002B7E39">
          <w:pPr>
            <w:pStyle w:val="Kop5"/>
          </w:pPr>
          <w:r w:rsidRPr="00EB24CA">
            <w:t>Arbowet in ontwerp</w:t>
          </w:r>
        </w:p>
        <w:p w14:paraId="53E8797A" w14:textId="77777777" w:rsidR="002B7E39" w:rsidRDefault="002B7E39" w:rsidP="002B7E39">
          <w:pPr>
            <w:rPr>
              <w:rFonts w:cstheme="minorHAnsi"/>
            </w:rPr>
          </w:pPr>
          <w:r w:rsidRPr="00EB24CA">
            <w:rPr>
              <w:rFonts w:cstheme="minorHAnsi"/>
            </w:rPr>
            <w:t>Tijdens de ontwerpfase van een bouwwerk moet rekening worden gehouden met de veiligheid en gezondheid tijdens de uitvoeringsfase. Dit is een verplichting van de opdrachtgever, die gecoördineerd moet worden door de V&amp;G-coördinator ontwerpfase.</w:t>
          </w:r>
        </w:p>
        <w:p w14:paraId="18892E2A" w14:textId="77777777" w:rsidR="002B7E39" w:rsidRPr="00EB24CA" w:rsidRDefault="002B7E39" w:rsidP="002B7E39">
          <w:pPr>
            <w:rPr>
              <w:rFonts w:cstheme="minorHAnsi"/>
            </w:rPr>
          </w:pPr>
        </w:p>
        <w:p w14:paraId="61BCC9DD" w14:textId="77777777" w:rsidR="002B7E39" w:rsidRPr="00EB24CA" w:rsidRDefault="002B7E39" w:rsidP="002B7E39">
          <w:pPr>
            <w:pStyle w:val="Kop5"/>
          </w:pPr>
          <w:r w:rsidRPr="00EB24CA">
            <w:t>Kennisgeving</w:t>
          </w:r>
        </w:p>
        <w:p w14:paraId="2298FD80" w14:textId="1354B25A" w:rsidR="002B7E39" w:rsidRPr="00EB24CA" w:rsidRDefault="002B7E39" w:rsidP="002B7E39">
          <w:pPr>
            <w:ind w:right="-428"/>
            <w:rPr>
              <w:rFonts w:cstheme="minorHAnsi"/>
            </w:rPr>
          </w:pPr>
          <w:r w:rsidRPr="00EB24CA">
            <w:rPr>
              <w:rFonts w:cstheme="minorHAnsi"/>
            </w:rPr>
            <w:t xml:space="preserve">Een kennisgeving aan de arbeidsinspectie is verplicht wanneer met de totstandkoming van het werk meer dan 500 mensdagen zullen zijn gemoeid of wanneer de geraamde duur meer dan 30 werkdagen beslaat en op enig moment meer dan 20 werknemers tegelijk op het werk aanwezig zijn. De opdrachtgever verzorgt de kennisgeving en verstrekt een kopie aan de aannemer. Deze kennisgeving kan gedaan worden  op </w:t>
          </w:r>
          <w:hyperlink r:id="rId25" w:history="1">
            <w:r w:rsidRPr="00EB24CA">
              <w:rPr>
                <w:rStyle w:val="Hyperlink"/>
                <w:rFonts w:cstheme="minorHAnsi"/>
              </w:rPr>
              <w:t>http://www.arbeidsinspectie.nl/organisatie/taken/melden_en_aanvragen/index.aspx</w:t>
            </w:r>
          </w:hyperlink>
          <w:r w:rsidRPr="00EB24CA">
            <w:rPr>
              <w:rFonts w:cstheme="minorHAnsi"/>
            </w:rPr>
            <w:t>.</w:t>
          </w:r>
        </w:p>
        <w:p w14:paraId="6241E5A6" w14:textId="77777777" w:rsidR="002B7E39" w:rsidRPr="00EB24CA" w:rsidRDefault="002B7E39" w:rsidP="002B7E39">
          <w:pPr>
            <w:rPr>
              <w:rFonts w:cstheme="minorHAnsi"/>
            </w:rPr>
          </w:pPr>
          <w:r w:rsidRPr="00EB24CA">
            <w:rPr>
              <w:rFonts w:cstheme="minorHAnsi"/>
            </w:rPr>
            <w:t xml:space="preserve">De aannemer zorgt ervoor dat de kennisgeving zichtbaar wordt aangebracht op de bouwplaats. </w:t>
          </w:r>
        </w:p>
        <w:p w14:paraId="1513FC75" w14:textId="77777777" w:rsidR="002B7E39" w:rsidRPr="00EB24CA" w:rsidRDefault="002B7E39" w:rsidP="002B7E39">
          <w:pPr>
            <w:rPr>
              <w:rFonts w:cstheme="minorHAnsi"/>
            </w:rPr>
          </w:pPr>
        </w:p>
        <w:p w14:paraId="3AC8BE3D" w14:textId="77777777" w:rsidR="002B7E39" w:rsidRPr="00EB24CA" w:rsidRDefault="002B7E39" w:rsidP="002B7E39">
          <w:pPr>
            <w:pStyle w:val="Kop5"/>
          </w:pPr>
          <w:r w:rsidRPr="00EB24CA">
            <w:t>V&amp;G-coördinatoren</w:t>
          </w:r>
        </w:p>
        <w:p w14:paraId="42370AAB" w14:textId="77777777" w:rsidR="002B7E39" w:rsidRPr="00EB24CA" w:rsidRDefault="002B7E39" w:rsidP="002B7E39">
          <w:pPr>
            <w:rPr>
              <w:rFonts w:cstheme="minorHAnsi"/>
            </w:rPr>
          </w:pPr>
          <w:r w:rsidRPr="00EB24CA">
            <w:rPr>
              <w:rFonts w:cstheme="minorHAnsi"/>
            </w:rPr>
            <w:t>Wanneer in de uitvoeringsfase werkzaamheden worden verricht door meerdere werkgevers of zelfstandigen is de opdrachtgever verplicht een V&amp;G-coördinator ontwerpfase aan te stellen. De aannemer is dan ook verplicht de V&amp;G-coördinator uitvoeringsfase aan te stellen.</w:t>
          </w:r>
        </w:p>
        <w:p w14:paraId="54A11A29" w14:textId="77777777" w:rsidR="002B7E39" w:rsidRPr="00EB24CA" w:rsidRDefault="002B7E39" w:rsidP="002B7E39">
          <w:pPr>
            <w:rPr>
              <w:rFonts w:cstheme="minorHAnsi"/>
              <w:b/>
            </w:rPr>
          </w:pPr>
        </w:p>
        <w:p w14:paraId="43758125" w14:textId="77777777" w:rsidR="002B7E39" w:rsidRPr="00EB24CA" w:rsidRDefault="002B7E39" w:rsidP="002B7E39">
          <w:pPr>
            <w:pStyle w:val="Kop5"/>
          </w:pPr>
          <w:r w:rsidRPr="00EB24CA">
            <w:t>V&amp;G-plan</w:t>
          </w:r>
        </w:p>
        <w:p w14:paraId="0DE831A6" w14:textId="77777777" w:rsidR="002B7E39" w:rsidRDefault="002B7E39" w:rsidP="002B7E39">
          <w:pPr>
            <w:rPr>
              <w:rFonts w:cstheme="minorHAnsi"/>
            </w:rPr>
          </w:pPr>
          <w:r w:rsidRPr="00EB24CA">
            <w:rPr>
              <w:rFonts w:cstheme="minorHAnsi"/>
            </w:rPr>
            <w:t>Als een kennisgeving verplicht is, is ook een V&amp;G-plan verplicht. Daarnaast is het verplicht een V&amp;G-plan op te stellen als het werk voor de veiligheid en gezondheid van werknemers bijzondere gevaren met zich mee brengt. Voor de beschrijving van bijzondere gevaren wordt verwezen naar bijlage II van de Europese richtlijn 92/57/EEG:</w:t>
          </w:r>
        </w:p>
        <w:tbl>
          <w:tblPr>
            <w:tblStyle w:val="TabelHBAdvies"/>
            <w:tblW w:w="0" w:type="auto"/>
            <w:tblLook w:val="04A0" w:firstRow="1" w:lastRow="0" w:firstColumn="1" w:lastColumn="0" w:noHBand="0" w:noVBand="1"/>
          </w:tblPr>
          <w:tblGrid>
            <w:gridCol w:w="9184"/>
          </w:tblGrid>
          <w:tr w:rsidR="002B7E39" w14:paraId="74C7EBAD" w14:textId="77777777" w:rsidTr="00B7407B">
            <w:trPr>
              <w:cnfStyle w:val="100000000000" w:firstRow="1" w:lastRow="0" w:firstColumn="0" w:lastColumn="0" w:oddVBand="0" w:evenVBand="0" w:oddHBand="0" w:evenHBand="0" w:firstRowFirstColumn="0" w:firstRowLastColumn="0" w:lastRowFirstColumn="0" w:lastRowLastColumn="0"/>
              <w:cantSplit/>
              <w:tblHeader/>
            </w:trPr>
            <w:tc>
              <w:tcPr>
                <w:tcW w:w="9184" w:type="dxa"/>
              </w:tcPr>
              <w:p w14:paraId="1FC5728A" w14:textId="77777777" w:rsidR="002B7E39" w:rsidRDefault="002B7E39" w:rsidP="00B7407B">
                <w:pPr>
                  <w:rPr>
                    <w:rFonts w:cstheme="minorHAnsi"/>
                  </w:rPr>
                </w:pPr>
              </w:p>
            </w:tc>
          </w:tr>
          <w:tr w:rsidR="002B7E39" w14:paraId="0BFE2CFD" w14:textId="77777777" w:rsidTr="00B7407B">
            <w:trPr>
              <w:cnfStyle w:val="100000000000" w:firstRow="1" w:lastRow="0" w:firstColumn="0" w:lastColumn="0" w:oddVBand="0" w:evenVBand="0" w:oddHBand="0" w:evenHBand="0" w:firstRowFirstColumn="0" w:firstRowLastColumn="0" w:lastRowFirstColumn="0" w:lastRowLastColumn="0"/>
              <w:cantSplit/>
              <w:tblHeader/>
            </w:trPr>
            <w:tc>
              <w:tcPr>
                <w:tcW w:w="9184" w:type="dxa"/>
              </w:tcPr>
              <w:p w14:paraId="34A939FE" w14:textId="77777777" w:rsidR="002B7E39" w:rsidRPr="00EB24CA" w:rsidRDefault="002B7E39" w:rsidP="00B7407B">
                <w:pPr>
                  <w:widowControl w:val="0"/>
                  <w:rPr>
                    <w:rFonts w:cstheme="minorHAnsi"/>
                    <w:b w:val="0"/>
                    <w:bCs/>
                    <w:color w:val="auto"/>
                    <w:sz w:val="16"/>
                    <w:szCs w:val="16"/>
                  </w:rPr>
                </w:pPr>
                <w:r w:rsidRPr="00EB24CA">
                  <w:rPr>
                    <w:rFonts w:cstheme="minorHAnsi"/>
                    <w:b w:val="0"/>
                    <w:bCs/>
                    <w:color w:val="auto"/>
                    <w:sz w:val="16"/>
                    <w:szCs w:val="16"/>
                  </w:rPr>
                  <w:t xml:space="preserve">NIET-VOLLEDIGE LIJST VAN WERKEN DIE VOOR DE VEILIGHEID EN DE GEZONDHEID VAN DE WERKNEMERS BIJZONDERE GEVAREN MEEBRENGEN </w:t>
                </w:r>
              </w:p>
              <w:p w14:paraId="5B229FB6" w14:textId="77777777" w:rsidR="002B7E39" w:rsidRPr="00EB24CA" w:rsidRDefault="002B7E39" w:rsidP="00B7407B">
                <w:pPr>
                  <w:widowControl w:val="0"/>
                  <w:numPr>
                    <w:ilvl w:val="0"/>
                    <w:numId w:val="18"/>
                  </w:numPr>
                  <w:spacing w:before="120" w:line="240" w:lineRule="auto"/>
                  <w:ind w:left="357" w:hanging="357"/>
                  <w:jc w:val="both"/>
                  <w:rPr>
                    <w:rFonts w:cstheme="minorHAnsi"/>
                    <w:b w:val="0"/>
                    <w:bCs/>
                    <w:color w:val="auto"/>
                    <w:sz w:val="16"/>
                    <w:szCs w:val="16"/>
                  </w:rPr>
                </w:pPr>
                <w:r w:rsidRPr="00EB24CA">
                  <w:rPr>
                    <w:rFonts w:cstheme="minorHAnsi"/>
                    <w:b w:val="0"/>
                    <w:bCs/>
                    <w:color w:val="auto"/>
                    <w:sz w:val="16"/>
                    <w:szCs w:val="16"/>
                  </w:rPr>
                  <w:t xml:space="preserve">Werken die de werknemers aan gevaren van bedelving, vastraken of vallen blootstellen, welke gevaren bijzonder groot zijn door de aard van de werkzaamheden of van de gebruikte procedés of door de omgeving van de arbeidsplaats of de werken. </w:t>
                </w:r>
              </w:p>
              <w:p w14:paraId="5A55EC2C" w14:textId="77777777" w:rsidR="002B7E39" w:rsidRPr="00EB24CA" w:rsidRDefault="002B7E39" w:rsidP="00B7407B">
                <w:pPr>
                  <w:widowControl w:val="0"/>
                  <w:numPr>
                    <w:ilvl w:val="0"/>
                    <w:numId w:val="18"/>
                  </w:numPr>
                  <w:spacing w:before="120" w:line="240" w:lineRule="auto"/>
                  <w:ind w:left="357" w:hanging="357"/>
                  <w:jc w:val="both"/>
                  <w:rPr>
                    <w:rFonts w:cstheme="minorHAnsi"/>
                    <w:b w:val="0"/>
                    <w:bCs/>
                    <w:color w:val="auto"/>
                    <w:sz w:val="16"/>
                    <w:szCs w:val="16"/>
                  </w:rPr>
                </w:pPr>
                <w:r w:rsidRPr="00EB24CA">
                  <w:rPr>
                    <w:rFonts w:cstheme="minorHAnsi"/>
                    <w:b w:val="0"/>
                    <w:bCs/>
                    <w:color w:val="auto"/>
                    <w:sz w:val="16"/>
                    <w:szCs w:val="16"/>
                  </w:rPr>
                  <w:t xml:space="preserve">Werkzaamheden die de werknemers blootstellen aan chemische of biologische stoffen die een bijzonder gevaar voor de gezondheid en de veiligheid van de werknemers inhouden, of ten aanzien waarvan toezicht op de gezondheid wettelijk verplicht is. </w:t>
                </w:r>
              </w:p>
              <w:p w14:paraId="2D5232C5" w14:textId="77777777" w:rsidR="002B7E39" w:rsidRPr="00EB24CA" w:rsidRDefault="002B7E39" w:rsidP="00B7407B">
                <w:pPr>
                  <w:widowControl w:val="0"/>
                  <w:numPr>
                    <w:ilvl w:val="0"/>
                    <w:numId w:val="18"/>
                  </w:numPr>
                  <w:spacing w:before="120" w:line="240" w:lineRule="auto"/>
                  <w:ind w:left="357" w:hanging="357"/>
                  <w:jc w:val="both"/>
                  <w:rPr>
                    <w:rFonts w:cstheme="minorHAnsi"/>
                    <w:b w:val="0"/>
                    <w:bCs/>
                    <w:color w:val="auto"/>
                    <w:sz w:val="16"/>
                    <w:szCs w:val="16"/>
                  </w:rPr>
                </w:pPr>
                <w:r w:rsidRPr="00EB24CA">
                  <w:rPr>
                    <w:rFonts w:cstheme="minorHAnsi"/>
                    <w:b w:val="0"/>
                    <w:bCs/>
                    <w:color w:val="auto"/>
                    <w:sz w:val="16"/>
                    <w:szCs w:val="16"/>
                  </w:rPr>
                  <w:t xml:space="preserve">Elk werk met ioniserende stralingen waarvoor de aanwijzing is vereist van gecontroleerde of bewaakte zones als omschreven in artikel 20 van Richtlijn 80/836/Euratom. </w:t>
                </w:r>
              </w:p>
              <w:p w14:paraId="457280CA" w14:textId="77777777" w:rsidR="002B7E39" w:rsidRPr="00EB24CA" w:rsidRDefault="002B7E39" w:rsidP="00B7407B">
                <w:pPr>
                  <w:widowControl w:val="0"/>
                  <w:numPr>
                    <w:ilvl w:val="0"/>
                    <w:numId w:val="18"/>
                  </w:numPr>
                  <w:spacing w:before="120" w:line="240" w:lineRule="auto"/>
                  <w:ind w:left="357" w:hanging="357"/>
                  <w:jc w:val="both"/>
                  <w:rPr>
                    <w:rFonts w:cstheme="minorHAnsi"/>
                    <w:b w:val="0"/>
                    <w:bCs/>
                    <w:color w:val="auto"/>
                    <w:sz w:val="16"/>
                    <w:szCs w:val="16"/>
                  </w:rPr>
                </w:pPr>
                <w:r w:rsidRPr="00EB24CA">
                  <w:rPr>
                    <w:rFonts w:cstheme="minorHAnsi"/>
                    <w:b w:val="0"/>
                    <w:bCs/>
                    <w:color w:val="auto"/>
                    <w:sz w:val="16"/>
                    <w:szCs w:val="16"/>
                  </w:rPr>
                  <w:t xml:space="preserve">Werkzaamheden in de nabijheid van hoogspanningskabels. </w:t>
                </w:r>
              </w:p>
              <w:p w14:paraId="54C39B53" w14:textId="77777777" w:rsidR="002B7E39" w:rsidRPr="00EB24CA" w:rsidRDefault="002B7E39" w:rsidP="00B7407B">
                <w:pPr>
                  <w:widowControl w:val="0"/>
                  <w:numPr>
                    <w:ilvl w:val="0"/>
                    <w:numId w:val="18"/>
                  </w:numPr>
                  <w:spacing w:before="120" w:line="240" w:lineRule="auto"/>
                  <w:ind w:left="357" w:hanging="357"/>
                  <w:jc w:val="both"/>
                  <w:rPr>
                    <w:rFonts w:cstheme="minorHAnsi"/>
                    <w:b w:val="0"/>
                    <w:bCs/>
                    <w:color w:val="auto"/>
                    <w:sz w:val="16"/>
                    <w:szCs w:val="16"/>
                  </w:rPr>
                </w:pPr>
                <w:r w:rsidRPr="00EB24CA">
                  <w:rPr>
                    <w:rFonts w:cstheme="minorHAnsi"/>
                    <w:b w:val="0"/>
                    <w:bCs/>
                    <w:color w:val="auto"/>
                    <w:sz w:val="16"/>
                    <w:szCs w:val="16"/>
                  </w:rPr>
                  <w:t xml:space="preserve">Werkzaamheden die de werknemers blootstellen aan verdrinkingsgevaar. </w:t>
                </w:r>
              </w:p>
              <w:p w14:paraId="6F2AA61A" w14:textId="77777777" w:rsidR="002B7E39" w:rsidRPr="00EB24CA" w:rsidRDefault="002B7E39" w:rsidP="00B7407B">
                <w:pPr>
                  <w:widowControl w:val="0"/>
                  <w:numPr>
                    <w:ilvl w:val="0"/>
                    <w:numId w:val="18"/>
                  </w:numPr>
                  <w:spacing w:before="120" w:line="240" w:lineRule="auto"/>
                  <w:ind w:left="357" w:hanging="357"/>
                  <w:jc w:val="both"/>
                  <w:rPr>
                    <w:rFonts w:cstheme="minorHAnsi"/>
                    <w:b w:val="0"/>
                    <w:bCs/>
                    <w:color w:val="auto"/>
                    <w:sz w:val="16"/>
                    <w:szCs w:val="16"/>
                  </w:rPr>
                </w:pPr>
                <w:r w:rsidRPr="00EB24CA">
                  <w:rPr>
                    <w:rFonts w:cstheme="minorHAnsi"/>
                    <w:b w:val="0"/>
                    <w:bCs/>
                    <w:color w:val="auto"/>
                    <w:sz w:val="16"/>
                    <w:szCs w:val="16"/>
                  </w:rPr>
                  <w:t xml:space="preserve">Graven van putten, ondergrondse werken en tunnelwerken. </w:t>
                </w:r>
              </w:p>
              <w:p w14:paraId="52332350" w14:textId="77777777" w:rsidR="002B7E39" w:rsidRPr="00EB24CA" w:rsidRDefault="002B7E39" w:rsidP="00B7407B">
                <w:pPr>
                  <w:widowControl w:val="0"/>
                  <w:numPr>
                    <w:ilvl w:val="0"/>
                    <w:numId w:val="18"/>
                  </w:numPr>
                  <w:spacing w:before="120" w:line="240" w:lineRule="auto"/>
                  <w:ind w:left="357" w:hanging="357"/>
                  <w:jc w:val="both"/>
                  <w:rPr>
                    <w:rFonts w:cstheme="minorHAnsi"/>
                    <w:b w:val="0"/>
                    <w:bCs/>
                    <w:color w:val="auto"/>
                    <w:sz w:val="16"/>
                    <w:szCs w:val="16"/>
                  </w:rPr>
                </w:pPr>
                <w:r w:rsidRPr="00EB24CA">
                  <w:rPr>
                    <w:rFonts w:cstheme="minorHAnsi"/>
                    <w:b w:val="0"/>
                    <w:bCs/>
                    <w:color w:val="auto"/>
                    <w:sz w:val="16"/>
                    <w:szCs w:val="16"/>
                  </w:rPr>
                  <w:t xml:space="preserve">Werkzaamheden met duikuitrusting. </w:t>
                </w:r>
              </w:p>
              <w:p w14:paraId="0EDE953F" w14:textId="77777777" w:rsidR="002B7E39" w:rsidRPr="00EB24CA" w:rsidRDefault="002B7E39" w:rsidP="00B7407B">
                <w:pPr>
                  <w:widowControl w:val="0"/>
                  <w:numPr>
                    <w:ilvl w:val="0"/>
                    <w:numId w:val="18"/>
                  </w:numPr>
                  <w:spacing w:before="120" w:line="240" w:lineRule="auto"/>
                  <w:ind w:left="357" w:hanging="357"/>
                  <w:jc w:val="both"/>
                  <w:rPr>
                    <w:rFonts w:cstheme="minorHAnsi"/>
                    <w:b w:val="0"/>
                    <w:bCs/>
                    <w:color w:val="auto"/>
                    <w:sz w:val="16"/>
                    <w:szCs w:val="16"/>
                  </w:rPr>
                </w:pPr>
                <w:r w:rsidRPr="00EB24CA">
                  <w:rPr>
                    <w:rFonts w:cstheme="minorHAnsi"/>
                    <w:b w:val="0"/>
                    <w:bCs/>
                    <w:color w:val="auto"/>
                    <w:sz w:val="16"/>
                    <w:szCs w:val="16"/>
                  </w:rPr>
                  <w:t xml:space="preserve">Werkzaamheden onder overdruk. </w:t>
                </w:r>
              </w:p>
              <w:p w14:paraId="0C105BEB" w14:textId="77777777" w:rsidR="002B7E39" w:rsidRPr="00EB24CA" w:rsidRDefault="002B7E39" w:rsidP="00B7407B">
                <w:pPr>
                  <w:widowControl w:val="0"/>
                  <w:numPr>
                    <w:ilvl w:val="0"/>
                    <w:numId w:val="18"/>
                  </w:numPr>
                  <w:spacing w:before="120" w:line="240" w:lineRule="auto"/>
                  <w:ind w:left="357" w:hanging="357"/>
                  <w:jc w:val="both"/>
                  <w:rPr>
                    <w:rFonts w:cstheme="minorHAnsi"/>
                    <w:b w:val="0"/>
                    <w:bCs/>
                    <w:color w:val="auto"/>
                    <w:sz w:val="16"/>
                    <w:szCs w:val="16"/>
                  </w:rPr>
                </w:pPr>
                <w:r w:rsidRPr="00EB24CA">
                  <w:rPr>
                    <w:rFonts w:cstheme="minorHAnsi"/>
                    <w:b w:val="0"/>
                    <w:bCs/>
                    <w:color w:val="auto"/>
                    <w:sz w:val="16"/>
                    <w:szCs w:val="16"/>
                  </w:rPr>
                  <w:t xml:space="preserve">Werkzaamheden waarbij springstoffen worden gebruikt. </w:t>
                </w:r>
              </w:p>
              <w:p w14:paraId="6AA30B87" w14:textId="77777777" w:rsidR="002B7E39" w:rsidRPr="00EB24CA" w:rsidRDefault="002B7E39" w:rsidP="00B7407B">
                <w:pPr>
                  <w:widowControl w:val="0"/>
                  <w:numPr>
                    <w:ilvl w:val="0"/>
                    <w:numId w:val="18"/>
                  </w:numPr>
                  <w:spacing w:before="120" w:line="240" w:lineRule="auto"/>
                  <w:ind w:left="357" w:hanging="357"/>
                  <w:jc w:val="both"/>
                  <w:rPr>
                    <w:rFonts w:cstheme="minorHAnsi"/>
                    <w:color w:val="auto"/>
                    <w:sz w:val="20"/>
                  </w:rPr>
                </w:pPr>
                <w:r w:rsidRPr="00EB24CA">
                  <w:rPr>
                    <w:rFonts w:cstheme="minorHAnsi"/>
                    <w:b w:val="0"/>
                    <w:bCs/>
                    <w:color w:val="auto"/>
                    <w:sz w:val="16"/>
                    <w:szCs w:val="16"/>
                  </w:rPr>
                  <w:t xml:space="preserve">Werkzaamheden in verband met de montage of demontage van zware geprefabriceerde elementen. </w:t>
                </w:r>
              </w:p>
            </w:tc>
          </w:tr>
        </w:tbl>
        <w:p w14:paraId="31108B73" w14:textId="77777777" w:rsidR="002B7E39" w:rsidRPr="00EB24CA" w:rsidRDefault="002B7E39" w:rsidP="002B7E39">
          <w:pPr>
            <w:rPr>
              <w:rFonts w:cstheme="minorHAnsi"/>
            </w:rPr>
          </w:pPr>
        </w:p>
        <w:p w14:paraId="62C294B1" w14:textId="77777777" w:rsidR="002B7E39" w:rsidRPr="00EB24CA" w:rsidRDefault="002B7E39" w:rsidP="002B7E39">
          <w:pPr>
            <w:rPr>
              <w:rFonts w:cstheme="minorHAnsi"/>
            </w:rPr>
          </w:pPr>
          <w:r w:rsidRPr="00EB24CA">
            <w:rPr>
              <w:rFonts w:cstheme="minorHAnsi"/>
            </w:rPr>
            <w:t>De opdrachtgever zorgt dat er een V&amp;G-plan wordt opgesteld in de ontwerpfase en dat het plan onderdeel is van de opdracht. In de uitvoeringsfase wordt het plan door de V&amp;G-coördinator uitvoeringsfase verder uitgewerkt, of een apart V&amp;G-plan uitvoeringsfase opgesteld.</w:t>
          </w:r>
        </w:p>
        <w:p w14:paraId="5DCF22F1" w14:textId="77777777" w:rsidR="002B7E39" w:rsidRPr="00EB24CA" w:rsidRDefault="002B7E39" w:rsidP="002B7E39">
          <w:pPr>
            <w:rPr>
              <w:rFonts w:cstheme="minorHAnsi"/>
            </w:rPr>
          </w:pPr>
        </w:p>
        <w:p w14:paraId="6E7C4CD1" w14:textId="77777777" w:rsidR="002B7E39" w:rsidRPr="00EB24CA" w:rsidRDefault="002B7E39" w:rsidP="002B7E39">
          <w:pPr>
            <w:pStyle w:val="Kop5"/>
          </w:pPr>
          <w:r w:rsidRPr="00EB24CA">
            <w:t>V&amp;G-dossier</w:t>
          </w:r>
        </w:p>
        <w:p w14:paraId="319BE2E4" w14:textId="77777777" w:rsidR="002B7E39" w:rsidRPr="00EB24CA" w:rsidRDefault="002B7E39" w:rsidP="002B7E39">
          <w:pPr>
            <w:rPr>
              <w:rFonts w:cstheme="minorHAnsi"/>
            </w:rPr>
          </w:pPr>
          <w:r w:rsidRPr="00EB24CA">
            <w:rPr>
              <w:rFonts w:cstheme="minorHAnsi"/>
            </w:rPr>
            <w:t>Wanneer V&amp;G-coördinatoren verplicht zijn is het ook verplicht in de ontwerpfase een V&amp;G-dossier samen te stellen. In dit dossier staan bouwkundige en technische kenmerken die van belang zijn voor de veiligheid en gezondheid van werknemers die latere werkzaamheden verrichten (beheer, onderhoud, schoonmaak). De V&amp;G-coördinator ontwerpfase stelt dit dossier op, de V&amp;G-coördinator uitvoeringsfase past het aan, indien hiertoe in de uitvoeringsfase aanleiding toe is.</w:t>
          </w:r>
        </w:p>
        <w:p w14:paraId="445C0D22" w14:textId="77777777" w:rsidR="002B7E39" w:rsidRPr="00EB24CA" w:rsidRDefault="002B7E39" w:rsidP="002B7E39">
          <w:pPr>
            <w:rPr>
              <w:rFonts w:cstheme="minorHAnsi"/>
            </w:rPr>
          </w:pPr>
        </w:p>
        <w:p w14:paraId="1A70B60F" w14:textId="77777777" w:rsidR="002B7E39" w:rsidRPr="00EB24CA" w:rsidRDefault="002B7E39" w:rsidP="002B7E39">
          <w:pPr>
            <w:pStyle w:val="Kop5"/>
          </w:pPr>
          <w:r w:rsidRPr="00EB24CA">
            <w:t>Contractbepalingen</w:t>
          </w:r>
        </w:p>
        <w:p w14:paraId="710515B8" w14:textId="77777777" w:rsidR="002B7E39" w:rsidRPr="00EB24CA" w:rsidRDefault="002B7E39" w:rsidP="002B7E39">
          <w:pPr>
            <w:rPr>
              <w:rFonts w:cstheme="minorHAnsi"/>
            </w:rPr>
          </w:pPr>
          <w:r w:rsidRPr="00EB24CA">
            <w:rPr>
              <w:rFonts w:cstheme="minorHAnsi"/>
            </w:rPr>
            <w:t xml:space="preserve">De opdrachtgever is verplicht (indien van toepassing) in zijn contract met de aannemer op te nemen dat de aannemer een V&amp;G-coördinator uitvoeringsfase aan moet stellen en dat de aannemer maatregelen moet nemen zodat deze zijn taken naar behoren kan en zal vervullen. </w:t>
          </w:r>
        </w:p>
        <w:p w14:paraId="6B1F1D7E" w14:textId="77777777" w:rsidR="002B7E39" w:rsidRPr="00EB24CA" w:rsidRDefault="002B7E39" w:rsidP="002B7E39">
          <w:pPr>
            <w:rPr>
              <w:rFonts w:cstheme="minorHAnsi"/>
            </w:rPr>
          </w:pPr>
        </w:p>
        <w:p w14:paraId="23BB491C" w14:textId="77777777" w:rsidR="002B7E39" w:rsidRPr="00EB24CA" w:rsidRDefault="002B7E39" w:rsidP="009424AB">
          <w:pPr>
            <w:pStyle w:val="Kop3"/>
            <w:numPr>
              <w:ilvl w:val="0"/>
              <w:numId w:val="0"/>
            </w:numPr>
            <w:ind w:left="1134" w:hanging="1134"/>
          </w:pPr>
          <w:bookmarkStart w:id="33" w:name="_Toc208393949"/>
          <w:bookmarkStart w:id="34" w:name="_Toc208396517"/>
          <w:bookmarkStart w:id="35" w:name="_Toc209257034"/>
          <w:bookmarkStart w:id="36" w:name="_Toc260144947"/>
          <w:bookmarkStart w:id="37" w:name="_Toc267562045"/>
          <w:bookmarkStart w:id="38" w:name="_Toc267565418"/>
          <w:bookmarkStart w:id="39" w:name="_Toc506795072"/>
          <w:bookmarkStart w:id="40" w:name="_Toc526837322"/>
          <w:r w:rsidRPr="00EB24CA">
            <w:t>Organisatie en communicatie</w:t>
          </w:r>
          <w:bookmarkEnd w:id="33"/>
          <w:bookmarkEnd w:id="34"/>
          <w:bookmarkEnd w:id="35"/>
          <w:bookmarkEnd w:id="36"/>
          <w:bookmarkEnd w:id="37"/>
          <w:bookmarkEnd w:id="38"/>
          <w:bookmarkEnd w:id="39"/>
          <w:bookmarkEnd w:id="40"/>
        </w:p>
        <w:p w14:paraId="62F08505" w14:textId="77777777" w:rsidR="002B7E39" w:rsidRPr="00EB24CA" w:rsidRDefault="002B7E39" w:rsidP="002B7E39">
          <w:pPr>
            <w:rPr>
              <w:rFonts w:cstheme="minorHAnsi"/>
              <w:b/>
            </w:rPr>
          </w:pPr>
          <w:bookmarkStart w:id="41" w:name="_Toc208393950"/>
          <w:bookmarkStart w:id="42" w:name="_Toc208396518"/>
          <w:bookmarkStart w:id="43" w:name="_Toc209257035"/>
          <w:bookmarkStart w:id="44" w:name="_Toc260144948"/>
          <w:bookmarkStart w:id="45" w:name="_Toc267562046"/>
          <w:bookmarkStart w:id="46" w:name="_Toc267565419"/>
          <w:bookmarkStart w:id="47" w:name="_Toc506795073"/>
          <w:bookmarkStart w:id="48" w:name="_Toc526837323"/>
        </w:p>
        <w:p w14:paraId="402C0674" w14:textId="77777777" w:rsidR="002B7E39" w:rsidRPr="00EB24CA" w:rsidRDefault="002B7E39" w:rsidP="002B7E39">
          <w:pPr>
            <w:pStyle w:val="Kop5"/>
          </w:pPr>
          <w:r w:rsidRPr="00EB24CA">
            <w:t>Samenwerking</w:t>
          </w:r>
          <w:bookmarkEnd w:id="41"/>
          <w:bookmarkEnd w:id="42"/>
          <w:bookmarkEnd w:id="43"/>
          <w:bookmarkEnd w:id="44"/>
          <w:bookmarkEnd w:id="45"/>
          <w:bookmarkEnd w:id="46"/>
          <w:bookmarkEnd w:id="47"/>
          <w:bookmarkEnd w:id="48"/>
        </w:p>
        <w:p w14:paraId="740070B8" w14:textId="77777777" w:rsidR="002B7E39" w:rsidRPr="00EB24CA" w:rsidRDefault="002B7E39" w:rsidP="002B7E39">
          <w:pPr>
            <w:rPr>
              <w:rFonts w:cstheme="minorHAnsi"/>
            </w:rPr>
          </w:pPr>
          <w:r w:rsidRPr="00EB24CA">
            <w:rPr>
              <w:rFonts w:cstheme="minorHAnsi"/>
            </w:rPr>
            <w:t xml:space="preserve">Alle betrokken partijen zijn gebaat bij een goede samenwerking op de bouwplaats. Om tot een goede samenwerking te komen, wordt regelmatig overleg gevoerd waarbij alle partijen betrokken worden (zie paragraaf 3.3). Bovendien worden alle werknemers op de werkplek voorgelicht over de voor hen van belang zijnde </w:t>
          </w:r>
          <w:proofErr w:type="spellStart"/>
          <w:r w:rsidRPr="00EB24CA">
            <w:rPr>
              <w:rFonts w:cstheme="minorHAnsi"/>
            </w:rPr>
            <w:t>projectspecifieke</w:t>
          </w:r>
          <w:proofErr w:type="spellEnd"/>
          <w:r w:rsidRPr="00EB24CA">
            <w:rPr>
              <w:rFonts w:cstheme="minorHAnsi"/>
            </w:rPr>
            <w:t xml:space="preserve"> risico’s.</w:t>
          </w:r>
        </w:p>
        <w:p w14:paraId="4FF14837" w14:textId="77777777" w:rsidR="002B7E39" w:rsidRPr="00EB24CA" w:rsidRDefault="002B7E39" w:rsidP="002B7E39">
          <w:pPr>
            <w:rPr>
              <w:rFonts w:cstheme="minorHAnsi"/>
            </w:rPr>
          </w:pPr>
        </w:p>
        <w:p w14:paraId="766C4C1B" w14:textId="77777777" w:rsidR="002B7E39" w:rsidRPr="00EB24CA" w:rsidRDefault="002B7E39" w:rsidP="002B7E39">
          <w:pPr>
            <w:pStyle w:val="Kop5"/>
          </w:pPr>
          <w:bookmarkStart w:id="49" w:name="_Toc208393951"/>
          <w:bookmarkStart w:id="50" w:name="_Toc208396519"/>
          <w:bookmarkStart w:id="51" w:name="_Toc209257036"/>
          <w:bookmarkStart w:id="52" w:name="_Toc260144949"/>
          <w:bookmarkStart w:id="53" w:name="_Toc267562047"/>
          <w:bookmarkStart w:id="54" w:name="_Toc267565420"/>
          <w:bookmarkStart w:id="55" w:name="_Toc506795074"/>
          <w:bookmarkStart w:id="56" w:name="_Toc526837324"/>
          <w:r w:rsidRPr="00EB24CA">
            <w:lastRenderedPageBreak/>
            <w:t>Verantwoordelijkheden</w:t>
          </w:r>
          <w:bookmarkEnd w:id="49"/>
          <w:bookmarkEnd w:id="50"/>
          <w:r w:rsidRPr="00EB24CA">
            <w:t xml:space="preserve"> en taken</w:t>
          </w:r>
          <w:bookmarkEnd w:id="51"/>
          <w:bookmarkEnd w:id="52"/>
          <w:bookmarkEnd w:id="53"/>
          <w:bookmarkEnd w:id="54"/>
          <w:bookmarkEnd w:id="55"/>
          <w:bookmarkEnd w:id="56"/>
        </w:p>
        <w:p w14:paraId="33B097C1" w14:textId="77777777" w:rsidR="002B7E39" w:rsidRPr="00EB24CA" w:rsidRDefault="002B7E39" w:rsidP="002B7E39">
          <w:pPr>
            <w:rPr>
              <w:rFonts w:cstheme="minorHAnsi"/>
            </w:rPr>
          </w:pPr>
          <w:r w:rsidRPr="00EB24CA">
            <w:rPr>
              <w:rFonts w:cstheme="minorHAnsi"/>
            </w:rPr>
            <w:t>Alle betrokkenen hebben verantwoordelijkheden en taken ten aanzien van de arbeidsomstandigheden op het werk en zijn hiervan op de hoogte. Deze verantwoordelijkheden zijn vastgelegd in de arbeidsomstandighedenwet. De belangrijkste taken zijn hieronder beschreven.</w:t>
          </w:r>
        </w:p>
        <w:p w14:paraId="18BA88FA" w14:textId="77777777" w:rsidR="002B7E39" w:rsidRPr="00EB24CA" w:rsidRDefault="002B7E39" w:rsidP="002B7E39">
          <w:pPr>
            <w:rPr>
              <w:rFonts w:cstheme="minorHAnsi"/>
            </w:rPr>
          </w:pPr>
        </w:p>
        <w:p w14:paraId="4725ABB2" w14:textId="77777777" w:rsidR="002B7E39" w:rsidRPr="00EB24CA" w:rsidRDefault="002B7E39" w:rsidP="002B7E39">
          <w:pPr>
            <w:pStyle w:val="Kop5"/>
          </w:pPr>
          <w:r w:rsidRPr="00EB24CA">
            <w:t>Werkgever</w:t>
          </w:r>
        </w:p>
        <w:p w14:paraId="0B38B371" w14:textId="77777777" w:rsidR="002B7E39" w:rsidRPr="00EB24CA" w:rsidRDefault="002B7E39" w:rsidP="002B7E39">
          <w:pPr>
            <w:rPr>
              <w:rFonts w:cstheme="minorHAnsi"/>
            </w:rPr>
          </w:pPr>
          <w:r w:rsidRPr="00EB24CA">
            <w:rPr>
              <w:rFonts w:cstheme="minorHAnsi"/>
            </w:rPr>
            <w:t>Conform de arbeidsomstandighedenwetgeving is de werkgever in eerste instantie verantwoordelijk voor de arbeidsomstandigheden van zijn medewerkers. De opdrachtgever, aannemer en onderaannemers zijn dus in eerste instantie zelf verantwoordelijk voor het nemen van doeltreffende maatregelen ter bescherming van zijn werknemers. Op dit project betekent dat in het bijzonder:</w:t>
          </w:r>
        </w:p>
        <w:p w14:paraId="1948BF7C" w14:textId="77777777" w:rsidR="002B7E39" w:rsidRPr="00EB24CA" w:rsidRDefault="002B7E39" w:rsidP="002B7E39">
          <w:pPr>
            <w:pStyle w:val="Opsomming"/>
          </w:pPr>
          <w:r w:rsidRPr="00EB24CA">
            <w:t>in stand houden van voorzieningen op de bouwplaats;</w:t>
          </w:r>
        </w:p>
        <w:p w14:paraId="16E6ABD3" w14:textId="77777777" w:rsidR="002B7E39" w:rsidRPr="00EB24CA" w:rsidRDefault="002B7E39" w:rsidP="002B7E39">
          <w:pPr>
            <w:pStyle w:val="Opsomming"/>
          </w:pPr>
          <w:r w:rsidRPr="00EB24CA">
            <w:t>veilige plaatsing van werkplekken;</w:t>
          </w:r>
        </w:p>
        <w:p w14:paraId="2A5A84D6" w14:textId="77777777" w:rsidR="002B7E39" w:rsidRPr="00EB24CA" w:rsidRDefault="002B7E39" w:rsidP="002B7E39">
          <w:pPr>
            <w:pStyle w:val="Opsomming"/>
          </w:pPr>
          <w:r w:rsidRPr="00EB24CA">
            <w:t>verstrekken van persoonlijke beschermingsmiddelen;</w:t>
          </w:r>
        </w:p>
        <w:p w14:paraId="6DA6CEA5" w14:textId="77777777" w:rsidR="002B7E39" w:rsidRPr="00EB24CA" w:rsidRDefault="002B7E39" w:rsidP="002B7E39">
          <w:pPr>
            <w:pStyle w:val="Opsomming"/>
          </w:pPr>
          <w:r w:rsidRPr="00EB24CA">
            <w:t xml:space="preserve">instrueren eigen werknemers aangaande </w:t>
          </w:r>
          <w:proofErr w:type="spellStart"/>
          <w:r w:rsidRPr="00EB24CA">
            <w:t>werkspecifieke</w:t>
          </w:r>
          <w:proofErr w:type="spellEnd"/>
          <w:r w:rsidRPr="00EB24CA">
            <w:t xml:space="preserve"> risico’s en te nemen maat</w:t>
          </w:r>
          <w:r w:rsidRPr="00EB24CA">
            <w:softHyphen/>
            <w:t>regelen;</w:t>
          </w:r>
        </w:p>
        <w:p w14:paraId="33528608" w14:textId="77777777" w:rsidR="002B7E39" w:rsidRPr="00EB24CA" w:rsidRDefault="002B7E39" w:rsidP="002B7E39">
          <w:pPr>
            <w:pStyle w:val="Opsomming"/>
          </w:pPr>
          <w:r w:rsidRPr="00EB24CA">
            <w:t>opslag en verwijdering/afvoer van afval en puin;</w:t>
          </w:r>
        </w:p>
        <w:p w14:paraId="7FEC9E92" w14:textId="77777777" w:rsidR="002B7E39" w:rsidRPr="00EB24CA" w:rsidRDefault="002B7E39" w:rsidP="002B7E39">
          <w:pPr>
            <w:pStyle w:val="Opsomming"/>
          </w:pPr>
          <w:r w:rsidRPr="00EB24CA">
            <w:t>samenwerken met andere werkgevers en zelfstandigen;</w:t>
          </w:r>
        </w:p>
        <w:p w14:paraId="338C33B0" w14:textId="77777777" w:rsidR="002B7E39" w:rsidRPr="00EB24CA" w:rsidRDefault="002B7E39" w:rsidP="002B7E39">
          <w:pPr>
            <w:pStyle w:val="Opsomming"/>
          </w:pPr>
          <w:r w:rsidRPr="00EB24CA">
            <w:t>naleving van en medewerking aan het V&amp;G-plan.</w:t>
          </w:r>
        </w:p>
        <w:p w14:paraId="24A7A91A" w14:textId="77777777" w:rsidR="002B7E39" w:rsidRPr="00EB24CA" w:rsidRDefault="002B7E39" w:rsidP="002B7E39">
          <w:pPr>
            <w:rPr>
              <w:rFonts w:cstheme="minorHAnsi"/>
            </w:rPr>
          </w:pPr>
        </w:p>
        <w:p w14:paraId="4F0F0CD5" w14:textId="77777777" w:rsidR="002B7E39" w:rsidRPr="00EB24CA" w:rsidRDefault="002B7E39" w:rsidP="002B7E39">
          <w:pPr>
            <w:pStyle w:val="Kop5"/>
          </w:pPr>
          <w:r w:rsidRPr="00EB24CA">
            <w:t>Werknemer</w:t>
          </w:r>
        </w:p>
        <w:p w14:paraId="0F6C1EAC" w14:textId="77777777" w:rsidR="002B7E39" w:rsidRPr="00EB24CA" w:rsidRDefault="002B7E39" w:rsidP="002B7E39">
          <w:pPr>
            <w:rPr>
              <w:rFonts w:cstheme="minorHAnsi"/>
            </w:rPr>
          </w:pPr>
          <w:r w:rsidRPr="00EB24CA">
            <w:rPr>
              <w:rFonts w:cstheme="minorHAnsi"/>
            </w:rPr>
            <w:t>De werknemer is verplicht tot het opvolgen van de gedragsregels en het dragen van de voorgeschreven persoonlijke beschermingsmiddelen. Hij dient medewerking te verlenen aan voorlichting en onderricht. De werknemer is verplicht onveilige situaties op het werk te melden bij de uitvoerder. De werknemer heeft het recht tot het stilleggen van het werk indien sprake is van een onveilige situatie en onvoldoende tijd is om een deskundige te raadplegen.</w:t>
          </w:r>
        </w:p>
        <w:p w14:paraId="41E1776A" w14:textId="77777777" w:rsidR="002B7E39" w:rsidRPr="00EB24CA" w:rsidRDefault="002B7E39" w:rsidP="002B7E39">
          <w:pPr>
            <w:rPr>
              <w:rFonts w:cstheme="minorHAnsi"/>
            </w:rPr>
          </w:pPr>
        </w:p>
        <w:p w14:paraId="01AEE990" w14:textId="77777777" w:rsidR="002B7E39" w:rsidRPr="00EB24CA" w:rsidRDefault="002B7E39" w:rsidP="002B7E39">
          <w:pPr>
            <w:rPr>
              <w:rFonts w:cstheme="minorHAnsi"/>
              <w:b/>
            </w:rPr>
          </w:pPr>
          <w:r w:rsidRPr="00EB24CA">
            <w:rPr>
              <w:rFonts w:cstheme="minorHAnsi"/>
              <w:b/>
            </w:rPr>
            <w:br w:type="page"/>
          </w:r>
        </w:p>
        <w:p w14:paraId="2E42FACD" w14:textId="77777777" w:rsidR="002B7E39" w:rsidRPr="00EB24CA" w:rsidRDefault="002B7E39" w:rsidP="002B7E39">
          <w:pPr>
            <w:pStyle w:val="Kop5"/>
          </w:pPr>
          <w:r w:rsidRPr="00EB24CA">
            <w:lastRenderedPageBreak/>
            <w:t>Opdrachtgever</w:t>
          </w:r>
        </w:p>
        <w:p w14:paraId="5A9C5ADF" w14:textId="77777777" w:rsidR="002B7E39" w:rsidRPr="00EB24CA" w:rsidRDefault="002B7E39" w:rsidP="002B7E39">
          <w:pPr>
            <w:rPr>
              <w:rFonts w:cstheme="minorHAnsi"/>
            </w:rPr>
          </w:pPr>
          <w:r w:rsidRPr="00EB24CA">
            <w:rPr>
              <w:rFonts w:cstheme="minorHAnsi"/>
            </w:rPr>
            <w:t xml:space="preserve">Conform het </w:t>
          </w:r>
          <w:proofErr w:type="spellStart"/>
          <w:r w:rsidRPr="00EB24CA">
            <w:rPr>
              <w:rFonts w:cstheme="minorHAnsi"/>
            </w:rPr>
            <w:t>arbeidsomstandighedenbesluit</w:t>
          </w:r>
          <w:proofErr w:type="spellEnd"/>
          <w:r w:rsidRPr="00EB24CA">
            <w:rPr>
              <w:rFonts w:cstheme="minorHAnsi"/>
            </w:rPr>
            <w:t xml:space="preserve"> heeft de opdrachtgever de volgende verplichtingen:</w:t>
          </w:r>
        </w:p>
        <w:p w14:paraId="3B570A08" w14:textId="77777777" w:rsidR="002B7E39" w:rsidRPr="00EB24CA" w:rsidRDefault="002B7E39" w:rsidP="002B7E39">
          <w:pPr>
            <w:pStyle w:val="Opsomming"/>
          </w:pPr>
          <w:r w:rsidRPr="00EB24CA">
            <w:t>zorgdragen dat in de ontwerpfase rekening wordt gehouden met de arbeidsomstandigheden in de uitvoeringsfase;</w:t>
          </w:r>
        </w:p>
        <w:p w14:paraId="1528B9C3" w14:textId="77777777" w:rsidR="002B7E39" w:rsidRPr="00EB24CA" w:rsidRDefault="002B7E39" w:rsidP="002B7E39">
          <w:pPr>
            <w:pStyle w:val="Opsomming"/>
          </w:pPr>
          <w:r w:rsidRPr="00EB24CA">
            <w:t>verstrekken van volledige informatie omtrent bijzondere risico’s;</w:t>
          </w:r>
        </w:p>
        <w:p w14:paraId="566B340C" w14:textId="77777777" w:rsidR="002B7E39" w:rsidRPr="00EB24CA" w:rsidRDefault="002B7E39" w:rsidP="002B7E39">
          <w:pPr>
            <w:pStyle w:val="Opsomming"/>
          </w:pPr>
          <w:r w:rsidRPr="00EB24CA">
            <w:t>verzorgen van kennisgeving aan de arbeidsinspectie (indien van toepassing);</w:t>
          </w:r>
        </w:p>
        <w:p w14:paraId="69B891C4" w14:textId="77777777" w:rsidR="002B7E39" w:rsidRPr="00EB24CA" w:rsidRDefault="002B7E39" w:rsidP="002B7E39">
          <w:pPr>
            <w:pStyle w:val="Opsomming"/>
          </w:pPr>
          <w:r w:rsidRPr="00EB24CA">
            <w:t>op laten stellen van een V&amp;G-plan in de ontwerpfase;</w:t>
          </w:r>
        </w:p>
        <w:p w14:paraId="68BCEB23" w14:textId="77777777" w:rsidR="002B7E39" w:rsidRPr="00EB24CA" w:rsidRDefault="002B7E39" w:rsidP="002B7E39">
          <w:pPr>
            <w:pStyle w:val="Opsomming"/>
          </w:pPr>
          <w:r w:rsidRPr="00EB24CA">
            <w:t>aanstellen V&amp;G-coördinator ontwerpfase, die zijn taken naar behoren kan uitvoeren;</w:t>
          </w:r>
        </w:p>
        <w:p w14:paraId="32957CE0" w14:textId="77777777" w:rsidR="002B7E39" w:rsidRPr="00EB24CA" w:rsidRDefault="002B7E39" w:rsidP="002B7E39">
          <w:pPr>
            <w:pStyle w:val="Opsomming"/>
          </w:pPr>
          <w:r w:rsidRPr="00EB24CA">
            <w:t>in de overeenkomst met de aannemer de verplichtingen van de aannemer met betrekking tot veiligheid en gezondheid opnemen.</w:t>
          </w:r>
        </w:p>
        <w:p w14:paraId="2BE46B14" w14:textId="77777777" w:rsidR="002B7E39" w:rsidRPr="00EB24CA" w:rsidRDefault="002B7E39" w:rsidP="002B7E39">
          <w:pPr>
            <w:spacing w:line="240" w:lineRule="exact"/>
            <w:rPr>
              <w:rFonts w:cstheme="minorHAnsi"/>
            </w:rPr>
          </w:pPr>
        </w:p>
        <w:p w14:paraId="74EC9F9A" w14:textId="77777777" w:rsidR="002B7E39" w:rsidRPr="00EB24CA" w:rsidRDefault="002B7E39" w:rsidP="002B7E39">
          <w:pPr>
            <w:pStyle w:val="Kop5"/>
          </w:pPr>
          <w:bookmarkStart w:id="57" w:name="_Toc208393955"/>
          <w:bookmarkStart w:id="58" w:name="_Toc209257040"/>
          <w:bookmarkStart w:id="59" w:name="_Toc260144953"/>
          <w:bookmarkStart w:id="60" w:name="_Toc267562051"/>
          <w:bookmarkStart w:id="61" w:name="_Toc267565424"/>
          <w:bookmarkStart w:id="62" w:name="_Toc526837328"/>
          <w:r w:rsidRPr="00EB24CA">
            <w:t>V&amp;G-coördinator ontwerpfase</w:t>
          </w:r>
          <w:bookmarkEnd w:id="57"/>
          <w:bookmarkEnd w:id="58"/>
          <w:bookmarkEnd w:id="59"/>
          <w:bookmarkEnd w:id="60"/>
          <w:bookmarkEnd w:id="61"/>
          <w:bookmarkEnd w:id="62"/>
        </w:p>
        <w:p w14:paraId="34B3BFC5" w14:textId="77777777" w:rsidR="002B7E39" w:rsidRPr="00EB24CA" w:rsidRDefault="002B7E39" w:rsidP="002B7E39">
          <w:pPr>
            <w:pStyle w:val="Opsomming"/>
          </w:pPr>
          <w:r w:rsidRPr="00EB24CA">
            <w:t>De V&amp;G-coördinator ontwerpfase heeft de volgende taken:</w:t>
          </w:r>
        </w:p>
        <w:p w14:paraId="6ED0C6E6" w14:textId="77777777" w:rsidR="002B7E39" w:rsidRPr="00EB24CA" w:rsidRDefault="002B7E39" w:rsidP="002B7E39">
          <w:pPr>
            <w:pStyle w:val="Opsomming"/>
          </w:pPr>
          <w:r w:rsidRPr="00EB24CA">
            <w:t>coördineren van het ontwerpproces met betrekking tot arbeidsomstandigheden in de uitvoeringsfase;</w:t>
          </w:r>
        </w:p>
        <w:p w14:paraId="5A6B59B1" w14:textId="77777777" w:rsidR="002B7E39" w:rsidRPr="00EB24CA" w:rsidRDefault="002B7E39" w:rsidP="002B7E39">
          <w:pPr>
            <w:pStyle w:val="Opsomming"/>
          </w:pPr>
          <w:r w:rsidRPr="00EB24CA">
            <w:t>opstellen van het V&amp;G-plan in de ontwerpfase;</w:t>
          </w:r>
        </w:p>
        <w:p w14:paraId="635CCA1E" w14:textId="77777777" w:rsidR="002B7E39" w:rsidRPr="00EB24CA" w:rsidRDefault="002B7E39" w:rsidP="002B7E39">
          <w:pPr>
            <w:pStyle w:val="Opsomming"/>
          </w:pPr>
          <w:r w:rsidRPr="00EB24CA">
            <w:t>opstellen van een V&amp;G-dossier (met bouwkundige en technische kenmerken die van belang zijn tijdens de gebruiksfase (voor bv toekomstig onderhoud en schoonmaak).</w:t>
          </w:r>
        </w:p>
        <w:p w14:paraId="79C2D389" w14:textId="77777777" w:rsidR="002B7E39" w:rsidRPr="00EB24CA" w:rsidRDefault="002B7E39" w:rsidP="002B7E39">
          <w:pPr>
            <w:spacing w:line="240" w:lineRule="exact"/>
            <w:ind w:left="357"/>
            <w:rPr>
              <w:rFonts w:cstheme="minorHAnsi"/>
            </w:rPr>
          </w:pPr>
        </w:p>
        <w:p w14:paraId="423A2B86" w14:textId="77777777" w:rsidR="002B7E39" w:rsidRPr="00EB24CA" w:rsidRDefault="002B7E39" w:rsidP="002B7E39">
          <w:pPr>
            <w:pStyle w:val="Kop5"/>
          </w:pPr>
          <w:bookmarkStart w:id="63" w:name="_Toc260144954"/>
          <w:bookmarkStart w:id="64" w:name="_Toc267562052"/>
          <w:bookmarkStart w:id="65" w:name="_Toc267565425"/>
          <w:bookmarkStart w:id="66" w:name="_Toc526837329"/>
          <w:bookmarkStart w:id="67" w:name="_Toc208393956"/>
          <w:bookmarkStart w:id="68" w:name="_Toc209257041"/>
          <w:r w:rsidRPr="00EB24CA">
            <w:t>Uitvoerende partij</w:t>
          </w:r>
          <w:bookmarkEnd w:id="63"/>
          <w:bookmarkEnd w:id="64"/>
          <w:bookmarkEnd w:id="65"/>
          <w:bookmarkEnd w:id="66"/>
        </w:p>
        <w:p w14:paraId="4CA49E27" w14:textId="77777777" w:rsidR="002B7E39" w:rsidRPr="00EB24CA" w:rsidRDefault="002B7E39" w:rsidP="002B7E39">
          <w:pPr>
            <w:rPr>
              <w:rFonts w:cstheme="minorHAnsi"/>
            </w:rPr>
          </w:pPr>
          <w:r w:rsidRPr="00EB24CA">
            <w:rPr>
              <w:rFonts w:cstheme="minorHAnsi"/>
            </w:rPr>
            <w:t>Naast zijn taken als werkgever moet de uitvoerende partij een V&amp;G-coördinator aanstellen en dusdanige maatregelen treffen dat deze zijn taken naar behoren kan en zal verrichten.</w:t>
          </w:r>
        </w:p>
        <w:p w14:paraId="62541C47" w14:textId="77777777" w:rsidR="002B7E39" w:rsidRPr="00EB24CA" w:rsidRDefault="002B7E39" w:rsidP="002B7E39">
          <w:pPr>
            <w:rPr>
              <w:rFonts w:cstheme="minorHAnsi"/>
            </w:rPr>
          </w:pPr>
        </w:p>
        <w:p w14:paraId="4FCDAF07" w14:textId="77777777" w:rsidR="002B7E39" w:rsidRPr="00EB24CA" w:rsidRDefault="002B7E39" w:rsidP="002B7E39">
          <w:pPr>
            <w:pStyle w:val="Kop5"/>
          </w:pPr>
          <w:bookmarkStart w:id="69" w:name="_Toc260144955"/>
          <w:bookmarkStart w:id="70" w:name="_Toc267562053"/>
          <w:bookmarkStart w:id="71" w:name="_Toc267565426"/>
          <w:bookmarkStart w:id="72" w:name="_Toc526837330"/>
          <w:r w:rsidRPr="00EB24CA">
            <w:t>V&amp;G-coördinator uitvoeringsfase</w:t>
          </w:r>
          <w:bookmarkEnd w:id="67"/>
          <w:bookmarkEnd w:id="68"/>
          <w:bookmarkEnd w:id="69"/>
          <w:bookmarkEnd w:id="70"/>
          <w:bookmarkEnd w:id="71"/>
          <w:bookmarkEnd w:id="72"/>
        </w:p>
        <w:p w14:paraId="20C07437" w14:textId="77777777" w:rsidR="002B7E39" w:rsidRPr="00EB24CA" w:rsidRDefault="002B7E39" w:rsidP="002B7E39">
          <w:pPr>
            <w:rPr>
              <w:rFonts w:cstheme="minorHAnsi"/>
            </w:rPr>
          </w:pPr>
          <w:r w:rsidRPr="00EB24CA">
            <w:rPr>
              <w:rFonts w:cstheme="minorHAnsi"/>
            </w:rPr>
            <w:t>De V&amp;G-coördinator uitvoeringsfase heeft de volgende taken:</w:t>
          </w:r>
        </w:p>
        <w:p w14:paraId="12371F33" w14:textId="77777777" w:rsidR="002B7E39" w:rsidRPr="00EB24CA" w:rsidRDefault="002B7E39" w:rsidP="002B7E39">
          <w:pPr>
            <w:pStyle w:val="Opsomming"/>
          </w:pPr>
          <w:r w:rsidRPr="00EB24CA">
            <w:t>coördineren van maatregelen die door de verschillende werkgevers en zelfstandigen (dus ook nevenaannemers) worden genomen en regelen van samenwerking tussen gelijktijdig of achtereenvolgend aanwezige werkgevers;</w:t>
          </w:r>
        </w:p>
        <w:p w14:paraId="67B4AA5C" w14:textId="77777777" w:rsidR="002B7E39" w:rsidRPr="00EB24CA" w:rsidRDefault="002B7E39" w:rsidP="002B7E39">
          <w:pPr>
            <w:pStyle w:val="Opsomming"/>
          </w:pPr>
          <w:r w:rsidRPr="00EB24CA">
            <w:t>coördineren van voorlichting van werknemers;</w:t>
          </w:r>
        </w:p>
        <w:p w14:paraId="18F88C87" w14:textId="77777777" w:rsidR="002B7E39" w:rsidRPr="00EB24CA" w:rsidRDefault="002B7E39" w:rsidP="002B7E39">
          <w:pPr>
            <w:pStyle w:val="Opsomming"/>
          </w:pPr>
          <w:r w:rsidRPr="00EB24CA">
            <w:t>zorgen dat alleen bevoegde personen op de projectlocatie kunnen komen;</w:t>
          </w:r>
        </w:p>
        <w:p w14:paraId="1233C940" w14:textId="77777777" w:rsidR="002B7E39" w:rsidRPr="00EB24CA" w:rsidRDefault="002B7E39" w:rsidP="002B7E39">
          <w:pPr>
            <w:pStyle w:val="Opsomming"/>
          </w:pPr>
          <w:r w:rsidRPr="00EB24CA">
            <w:t>actueel houden of maken V&amp;G-plan;</w:t>
          </w:r>
        </w:p>
        <w:p w14:paraId="67BC442F" w14:textId="77777777" w:rsidR="002B7E39" w:rsidRPr="00EB24CA" w:rsidRDefault="002B7E39" w:rsidP="002B7E39">
          <w:pPr>
            <w:pStyle w:val="Opsomming"/>
          </w:pPr>
          <w:r w:rsidRPr="00EB24CA">
            <w:t>Indien nodig aanpassen van het door de coördinator ontwerpfase aangeleverde V&amp;G-dossier.</w:t>
          </w:r>
        </w:p>
        <w:p w14:paraId="3C90B829" w14:textId="77777777" w:rsidR="002B7E39" w:rsidRPr="00EB24CA" w:rsidRDefault="002B7E39" w:rsidP="002B7E39">
          <w:pPr>
            <w:spacing w:line="240" w:lineRule="exact"/>
            <w:ind w:left="357"/>
            <w:rPr>
              <w:rFonts w:cstheme="minorHAnsi"/>
            </w:rPr>
          </w:pPr>
        </w:p>
        <w:p w14:paraId="16F5C4C1" w14:textId="77777777" w:rsidR="002B7E39" w:rsidRPr="00EB24CA" w:rsidRDefault="002B7E39" w:rsidP="00DB28C9">
          <w:pPr>
            <w:pStyle w:val="Kop3"/>
            <w:numPr>
              <w:ilvl w:val="0"/>
              <w:numId w:val="0"/>
            </w:numPr>
            <w:ind w:left="1134" w:hanging="1134"/>
          </w:pPr>
          <w:bookmarkStart w:id="73" w:name="_Toc208393960"/>
          <w:bookmarkStart w:id="74" w:name="_Toc208396520"/>
          <w:bookmarkStart w:id="75" w:name="_Toc209257044"/>
          <w:bookmarkStart w:id="76" w:name="_Toc260144956"/>
          <w:bookmarkStart w:id="77" w:name="_Toc267562054"/>
          <w:bookmarkStart w:id="78" w:name="_Toc267565427"/>
          <w:bookmarkStart w:id="79" w:name="_Toc506795075"/>
          <w:bookmarkStart w:id="80" w:name="_Toc526837331"/>
          <w:r w:rsidRPr="00EB24CA">
            <w:t>Overleg</w:t>
          </w:r>
          <w:bookmarkEnd w:id="73"/>
          <w:bookmarkEnd w:id="74"/>
          <w:bookmarkEnd w:id="75"/>
          <w:bookmarkEnd w:id="76"/>
          <w:bookmarkEnd w:id="77"/>
          <w:bookmarkEnd w:id="78"/>
          <w:bookmarkEnd w:id="79"/>
          <w:bookmarkEnd w:id="80"/>
          <w:r w:rsidRPr="00EB24CA">
            <w:t>gen</w:t>
          </w:r>
        </w:p>
        <w:p w14:paraId="6D89DB01" w14:textId="77777777" w:rsidR="002B7E39" w:rsidRPr="00EB24CA" w:rsidRDefault="002B7E39" w:rsidP="002B7E39">
          <w:pPr>
            <w:rPr>
              <w:rFonts w:cstheme="minorHAnsi"/>
              <w:b/>
            </w:rPr>
          </w:pPr>
        </w:p>
        <w:p w14:paraId="5CA3ACB9" w14:textId="77777777" w:rsidR="002B7E39" w:rsidRPr="00EB24CA" w:rsidRDefault="002B7E39" w:rsidP="002B7E39">
          <w:pPr>
            <w:pStyle w:val="Kop5"/>
          </w:pPr>
          <w:bookmarkStart w:id="81" w:name="_Toc260144957"/>
          <w:bookmarkStart w:id="82" w:name="_Toc267562055"/>
          <w:bookmarkStart w:id="83" w:name="_Toc267565428"/>
          <w:bookmarkStart w:id="84" w:name="_Toc526837332"/>
          <w:r w:rsidRPr="00EB24CA">
            <w:t>Overleg in de ontwerpfase</w:t>
          </w:r>
          <w:bookmarkEnd w:id="81"/>
          <w:bookmarkEnd w:id="82"/>
          <w:bookmarkEnd w:id="83"/>
          <w:bookmarkEnd w:id="84"/>
        </w:p>
        <w:p w14:paraId="0E261CB0" w14:textId="77777777" w:rsidR="002B7E39" w:rsidRPr="00EB24CA" w:rsidRDefault="002B7E39" w:rsidP="002B7E39">
          <w:pPr>
            <w:rPr>
              <w:rFonts w:cstheme="minorHAnsi"/>
            </w:rPr>
          </w:pPr>
          <w:r w:rsidRPr="00EB24CA">
            <w:rPr>
              <w:rFonts w:cstheme="minorHAnsi"/>
            </w:rPr>
            <w:t xml:space="preserve">Tijdens de ontwerpfase is binnen de ontwerpende partij en opdrachtgever overleg gevoerd aangaande de veilige en gezonde realisatie van het project. De tijdens dit overleg genomen besluiten zijn verwerkt in het bestek en dit V&amp;G-plan. Tijdens de ontwerpfase gemaakte keuzes voor arbeidsomstandigheden zijn vastgelegd in 4.1. Voor de uitvoeringsfase zijn vooral die risico’s van belang die tijdens het ontwerpproces niet konden worden weggenomen. Deze zijn beschreven in 4.2. </w:t>
          </w:r>
        </w:p>
        <w:p w14:paraId="6727397E" w14:textId="77777777" w:rsidR="002B7E39" w:rsidRPr="00EB24CA" w:rsidRDefault="002B7E39" w:rsidP="002B7E39">
          <w:pPr>
            <w:rPr>
              <w:rFonts w:cstheme="minorHAnsi"/>
            </w:rPr>
          </w:pPr>
        </w:p>
        <w:p w14:paraId="66D58165" w14:textId="77777777" w:rsidR="002B7E39" w:rsidRPr="00EB24CA" w:rsidRDefault="002B7E39" w:rsidP="002B7E39">
          <w:pPr>
            <w:pStyle w:val="Kop5"/>
          </w:pPr>
          <w:bookmarkStart w:id="85" w:name="_Toc260144958"/>
          <w:bookmarkStart w:id="86" w:name="_Toc267562056"/>
          <w:bookmarkStart w:id="87" w:name="_Toc267565429"/>
          <w:bookmarkStart w:id="88" w:name="_Toc526837333"/>
          <w:r w:rsidRPr="00EB24CA">
            <w:t>Overleg in de uitvoeringsfase</w:t>
          </w:r>
          <w:bookmarkEnd w:id="85"/>
          <w:bookmarkEnd w:id="86"/>
          <w:bookmarkEnd w:id="87"/>
          <w:bookmarkEnd w:id="88"/>
          <w:r w:rsidRPr="00EB24CA">
            <w:tab/>
          </w:r>
        </w:p>
        <w:p w14:paraId="27D1EBBD" w14:textId="77777777" w:rsidR="002B7E39" w:rsidRDefault="002B7E39" w:rsidP="002B7E39">
          <w:pPr>
            <w:spacing w:after="100" w:afterAutospacing="1"/>
            <w:rPr>
              <w:rFonts w:cstheme="minorHAnsi"/>
            </w:rPr>
          </w:pPr>
          <w:r w:rsidRPr="00EB24CA">
            <w:rPr>
              <w:rFonts w:cstheme="minorHAnsi"/>
            </w:rPr>
            <w:t>Op initiatief van de opdrachtgever wordt een kick-off gehouden.</w:t>
          </w:r>
        </w:p>
        <w:tbl>
          <w:tblPr>
            <w:tblStyle w:val="TabelHBAdvies"/>
            <w:tblW w:w="0" w:type="auto"/>
            <w:tblLook w:val="04A0" w:firstRow="1" w:lastRow="0" w:firstColumn="1" w:lastColumn="0" w:noHBand="0" w:noVBand="1"/>
          </w:tblPr>
          <w:tblGrid>
            <w:gridCol w:w="1527"/>
            <w:gridCol w:w="1438"/>
            <w:gridCol w:w="3162"/>
            <w:gridCol w:w="3057"/>
          </w:tblGrid>
          <w:tr w:rsidR="002B7E39" w14:paraId="71E3BA2C" w14:textId="77777777" w:rsidTr="00B7407B">
            <w:trPr>
              <w:cnfStyle w:val="100000000000" w:firstRow="1" w:lastRow="0" w:firstColumn="0" w:lastColumn="0" w:oddVBand="0" w:evenVBand="0" w:oddHBand="0" w:evenHBand="0" w:firstRowFirstColumn="0" w:firstRowLastColumn="0" w:lastRowFirstColumn="0" w:lastRowLastColumn="0"/>
              <w:cantSplit/>
              <w:tblHeader/>
            </w:trPr>
            <w:tc>
              <w:tcPr>
                <w:tcW w:w="1715" w:type="dxa"/>
              </w:tcPr>
              <w:p w14:paraId="3B4D88A7" w14:textId="77777777" w:rsidR="002B7E39" w:rsidRDefault="002B7E39" w:rsidP="00B7407B">
                <w:pPr>
                  <w:spacing w:after="100" w:afterAutospacing="1"/>
                  <w:rPr>
                    <w:rFonts w:cstheme="minorHAnsi"/>
                  </w:rPr>
                </w:pPr>
                <w:r>
                  <w:rPr>
                    <w:rFonts w:cstheme="minorHAnsi"/>
                  </w:rPr>
                  <w:lastRenderedPageBreak/>
                  <w:t>Naam vergadering</w:t>
                </w:r>
              </w:p>
            </w:tc>
            <w:tc>
              <w:tcPr>
                <w:tcW w:w="1648" w:type="dxa"/>
              </w:tcPr>
              <w:p w14:paraId="28804417" w14:textId="77777777" w:rsidR="002B7E39" w:rsidRDefault="002B7E39" w:rsidP="00B7407B">
                <w:pPr>
                  <w:spacing w:after="100" w:afterAutospacing="1"/>
                  <w:rPr>
                    <w:rFonts w:cstheme="minorHAnsi"/>
                  </w:rPr>
                </w:pPr>
                <w:r>
                  <w:rPr>
                    <w:rFonts w:cstheme="minorHAnsi"/>
                  </w:rPr>
                  <w:t>Frequentie</w:t>
                </w:r>
              </w:p>
            </w:tc>
            <w:tc>
              <w:tcPr>
                <w:tcW w:w="1457" w:type="dxa"/>
              </w:tcPr>
              <w:p w14:paraId="5BC0DC87" w14:textId="77777777" w:rsidR="002B7E39" w:rsidRDefault="002B7E39" w:rsidP="00B7407B">
                <w:pPr>
                  <w:spacing w:after="100" w:afterAutospacing="1"/>
                  <w:rPr>
                    <w:rFonts w:cstheme="minorHAnsi"/>
                  </w:rPr>
                </w:pPr>
                <w:r>
                  <w:rPr>
                    <w:rFonts w:cstheme="minorHAnsi"/>
                  </w:rPr>
                  <w:t>Deelnemers</w:t>
                </w:r>
              </w:p>
            </w:tc>
            <w:tc>
              <w:tcPr>
                <w:tcW w:w="4364" w:type="dxa"/>
              </w:tcPr>
              <w:p w14:paraId="10D90D66" w14:textId="77777777" w:rsidR="002B7E39" w:rsidRDefault="002B7E39" w:rsidP="00B7407B">
                <w:pPr>
                  <w:spacing w:after="100" w:afterAutospacing="1"/>
                  <w:rPr>
                    <w:rFonts w:cstheme="minorHAnsi"/>
                  </w:rPr>
                </w:pPr>
                <w:r>
                  <w:rPr>
                    <w:rFonts w:cstheme="minorHAnsi"/>
                  </w:rPr>
                  <w:t>Onderwerpen</w:t>
                </w:r>
              </w:p>
            </w:tc>
          </w:tr>
          <w:tr w:rsidR="002B7E39" w14:paraId="6CEBE234" w14:textId="77777777" w:rsidTr="00B7407B">
            <w:tc>
              <w:tcPr>
                <w:tcW w:w="1715" w:type="dxa"/>
              </w:tcPr>
              <w:p w14:paraId="486A2C0F" w14:textId="77777777" w:rsidR="002B7E39" w:rsidRPr="00B84F37" w:rsidRDefault="002B7E39" w:rsidP="00B7407B">
                <w:pPr>
                  <w:spacing w:after="100" w:afterAutospacing="1"/>
                  <w:rPr>
                    <w:rFonts w:cstheme="minorHAnsi"/>
                    <w:szCs w:val="16"/>
                  </w:rPr>
                </w:pPr>
                <w:r w:rsidRPr="00B84F37">
                  <w:rPr>
                    <w:rFonts w:cstheme="minorHAnsi"/>
                    <w:szCs w:val="16"/>
                  </w:rPr>
                  <w:t>Kick-off</w:t>
                </w:r>
              </w:p>
            </w:tc>
            <w:tc>
              <w:tcPr>
                <w:tcW w:w="1648" w:type="dxa"/>
              </w:tcPr>
              <w:p w14:paraId="2C2921E1" w14:textId="77777777" w:rsidR="002B7E39" w:rsidRPr="00B84F37" w:rsidRDefault="002B7E39" w:rsidP="00B7407B">
                <w:pPr>
                  <w:spacing w:after="100" w:afterAutospacing="1"/>
                  <w:rPr>
                    <w:rFonts w:cstheme="minorHAnsi"/>
                    <w:szCs w:val="16"/>
                  </w:rPr>
                </w:pPr>
                <w:r w:rsidRPr="00B84F37">
                  <w:rPr>
                    <w:rFonts w:cstheme="minorHAnsi"/>
                    <w:szCs w:val="16"/>
                  </w:rPr>
                  <w:t>Nader te bepalen</w:t>
                </w:r>
              </w:p>
            </w:tc>
            <w:tc>
              <w:tcPr>
                <w:tcW w:w="1457" w:type="dxa"/>
              </w:tcPr>
              <w:p w14:paraId="410573D4" w14:textId="77777777" w:rsidR="002B7E39" w:rsidRPr="00B84F37" w:rsidRDefault="002B7E39" w:rsidP="00B7407B">
                <w:pPr>
                  <w:pStyle w:val="Opsomming"/>
                  <w:spacing w:line="276" w:lineRule="auto"/>
                </w:pPr>
                <w:r w:rsidRPr="00B84F37">
                  <w:t>Directie/opdrachtgever/toezichthouder (notulen)</w:t>
                </w:r>
              </w:p>
              <w:p w14:paraId="0939639C" w14:textId="77777777" w:rsidR="002B7E39" w:rsidRDefault="002B7E39" w:rsidP="00B7407B">
                <w:pPr>
                  <w:pStyle w:val="Opsomming"/>
                  <w:spacing w:line="276" w:lineRule="auto"/>
                </w:pPr>
                <w:r>
                  <w:t>V&amp;G-coördinator(en)</w:t>
                </w:r>
              </w:p>
              <w:p w14:paraId="79AF181B" w14:textId="77777777" w:rsidR="002B7E39" w:rsidRDefault="002B7E39" w:rsidP="00B7407B">
                <w:pPr>
                  <w:pStyle w:val="Opsomming"/>
                  <w:spacing w:line="276" w:lineRule="auto"/>
                </w:pPr>
                <w:r>
                  <w:t>Aannemer / uitvoerende partij</w:t>
                </w:r>
              </w:p>
              <w:p w14:paraId="4D3CCC1A" w14:textId="77777777" w:rsidR="002B7E39" w:rsidRPr="00B84F37" w:rsidRDefault="002B7E39" w:rsidP="00B7407B">
                <w:pPr>
                  <w:pStyle w:val="Opsomming"/>
                  <w:spacing w:line="276" w:lineRule="auto"/>
                  <w:rPr>
                    <w:rFonts w:cstheme="minorHAnsi"/>
                  </w:rPr>
                </w:pPr>
                <w:r w:rsidRPr="00B84F37">
                  <w:t>Genodigden</w:t>
                </w:r>
              </w:p>
            </w:tc>
            <w:tc>
              <w:tcPr>
                <w:tcW w:w="4364" w:type="dxa"/>
              </w:tcPr>
              <w:p w14:paraId="306EEADF" w14:textId="77777777" w:rsidR="002B7E39" w:rsidRPr="00B84F37" w:rsidRDefault="002B7E39" w:rsidP="002B7E39">
                <w:pPr>
                  <w:numPr>
                    <w:ilvl w:val="0"/>
                    <w:numId w:val="19"/>
                  </w:numPr>
                  <w:tabs>
                    <w:tab w:val="num" w:pos="199"/>
                  </w:tabs>
                  <w:spacing w:before="60"/>
                  <w:ind w:left="198" w:hanging="198"/>
                  <w:rPr>
                    <w:rFonts w:cstheme="minorHAnsi"/>
                    <w:szCs w:val="16"/>
                  </w:rPr>
                </w:pPr>
                <w:r w:rsidRPr="00B84F37">
                  <w:rPr>
                    <w:rFonts w:cstheme="minorHAnsi"/>
                    <w:szCs w:val="16"/>
                  </w:rPr>
                  <w:t xml:space="preserve">naleving van V&amp;G-plan </w:t>
                </w:r>
              </w:p>
              <w:p w14:paraId="2A35364B" w14:textId="77777777" w:rsidR="002B7E39" w:rsidRPr="00B84F37" w:rsidRDefault="002B7E39" w:rsidP="002B7E39">
                <w:pPr>
                  <w:numPr>
                    <w:ilvl w:val="0"/>
                    <w:numId w:val="19"/>
                  </w:numPr>
                  <w:tabs>
                    <w:tab w:val="num" w:pos="199"/>
                  </w:tabs>
                  <w:ind w:left="199" w:hanging="199"/>
                  <w:rPr>
                    <w:rFonts w:cstheme="minorHAnsi"/>
                    <w:szCs w:val="16"/>
                  </w:rPr>
                </w:pPr>
                <w:r w:rsidRPr="00B84F37">
                  <w:rPr>
                    <w:rFonts w:cstheme="minorHAnsi"/>
                    <w:szCs w:val="16"/>
                  </w:rPr>
                  <w:t>inspectieronden</w:t>
                </w:r>
              </w:p>
              <w:p w14:paraId="5670A772" w14:textId="77777777" w:rsidR="002B7E39" w:rsidRPr="00B84F37" w:rsidRDefault="002B7E39" w:rsidP="002B7E39">
                <w:pPr>
                  <w:numPr>
                    <w:ilvl w:val="0"/>
                    <w:numId w:val="19"/>
                  </w:numPr>
                  <w:tabs>
                    <w:tab w:val="num" w:pos="199"/>
                  </w:tabs>
                  <w:ind w:left="199" w:hanging="199"/>
                  <w:rPr>
                    <w:rFonts w:cstheme="minorHAnsi"/>
                    <w:szCs w:val="16"/>
                  </w:rPr>
                </w:pPr>
                <w:r w:rsidRPr="00B84F37">
                  <w:rPr>
                    <w:rFonts w:cstheme="minorHAnsi"/>
                    <w:szCs w:val="16"/>
                  </w:rPr>
                  <w:t>handhaving</w:t>
                </w:r>
              </w:p>
              <w:p w14:paraId="3AD4B634" w14:textId="77777777" w:rsidR="002B7E39" w:rsidRPr="00B84F37" w:rsidRDefault="002B7E39" w:rsidP="002B7E39">
                <w:pPr>
                  <w:numPr>
                    <w:ilvl w:val="0"/>
                    <w:numId w:val="19"/>
                  </w:numPr>
                  <w:tabs>
                    <w:tab w:val="num" w:pos="199"/>
                  </w:tabs>
                  <w:ind w:left="199" w:hanging="199"/>
                  <w:rPr>
                    <w:rFonts w:cstheme="minorHAnsi"/>
                    <w:szCs w:val="16"/>
                  </w:rPr>
                </w:pPr>
                <w:r w:rsidRPr="00B84F37">
                  <w:rPr>
                    <w:rFonts w:cstheme="minorHAnsi"/>
                    <w:szCs w:val="16"/>
                  </w:rPr>
                  <w:t>ongevallen en incidenten</w:t>
                </w:r>
              </w:p>
              <w:p w14:paraId="0D5EB10D" w14:textId="77777777" w:rsidR="002B7E39" w:rsidRPr="00B84F37" w:rsidRDefault="002B7E39" w:rsidP="002B7E39">
                <w:pPr>
                  <w:numPr>
                    <w:ilvl w:val="0"/>
                    <w:numId w:val="19"/>
                  </w:numPr>
                  <w:tabs>
                    <w:tab w:val="num" w:pos="199"/>
                  </w:tabs>
                  <w:ind w:left="199" w:hanging="199"/>
                  <w:rPr>
                    <w:rFonts w:cstheme="minorHAnsi"/>
                    <w:szCs w:val="16"/>
                  </w:rPr>
                </w:pPr>
                <w:r w:rsidRPr="00B84F37">
                  <w:rPr>
                    <w:rFonts w:cstheme="minorHAnsi"/>
                    <w:szCs w:val="16"/>
                  </w:rPr>
                  <w:t>voorlichting aan werknemers</w:t>
                </w:r>
              </w:p>
              <w:p w14:paraId="04BAF021" w14:textId="77777777" w:rsidR="002B7E39" w:rsidRPr="00B84F37" w:rsidRDefault="002B7E39" w:rsidP="002B7E39">
                <w:pPr>
                  <w:numPr>
                    <w:ilvl w:val="0"/>
                    <w:numId w:val="19"/>
                  </w:numPr>
                  <w:tabs>
                    <w:tab w:val="num" w:pos="199"/>
                  </w:tabs>
                  <w:ind w:left="199" w:hanging="199"/>
                  <w:rPr>
                    <w:rFonts w:cstheme="minorHAnsi"/>
                    <w:szCs w:val="16"/>
                  </w:rPr>
                </w:pPr>
                <w:r w:rsidRPr="00B84F37">
                  <w:rPr>
                    <w:rFonts w:cstheme="minorHAnsi"/>
                    <w:szCs w:val="16"/>
                  </w:rPr>
                  <w:t>eventueel nieuw ontstane risico’s</w:t>
                </w:r>
              </w:p>
              <w:p w14:paraId="129AE281" w14:textId="77777777" w:rsidR="002B7E39" w:rsidRPr="00B84F37" w:rsidRDefault="002B7E39" w:rsidP="002B7E39">
                <w:pPr>
                  <w:numPr>
                    <w:ilvl w:val="0"/>
                    <w:numId w:val="19"/>
                  </w:numPr>
                  <w:tabs>
                    <w:tab w:val="num" w:pos="199"/>
                  </w:tabs>
                  <w:ind w:left="199" w:hanging="199"/>
                  <w:rPr>
                    <w:rFonts w:cstheme="minorHAnsi"/>
                    <w:szCs w:val="16"/>
                  </w:rPr>
                </w:pPr>
                <w:r w:rsidRPr="00B84F37">
                  <w:rPr>
                    <w:rFonts w:cstheme="minorHAnsi"/>
                    <w:szCs w:val="16"/>
                  </w:rPr>
                  <w:t>genomen of te nemen maatregelen</w:t>
                </w:r>
              </w:p>
              <w:p w14:paraId="5AF03166" w14:textId="77777777" w:rsidR="002B7E39" w:rsidRPr="00B84F37" w:rsidRDefault="002B7E39" w:rsidP="002B7E39">
                <w:pPr>
                  <w:numPr>
                    <w:ilvl w:val="0"/>
                    <w:numId w:val="19"/>
                  </w:numPr>
                  <w:tabs>
                    <w:tab w:val="num" w:pos="199"/>
                  </w:tabs>
                  <w:ind w:left="199" w:hanging="199"/>
                  <w:rPr>
                    <w:rFonts w:cstheme="minorHAnsi"/>
                    <w:szCs w:val="16"/>
                  </w:rPr>
                </w:pPr>
                <w:r w:rsidRPr="00B84F37">
                  <w:rPr>
                    <w:rFonts w:cstheme="minorHAnsi"/>
                    <w:szCs w:val="16"/>
                  </w:rPr>
                  <w:t>actualiseren V&amp;G-plan</w:t>
                </w:r>
              </w:p>
              <w:p w14:paraId="4BA3FB48" w14:textId="77777777" w:rsidR="002B7E39" w:rsidRPr="00B84F37" w:rsidRDefault="002B7E39" w:rsidP="00B7407B">
                <w:pPr>
                  <w:pStyle w:val="Opsomming"/>
                  <w:spacing w:line="276" w:lineRule="auto"/>
                </w:pPr>
                <w:r w:rsidRPr="00B84F37">
                  <w:t>wijzigen van V&amp;G-dossier</w:t>
                </w:r>
              </w:p>
            </w:tc>
          </w:tr>
        </w:tbl>
        <w:p w14:paraId="3051D80F" w14:textId="77777777" w:rsidR="002B7E39" w:rsidRPr="00EB24CA" w:rsidRDefault="002B7E39" w:rsidP="002B7E39">
          <w:pPr>
            <w:rPr>
              <w:rFonts w:cstheme="minorHAnsi"/>
            </w:rPr>
          </w:pPr>
        </w:p>
        <w:p w14:paraId="4EDA71F8" w14:textId="77777777" w:rsidR="002B7E39" w:rsidRPr="00EB24CA" w:rsidRDefault="002B7E39" w:rsidP="002B7E39">
          <w:pPr>
            <w:rPr>
              <w:rFonts w:cstheme="minorHAnsi"/>
            </w:rPr>
          </w:pPr>
          <w:r w:rsidRPr="00EB24CA">
            <w:rPr>
              <w:rFonts w:cstheme="minorHAnsi"/>
            </w:rPr>
            <w:t xml:space="preserve">Andere </w:t>
          </w:r>
          <w:proofErr w:type="spellStart"/>
          <w:r w:rsidRPr="00EB24CA">
            <w:rPr>
              <w:rFonts w:cstheme="minorHAnsi"/>
            </w:rPr>
            <w:t>overlegsvormen</w:t>
          </w:r>
          <w:proofErr w:type="spellEnd"/>
          <w:r w:rsidRPr="00EB24CA">
            <w:rPr>
              <w:rFonts w:cstheme="minorHAnsi"/>
            </w:rPr>
            <w:t xml:space="preserve"> die tijdens de uitvoeringsfase worden gehouden ten behoeve van een veilige en gezonde realisatie van het werk, worden door de V&amp;G-coördinator uitvoeringsfase geïnitieerd en vastgelegd in het V&amp;G-plan.</w:t>
          </w:r>
        </w:p>
        <w:p w14:paraId="2D530B9D" w14:textId="77777777" w:rsidR="002B7E39" w:rsidRPr="00EB24CA" w:rsidRDefault="002B7E39" w:rsidP="002B7E39">
          <w:pPr>
            <w:rPr>
              <w:rFonts w:cstheme="minorHAnsi"/>
            </w:rPr>
          </w:pPr>
        </w:p>
        <w:p w14:paraId="65F15BAD" w14:textId="77777777" w:rsidR="002B7E39" w:rsidRPr="00EB24CA" w:rsidRDefault="002B7E39" w:rsidP="002B7E39">
          <w:pPr>
            <w:pStyle w:val="Kop5"/>
          </w:pPr>
          <w:bookmarkStart w:id="89" w:name="_Toc260144959"/>
          <w:bookmarkStart w:id="90" w:name="_Toc267562057"/>
          <w:bookmarkStart w:id="91" w:name="_Toc267565430"/>
          <w:bookmarkStart w:id="92" w:name="_Toc506795076"/>
          <w:bookmarkStart w:id="93" w:name="_Toc526837334"/>
          <w:r w:rsidRPr="00EB24CA">
            <w:t>(Bouw)planning en –fasering</w:t>
          </w:r>
          <w:bookmarkEnd w:id="89"/>
          <w:bookmarkEnd w:id="90"/>
          <w:bookmarkEnd w:id="91"/>
          <w:bookmarkEnd w:id="92"/>
          <w:bookmarkEnd w:id="93"/>
        </w:p>
        <w:p w14:paraId="7756ED49" w14:textId="77777777" w:rsidR="002B7E39" w:rsidRDefault="002B7E39" w:rsidP="002B7E39">
          <w:pPr>
            <w:rPr>
              <w:rFonts w:cstheme="minorHAnsi"/>
            </w:rPr>
          </w:pPr>
          <w:r w:rsidRPr="00EB24CA">
            <w:rPr>
              <w:rFonts w:cstheme="minorHAnsi"/>
            </w:rPr>
            <w:t xml:space="preserve">De V&amp;G-coördinator uitvoeringsfase coördineert de maatregelen die door de verschillende werkgevers en zelfstandigen worden genomen en regelt samenwerking tussen gelijktijdig of achtereenvolgend aanwezige werkgevers. </w:t>
          </w:r>
          <w:bookmarkStart w:id="94" w:name="_Ref208386671"/>
          <w:bookmarkStart w:id="95" w:name="_Ref208386675"/>
          <w:bookmarkStart w:id="96" w:name="_Toc208393962"/>
          <w:bookmarkStart w:id="97" w:name="_Toc208396521"/>
          <w:bookmarkStart w:id="98" w:name="_Toc209257046"/>
          <w:bookmarkStart w:id="99" w:name="_Toc260144960"/>
          <w:bookmarkStart w:id="100" w:name="_Toc267562058"/>
          <w:bookmarkStart w:id="101" w:name="_Toc267565431"/>
          <w:bookmarkStart w:id="102" w:name="_Toc506795077"/>
          <w:bookmarkStart w:id="103" w:name="_Toc526837335"/>
        </w:p>
        <w:p w14:paraId="5CDA09DF" w14:textId="77777777" w:rsidR="002B7E39" w:rsidRDefault="002B7E39" w:rsidP="002B7E39">
          <w:pPr>
            <w:rPr>
              <w:rFonts w:cstheme="minorHAnsi"/>
            </w:rPr>
          </w:pPr>
        </w:p>
        <w:p w14:paraId="33B98FB2" w14:textId="77777777" w:rsidR="002B7E39" w:rsidRPr="00EB24CA" w:rsidRDefault="002B7E39" w:rsidP="002B7E39">
          <w:pPr>
            <w:rPr>
              <w:rFonts w:cstheme="minorHAnsi"/>
            </w:rPr>
          </w:pPr>
          <w:r>
            <w:rPr>
              <w:b/>
            </w:rPr>
            <w:t>Voorlichting</w:t>
          </w:r>
          <w:bookmarkEnd w:id="94"/>
          <w:bookmarkEnd w:id="95"/>
          <w:bookmarkEnd w:id="96"/>
          <w:bookmarkEnd w:id="97"/>
          <w:bookmarkEnd w:id="98"/>
          <w:bookmarkEnd w:id="99"/>
          <w:bookmarkEnd w:id="100"/>
          <w:bookmarkEnd w:id="101"/>
          <w:bookmarkEnd w:id="102"/>
          <w:bookmarkEnd w:id="103"/>
        </w:p>
        <w:p w14:paraId="70CA77C7" w14:textId="77777777" w:rsidR="002B7E39" w:rsidRPr="00EB24CA" w:rsidRDefault="002B7E39" w:rsidP="002B7E39">
          <w:pPr>
            <w:rPr>
              <w:rFonts w:cs="Arial"/>
            </w:rPr>
          </w:pPr>
          <w:r w:rsidRPr="00EB24CA">
            <w:rPr>
              <w:rFonts w:cs="Arial"/>
            </w:rPr>
            <w:t>Voorafgaand aan de uitvoering dienen alle bij het werk betrokken werknemers aantoonbaar een instructie te hebben ontvangen met betrekking tot:</w:t>
          </w:r>
        </w:p>
        <w:p w14:paraId="2261FE83" w14:textId="77777777" w:rsidR="002B7E39" w:rsidRPr="00EB24CA" w:rsidRDefault="002B7E39" w:rsidP="002B7E39">
          <w:pPr>
            <w:pStyle w:val="Opsomming"/>
          </w:pPr>
          <w:r w:rsidRPr="00EB24CA">
            <w:t>de gemeenschappelijke risico’s, maatregelen en afspraken in het V&amp;G-plan;</w:t>
          </w:r>
        </w:p>
        <w:p w14:paraId="246DACC0" w14:textId="77777777" w:rsidR="002B7E39" w:rsidRPr="00EB24CA" w:rsidRDefault="002B7E39" w:rsidP="002B7E39">
          <w:pPr>
            <w:pStyle w:val="Opsomming"/>
          </w:pPr>
          <w:r w:rsidRPr="00EB24CA">
            <w:t>de in acht te nemen veiligheids- en gezondheidsregels;</w:t>
          </w:r>
        </w:p>
        <w:p w14:paraId="1E890E54" w14:textId="77777777" w:rsidR="002B7E39" w:rsidRPr="00EB24CA" w:rsidRDefault="002B7E39" w:rsidP="002B7E39">
          <w:pPr>
            <w:pStyle w:val="Opsomming"/>
          </w:pPr>
          <w:r w:rsidRPr="00EB24CA">
            <w:t>de te gebruiken persoonlijke beschermingsmiddelen en sanitaire voorzieningen;</w:t>
          </w:r>
        </w:p>
        <w:p w14:paraId="0AF7786C" w14:textId="77777777" w:rsidR="002B7E39" w:rsidRPr="00EB24CA" w:rsidRDefault="002B7E39" w:rsidP="002B7E39">
          <w:pPr>
            <w:pStyle w:val="Opsomming"/>
          </w:pPr>
          <w:r w:rsidRPr="00EB24CA">
            <w:t>verantwoordelijkheden en procedures, onder meer ten aanzien van EHBO en (bijna-) ongevallen;</w:t>
          </w:r>
        </w:p>
        <w:p w14:paraId="52D37AC9" w14:textId="77777777" w:rsidR="002B7E39" w:rsidRPr="00EB24CA" w:rsidRDefault="002B7E39" w:rsidP="002B7E39">
          <w:pPr>
            <w:pStyle w:val="Opsomming"/>
          </w:pPr>
          <w:r w:rsidRPr="00EB24CA">
            <w:t>calamiteitenprocedures.</w:t>
          </w:r>
        </w:p>
        <w:p w14:paraId="161A49AA" w14:textId="77777777" w:rsidR="002B7E39" w:rsidRPr="00EB24CA" w:rsidRDefault="002B7E39" w:rsidP="002B7E39">
          <w:pPr>
            <w:spacing w:line="240" w:lineRule="exact"/>
            <w:rPr>
              <w:rFonts w:cs="Arial"/>
            </w:rPr>
          </w:pPr>
        </w:p>
        <w:p w14:paraId="0988ADAB" w14:textId="77777777" w:rsidR="002B7E39" w:rsidRPr="00EB24CA" w:rsidRDefault="002B7E39" w:rsidP="002B7E39">
          <w:pPr>
            <w:rPr>
              <w:rFonts w:cs="Arial"/>
            </w:rPr>
          </w:pPr>
          <w:r w:rsidRPr="00EB24CA">
            <w:rPr>
              <w:rFonts w:cs="Arial"/>
            </w:rPr>
            <w:t>Deze voorlichting wordt door de V&amp;G-coördinator uitvoeringsfase gecoördineerd.</w:t>
          </w:r>
        </w:p>
        <w:p w14:paraId="5B7B215B" w14:textId="77777777" w:rsidR="002B7E39" w:rsidRPr="00EB24CA" w:rsidRDefault="002B7E39" w:rsidP="002B7E39">
          <w:pPr>
            <w:rPr>
              <w:rFonts w:cs="Arial"/>
            </w:rPr>
          </w:pPr>
        </w:p>
        <w:p w14:paraId="1DBB8EA8" w14:textId="77777777" w:rsidR="002B7E39" w:rsidRPr="00EB24CA" w:rsidRDefault="002B7E39" w:rsidP="002B7E39">
          <w:pPr>
            <w:pStyle w:val="Kop5"/>
          </w:pPr>
          <w:bookmarkStart w:id="104" w:name="_Toc55128315"/>
          <w:bookmarkStart w:id="105" w:name="_Toc68079434"/>
          <w:bookmarkStart w:id="106" w:name="_Toc137884202"/>
          <w:bookmarkStart w:id="107" w:name="_Toc209257047"/>
          <w:bookmarkStart w:id="108" w:name="_Toc260144961"/>
          <w:bookmarkStart w:id="109" w:name="_Toc267562059"/>
          <w:bookmarkStart w:id="110" w:name="_Toc267565432"/>
          <w:bookmarkStart w:id="111" w:name="_Toc506795078"/>
          <w:bookmarkStart w:id="112" w:name="_Toc526837336"/>
          <w:r w:rsidRPr="00EB24CA">
            <w:t>Toezicht</w:t>
          </w:r>
          <w:bookmarkEnd w:id="104"/>
          <w:bookmarkEnd w:id="105"/>
          <w:bookmarkEnd w:id="106"/>
          <w:bookmarkEnd w:id="107"/>
          <w:bookmarkEnd w:id="108"/>
          <w:bookmarkEnd w:id="109"/>
          <w:bookmarkEnd w:id="110"/>
          <w:bookmarkEnd w:id="111"/>
          <w:bookmarkEnd w:id="112"/>
        </w:p>
        <w:p w14:paraId="3F5C7A67" w14:textId="77777777" w:rsidR="002B7E39" w:rsidRPr="00EB24CA" w:rsidRDefault="002B7E39" w:rsidP="002B7E39">
          <w:pPr>
            <w:widowControl w:val="0"/>
            <w:tabs>
              <w:tab w:val="left" w:pos="0"/>
              <w:tab w:val="left" w:pos="3231"/>
              <w:tab w:val="left" w:pos="3910"/>
              <w:tab w:val="left" w:pos="4251"/>
              <w:tab w:val="left" w:pos="4478"/>
              <w:tab w:val="left" w:pos="6122"/>
              <w:tab w:val="left" w:pos="6802"/>
              <w:tab w:val="left" w:pos="7142"/>
              <w:tab w:val="left" w:pos="7369"/>
              <w:tab w:val="left" w:pos="8956"/>
            </w:tabs>
            <w:rPr>
              <w:rFonts w:cs="Arial"/>
            </w:rPr>
          </w:pPr>
          <w:r w:rsidRPr="00EB24CA">
            <w:rPr>
              <w:rFonts w:cs="Arial"/>
            </w:rPr>
            <w:t>Iedere werkgever dient te zorgen voor toezicht op naleving van de gemaakte afspraken en legt, indien noodzakelijk, hierover in de bouwvergadering verantwoording af.</w:t>
          </w:r>
        </w:p>
        <w:p w14:paraId="59D0A42C" w14:textId="77777777" w:rsidR="002B7E39" w:rsidRPr="00EB24CA" w:rsidRDefault="002B7E39" w:rsidP="002B7E39">
          <w:pPr>
            <w:widowControl w:val="0"/>
            <w:tabs>
              <w:tab w:val="left" w:pos="0"/>
              <w:tab w:val="left" w:pos="3231"/>
              <w:tab w:val="left" w:pos="3910"/>
              <w:tab w:val="left" w:pos="4251"/>
              <w:tab w:val="left" w:pos="4478"/>
              <w:tab w:val="left" w:pos="6122"/>
              <w:tab w:val="left" w:pos="6802"/>
              <w:tab w:val="left" w:pos="7142"/>
              <w:tab w:val="left" w:pos="7369"/>
              <w:tab w:val="left" w:pos="8956"/>
            </w:tabs>
            <w:rPr>
              <w:rFonts w:cs="Arial"/>
            </w:rPr>
          </w:pPr>
        </w:p>
        <w:p w14:paraId="34371542" w14:textId="77777777" w:rsidR="002B7E39" w:rsidRPr="00EB24CA" w:rsidRDefault="002B7E39" w:rsidP="002B7E39">
          <w:pPr>
            <w:widowControl w:val="0"/>
            <w:tabs>
              <w:tab w:val="left" w:pos="0"/>
              <w:tab w:val="left" w:pos="3231"/>
              <w:tab w:val="left" w:pos="3910"/>
              <w:tab w:val="left" w:pos="4251"/>
              <w:tab w:val="left" w:pos="4478"/>
              <w:tab w:val="left" w:pos="6122"/>
              <w:tab w:val="left" w:pos="6802"/>
              <w:tab w:val="left" w:pos="7142"/>
              <w:tab w:val="left" w:pos="7369"/>
              <w:tab w:val="left" w:pos="8956"/>
            </w:tabs>
            <w:rPr>
              <w:rFonts w:cs="Arial"/>
            </w:rPr>
          </w:pPr>
          <w:r w:rsidRPr="00EB24CA">
            <w:rPr>
              <w:rFonts w:cs="Arial"/>
            </w:rPr>
            <w:t>In de uitvoeringsfase moet in het V&amp;G-plan worden vastgelegd hoe verder invulling wordt gegeven aan toezichthoudende taken.</w:t>
          </w:r>
        </w:p>
        <w:p w14:paraId="403766AF" w14:textId="77777777" w:rsidR="002B7E39" w:rsidRPr="00EB24CA" w:rsidRDefault="002B7E39" w:rsidP="002B7E39">
          <w:pPr>
            <w:pStyle w:val="Kop5"/>
          </w:pPr>
        </w:p>
        <w:p w14:paraId="286B1C05" w14:textId="77777777" w:rsidR="002B7E39" w:rsidRPr="00EB24CA" w:rsidRDefault="002B7E39" w:rsidP="002B7E39">
          <w:pPr>
            <w:pStyle w:val="Kop5"/>
          </w:pPr>
          <w:bookmarkStart w:id="113" w:name="_Toc55128316"/>
          <w:bookmarkStart w:id="114" w:name="_Toc68079435"/>
          <w:bookmarkStart w:id="115" w:name="_Toc209257054"/>
          <w:bookmarkStart w:id="116" w:name="_Toc260144968"/>
          <w:bookmarkStart w:id="117" w:name="_Toc267562066"/>
          <w:bookmarkStart w:id="118" w:name="_Toc267565439"/>
          <w:bookmarkStart w:id="119" w:name="_Toc506795085"/>
          <w:bookmarkStart w:id="120" w:name="_Toc526837343"/>
          <w:r w:rsidRPr="00EB24CA">
            <w:t>Ongevallen</w:t>
          </w:r>
          <w:bookmarkEnd w:id="113"/>
          <w:bookmarkEnd w:id="114"/>
          <w:bookmarkEnd w:id="115"/>
          <w:bookmarkEnd w:id="116"/>
          <w:bookmarkEnd w:id="117"/>
          <w:bookmarkEnd w:id="118"/>
          <w:bookmarkEnd w:id="119"/>
          <w:bookmarkEnd w:id="120"/>
        </w:p>
        <w:p w14:paraId="301EBA7E" w14:textId="77777777" w:rsidR="002B7E39" w:rsidRPr="00EB24CA" w:rsidRDefault="002B7E39" w:rsidP="002B7E39">
          <w:pPr>
            <w:rPr>
              <w:rFonts w:cs="Arial"/>
            </w:rPr>
          </w:pPr>
          <w:r w:rsidRPr="00EB24CA">
            <w:rPr>
              <w:rFonts w:cs="Arial"/>
            </w:rPr>
            <w:t>Ondanks dat alles erop gericht is ongevallen te voorkomen, kan er zich toch een ongeval voordoen. De in dit hoofdstuk voorgestelde maatregelen zijn er op gericht de gevolgen hiervan te beperken en herhaling te voorkomen.</w:t>
          </w:r>
        </w:p>
        <w:p w14:paraId="629DF915" w14:textId="77777777" w:rsidR="00BF1F7B" w:rsidRDefault="00BF1F7B" w:rsidP="00D624CC"/>
        <w:p w14:paraId="020B5F8D" w14:textId="77777777" w:rsidR="00BF1F7B" w:rsidRDefault="00BF1F7B" w:rsidP="00D624CC"/>
        <w:p w14:paraId="3EEEDE46" w14:textId="77777777" w:rsidR="00BF1F7B" w:rsidRDefault="00BF1F7B" w:rsidP="00D624CC">
          <w:pPr>
            <w:sectPr w:rsidR="00BF1F7B" w:rsidSect="00D624CC">
              <w:footerReference w:type="default" r:id="rId26"/>
              <w:pgSz w:w="11906" w:h="16838"/>
              <w:pgMar w:top="1559" w:right="1134" w:bottom="1418" w:left="1588" w:header="709" w:footer="369" w:gutter="0"/>
              <w:pgNumType w:start="1"/>
              <w:cols w:space="708"/>
              <w:docGrid w:linePitch="360"/>
            </w:sectPr>
          </w:pPr>
        </w:p>
        <w:p w14:paraId="1701B3AC" w14:textId="77777777" w:rsidR="00FE4447" w:rsidRDefault="00FE4447">
          <w:pPr>
            <w:rPr>
              <w:noProof/>
            </w:rPr>
          </w:pPr>
        </w:p>
        <w:tbl>
          <w:tblPr>
            <w:tblStyle w:val="Tabelraster"/>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65"/>
            <w:gridCol w:w="4424"/>
          </w:tblGrid>
          <w:tr w:rsidR="00FE4447" w14:paraId="0B6D7CC0" w14:textId="77777777" w:rsidTr="00DC41C4">
            <w:trPr>
              <w:trHeight w:val="10205"/>
            </w:trPr>
            <w:tc>
              <w:tcPr>
                <w:tcW w:w="8789" w:type="dxa"/>
                <w:gridSpan w:val="2"/>
              </w:tcPr>
              <w:p w14:paraId="37567905" w14:textId="77777777" w:rsidR="00FE4447" w:rsidRPr="00FE4447" w:rsidRDefault="00FE4447" w:rsidP="00FE4447">
                <w:pPr>
                  <w:spacing w:before="960"/>
                  <w:rPr>
                    <w:b/>
                    <w:bCs/>
                  </w:rPr>
                </w:pPr>
              </w:p>
            </w:tc>
          </w:tr>
          <w:tr w:rsidR="00FE4447" w:rsidRPr="00DC41C4" w14:paraId="06FD646D" w14:textId="77777777" w:rsidTr="00800133">
            <w:trPr>
              <w:trHeight w:val="340"/>
            </w:trPr>
            <w:tc>
              <w:tcPr>
                <w:tcW w:w="4365" w:type="dxa"/>
              </w:tcPr>
              <w:p w14:paraId="0257939E" w14:textId="77777777" w:rsidR="00FE4447" w:rsidRPr="00DC41C4" w:rsidRDefault="00DC41C4" w:rsidP="00E32E37">
                <w:pPr>
                  <w:pStyle w:val="KopBlauw10"/>
                </w:pPr>
                <w:r w:rsidRPr="00DC41C4">
                  <w:t>Vestiging Alkmaar</w:t>
                </w:r>
              </w:p>
            </w:tc>
            <w:tc>
              <w:tcPr>
                <w:tcW w:w="4424" w:type="dxa"/>
              </w:tcPr>
              <w:p w14:paraId="74C6BAE9" w14:textId="77777777" w:rsidR="00FE4447" w:rsidRPr="00DC41C4" w:rsidRDefault="00DC41C4" w:rsidP="00E32E37">
                <w:pPr>
                  <w:pStyle w:val="KopBlauw10"/>
                </w:pPr>
                <w:r w:rsidRPr="00DC41C4">
                  <w:t>E-mail</w:t>
                </w:r>
              </w:p>
            </w:tc>
          </w:tr>
          <w:tr w:rsidR="00800133" w:rsidRPr="00DD1B19" w14:paraId="2ED06B43" w14:textId="77777777" w:rsidTr="00395D5D">
            <w:trPr>
              <w:trHeight w:val="2494"/>
            </w:trPr>
            <w:tc>
              <w:tcPr>
                <w:tcW w:w="4365" w:type="dxa"/>
              </w:tcPr>
              <w:p w14:paraId="420263AB" w14:textId="77777777" w:rsidR="00800133" w:rsidRDefault="00800133" w:rsidP="00800133">
                <w:pPr>
                  <w:spacing w:after="80"/>
                  <w:rPr>
                    <w:noProof/>
                  </w:rPr>
                </w:pPr>
                <w:r>
                  <w:rPr>
                    <w:noProof/>
                  </w:rPr>
                  <w:t>Comeniusstraat 7</w:t>
                </w:r>
              </w:p>
              <w:p w14:paraId="70B66831" w14:textId="77777777" w:rsidR="00800133" w:rsidRDefault="00800133" w:rsidP="00E32E37">
                <w:pPr>
                  <w:spacing w:after="200"/>
                  <w:rPr>
                    <w:noProof/>
                  </w:rPr>
                </w:pPr>
                <w:r>
                  <w:rPr>
                    <w:noProof/>
                  </w:rPr>
                  <w:t>1817 MS Alkmaar</w:t>
                </w:r>
              </w:p>
              <w:p w14:paraId="20C80E2C" w14:textId="77777777" w:rsidR="00800133" w:rsidRPr="00DC41C4" w:rsidRDefault="00800133" w:rsidP="00E32E37">
                <w:pPr>
                  <w:pStyle w:val="KopBlauw10"/>
                </w:pPr>
                <w:r w:rsidRPr="00DC41C4">
                  <w:t>Vesti</w:t>
                </w:r>
                <w:r>
                  <w:t>g</w:t>
                </w:r>
                <w:r w:rsidRPr="00DC41C4">
                  <w:t>ing Amsterdam</w:t>
                </w:r>
              </w:p>
              <w:p w14:paraId="35D476E4" w14:textId="77777777" w:rsidR="00800133" w:rsidRDefault="00800133" w:rsidP="00800133">
                <w:pPr>
                  <w:spacing w:after="80"/>
                  <w:rPr>
                    <w:noProof/>
                  </w:rPr>
                </w:pPr>
                <w:r>
                  <w:rPr>
                    <w:noProof/>
                  </w:rPr>
                  <w:t>Krijn Taconiskade 412</w:t>
                </w:r>
              </w:p>
              <w:p w14:paraId="32E1D88E" w14:textId="77777777" w:rsidR="00800133" w:rsidRDefault="00800133" w:rsidP="00E32E37">
                <w:pPr>
                  <w:spacing w:after="200"/>
                  <w:rPr>
                    <w:noProof/>
                  </w:rPr>
                </w:pPr>
                <w:r>
                  <w:rPr>
                    <w:noProof/>
                  </w:rPr>
                  <w:t>1087 HW Amsterdam</w:t>
                </w:r>
              </w:p>
              <w:p w14:paraId="1D3D7D41" w14:textId="77777777" w:rsidR="00800133" w:rsidRPr="00DC41C4" w:rsidRDefault="00800133" w:rsidP="00E32E37">
                <w:pPr>
                  <w:pStyle w:val="KopBlauw10"/>
                </w:pPr>
                <w:r w:rsidRPr="00DC41C4">
                  <w:t xml:space="preserve">Telefoonnummer </w:t>
                </w:r>
              </w:p>
              <w:p w14:paraId="5AFAECE5" w14:textId="77777777" w:rsidR="00800133" w:rsidRDefault="00800133" w:rsidP="007B5E72">
                <w:pPr>
                  <w:rPr>
                    <w:noProof/>
                  </w:rPr>
                </w:pPr>
                <w:r>
                  <w:rPr>
                    <w:noProof/>
                  </w:rPr>
                  <w:t>088-4720600</w:t>
                </w:r>
              </w:p>
            </w:tc>
            <w:tc>
              <w:tcPr>
                <w:tcW w:w="4424" w:type="dxa"/>
              </w:tcPr>
              <w:p w14:paraId="675EF590" w14:textId="5C35BDE9" w:rsidR="00800133" w:rsidRPr="004A5D2A" w:rsidRDefault="00800133" w:rsidP="00800133">
                <w:pPr>
                  <w:spacing w:after="200"/>
                  <w:rPr>
                    <w:noProof/>
                    <w:color w:val="auto"/>
                  </w:rPr>
                </w:pPr>
                <w:hyperlink r:id="rId27" w:history="1">
                  <w:r w:rsidRPr="004A5D2A">
                    <w:rPr>
                      <w:rStyle w:val="Hyperlink"/>
                      <w:noProof/>
                      <w:color w:val="auto"/>
                      <w:u w:val="none"/>
                    </w:rPr>
                    <w:t>info@hbadvies.nl</w:t>
                  </w:r>
                </w:hyperlink>
              </w:p>
              <w:p w14:paraId="40FF967D" w14:textId="77777777" w:rsidR="00800133" w:rsidRDefault="00800133" w:rsidP="00E32E37">
                <w:pPr>
                  <w:pStyle w:val="KopBlauw10"/>
                </w:pPr>
                <w:r w:rsidRPr="00DC41C4">
                  <w:t>Website</w:t>
                </w:r>
              </w:p>
              <w:p w14:paraId="283D18F2" w14:textId="29E9ED19" w:rsidR="00800133" w:rsidRPr="005C41B3" w:rsidRDefault="005C41B3" w:rsidP="00E32E37">
                <w:pPr>
                  <w:spacing w:after="200"/>
                  <w:rPr>
                    <w:rStyle w:val="Hyperlink"/>
                    <w:noProof/>
                    <w:color w:val="000000" w:themeColor="text1"/>
                    <w:u w:val="none"/>
                  </w:rPr>
                </w:pPr>
                <w:r>
                  <w:rPr>
                    <w:noProof/>
                  </w:rPr>
                  <w:fldChar w:fldCharType="begin"/>
                </w:r>
                <w:r>
                  <w:rPr>
                    <w:noProof/>
                  </w:rPr>
                  <w:instrText xml:space="preserve"> HYPERLINK "https://www.hbadvies.nl" </w:instrText>
                </w:r>
                <w:r>
                  <w:rPr>
                    <w:noProof/>
                  </w:rPr>
                </w:r>
                <w:r>
                  <w:rPr>
                    <w:noProof/>
                  </w:rPr>
                  <w:fldChar w:fldCharType="separate"/>
                </w:r>
                <w:r w:rsidR="00800133" w:rsidRPr="005C41B3">
                  <w:rPr>
                    <w:rStyle w:val="Hyperlink"/>
                    <w:noProof/>
                    <w:color w:val="000000" w:themeColor="text1"/>
                    <w:u w:val="none"/>
                  </w:rPr>
                  <w:t>hbadvies.nl</w:t>
                </w:r>
              </w:p>
              <w:p w14:paraId="4AF2C618" w14:textId="77777777" w:rsidR="00800133" w:rsidRPr="00DD1B19" w:rsidRDefault="005C41B3" w:rsidP="00E32E37">
                <w:pPr>
                  <w:pStyle w:val="KopBlauw10"/>
                  <w:rPr>
                    <w:lang w:val="de-DE"/>
                  </w:rPr>
                </w:pPr>
                <w:r>
                  <w:rPr>
                    <w:b w:val="0"/>
                    <w:bCs w:val="0"/>
                    <w:color w:val="000000" w:themeColor="text1"/>
                    <w:szCs w:val="20"/>
                  </w:rPr>
                  <w:fldChar w:fldCharType="end"/>
                </w:r>
                <w:r w:rsidR="00800133" w:rsidRPr="00DD1B19">
                  <w:rPr>
                    <w:lang w:val="de-DE"/>
                  </w:rPr>
                  <w:t>NEN-EN-ISO 9001-2015</w:t>
                </w:r>
              </w:p>
              <w:p w14:paraId="5EA659D0" w14:textId="77777777" w:rsidR="00800133" w:rsidRPr="00DD1B19" w:rsidRDefault="00800133" w:rsidP="00DC41C4">
                <w:pPr>
                  <w:rPr>
                    <w:noProof/>
                    <w:lang w:val="de-DE"/>
                  </w:rPr>
                </w:pPr>
                <w:r w:rsidRPr="00DD1B19">
                  <w:rPr>
                    <w:noProof/>
                    <w:lang w:val="de-DE"/>
                  </w:rPr>
                  <w:t>NCK.2019.272.ISO 9001.H162</w:t>
                </w:r>
              </w:p>
            </w:tc>
          </w:tr>
        </w:tbl>
        <w:p w14:paraId="0CAFB5FF" w14:textId="77777777" w:rsidR="00FE4447" w:rsidRDefault="0069051D">
          <w:pPr>
            <w:rPr>
              <w:noProof/>
            </w:rPr>
          </w:pPr>
          <w:r>
            <w:rPr>
              <w:b/>
              <w:bCs/>
              <w:noProof/>
            </w:rPr>
            <w:drawing>
              <wp:anchor distT="0" distB="0" distL="114300" distR="114300" simplePos="0" relativeHeight="251658244" behindDoc="1" locked="0" layoutInCell="1" allowOverlap="1" wp14:anchorId="14E69ADE" wp14:editId="6DCFEB8C">
                <wp:simplePos x="0" y="0"/>
                <wp:positionH relativeFrom="page">
                  <wp:posOffset>4445</wp:posOffset>
                </wp:positionH>
                <wp:positionV relativeFrom="page">
                  <wp:posOffset>2540</wp:posOffset>
                </wp:positionV>
                <wp:extent cx="7560000" cy="7124400"/>
                <wp:effectExtent l="0" t="0" r="3175" b="635"/>
                <wp:wrapNone/>
                <wp:docPr id="3" name="Afbeelding 3" descr="Afbeelding met tekst, persoon, binnen,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persoon, binnen, computer&#10;&#10;Automatisch gegenereerde beschrijving"/>
                        <pic:cNvPicPr/>
                      </pic:nvPicPr>
                      <pic:blipFill>
                        <a:blip r:embed="rId28">
                          <a:extLst>
                            <a:ext uri="{28A0092B-C50C-407E-A947-70E740481C1C}">
                              <a14:useLocalDpi xmlns:a14="http://schemas.microsoft.com/office/drawing/2010/main" val="0"/>
                            </a:ext>
                          </a:extLst>
                        </a:blip>
                        <a:stretch>
                          <a:fillRect/>
                        </a:stretch>
                      </pic:blipFill>
                      <pic:spPr>
                        <a:xfrm>
                          <a:off x="0" y="0"/>
                          <a:ext cx="7560000" cy="7124400"/>
                        </a:xfrm>
                        <a:prstGeom prst="rect">
                          <a:avLst/>
                        </a:prstGeom>
                      </pic:spPr>
                    </pic:pic>
                  </a:graphicData>
                </a:graphic>
                <wp14:sizeRelH relativeFrom="margin">
                  <wp14:pctWidth>0</wp14:pctWidth>
                </wp14:sizeRelH>
                <wp14:sizeRelV relativeFrom="margin">
                  <wp14:pctHeight>0</wp14:pctHeight>
                </wp14:sizeRelV>
              </wp:anchor>
            </w:drawing>
          </w:r>
          <w:r w:rsidR="009C2503">
            <w:rPr>
              <w:noProof/>
            </w:rPr>
            <mc:AlternateContent>
              <mc:Choice Requires="wps">
                <w:drawing>
                  <wp:anchor distT="0" distB="0" distL="114300" distR="114300" simplePos="0" relativeHeight="251658240" behindDoc="0" locked="0" layoutInCell="1" allowOverlap="1" wp14:anchorId="5C8C3CD7" wp14:editId="0B06DC00">
                    <wp:simplePos x="0" y="0"/>
                    <wp:positionH relativeFrom="column">
                      <wp:posOffset>-720666</wp:posOffset>
                    </wp:positionH>
                    <wp:positionV relativeFrom="paragraph">
                      <wp:posOffset>176560</wp:posOffset>
                    </wp:positionV>
                    <wp:extent cx="7268095" cy="1163782"/>
                    <wp:effectExtent l="0" t="0" r="9525" b="0"/>
                    <wp:wrapNone/>
                    <wp:docPr id="40" name="Rechthoek 40"/>
                    <wp:cNvGraphicFramePr/>
                    <a:graphic xmlns:a="http://schemas.openxmlformats.org/drawingml/2006/main">
                      <a:graphicData uri="http://schemas.microsoft.com/office/word/2010/wordprocessingShape">
                        <wps:wsp>
                          <wps:cNvSpPr/>
                          <wps:spPr>
                            <a:xfrm>
                              <a:off x="0" y="0"/>
                              <a:ext cx="7268095" cy="116378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71B78A" id="Rechthoek 40" o:spid="_x0000_s1026" style="position:absolute;margin-left:-56.75pt;margin-top:13.9pt;width:572.3pt;height:9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" fillcolor="white [3212]" stroked="f" strokeweight="1pt"/>
                </w:pict>
              </mc:Fallback>
            </mc:AlternateContent>
          </w:r>
          <w:r w:rsidR="00B75F6E" w:rsidRPr="00DD1B19">
            <w:rPr>
              <w:noProof/>
              <w:lang w:val="de-DE"/>
            </w:rPr>
            <w:t xml:space="preserve"> </w:t>
          </w:r>
          <w:r w:rsidR="00D546C8">
            <w:rPr>
              <w:noProof/>
            </w:rPr>
            <w:drawing>
              <wp:anchor distT="0" distB="0" distL="114300" distR="114300" simplePos="0" relativeHeight="251658246" behindDoc="0" locked="0" layoutInCell="1" allowOverlap="1" wp14:anchorId="2132A1F3" wp14:editId="46EDA6B0">
                <wp:simplePos x="0" y="0"/>
                <wp:positionH relativeFrom="column">
                  <wp:posOffset>3570060</wp:posOffset>
                </wp:positionH>
                <wp:positionV relativeFrom="paragraph">
                  <wp:posOffset>730432</wp:posOffset>
                </wp:positionV>
                <wp:extent cx="2632075" cy="182880"/>
                <wp:effectExtent l="0" t="0" r="0" b="7620"/>
                <wp:wrapNone/>
                <wp:docPr id="655923123" name="Afbeelding 65592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32075" cy="18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D546C8">
            <w:rPr>
              <w:noProof/>
            </w:rPr>
            <w:drawing>
              <wp:anchor distT="0" distB="0" distL="114300" distR="114300" simplePos="0" relativeHeight="251658245" behindDoc="0" locked="0" layoutInCell="1" allowOverlap="1" wp14:anchorId="5B6A7C0E" wp14:editId="1F25FFAD">
                <wp:simplePos x="0" y="0"/>
                <wp:positionH relativeFrom="column">
                  <wp:posOffset>3536678</wp:posOffset>
                </wp:positionH>
                <wp:positionV relativeFrom="paragraph">
                  <wp:posOffset>390707</wp:posOffset>
                </wp:positionV>
                <wp:extent cx="2665095" cy="254635"/>
                <wp:effectExtent l="0" t="0" r="1905" b="0"/>
                <wp:wrapNone/>
                <wp:docPr id="169317986" name="Afbeelding 169317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5095" cy="254635"/>
                        </a:xfrm>
                        <a:prstGeom prst="rect">
                          <a:avLst/>
                        </a:prstGeom>
                        <a:noFill/>
                        <a:ln>
                          <a:noFill/>
                        </a:ln>
                      </pic:spPr>
                    </pic:pic>
                  </a:graphicData>
                </a:graphic>
                <wp14:sizeRelH relativeFrom="page">
                  <wp14:pctWidth>0</wp14:pctWidth>
                </wp14:sizeRelH>
                <wp14:sizeRelV relativeFrom="page">
                  <wp14:pctHeight>0</wp14:pctHeight>
                </wp14:sizeRelV>
              </wp:anchor>
            </w:drawing>
          </w:r>
          <w:r w:rsidR="00800133">
            <w:rPr>
              <w:noProof/>
            </w:rPr>
            <mc:AlternateContent>
              <mc:Choice Requires="wps">
                <w:drawing>
                  <wp:anchor distT="0" distB="0" distL="114300" distR="114300" simplePos="0" relativeHeight="251658241" behindDoc="0" locked="0" layoutInCell="1" allowOverlap="1" wp14:anchorId="0FCE5A7B" wp14:editId="7A71D0DC">
                    <wp:simplePos x="0" y="0"/>
                    <wp:positionH relativeFrom="column">
                      <wp:posOffset>-1905</wp:posOffset>
                    </wp:positionH>
                    <wp:positionV relativeFrom="paragraph">
                      <wp:posOffset>392375</wp:posOffset>
                    </wp:positionV>
                    <wp:extent cx="1232452" cy="289711"/>
                    <wp:effectExtent l="0" t="0" r="6350" b="0"/>
                    <wp:wrapNone/>
                    <wp:docPr id="29" name="Rechthoek 29"/>
                    <wp:cNvGraphicFramePr/>
                    <a:graphic xmlns:a="http://schemas.openxmlformats.org/drawingml/2006/main">
                      <a:graphicData uri="http://schemas.microsoft.com/office/word/2010/wordprocessingShape">
                        <wps:wsp>
                          <wps:cNvSpPr/>
                          <wps:spPr>
                            <a:xfrm>
                              <a:off x="0" y="0"/>
                              <a:ext cx="1232452" cy="289711"/>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988584" w14:textId="77777777" w:rsidR="00800133" w:rsidRPr="004A5D2A" w:rsidRDefault="00800133" w:rsidP="00800133">
                                <w:pPr>
                                  <w:spacing w:line="240" w:lineRule="auto"/>
                                  <w:jc w:val="center"/>
                                  <w:rPr>
                                    <w:color w:val="FFFFFF" w:themeColor="background1"/>
                                  </w:rPr>
                                </w:pPr>
                                <w:hyperlink r:id="rId31" w:history="1">
                                  <w:r w:rsidRPr="004A5D2A">
                                    <w:rPr>
                                      <w:rStyle w:val="Hyperlink"/>
                                      <w:color w:val="FFFFFF" w:themeColor="background1"/>
                                      <w:u w:val="none"/>
                                    </w:rPr>
                                    <w:t xml:space="preserve">Meer over ons </w:t>
                                  </w:r>
                                  <w:r w:rsidRPr="004A5D2A">
                                    <w:rPr>
                                      <w:rStyle w:val="Hyperlink"/>
                                      <w:rFonts w:cstheme="minorHAnsi"/>
                                      <w:noProof/>
                                      <w:color w:val="FFFFFF" w:themeColor="background1"/>
                                      <w:u w:val="none"/>
                                    </w:rPr>
                                    <w:t>→</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CE5A7B" id="Rechthoek 29" o:spid="_x0000_s1026" style="position:absolute;margin-left:-.15pt;margin-top:30.9pt;width:97.05pt;height:22.8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" fillcolor="#009f81 [3207]" stroked="f" strokeweight="1pt">
                    <v:textbox>
                      <w:txbxContent>
                        <w:p w14:paraId="51988584" w14:textId="77777777" w:rsidR="00800133" w:rsidRPr="004A5D2A" w:rsidRDefault="00800133" w:rsidP="00800133">
                          <w:pPr>
                            <w:spacing w:line="240" w:lineRule="auto"/>
                            <w:jc w:val="center"/>
                            <w:rPr>
                              <w:color w:val="FFFFFF" w:themeColor="background1"/>
                            </w:rPr>
                          </w:pPr>
                          <w:hyperlink r:id="rId32" w:history="1">
                            <w:r w:rsidRPr="004A5D2A">
                              <w:rPr>
                                <w:rStyle w:val="Hyperlink"/>
                                <w:color w:val="FFFFFF" w:themeColor="background1"/>
                                <w:u w:val="none"/>
                              </w:rPr>
                              <w:t xml:space="preserve">Meer over ons </w:t>
                            </w:r>
                            <w:r w:rsidRPr="004A5D2A">
                              <w:rPr>
                                <w:rStyle w:val="Hyperlink"/>
                                <w:rFonts w:cstheme="minorHAnsi"/>
                                <w:noProof/>
                                <w:color w:val="FFFFFF" w:themeColor="background1"/>
                                <w:u w:val="none"/>
                              </w:rPr>
                              <w:t>→</w:t>
                            </w:r>
                          </w:hyperlink>
                        </w:p>
                      </w:txbxContent>
                    </v:textbox>
                  </v:rect>
                </w:pict>
              </mc:Fallback>
            </mc:AlternateContent>
          </w:r>
        </w:p>
      </w:sdtContent>
    </w:sdt>
    <w:sectPr w:rsidR="00FE4447" w:rsidSect="00D60449">
      <w:pgSz w:w="11906" w:h="16838"/>
      <w:pgMar w:top="1559" w:right="1134" w:bottom="1418" w:left="1588" w:header="709" w:footer="36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E53F04" w14:textId="77777777" w:rsidR="00B0451D" w:rsidRDefault="00B0451D" w:rsidP="00C835DB">
      <w:pPr>
        <w:spacing w:line="240" w:lineRule="auto"/>
      </w:pPr>
      <w:r>
        <w:separator/>
      </w:r>
    </w:p>
  </w:endnote>
  <w:endnote w:type="continuationSeparator" w:id="0">
    <w:p w14:paraId="49782781" w14:textId="77777777" w:rsidR="00B0451D" w:rsidRDefault="00B0451D" w:rsidP="00C835DB">
      <w:pPr>
        <w:spacing w:line="240" w:lineRule="auto"/>
      </w:pPr>
      <w:r>
        <w:continuationSeparator/>
      </w:r>
    </w:p>
  </w:endnote>
  <w:endnote w:type="continuationNotice" w:id="1">
    <w:p w14:paraId="37CB9736" w14:textId="77777777" w:rsidR="00B0451D" w:rsidRDefault="00B0451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K Grotesk">
    <w:altName w:val="Calibri"/>
    <w:panose1 w:val="00000000000000000000"/>
    <w:charset w:val="00"/>
    <w:family w:val="modern"/>
    <w:notTrueType/>
    <w:pitch w:val="variable"/>
    <w:sig w:usb0="20000007" w:usb1="00000000" w:usb2="00000000" w:usb3="00000000" w:csb0="0000019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8CD44" w14:textId="77777777" w:rsidR="00990B5E" w:rsidRDefault="00990B5E" w:rsidP="00172E52">
    <w:pPr>
      <w:pStyle w:val="KopBlauw12"/>
    </w:pPr>
    <w:r>
      <w:t>HB Adviesbureau</w:t>
    </w:r>
  </w:p>
  <w:tbl>
    <w:tblPr>
      <w:tblStyle w:val="Tabel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50"/>
      <w:gridCol w:w="742"/>
      <w:gridCol w:w="4699"/>
      <w:gridCol w:w="2448"/>
    </w:tblGrid>
    <w:tr w:rsidR="00990B5E" w:rsidRPr="00990B5E" w14:paraId="6DB1D105" w14:textId="77777777" w:rsidTr="004312A7">
      <w:trPr>
        <w:gridAfter w:val="1"/>
        <w:wAfter w:w="2448" w:type="dxa"/>
        <w:trHeight w:val="369"/>
      </w:trPr>
      <w:tc>
        <w:tcPr>
          <w:tcW w:w="2492" w:type="dxa"/>
          <w:gridSpan w:val="2"/>
        </w:tcPr>
        <w:p w14:paraId="51279B85" w14:textId="77777777" w:rsidR="00990B5E" w:rsidRPr="00775354" w:rsidRDefault="00990B5E" w:rsidP="00D76ADC">
          <w:pPr>
            <w:rPr>
              <w:noProof/>
            </w:rPr>
          </w:pPr>
          <w:r w:rsidRPr="00775354">
            <w:rPr>
              <w:noProof/>
            </w:rPr>
            <w:t>Bezoekadres:</w:t>
          </w:r>
        </w:p>
      </w:tc>
      <w:tc>
        <w:tcPr>
          <w:tcW w:w="4699" w:type="dxa"/>
        </w:tcPr>
        <w:p w14:paraId="778613C8" w14:textId="77777777" w:rsidR="00990B5E" w:rsidRPr="00775354" w:rsidRDefault="00990B5E" w:rsidP="00D76ADC">
          <w:pPr>
            <w:rPr>
              <w:noProof/>
            </w:rPr>
          </w:pPr>
          <w:r w:rsidRPr="00775354">
            <w:rPr>
              <w:noProof/>
            </w:rPr>
            <w:t>Comeniusstraat 7, 1817 MS Alkmaar</w:t>
          </w:r>
        </w:p>
      </w:tc>
    </w:tr>
    <w:tr w:rsidR="00990B5E" w:rsidRPr="00990B5E" w14:paraId="2521BC83" w14:textId="77777777" w:rsidTr="004312A7">
      <w:trPr>
        <w:gridAfter w:val="1"/>
        <w:wAfter w:w="2448" w:type="dxa"/>
        <w:trHeight w:val="397"/>
      </w:trPr>
      <w:tc>
        <w:tcPr>
          <w:tcW w:w="2492" w:type="dxa"/>
          <w:gridSpan w:val="2"/>
        </w:tcPr>
        <w:p w14:paraId="59ACA646" w14:textId="77777777" w:rsidR="00990B5E" w:rsidRPr="00775354" w:rsidRDefault="00990B5E" w:rsidP="00D76ADC">
          <w:pPr>
            <w:rPr>
              <w:noProof/>
            </w:rPr>
          </w:pPr>
        </w:p>
      </w:tc>
      <w:tc>
        <w:tcPr>
          <w:tcW w:w="4699" w:type="dxa"/>
        </w:tcPr>
        <w:p w14:paraId="4F73B634" w14:textId="77777777" w:rsidR="00990B5E" w:rsidRPr="00775354" w:rsidRDefault="008E13D3" w:rsidP="00D76ADC">
          <w:pPr>
            <w:rPr>
              <w:noProof/>
            </w:rPr>
          </w:pPr>
          <w:r w:rsidRPr="008E13D3">
            <w:rPr>
              <w:noProof/>
            </w:rPr>
            <w:t>Krijn Taconiskade 412</w:t>
          </w:r>
          <w:r w:rsidR="00990B5E" w:rsidRPr="00775354">
            <w:rPr>
              <w:noProof/>
            </w:rPr>
            <w:t xml:space="preserve">, </w:t>
          </w:r>
          <w:r w:rsidRPr="008E13D3">
            <w:rPr>
              <w:noProof/>
            </w:rPr>
            <w:t xml:space="preserve">1087 HW </w:t>
          </w:r>
          <w:r w:rsidR="00990B5E" w:rsidRPr="00775354">
            <w:rPr>
              <w:noProof/>
            </w:rPr>
            <w:t>Amsterdam</w:t>
          </w:r>
        </w:p>
      </w:tc>
    </w:tr>
    <w:tr w:rsidR="00990B5E" w:rsidRPr="00990B5E" w14:paraId="225B206D" w14:textId="77777777" w:rsidTr="004312A7">
      <w:trPr>
        <w:gridAfter w:val="1"/>
        <w:wAfter w:w="2448" w:type="dxa"/>
        <w:trHeight w:val="369"/>
      </w:trPr>
      <w:tc>
        <w:tcPr>
          <w:tcW w:w="2492" w:type="dxa"/>
          <w:gridSpan w:val="2"/>
        </w:tcPr>
        <w:p w14:paraId="1A49BC58" w14:textId="77777777" w:rsidR="00990B5E" w:rsidRPr="00775354" w:rsidRDefault="00990B5E" w:rsidP="00D76ADC">
          <w:pPr>
            <w:rPr>
              <w:noProof/>
            </w:rPr>
          </w:pPr>
          <w:r w:rsidRPr="00775354">
            <w:rPr>
              <w:noProof/>
            </w:rPr>
            <w:t>Telefoonnummer:</w:t>
          </w:r>
        </w:p>
      </w:tc>
      <w:tc>
        <w:tcPr>
          <w:tcW w:w="4699" w:type="dxa"/>
        </w:tcPr>
        <w:p w14:paraId="19CB2BC7" w14:textId="77777777" w:rsidR="00990B5E" w:rsidRPr="00775354" w:rsidRDefault="00990B5E" w:rsidP="00D76ADC">
          <w:pPr>
            <w:rPr>
              <w:noProof/>
            </w:rPr>
          </w:pPr>
          <w:r w:rsidRPr="00775354">
            <w:rPr>
              <w:noProof/>
            </w:rPr>
            <w:t>088-4720600</w:t>
          </w:r>
        </w:p>
      </w:tc>
    </w:tr>
    <w:tr w:rsidR="00990B5E" w:rsidRPr="00990B5E" w14:paraId="01C3AFB1" w14:textId="77777777" w:rsidTr="004312A7">
      <w:trPr>
        <w:gridAfter w:val="1"/>
        <w:wAfter w:w="2448" w:type="dxa"/>
        <w:trHeight w:val="369"/>
      </w:trPr>
      <w:tc>
        <w:tcPr>
          <w:tcW w:w="2492" w:type="dxa"/>
          <w:gridSpan w:val="2"/>
        </w:tcPr>
        <w:p w14:paraId="1CF7B2BE" w14:textId="77777777" w:rsidR="00990B5E" w:rsidRPr="00990B5E" w:rsidRDefault="00990B5E" w:rsidP="00D76ADC">
          <w:pPr>
            <w:rPr>
              <w:noProof/>
            </w:rPr>
          </w:pPr>
          <w:r w:rsidRPr="00990B5E">
            <w:rPr>
              <w:noProof/>
            </w:rPr>
            <w:t>E-mail:</w:t>
          </w:r>
        </w:p>
      </w:tc>
      <w:tc>
        <w:tcPr>
          <w:tcW w:w="4699" w:type="dxa"/>
        </w:tcPr>
        <w:p w14:paraId="6590DEE4" w14:textId="77777777" w:rsidR="00990B5E" w:rsidRPr="00990B5E" w:rsidRDefault="00990B5E" w:rsidP="00D76ADC">
          <w:pPr>
            <w:rPr>
              <w:noProof/>
            </w:rPr>
          </w:pPr>
          <w:r w:rsidRPr="00990B5E">
            <w:rPr>
              <w:noProof/>
            </w:rPr>
            <w:t>info@hbadvies.nl</w:t>
          </w:r>
        </w:p>
      </w:tc>
    </w:tr>
    <w:tr w:rsidR="00990B5E" w:rsidRPr="00990B5E" w14:paraId="483F3D87" w14:textId="77777777" w:rsidTr="004312A7">
      <w:trPr>
        <w:gridAfter w:val="1"/>
        <w:wAfter w:w="2448" w:type="dxa"/>
        <w:trHeight w:val="283"/>
      </w:trPr>
      <w:tc>
        <w:tcPr>
          <w:tcW w:w="2492" w:type="dxa"/>
          <w:gridSpan w:val="2"/>
        </w:tcPr>
        <w:p w14:paraId="4B37CB21" w14:textId="77777777" w:rsidR="00990B5E" w:rsidRPr="00990B5E" w:rsidRDefault="00990B5E" w:rsidP="00D76ADC">
          <w:pPr>
            <w:rPr>
              <w:noProof/>
            </w:rPr>
          </w:pPr>
          <w:r w:rsidRPr="00990B5E">
            <w:rPr>
              <w:noProof/>
            </w:rPr>
            <w:t xml:space="preserve">Internet: </w:t>
          </w:r>
        </w:p>
      </w:tc>
      <w:tc>
        <w:tcPr>
          <w:tcW w:w="4699" w:type="dxa"/>
        </w:tcPr>
        <w:p w14:paraId="367882D0" w14:textId="77777777" w:rsidR="00990B5E" w:rsidRPr="00990B5E" w:rsidRDefault="00990B5E" w:rsidP="00D76ADC">
          <w:pPr>
            <w:rPr>
              <w:noProof/>
            </w:rPr>
          </w:pPr>
          <w:r w:rsidRPr="00990B5E">
            <w:rPr>
              <w:noProof/>
            </w:rPr>
            <w:t>www.hbadvies.nl</w:t>
          </w:r>
        </w:p>
      </w:tc>
    </w:tr>
    <w:tr w:rsidR="00990B5E" w:rsidRPr="00990B5E" w14:paraId="6C631B8A" w14:textId="77777777" w:rsidTr="004312A7">
      <w:trPr>
        <w:gridAfter w:val="1"/>
        <w:wAfter w:w="2448" w:type="dxa"/>
        <w:trHeight w:val="907"/>
      </w:trPr>
      <w:tc>
        <w:tcPr>
          <w:tcW w:w="2492" w:type="dxa"/>
          <w:gridSpan w:val="2"/>
        </w:tcPr>
        <w:p w14:paraId="3D284753" w14:textId="77777777" w:rsidR="00990B5E" w:rsidRPr="00990B5E" w:rsidRDefault="00990B5E" w:rsidP="00D76ADC">
          <w:pPr>
            <w:rPr>
              <w:noProof/>
            </w:rPr>
          </w:pPr>
        </w:p>
      </w:tc>
      <w:tc>
        <w:tcPr>
          <w:tcW w:w="4699" w:type="dxa"/>
        </w:tcPr>
        <w:p w14:paraId="4D45087A" w14:textId="77777777" w:rsidR="00990B5E" w:rsidRDefault="00990B5E" w:rsidP="00D76ADC">
          <w:pPr>
            <w:rPr>
              <w:noProof/>
            </w:rPr>
          </w:pPr>
        </w:p>
      </w:tc>
    </w:tr>
    <w:tr w:rsidR="00990B5E" w:rsidRPr="00990B5E" w14:paraId="1D05E530" w14:textId="77777777" w:rsidTr="00990B5E">
      <w:tc>
        <w:tcPr>
          <w:tcW w:w="1750" w:type="dxa"/>
        </w:tcPr>
        <w:p w14:paraId="31247A90" w14:textId="77777777" w:rsidR="00990B5E" w:rsidRPr="00990B5E" w:rsidRDefault="00990B5E" w:rsidP="00D76ADC">
          <w:pPr>
            <w:rPr>
              <w:noProof/>
            </w:rPr>
          </w:pPr>
        </w:p>
      </w:tc>
      <w:tc>
        <w:tcPr>
          <w:tcW w:w="7889" w:type="dxa"/>
          <w:gridSpan w:val="3"/>
        </w:tcPr>
        <w:p w14:paraId="5F7EC2D9" w14:textId="1C909EC4" w:rsidR="00990B5E" w:rsidRPr="00990B5E" w:rsidRDefault="00990B5E" w:rsidP="004312A7">
          <w:pPr>
            <w:pStyle w:val="Disclaimer"/>
            <w:rPr>
              <w:noProof/>
            </w:rPr>
          </w:pPr>
        </w:p>
      </w:tc>
    </w:tr>
    <w:tr w:rsidR="00990B5E" w:rsidRPr="00990B5E" w14:paraId="451D28D2" w14:textId="77777777" w:rsidTr="004312A7">
      <w:trPr>
        <w:trHeight w:val="1417"/>
      </w:trPr>
      <w:tc>
        <w:tcPr>
          <w:tcW w:w="1750" w:type="dxa"/>
        </w:tcPr>
        <w:p w14:paraId="06361A90" w14:textId="77777777" w:rsidR="00990B5E" w:rsidRPr="00990B5E" w:rsidRDefault="00990B5E" w:rsidP="00D76ADC">
          <w:pPr>
            <w:rPr>
              <w:noProof/>
            </w:rPr>
          </w:pPr>
        </w:p>
      </w:tc>
      <w:tc>
        <w:tcPr>
          <w:tcW w:w="7889" w:type="dxa"/>
          <w:gridSpan w:val="3"/>
        </w:tcPr>
        <w:p w14:paraId="64A5BBA9" w14:textId="77777777" w:rsidR="00990B5E" w:rsidRPr="00990B5E" w:rsidRDefault="004312A7" w:rsidP="00990B5E">
          <w:pPr>
            <w:pStyle w:val="Disclaimer"/>
            <w:rPr>
              <w:noProof/>
            </w:rPr>
          </w:pPr>
          <w:r>
            <w:rPr>
              <w:noProof/>
            </w:rPr>
            <w:drawing>
              <wp:anchor distT="0" distB="0" distL="114300" distR="114300" simplePos="0" relativeHeight="251658243" behindDoc="1" locked="0" layoutInCell="1" allowOverlap="1" wp14:anchorId="2EC5098A" wp14:editId="580BAF26">
                <wp:simplePos x="0" y="0"/>
                <wp:positionH relativeFrom="column">
                  <wp:posOffset>2300605</wp:posOffset>
                </wp:positionH>
                <wp:positionV relativeFrom="paragraph">
                  <wp:posOffset>356715</wp:posOffset>
                </wp:positionV>
                <wp:extent cx="2679065" cy="257485"/>
                <wp:effectExtent l="0" t="0" r="0" b="9525"/>
                <wp:wrapNone/>
                <wp:docPr id="1040060515" name="Afbeelding 104006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
                          <a:extLst>
                            <a:ext uri="{28A0092B-C50C-407E-A947-70E740481C1C}">
                              <a14:useLocalDpi xmlns:a14="http://schemas.microsoft.com/office/drawing/2010/main" val="0"/>
                            </a:ext>
                          </a:extLst>
                        </a:blip>
                        <a:stretch>
                          <a:fillRect/>
                        </a:stretch>
                      </pic:blipFill>
                      <pic:spPr>
                        <a:xfrm>
                          <a:off x="0" y="0"/>
                          <a:ext cx="2679065" cy="257485"/>
                        </a:xfrm>
                        <a:prstGeom prst="rect">
                          <a:avLst/>
                        </a:prstGeom>
                      </pic:spPr>
                    </pic:pic>
                  </a:graphicData>
                </a:graphic>
                <wp14:sizeRelH relativeFrom="page">
                  <wp14:pctWidth>0</wp14:pctWidth>
                </wp14:sizeRelH>
                <wp14:sizeRelV relativeFrom="page">
                  <wp14:pctHeight>0</wp14:pctHeight>
                </wp14:sizeRelV>
              </wp:anchor>
            </w:drawing>
          </w:r>
        </w:p>
      </w:tc>
    </w:tr>
    <w:tr w:rsidR="00990B5E" w:rsidRPr="00990B5E" w14:paraId="3281819E" w14:textId="77777777" w:rsidTr="00237AED">
      <w:tc>
        <w:tcPr>
          <w:tcW w:w="9639" w:type="dxa"/>
          <w:gridSpan w:val="4"/>
        </w:tcPr>
        <w:p w14:paraId="0AB3E5BF" w14:textId="77777777" w:rsidR="00990B5E" w:rsidRPr="00990B5E" w:rsidRDefault="00990B5E" w:rsidP="004312A7">
          <w:pPr>
            <w:pStyle w:val="Disclaimer"/>
            <w:spacing w:after="80"/>
            <w:ind w:left="57"/>
            <w:rPr>
              <w:noProof/>
            </w:rPr>
          </w:pPr>
          <w:r w:rsidRPr="00990B5E">
            <w:rPr>
              <w:noProof/>
            </w:rPr>
            <w:t>Op alle offertes, werkzaamheden van en overeenkomsten met HB Adviesbureau zijn de DNR 2011 voorwaarden van toepassing, gedeponeerd ter griffie van de Rechtbank te Amsterdam op 3 juli 2013 onder nummer 56/2013. De voorwaarden staan vermeld op onze website www.hbadvies.nl.</w:t>
          </w:r>
        </w:p>
      </w:tc>
    </w:tr>
  </w:tbl>
  <w:p w14:paraId="2D564AD7" w14:textId="77777777" w:rsidR="00990B5E" w:rsidRPr="00990B5E" w:rsidRDefault="00990B5E" w:rsidP="00775354">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37D68" w14:textId="77777777" w:rsidR="000667F0" w:rsidRDefault="000667F0">
    <w:pPr>
      <w:pStyle w:val="Voettekst"/>
    </w:pPr>
    <w:r>
      <w:rPr>
        <w:noProof/>
      </w:rPr>
      <w:drawing>
        <wp:anchor distT="0" distB="0" distL="114300" distR="114300" simplePos="0" relativeHeight="251658242" behindDoc="0" locked="0" layoutInCell="1" allowOverlap="1" wp14:anchorId="68505D0B" wp14:editId="6E0E5785">
          <wp:simplePos x="0" y="0"/>
          <wp:positionH relativeFrom="column">
            <wp:posOffset>3421380</wp:posOffset>
          </wp:positionH>
          <wp:positionV relativeFrom="paragraph">
            <wp:posOffset>-401475</wp:posOffset>
          </wp:positionV>
          <wp:extent cx="2679065" cy="257485"/>
          <wp:effectExtent l="0" t="0" r="0" b="9525"/>
          <wp:wrapNone/>
          <wp:docPr id="1846886448" name="Afbeelding 1846886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niaal"/>
                  <pic:cNvPicPr/>
                </pic:nvPicPr>
                <pic:blipFill>
                  <a:blip r:embed="rId1">
                    <a:extLst>
                      <a:ext uri="{28A0092B-C50C-407E-A947-70E740481C1C}">
                        <a14:useLocalDpi xmlns:a14="http://schemas.microsoft.com/office/drawing/2010/main" val="0"/>
                      </a:ext>
                    </a:extLst>
                  </a:blip>
                  <a:stretch>
                    <a:fillRect/>
                  </a:stretch>
                </pic:blipFill>
                <pic:spPr>
                  <a:xfrm>
                    <a:off x="0" y="0"/>
                    <a:ext cx="2679065" cy="25748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6036748"/>
      <w:docPartObj>
        <w:docPartGallery w:val="Page Numbers (Bottom of Page)"/>
        <w:docPartUnique/>
      </w:docPartObj>
    </w:sdtPr>
    <w:sdtEndPr/>
    <w:sdtContent>
      <w:p w14:paraId="4BB2C3F0" w14:textId="47465DBB" w:rsidR="001D1056" w:rsidRDefault="001D1056" w:rsidP="001D1056">
        <w:pPr>
          <w:pStyle w:val="Voettekst"/>
        </w:pPr>
      </w:p>
      <w:p w14:paraId="6B83903B" w14:textId="7186B715" w:rsidR="001D1056" w:rsidRPr="001D03F8" w:rsidRDefault="00DD565B" w:rsidP="00443289">
        <w:pPr>
          <w:spacing w:line="240" w:lineRule="auto"/>
          <w:ind w:right="-2381"/>
          <w:jc w:val="center"/>
        </w:pPr>
        <w:r>
          <w:rPr>
            <w:noProof/>
          </w:rPr>
          <w:drawing>
            <wp:anchor distT="0" distB="0" distL="114300" distR="114300" simplePos="0" relativeHeight="251658252" behindDoc="1" locked="0" layoutInCell="1" allowOverlap="1" wp14:anchorId="31411FD8" wp14:editId="0388B863">
              <wp:simplePos x="0" y="0"/>
              <wp:positionH relativeFrom="page">
                <wp:posOffset>426720</wp:posOffset>
              </wp:positionH>
              <wp:positionV relativeFrom="bottomMargin">
                <wp:posOffset>266700</wp:posOffset>
              </wp:positionV>
              <wp:extent cx="5951152" cy="475200"/>
              <wp:effectExtent l="0" t="0" r="0" b="1270"/>
              <wp:wrapNone/>
              <wp:docPr id="1766418331" name="Afbeelding 176641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fbeelding 59"/>
                      <pic:cNvPicPr/>
                    </pic:nvPicPr>
                    <pic:blipFill>
                      <a:blip r:embed="rId1">
                        <a:extLst>
                          <a:ext uri="{28A0092B-C50C-407E-A947-70E740481C1C}">
                            <a14:useLocalDpi xmlns:a14="http://schemas.microsoft.com/office/drawing/2010/main" val="0"/>
                          </a:ext>
                        </a:extLst>
                      </a:blip>
                      <a:stretch>
                        <a:fillRect/>
                      </a:stretch>
                    </pic:blipFill>
                    <pic:spPr>
                      <a:xfrm>
                        <a:off x="0" y="0"/>
                        <a:ext cx="5951152" cy="475200"/>
                      </a:xfrm>
                      <a:prstGeom prst="rect">
                        <a:avLst/>
                      </a:prstGeom>
                    </pic:spPr>
                  </pic:pic>
                </a:graphicData>
              </a:graphic>
              <wp14:sizeRelH relativeFrom="page">
                <wp14:pctWidth>0</wp14:pctWidth>
              </wp14:sizeRelH>
              <wp14:sizeRelV relativeFrom="page">
                <wp14:pctHeight>0</wp14:pctHeight>
              </wp14:sizeRelV>
            </wp:anchor>
          </w:drawing>
        </w:r>
      </w:p>
      <w:tbl>
        <w:tblPr>
          <w:tblStyle w:val="Tabelraster"/>
          <w:tblW w:w="8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678"/>
          <w:gridCol w:w="1418"/>
          <w:gridCol w:w="2275"/>
        </w:tblGrid>
        <w:tr w:rsidR="00C35686" w:rsidRPr="001D03F8" w14:paraId="76AD57C1" w14:textId="2F68DF1E" w:rsidTr="00FF492C">
          <w:tc>
            <w:tcPr>
              <w:tcW w:w="4678" w:type="dxa"/>
              <w:shd w:val="clear" w:color="auto" w:fill="FFFFFF" w:themeFill="background1"/>
            </w:tcPr>
            <w:p w14:paraId="70FABBB1" w14:textId="629BBF06" w:rsidR="00C35686" w:rsidRPr="009A41FA" w:rsidRDefault="00C35686" w:rsidP="00C35686">
              <w:pPr>
                <w:ind w:right="340"/>
                <w:rPr>
                  <w:color w:val="A5A5A5" w:themeColor="accent3"/>
                  <w:sz w:val="14"/>
                  <w:szCs w:val="14"/>
                </w:rPr>
              </w:pPr>
              <w:r w:rsidRPr="002E26AE">
                <w:rPr>
                  <w:noProof/>
                </w:rPr>
                <w:drawing>
                  <wp:anchor distT="0" distB="0" distL="114300" distR="114300" simplePos="0" relativeHeight="251658249" behindDoc="1" locked="0" layoutInCell="1" allowOverlap="1" wp14:anchorId="0BFC3082" wp14:editId="64DDB135">
                    <wp:simplePos x="0" y="0"/>
                    <wp:positionH relativeFrom="page">
                      <wp:posOffset>450215</wp:posOffset>
                    </wp:positionH>
                    <wp:positionV relativeFrom="page">
                      <wp:posOffset>9908540</wp:posOffset>
                    </wp:positionV>
                    <wp:extent cx="5951152" cy="475200"/>
                    <wp:effectExtent l="0" t="0" r="0" b="1270"/>
                    <wp:wrapNone/>
                    <wp:docPr id="1999515248" name="Afbeelding 199951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fbeelding 59"/>
                            <pic:cNvPicPr/>
                          </pic:nvPicPr>
                          <pic:blipFill>
                            <a:blip r:embed="rId1">
                              <a:extLst>
                                <a:ext uri="{28A0092B-C50C-407E-A947-70E740481C1C}">
                                  <a14:useLocalDpi xmlns:a14="http://schemas.microsoft.com/office/drawing/2010/main" val="0"/>
                                </a:ext>
                              </a:extLst>
                            </a:blip>
                            <a:stretch>
                              <a:fillRect/>
                            </a:stretch>
                          </pic:blipFill>
                          <pic:spPr>
                            <a:xfrm>
                              <a:off x="0" y="0"/>
                              <a:ext cx="5951152" cy="475200"/>
                            </a:xfrm>
                            <a:prstGeom prst="rect">
                              <a:avLst/>
                            </a:prstGeom>
                          </pic:spPr>
                        </pic:pic>
                      </a:graphicData>
                    </a:graphic>
                    <wp14:sizeRelH relativeFrom="page">
                      <wp14:pctWidth>0</wp14:pctWidth>
                    </wp14:sizeRelH>
                    <wp14:sizeRelV relativeFrom="page">
                      <wp14:pctHeight>0</wp14:pctHeight>
                    </wp14:sizeRelV>
                  </wp:anchor>
                </w:drawing>
              </w:r>
            </w:p>
          </w:tc>
          <w:tc>
            <w:tcPr>
              <w:tcW w:w="1418" w:type="dxa"/>
            </w:tcPr>
            <w:p w14:paraId="5DFF6937" w14:textId="27E4311F" w:rsidR="00C35686" w:rsidRDefault="00C35686" w:rsidP="00C35686">
              <w:pPr>
                <w:jc w:val="right"/>
                <w:rPr>
                  <w:color w:val="A5A5A5" w:themeColor="accent3"/>
                  <w:sz w:val="14"/>
                  <w:szCs w:val="14"/>
                </w:rPr>
              </w:pPr>
              <w:r w:rsidRPr="002E26AE">
                <w:rPr>
                  <w:noProof/>
                </w:rPr>
                <w:drawing>
                  <wp:anchor distT="0" distB="0" distL="114300" distR="114300" simplePos="0" relativeHeight="251658250" behindDoc="1" locked="0" layoutInCell="1" allowOverlap="1" wp14:anchorId="783D3731" wp14:editId="5F7B5733">
                    <wp:simplePos x="0" y="0"/>
                    <wp:positionH relativeFrom="page">
                      <wp:posOffset>450215</wp:posOffset>
                    </wp:positionH>
                    <wp:positionV relativeFrom="page">
                      <wp:posOffset>9908540</wp:posOffset>
                    </wp:positionV>
                    <wp:extent cx="5951152" cy="475200"/>
                    <wp:effectExtent l="0" t="0" r="0" b="1270"/>
                    <wp:wrapNone/>
                    <wp:docPr id="866409677" name="Afbeelding 866409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fbeelding 59"/>
                            <pic:cNvPicPr/>
                          </pic:nvPicPr>
                          <pic:blipFill>
                            <a:blip r:embed="rId1">
                              <a:extLst>
                                <a:ext uri="{28A0092B-C50C-407E-A947-70E740481C1C}">
                                  <a14:useLocalDpi xmlns:a14="http://schemas.microsoft.com/office/drawing/2010/main" val="0"/>
                                </a:ext>
                              </a:extLst>
                            </a:blip>
                            <a:stretch>
                              <a:fillRect/>
                            </a:stretch>
                          </pic:blipFill>
                          <pic:spPr>
                            <a:xfrm>
                              <a:off x="0" y="0"/>
                              <a:ext cx="5951152" cy="475200"/>
                            </a:xfrm>
                            <a:prstGeom prst="rect">
                              <a:avLst/>
                            </a:prstGeom>
                          </pic:spPr>
                        </pic:pic>
                      </a:graphicData>
                    </a:graphic>
                    <wp14:sizeRelH relativeFrom="page">
                      <wp14:pctWidth>0</wp14:pctWidth>
                    </wp14:sizeRelH>
                    <wp14:sizeRelV relativeFrom="page">
                      <wp14:pctHeight>0</wp14:pctHeight>
                    </wp14:sizeRelV>
                  </wp:anchor>
                </w:drawing>
              </w:r>
            </w:p>
          </w:tc>
          <w:tc>
            <w:tcPr>
              <w:tcW w:w="2275" w:type="dxa"/>
            </w:tcPr>
            <w:p w14:paraId="2A743CD2" w14:textId="19CD17DF" w:rsidR="00C35686" w:rsidRDefault="00C35686" w:rsidP="00C35686">
              <w:pPr>
                <w:ind w:right="-2381"/>
                <w:jc w:val="right"/>
                <w:rPr>
                  <w:color w:val="A5A5A5" w:themeColor="accent3"/>
                  <w:sz w:val="14"/>
                  <w:szCs w:val="14"/>
                </w:rPr>
              </w:pPr>
              <w:r w:rsidRPr="002E26AE">
                <w:rPr>
                  <w:noProof/>
                </w:rPr>
                <w:drawing>
                  <wp:anchor distT="0" distB="0" distL="114300" distR="114300" simplePos="0" relativeHeight="251658251" behindDoc="1" locked="0" layoutInCell="1" allowOverlap="1" wp14:anchorId="6C197F68" wp14:editId="293997DE">
                    <wp:simplePos x="0" y="0"/>
                    <wp:positionH relativeFrom="page">
                      <wp:posOffset>450215</wp:posOffset>
                    </wp:positionH>
                    <wp:positionV relativeFrom="page">
                      <wp:posOffset>9908540</wp:posOffset>
                    </wp:positionV>
                    <wp:extent cx="5951152" cy="475200"/>
                    <wp:effectExtent l="0" t="0" r="0" b="1270"/>
                    <wp:wrapNone/>
                    <wp:docPr id="1992592180" name="Afbeelding 199259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fbeelding 59"/>
                            <pic:cNvPicPr/>
                          </pic:nvPicPr>
                          <pic:blipFill>
                            <a:blip r:embed="rId1">
                              <a:extLst>
                                <a:ext uri="{28A0092B-C50C-407E-A947-70E740481C1C}">
                                  <a14:useLocalDpi xmlns:a14="http://schemas.microsoft.com/office/drawing/2010/main" val="0"/>
                                </a:ext>
                              </a:extLst>
                            </a:blip>
                            <a:stretch>
                              <a:fillRect/>
                            </a:stretch>
                          </pic:blipFill>
                          <pic:spPr>
                            <a:xfrm>
                              <a:off x="0" y="0"/>
                              <a:ext cx="5951152" cy="475200"/>
                            </a:xfrm>
                            <a:prstGeom prst="rect">
                              <a:avLst/>
                            </a:prstGeom>
                          </pic:spPr>
                        </pic:pic>
                      </a:graphicData>
                    </a:graphic>
                    <wp14:sizeRelH relativeFrom="page">
                      <wp14:pctWidth>0</wp14:pctWidth>
                    </wp14:sizeRelH>
                    <wp14:sizeRelV relativeFrom="page">
                      <wp14:pctHeight>0</wp14:pctHeight>
                    </wp14:sizeRelV>
                  </wp:anchor>
                </w:drawing>
              </w:r>
            </w:p>
          </w:tc>
        </w:tr>
      </w:tbl>
      <w:p w14:paraId="179CE895" w14:textId="6C6DDF59" w:rsidR="00C3680D" w:rsidRDefault="00C35686" w:rsidP="00E47A67">
        <w:pPr>
          <w:spacing w:line="240" w:lineRule="auto"/>
          <w:ind w:right="-2381"/>
          <w:jc w:val="right"/>
        </w:pPr>
        <w:r>
          <w:t>1</w:t>
        </w:r>
      </w:p>
    </w:sdtContent>
  </w:sdt>
  <w:tbl>
    <w:tblPr>
      <w:tblStyle w:val="Tabelraster"/>
      <w:tblW w:w="9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678"/>
      <w:gridCol w:w="1418"/>
      <w:gridCol w:w="2275"/>
      <w:gridCol w:w="1134"/>
    </w:tblGrid>
    <w:tr w:rsidR="005A4E3B" w:rsidRPr="001D03F8" w14:paraId="57287879" w14:textId="77777777" w:rsidTr="0070205F">
      <w:tc>
        <w:tcPr>
          <w:tcW w:w="4678" w:type="dxa"/>
          <w:shd w:val="clear" w:color="auto" w:fill="FFFFFF" w:themeFill="background1"/>
          <w:vAlign w:val="bottom"/>
        </w:tcPr>
        <w:p w14:paraId="10351DE6" w14:textId="3D625B25" w:rsidR="005A4E3B" w:rsidRPr="009A41FA" w:rsidRDefault="00EE7CB0" w:rsidP="005A4E3B">
          <w:pPr>
            <w:ind w:right="340"/>
            <w:rPr>
              <w:color w:val="A5A5A5" w:themeColor="accent3"/>
              <w:sz w:val="14"/>
              <w:szCs w:val="14"/>
            </w:rPr>
          </w:pPr>
          <w:sdt>
            <w:sdtPr>
              <w:rPr>
                <w:color w:val="A5A5A5" w:themeColor="accent3"/>
                <w:sz w:val="14"/>
                <w:szCs w:val="14"/>
              </w:rPr>
              <w:id w:val="2092031103"/>
              <w:placeholder>
                <w:docPart w:val="5BF36381495A45348A02D8378FC37B22"/>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350830">
                <w:rPr>
                  <w:color w:val="A5A5A5" w:themeColor="accent3"/>
                  <w:sz w:val="14"/>
                  <w:szCs w:val="14"/>
                </w:rPr>
                <w:t>Snoeien bomen gemeente Den Helder 2026-2029</w:t>
              </w:r>
            </w:sdtContent>
          </w:sdt>
          <w:r w:rsidR="005A4E3B" w:rsidRPr="009A41FA">
            <w:rPr>
              <w:color w:val="A5A5A5" w:themeColor="accent3"/>
              <w:sz w:val="14"/>
              <w:szCs w:val="14"/>
            </w:rPr>
            <w:t xml:space="preserve"> - </w:t>
          </w:r>
          <w:sdt>
            <w:sdtPr>
              <w:rPr>
                <w:color w:val="A5A5A5" w:themeColor="accent3"/>
                <w:sz w:val="14"/>
                <w:szCs w:val="14"/>
              </w:rPr>
              <w:id w:val="1505319462"/>
              <w:placeholder>
                <w:docPart w:val="A88E7267D6144BD4B000D4E9EA2087D7"/>
              </w:placeholder>
              <w:dataBinding w:prefixMappings="xmlns:ns0='http://purl.org/dc/elements/1.1/' xmlns:ns1='http://schemas.openxmlformats.org/package/2006/metadata/core-properties' " w:xpath="/ns1:coreProperties[1]/ns0:description[1]" w:storeItemID="{6C3C8BC8-F283-45AE-878A-BAB7291924A1}"/>
              <w15:appearance w15:val="hidden"/>
              <w:text/>
            </w:sdtPr>
            <w:sdtEndPr/>
            <w:sdtContent>
              <w:r w:rsidR="00A75308">
                <w:rPr>
                  <w:color w:val="A5A5A5" w:themeColor="accent3"/>
                  <w:sz w:val="14"/>
                  <w:szCs w:val="14"/>
                </w:rPr>
                <w:t>25001348-BE</w:t>
              </w:r>
            </w:sdtContent>
          </w:sdt>
        </w:p>
      </w:tc>
      <w:tc>
        <w:tcPr>
          <w:tcW w:w="1418" w:type="dxa"/>
        </w:tcPr>
        <w:p w14:paraId="60C8B740" w14:textId="77777777" w:rsidR="005A4E3B" w:rsidRDefault="005A4E3B" w:rsidP="005A4E3B">
          <w:pPr>
            <w:rPr>
              <w:color w:val="A5A5A5" w:themeColor="accent3"/>
              <w:sz w:val="14"/>
              <w:szCs w:val="14"/>
            </w:rPr>
          </w:pPr>
        </w:p>
      </w:tc>
      <w:tc>
        <w:tcPr>
          <w:tcW w:w="2275" w:type="dxa"/>
          <w:vAlign w:val="bottom"/>
        </w:tcPr>
        <w:p w14:paraId="0F2B0305" w14:textId="77777777" w:rsidR="005A4E3B" w:rsidRDefault="005A4E3B" w:rsidP="005A4E3B">
          <w:pPr>
            <w:ind w:right="-2381"/>
            <w:jc w:val="right"/>
            <w:rPr>
              <w:color w:val="A5A5A5" w:themeColor="accent3"/>
              <w:sz w:val="14"/>
              <w:szCs w:val="14"/>
            </w:rPr>
          </w:pPr>
        </w:p>
      </w:tc>
      <w:tc>
        <w:tcPr>
          <w:tcW w:w="1134" w:type="dxa"/>
          <w:vAlign w:val="bottom"/>
        </w:tcPr>
        <w:p w14:paraId="001F9875" w14:textId="77777777" w:rsidR="005A4E3B" w:rsidRDefault="005A4E3B" w:rsidP="005A4E3B">
          <w:pPr>
            <w:rPr>
              <w:color w:val="A5A5A5" w:themeColor="accent3"/>
              <w:sz w:val="14"/>
              <w:szCs w:val="14"/>
            </w:rPr>
          </w:pPr>
        </w:p>
      </w:tc>
    </w:tr>
  </w:tbl>
  <w:p w14:paraId="4CC4B0C2" w14:textId="12385EE3" w:rsidR="0093171F" w:rsidRPr="001D03F8" w:rsidRDefault="0093171F" w:rsidP="005A4E3B">
    <w:pPr>
      <w:spacing w:line="240" w:lineRule="auto"/>
      <w:ind w:right="-238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3512843"/>
      <w:docPartObj>
        <w:docPartGallery w:val="Page Numbers (Bottom of Page)"/>
        <w:docPartUnique/>
      </w:docPartObj>
    </w:sdtPr>
    <w:sdtEndPr/>
    <w:sdtContent>
      <w:p w14:paraId="684D3B6C" w14:textId="07CDE084" w:rsidR="003B6776" w:rsidRDefault="00395CB9" w:rsidP="001D1056">
        <w:pPr>
          <w:pStyle w:val="Voettekst"/>
        </w:pPr>
        <w:r>
          <w:rPr>
            <w:noProof/>
          </w:rPr>
          <w:drawing>
            <wp:anchor distT="0" distB="0" distL="114300" distR="114300" simplePos="0" relativeHeight="251658253" behindDoc="1" locked="0" layoutInCell="1" allowOverlap="1" wp14:anchorId="18E49B0D" wp14:editId="617140B5">
              <wp:simplePos x="0" y="0"/>
              <wp:positionH relativeFrom="page">
                <wp:posOffset>452060</wp:posOffset>
              </wp:positionH>
              <wp:positionV relativeFrom="page">
                <wp:posOffset>9912985</wp:posOffset>
              </wp:positionV>
              <wp:extent cx="5951152" cy="475200"/>
              <wp:effectExtent l="0" t="0" r="0" b="1270"/>
              <wp:wrapNone/>
              <wp:docPr id="1394507658" name="Afbeelding 139450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fbeelding 59"/>
                      <pic:cNvPicPr/>
                    </pic:nvPicPr>
                    <pic:blipFill>
                      <a:blip r:embed="rId1">
                        <a:extLst>
                          <a:ext uri="{28A0092B-C50C-407E-A947-70E740481C1C}">
                            <a14:useLocalDpi xmlns:a14="http://schemas.microsoft.com/office/drawing/2010/main" val="0"/>
                          </a:ext>
                        </a:extLst>
                      </a:blip>
                      <a:stretch>
                        <a:fillRect/>
                      </a:stretch>
                    </pic:blipFill>
                    <pic:spPr>
                      <a:xfrm>
                        <a:off x="0" y="0"/>
                        <a:ext cx="5951152" cy="475200"/>
                      </a:xfrm>
                      <a:prstGeom prst="rect">
                        <a:avLst/>
                      </a:prstGeom>
                    </pic:spPr>
                  </pic:pic>
                </a:graphicData>
              </a:graphic>
              <wp14:sizeRelH relativeFrom="page">
                <wp14:pctWidth>0</wp14:pctWidth>
              </wp14:sizeRelH>
              <wp14:sizeRelV relativeFrom="page">
                <wp14:pctHeight>0</wp14:pctHeight>
              </wp14:sizeRelV>
            </wp:anchor>
          </w:drawing>
        </w:r>
      </w:p>
      <w:tbl>
        <w:tblPr>
          <w:tblStyle w:val="Tabelraster"/>
          <w:tblW w:w="48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8"/>
          <w:gridCol w:w="2275"/>
          <w:gridCol w:w="1134"/>
        </w:tblGrid>
        <w:tr w:rsidR="00395CB9" w:rsidRPr="001D03F8" w14:paraId="6624D87E" w14:textId="77777777" w:rsidTr="00395CB9">
          <w:tc>
            <w:tcPr>
              <w:tcW w:w="1418" w:type="dxa"/>
            </w:tcPr>
            <w:p w14:paraId="36C76D2A" w14:textId="77777777" w:rsidR="00395CB9" w:rsidRDefault="00395CB9" w:rsidP="001D1056">
              <w:pPr>
                <w:rPr>
                  <w:color w:val="A5A5A5" w:themeColor="accent3"/>
                  <w:sz w:val="14"/>
                  <w:szCs w:val="14"/>
                </w:rPr>
              </w:pPr>
            </w:p>
          </w:tc>
          <w:tc>
            <w:tcPr>
              <w:tcW w:w="2275" w:type="dxa"/>
              <w:vAlign w:val="bottom"/>
            </w:tcPr>
            <w:p w14:paraId="1BB3AFB7" w14:textId="77777777" w:rsidR="00395CB9" w:rsidRDefault="00395CB9" w:rsidP="001D1056">
              <w:pPr>
                <w:ind w:right="-2381"/>
                <w:jc w:val="right"/>
                <w:rPr>
                  <w:color w:val="A5A5A5" w:themeColor="accent3"/>
                  <w:sz w:val="14"/>
                  <w:szCs w:val="14"/>
                </w:rPr>
              </w:pPr>
            </w:p>
          </w:tc>
          <w:tc>
            <w:tcPr>
              <w:tcW w:w="1134" w:type="dxa"/>
              <w:vAlign w:val="bottom"/>
            </w:tcPr>
            <w:p w14:paraId="5768AF95" w14:textId="03F2DE8B" w:rsidR="00395CB9" w:rsidRDefault="00395CB9" w:rsidP="001D1056">
              <w:pPr>
                <w:jc w:val="right"/>
                <w:rPr>
                  <w:color w:val="A5A5A5" w:themeColor="accent3"/>
                  <w:sz w:val="14"/>
                  <w:szCs w:val="14"/>
                </w:rPr>
              </w:pPr>
            </w:p>
          </w:tc>
        </w:tr>
        <w:tr w:rsidR="00395CB9" w:rsidRPr="001D03F8" w14:paraId="5A7F10F6" w14:textId="77777777" w:rsidTr="00395CB9">
          <w:trPr>
            <w:gridAfter w:val="1"/>
            <w:wAfter w:w="1134" w:type="dxa"/>
          </w:trPr>
          <w:tc>
            <w:tcPr>
              <w:tcW w:w="1418" w:type="dxa"/>
            </w:tcPr>
            <w:p w14:paraId="4A41CB08" w14:textId="77777777" w:rsidR="00395CB9" w:rsidRDefault="00395CB9" w:rsidP="00C35686">
              <w:pPr>
                <w:jc w:val="right"/>
                <w:rPr>
                  <w:color w:val="A5A5A5" w:themeColor="accent3"/>
                  <w:sz w:val="14"/>
                  <w:szCs w:val="14"/>
                </w:rPr>
              </w:pPr>
              <w:r w:rsidRPr="002E26AE">
                <w:rPr>
                  <w:noProof/>
                </w:rPr>
                <w:drawing>
                  <wp:anchor distT="0" distB="0" distL="114300" distR="114300" simplePos="0" relativeHeight="251658258" behindDoc="1" locked="0" layoutInCell="1" allowOverlap="1" wp14:anchorId="7D26C6F5" wp14:editId="53ABA19C">
                    <wp:simplePos x="0" y="0"/>
                    <wp:positionH relativeFrom="page">
                      <wp:posOffset>450215</wp:posOffset>
                    </wp:positionH>
                    <wp:positionV relativeFrom="page">
                      <wp:posOffset>9908540</wp:posOffset>
                    </wp:positionV>
                    <wp:extent cx="5951152" cy="475200"/>
                    <wp:effectExtent l="0" t="0" r="0" b="1270"/>
                    <wp:wrapNone/>
                    <wp:docPr id="1044782834" name="Afbeelding 104478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fbeelding 59"/>
                            <pic:cNvPicPr/>
                          </pic:nvPicPr>
                          <pic:blipFill>
                            <a:blip r:embed="rId1">
                              <a:extLst>
                                <a:ext uri="{28A0092B-C50C-407E-A947-70E740481C1C}">
                                  <a14:useLocalDpi xmlns:a14="http://schemas.microsoft.com/office/drawing/2010/main" val="0"/>
                                </a:ext>
                              </a:extLst>
                            </a:blip>
                            <a:stretch>
                              <a:fillRect/>
                            </a:stretch>
                          </pic:blipFill>
                          <pic:spPr>
                            <a:xfrm>
                              <a:off x="0" y="0"/>
                              <a:ext cx="5951152" cy="475200"/>
                            </a:xfrm>
                            <a:prstGeom prst="rect">
                              <a:avLst/>
                            </a:prstGeom>
                          </pic:spPr>
                        </pic:pic>
                      </a:graphicData>
                    </a:graphic>
                    <wp14:sizeRelH relativeFrom="page">
                      <wp14:pctWidth>0</wp14:pctWidth>
                    </wp14:sizeRelH>
                    <wp14:sizeRelV relativeFrom="page">
                      <wp14:pctHeight>0</wp14:pctHeight>
                    </wp14:sizeRelV>
                  </wp:anchor>
                </w:drawing>
              </w:r>
            </w:p>
          </w:tc>
          <w:tc>
            <w:tcPr>
              <w:tcW w:w="2275" w:type="dxa"/>
            </w:tcPr>
            <w:p w14:paraId="5916CB38" w14:textId="77777777" w:rsidR="00395CB9" w:rsidRDefault="00395CB9" w:rsidP="00C35686">
              <w:pPr>
                <w:ind w:right="-2381"/>
                <w:jc w:val="right"/>
                <w:rPr>
                  <w:color w:val="A5A5A5" w:themeColor="accent3"/>
                  <w:sz w:val="14"/>
                  <w:szCs w:val="14"/>
                </w:rPr>
              </w:pPr>
              <w:r w:rsidRPr="002E26AE">
                <w:rPr>
                  <w:noProof/>
                </w:rPr>
                <w:drawing>
                  <wp:anchor distT="0" distB="0" distL="114300" distR="114300" simplePos="0" relativeHeight="251658259" behindDoc="1" locked="0" layoutInCell="1" allowOverlap="1" wp14:anchorId="7A63BA34" wp14:editId="5EEB699B">
                    <wp:simplePos x="0" y="0"/>
                    <wp:positionH relativeFrom="page">
                      <wp:posOffset>450215</wp:posOffset>
                    </wp:positionH>
                    <wp:positionV relativeFrom="page">
                      <wp:posOffset>9908540</wp:posOffset>
                    </wp:positionV>
                    <wp:extent cx="5951152" cy="475200"/>
                    <wp:effectExtent l="0" t="0" r="0" b="1270"/>
                    <wp:wrapNone/>
                    <wp:docPr id="1756196711" name="Afbeelding 175619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fbeelding 59"/>
                            <pic:cNvPicPr/>
                          </pic:nvPicPr>
                          <pic:blipFill>
                            <a:blip r:embed="rId1">
                              <a:extLst>
                                <a:ext uri="{28A0092B-C50C-407E-A947-70E740481C1C}">
                                  <a14:useLocalDpi xmlns:a14="http://schemas.microsoft.com/office/drawing/2010/main" val="0"/>
                                </a:ext>
                              </a:extLst>
                            </a:blip>
                            <a:stretch>
                              <a:fillRect/>
                            </a:stretch>
                          </pic:blipFill>
                          <pic:spPr>
                            <a:xfrm>
                              <a:off x="0" y="0"/>
                              <a:ext cx="5951152" cy="475200"/>
                            </a:xfrm>
                            <a:prstGeom prst="rect">
                              <a:avLst/>
                            </a:prstGeom>
                          </pic:spPr>
                        </pic:pic>
                      </a:graphicData>
                    </a:graphic>
                    <wp14:sizeRelH relativeFrom="page">
                      <wp14:pctWidth>0</wp14:pctWidth>
                    </wp14:sizeRelH>
                    <wp14:sizeRelV relativeFrom="page">
                      <wp14:pctHeight>0</wp14:pctHeight>
                    </wp14:sizeRelV>
                  </wp:anchor>
                </w:drawing>
              </w:r>
            </w:p>
          </w:tc>
        </w:tr>
      </w:tbl>
      <w:p w14:paraId="57BAA39A" w14:textId="1002F17A" w:rsidR="003B6776" w:rsidRDefault="00EE7CB0" w:rsidP="00207EE6">
        <w:pPr>
          <w:tabs>
            <w:tab w:val="left" w:pos="1240"/>
            <w:tab w:val="right" w:pos="11565"/>
          </w:tabs>
          <w:spacing w:line="240" w:lineRule="auto"/>
          <w:ind w:right="-2381"/>
        </w:pPr>
      </w:p>
    </w:sdtContent>
  </w:sdt>
  <w:tbl>
    <w:tblPr>
      <w:tblStyle w:val="Tabelraster"/>
      <w:tblW w:w="9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505"/>
    </w:tblGrid>
    <w:tr w:rsidR="00395CB9" w14:paraId="625FA87F" w14:textId="77777777" w:rsidTr="002C1FD1">
      <w:tc>
        <w:tcPr>
          <w:tcW w:w="1134" w:type="dxa"/>
          <w:vAlign w:val="bottom"/>
        </w:tcPr>
        <w:tbl>
          <w:tblPr>
            <w:tblStyle w:val="Tabelraster"/>
            <w:tblW w:w="9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678"/>
            <w:gridCol w:w="1418"/>
            <w:gridCol w:w="2275"/>
            <w:gridCol w:w="1134"/>
          </w:tblGrid>
          <w:tr w:rsidR="00395CB9" w:rsidRPr="001D03F8" w14:paraId="7F645873" w14:textId="77777777" w:rsidTr="00CB796A">
            <w:tc>
              <w:tcPr>
                <w:tcW w:w="4678" w:type="dxa"/>
                <w:shd w:val="clear" w:color="auto" w:fill="FFFFFF" w:themeFill="background1"/>
                <w:vAlign w:val="bottom"/>
              </w:tcPr>
              <w:p w14:paraId="5FBAD160" w14:textId="2DAEA58A" w:rsidR="00395CB9" w:rsidRPr="009A41FA" w:rsidRDefault="00EE7CB0" w:rsidP="00395CB9">
                <w:pPr>
                  <w:ind w:right="340"/>
                  <w:rPr>
                    <w:color w:val="A5A5A5" w:themeColor="accent3"/>
                    <w:sz w:val="14"/>
                    <w:szCs w:val="14"/>
                  </w:rPr>
                </w:pPr>
                <w:sdt>
                  <w:sdtPr>
                    <w:rPr>
                      <w:color w:val="A5A5A5" w:themeColor="accent3"/>
                      <w:sz w:val="14"/>
                      <w:szCs w:val="14"/>
                    </w:rPr>
                    <w:id w:val="605999214"/>
                    <w:placeholder>
                      <w:docPart w:val="EA179D3CDA0449D1B2CEF48C1DCC223C"/>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350830">
                      <w:rPr>
                        <w:color w:val="A5A5A5" w:themeColor="accent3"/>
                        <w:sz w:val="14"/>
                        <w:szCs w:val="14"/>
                      </w:rPr>
                      <w:t>Snoeien bomen gemeente Den Helder 2026-2029</w:t>
                    </w:r>
                  </w:sdtContent>
                </w:sdt>
                <w:r w:rsidR="00395CB9" w:rsidRPr="009A41FA">
                  <w:rPr>
                    <w:color w:val="A5A5A5" w:themeColor="accent3"/>
                    <w:sz w:val="14"/>
                    <w:szCs w:val="14"/>
                  </w:rPr>
                  <w:t xml:space="preserve"> - </w:t>
                </w:r>
                <w:sdt>
                  <w:sdtPr>
                    <w:rPr>
                      <w:color w:val="A5A5A5" w:themeColor="accent3"/>
                      <w:sz w:val="14"/>
                      <w:szCs w:val="14"/>
                    </w:rPr>
                    <w:id w:val="1783378347"/>
                    <w:placeholder>
                      <w:docPart w:val="8F5153C69F394711A9951B5707899EC9"/>
                    </w:placeholder>
                    <w:dataBinding w:prefixMappings="xmlns:ns0='http://purl.org/dc/elements/1.1/' xmlns:ns1='http://schemas.openxmlformats.org/package/2006/metadata/core-properties' " w:xpath="/ns1:coreProperties[1]/ns0:description[1]" w:storeItemID="{6C3C8BC8-F283-45AE-878A-BAB7291924A1}"/>
                    <w15:appearance w15:val="hidden"/>
                    <w:text/>
                  </w:sdtPr>
                  <w:sdtEndPr/>
                  <w:sdtContent>
                    <w:r w:rsidR="00A75308">
                      <w:rPr>
                        <w:color w:val="A5A5A5" w:themeColor="accent3"/>
                        <w:sz w:val="14"/>
                        <w:szCs w:val="14"/>
                      </w:rPr>
                      <w:t>25001348-BE</w:t>
                    </w:r>
                  </w:sdtContent>
                </w:sdt>
              </w:p>
            </w:tc>
            <w:tc>
              <w:tcPr>
                <w:tcW w:w="1418" w:type="dxa"/>
              </w:tcPr>
              <w:p w14:paraId="1CFF3136" w14:textId="77777777" w:rsidR="00395CB9" w:rsidRDefault="00395CB9" w:rsidP="00395CB9">
                <w:pPr>
                  <w:rPr>
                    <w:color w:val="A5A5A5" w:themeColor="accent3"/>
                    <w:sz w:val="14"/>
                    <w:szCs w:val="14"/>
                  </w:rPr>
                </w:pPr>
              </w:p>
            </w:tc>
            <w:tc>
              <w:tcPr>
                <w:tcW w:w="2275" w:type="dxa"/>
                <w:vAlign w:val="bottom"/>
              </w:tcPr>
              <w:p w14:paraId="050F9639" w14:textId="77777777" w:rsidR="00395CB9" w:rsidRDefault="00395CB9" w:rsidP="00395CB9">
                <w:pPr>
                  <w:ind w:right="-2381"/>
                  <w:jc w:val="right"/>
                  <w:rPr>
                    <w:color w:val="A5A5A5" w:themeColor="accent3"/>
                    <w:sz w:val="14"/>
                    <w:szCs w:val="14"/>
                  </w:rPr>
                </w:pPr>
              </w:p>
            </w:tc>
            <w:tc>
              <w:tcPr>
                <w:tcW w:w="1134" w:type="dxa"/>
                <w:vAlign w:val="bottom"/>
              </w:tcPr>
              <w:p w14:paraId="4202C5A0" w14:textId="77777777" w:rsidR="00395CB9" w:rsidRDefault="00395CB9" w:rsidP="00395CB9">
                <w:pPr>
                  <w:rPr>
                    <w:color w:val="A5A5A5" w:themeColor="accent3"/>
                    <w:sz w:val="14"/>
                    <w:szCs w:val="14"/>
                  </w:rPr>
                </w:pPr>
              </w:p>
            </w:tc>
          </w:tr>
        </w:tbl>
        <w:p w14:paraId="130FDB60" w14:textId="357FAE2E" w:rsidR="00395CB9" w:rsidRDefault="00395CB9" w:rsidP="00395CB9">
          <w:pPr>
            <w:jc w:val="right"/>
            <w:rPr>
              <w:color w:val="A5A5A5" w:themeColor="accent3"/>
              <w:sz w:val="14"/>
              <w:szCs w:val="14"/>
            </w:rPr>
          </w:pPr>
          <w:r w:rsidRPr="006735E6">
            <w:rPr>
              <w:color w:val="auto"/>
            </w:rPr>
            <w:fldChar w:fldCharType="begin"/>
          </w:r>
          <w:r w:rsidRPr="006735E6">
            <w:rPr>
              <w:color w:val="auto"/>
            </w:rPr>
            <w:instrText xml:space="preserve"> PAGE   \* MERGEFORMAT </w:instrText>
          </w:r>
          <w:r w:rsidRPr="006735E6">
            <w:rPr>
              <w:color w:val="auto"/>
            </w:rPr>
            <w:fldChar w:fldCharType="separate"/>
          </w:r>
          <w:r>
            <w:rPr>
              <w:color w:val="auto"/>
            </w:rPr>
            <w:t>1</w:t>
          </w:r>
          <w:r w:rsidRPr="006735E6">
            <w:rPr>
              <w:color w:val="auto"/>
            </w:rPr>
            <w:fldChar w:fldCharType="end"/>
          </w:r>
          <w:r w:rsidRPr="006735E6">
            <w:rPr>
              <w:color w:val="auto"/>
            </w:rPr>
            <w:t>/</w:t>
          </w:r>
          <w:r w:rsidRPr="006735E6">
            <w:rPr>
              <w:color w:val="auto"/>
            </w:rPr>
            <w:fldChar w:fldCharType="begin"/>
          </w:r>
          <w:r w:rsidRPr="006735E6">
            <w:rPr>
              <w:color w:val="auto"/>
            </w:rPr>
            <w:instrText xml:space="preserve"> </w:instrText>
          </w:r>
          <w:r>
            <w:rPr>
              <w:color w:val="auto"/>
            </w:rPr>
            <w:instrText>SECTION</w:instrText>
          </w:r>
          <w:r w:rsidRPr="006735E6">
            <w:rPr>
              <w:color w:val="auto"/>
            </w:rPr>
            <w:instrText xml:space="preserve">PAGES   \* MERGEFORMAT </w:instrText>
          </w:r>
          <w:r w:rsidRPr="006735E6">
            <w:rPr>
              <w:color w:val="auto"/>
            </w:rPr>
            <w:fldChar w:fldCharType="separate"/>
          </w:r>
          <w:r w:rsidR="00EE7CB0">
            <w:rPr>
              <w:noProof/>
              <w:color w:val="auto"/>
            </w:rPr>
            <w:t>1</w:t>
          </w:r>
          <w:r w:rsidRPr="006735E6">
            <w:rPr>
              <w:color w:val="auto"/>
            </w:rPr>
            <w:fldChar w:fldCharType="end"/>
          </w:r>
        </w:p>
      </w:tc>
    </w:tr>
  </w:tbl>
  <w:p w14:paraId="2E233CEA" w14:textId="77777777" w:rsidR="003B6776" w:rsidRPr="001D03F8" w:rsidRDefault="003B6776" w:rsidP="00E47A67">
    <w:pPr>
      <w:spacing w:line="240" w:lineRule="auto"/>
      <w:ind w:right="-2381"/>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3303146"/>
      <w:docPartObj>
        <w:docPartGallery w:val="Page Numbers (Bottom of Page)"/>
        <w:docPartUnique/>
      </w:docPartObj>
    </w:sdtPr>
    <w:sdtEndPr/>
    <w:sdtContent>
      <w:tbl>
        <w:tblPr>
          <w:tblStyle w:val="Tabelraster"/>
          <w:tblW w:w="14459"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182"/>
          <w:gridCol w:w="9285"/>
          <w:gridCol w:w="992"/>
        </w:tblGrid>
        <w:tr w:rsidR="004D650F" w:rsidRPr="001D03F8" w14:paraId="3A537D69" w14:textId="77777777" w:rsidTr="00DE13D0">
          <w:trPr>
            <w:trHeight w:val="704"/>
          </w:trPr>
          <w:tc>
            <w:tcPr>
              <w:tcW w:w="4182" w:type="dxa"/>
              <w:shd w:val="clear" w:color="auto" w:fill="FFFFFF" w:themeFill="background1"/>
              <w:vAlign w:val="bottom"/>
            </w:tcPr>
            <w:p w14:paraId="7ECEB1F4" w14:textId="01891A64" w:rsidR="004D650F" w:rsidRPr="009A41FA" w:rsidRDefault="004D650F" w:rsidP="00DE0C73">
              <w:pPr>
                <w:ind w:right="340"/>
                <w:rPr>
                  <w:color w:val="A5A5A5" w:themeColor="accent3"/>
                  <w:sz w:val="14"/>
                  <w:szCs w:val="14"/>
                </w:rPr>
              </w:pPr>
              <w:r>
                <w:rPr>
                  <w:noProof/>
                </w:rPr>
                <w:drawing>
                  <wp:anchor distT="0" distB="0" distL="114300" distR="114300" simplePos="0" relativeHeight="251658255" behindDoc="1" locked="0" layoutInCell="1" allowOverlap="1" wp14:anchorId="5317DE6C" wp14:editId="007F42BF">
                    <wp:simplePos x="0" y="0"/>
                    <wp:positionH relativeFrom="page">
                      <wp:posOffset>450215</wp:posOffset>
                    </wp:positionH>
                    <wp:positionV relativeFrom="page">
                      <wp:posOffset>9451340</wp:posOffset>
                    </wp:positionV>
                    <wp:extent cx="5951152" cy="475200"/>
                    <wp:effectExtent l="0" t="0" r="0" b="1270"/>
                    <wp:wrapNone/>
                    <wp:docPr id="1449620654" name="Afbeelding 1449620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fbeelding 59"/>
                            <pic:cNvPicPr/>
                          </pic:nvPicPr>
                          <pic:blipFill>
                            <a:blip r:embed="rId1">
                              <a:extLst>
                                <a:ext uri="{28A0092B-C50C-407E-A947-70E740481C1C}">
                                  <a14:useLocalDpi xmlns:a14="http://schemas.microsoft.com/office/drawing/2010/main" val="0"/>
                                </a:ext>
                              </a:extLst>
                            </a:blip>
                            <a:stretch>
                              <a:fillRect/>
                            </a:stretch>
                          </pic:blipFill>
                          <pic:spPr>
                            <a:xfrm>
                              <a:off x="0" y="0"/>
                              <a:ext cx="5951152" cy="475200"/>
                            </a:xfrm>
                            <a:prstGeom prst="rect">
                              <a:avLst/>
                            </a:prstGeom>
                          </pic:spPr>
                        </pic:pic>
                      </a:graphicData>
                    </a:graphic>
                    <wp14:sizeRelH relativeFrom="page">
                      <wp14:pctWidth>0</wp14:pctWidth>
                    </wp14:sizeRelH>
                    <wp14:sizeRelV relativeFrom="page">
                      <wp14:pctHeight>0</wp14:pctHeight>
                    </wp14:sizeRelV>
                  </wp:anchor>
                </w:drawing>
              </w:r>
              <w:sdt>
                <w:sdtPr>
                  <w:rPr>
                    <w:color w:val="A5A5A5" w:themeColor="accent3"/>
                    <w:sz w:val="14"/>
                    <w:szCs w:val="14"/>
                  </w:rPr>
                  <w:id w:val="1946799231"/>
                  <w:placeholder>
                    <w:docPart w:val="3A38C8A0DCFE4806972AB1906A246BC1"/>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350830">
                    <w:rPr>
                      <w:color w:val="A5A5A5" w:themeColor="accent3"/>
                      <w:sz w:val="14"/>
                      <w:szCs w:val="14"/>
                    </w:rPr>
                    <w:t>Snoeien bomen gemeente Den Helder 2026-2029</w:t>
                  </w:r>
                </w:sdtContent>
              </w:sdt>
              <w:r w:rsidRPr="009A41FA">
                <w:rPr>
                  <w:color w:val="A5A5A5" w:themeColor="accent3"/>
                  <w:sz w:val="14"/>
                  <w:szCs w:val="14"/>
                </w:rPr>
                <w:t xml:space="preserve"> - </w:t>
              </w:r>
              <w:sdt>
                <w:sdtPr>
                  <w:rPr>
                    <w:color w:val="A5A5A5" w:themeColor="accent3"/>
                    <w:sz w:val="14"/>
                    <w:szCs w:val="14"/>
                  </w:rPr>
                  <w:id w:val="-2145876656"/>
                  <w:placeholder>
                    <w:docPart w:val="A3025A88C68F4897AC19E34AC7BC2565"/>
                  </w:placeholder>
                  <w:dataBinding w:prefixMappings="xmlns:ns0='http://purl.org/dc/elements/1.1/' xmlns:ns1='http://schemas.openxmlformats.org/package/2006/metadata/core-properties' " w:xpath="/ns1:coreProperties[1]/ns0:description[1]" w:storeItemID="{6C3C8BC8-F283-45AE-878A-BAB7291924A1}"/>
                  <w15:appearance w15:val="hidden"/>
                  <w:text/>
                </w:sdtPr>
                <w:sdtEndPr/>
                <w:sdtContent>
                  <w:r w:rsidR="00A75308">
                    <w:rPr>
                      <w:color w:val="A5A5A5" w:themeColor="accent3"/>
                      <w:sz w:val="14"/>
                      <w:szCs w:val="14"/>
                    </w:rPr>
                    <w:t>25001348-BE</w:t>
                  </w:r>
                </w:sdtContent>
              </w:sdt>
            </w:p>
          </w:tc>
          <w:tc>
            <w:tcPr>
              <w:tcW w:w="9285" w:type="dxa"/>
            </w:tcPr>
            <w:p w14:paraId="11D77FE9" w14:textId="6A5914C2" w:rsidR="004D650F" w:rsidRDefault="004D650F" w:rsidP="001D1056">
              <w:pPr>
                <w:rPr>
                  <w:color w:val="A5A5A5" w:themeColor="accent3"/>
                  <w:sz w:val="14"/>
                  <w:szCs w:val="14"/>
                </w:rPr>
              </w:pPr>
            </w:p>
            <w:p w14:paraId="1352C58B" w14:textId="3E6BA88A" w:rsidR="004D650F" w:rsidRDefault="004D650F" w:rsidP="001D1056">
              <w:pPr>
                <w:rPr>
                  <w:color w:val="A5A5A5" w:themeColor="accent3"/>
                  <w:sz w:val="14"/>
                  <w:szCs w:val="14"/>
                </w:rPr>
              </w:pPr>
            </w:p>
            <w:p w14:paraId="1119C6E9" w14:textId="2304823E" w:rsidR="004D650F" w:rsidRDefault="00287161" w:rsidP="00B02C42">
              <w:pPr>
                <w:ind w:right="-2381"/>
                <w:rPr>
                  <w:color w:val="A5A5A5" w:themeColor="accent3"/>
                  <w:sz w:val="14"/>
                  <w:szCs w:val="14"/>
                </w:rPr>
              </w:pPr>
              <w:r>
                <w:rPr>
                  <w:color w:val="A5A5A5" w:themeColor="accent3"/>
                  <w:sz w:val="14"/>
                  <w:szCs w:val="14"/>
                </w:rPr>
                <w:t xml:space="preserve">  </w:t>
              </w:r>
            </w:p>
          </w:tc>
          <w:tc>
            <w:tcPr>
              <w:tcW w:w="992" w:type="dxa"/>
              <w:vAlign w:val="bottom"/>
            </w:tcPr>
            <w:p w14:paraId="24F0860E" w14:textId="1D333515" w:rsidR="004D650F" w:rsidRDefault="004D650F" w:rsidP="0055453E">
              <w:pPr>
                <w:jc w:val="right"/>
                <w:rPr>
                  <w:color w:val="A5A5A5" w:themeColor="accent3"/>
                  <w:sz w:val="14"/>
                  <w:szCs w:val="14"/>
                </w:rPr>
              </w:pPr>
              <w:r w:rsidRPr="006735E6">
                <w:rPr>
                  <w:color w:val="auto"/>
                </w:rPr>
                <w:fldChar w:fldCharType="begin"/>
              </w:r>
              <w:r w:rsidRPr="006735E6">
                <w:rPr>
                  <w:color w:val="auto"/>
                </w:rPr>
                <w:instrText xml:space="preserve"> PAGE   \* MERGEFORMAT </w:instrText>
              </w:r>
              <w:r w:rsidRPr="006735E6">
                <w:rPr>
                  <w:color w:val="auto"/>
                </w:rPr>
                <w:fldChar w:fldCharType="separate"/>
              </w:r>
              <w:r>
                <w:rPr>
                  <w:color w:val="auto"/>
                </w:rPr>
                <w:t>1</w:t>
              </w:r>
              <w:r w:rsidRPr="006735E6">
                <w:rPr>
                  <w:color w:val="auto"/>
                </w:rPr>
                <w:fldChar w:fldCharType="end"/>
              </w:r>
              <w:r w:rsidRPr="006735E6">
                <w:rPr>
                  <w:color w:val="auto"/>
                </w:rPr>
                <w:t>/</w:t>
              </w:r>
              <w:r w:rsidRPr="006735E6">
                <w:rPr>
                  <w:color w:val="auto"/>
                </w:rPr>
                <w:fldChar w:fldCharType="begin"/>
              </w:r>
              <w:r w:rsidRPr="006735E6">
                <w:rPr>
                  <w:color w:val="auto"/>
                </w:rPr>
                <w:instrText xml:space="preserve"> </w:instrText>
              </w:r>
              <w:r>
                <w:rPr>
                  <w:color w:val="auto"/>
                </w:rPr>
                <w:instrText>SECTION</w:instrText>
              </w:r>
              <w:r w:rsidRPr="006735E6">
                <w:rPr>
                  <w:color w:val="auto"/>
                </w:rPr>
                <w:instrText xml:space="preserve">PAGES   \* MERGEFORMAT </w:instrText>
              </w:r>
              <w:r w:rsidRPr="006735E6">
                <w:rPr>
                  <w:color w:val="auto"/>
                </w:rPr>
                <w:fldChar w:fldCharType="separate"/>
              </w:r>
              <w:r w:rsidR="00EE7CB0">
                <w:rPr>
                  <w:noProof/>
                  <w:color w:val="auto"/>
                </w:rPr>
                <w:t>16</w:t>
              </w:r>
              <w:r w:rsidRPr="006735E6">
                <w:rPr>
                  <w:color w:val="auto"/>
                </w:rPr>
                <w:fldChar w:fldCharType="end"/>
              </w:r>
            </w:p>
          </w:tc>
        </w:tr>
      </w:tbl>
      <w:p w14:paraId="5035C030" w14:textId="4BD979AD" w:rsidR="0055453E" w:rsidRDefault="001C476F" w:rsidP="002C2373">
        <w:pPr>
          <w:tabs>
            <w:tab w:val="left" w:pos="3105"/>
            <w:tab w:val="right" w:pos="16242"/>
          </w:tabs>
          <w:spacing w:line="240" w:lineRule="auto"/>
          <w:ind w:right="-2381"/>
        </w:pPr>
        <w:r>
          <w:rPr>
            <w:noProof/>
          </w:rPr>
          <w:drawing>
            <wp:anchor distT="0" distB="0" distL="114300" distR="114300" simplePos="0" relativeHeight="251658254" behindDoc="1" locked="0" layoutInCell="1" allowOverlap="1" wp14:anchorId="69B559BF" wp14:editId="463C3155">
              <wp:simplePos x="0" y="0"/>
              <wp:positionH relativeFrom="leftMargin">
                <wp:posOffset>349657</wp:posOffset>
              </wp:positionH>
              <wp:positionV relativeFrom="bottomMargin">
                <wp:posOffset>21590</wp:posOffset>
              </wp:positionV>
              <wp:extent cx="516835" cy="474980"/>
              <wp:effectExtent l="0" t="0" r="0" b="1270"/>
              <wp:wrapNone/>
              <wp:docPr id="1457705937" name="Afbeelding 1457705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fbeelding 59"/>
                      <pic:cNvPicPr/>
                    </pic:nvPicPr>
                    <pic:blipFill rotWithShape="1">
                      <a:blip r:embed="rId1">
                        <a:extLst>
                          <a:ext uri="{28A0092B-C50C-407E-A947-70E740481C1C}">
                            <a14:useLocalDpi xmlns:a14="http://schemas.microsoft.com/office/drawing/2010/main" val="0"/>
                          </a:ext>
                        </a:extLst>
                      </a:blip>
                      <a:srcRect r="91311"/>
                      <a:stretch/>
                    </pic:blipFill>
                    <pic:spPr bwMode="auto">
                      <a:xfrm>
                        <a:off x="0" y="0"/>
                        <a:ext cx="516835" cy="474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593933"/>
      <w:docPartObj>
        <w:docPartGallery w:val="Page Numbers (Bottom of Page)"/>
        <w:docPartUnique/>
      </w:docPartObj>
    </w:sdtPr>
    <w:sdtEndPr/>
    <w:sdtContent>
      <w:p w14:paraId="4D71C6CF" w14:textId="12CD7796" w:rsidR="00F2569A" w:rsidRDefault="00F2569A" w:rsidP="002C2373">
        <w:pPr>
          <w:tabs>
            <w:tab w:val="left" w:pos="3105"/>
            <w:tab w:val="right" w:pos="16242"/>
          </w:tabs>
          <w:spacing w:line="240" w:lineRule="auto"/>
          <w:ind w:right="-2381"/>
          <w:rPr>
            <w:noProof/>
          </w:rPr>
        </w:pPr>
        <w:r>
          <w:rPr>
            <w:noProof/>
          </w:rPr>
          <w:drawing>
            <wp:anchor distT="0" distB="0" distL="114300" distR="114300" simplePos="0" relativeHeight="251658256" behindDoc="1" locked="0" layoutInCell="1" allowOverlap="1" wp14:anchorId="0498DD3A" wp14:editId="5EDC6E9A">
              <wp:simplePos x="0" y="0"/>
              <wp:positionH relativeFrom="page">
                <wp:posOffset>371758</wp:posOffset>
              </wp:positionH>
              <wp:positionV relativeFrom="page">
                <wp:posOffset>9864078</wp:posOffset>
              </wp:positionV>
              <wp:extent cx="5951152" cy="475200"/>
              <wp:effectExtent l="0" t="0" r="0" b="1270"/>
              <wp:wrapNone/>
              <wp:docPr id="591142069" name="Afbeelding 59114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fbeelding 59"/>
                      <pic:cNvPicPr/>
                    </pic:nvPicPr>
                    <pic:blipFill>
                      <a:blip r:embed="rId1">
                        <a:extLst>
                          <a:ext uri="{28A0092B-C50C-407E-A947-70E740481C1C}">
                            <a14:useLocalDpi xmlns:a14="http://schemas.microsoft.com/office/drawing/2010/main" val="0"/>
                          </a:ext>
                        </a:extLst>
                      </a:blip>
                      <a:stretch>
                        <a:fillRect/>
                      </a:stretch>
                    </pic:blipFill>
                    <pic:spPr>
                      <a:xfrm>
                        <a:off x="0" y="0"/>
                        <a:ext cx="5951152" cy="475200"/>
                      </a:xfrm>
                      <a:prstGeom prst="rect">
                        <a:avLst/>
                      </a:prstGeom>
                    </pic:spPr>
                  </pic:pic>
                </a:graphicData>
              </a:graphic>
              <wp14:sizeRelH relativeFrom="page">
                <wp14:pctWidth>0</wp14:pctWidth>
              </wp14:sizeRelH>
              <wp14:sizeRelV relativeFrom="page">
                <wp14:pctHeight>0</wp14:pctHeight>
              </wp14:sizeRelV>
            </wp:anchor>
          </w:drawing>
        </w:r>
      </w:p>
      <w:tbl>
        <w:tblPr>
          <w:tblStyle w:val="Tabelraster"/>
          <w:tblW w:w="9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678"/>
          <w:gridCol w:w="1418"/>
          <w:gridCol w:w="2275"/>
          <w:gridCol w:w="1134"/>
        </w:tblGrid>
        <w:tr w:rsidR="00F2569A" w:rsidRPr="001D03F8" w14:paraId="0D283D2D" w14:textId="77777777" w:rsidTr="00F2569A">
          <w:trPr>
            <w:trHeight w:val="142"/>
          </w:trPr>
          <w:tc>
            <w:tcPr>
              <w:tcW w:w="4678" w:type="dxa"/>
              <w:shd w:val="clear" w:color="auto" w:fill="FFFFFF" w:themeFill="background1"/>
              <w:vAlign w:val="bottom"/>
            </w:tcPr>
            <w:p w14:paraId="1E8C6EA9" w14:textId="782CD769" w:rsidR="00F2569A" w:rsidRPr="009A41FA" w:rsidRDefault="00EE7CB0" w:rsidP="00F2569A">
              <w:pPr>
                <w:ind w:right="340"/>
                <w:rPr>
                  <w:color w:val="A5A5A5" w:themeColor="accent3"/>
                  <w:sz w:val="14"/>
                  <w:szCs w:val="14"/>
                </w:rPr>
              </w:pPr>
              <w:sdt>
                <w:sdtPr>
                  <w:rPr>
                    <w:color w:val="A5A5A5" w:themeColor="accent3"/>
                    <w:sz w:val="14"/>
                    <w:szCs w:val="14"/>
                  </w:rPr>
                  <w:id w:val="1103693133"/>
                  <w:placeholder>
                    <w:docPart w:val="91E7BD3F51314CD989EC83EEBD5A8433"/>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350830">
                    <w:rPr>
                      <w:color w:val="A5A5A5" w:themeColor="accent3"/>
                      <w:sz w:val="14"/>
                      <w:szCs w:val="14"/>
                    </w:rPr>
                    <w:t>Snoeien bomen gemeente Den Helder 2026-2029</w:t>
                  </w:r>
                </w:sdtContent>
              </w:sdt>
              <w:r w:rsidR="00F2569A" w:rsidRPr="009A41FA">
                <w:rPr>
                  <w:color w:val="A5A5A5" w:themeColor="accent3"/>
                  <w:sz w:val="14"/>
                  <w:szCs w:val="14"/>
                </w:rPr>
                <w:t xml:space="preserve"> - </w:t>
              </w:r>
              <w:sdt>
                <w:sdtPr>
                  <w:rPr>
                    <w:color w:val="A5A5A5" w:themeColor="accent3"/>
                    <w:sz w:val="14"/>
                    <w:szCs w:val="14"/>
                  </w:rPr>
                  <w:id w:val="-1696077720"/>
                  <w:placeholder>
                    <w:docPart w:val="F8B93A5444144B6CA4E8505B290AB05C"/>
                  </w:placeholder>
                  <w:dataBinding w:prefixMappings="xmlns:ns0='http://purl.org/dc/elements/1.1/' xmlns:ns1='http://schemas.openxmlformats.org/package/2006/metadata/core-properties' " w:xpath="/ns1:coreProperties[1]/ns0:description[1]" w:storeItemID="{6C3C8BC8-F283-45AE-878A-BAB7291924A1}"/>
                  <w15:appearance w15:val="hidden"/>
                  <w:text/>
                </w:sdtPr>
                <w:sdtEndPr/>
                <w:sdtContent>
                  <w:r w:rsidR="00A75308">
                    <w:rPr>
                      <w:color w:val="A5A5A5" w:themeColor="accent3"/>
                      <w:sz w:val="14"/>
                      <w:szCs w:val="14"/>
                    </w:rPr>
                    <w:t>25001348-BE</w:t>
                  </w:r>
                </w:sdtContent>
              </w:sdt>
            </w:p>
          </w:tc>
          <w:tc>
            <w:tcPr>
              <w:tcW w:w="1418" w:type="dxa"/>
            </w:tcPr>
            <w:p w14:paraId="0C7E1DD8" w14:textId="77777777" w:rsidR="00F2569A" w:rsidRDefault="00F2569A" w:rsidP="00F2569A">
              <w:pPr>
                <w:rPr>
                  <w:color w:val="A5A5A5" w:themeColor="accent3"/>
                  <w:sz w:val="14"/>
                  <w:szCs w:val="14"/>
                </w:rPr>
              </w:pPr>
            </w:p>
          </w:tc>
          <w:tc>
            <w:tcPr>
              <w:tcW w:w="2275" w:type="dxa"/>
              <w:vAlign w:val="bottom"/>
            </w:tcPr>
            <w:p w14:paraId="5D4B8FC7" w14:textId="77777777" w:rsidR="00F2569A" w:rsidRDefault="00F2569A" w:rsidP="00F2569A">
              <w:pPr>
                <w:ind w:right="-2381"/>
                <w:jc w:val="right"/>
                <w:rPr>
                  <w:color w:val="A5A5A5" w:themeColor="accent3"/>
                  <w:sz w:val="14"/>
                  <w:szCs w:val="14"/>
                </w:rPr>
              </w:pPr>
            </w:p>
          </w:tc>
          <w:tc>
            <w:tcPr>
              <w:tcW w:w="1134" w:type="dxa"/>
              <w:vAlign w:val="bottom"/>
            </w:tcPr>
            <w:p w14:paraId="36D7BADB" w14:textId="0D46841B" w:rsidR="00F2569A" w:rsidRDefault="00F2569A" w:rsidP="00F2569A">
              <w:pPr>
                <w:jc w:val="right"/>
                <w:rPr>
                  <w:color w:val="A5A5A5" w:themeColor="accent3"/>
                  <w:sz w:val="14"/>
                  <w:szCs w:val="14"/>
                </w:rPr>
              </w:pPr>
              <w:r w:rsidRPr="006735E6">
                <w:rPr>
                  <w:color w:val="auto"/>
                </w:rPr>
                <w:fldChar w:fldCharType="begin"/>
              </w:r>
              <w:r w:rsidRPr="006735E6">
                <w:rPr>
                  <w:color w:val="auto"/>
                </w:rPr>
                <w:instrText xml:space="preserve"> PAGE   \* MERGEFORMAT </w:instrText>
              </w:r>
              <w:r w:rsidRPr="006735E6">
                <w:rPr>
                  <w:color w:val="auto"/>
                </w:rPr>
                <w:fldChar w:fldCharType="separate"/>
              </w:r>
              <w:r w:rsidRPr="006735E6">
                <w:rPr>
                  <w:noProof/>
                  <w:color w:val="auto"/>
                </w:rPr>
                <w:t>3</w:t>
              </w:r>
              <w:r w:rsidRPr="006735E6">
                <w:rPr>
                  <w:color w:val="auto"/>
                </w:rPr>
                <w:fldChar w:fldCharType="end"/>
              </w:r>
              <w:r w:rsidRPr="006735E6">
                <w:rPr>
                  <w:color w:val="auto"/>
                </w:rPr>
                <w:t>/</w:t>
              </w:r>
              <w:r w:rsidRPr="006735E6">
                <w:rPr>
                  <w:color w:val="auto"/>
                </w:rPr>
                <w:fldChar w:fldCharType="begin"/>
              </w:r>
              <w:r w:rsidRPr="006735E6">
                <w:rPr>
                  <w:color w:val="auto"/>
                </w:rPr>
                <w:instrText xml:space="preserve"> </w:instrText>
              </w:r>
              <w:r>
                <w:rPr>
                  <w:color w:val="auto"/>
                </w:rPr>
                <w:instrText>SECTION</w:instrText>
              </w:r>
              <w:r w:rsidRPr="006735E6">
                <w:rPr>
                  <w:color w:val="auto"/>
                </w:rPr>
                <w:instrText xml:space="preserve">PAGES   \* MERGEFORMAT </w:instrText>
              </w:r>
              <w:r w:rsidRPr="006735E6">
                <w:rPr>
                  <w:color w:val="auto"/>
                </w:rPr>
                <w:fldChar w:fldCharType="separate"/>
              </w:r>
              <w:r w:rsidR="006D58FA">
                <w:rPr>
                  <w:noProof/>
                  <w:color w:val="auto"/>
                </w:rPr>
                <w:t>1</w:t>
              </w:r>
              <w:r w:rsidRPr="006735E6">
                <w:rPr>
                  <w:color w:val="auto"/>
                </w:rPr>
                <w:fldChar w:fldCharType="end"/>
              </w:r>
            </w:p>
          </w:tc>
        </w:tr>
      </w:tbl>
      <w:p w14:paraId="6EE075AE" w14:textId="1BE7484D" w:rsidR="00BB60DB" w:rsidRDefault="00EE7CB0" w:rsidP="002C2373">
        <w:pPr>
          <w:tabs>
            <w:tab w:val="left" w:pos="3105"/>
            <w:tab w:val="right" w:pos="16242"/>
          </w:tabs>
          <w:spacing w:line="240" w:lineRule="auto"/>
          <w:ind w:right="-2381"/>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1429269"/>
      <w:docPartObj>
        <w:docPartGallery w:val="Page Numbers (Bottom of Page)"/>
        <w:docPartUnique/>
      </w:docPartObj>
    </w:sdtPr>
    <w:sdtEndPr/>
    <w:sdtContent>
      <w:p w14:paraId="30D2D816" w14:textId="77777777" w:rsidR="00F2569A" w:rsidRDefault="00F2569A" w:rsidP="002C2373">
        <w:pPr>
          <w:tabs>
            <w:tab w:val="left" w:pos="3105"/>
            <w:tab w:val="right" w:pos="16242"/>
          </w:tabs>
          <w:spacing w:line="240" w:lineRule="auto"/>
          <w:ind w:right="-2381"/>
          <w:rPr>
            <w:noProof/>
          </w:rPr>
        </w:pPr>
        <w:r>
          <w:rPr>
            <w:noProof/>
          </w:rPr>
          <w:drawing>
            <wp:anchor distT="0" distB="0" distL="114300" distR="114300" simplePos="0" relativeHeight="251658257" behindDoc="1" locked="0" layoutInCell="1" allowOverlap="1" wp14:anchorId="51ADBB11" wp14:editId="10EE4A3A">
              <wp:simplePos x="0" y="0"/>
              <wp:positionH relativeFrom="page">
                <wp:posOffset>371758</wp:posOffset>
              </wp:positionH>
              <wp:positionV relativeFrom="page">
                <wp:posOffset>9864078</wp:posOffset>
              </wp:positionV>
              <wp:extent cx="5951152" cy="475200"/>
              <wp:effectExtent l="0" t="0" r="0" b="1270"/>
              <wp:wrapNone/>
              <wp:docPr id="1035956846" name="Afbeelding 1035956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fbeelding 59"/>
                      <pic:cNvPicPr/>
                    </pic:nvPicPr>
                    <pic:blipFill>
                      <a:blip r:embed="rId1">
                        <a:extLst>
                          <a:ext uri="{28A0092B-C50C-407E-A947-70E740481C1C}">
                            <a14:useLocalDpi xmlns:a14="http://schemas.microsoft.com/office/drawing/2010/main" val="0"/>
                          </a:ext>
                        </a:extLst>
                      </a:blip>
                      <a:stretch>
                        <a:fillRect/>
                      </a:stretch>
                    </pic:blipFill>
                    <pic:spPr>
                      <a:xfrm>
                        <a:off x="0" y="0"/>
                        <a:ext cx="5951152" cy="475200"/>
                      </a:xfrm>
                      <a:prstGeom prst="rect">
                        <a:avLst/>
                      </a:prstGeom>
                    </pic:spPr>
                  </pic:pic>
                </a:graphicData>
              </a:graphic>
              <wp14:sizeRelH relativeFrom="page">
                <wp14:pctWidth>0</wp14:pctWidth>
              </wp14:sizeRelH>
              <wp14:sizeRelV relativeFrom="page">
                <wp14:pctHeight>0</wp14:pctHeight>
              </wp14:sizeRelV>
            </wp:anchor>
          </w:drawing>
        </w:r>
      </w:p>
      <w:tbl>
        <w:tblPr>
          <w:tblStyle w:val="Tabelraster"/>
          <w:tblW w:w="9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678"/>
          <w:gridCol w:w="1418"/>
          <w:gridCol w:w="2275"/>
          <w:gridCol w:w="1134"/>
        </w:tblGrid>
        <w:tr w:rsidR="00F2569A" w:rsidRPr="001D03F8" w14:paraId="147D153E" w14:textId="77777777" w:rsidTr="00F2569A">
          <w:trPr>
            <w:trHeight w:val="142"/>
          </w:trPr>
          <w:tc>
            <w:tcPr>
              <w:tcW w:w="4678" w:type="dxa"/>
              <w:shd w:val="clear" w:color="auto" w:fill="FFFFFF" w:themeFill="background1"/>
              <w:vAlign w:val="bottom"/>
            </w:tcPr>
            <w:p w14:paraId="23B88ABA" w14:textId="68AB3EC7" w:rsidR="00F2569A" w:rsidRPr="009A41FA" w:rsidRDefault="00EE7CB0" w:rsidP="00F2569A">
              <w:pPr>
                <w:ind w:right="340"/>
                <w:rPr>
                  <w:color w:val="A5A5A5" w:themeColor="accent3"/>
                  <w:sz w:val="14"/>
                  <w:szCs w:val="14"/>
                </w:rPr>
              </w:pPr>
              <w:sdt>
                <w:sdtPr>
                  <w:rPr>
                    <w:color w:val="A5A5A5" w:themeColor="accent3"/>
                    <w:sz w:val="14"/>
                    <w:szCs w:val="14"/>
                  </w:rPr>
                  <w:id w:val="191656236"/>
                  <w:placeholder>
                    <w:docPart w:val="793E8E206CD94DF094B7A6699339D647"/>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350830">
                    <w:rPr>
                      <w:color w:val="A5A5A5" w:themeColor="accent3"/>
                      <w:sz w:val="14"/>
                      <w:szCs w:val="14"/>
                    </w:rPr>
                    <w:t>Snoeien bomen gemeente Den Helder 2026-2029</w:t>
                  </w:r>
                </w:sdtContent>
              </w:sdt>
              <w:r w:rsidR="00F2569A" w:rsidRPr="009A41FA">
                <w:rPr>
                  <w:color w:val="A5A5A5" w:themeColor="accent3"/>
                  <w:sz w:val="14"/>
                  <w:szCs w:val="14"/>
                </w:rPr>
                <w:t xml:space="preserve"> - </w:t>
              </w:r>
              <w:sdt>
                <w:sdtPr>
                  <w:rPr>
                    <w:color w:val="A5A5A5" w:themeColor="accent3"/>
                    <w:sz w:val="14"/>
                    <w:szCs w:val="14"/>
                  </w:rPr>
                  <w:id w:val="205532888"/>
                  <w:placeholder>
                    <w:docPart w:val="58A11AC0C0BF4C088DFBB10DF1498D38"/>
                  </w:placeholder>
                  <w:dataBinding w:prefixMappings="xmlns:ns0='http://purl.org/dc/elements/1.1/' xmlns:ns1='http://schemas.openxmlformats.org/package/2006/metadata/core-properties' " w:xpath="/ns1:coreProperties[1]/ns0:description[1]" w:storeItemID="{6C3C8BC8-F283-45AE-878A-BAB7291924A1}"/>
                  <w15:appearance w15:val="hidden"/>
                  <w:text/>
                </w:sdtPr>
                <w:sdtEndPr/>
                <w:sdtContent>
                  <w:r w:rsidR="00A75308">
                    <w:rPr>
                      <w:color w:val="A5A5A5" w:themeColor="accent3"/>
                      <w:sz w:val="14"/>
                      <w:szCs w:val="14"/>
                    </w:rPr>
                    <w:t>25001348-BE</w:t>
                  </w:r>
                </w:sdtContent>
              </w:sdt>
            </w:p>
          </w:tc>
          <w:tc>
            <w:tcPr>
              <w:tcW w:w="1418" w:type="dxa"/>
            </w:tcPr>
            <w:p w14:paraId="79AEC707" w14:textId="77777777" w:rsidR="00F2569A" w:rsidRDefault="00F2569A" w:rsidP="00F2569A">
              <w:pPr>
                <w:rPr>
                  <w:color w:val="A5A5A5" w:themeColor="accent3"/>
                  <w:sz w:val="14"/>
                  <w:szCs w:val="14"/>
                </w:rPr>
              </w:pPr>
            </w:p>
          </w:tc>
          <w:tc>
            <w:tcPr>
              <w:tcW w:w="2275" w:type="dxa"/>
              <w:vAlign w:val="bottom"/>
            </w:tcPr>
            <w:p w14:paraId="41163FFE" w14:textId="77777777" w:rsidR="00F2569A" w:rsidRDefault="00F2569A" w:rsidP="00F2569A">
              <w:pPr>
                <w:ind w:right="-2381"/>
                <w:jc w:val="right"/>
                <w:rPr>
                  <w:color w:val="A5A5A5" w:themeColor="accent3"/>
                  <w:sz w:val="14"/>
                  <w:szCs w:val="14"/>
                </w:rPr>
              </w:pPr>
            </w:p>
          </w:tc>
          <w:tc>
            <w:tcPr>
              <w:tcW w:w="1134" w:type="dxa"/>
              <w:vAlign w:val="bottom"/>
            </w:tcPr>
            <w:p w14:paraId="0DA1D535" w14:textId="301A48F5" w:rsidR="00F2569A" w:rsidRDefault="00F2569A" w:rsidP="00F2569A">
              <w:pPr>
                <w:jc w:val="right"/>
                <w:rPr>
                  <w:color w:val="A5A5A5" w:themeColor="accent3"/>
                  <w:sz w:val="14"/>
                  <w:szCs w:val="14"/>
                </w:rPr>
              </w:pPr>
              <w:r w:rsidRPr="006735E6">
                <w:rPr>
                  <w:color w:val="auto"/>
                </w:rPr>
                <w:fldChar w:fldCharType="begin"/>
              </w:r>
              <w:r w:rsidRPr="006735E6">
                <w:rPr>
                  <w:color w:val="auto"/>
                </w:rPr>
                <w:instrText xml:space="preserve"> PAGE   \* MERGEFORMAT </w:instrText>
              </w:r>
              <w:r w:rsidRPr="006735E6">
                <w:rPr>
                  <w:color w:val="auto"/>
                </w:rPr>
                <w:fldChar w:fldCharType="separate"/>
              </w:r>
              <w:r w:rsidRPr="006735E6">
                <w:rPr>
                  <w:noProof/>
                  <w:color w:val="auto"/>
                </w:rPr>
                <w:t>3</w:t>
              </w:r>
              <w:r w:rsidRPr="006735E6">
                <w:rPr>
                  <w:color w:val="auto"/>
                </w:rPr>
                <w:fldChar w:fldCharType="end"/>
              </w:r>
              <w:r w:rsidRPr="006735E6">
                <w:rPr>
                  <w:color w:val="auto"/>
                </w:rPr>
                <w:t>/</w:t>
              </w:r>
              <w:r w:rsidRPr="006735E6">
                <w:rPr>
                  <w:color w:val="auto"/>
                </w:rPr>
                <w:fldChar w:fldCharType="begin"/>
              </w:r>
              <w:r w:rsidRPr="006735E6">
                <w:rPr>
                  <w:color w:val="auto"/>
                </w:rPr>
                <w:instrText xml:space="preserve"> </w:instrText>
              </w:r>
              <w:r>
                <w:rPr>
                  <w:color w:val="auto"/>
                </w:rPr>
                <w:instrText>SECTION</w:instrText>
              </w:r>
              <w:r w:rsidRPr="006735E6">
                <w:rPr>
                  <w:color w:val="auto"/>
                </w:rPr>
                <w:instrText xml:space="preserve">PAGES   \* MERGEFORMAT </w:instrText>
              </w:r>
              <w:r w:rsidRPr="006735E6">
                <w:rPr>
                  <w:color w:val="auto"/>
                </w:rPr>
                <w:fldChar w:fldCharType="separate"/>
              </w:r>
              <w:r w:rsidR="006D58FA">
                <w:rPr>
                  <w:noProof/>
                  <w:color w:val="auto"/>
                </w:rPr>
                <w:t>6</w:t>
              </w:r>
              <w:r w:rsidRPr="006735E6">
                <w:rPr>
                  <w:color w:val="auto"/>
                </w:rPr>
                <w:fldChar w:fldCharType="end"/>
              </w:r>
            </w:p>
          </w:tc>
        </w:tr>
      </w:tbl>
      <w:p w14:paraId="1DA4ADD6" w14:textId="77777777" w:rsidR="00F2569A" w:rsidRDefault="00EE7CB0" w:rsidP="002C2373">
        <w:pPr>
          <w:tabs>
            <w:tab w:val="left" w:pos="3105"/>
            <w:tab w:val="right" w:pos="16242"/>
          </w:tabs>
          <w:spacing w:line="240" w:lineRule="auto"/>
          <w:ind w:right="-2381"/>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267CFA" w14:textId="77777777" w:rsidR="00B0451D" w:rsidRDefault="00B0451D" w:rsidP="00C835DB">
      <w:pPr>
        <w:spacing w:line="240" w:lineRule="auto"/>
      </w:pPr>
      <w:r>
        <w:separator/>
      </w:r>
    </w:p>
  </w:footnote>
  <w:footnote w:type="continuationSeparator" w:id="0">
    <w:p w14:paraId="2F32E401" w14:textId="77777777" w:rsidR="00B0451D" w:rsidRDefault="00B0451D" w:rsidP="00C835DB">
      <w:pPr>
        <w:spacing w:line="240" w:lineRule="auto"/>
      </w:pPr>
      <w:r>
        <w:continuationSeparator/>
      </w:r>
    </w:p>
  </w:footnote>
  <w:footnote w:type="continuationNotice" w:id="1">
    <w:p w14:paraId="1AE2B762" w14:textId="77777777" w:rsidR="00B0451D" w:rsidRDefault="00B0451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E19A6" w14:textId="3DD04BF7" w:rsidR="00645DB7" w:rsidRDefault="00675237">
    <w:pPr>
      <w:pStyle w:val="Koptekst"/>
    </w:pPr>
    <w:r>
      <w:rPr>
        <w:noProof/>
      </w:rPr>
      <w:drawing>
        <wp:anchor distT="0" distB="0" distL="114300" distR="114300" simplePos="0" relativeHeight="251658248" behindDoc="1" locked="0" layoutInCell="1" allowOverlap="1" wp14:anchorId="655C5D1E" wp14:editId="255FDC96">
          <wp:simplePos x="0" y="0"/>
          <wp:positionH relativeFrom="column">
            <wp:posOffset>-1007745</wp:posOffset>
          </wp:positionH>
          <wp:positionV relativeFrom="paragraph">
            <wp:posOffset>-449580</wp:posOffset>
          </wp:positionV>
          <wp:extent cx="7560000" cy="3648243"/>
          <wp:effectExtent l="0" t="0" r="3175" b="9525"/>
          <wp:wrapNone/>
          <wp:docPr id="1562176309" name="Afbeelding 1562176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364824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F10D6" w14:textId="592FAC05" w:rsidR="00C835DB" w:rsidRDefault="00E176D1">
    <w:pPr>
      <w:pStyle w:val="Koptekst"/>
    </w:pPr>
    <w:r>
      <w:rPr>
        <w:noProof/>
      </w:rPr>
      <w:drawing>
        <wp:anchor distT="0" distB="0" distL="114300" distR="114300" simplePos="0" relativeHeight="251658240" behindDoc="1" locked="0" layoutInCell="1" allowOverlap="1" wp14:anchorId="307ABB16" wp14:editId="12CA51E0">
          <wp:simplePos x="0" y="0"/>
          <wp:positionH relativeFrom="page">
            <wp:posOffset>-628650</wp:posOffset>
          </wp:positionH>
          <wp:positionV relativeFrom="page">
            <wp:posOffset>0</wp:posOffset>
          </wp:positionV>
          <wp:extent cx="8242300" cy="7199630"/>
          <wp:effectExtent l="0" t="0" r="6350" b="1270"/>
          <wp:wrapNone/>
          <wp:docPr id="66017779" name="Cove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17779" name="CoverPhoto"/>
                  <pic:cNvPicPr/>
                </pic:nvPicPr>
                <pic:blipFill>
                  <a:blip r:embed="rId1">
                    <a:extLst>
                      <a:ext uri="{28A0092B-C50C-407E-A947-70E740481C1C}">
                        <a14:useLocalDpi xmlns:a14="http://schemas.microsoft.com/office/drawing/2010/main" val="0"/>
                      </a:ext>
                    </a:extLst>
                  </a:blip>
                  <a:stretch>
                    <a:fillRect/>
                  </a:stretch>
                </pic:blipFill>
                <pic:spPr>
                  <a:xfrm>
                    <a:off x="0" y="0"/>
                    <a:ext cx="8242300" cy="7199630"/>
                  </a:xfrm>
                  <a:prstGeom prst="rect">
                    <a:avLst/>
                  </a:prstGeom>
                </pic:spPr>
              </pic:pic>
            </a:graphicData>
          </a:graphic>
          <wp14:sizeRelH relativeFrom="margin">
            <wp14:pctWidth>0</wp14:pctWidth>
          </wp14:sizeRelH>
          <wp14:sizeRelV relativeFrom="margin">
            <wp14:pctHeight>0</wp14:pctHeight>
          </wp14:sizeRelV>
        </wp:anchor>
      </w:drawing>
    </w:r>
    <w:r w:rsidR="00CD4689">
      <w:rPr>
        <w:noProof/>
      </w:rPr>
      <mc:AlternateContent>
        <mc:Choice Requires="wps">
          <w:drawing>
            <wp:anchor distT="0" distB="0" distL="114300" distR="114300" simplePos="0" relativeHeight="251658241" behindDoc="1" locked="0" layoutInCell="1" allowOverlap="1" wp14:anchorId="432113C3" wp14:editId="20E4588C">
              <wp:simplePos x="0" y="0"/>
              <wp:positionH relativeFrom="column">
                <wp:posOffset>-1864130</wp:posOffset>
              </wp:positionH>
              <wp:positionV relativeFrom="paragraph">
                <wp:posOffset>4003992</wp:posOffset>
              </wp:positionV>
              <wp:extent cx="9254359" cy="7564361"/>
              <wp:effectExtent l="6668" t="12382" r="11112" b="30163"/>
              <wp:wrapNone/>
              <wp:docPr id="7" name="Vrije vorm: vorm 7"/>
              <wp:cNvGraphicFramePr/>
              <a:graphic xmlns:a="http://schemas.openxmlformats.org/drawingml/2006/main">
                <a:graphicData uri="http://schemas.microsoft.com/office/word/2010/wordprocessingShape">
                  <wps:wsp>
                    <wps:cNvSpPr/>
                    <wps:spPr>
                      <a:xfrm rot="5400000" flipH="1" flipV="1">
                        <a:off x="0" y="0"/>
                        <a:ext cx="9254359" cy="7564361"/>
                      </a:xfrm>
                      <a:custGeom>
                        <a:avLst/>
                        <a:gdLst>
                          <a:gd name="connsiteX0" fmla="*/ 0 w 9253855"/>
                          <a:gd name="connsiteY0" fmla="*/ 7557770 h 7557770"/>
                          <a:gd name="connsiteX1" fmla="*/ 1889443 w 9253855"/>
                          <a:gd name="connsiteY1" fmla="*/ 0 h 7557770"/>
                          <a:gd name="connsiteX2" fmla="*/ 9253855 w 9253855"/>
                          <a:gd name="connsiteY2" fmla="*/ 0 h 7557770"/>
                          <a:gd name="connsiteX3" fmla="*/ 7364413 w 9253855"/>
                          <a:gd name="connsiteY3" fmla="*/ 7557770 h 7557770"/>
                          <a:gd name="connsiteX4" fmla="*/ 0 w 9253855"/>
                          <a:gd name="connsiteY4" fmla="*/ 7557770 h 7557770"/>
                          <a:gd name="connsiteX0" fmla="*/ 0 w 9253855"/>
                          <a:gd name="connsiteY0" fmla="*/ 7557770 h 7557773"/>
                          <a:gd name="connsiteX1" fmla="*/ 1889443 w 9253855"/>
                          <a:gd name="connsiteY1" fmla="*/ 0 h 7557773"/>
                          <a:gd name="connsiteX2" fmla="*/ 9253855 w 9253855"/>
                          <a:gd name="connsiteY2" fmla="*/ 0 h 7557773"/>
                          <a:gd name="connsiteX3" fmla="*/ 6024344 w 9253855"/>
                          <a:gd name="connsiteY3" fmla="*/ 7557773 h 7557773"/>
                          <a:gd name="connsiteX4" fmla="*/ 0 w 9253855"/>
                          <a:gd name="connsiteY4" fmla="*/ 7557770 h 7557773"/>
                          <a:gd name="connsiteX0" fmla="*/ 0 w 9253855"/>
                          <a:gd name="connsiteY0" fmla="*/ 7557770 h 7557776"/>
                          <a:gd name="connsiteX1" fmla="*/ 1889443 w 9253855"/>
                          <a:gd name="connsiteY1" fmla="*/ 0 h 7557776"/>
                          <a:gd name="connsiteX2" fmla="*/ 9253855 w 9253855"/>
                          <a:gd name="connsiteY2" fmla="*/ 0 h 7557776"/>
                          <a:gd name="connsiteX3" fmla="*/ 5299130 w 9253855"/>
                          <a:gd name="connsiteY3" fmla="*/ 7557776 h 7557776"/>
                          <a:gd name="connsiteX4" fmla="*/ 0 w 9253855"/>
                          <a:gd name="connsiteY4" fmla="*/ 7557770 h 7557776"/>
                          <a:gd name="connsiteX0" fmla="*/ 0 w 9253855"/>
                          <a:gd name="connsiteY0" fmla="*/ 7557770 h 7563768"/>
                          <a:gd name="connsiteX1" fmla="*/ 1889443 w 9253855"/>
                          <a:gd name="connsiteY1" fmla="*/ 0 h 7563768"/>
                          <a:gd name="connsiteX2" fmla="*/ 9253855 w 9253855"/>
                          <a:gd name="connsiteY2" fmla="*/ 0 h 7563768"/>
                          <a:gd name="connsiteX3" fmla="*/ 5761542 w 9253855"/>
                          <a:gd name="connsiteY3" fmla="*/ 7563768 h 7563768"/>
                          <a:gd name="connsiteX4" fmla="*/ 0 w 9253855"/>
                          <a:gd name="connsiteY4" fmla="*/ 7557770 h 7563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53855" h="7563768">
                            <a:moveTo>
                              <a:pt x="0" y="7557770"/>
                            </a:moveTo>
                            <a:lnTo>
                              <a:pt x="1889443" y="0"/>
                            </a:lnTo>
                            <a:lnTo>
                              <a:pt x="9253855" y="0"/>
                            </a:lnTo>
                            <a:lnTo>
                              <a:pt x="5761542" y="7563768"/>
                            </a:lnTo>
                            <a:lnTo>
                              <a:pt x="0" y="755777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14C7D5" id="Vrije vorm: vorm 7" o:spid="_x0000_s1026" style="position:absolute;margin-left:-146.8pt;margin-top:315.25pt;width:728.7pt;height:595.6pt;rotation:90;flip:x y;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253855,7563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" path="m,7557770l1889443,,9253855,,5761542,7563768,,7557770xe" fillcolor="white [3212]" strokecolor="white [3212]" strokeweight="1pt">
              <v:stroke joinstyle="miter"/>
              <v:path arrowok="t" o:connecttype="custom" o:connectlocs="0,7558363;1889546,0;9254359,0;5761856,7564361;0,7558363" o:connectangles="0,0,0,0,0"/>
            </v:shape>
          </w:pict>
        </mc:Fallback>
      </mc:AlternateContent>
    </w:r>
    <w:r w:rsidR="000667F0">
      <w:rPr>
        <w:noProof/>
      </w:rPr>
      <w:drawing>
        <wp:anchor distT="0" distB="0" distL="114300" distR="114300" simplePos="0" relativeHeight="251658246" behindDoc="0" locked="0" layoutInCell="1" allowOverlap="1" wp14:anchorId="06118EC4" wp14:editId="6A9E9F16">
          <wp:simplePos x="0" y="0"/>
          <wp:positionH relativeFrom="column">
            <wp:posOffset>-550545</wp:posOffset>
          </wp:positionH>
          <wp:positionV relativeFrom="paragraph">
            <wp:posOffset>7620</wp:posOffset>
          </wp:positionV>
          <wp:extent cx="3324860" cy="990600"/>
          <wp:effectExtent l="0" t="0" r="8890" b="0"/>
          <wp:wrapNone/>
          <wp:docPr id="1937952786" name="Afbeelding 193795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pic:cNvPicPr/>
                </pic:nvPicPr>
                <pic:blipFill>
                  <a:blip r:embed="rId2">
                    <a:extLst>
                      <a:ext uri="{28A0092B-C50C-407E-A947-70E740481C1C}">
                        <a14:useLocalDpi xmlns:a14="http://schemas.microsoft.com/office/drawing/2010/main" val="0"/>
                      </a:ext>
                    </a:extLst>
                  </a:blip>
                  <a:stretch>
                    <a:fillRect/>
                  </a:stretch>
                </pic:blipFill>
                <pic:spPr>
                  <a:xfrm>
                    <a:off x="0" y="0"/>
                    <a:ext cx="3324860" cy="990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AEDEA" w14:textId="77777777" w:rsidR="0093171F" w:rsidRPr="0093171F" w:rsidRDefault="0093171F" w:rsidP="00463372">
    <w:pPr>
      <w:pStyle w:val="Koptekst"/>
      <w:spacing w:after="7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C29A1" w14:textId="77777777" w:rsidR="0093171F" w:rsidRDefault="0093171F">
    <w:pPr>
      <w:pStyle w:val="Koptekst"/>
    </w:pPr>
    <w:r>
      <w:rPr>
        <w:noProof/>
      </w:rPr>
      <mc:AlternateContent>
        <mc:Choice Requires="wps">
          <w:drawing>
            <wp:anchor distT="0" distB="0" distL="114300" distR="114300" simplePos="0" relativeHeight="251658245" behindDoc="1" locked="0" layoutInCell="1" allowOverlap="1" wp14:anchorId="3C30FF44" wp14:editId="3EBD9783">
              <wp:simplePos x="0" y="0"/>
              <wp:positionH relativeFrom="column">
                <wp:posOffset>-1864130</wp:posOffset>
              </wp:positionH>
              <wp:positionV relativeFrom="paragraph">
                <wp:posOffset>4003992</wp:posOffset>
              </wp:positionV>
              <wp:extent cx="9254359" cy="7564361"/>
              <wp:effectExtent l="6668" t="12382" r="11112" b="30163"/>
              <wp:wrapNone/>
              <wp:docPr id="14" name="Vrije vorm: vorm 14"/>
              <wp:cNvGraphicFramePr/>
              <a:graphic xmlns:a="http://schemas.openxmlformats.org/drawingml/2006/main">
                <a:graphicData uri="http://schemas.microsoft.com/office/word/2010/wordprocessingShape">
                  <wps:wsp>
                    <wps:cNvSpPr/>
                    <wps:spPr>
                      <a:xfrm rot="5400000" flipH="1" flipV="1">
                        <a:off x="0" y="0"/>
                        <a:ext cx="9254359" cy="7564361"/>
                      </a:xfrm>
                      <a:custGeom>
                        <a:avLst/>
                        <a:gdLst>
                          <a:gd name="connsiteX0" fmla="*/ 0 w 9253855"/>
                          <a:gd name="connsiteY0" fmla="*/ 7557770 h 7557770"/>
                          <a:gd name="connsiteX1" fmla="*/ 1889443 w 9253855"/>
                          <a:gd name="connsiteY1" fmla="*/ 0 h 7557770"/>
                          <a:gd name="connsiteX2" fmla="*/ 9253855 w 9253855"/>
                          <a:gd name="connsiteY2" fmla="*/ 0 h 7557770"/>
                          <a:gd name="connsiteX3" fmla="*/ 7364413 w 9253855"/>
                          <a:gd name="connsiteY3" fmla="*/ 7557770 h 7557770"/>
                          <a:gd name="connsiteX4" fmla="*/ 0 w 9253855"/>
                          <a:gd name="connsiteY4" fmla="*/ 7557770 h 7557770"/>
                          <a:gd name="connsiteX0" fmla="*/ 0 w 9253855"/>
                          <a:gd name="connsiteY0" fmla="*/ 7557770 h 7557773"/>
                          <a:gd name="connsiteX1" fmla="*/ 1889443 w 9253855"/>
                          <a:gd name="connsiteY1" fmla="*/ 0 h 7557773"/>
                          <a:gd name="connsiteX2" fmla="*/ 9253855 w 9253855"/>
                          <a:gd name="connsiteY2" fmla="*/ 0 h 7557773"/>
                          <a:gd name="connsiteX3" fmla="*/ 6024344 w 9253855"/>
                          <a:gd name="connsiteY3" fmla="*/ 7557773 h 7557773"/>
                          <a:gd name="connsiteX4" fmla="*/ 0 w 9253855"/>
                          <a:gd name="connsiteY4" fmla="*/ 7557770 h 7557773"/>
                          <a:gd name="connsiteX0" fmla="*/ 0 w 9253855"/>
                          <a:gd name="connsiteY0" fmla="*/ 7557770 h 7557776"/>
                          <a:gd name="connsiteX1" fmla="*/ 1889443 w 9253855"/>
                          <a:gd name="connsiteY1" fmla="*/ 0 h 7557776"/>
                          <a:gd name="connsiteX2" fmla="*/ 9253855 w 9253855"/>
                          <a:gd name="connsiteY2" fmla="*/ 0 h 7557776"/>
                          <a:gd name="connsiteX3" fmla="*/ 5299130 w 9253855"/>
                          <a:gd name="connsiteY3" fmla="*/ 7557776 h 7557776"/>
                          <a:gd name="connsiteX4" fmla="*/ 0 w 9253855"/>
                          <a:gd name="connsiteY4" fmla="*/ 7557770 h 7557776"/>
                          <a:gd name="connsiteX0" fmla="*/ 0 w 9253855"/>
                          <a:gd name="connsiteY0" fmla="*/ 7557770 h 7563768"/>
                          <a:gd name="connsiteX1" fmla="*/ 1889443 w 9253855"/>
                          <a:gd name="connsiteY1" fmla="*/ 0 h 7563768"/>
                          <a:gd name="connsiteX2" fmla="*/ 9253855 w 9253855"/>
                          <a:gd name="connsiteY2" fmla="*/ 0 h 7563768"/>
                          <a:gd name="connsiteX3" fmla="*/ 5761542 w 9253855"/>
                          <a:gd name="connsiteY3" fmla="*/ 7563768 h 7563768"/>
                          <a:gd name="connsiteX4" fmla="*/ 0 w 9253855"/>
                          <a:gd name="connsiteY4" fmla="*/ 7557770 h 7563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53855" h="7563768">
                            <a:moveTo>
                              <a:pt x="0" y="7557770"/>
                            </a:moveTo>
                            <a:lnTo>
                              <a:pt x="1889443" y="0"/>
                            </a:lnTo>
                            <a:lnTo>
                              <a:pt x="9253855" y="0"/>
                            </a:lnTo>
                            <a:lnTo>
                              <a:pt x="5761542" y="7563768"/>
                            </a:lnTo>
                            <a:lnTo>
                              <a:pt x="0" y="755777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9DCD1D6" id="WitVlak" o:spid="_x0000_s1026" style="position:absolute;margin-left:-146.8pt;margin-top:315.25pt;width:728.7pt;height:595.6pt;rotation:90;flip:x y;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253855,7563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" path="m,7557770l1889443,,9253855,,5761542,7563768,,7557770xe" fillcolor="white [3212]" strokecolor="white [3212]" strokeweight="1pt">
              <v:stroke joinstyle="miter"/>
              <v:path arrowok="t" o:connecttype="custom" o:connectlocs="0,7558363;1889546,0;9254359,0;5761856,7564361;0,7558363" o:connectangles="0,0,0,0,0"/>
            </v:shape>
          </w:pict>
        </mc:Fallback>
      </mc:AlternateContent>
    </w:r>
    <w:r>
      <w:rPr>
        <w:noProof/>
      </w:rPr>
      <w:drawing>
        <wp:anchor distT="0" distB="0" distL="114300" distR="114300" simplePos="0" relativeHeight="251658247" behindDoc="1" locked="0" layoutInCell="1" allowOverlap="1" wp14:anchorId="0A6A6531" wp14:editId="2EB8D228">
          <wp:simplePos x="0" y="0"/>
          <wp:positionH relativeFrom="column">
            <wp:posOffset>-549910</wp:posOffset>
          </wp:positionH>
          <wp:positionV relativeFrom="paragraph">
            <wp:posOffset>6511</wp:posOffset>
          </wp:positionV>
          <wp:extent cx="3325375" cy="990602"/>
          <wp:effectExtent l="0" t="0" r="8890" b="0"/>
          <wp:wrapNone/>
          <wp:docPr id="1410539439" name="Afbeelding 1410539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pic:cNvPicPr/>
                </pic:nvPicPr>
                <pic:blipFill>
                  <a:blip r:embed="rId1">
                    <a:extLst>
                      <a:ext uri="{28A0092B-C50C-407E-A947-70E740481C1C}">
                        <a14:useLocalDpi xmlns:a14="http://schemas.microsoft.com/office/drawing/2010/main" val="0"/>
                      </a:ext>
                    </a:extLst>
                  </a:blip>
                  <a:stretch>
                    <a:fillRect/>
                  </a:stretch>
                </pic:blipFill>
                <pic:spPr>
                  <a:xfrm>
                    <a:off x="0" y="0"/>
                    <a:ext cx="3325375" cy="99060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03631BB5" wp14:editId="0C2A93B2">
          <wp:simplePos x="0" y="0"/>
          <wp:positionH relativeFrom="page">
            <wp:posOffset>0</wp:posOffset>
          </wp:positionH>
          <wp:positionV relativeFrom="page">
            <wp:posOffset>0</wp:posOffset>
          </wp:positionV>
          <wp:extent cx="7560000" cy="7102800"/>
          <wp:effectExtent l="0" t="0" r="3175" b="3175"/>
          <wp:wrapNone/>
          <wp:docPr id="1008226187" name="Afbeelding 1008226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Photo"/>
                  <pic:cNvPicPr/>
                </pic:nvPicPr>
                <pic:blipFill>
                  <a:blip r:embed="rId2">
                    <a:extLst>
                      <a:ext uri="{28A0092B-C50C-407E-A947-70E740481C1C}">
                        <a14:useLocalDpi xmlns:a14="http://schemas.microsoft.com/office/drawing/2010/main" val="0"/>
                      </a:ext>
                    </a:extLst>
                  </a:blip>
                  <a:stretch>
                    <a:fillRect/>
                  </a:stretch>
                </pic:blipFill>
                <pic:spPr>
                  <a:xfrm>
                    <a:off x="0" y="0"/>
                    <a:ext cx="7560000" cy="7102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91858C4"/>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657A93D8"/>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EF16CD02"/>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1EE6D37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05FE4FFA"/>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B7253DE"/>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2C8B038"/>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584149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DE8260"/>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AD8A05A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6964DEB"/>
    <w:multiLevelType w:val="multilevel"/>
    <w:tmpl w:val="72C8CBEE"/>
    <w:lvl w:ilvl="0">
      <w:start w:val="1"/>
      <w:numFmt w:val="decimal"/>
      <w:pStyle w:val="Genummerd"/>
      <w:lvlText w:val="%1."/>
      <w:lvlJc w:val="left"/>
      <w:pPr>
        <w:ind w:left="340" w:hanging="340"/>
      </w:pPr>
      <w:rPr>
        <w:rFonts w:hint="default"/>
      </w:rPr>
    </w:lvl>
    <w:lvl w:ilvl="1">
      <w:start w:val="1"/>
      <w:numFmt w:val="decimal"/>
      <w:pStyle w:val="SubGenummerd"/>
      <w:lvlText w:val="%1.%2"/>
      <w:lvlJc w:val="left"/>
      <w:pPr>
        <w:ind w:left="680" w:hanging="340"/>
      </w:pPr>
      <w:rPr>
        <w:rFonts w:hint="default"/>
      </w:rPr>
    </w:lvl>
    <w:lvl w:ilvl="2">
      <w:start w:val="1"/>
      <w:numFmt w:val="decimal"/>
      <w:pStyle w:val="SubSubGenummerd"/>
      <w:lvlText w:val="%1.%2.%3"/>
      <w:lvlJc w:val="left"/>
      <w:pPr>
        <w:ind w:left="1020" w:hanging="340"/>
      </w:pPr>
      <w:rPr>
        <w:rFonts w:hint="default"/>
      </w:rPr>
    </w:lvl>
    <w:lvl w:ilvl="3">
      <w:start w:val="1"/>
      <w:numFmt w:val="decimal"/>
      <w:lvlText w:val="%1.%2.%3.%4."/>
      <w:lvlJc w:val="left"/>
      <w:pPr>
        <w:ind w:left="1360" w:hanging="340"/>
      </w:pPr>
      <w:rPr>
        <w:rFonts w:hint="default"/>
      </w:rPr>
    </w:lvl>
    <w:lvl w:ilvl="4">
      <w:start w:val="1"/>
      <w:numFmt w:val="decimal"/>
      <w:lvlText w:val="%1.%2.%3.%4.%5."/>
      <w:lvlJc w:val="left"/>
      <w:pPr>
        <w:ind w:left="1700" w:hanging="340"/>
      </w:pPr>
      <w:rPr>
        <w:rFonts w:hint="default"/>
      </w:rPr>
    </w:lvl>
    <w:lvl w:ilvl="5">
      <w:start w:val="1"/>
      <w:numFmt w:val="decimal"/>
      <w:lvlText w:val="%1.%2.%3.%4.%5.%6."/>
      <w:lvlJc w:val="left"/>
      <w:pPr>
        <w:ind w:left="2040" w:hanging="340"/>
      </w:pPr>
      <w:rPr>
        <w:rFonts w:hint="default"/>
      </w:rPr>
    </w:lvl>
    <w:lvl w:ilvl="6">
      <w:start w:val="1"/>
      <w:numFmt w:val="decimal"/>
      <w:lvlText w:val="%1.%2.%3.%4.%5.%6.%7."/>
      <w:lvlJc w:val="left"/>
      <w:pPr>
        <w:ind w:left="2380" w:hanging="340"/>
      </w:pPr>
      <w:rPr>
        <w:rFonts w:hint="default"/>
      </w:rPr>
    </w:lvl>
    <w:lvl w:ilvl="7">
      <w:start w:val="1"/>
      <w:numFmt w:val="decimal"/>
      <w:lvlText w:val="%1.%2.%3.%4.%5.%6.%7.%8."/>
      <w:lvlJc w:val="left"/>
      <w:pPr>
        <w:ind w:left="2720" w:hanging="340"/>
      </w:pPr>
      <w:rPr>
        <w:rFonts w:hint="default"/>
      </w:rPr>
    </w:lvl>
    <w:lvl w:ilvl="8">
      <w:start w:val="1"/>
      <w:numFmt w:val="decimal"/>
      <w:lvlText w:val="%1.%2.%3.%4.%5.%6.%7.%8.%9."/>
      <w:lvlJc w:val="left"/>
      <w:pPr>
        <w:ind w:left="3060" w:hanging="340"/>
      </w:pPr>
      <w:rPr>
        <w:rFonts w:hint="default"/>
      </w:rPr>
    </w:lvl>
  </w:abstractNum>
  <w:abstractNum w:abstractNumId="11" w15:restartNumberingAfterBreak="0">
    <w:nsid w:val="06E66664"/>
    <w:multiLevelType w:val="hybridMultilevel"/>
    <w:tmpl w:val="ADC60E18"/>
    <w:lvl w:ilvl="0" w:tplc="880E1A06">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0743421C"/>
    <w:multiLevelType w:val="hybridMultilevel"/>
    <w:tmpl w:val="BD0CF450"/>
    <w:lvl w:ilvl="0" w:tplc="880E1A06">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08F67BF1"/>
    <w:multiLevelType w:val="hybridMultilevel"/>
    <w:tmpl w:val="65CCB426"/>
    <w:lvl w:ilvl="0" w:tplc="2360601C">
      <w:start w:val="6"/>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2A14BC9"/>
    <w:multiLevelType w:val="multilevel"/>
    <w:tmpl w:val="78D03AE2"/>
    <w:lvl w:ilvl="0">
      <w:start w:val="1"/>
      <w:numFmt w:val="upperRoman"/>
      <w:pStyle w:val="Inhopg5"/>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3FE3C6E"/>
    <w:multiLevelType w:val="hybridMultilevel"/>
    <w:tmpl w:val="4A88916C"/>
    <w:lvl w:ilvl="0" w:tplc="880E1A06">
      <w:start w:val="1"/>
      <w:numFmt w:val="bullet"/>
      <w:lvlText w:val="-"/>
      <w:lvlJc w:val="left"/>
      <w:pPr>
        <w:ind w:left="360" w:hanging="360"/>
      </w:pPr>
      <w:rPr>
        <w:rFonts w:ascii="Arial" w:hAnsi="Aria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17472AF0"/>
    <w:multiLevelType w:val="hybridMultilevel"/>
    <w:tmpl w:val="4D484434"/>
    <w:lvl w:ilvl="0" w:tplc="36C69518">
      <w:start w:val="10"/>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1102834"/>
    <w:multiLevelType w:val="multilevel"/>
    <w:tmpl w:val="4A868E90"/>
    <w:lvl w:ilvl="0">
      <w:start w:val="1"/>
      <w:numFmt w:val="upperRoman"/>
      <w:pStyle w:val="Bijlagenummer"/>
      <w:lvlText w:val="Bijlage %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E0D5290"/>
    <w:multiLevelType w:val="hybridMultilevel"/>
    <w:tmpl w:val="7A3CEE10"/>
    <w:lvl w:ilvl="0" w:tplc="427CFEFE">
      <w:start w:val="1"/>
      <w:numFmt w:val="bullet"/>
      <w:lvlText w:val="-"/>
      <w:lvlJc w:val="left"/>
      <w:pPr>
        <w:ind w:left="57" w:hanging="57"/>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37AD30AB"/>
    <w:multiLevelType w:val="hybridMultilevel"/>
    <w:tmpl w:val="EA2E8286"/>
    <w:lvl w:ilvl="0" w:tplc="CBC0FEC2">
      <w:start w:val="6"/>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DDB4463"/>
    <w:multiLevelType w:val="hybridMultilevel"/>
    <w:tmpl w:val="592E8AC4"/>
    <w:lvl w:ilvl="0" w:tplc="0DA0F952">
      <w:start w:val="6"/>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DCA4AA9"/>
    <w:multiLevelType w:val="hybridMultilevel"/>
    <w:tmpl w:val="BC8837E0"/>
    <w:lvl w:ilvl="0" w:tplc="EAF0AB1E">
      <w:start w:val="1"/>
      <w:numFmt w:val="bullet"/>
      <w:lvlText w:val=""/>
      <w:lvlJc w:val="left"/>
      <w:pPr>
        <w:tabs>
          <w:tab w:val="num" w:pos="357"/>
        </w:tabs>
        <w:ind w:left="357" w:hanging="357"/>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FA57C70"/>
    <w:multiLevelType w:val="multilevel"/>
    <w:tmpl w:val="F0C8C780"/>
    <w:lvl w:ilvl="0">
      <w:start w:val="1"/>
      <w:numFmt w:val="upperRoman"/>
      <w:lvlText w:val="Bijlage %1."/>
      <w:lvlJc w:val="left"/>
      <w:pPr>
        <w:ind w:left="1531" w:hanging="1531"/>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5FEA5BBE"/>
    <w:multiLevelType w:val="hybridMultilevel"/>
    <w:tmpl w:val="C368EFB2"/>
    <w:lvl w:ilvl="0" w:tplc="F75C175E">
      <w:start w:val="6"/>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6C31BD5"/>
    <w:multiLevelType w:val="multilevel"/>
    <w:tmpl w:val="859EA5B6"/>
    <w:lvl w:ilvl="0">
      <w:start w:val="1"/>
      <w:numFmt w:val="bullet"/>
      <w:pStyle w:val="Opsomming"/>
      <w:lvlText w:val=""/>
      <w:lvlJc w:val="left"/>
      <w:pPr>
        <w:ind w:left="227" w:hanging="227"/>
      </w:pPr>
      <w:rPr>
        <w:rFonts w:ascii="Symbol" w:hAnsi="Symbol" w:hint="default"/>
        <w:color w:val="auto"/>
      </w:rPr>
    </w:lvl>
    <w:lvl w:ilvl="1">
      <w:start w:val="1"/>
      <w:numFmt w:val="bullet"/>
      <w:pStyle w:val="Subopsomming"/>
      <w:lvlText w:val="­"/>
      <w:lvlJc w:val="left"/>
      <w:pPr>
        <w:ind w:left="454" w:hanging="227"/>
      </w:pPr>
      <w:rPr>
        <w:rFonts w:ascii="HK Grotesk" w:hAnsi="HK Grotesk" w:hint="default"/>
      </w:rPr>
    </w:lvl>
    <w:lvl w:ilvl="2">
      <w:start w:val="1"/>
      <w:numFmt w:val="bullet"/>
      <w:pStyle w:val="SubSubopsomming"/>
      <w:lvlText w:val=""/>
      <w:lvlJc w:val="left"/>
      <w:pPr>
        <w:ind w:left="681" w:hanging="227"/>
      </w:pPr>
      <w:rPr>
        <w:rFonts w:ascii="Symbol" w:hAnsi="Symbol" w:hint="default"/>
        <w:color w:val="678093" w:themeColor="accent2"/>
      </w:rPr>
    </w:lvl>
    <w:lvl w:ilvl="3">
      <w:start w:val="1"/>
      <w:numFmt w:val="bullet"/>
      <w:lvlText w:val=""/>
      <w:lvlJc w:val="left"/>
      <w:pPr>
        <w:ind w:left="908" w:hanging="227"/>
      </w:pPr>
      <w:rPr>
        <w:rFonts w:ascii="Symbol" w:hAnsi="Symbol" w:hint="default"/>
      </w:rPr>
    </w:lvl>
    <w:lvl w:ilvl="4">
      <w:start w:val="1"/>
      <w:numFmt w:val="bullet"/>
      <w:lvlText w:val=""/>
      <w:lvlJc w:val="left"/>
      <w:pPr>
        <w:ind w:left="1135" w:hanging="227"/>
      </w:pPr>
      <w:rPr>
        <w:rFonts w:ascii="Symbol" w:hAnsi="Symbol" w:hint="default"/>
      </w:rPr>
    </w:lvl>
    <w:lvl w:ilvl="5">
      <w:start w:val="1"/>
      <w:numFmt w:val="bullet"/>
      <w:lvlText w:val=""/>
      <w:lvlJc w:val="left"/>
      <w:pPr>
        <w:ind w:left="1362" w:hanging="227"/>
      </w:pPr>
      <w:rPr>
        <w:rFonts w:ascii="Wingdings" w:hAnsi="Wingdings" w:hint="default"/>
      </w:rPr>
    </w:lvl>
    <w:lvl w:ilvl="6">
      <w:start w:val="1"/>
      <w:numFmt w:val="bullet"/>
      <w:lvlText w:val=""/>
      <w:lvlJc w:val="left"/>
      <w:pPr>
        <w:ind w:left="1589" w:hanging="227"/>
      </w:pPr>
      <w:rPr>
        <w:rFonts w:ascii="Wingdings" w:hAnsi="Wingdings" w:hint="default"/>
      </w:rPr>
    </w:lvl>
    <w:lvl w:ilvl="7">
      <w:start w:val="1"/>
      <w:numFmt w:val="bullet"/>
      <w:lvlText w:val=""/>
      <w:lvlJc w:val="left"/>
      <w:pPr>
        <w:ind w:left="1816" w:hanging="227"/>
      </w:pPr>
      <w:rPr>
        <w:rFonts w:ascii="Symbol" w:hAnsi="Symbol" w:hint="default"/>
      </w:rPr>
    </w:lvl>
    <w:lvl w:ilvl="8">
      <w:start w:val="1"/>
      <w:numFmt w:val="bullet"/>
      <w:lvlText w:val=""/>
      <w:lvlJc w:val="left"/>
      <w:pPr>
        <w:ind w:left="2043" w:hanging="227"/>
      </w:pPr>
      <w:rPr>
        <w:rFonts w:ascii="Symbol" w:hAnsi="Symbol" w:hint="default"/>
      </w:rPr>
    </w:lvl>
  </w:abstractNum>
  <w:abstractNum w:abstractNumId="25" w15:restartNumberingAfterBreak="0">
    <w:nsid w:val="6B185573"/>
    <w:multiLevelType w:val="multilevel"/>
    <w:tmpl w:val="08B2DD60"/>
    <w:lvl w:ilvl="0">
      <w:start w:val="1"/>
      <w:numFmt w:val="decimal"/>
      <w:pStyle w:val="Kop1"/>
      <w:lvlText w:val="%1."/>
      <w:lvlJc w:val="left"/>
      <w:pPr>
        <w:ind w:left="851" w:hanging="851"/>
      </w:pPr>
      <w:rPr>
        <w:rFonts w:hint="default"/>
      </w:rPr>
    </w:lvl>
    <w:lvl w:ilvl="1">
      <w:start w:val="1"/>
      <w:numFmt w:val="decimal"/>
      <w:pStyle w:val="Kop2"/>
      <w:lvlText w:val="%1.%2"/>
      <w:lvlJc w:val="left"/>
      <w:pPr>
        <w:ind w:left="851" w:hanging="851"/>
      </w:pPr>
      <w:rPr>
        <w:rFonts w:hint="default"/>
      </w:rPr>
    </w:lvl>
    <w:lvl w:ilvl="2">
      <w:start w:val="1"/>
      <w:numFmt w:val="decimal"/>
      <w:pStyle w:val="Kop3"/>
      <w:lvlText w:val="%1.%2.%3"/>
      <w:lvlJc w:val="left"/>
      <w:pPr>
        <w:ind w:left="1134" w:hanging="1134"/>
      </w:pPr>
      <w:rPr>
        <w:rFonts w:hint="default"/>
      </w:rPr>
    </w:lvl>
    <w:lvl w:ilvl="3">
      <w:start w:val="1"/>
      <w:numFmt w:val="decimal"/>
      <w:pStyle w:val="Kop4"/>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29178D8"/>
    <w:multiLevelType w:val="hybridMultilevel"/>
    <w:tmpl w:val="A826270E"/>
    <w:lvl w:ilvl="0" w:tplc="E28EFB76">
      <w:start w:val="6"/>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7D61D9D"/>
    <w:multiLevelType w:val="hybridMultilevel"/>
    <w:tmpl w:val="B2F4EE54"/>
    <w:lvl w:ilvl="0" w:tplc="880E1A06">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786F009C"/>
    <w:multiLevelType w:val="hybridMultilevel"/>
    <w:tmpl w:val="84C28CF8"/>
    <w:lvl w:ilvl="0" w:tplc="9EE8D566">
      <w:start w:val="1"/>
      <w:numFmt w:val="decimal"/>
      <w:lvlText w:val="%1."/>
      <w:lvlJc w:val="left"/>
      <w:pPr>
        <w:tabs>
          <w:tab w:val="num" w:pos="360"/>
        </w:tabs>
        <w:ind w:left="360" w:hanging="360"/>
      </w:pPr>
      <w:rPr>
        <w:rFonts w:hint="default"/>
        <w:b w:val="0"/>
        <w:bCs/>
        <w:sz w:val="16"/>
        <w:szCs w:val="16"/>
      </w:rPr>
    </w:lvl>
    <w:lvl w:ilvl="1" w:tplc="FE4A1D34" w:tentative="1">
      <w:start w:val="1"/>
      <w:numFmt w:val="lowerLetter"/>
      <w:lvlText w:val="%2."/>
      <w:lvlJc w:val="left"/>
      <w:pPr>
        <w:tabs>
          <w:tab w:val="num" w:pos="1080"/>
        </w:tabs>
        <w:ind w:left="1080" w:hanging="360"/>
      </w:pPr>
    </w:lvl>
    <w:lvl w:ilvl="2" w:tplc="B13E4440" w:tentative="1">
      <w:start w:val="1"/>
      <w:numFmt w:val="lowerRoman"/>
      <w:lvlText w:val="%3."/>
      <w:lvlJc w:val="right"/>
      <w:pPr>
        <w:tabs>
          <w:tab w:val="num" w:pos="1800"/>
        </w:tabs>
        <w:ind w:left="1800" w:hanging="180"/>
      </w:pPr>
    </w:lvl>
    <w:lvl w:ilvl="3" w:tplc="AB1243F8" w:tentative="1">
      <w:start w:val="1"/>
      <w:numFmt w:val="decimal"/>
      <w:lvlText w:val="%4."/>
      <w:lvlJc w:val="left"/>
      <w:pPr>
        <w:tabs>
          <w:tab w:val="num" w:pos="2520"/>
        </w:tabs>
        <w:ind w:left="2520" w:hanging="360"/>
      </w:pPr>
    </w:lvl>
    <w:lvl w:ilvl="4" w:tplc="128AAB62" w:tentative="1">
      <w:start w:val="1"/>
      <w:numFmt w:val="lowerLetter"/>
      <w:lvlText w:val="%5."/>
      <w:lvlJc w:val="left"/>
      <w:pPr>
        <w:tabs>
          <w:tab w:val="num" w:pos="3240"/>
        </w:tabs>
        <w:ind w:left="3240" w:hanging="360"/>
      </w:pPr>
    </w:lvl>
    <w:lvl w:ilvl="5" w:tplc="701A14EC" w:tentative="1">
      <w:start w:val="1"/>
      <w:numFmt w:val="lowerRoman"/>
      <w:lvlText w:val="%6."/>
      <w:lvlJc w:val="right"/>
      <w:pPr>
        <w:tabs>
          <w:tab w:val="num" w:pos="3960"/>
        </w:tabs>
        <w:ind w:left="3960" w:hanging="180"/>
      </w:pPr>
    </w:lvl>
    <w:lvl w:ilvl="6" w:tplc="2112FC10" w:tentative="1">
      <w:start w:val="1"/>
      <w:numFmt w:val="decimal"/>
      <w:lvlText w:val="%7."/>
      <w:lvlJc w:val="left"/>
      <w:pPr>
        <w:tabs>
          <w:tab w:val="num" w:pos="4680"/>
        </w:tabs>
        <w:ind w:left="4680" w:hanging="360"/>
      </w:pPr>
    </w:lvl>
    <w:lvl w:ilvl="7" w:tplc="A4D4CE1E" w:tentative="1">
      <w:start w:val="1"/>
      <w:numFmt w:val="lowerLetter"/>
      <w:lvlText w:val="%8."/>
      <w:lvlJc w:val="left"/>
      <w:pPr>
        <w:tabs>
          <w:tab w:val="num" w:pos="5400"/>
        </w:tabs>
        <w:ind w:left="5400" w:hanging="360"/>
      </w:pPr>
    </w:lvl>
    <w:lvl w:ilvl="8" w:tplc="D83AE188" w:tentative="1">
      <w:start w:val="1"/>
      <w:numFmt w:val="lowerRoman"/>
      <w:lvlText w:val="%9."/>
      <w:lvlJc w:val="right"/>
      <w:pPr>
        <w:tabs>
          <w:tab w:val="num" w:pos="6120"/>
        </w:tabs>
        <w:ind w:left="6120" w:hanging="180"/>
      </w:pPr>
    </w:lvl>
  </w:abstractNum>
  <w:num w:numId="1" w16cid:durableId="1936790551">
    <w:abstractNumId w:val="25"/>
  </w:num>
  <w:num w:numId="2" w16cid:durableId="423842681">
    <w:abstractNumId w:val="9"/>
  </w:num>
  <w:num w:numId="3" w16cid:durableId="501091158">
    <w:abstractNumId w:val="7"/>
  </w:num>
  <w:num w:numId="4" w16cid:durableId="1784033483">
    <w:abstractNumId w:val="6"/>
  </w:num>
  <w:num w:numId="5" w16cid:durableId="1868062883">
    <w:abstractNumId w:val="5"/>
  </w:num>
  <w:num w:numId="6" w16cid:durableId="801776888">
    <w:abstractNumId w:val="4"/>
  </w:num>
  <w:num w:numId="7" w16cid:durableId="332955386">
    <w:abstractNumId w:val="8"/>
  </w:num>
  <w:num w:numId="8" w16cid:durableId="1408069145">
    <w:abstractNumId w:val="3"/>
  </w:num>
  <w:num w:numId="9" w16cid:durableId="38555572">
    <w:abstractNumId w:val="2"/>
  </w:num>
  <w:num w:numId="10" w16cid:durableId="859464562">
    <w:abstractNumId w:val="1"/>
  </w:num>
  <w:num w:numId="11" w16cid:durableId="1333222746">
    <w:abstractNumId w:val="0"/>
  </w:num>
  <w:num w:numId="12" w16cid:durableId="1795902364">
    <w:abstractNumId w:val="24"/>
  </w:num>
  <w:num w:numId="13" w16cid:durableId="1301888180">
    <w:abstractNumId w:val="10"/>
  </w:num>
  <w:num w:numId="14" w16cid:durableId="16931881">
    <w:abstractNumId w:val="14"/>
  </w:num>
  <w:num w:numId="15" w16cid:durableId="897477644">
    <w:abstractNumId w:val="22"/>
  </w:num>
  <w:num w:numId="16" w16cid:durableId="170725085">
    <w:abstractNumId w:val="17"/>
  </w:num>
  <w:num w:numId="17" w16cid:durableId="1545291145">
    <w:abstractNumId w:val="22"/>
    <w:lvlOverride w:ilvl="0">
      <w:lvl w:ilvl="0">
        <w:start w:val="1"/>
        <w:numFmt w:val="upperRoman"/>
        <w:lvlText w:val="Bijlage %1."/>
        <w:lvlJc w:val="left"/>
        <w:pPr>
          <w:ind w:left="1531" w:hanging="1531"/>
        </w:p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8" w16cid:durableId="1116824551">
    <w:abstractNumId w:val="28"/>
  </w:num>
  <w:num w:numId="19" w16cid:durableId="1287350660">
    <w:abstractNumId w:val="21"/>
  </w:num>
  <w:num w:numId="20" w16cid:durableId="44305743">
    <w:abstractNumId w:val="15"/>
  </w:num>
  <w:num w:numId="21" w16cid:durableId="1974600574">
    <w:abstractNumId w:val="11"/>
  </w:num>
  <w:num w:numId="22" w16cid:durableId="532809368">
    <w:abstractNumId w:val="27"/>
  </w:num>
  <w:num w:numId="23" w16cid:durableId="720792223">
    <w:abstractNumId w:val="18"/>
  </w:num>
  <w:num w:numId="24" w16cid:durableId="166138187">
    <w:abstractNumId w:val="12"/>
  </w:num>
  <w:num w:numId="25" w16cid:durableId="157618700">
    <w:abstractNumId w:val="16"/>
  </w:num>
  <w:num w:numId="26" w16cid:durableId="1089883654">
    <w:abstractNumId w:val="26"/>
  </w:num>
  <w:num w:numId="27" w16cid:durableId="2131973711">
    <w:abstractNumId w:val="19"/>
  </w:num>
  <w:num w:numId="28" w16cid:durableId="471793870">
    <w:abstractNumId w:val="20"/>
  </w:num>
  <w:num w:numId="29" w16cid:durableId="165050289">
    <w:abstractNumId w:val="13"/>
  </w:num>
  <w:num w:numId="30" w16cid:durableId="14437225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082"/>
    <w:rsid w:val="0000348A"/>
    <w:rsid w:val="00014800"/>
    <w:rsid w:val="00022D9B"/>
    <w:rsid w:val="00023761"/>
    <w:rsid w:val="00035895"/>
    <w:rsid w:val="00036411"/>
    <w:rsid w:val="00041161"/>
    <w:rsid w:val="00044957"/>
    <w:rsid w:val="00046576"/>
    <w:rsid w:val="00053806"/>
    <w:rsid w:val="00057766"/>
    <w:rsid w:val="00057C8A"/>
    <w:rsid w:val="00061981"/>
    <w:rsid w:val="000667F0"/>
    <w:rsid w:val="00075C5C"/>
    <w:rsid w:val="00080729"/>
    <w:rsid w:val="00080F8F"/>
    <w:rsid w:val="0008165F"/>
    <w:rsid w:val="00082B18"/>
    <w:rsid w:val="00090B13"/>
    <w:rsid w:val="00092F34"/>
    <w:rsid w:val="000A1072"/>
    <w:rsid w:val="000A186A"/>
    <w:rsid w:val="000A2394"/>
    <w:rsid w:val="000A2762"/>
    <w:rsid w:val="000A32A3"/>
    <w:rsid w:val="000B2B27"/>
    <w:rsid w:val="000B7A75"/>
    <w:rsid w:val="000C6C40"/>
    <w:rsid w:val="000D047C"/>
    <w:rsid w:val="000D46A5"/>
    <w:rsid w:val="000E793A"/>
    <w:rsid w:val="000F1DE3"/>
    <w:rsid w:val="000F2129"/>
    <w:rsid w:val="000F4CD0"/>
    <w:rsid w:val="0010776E"/>
    <w:rsid w:val="001157EA"/>
    <w:rsid w:val="001256A0"/>
    <w:rsid w:val="00156270"/>
    <w:rsid w:val="00160112"/>
    <w:rsid w:val="00162F21"/>
    <w:rsid w:val="0016538C"/>
    <w:rsid w:val="001678B4"/>
    <w:rsid w:val="001711DF"/>
    <w:rsid w:val="00171805"/>
    <w:rsid w:val="00171D0D"/>
    <w:rsid w:val="00172E52"/>
    <w:rsid w:val="00176F57"/>
    <w:rsid w:val="001774DE"/>
    <w:rsid w:val="00187AEF"/>
    <w:rsid w:val="0019038D"/>
    <w:rsid w:val="00190F35"/>
    <w:rsid w:val="001A4E4D"/>
    <w:rsid w:val="001A67A8"/>
    <w:rsid w:val="001A7EFB"/>
    <w:rsid w:val="001B2E38"/>
    <w:rsid w:val="001B36F1"/>
    <w:rsid w:val="001B75C9"/>
    <w:rsid w:val="001C29A1"/>
    <w:rsid w:val="001C31C5"/>
    <w:rsid w:val="001C42C4"/>
    <w:rsid w:val="001C476F"/>
    <w:rsid w:val="001C537D"/>
    <w:rsid w:val="001D03F8"/>
    <w:rsid w:val="001D0B27"/>
    <w:rsid w:val="001D0F3C"/>
    <w:rsid w:val="001D1056"/>
    <w:rsid w:val="001D1A5B"/>
    <w:rsid w:val="001D2DAD"/>
    <w:rsid w:val="001D643F"/>
    <w:rsid w:val="001E091D"/>
    <w:rsid w:val="001E2281"/>
    <w:rsid w:val="0020101A"/>
    <w:rsid w:val="00202D0B"/>
    <w:rsid w:val="002040D0"/>
    <w:rsid w:val="00204EC3"/>
    <w:rsid w:val="00207EE6"/>
    <w:rsid w:val="00230641"/>
    <w:rsid w:val="00232058"/>
    <w:rsid w:val="002368E1"/>
    <w:rsid w:val="002409DB"/>
    <w:rsid w:val="00245220"/>
    <w:rsid w:val="00260496"/>
    <w:rsid w:val="00260AFD"/>
    <w:rsid w:val="002717B4"/>
    <w:rsid w:val="00275802"/>
    <w:rsid w:val="002775B2"/>
    <w:rsid w:val="00281535"/>
    <w:rsid w:val="0028241B"/>
    <w:rsid w:val="00287161"/>
    <w:rsid w:val="0029073C"/>
    <w:rsid w:val="00292E7D"/>
    <w:rsid w:val="00295824"/>
    <w:rsid w:val="002B07DD"/>
    <w:rsid w:val="002B7E39"/>
    <w:rsid w:val="002C2373"/>
    <w:rsid w:val="002D5B71"/>
    <w:rsid w:val="002D770C"/>
    <w:rsid w:val="002E4F83"/>
    <w:rsid w:val="002E5714"/>
    <w:rsid w:val="002F7DD3"/>
    <w:rsid w:val="00303271"/>
    <w:rsid w:val="003126DE"/>
    <w:rsid w:val="0031357D"/>
    <w:rsid w:val="003173C5"/>
    <w:rsid w:val="0032496A"/>
    <w:rsid w:val="00331E46"/>
    <w:rsid w:val="00336F03"/>
    <w:rsid w:val="00350830"/>
    <w:rsid w:val="00351272"/>
    <w:rsid w:val="00352107"/>
    <w:rsid w:val="00364D5D"/>
    <w:rsid w:val="00365CBB"/>
    <w:rsid w:val="00367843"/>
    <w:rsid w:val="003744F7"/>
    <w:rsid w:val="00376DD5"/>
    <w:rsid w:val="00380511"/>
    <w:rsid w:val="00383629"/>
    <w:rsid w:val="0039045C"/>
    <w:rsid w:val="00395CB9"/>
    <w:rsid w:val="00396C75"/>
    <w:rsid w:val="003A45EA"/>
    <w:rsid w:val="003A52A2"/>
    <w:rsid w:val="003B2BF4"/>
    <w:rsid w:val="003B6776"/>
    <w:rsid w:val="003B7CAC"/>
    <w:rsid w:val="003C23C9"/>
    <w:rsid w:val="003C6C8C"/>
    <w:rsid w:val="003D4E44"/>
    <w:rsid w:val="003D4E87"/>
    <w:rsid w:val="003D7E22"/>
    <w:rsid w:val="003F413E"/>
    <w:rsid w:val="003F53B5"/>
    <w:rsid w:val="00401A3D"/>
    <w:rsid w:val="00402708"/>
    <w:rsid w:val="0040378E"/>
    <w:rsid w:val="004067FD"/>
    <w:rsid w:val="004136DE"/>
    <w:rsid w:val="00417EB2"/>
    <w:rsid w:val="004312A7"/>
    <w:rsid w:val="00434C88"/>
    <w:rsid w:val="0043640D"/>
    <w:rsid w:val="004368BF"/>
    <w:rsid w:val="00440625"/>
    <w:rsid w:val="004410F4"/>
    <w:rsid w:val="00443289"/>
    <w:rsid w:val="004439CE"/>
    <w:rsid w:val="00452E89"/>
    <w:rsid w:val="00463372"/>
    <w:rsid w:val="00466049"/>
    <w:rsid w:val="004758C2"/>
    <w:rsid w:val="004833C8"/>
    <w:rsid w:val="004926EF"/>
    <w:rsid w:val="004961F6"/>
    <w:rsid w:val="00496392"/>
    <w:rsid w:val="00497343"/>
    <w:rsid w:val="004A1D82"/>
    <w:rsid w:val="004A5D2A"/>
    <w:rsid w:val="004B0F45"/>
    <w:rsid w:val="004B145A"/>
    <w:rsid w:val="004C7947"/>
    <w:rsid w:val="004D2D80"/>
    <w:rsid w:val="004D3BB9"/>
    <w:rsid w:val="004D50A2"/>
    <w:rsid w:val="004D650F"/>
    <w:rsid w:val="004E1381"/>
    <w:rsid w:val="004E7E17"/>
    <w:rsid w:val="004F0201"/>
    <w:rsid w:val="004F25D3"/>
    <w:rsid w:val="004F5E56"/>
    <w:rsid w:val="00505948"/>
    <w:rsid w:val="00516584"/>
    <w:rsid w:val="00532926"/>
    <w:rsid w:val="00540EE0"/>
    <w:rsid w:val="00543DF0"/>
    <w:rsid w:val="00552B11"/>
    <w:rsid w:val="0055453E"/>
    <w:rsid w:val="0055771C"/>
    <w:rsid w:val="005707E1"/>
    <w:rsid w:val="00574541"/>
    <w:rsid w:val="00582BCB"/>
    <w:rsid w:val="005922D5"/>
    <w:rsid w:val="00593D1D"/>
    <w:rsid w:val="005A4E3B"/>
    <w:rsid w:val="005B1992"/>
    <w:rsid w:val="005C0232"/>
    <w:rsid w:val="005C41B3"/>
    <w:rsid w:val="005C4AA4"/>
    <w:rsid w:val="005C7389"/>
    <w:rsid w:val="005D738D"/>
    <w:rsid w:val="005E572C"/>
    <w:rsid w:val="005E63C4"/>
    <w:rsid w:val="005F0A1D"/>
    <w:rsid w:val="005F28EF"/>
    <w:rsid w:val="005F2DF0"/>
    <w:rsid w:val="00600ACA"/>
    <w:rsid w:val="006019D6"/>
    <w:rsid w:val="00605A0B"/>
    <w:rsid w:val="00612931"/>
    <w:rsid w:val="00612BD6"/>
    <w:rsid w:val="00614092"/>
    <w:rsid w:val="00616638"/>
    <w:rsid w:val="0062039E"/>
    <w:rsid w:val="00624551"/>
    <w:rsid w:val="00633A7F"/>
    <w:rsid w:val="00637AE5"/>
    <w:rsid w:val="00637CA1"/>
    <w:rsid w:val="00640E6A"/>
    <w:rsid w:val="00645DB7"/>
    <w:rsid w:val="0066168E"/>
    <w:rsid w:val="006735E6"/>
    <w:rsid w:val="00674545"/>
    <w:rsid w:val="00675237"/>
    <w:rsid w:val="00683935"/>
    <w:rsid w:val="00684E13"/>
    <w:rsid w:val="0069051D"/>
    <w:rsid w:val="00695DA0"/>
    <w:rsid w:val="006A102F"/>
    <w:rsid w:val="006A1168"/>
    <w:rsid w:val="006A2C28"/>
    <w:rsid w:val="006B3408"/>
    <w:rsid w:val="006D58FA"/>
    <w:rsid w:val="006D608C"/>
    <w:rsid w:val="006D641A"/>
    <w:rsid w:val="006E004B"/>
    <w:rsid w:val="006E4867"/>
    <w:rsid w:val="006E5EC0"/>
    <w:rsid w:val="006F114C"/>
    <w:rsid w:val="006F635F"/>
    <w:rsid w:val="006F7C21"/>
    <w:rsid w:val="00702D21"/>
    <w:rsid w:val="00707EEF"/>
    <w:rsid w:val="00710A0D"/>
    <w:rsid w:val="00714C8B"/>
    <w:rsid w:val="00715663"/>
    <w:rsid w:val="00720231"/>
    <w:rsid w:val="00722F24"/>
    <w:rsid w:val="007242A6"/>
    <w:rsid w:val="00725CC2"/>
    <w:rsid w:val="007403E8"/>
    <w:rsid w:val="00740745"/>
    <w:rsid w:val="0074280E"/>
    <w:rsid w:val="00743AEA"/>
    <w:rsid w:val="00752BCD"/>
    <w:rsid w:val="00757B79"/>
    <w:rsid w:val="0076286B"/>
    <w:rsid w:val="00775354"/>
    <w:rsid w:val="007838BB"/>
    <w:rsid w:val="007844E9"/>
    <w:rsid w:val="00796C3A"/>
    <w:rsid w:val="00797371"/>
    <w:rsid w:val="007A0E12"/>
    <w:rsid w:val="007B26E6"/>
    <w:rsid w:val="007B2E4B"/>
    <w:rsid w:val="007B5AB8"/>
    <w:rsid w:val="007C26B9"/>
    <w:rsid w:val="007C7F71"/>
    <w:rsid w:val="007D0033"/>
    <w:rsid w:val="007D4D8B"/>
    <w:rsid w:val="007D6986"/>
    <w:rsid w:val="007D6CCE"/>
    <w:rsid w:val="007E18EF"/>
    <w:rsid w:val="007E34B1"/>
    <w:rsid w:val="007E5D11"/>
    <w:rsid w:val="007E5D2A"/>
    <w:rsid w:val="00800133"/>
    <w:rsid w:val="00807207"/>
    <w:rsid w:val="008077F8"/>
    <w:rsid w:val="008220C2"/>
    <w:rsid w:val="00827CA6"/>
    <w:rsid w:val="00837E87"/>
    <w:rsid w:val="008440DB"/>
    <w:rsid w:val="008469AC"/>
    <w:rsid w:val="00857043"/>
    <w:rsid w:val="00871401"/>
    <w:rsid w:val="008728EC"/>
    <w:rsid w:val="0087428F"/>
    <w:rsid w:val="00874CC5"/>
    <w:rsid w:val="00877BAA"/>
    <w:rsid w:val="008824DF"/>
    <w:rsid w:val="0088423E"/>
    <w:rsid w:val="00885368"/>
    <w:rsid w:val="00894EA2"/>
    <w:rsid w:val="008A4C29"/>
    <w:rsid w:val="008B0BAC"/>
    <w:rsid w:val="008B2F55"/>
    <w:rsid w:val="008B65C1"/>
    <w:rsid w:val="008C169D"/>
    <w:rsid w:val="008C34C4"/>
    <w:rsid w:val="008C53F5"/>
    <w:rsid w:val="008D0029"/>
    <w:rsid w:val="008D0175"/>
    <w:rsid w:val="008D208C"/>
    <w:rsid w:val="008D2A30"/>
    <w:rsid w:val="008D5443"/>
    <w:rsid w:val="008E0F3C"/>
    <w:rsid w:val="008E13D3"/>
    <w:rsid w:val="008E4C97"/>
    <w:rsid w:val="008E5960"/>
    <w:rsid w:val="008E6661"/>
    <w:rsid w:val="00901FB0"/>
    <w:rsid w:val="00913A71"/>
    <w:rsid w:val="009177B5"/>
    <w:rsid w:val="00920D7D"/>
    <w:rsid w:val="00923B4B"/>
    <w:rsid w:val="0093057B"/>
    <w:rsid w:val="00930E28"/>
    <w:rsid w:val="0093171F"/>
    <w:rsid w:val="009333CD"/>
    <w:rsid w:val="009373E2"/>
    <w:rsid w:val="00937EFF"/>
    <w:rsid w:val="00940BEB"/>
    <w:rsid w:val="009424AB"/>
    <w:rsid w:val="0094713B"/>
    <w:rsid w:val="0096120F"/>
    <w:rsid w:val="0096225E"/>
    <w:rsid w:val="00963317"/>
    <w:rsid w:val="0096452B"/>
    <w:rsid w:val="00964CA4"/>
    <w:rsid w:val="00971AA2"/>
    <w:rsid w:val="00973D54"/>
    <w:rsid w:val="009873DA"/>
    <w:rsid w:val="00990B5E"/>
    <w:rsid w:val="00991C26"/>
    <w:rsid w:val="009A00A3"/>
    <w:rsid w:val="009A41FA"/>
    <w:rsid w:val="009B1433"/>
    <w:rsid w:val="009B5F94"/>
    <w:rsid w:val="009C03D8"/>
    <w:rsid w:val="009C2503"/>
    <w:rsid w:val="009C71FE"/>
    <w:rsid w:val="009D0199"/>
    <w:rsid w:val="009D0B68"/>
    <w:rsid w:val="009E3E5F"/>
    <w:rsid w:val="009F0325"/>
    <w:rsid w:val="009F2808"/>
    <w:rsid w:val="009F7880"/>
    <w:rsid w:val="00A03FFB"/>
    <w:rsid w:val="00A06387"/>
    <w:rsid w:val="00A06A9D"/>
    <w:rsid w:val="00A0732C"/>
    <w:rsid w:val="00A15A6B"/>
    <w:rsid w:val="00A21B42"/>
    <w:rsid w:val="00A22B11"/>
    <w:rsid w:val="00A24F82"/>
    <w:rsid w:val="00A30145"/>
    <w:rsid w:val="00A35340"/>
    <w:rsid w:val="00A3597E"/>
    <w:rsid w:val="00A37B4E"/>
    <w:rsid w:val="00A47015"/>
    <w:rsid w:val="00A500F5"/>
    <w:rsid w:val="00A6118A"/>
    <w:rsid w:val="00A61CD8"/>
    <w:rsid w:val="00A70D54"/>
    <w:rsid w:val="00A75308"/>
    <w:rsid w:val="00A7534E"/>
    <w:rsid w:val="00A80A54"/>
    <w:rsid w:val="00A82E6D"/>
    <w:rsid w:val="00A83413"/>
    <w:rsid w:val="00A837BF"/>
    <w:rsid w:val="00A9397D"/>
    <w:rsid w:val="00AA445D"/>
    <w:rsid w:val="00AA590C"/>
    <w:rsid w:val="00AB5A5F"/>
    <w:rsid w:val="00AB5CDC"/>
    <w:rsid w:val="00AB5FEE"/>
    <w:rsid w:val="00AC1320"/>
    <w:rsid w:val="00AC1BE1"/>
    <w:rsid w:val="00AC3F59"/>
    <w:rsid w:val="00AC4580"/>
    <w:rsid w:val="00AC4C04"/>
    <w:rsid w:val="00AD34D1"/>
    <w:rsid w:val="00AD503B"/>
    <w:rsid w:val="00AF7082"/>
    <w:rsid w:val="00B02456"/>
    <w:rsid w:val="00B02C42"/>
    <w:rsid w:val="00B0451D"/>
    <w:rsid w:val="00B10079"/>
    <w:rsid w:val="00B17D12"/>
    <w:rsid w:val="00B24AF0"/>
    <w:rsid w:val="00B33889"/>
    <w:rsid w:val="00B3447E"/>
    <w:rsid w:val="00B40382"/>
    <w:rsid w:val="00B420CC"/>
    <w:rsid w:val="00B5189E"/>
    <w:rsid w:val="00B53F53"/>
    <w:rsid w:val="00B655D4"/>
    <w:rsid w:val="00B7069D"/>
    <w:rsid w:val="00B72392"/>
    <w:rsid w:val="00B75034"/>
    <w:rsid w:val="00B75F6E"/>
    <w:rsid w:val="00B87A8A"/>
    <w:rsid w:val="00B9340C"/>
    <w:rsid w:val="00BA03B7"/>
    <w:rsid w:val="00BA2095"/>
    <w:rsid w:val="00BA43B6"/>
    <w:rsid w:val="00BA7959"/>
    <w:rsid w:val="00BB412D"/>
    <w:rsid w:val="00BB5C7B"/>
    <w:rsid w:val="00BB60DB"/>
    <w:rsid w:val="00BC1DD0"/>
    <w:rsid w:val="00BC348A"/>
    <w:rsid w:val="00BC790A"/>
    <w:rsid w:val="00BD4AC6"/>
    <w:rsid w:val="00BD5E95"/>
    <w:rsid w:val="00BD7F83"/>
    <w:rsid w:val="00BF1F7B"/>
    <w:rsid w:val="00BF2500"/>
    <w:rsid w:val="00C04067"/>
    <w:rsid w:val="00C05229"/>
    <w:rsid w:val="00C10882"/>
    <w:rsid w:val="00C12BED"/>
    <w:rsid w:val="00C133B6"/>
    <w:rsid w:val="00C1499E"/>
    <w:rsid w:val="00C20B61"/>
    <w:rsid w:val="00C23911"/>
    <w:rsid w:val="00C35686"/>
    <w:rsid w:val="00C3680D"/>
    <w:rsid w:val="00C374C7"/>
    <w:rsid w:val="00C42871"/>
    <w:rsid w:val="00C4323A"/>
    <w:rsid w:val="00C50C81"/>
    <w:rsid w:val="00C53B5C"/>
    <w:rsid w:val="00C55A6D"/>
    <w:rsid w:val="00C55D37"/>
    <w:rsid w:val="00C61839"/>
    <w:rsid w:val="00C67735"/>
    <w:rsid w:val="00C73612"/>
    <w:rsid w:val="00C74CEC"/>
    <w:rsid w:val="00C81C67"/>
    <w:rsid w:val="00C8298C"/>
    <w:rsid w:val="00C835DB"/>
    <w:rsid w:val="00C911B6"/>
    <w:rsid w:val="00C91874"/>
    <w:rsid w:val="00C9473E"/>
    <w:rsid w:val="00CD08B1"/>
    <w:rsid w:val="00CD4689"/>
    <w:rsid w:val="00D0292F"/>
    <w:rsid w:val="00D048DB"/>
    <w:rsid w:val="00D04B93"/>
    <w:rsid w:val="00D052BE"/>
    <w:rsid w:val="00D06104"/>
    <w:rsid w:val="00D06CB9"/>
    <w:rsid w:val="00D11882"/>
    <w:rsid w:val="00D1567D"/>
    <w:rsid w:val="00D23212"/>
    <w:rsid w:val="00D267ED"/>
    <w:rsid w:val="00D30D7B"/>
    <w:rsid w:val="00D31D40"/>
    <w:rsid w:val="00D32CCF"/>
    <w:rsid w:val="00D35F4B"/>
    <w:rsid w:val="00D36C70"/>
    <w:rsid w:val="00D546C8"/>
    <w:rsid w:val="00D60449"/>
    <w:rsid w:val="00D624CC"/>
    <w:rsid w:val="00D639F0"/>
    <w:rsid w:val="00D65599"/>
    <w:rsid w:val="00D90487"/>
    <w:rsid w:val="00D90DE9"/>
    <w:rsid w:val="00D934CD"/>
    <w:rsid w:val="00D93629"/>
    <w:rsid w:val="00DA2DB5"/>
    <w:rsid w:val="00DA35B2"/>
    <w:rsid w:val="00DA499C"/>
    <w:rsid w:val="00DA7C15"/>
    <w:rsid w:val="00DB28C9"/>
    <w:rsid w:val="00DB4B5A"/>
    <w:rsid w:val="00DB58A4"/>
    <w:rsid w:val="00DB7A5A"/>
    <w:rsid w:val="00DC41C4"/>
    <w:rsid w:val="00DD1B19"/>
    <w:rsid w:val="00DD565B"/>
    <w:rsid w:val="00DE0C73"/>
    <w:rsid w:val="00DE13D0"/>
    <w:rsid w:val="00DE30B0"/>
    <w:rsid w:val="00DE3783"/>
    <w:rsid w:val="00DE59DC"/>
    <w:rsid w:val="00DF3264"/>
    <w:rsid w:val="00DF36EC"/>
    <w:rsid w:val="00E00428"/>
    <w:rsid w:val="00E07A02"/>
    <w:rsid w:val="00E11C02"/>
    <w:rsid w:val="00E13E68"/>
    <w:rsid w:val="00E176D1"/>
    <w:rsid w:val="00E23648"/>
    <w:rsid w:val="00E32E37"/>
    <w:rsid w:val="00E43B8B"/>
    <w:rsid w:val="00E4647C"/>
    <w:rsid w:val="00E47A67"/>
    <w:rsid w:val="00E5690B"/>
    <w:rsid w:val="00E56A12"/>
    <w:rsid w:val="00E56F9E"/>
    <w:rsid w:val="00E61465"/>
    <w:rsid w:val="00E61DD9"/>
    <w:rsid w:val="00E757D0"/>
    <w:rsid w:val="00E85432"/>
    <w:rsid w:val="00E86F92"/>
    <w:rsid w:val="00E95BDA"/>
    <w:rsid w:val="00E963CC"/>
    <w:rsid w:val="00E97DED"/>
    <w:rsid w:val="00EA0D58"/>
    <w:rsid w:val="00EA3CE7"/>
    <w:rsid w:val="00EA42DC"/>
    <w:rsid w:val="00EC31B0"/>
    <w:rsid w:val="00EE7CB0"/>
    <w:rsid w:val="00EE7FDC"/>
    <w:rsid w:val="00EF1AEE"/>
    <w:rsid w:val="00EF5D65"/>
    <w:rsid w:val="00EF7F28"/>
    <w:rsid w:val="00F00239"/>
    <w:rsid w:val="00F00478"/>
    <w:rsid w:val="00F1615D"/>
    <w:rsid w:val="00F17140"/>
    <w:rsid w:val="00F2303C"/>
    <w:rsid w:val="00F23396"/>
    <w:rsid w:val="00F24852"/>
    <w:rsid w:val="00F2569A"/>
    <w:rsid w:val="00F25FBE"/>
    <w:rsid w:val="00F336C5"/>
    <w:rsid w:val="00F447B2"/>
    <w:rsid w:val="00F46AD7"/>
    <w:rsid w:val="00F54CCA"/>
    <w:rsid w:val="00F56375"/>
    <w:rsid w:val="00F62EA2"/>
    <w:rsid w:val="00F64E55"/>
    <w:rsid w:val="00F64F0A"/>
    <w:rsid w:val="00F67F50"/>
    <w:rsid w:val="00F71BDD"/>
    <w:rsid w:val="00F80160"/>
    <w:rsid w:val="00F81934"/>
    <w:rsid w:val="00F834AA"/>
    <w:rsid w:val="00F84AB1"/>
    <w:rsid w:val="00F86405"/>
    <w:rsid w:val="00F92416"/>
    <w:rsid w:val="00FA074C"/>
    <w:rsid w:val="00FA0B86"/>
    <w:rsid w:val="00FA25A8"/>
    <w:rsid w:val="00FA7725"/>
    <w:rsid w:val="00FB1045"/>
    <w:rsid w:val="00FB58D8"/>
    <w:rsid w:val="00FB745D"/>
    <w:rsid w:val="00FC6857"/>
    <w:rsid w:val="00FD65E9"/>
    <w:rsid w:val="00FE2C92"/>
    <w:rsid w:val="00FE3C02"/>
    <w:rsid w:val="00FE4447"/>
    <w:rsid w:val="00FF54A7"/>
    <w:rsid w:val="00FF5A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472512"/>
  <w15:chartTrackingRefBased/>
  <w15:docId w15:val="{D01A5084-BA08-4AFA-970C-45735292E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lang w:val="en-GB" w:eastAsia="en-US" w:bidi="ar-SA"/>
      </w:rPr>
    </w:rPrDefault>
    <w:pPrDefault>
      <w:pPr>
        <w:spacing w:line="32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02D21"/>
    <w:rPr>
      <w:lang w:val="nl-NL"/>
    </w:rPr>
  </w:style>
  <w:style w:type="paragraph" w:styleId="Kop1">
    <w:name w:val="heading 1"/>
    <w:basedOn w:val="Standaard"/>
    <w:next w:val="Standaard"/>
    <w:link w:val="Kop1Char"/>
    <w:uiPriority w:val="4"/>
    <w:qFormat/>
    <w:rsid w:val="00EE7FDC"/>
    <w:pPr>
      <w:keepNext/>
      <w:keepLines/>
      <w:pageBreakBefore/>
      <w:numPr>
        <w:numId w:val="1"/>
      </w:numPr>
      <w:spacing w:after="240"/>
      <w:outlineLvl w:val="0"/>
    </w:pPr>
    <w:rPr>
      <w:rFonts w:asciiTheme="majorHAnsi" w:eastAsiaTheme="majorEastAsia" w:hAnsiTheme="majorHAnsi" w:cstheme="majorBidi"/>
      <w:sz w:val="56"/>
      <w:szCs w:val="32"/>
    </w:rPr>
  </w:style>
  <w:style w:type="paragraph" w:styleId="Kop2">
    <w:name w:val="heading 2"/>
    <w:basedOn w:val="Standaard"/>
    <w:next w:val="Standaard"/>
    <w:link w:val="Kop2Char"/>
    <w:uiPriority w:val="4"/>
    <w:unhideWhenUsed/>
    <w:qFormat/>
    <w:rsid w:val="00EE7FDC"/>
    <w:pPr>
      <w:keepNext/>
      <w:keepLines/>
      <w:numPr>
        <w:ilvl w:val="1"/>
        <w:numId w:val="1"/>
      </w:numPr>
      <w:spacing w:after="80"/>
      <w:outlineLvl w:val="1"/>
    </w:pPr>
    <w:rPr>
      <w:rFonts w:asciiTheme="majorHAnsi" w:eastAsiaTheme="majorEastAsia" w:hAnsiTheme="majorHAnsi" w:cstheme="majorBidi"/>
      <w:b/>
      <w:color w:val="0A77BD" w:themeColor="accent1"/>
      <w:sz w:val="32"/>
      <w:szCs w:val="26"/>
    </w:rPr>
  </w:style>
  <w:style w:type="paragraph" w:styleId="Kop3">
    <w:name w:val="heading 3"/>
    <w:basedOn w:val="Standaard"/>
    <w:next w:val="Standaard"/>
    <w:link w:val="Kop3Char"/>
    <w:uiPriority w:val="4"/>
    <w:unhideWhenUsed/>
    <w:qFormat/>
    <w:rsid w:val="00574541"/>
    <w:pPr>
      <w:keepNext/>
      <w:keepLines/>
      <w:numPr>
        <w:ilvl w:val="2"/>
        <w:numId w:val="1"/>
      </w:numPr>
      <w:spacing w:before="40"/>
      <w:outlineLvl w:val="2"/>
    </w:pPr>
    <w:rPr>
      <w:rFonts w:asciiTheme="majorHAnsi" w:eastAsiaTheme="majorEastAsia" w:hAnsiTheme="majorHAnsi" w:cstheme="majorBidi"/>
      <w:b/>
      <w:color w:val="053B5E" w:themeColor="accent1" w:themeShade="7F"/>
      <w:sz w:val="24"/>
      <w:szCs w:val="24"/>
    </w:rPr>
  </w:style>
  <w:style w:type="paragraph" w:styleId="Kop4">
    <w:name w:val="heading 4"/>
    <w:basedOn w:val="Standaard"/>
    <w:next w:val="Standaard"/>
    <w:link w:val="Kop4Char"/>
    <w:uiPriority w:val="4"/>
    <w:semiHidden/>
    <w:unhideWhenUsed/>
    <w:qFormat/>
    <w:rsid w:val="00574541"/>
    <w:pPr>
      <w:keepNext/>
      <w:keepLines/>
      <w:numPr>
        <w:ilvl w:val="3"/>
        <w:numId w:val="1"/>
      </w:numPr>
      <w:spacing w:before="40"/>
      <w:outlineLvl w:val="3"/>
    </w:pPr>
    <w:rPr>
      <w:rFonts w:asciiTheme="majorHAnsi" w:eastAsiaTheme="majorEastAsia" w:hAnsiTheme="majorHAnsi" w:cstheme="majorBidi"/>
      <w:b/>
      <w:iCs/>
      <w:color w:val="678093" w:themeColor="accent2"/>
      <w:sz w:val="24"/>
    </w:rPr>
  </w:style>
  <w:style w:type="paragraph" w:styleId="Kop5">
    <w:name w:val="heading 5"/>
    <w:aliases w:val="Kop ongenummerd"/>
    <w:basedOn w:val="Standaard"/>
    <w:next w:val="Standaard"/>
    <w:link w:val="Kop5Char"/>
    <w:uiPriority w:val="9"/>
    <w:unhideWhenUsed/>
    <w:qFormat/>
    <w:rsid w:val="0093057B"/>
    <w:pPr>
      <w:keepNext/>
      <w:keepLines/>
      <w:spacing w:before="40"/>
      <w:outlineLvl w:val="4"/>
    </w:pPr>
    <w:rPr>
      <w:rFonts w:asciiTheme="majorHAnsi" w:eastAsiaTheme="majorEastAsia" w:hAnsiTheme="majorHAnsi" w:cstheme="majorBidi"/>
      <w:b/>
    </w:rPr>
  </w:style>
  <w:style w:type="paragraph" w:styleId="Kop6">
    <w:name w:val="heading 6"/>
    <w:basedOn w:val="Standaard"/>
    <w:next w:val="Standaard"/>
    <w:link w:val="Kop6Char"/>
    <w:uiPriority w:val="9"/>
    <w:semiHidden/>
    <w:unhideWhenUsed/>
    <w:rsid w:val="0096452B"/>
    <w:pPr>
      <w:keepNext/>
      <w:keepLines/>
      <w:spacing w:before="40"/>
      <w:outlineLvl w:val="5"/>
    </w:pPr>
    <w:rPr>
      <w:rFonts w:asciiTheme="majorHAnsi" w:eastAsiaTheme="majorEastAsia" w:hAnsiTheme="majorHAnsi" w:cstheme="majorBidi"/>
      <w:color w:val="053B5E" w:themeColor="accent1" w:themeShade="7F"/>
    </w:rPr>
  </w:style>
  <w:style w:type="paragraph" w:styleId="Kop7">
    <w:name w:val="heading 7"/>
    <w:basedOn w:val="Standaard"/>
    <w:next w:val="Standaard"/>
    <w:link w:val="Kop7Char"/>
    <w:uiPriority w:val="9"/>
    <w:semiHidden/>
    <w:unhideWhenUsed/>
    <w:rsid w:val="0096452B"/>
    <w:pPr>
      <w:keepNext/>
      <w:keepLines/>
      <w:spacing w:before="40"/>
      <w:outlineLvl w:val="6"/>
    </w:pPr>
    <w:rPr>
      <w:rFonts w:asciiTheme="majorHAnsi" w:eastAsiaTheme="majorEastAsia" w:hAnsiTheme="majorHAnsi" w:cstheme="majorBidi"/>
      <w:i/>
      <w:iCs/>
      <w:color w:val="053B5E" w:themeColor="accent1" w:themeShade="7F"/>
    </w:rPr>
  </w:style>
  <w:style w:type="paragraph" w:styleId="Kop8">
    <w:name w:val="heading 8"/>
    <w:basedOn w:val="Standaard"/>
    <w:next w:val="Standaard"/>
    <w:link w:val="Kop8Char"/>
    <w:uiPriority w:val="9"/>
    <w:semiHidden/>
    <w:unhideWhenUsed/>
    <w:rsid w:val="0096452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rsid w:val="0096452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835DB"/>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C835DB"/>
  </w:style>
  <w:style w:type="paragraph" w:styleId="Voettekst">
    <w:name w:val="footer"/>
    <w:basedOn w:val="Standaard"/>
    <w:link w:val="VoettekstChar"/>
    <w:uiPriority w:val="99"/>
    <w:unhideWhenUsed/>
    <w:rsid w:val="00C835DB"/>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C835DB"/>
  </w:style>
  <w:style w:type="paragraph" w:styleId="Lijstalinea">
    <w:name w:val="List Paragraph"/>
    <w:basedOn w:val="Standaard"/>
    <w:uiPriority w:val="34"/>
    <w:rsid w:val="00C835DB"/>
    <w:pPr>
      <w:ind w:left="720"/>
      <w:contextualSpacing/>
    </w:pPr>
  </w:style>
  <w:style w:type="character" w:customStyle="1" w:styleId="Kop1Char">
    <w:name w:val="Kop 1 Char"/>
    <w:basedOn w:val="Standaardalinea-lettertype"/>
    <w:link w:val="Kop1"/>
    <w:uiPriority w:val="4"/>
    <w:rsid w:val="00EE7FDC"/>
    <w:rPr>
      <w:rFonts w:asciiTheme="majorHAnsi" w:eastAsiaTheme="majorEastAsia" w:hAnsiTheme="majorHAnsi" w:cstheme="majorBidi"/>
      <w:sz w:val="56"/>
      <w:szCs w:val="32"/>
      <w:lang w:val="nl-NL"/>
    </w:rPr>
  </w:style>
  <w:style w:type="character" w:customStyle="1" w:styleId="Kop2Char">
    <w:name w:val="Kop 2 Char"/>
    <w:basedOn w:val="Standaardalinea-lettertype"/>
    <w:link w:val="Kop2"/>
    <w:uiPriority w:val="4"/>
    <w:rsid w:val="00EE7FDC"/>
    <w:rPr>
      <w:rFonts w:asciiTheme="majorHAnsi" w:eastAsiaTheme="majorEastAsia" w:hAnsiTheme="majorHAnsi" w:cstheme="majorBidi"/>
      <w:b/>
      <w:color w:val="0A77BD" w:themeColor="accent1"/>
      <w:sz w:val="32"/>
      <w:szCs w:val="26"/>
      <w:lang w:val="nl-NL"/>
    </w:rPr>
  </w:style>
  <w:style w:type="character" w:customStyle="1" w:styleId="Kop3Char">
    <w:name w:val="Kop 3 Char"/>
    <w:basedOn w:val="Standaardalinea-lettertype"/>
    <w:link w:val="Kop3"/>
    <w:uiPriority w:val="4"/>
    <w:rsid w:val="00702D21"/>
    <w:rPr>
      <w:rFonts w:asciiTheme="majorHAnsi" w:eastAsiaTheme="majorEastAsia" w:hAnsiTheme="majorHAnsi" w:cstheme="majorBidi"/>
      <w:b/>
      <w:color w:val="053B5E" w:themeColor="accent1" w:themeShade="7F"/>
      <w:sz w:val="24"/>
      <w:szCs w:val="24"/>
      <w:lang w:val="nl-NL"/>
    </w:rPr>
  </w:style>
  <w:style w:type="character" w:customStyle="1" w:styleId="Kop4Char">
    <w:name w:val="Kop 4 Char"/>
    <w:basedOn w:val="Standaardalinea-lettertype"/>
    <w:link w:val="Kop4"/>
    <w:uiPriority w:val="4"/>
    <w:semiHidden/>
    <w:rsid w:val="00702D21"/>
    <w:rPr>
      <w:rFonts w:asciiTheme="majorHAnsi" w:eastAsiaTheme="majorEastAsia" w:hAnsiTheme="majorHAnsi" w:cstheme="majorBidi"/>
      <w:b/>
      <w:iCs/>
      <w:color w:val="678093" w:themeColor="accent2"/>
      <w:sz w:val="24"/>
      <w:lang w:val="nl-NL"/>
    </w:rPr>
  </w:style>
  <w:style w:type="paragraph" w:styleId="Bijschrift">
    <w:name w:val="caption"/>
    <w:basedOn w:val="Standaard"/>
    <w:next w:val="Standaard"/>
    <w:uiPriority w:val="35"/>
    <w:unhideWhenUsed/>
    <w:rsid w:val="00AC4580"/>
    <w:pPr>
      <w:spacing w:before="120" w:after="200" w:line="240" w:lineRule="auto"/>
    </w:pPr>
    <w:rPr>
      <w:iCs/>
      <w:sz w:val="16"/>
      <w:szCs w:val="18"/>
    </w:rPr>
  </w:style>
  <w:style w:type="paragraph" w:customStyle="1" w:styleId="Intro">
    <w:name w:val="_Intro"/>
    <w:basedOn w:val="Standaard"/>
    <w:uiPriority w:val="1"/>
    <w:qFormat/>
    <w:rsid w:val="00D35F4B"/>
    <w:pPr>
      <w:spacing w:line="360" w:lineRule="atLeast"/>
    </w:pPr>
    <w:rPr>
      <w:noProof/>
      <w:sz w:val="26"/>
    </w:rPr>
  </w:style>
  <w:style w:type="paragraph" w:customStyle="1" w:styleId="Opsomming">
    <w:name w:val="_Opsomming"/>
    <w:basedOn w:val="Standaard"/>
    <w:uiPriority w:val="3"/>
    <w:qFormat/>
    <w:rsid w:val="00C374C7"/>
    <w:pPr>
      <w:numPr>
        <w:numId w:val="12"/>
      </w:numPr>
      <w:spacing w:line="300" w:lineRule="atLeast"/>
    </w:pPr>
  </w:style>
  <w:style w:type="paragraph" w:customStyle="1" w:styleId="Subopsomming">
    <w:name w:val="_Subopsomming"/>
    <w:basedOn w:val="Opsomming"/>
    <w:uiPriority w:val="3"/>
    <w:qFormat/>
    <w:rsid w:val="00710A0D"/>
    <w:pPr>
      <w:numPr>
        <w:ilvl w:val="1"/>
      </w:numPr>
    </w:pPr>
  </w:style>
  <w:style w:type="paragraph" w:customStyle="1" w:styleId="SubSubopsomming">
    <w:name w:val="_SubSubopsomming"/>
    <w:basedOn w:val="Subopsomming"/>
    <w:uiPriority w:val="3"/>
    <w:qFormat/>
    <w:rsid w:val="00710A0D"/>
    <w:pPr>
      <w:numPr>
        <w:ilvl w:val="2"/>
      </w:numPr>
    </w:pPr>
  </w:style>
  <w:style w:type="paragraph" w:customStyle="1" w:styleId="Genummerd">
    <w:name w:val="_Genummerd"/>
    <w:basedOn w:val="Lijstalinea"/>
    <w:uiPriority w:val="2"/>
    <w:qFormat/>
    <w:rsid w:val="00C374C7"/>
    <w:pPr>
      <w:numPr>
        <w:numId w:val="13"/>
      </w:numPr>
      <w:spacing w:line="300" w:lineRule="atLeast"/>
    </w:pPr>
    <w:rPr>
      <w:noProof/>
    </w:rPr>
  </w:style>
  <w:style w:type="paragraph" w:customStyle="1" w:styleId="SubGenummerd">
    <w:name w:val="_SubGenummerd"/>
    <w:basedOn w:val="Genummerd"/>
    <w:uiPriority w:val="2"/>
    <w:qFormat/>
    <w:rsid w:val="00710A0D"/>
    <w:pPr>
      <w:numPr>
        <w:ilvl w:val="1"/>
      </w:numPr>
    </w:pPr>
  </w:style>
  <w:style w:type="paragraph" w:customStyle="1" w:styleId="SubSubGenummerd">
    <w:name w:val="_SubSubGenummerd"/>
    <w:basedOn w:val="SubGenummerd"/>
    <w:uiPriority w:val="2"/>
    <w:qFormat/>
    <w:rsid w:val="00710A0D"/>
    <w:pPr>
      <w:numPr>
        <w:ilvl w:val="2"/>
      </w:numPr>
    </w:pPr>
  </w:style>
  <w:style w:type="table" w:styleId="Tabelraster">
    <w:name w:val="Table Grid"/>
    <w:basedOn w:val="Standaardtabel"/>
    <w:uiPriority w:val="39"/>
    <w:rsid w:val="00CD468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basedOn w:val="Standaard"/>
    <w:next w:val="Standaard"/>
    <w:link w:val="OndertitelChar"/>
    <w:uiPriority w:val="11"/>
    <w:rsid w:val="00CD4689"/>
    <w:pPr>
      <w:numPr>
        <w:ilvl w:val="1"/>
      </w:numPr>
      <w:spacing w:after="160" w:line="240" w:lineRule="auto"/>
    </w:pPr>
    <w:rPr>
      <w:rFonts w:eastAsiaTheme="minorEastAsia"/>
      <w:noProof/>
      <w:spacing w:val="15"/>
      <w:sz w:val="28"/>
      <w:szCs w:val="22"/>
    </w:rPr>
  </w:style>
  <w:style w:type="character" w:customStyle="1" w:styleId="OndertitelChar">
    <w:name w:val="Ondertitel Char"/>
    <w:basedOn w:val="Standaardalinea-lettertype"/>
    <w:link w:val="Ondertitel"/>
    <w:uiPriority w:val="11"/>
    <w:rsid w:val="00CD4689"/>
    <w:rPr>
      <w:rFonts w:eastAsiaTheme="minorEastAsia"/>
      <w:noProof/>
      <w:color w:val="000000" w:themeColor="text1"/>
      <w:spacing w:val="15"/>
      <w:sz w:val="28"/>
      <w:szCs w:val="22"/>
    </w:rPr>
  </w:style>
  <w:style w:type="paragraph" w:styleId="Titel">
    <w:name w:val="Title"/>
    <w:basedOn w:val="Standaard"/>
    <w:next w:val="Standaard"/>
    <w:link w:val="TitelChar"/>
    <w:uiPriority w:val="10"/>
    <w:rsid w:val="00EE7FDC"/>
    <w:pPr>
      <w:spacing w:before="360" w:line="240" w:lineRule="auto"/>
      <w:contextualSpacing/>
    </w:pPr>
    <w:rPr>
      <w:rFonts w:asciiTheme="majorHAnsi" w:eastAsiaTheme="majorEastAsia" w:hAnsiTheme="majorHAnsi" w:cstheme="majorBidi"/>
      <w:spacing w:val="-10"/>
      <w:kern w:val="28"/>
      <w:sz w:val="70"/>
      <w:szCs w:val="56"/>
    </w:rPr>
  </w:style>
  <w:style w:type="character" w:customStyle="1" w:styleId="TitelChar">
    <w:name w:val="Titel Char"/>
    <w:basedOn w:val="Standaardalinea-lettertype"/>
    <w:link w:val="Titel"/>
    <w:uiPriority w:val="10"/>
    <w:rsid w:val="00EE7FDC"/>
    <w:rPr>
      <w:rFonts w:asciiTheme="majorHAnsi" w:eastAsiaTheme="majorEastAsia" w:hAnsiTheme="majorHAnsi" w:cstheme="majorBidi"/>
      <w:spacing w:val="-10"/>
      <w:kern w:val="28"/>
      <w:sz w:val="70"/>
      <w:szCs w:val="56"/>
      <w:lang w:val="nl-NL"/>
    </w:rPr>
  </w:style>
  <w:style w:type="paragraph" w:customStyle="1" w:styleId="KopBlauw12">
    <w:name w:val="_KopBlauw12"/>
    <w:basedOn w:val="Standaard"/>
    <w:uiPriority w:val="99"/>
    <w:rsid w:val="00172E52"/>
    <w:pPr>
      <w:tabs>
        <w:tab w:val="left" w:pos="3595"/>
      </w:tabs>
      <w:spacing w:line="320" w:lineRule="exact"/>
    </w:pPr>
    <w:rPr>
      <w:b/>
      <w:bCs/>
      <w:noProof/>
      <w:color w:val="0A77BD" w:themeColor="accent1"/>
      <w:sz w:val="24"/>
      <w:szCs w:val="24"/>
    </w:rPr>
  </w:style>
  <w:style w:type="character" w:customStyle="1" w:styleId="Kop5Char">
    <w:name w:val="Kop 5 Char"/>
    <w:aliases w:val="Kop ongenummerd Char"/>
    <w:basedOn w:val="Standaardalinea-lettertype"/>
    <w:link w:val="Kop5"/>
    <w:uiPriority w:val="9"/>
    <w:rsid w:val="0093057B"/>
    <w:rPr>
      <w:rFonts w:asciiTheme="majorHAnsi" w:eastAsiaTheme="majorEastAsia" w:hAnsiTheme="majorHAnsi" w:cstheme="majorBidi"/>
      <w:b/>
      <w:color w:val="000000" w:themeColor="text1"/>
    </w:rPr>
  </w:style>
  <w:style w:type="character" w:styleId="Hyperlink">
    <w:name w:val="Hyperlink"/>
    <w:basedOn w:val="Standaardalinea-lettertype"/>
    <w:uiPriority w:val="99"/>
    <w:unhideWhenUsed/>
    <w:rsid w:val="00990B5E"/>
    <w:rPr>
      <w:color w:val="0563C1" w:themeColor="hyperlink"/>
      <w:u w:val="single"/>
    </w:rPr>
  </w:style>
  <w:style w:type="character" w:styleId="Onopgelostemelding">
    <w:name w:val="Unresolved Mention"/>
    <w:basedOn w:val="Standaardalinea-lettertype"/>
    <w:uiPriority w:val="99"/>
    <w:semiHidden/>
    <w:unhideWhenUsed/>
    <w:rsid w:val="00990B5E"/>
    <w:rPr>
      <w:color w:val="605E5C"/>
      <w:shd w:val="clear" w:color="auto" w:fill="E1DFDD"/>
    </w:rPr>
  </w:style>
  <w:style w:type="paragraph" w:customStyle="1" w:styleId="Disclaimer">
    <w:name w:val="_Disclaimer"/>
    <w:basedOn w:val="Standaard"/>
    <w:uiPriority w:val="99"/>
    <w:rsid w:val="00990B5E"/>
    <w:pPr>
      <w:spacing w:line="240" w:lineRule="auto"/>
    </w:pPr>
    <w:rPr>
      <w:color w:val="A5A5A5" w:themeColor="accent3"/>
      <w:sz w:val="14"/>
      <w:szCs w:val="14"/>
    </w:rPr>
  </w:style>
  <w:style w:type="paragraph" w:customStyle="1" w:styleId="KopOngenummerd">
    <w:name w:val="_KopOngenummerd"/>
    <w:uiPriority w:val="5"/>
    <w:rsid w:val="00171D0D"/>
    <w:pPr>
      <w:spacing w:after="240"/>
    </w:pPr>
    <w:rPr>
      <w:rFonts w:asciiTheme="majorHAnsi" w:eastAsiaTheme="majorEastAsia" w:hAnsiTheme="majorHAnsi" w:cstheme="majorBidi"/>
      <w:sz w:val="64"/>
      <w:szCs w:val="32"/>
      <w:lang w:val="nl-NL"/>
    </w:rPr>
  </w:style>
  <w:style w:type="paragraph" w:customStyle="1" w:styleId="Bijlagenummer">
    <w:name w:val="_Bijlagenummer"/>
    <w:basedOn w:val="Standaard"/>
    <w:autoRedefine/>
    <w:rsid w:val="00DF36EC"/>
    <w:pPr>
      <w:numPr>
        <w:numId w:val="16"/>
      </w:numPr>
      <w:spacing w:line="240" w:lineRule="auto"/>
    </w:pPr>
    <w:rPr>
      <w:b/>
      <w:bCs/>
      <w:noProof/>
      <w:color w:val="FFFFFF" w:themeColor="background1"/>
      <w:sz w:val="36"/>
      <w:szCs w:val="36"/>
    </w:rPr>
  </w:style>
  <w:style w:type="paragraph" w:customStyle="1" w:styleId="KopBlauw18">
    <w:name w:val="_KopBlauw18"/>
    <w:basedOn w:val="KopBlauw12"/>
    <w:uiPriority w:val="99"/>
    <w:rsid w:val="00A21B42"/>
    <w:pPr>
      <w:spacing w:after="120" w:line="240" w:lineRule="auto"/>
    </w:pPr>
    <w:rPr>
      <w:sz w:val="36"/>
      <w:szCs w:val="36"/>
    </w:rPr>
  </w:style>
  <w:style w:type="character" w:styleId="Tekstvantijdelijkeaanduiding">
    <w:name w:val="Placeholder Text"/>
    <w:basedOn w:val="Standaardalinea-lettertype"/>
    <w:uiPriority w:val="99"/>
    <w:semiHidden/>
    <w:rsid w:val="00725CC2"/>
    <w:rPr>
      <w:color w:val="808080"/>
    </w:rPr>
  </w:style>
  <w:style w:type="paragraph" w:customStyle="1" w:styleId="KopBlauw10">
    <w:name w:val="_KopBlauw10"/>
    <w:basedOn w:val="KopBlauw12"/>
    <w:uiPriority w:val="99"/>
    <w:rsid w:val="00E32E37"/>
    <w:rPr>
      <w:sz w:val="20"/>
    </w:rPr>
  </w:style>
  <w:style w:type="paragraph" w:customStyle="1" w:styleId="BijlageTitel">
    <w:name w:val="_BijlageTitel"/>
    <w:qFormat/>
    <w:rsid w:val="00885368"/>
    <w:pPr>
      <w:spacing w:before="120"/>
    </w:pPr>
    <w:rPr>
      <w:noProof/>
      <w:color w:val="FFFFFF" w:themeColor="background1"/>
      <w:sz w:val="80"/>
      <w:szCs w:val="80"/>
      <w:lang w:val="nl-NL"/>
    </w:rPr>
  </w:style>
  <w:style w:type="paragraph" w:styleId="Inhopg1">
    <w:name w:val="toc 1"/>
    <w:basedOn w:val="Standaard"/>
    <w:next w:val="Standaard"/>
    <w:uiPriority w:val="39"/>
    <w:unhideWhenUsed/>
    <w:rsid w:val="00A15A6B"/>
    <w:pPr>
      <w:tabs>
        <w:tab w:val="left" w:leader="dot" w:pos="567"/>
        <w:tab w:val="right" w:pos="8647"/>
      </w:tabs>
      <w:spacing w:before="120"/>
      <w:ind w:left="567" w:right="-1446" w:hanging="567"/>
    </w:pPr>
    <w:rPr>
      <w:b/>
      <w:noProof/>
      <w:color w:val="0A77BD" w:themeColor="accent1"/>
      <w:sz w:val="32"/>
    </w:rPr>
  </w:style>
  <w:style w:type="paragraph" w:styleId="Inhopg5">
    <w:name w:val="toc 5"/>
    <w:basedOn w:val="Standaard"/>
    <w:next w:val="Standaard"/>
    <w:autoRedefine/>
    <w:uiPriority w:val="39"/>
    <w:unhideWhenUsed/>
    <w:rsid w:val="00365CBB"/>
    <w:pPr>
      <w:numPr>
        <w:numId w:val="14"/>
      </w:numPr>
      <w:tabs>
        <w:tab w:val="right" w:pos="8647"/>
      </w:tabs>
      <w:ind w:right="-1446"/>
    </w:pPr>
    <w:rPr>
      <w:noProof/>
    </w:rPr>
  </w:style>
  <w:style w:type="paragraph" w:styleId="Inhopg2">
    <w:name w:val="toc 2"/>
    <w:basedOn w:val="Standaard"/>
    <w:next w:val="Standaard"/>
    <w:autoRedefine/>
    <w:uiPriority w:val="39"/>
    <w:unhideWhenUsed/>
    <w:rsid w:val="00A15A6B"/>
    <w:pPr>
      <w:tabs>
        <w:tab w:val="left" w:pos="1134"/>
        <w:tab w:val="right" w:pos="8647"/>
      </w:tabs>
      <w:ind w:left="1134" w:right="-1531" w:hanging="567"/>
    </w:pPr>
    <w:rPr>
      <w:rFonts w:eastAsiaTheme="minorEastAsia"/>
      <w:noProof/>
      <w:color w:val="auto"/>
      <w:sz w:val="22"/>
      <w:szCs w:val="22"/>
      <w:lang w:eastAsia="nl-NL"/>
    </w:rPr>
  </w:style>
  <w:style w:type="paragraph" w:styleId="Inhopg3">
    <w:name w:val="toc 3"/>
    <w:basedOn w:val="Standaard"/>
    <w:next w:val="Standaard"/>
    <w:autoRedefine/>
    <w:uiPriority w:val="39"/>
    <w:unhideWhenUsed/>
    <w:rsid w:val="00365CBB"/>
    <w:pPr>
      <w:tabs>
        <w:tab w:val="left" w:pos="2127"/>
        <w:tab w:val="right" w:pos="8647"/>
      </w:tabs>
      <w:ind w:left="2127" w:right="-1446" w:hanging="709"/>
    </w:pPr>
    <w:rPr>
      <w:noProof/>
    </w:rPr>
  </w:style>
  <w:style w:type="paragraph" w:customStyle="1" w:styleId="TOCBijlage">
    <w:name w:val="_TOCBijlage"/>
    <w:basedOn w:val="Inhopg4"/>
    <w:uiPriority w:val="99"/>
    <w:rsid w:val="00365CBB"/>
    <w:pPr>
      <w:tabs>
        <w:tab w:val="left" w:pos="1134"/>
        <w:tab w:val="right" w:pos="8647"/>
      </w:tabs>
      <w:spacing w:before="360" w:after="0"/>
      <w:ind w:left="0" w:right="-1446"/>
    </w:pPr>
    <w:rPr>
      <w:b/>
      <w:noProof/>
      <w:color w:val="0A77BD" w:themeColor="accent1"/>
      <w:sz w:val="32"/>
      <w:szCs w:val="32"/>
    </w:rPr>
  </w:style>
  <w:style w:type="paragraph" w:styleId="Inhopg4">
    <w:name w:val="toc 4"/>
    <w:basedOn w:val="Standaard"/>
    <w:next w:val="Standaard"/>
    <w:autoRedefine/>
    <w:uiPriority w:val="39"/>
    <w:semiHidden/>
    <w:unhideWhenUsed/>
    <w:rsid w:val="00365CBB"/>
    <w:pPr>
      <w:spacing w:after="100"/>
      <w:ind w:left="600"/>
    </w:pPr>
  </w:style>
  <w:style w:type="paragraph" w:styleId="Kopvaninhoudsopgave">
    <w:name w:val="TOC Heading"/>
    <w:basedOn w:val="KopOngenummerd"/>
    <w:next w:val="Standaard"/>
    <w:uiPriority w:val="39"/>
    <w:unhideWhenUsed/>
    <w:rsid w:val="0074280E"/>
    <w:pPr>
      <w:spacing w:after="1560"/>
    </w:pPr>
  </w:style>
  <w:style w:type="table" w:customStyle="1" w:styleId="TabelHBAdvies">
    <w:name w:val="Tabel_HB_Advies"/>
    <w:basedOn w:val="Standaardtabel"/>
    <w:uiPriority w:val="99"/>
    <w:rsid w:val="00E56F9E"/>
    <w:pPr>
      <w:spacing w:line="276" w:lineRule="auto"/>
    </w:pPr>
    <w:rPr>
      <w:sz w:val="16"/>
    </w:rPr>
    <w:tblPr>
      <w:tblBorders>
        <w:bottom w:val="single" w:sz="4" w:space="0" w:color="E1E5F2"/>
        <w:insideH w:val="single" w:sz="4" w:space="0" w:color="E1E5F2"/>
        <w:insideV w:val="single" w:sz="4" w:space="0" w:color="E1E5F2"/>
      </w:tblBorders>
      <w:tblCellMar>
        <w:top w:w="57" w:type="dxa"/>
        <w:bottom w:w="57" w:type="dxa"/>
      </w:tblCellMar>
    </w:tblPr>
    <w:tblStylePr w:type="firstRow">
      <w:rPr>
        <w:b/>
        <w:color w:val="0A77BD" w:themeColor="accent1"/>
        <w:sz w:val="18"/>
      </w:rPr>
      <w:tblPr/>
      <w:tcPr>
        <w:tcBorders>
          <w:top w:val="nil"/>
          <w:bottom w:val="single" w:sz="18" w:space="0" w:color="0A77BD" w:themeColor="accent1"/>
        </w:tcBorders>
      </w:tcPr>
    </w:tblStylePr>
  </w:style>
  <w:style w:type="paragraph" w:customStyle="1" w:styleId="TabelBijschrift">
    <w:name w:val="_TabelBijschrift"/>
    <w:basedOn w:val="Bijschrift"/>
    <w:next w:val="Standaard"/>
    <w:uiPriority w:val="99"/>
    <w:rsid w:val="00683935"/>
    <w:pPr>
      <w:spacing w:before="320"/>
    </w:pPr>
    <w:rPr>
      <w:b/>
      <w:noProof/>
    </w:rPr>
  </w:style>
  <w:style w:type="character" w:styleId="Verwijzingopmerking">
    <w:name w:val="annotation reference"/>
    <w:basedOn w:val="Standaardalinea-lettertype"/>
    <w:uiPriority w:val="99"/>
    <w:semiHidden/>
    <w:unhideWhenUsed/>
    <w:rsid w:val="001D0F3C"/>
    <w:rPr>
      <w:sz w:val="16"/>
      <w:szCs w:val="16"/>
    </w:rPr>
  </w:style>
  <w:style w:type="paragraph" w:styleId="Tekstopmerking">
    <w:name w:val="annotation text"/>
    <w:basedOn w:val="Standaard"/>
    <w:link w:val="TekstopmerkingChar"/>
    <w:uiPriority w:val="99"/>
    <w:unhideWhenUsed/>
    <w:rsid w:val="001D0F3C"/>
    <w:pPr>
      <w:spacing w:line="240" w:lineRule="auto"/>
    </w:pPr>
  </w:style>
  <w:style w:type="character" w:customStyle="1" w:styleId="TekstopmerkingChar">
    <w:name w:val="Tekst opmerking Char"/>
    <w:basedOn w:val="Standaardalinea-lettertype"/>
    <w:link w:val="Tekstopmerking"/>
    <w:uiPriority w:val="99"/>
    <w:rsid w:val="001D0F3C"/>
    <w:rPr>
      <w:lang w:val="nl-NL"/>
    </w:rPr>
  </w:style>
  <w:style w:type="paragraph" w:styleId="Onderwerpvanopmerking">
    <w:name w:val="annotation subject"/>
    <w:basedOn w:val="Tekstopmerking"/>
    <w:next w:val="Tekstopmerking"/>
    <w:link w:val="OnderwerpvanopmerkingChar"/>
    <w:uiPriority w:val="99"/>
    <w:semiHidden/>
    <w:unhideWhenUsed/>
    <w:rsid w:val="001D0F3C"/>
    <w:rPr>
      <w:b/>
      <w:bCs/>
    </w:rPr>
  </w:style>
  <w:style w:type="character" w:customStyle="1" w:styleId="OnderwerpvanopmerkingChar">
    <w:name w:val="Onderwerp van opmerking Char"/>
    <w:basedOn w:val="TekstopmerkingChar"/>
    <w:link w:val="Onderwerpvanopmerking"/>
    <w:uiPriority w:val="99"/>
    <w:semiHidden/>
    <w:rsid w:val="001D0F3C"/>
    <w:rPr>
      <w:b/>
      <w:bCs/>
      <w:lang w:val="nl-NL"/>
    </w:rPr>
  </w:style>
  <w:style w:type="paragraph" w:styleId="Aanhef">
    <w:name w:val="Salutation"/>
    <w:basedOn w:val="Standaard"/>
    <w:next w:val="Standaard"/>
    <w:link w:val="AanhefChar"/>
    <w:uiPriority w:val="99"/>
    <w:semiHidden/>
    <w:unhideWhenUsed/>
    <w:rsid w:val="0096452B"/>
  </w:style>
  <w:style w:type="character" w:customStyle="1" w:styleId="AanhefChar">
    <w:name w:val="Aanhef Char"/>
    <w:basedOn w:val="Standaardalinea-lettertype"/>
    <w:link w:val="Aanhef"/>
    <w:uiPriority w:val="99"/>
    <w:semiHidden/>
    <w:rsid w:val="0096452B"/>
    <w:rPr>
      <w:lang w:val="nl-NL"/>
    </w:rPr>
  </w:style>
  <w:style w:type="paragraph" w:styleId="Adresenvelop">
    <w:name w:val="envelope address"/>
    <w:basedOn w:val="Standaard"/>
    <w:uiPriority w:val="99"/>
    <w:semiHidden/>
    <w:unhideWhenUsed/>
    <w:rsid w:val="0096452B"/>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Afsluiting">
    <w:name w:val="Closing"/>
    <w:basedOn w:val="Standaard"/>
    <w:link w:val="AfsluitingChar"/>
    <w:uiPriority w:val="99"/>
    <w:semiHidden/>
    <w:unhideWhenUsed/>
    <w:rsid w:val="0096452B"/>
    <w:pPr>
      <w:spacing w:line="240" w:lineRule="auto"/>
      <w:ind w:left="4252"/>
    </w:pPr>
  </w:style>
  <w:style w:type="character" w:customStyle="1" w:styleId="AfsluitingChar">
    <w:name w:val="Afsluiting Char"/>
    <w:basedOn w:val="Standaardalinea-lettertype"/>
    <w:link w:val="Afsluiting"/>
    <w:uiPriority w:val="99"/>
    <w:semiHidden/>
    <w:rsid w:val="0096452B"/>
    <w:rPr>
      <w:lang w:val="nl-NL"/>
    </w:rPr>
  </w:style>
  <w:style w:type="paragraph" w:styleId="Afzender">
    <w:name w:val="envelope return"/>
    <w:basedOn w:val="Standaard"/>
    <w:uiPriority w:val="99"/>
    <w:semiHidden/>
    <w:unhideWhenUsed/>
    <w:rsid w:val="0096452B"/>
    <w:pPr>
      <w:spacing w:line="240" w:lineRule="auto"/>
    </w:pPr>
    <w:rPr>
      <w:rFonts w:asciiTheme="majorHAnsi" w:eastAsiaTheme="majorEastAsia" w:hAnsiTheme="majorHAnsi" w:cstheme="majorBidi"/>
    </w:rPr>
  </w:style>
  <w:style w:type="paragraph" w:styleId="Ballontekst">
    <w:name w:val="Balloon Text"/>
    <w:basedOn w:val="Standaard"/>
    <w:link w:val="BallontekstChar"/>
    <w:uiPriority w:val="99"/>
    <w:semiHidden/>
    <w:unhideWhenUsed/>
    <w:rsid w:val="0096452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6452B"/>
    <w:rPr>
      <w:rFonts w:ascii="Segoe UI" w:hAnsi="Segoe UI" w:cs="Segoe UI"/>
      <w:sz w:val="18"/>
      <w:szCs w:val="18"/>
      <w:lang w:val="nl-NL"/>
    </w:rPr>
  </w:style>
  <w:style w:type="paragraph" w:styleId="Berichtkop">
    <w:name w:val="Message Header"/>
    <w:basedOn w:val="Standaard"/>
    <w:link w:val="BerichtkopChar"/>
    <w:uiPriority w:val="99"/>
    <w:semiHidden/>
    <w:unhideWhenUsed/>
    <w:rsid w:val="0096452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erichtkopChar">
    <w:name w:val="Berichtkop Char"/>
    <w:basedOn w:val="Standaardalinea-lettertype"/>
    <w:link w:val="Berichtkop"/>
    <w:uiPriority w:val="99"/>
    <w:semiHidden/>
    <w:rsid w:val="0096452B"/>
    <w:rPr>
      <w:rFonts w:asciiTheme="majorHAnsi" w:eastAsiaTheme="majorEastAsia" w:hAnsiTheme="majorHAnsi" w:cstheme="majorBidi"/>
      <w:sz w:val="24"/>
      <w:szCs w:val="24"/>
      <w:shd w:val="pct20" w:color="auto" w:fill="auto"/>
      <w:lang w:val="nl-NL"/>
    </w:rPr>
  </w:style>
  <w:style w:type="paragraph" w:styleId="Bibliografie">
    <w:name w:val="Bibliography"/>
    <w:basedOn w:val="Standaard"/>
    <w:next w:val="Standaard"/>
    <w:uiPriority w:val="37"/>
    <w:semiHidden/>
    <w:unhideWhenUsed/>
    <w:rsid w:val="0096452B"/>
  </w:style>
  <w:style w:type="paragraph" w:styleId="Bloktekst">
    <w:name w:val="Block Text"/>
    <w:basedOn w:val="Standaard"/>
    <w:uiPriority w:val="99"/>
    <w:semiHidden/>
    <w:unhideWhenUsed/>
    <w:rsid w:val="0096452B"/>
    <w:pPr>
      <w:pBdr>
        <w:top w:val="single" w:sz="2" w:space="10" w:color="0A77BD" w:themeColor="accent1"/>
        <w:left w:val="single" w:sz="2" w:space="10" w:color="0A77BD" w:themeColor="accent1"/>
        <w:bottom w:val="single" w:sz="2" w:space="10" w:color="0A77BD" w:themeColor="accent1"/>
        <w:right w:val="single" w:sz="2" w:space="10" w:color="0A77BD" w:themeColor="accent1"/>
      </w:pBdr>
      <w:ind w:left="1152" w:right="1152"/>
    </w:pPr>
    <w:rPr>
      <w:rFonts w:eastAsiaTheme="minorEastAsia"/>
      <w:i/>
      <w:iCs/>
      <w:color w:val="0A77BD" w:themeColor="accent1"/>
    </w:rPr>
  </w:style>
  <w:style w:type="paragraph" w:styleId="Bronvermelding">
    <w:name w:val="table of authorities"/>
    <w:basedOn w:val="Standaard"/>
    <w:next w:val="Standaard"/>
    <w:uiPriority w:val="99"/>
    <w:semiHidden/>
    <w:unhideWhenUsed/>
    <w:rsid w:val="0096452B"/>
    <w:pPr>
      <w:ind w:left="200" w:hanging="200"/>
    </w:pPr>
  </w:style>
  <w:style w:type="paragraph" w:styleId="Citaat">
    <w:name w:val="Quote"/>
    <w:basedOn w:val="Standaard"/>
    <w:next w:val="Standaard"/>
    <w:link w:val="CitaatChar"/>
    <w:uiPriority w:val="29"/>
    <w:rsid w:val="0096452B"/>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96452B"/>
    <w:rPr>
      <w:i/>
      <w:iCs/>
      <w:color w:val="404040" w:themeColor="text1" w:themeTint="BF"/>
      <w:lang w:val="nl-NL"/>
    </w:rPr>
  </w:style>
  <w:style w:type="paragraph" w:styleId="Datum">
    <w:name w:val="Date"/>
    <w:basedOn w:val="Standaard"/>
    <w:next w:val="Standaard"/>
    <w:link w:val="DatumChar"/>
    <w:uiPriority w:val="99"/>
    <w:semiHidden/>
    <w:unhideWhenUsed/>
    <w:rsid w:val="0096452B"/>
  </w:style>
  <w:style w:type="character" w:customStyle="1" w:styleId="DatumChar">
    <w:name w:val="Datum Char"/>
    <w:basedOn w:val="Standaardalinea-lettertype"/>
    <w:link w:val="Datum"/>
    <w:uiPriority w:val="99"/>
    <w:semiHidden/>
    <w:rsid w:val="0096452B"/>
    <w:rPr>
      <w:lang w:val="nl-NL"/>
    </w:rPr>
  </w:style>
  <w:style w:type="paragraph" w:styleId="Documentstructuur">
    <w:name w:val="Document Map"/>
    <w:basedOn w:val="Standaard"/>
    <w:link w:val="DocumentstructuurChar"/>
    <w:uiPriority w:val="99"/>
    <w:semiHidden/>
    <w:unhideWhenUsed/>
    <w:rsid w:val="0096452B"/>
    <w:pPr>
      <w:spacing w:line="240" w:lineRule="auto"/>
    </w:pPr>
    <w:rPr>
      <w:rFonts w:ascii="Segoe UI" w:hAnsi="Segoe UI" w:cs="Segoe UI"/>
      <w:sz w:val="16"/>
      <w:szCs w:val="16"/>
    </w:rPr>
  </w:style>
  <w:style w:type="character" w:customStyle="1" w:styleId="DocumentstructuurChar">
    <w:name w:val="Documentstructuur Char"/>
    <w:basedOn w:val="Standaardalinea-lettertype"/>
    <w:link w:val="Documentstructuur"/>
    <w:uiPriority w:val="99"/>
    <w:semiHidden/>
    <w:rsid w:val="0096452B"/>
    <w:rPr>
      <w:rFonts w:ascii="Segoe UI" w:hAnsi="Segoe UI" w:cs="Segoe UI"/>
      <w:sz w:val="16"/>
      <w:szCs w:val="16"/>
      <w:lang w:val="nl-NL"/>
    </w:rPr>
  </w:style>
  <w:style w:type="paragraph" w:styleId="Duidelijkcitaat">
    <w:name w:val="Intense Quote"/>
    <w:basedOn w:val="Standaard"/>
    <w:next w:val="Standaard"/>
    <w:link w:val="DuidelijkcitaatChar"/>
    <w:uiPriority w:val="30"/>
    <w:rsid w:val="0096452B"/>
    <w:pPr>
      <w:pBdr>
        <w:top w:val="single" w:sz="4" w:space="10" w:color="0A77BD" w:themeColor="accent1"/>
        <w:bottom w:val="single" w:sz="4" w:space="10" w:color="0A77BD" w:themeColor="accent1"/>
      </w:pBdr>
      <w:spacing w:before="360" w:after="360"/>
      <w:ind w:left="864" w:right="864"/>
      <w:jc w:val="center"/>
    </w:pPr>
    <w:rPr>
      <w:i/>
      <w:iCs/>
      <w:color w:val="0A77BD" w:themeColor="accent1"/>
    </w:rPr>
  </w:style>
  <w:style w:type="character" w:customStyle="1" w:styleId="DuidelijkcitaatChar">
    <w:name w:val="Duidelijk citaat Char"/>
    <w:basedOn w:val="Standaardalinea-lettertype"/>
    <w:link w:val="Duidelijkcitaat"/>
    <w:uiPriority w:val="30"/>
    <w:rsid w:val="0096452B"/>
    <w:rPr>
      <w:i/>
      <w:iCs/>
      <w:color w:val="0A77BD" w:themeColor="accent1"/>
      <w:lang w:val="nl-NL"/>
    </w:rPr>
  </w:style>
  <w:style w:type="character" w:styleId="Eindnootmarkering">
    <w:name w:val="endnote reference"/>
    <w:basedOn w:val="Standaardalinea-lettertype"/>
    <w:uiPriority w:val="99"/>
    <w:semiHidden/>
    <w:unhideWhenUsed/>
    <w:rsid w:val="0096452B"/>
    <w:rPr>
      <w:vertAlign w:val="superscript"/>
    </w:rPr>
  </w:style>
  <w:style w:type="paragraph" w:styleId="Eindnoottekst">
    <w:name w:val="endnote text"/>
    <w:basedOn w:val="Standaard"/>
    <w:link w:val="EindnoottekstChar"/>
    <w:uiPriority w:val="99"/>
    <w:semiHidden/>
    <w:unhideWhenUsed/>
    <w:rsid w:val="0096452B"/>
    <w:pPr>
      <w:spacing w:line="240" w:lineRule="auto"/>
    </w:pPr>
  </w:style>
  <w:style w:type="character" w:customStyle="1" w:styleId="EindnoottekstChar">
    <w:name w:val="Eindnoottekst Char"/>
    <w:basedOn w:val="Standaardalinea-lettertype"/>
    <w:link w:val="Eindnoottekst"/>
    <w:uiPriority w:val="99"/>
    <w:semiHidden/>
    <w:rsid w:val="0096452B"/>
    <w:rPr>
      <w:lang w:val="nl-NL"/>
    </w:rPr>
  </w:style>
  <w:style w:type="paragraph" w:styleId="E-mailhandtekening">
    <w:name w:val="E-mail Signature"/>
    <w:basedOn w:val="Standaard"/>
    <w:link w:val="E-mailhandtekeningChar"/>
    <w:uiPriority w:val="99"/>
    <w:semiHidden/>
    <w:unhideWhenUsed/>
    <w:rsid w:val="0096452B"/>
    <w:pPr>
      <w:spacing w:line="240" w:lineRule="auto"/>
    </w:pPr>
  </w:style>
  <w:style w:type="character" w:customStyle="1" w:styleId="E-mailhandtekeningChar">
    <w:name w:val="E-mailhandtekening Char"/>
    <w:basedOn w:val="Standaardalinea-lettertype"/>
    <w:link w:val="E-mailhandtekening"/>
    <w:uiPriority w:val="99"/>
    <w:semiHidden/>
    <w:rsid w:val="0096452B"/>
    <w:rPr>
      <w:lang w:val="nl-NL"/>
    </w:rPr>
  </w:style>
  <w:style w:type="paragraph" w:styleId="Geenafstand">
    <w:name w:val="No Spacing"/>
    <w:uiPriority w:val="99"/>
    <w:rsid w:val="0096452B"/>
    <w:pPr>
      <w:spacing w:line="240" w:lineRule="auto"/>
    </w:pPr>
    <w:rPr>
      <w:lang w:val="nl-NL"/>
    </w:rPr>
  </w:style>
  <w:style w:type="character" w:styleId="GevolgdeHyperlink">
    <w:name w:val="FollowedHyperlink"/>
    <w:basedOn w:val="Standaardalinea-lettertype"/>
    <w:uiPriority w:val="99"/>
    <w:semiHidden/>
    <w:unhideWhenUsed/>
    <w:rsid w:val="0096452B"/>
    <w:rPr>
      <w:color w:val="954F72" w:themeColor="followedHyperlink"/>
      <w:u w:val="single"/>
    </w:rPr>
  </w:style>
  <w:style w:type="paragraph" w:styleId="Handtekening">
    <w:name w:val="Signature"/>
    <w:basedOn w:val="Standaard"/>
    <w:link w:val="HandtekeningChar"/>
    <w:uiPriority w:val="99"/>
    <w:semiHidden/>
    <w:unhideWhenUsed/>
    <w:rsid w:val="0096452B"/>
    <w:pPr>
      <w:spacing w:line="240" w:lineRule="auto"/>
      <w:ind w:left="4252"/>
    </w:pPr>
  </w:style>
  <w:style w:type="character" w:customStyle="1" w:styleId="HandtekeningChar">
    <w:name w:val="Handtekening Char"/>
    <w:basedOn w:val="Standaardalinea-lettertype"/>
    <w:link w:val="Handtekening"/>
    <w:uiPriority w:val="99"/>
    <w:semiHidden/>
    <w:rsid w:val="0096452B"/>
    <w:rPr>
      <w:lang w:val="nl-NL"/>
    </w:rPr>
  </w:style>
  <w:style w:type="character" w:styleId="Hashtag">
    <w:name w:val="Hashtag"/>
    <w:basedOn w:val="Standaardalinea-lettertype"/>
    <w:uiPriority w:val="99"/>
    <w:semiHidden/>
    <w:unhideWhenUsed/>
    <w:rsid w:val="0096452B"/>
    <w:rPr>
      <w:color w:val="2B579A"/>
      <w:shd w:val="clear" w:color="auto" w:fill="E1DFDD"/>
    </w:rPr>
  </w:style>
  <w:style w:type="paragraph" w:styleId="HTML-voorafopgemaakt">
    <w:name w:val="HTML Preformatted"/>
    <w:basedOn w:val="Standaard"/>
    <w:link w:val="HTML-voorafopgemaaktChar"/>
    <w:uiPriority w:val="99"/>
    <w:semiHidden/>
    <w:unhideWhenUsed/>
    <w:rsid w:val="0096452B"/>
    <w:pPr>
      <w:spacing w:line="240" w:lineRule="auto"/>
    </w:pPr>
    <w:rPr>
      <w:rFonts w:ascii="Consolas" w:hAnsi="Consolas"/>
    </w:rPr>
  </w:style>
  <w:style w:type="character" w:customStyle="1" w:styleId="HTML-voorafopgemaaktChar">
    <w:name w:val="HTML - vooraf opgemaakt Char"/>
    <w:basedOn w:val="Standaardalinea-lettertype"/>
    <w:link w:val="HTML-voorafopgemaakt"/>
    <w:uiPriority w:val="99"/>
    <w:semiHidden/>
    <w:rsid w:val="0096452B"/>
    <w:rPr>
      <w:rFonts w:ascii="Consolas" w:hAnsi="Consolas"/>
      <w:lang w:val="nl-NL"/>
    </w:rPr>
  </w:style>
  <w:style w:type="character" w:styleId="HTMLCode">
    <w:name w:val="HTML Code"/>
    <w:basedOn w:val="Standaardalinea-lettertype"/>
    <w:uiPriority w:val="99"/>
    <w:semiHidden/>
    <w:unhideWhenUsed/>
    <w:rsid w:val="0096452B"/>
    <w:rPr>
      <w:rFonts w:ascii="Consolas" w:hAnsi="Consolas"/>
      <w:sz w:val="20"/>
      <w:szCs w:val="20"/>
    </w:rPr>
  </w:style>
  <w:style w:type="character" w:styleId="HTMLDefinition">
    <w:name w:val="HTML Definition"/>
    <w:basedOn w:val="Standaardalinea-lettertype"/>
    <w:uiPriority w:val="99"/>
    <w:semiHidden/>
    <w:unhideWhenUsed/>
    <w:rsid w:val="0096452B"/>
    <w:rPr>
      <w:i/>
      <w:iCs/>
    </w:rPr>
  </w:style>
  <w:style w:type="character" w:styleId="HTMLVariable">
    <w:name w:val="HTML Variable"/>
    <w:basedOn w:val="Standaardalinea-lettertype"/>
    <w:uiPriority w:val="99"/>
    <w:semiHidden/>
    <w:unhideWhenUsed/>
    <w:rsid w:val="0096452B"/>
    <w:rPr>
      <w:i/>
      <w:iCs/>
    </w:rPr>
  </w:style>
  <w:style w:type="character" w:styleId="HTML-acroniem">
    <w:name w:val="HTML Acronym"/>
    <w:basedOn w:val="Standaardalinea-lettertype"/>
    <w:uiPriority w:val="99"/>
    <w:semiHidden/>
    <w:unhideWhenUsed/>
    <w:rsid w:val="0096452B"/>
  </w:style>
  <w:style w:type="paragraph" w:styleId="HTML-adres">
    <w:name w:val="HTML Address"/>
    <w:basedOn w:val="Standaard"/>
    <w:link w:val="HTML-adresChar"/>
    <w:uiPriority w:val="99"/>
    <w:semiHidden/>
    <w:unhideWhenUsed/>
    <w:rsid w:val="0096452B"/>
    <w:pPr>
      <w:spacing w:line="240" w:lineRule="auto"/>
    </w:pPr>
    <w:rPr>
      <w:i/>
      <w:iCs/>
    </w:rPr>
  </w:style>
  <w:style w:type="character" w:customStyle="1" w:styleId="HTML-adresChar">
    <w:name w:val="HTML-adres Char"/>
    <w:basedOn w:val="Standaardalinea-lettertype"/>
    <w:link w:val="HTML-adres"/>
    <w:uiPriority w:val="99"/>
    <w:semiHidden/>
    <w:rsid w:val="0096452B"/>
    <w:rPr>
      <w:i/>
      <w:iCs/>
      <w:lang w:val="nl-NL"/>
    </w:rPr>
  </w:style>
  <w:style w:type="character" w:styleId="HTML-citaat">
    <w:name w:val="HTML Cite"/>
    <w:basedOn w:val="Standaardalinea-lettertype"/>
    <w:uiPriority w:val="99"/>
    <w:semiHidden/>
    <w:unhideWhenUsed/>
    <w:rsid w:val="0096452B"/>
    <w:rPr>
      <w:i/>
      <w:iCs/>
    </w:rPr>
  </w:style>
  <w:style w:type="character" w:styleId="HTML-schrijfmachine">
    <w:name w:val="HTML Typewriter"/>
    <w:basedOn w:val="Standaardalinea-lettertype"/>
    <w:uiPriority w:val="99"/>
    <w:semiHidden/>
    <w:unhideWhenUsed/>
    <w:rsid w:val="0096452B"/>
    <w:rPr>
      <w:rFonts w:ascii="Consolas" w:hAnsi="Consolas"/>
      <w:sz w:val="20"/>
      <w:szCs w:val="20"/>
    </w:rPr>
  </w:style>
  <w:style w:type="character" w:styleId="HTML-toetsenbord">
    <w:name w:val="HTML Keyboard"/>
    <w:basedOn w:val="Standaardalinea-lettertype"/>
    <w:uiPriority w:val="99"/>
    <w:semiHidden/>
    <w:unhideWhenUsed/>
    <w:rsid w:val="0096452B"/>
    <w:rPr>
      <w:rFonts w:ascii="Consolas" w:hAnsi="Consolas"/>
      <w:sz w:val="20"/>
      <w:szCs w:val="20"/>
    </w:rPr>
  </w:style>
  <w:style w:type="character" w:styleId="HTML-voorbeeld">
    <w:name w:val="HTML Sample"/>
    <w:basedOn w:val="Standaardalinea-lettertype"/>
    <w:uiPriority w:val="99"/>
    <w:semiHidden/>
    <w:unhideWhenUsed/>
    <w:rsid w:val="0096452B"/>
    <w:rPr>
      <w:rFonts w:ascii="Consolas" w:hAnsi="Consolas"/>
      <w:sz w:val="24"/>
      <w:szCs w:val="24"/>
    </w:rPr>
  </w:style>
  <w:style w:type="paragraph" w:styleId="Index1">
    <w:name w:val="index 1"/>
    <w:basedOn w:val="Standaard"/>
    <w:next w:val="Standaard"/>
    <w:autoRedefine/>
    <w:uiPriority w:val="99"/>
    <w:semiHidden/>
    <w:unhideWhenUsed/>
    <w:rsid w:val="0096452B"/>
    <w:pPr>
      <w:spacing w:line="240" w:lineRule="auto"/>
      <w:ind w:left="200" w:hanging="200"/>
    </w:pPr>
  </w:style>
  <w:style w:type="paragraph" w:styleId="Index2">
    <w:name w:val="index 2"/>
    <w:basedOn w:val="Standaard"/>
    <w:next w:val="Standaard"/>
    <w:autoRedefine/>
    <w:uiPriority w:val="99"/>
    <w:semiHidden/>
    <w:unhideWhenUsed/>
    <w:rsid w:val="0096452B"/>
    <w:pPr>
      <w:spacing w:line="240" w:lineRule="auto"/>
      <w:ind w:left="400" w:hanging="200"/>
    </w:pPr>
  </w:style>
  <w:style w:type="paragraph" w:styleId="Index3">
    <w:name w:val="index 3"/>
    <w:basedOn w:val="Standaard"/>
    <w:next w:val="Standaard"/>
    <w:autoRedefine/>
    <w:uiPriority w:val="99"/>
    <w:semiHidden/>
    <w:unhideWhenUsed/>
    <w:rsid w:val="0096452B"/>
    <w:pPr>
      <w:spacing w:line="240" w:lineRule="auto"/>
      <w:ind w:left="600" w:hanging="200"/>
    </w:pPr>
  </w:style>
  <w:style w:type="paragraph" w:styleId="Index4">
    <w:name w:val="index 4"/>
    <w:basedOn w:val="Standaard"/>
    <w:next w:val="Standaard"/>
    <w:autoRedefine/>
    <w:uiPriority w:val="99"/>
    <w:semiHidden/>
    <w:unhideWhenUsed/>
    <w:rsid w:val="0096452B"/>
    <w:pPr>
      <w:spacing w:line="240" w:lineRule="auto"/>
      <w:ind w:left="800" w:hanging="200"/>
    </w:pPr>
  </w:style>
  <w:style w:type="paragraph" w:styleId="Index5">
    <w:name w:val="index 5"/>
    <w:basedOn w:val="Standaard"/>
    <w:next w:val="Standaard"/>
    <w:autoRedefine/>
    <w:uiPriority w:val="99"/>
    <w:semiHidden/>
    <w:unhideWhenUsed/>
    <w:rsid w:val="0096452B"/>
    <w:pPr>
      <w:spacing w:line="240" w:lineRule="auto"/>
      <w:ind w:left="1000" w:hanging="200"/>
    </w:pPr>
  </w:style>
  <w:style w:type="paragraph" w:styleId="Index6">
    <w:name w:val="index 6"/>
    <w:basedOn w:val="Standaard"/>
    <w:next w:val="Standaard"/>
    <w:autoRedefine/>
    <w:uiPriority w:val="99"/>
    <w:semiHidden/>
    <w:unhideWhenUsed/>
    <w:rsid w:val="0096452B"/>
    <w:pPr>
      <w:spacing w:line="240" w:lineRule="auto"/>
      <w:ind w:left="1200" w:hanging="200"/>
    </w:pPr>
  </w:style>
  <w:style w:type="paragraph" w:styleId="Index7">
    <w:name w:val="index 7"/>
    <w:basedOn w:val="Standaard"/>
    <w:next w:val="Standaard"/>
    <w:autoRedefine/>
    <w:uiPriority w:val="99"/>
    <w:semiHidden/>
    <w:unhideWhenUsed/>
    <w:rsid w:val="0096452B"/>
    <w:pPr>
      <w:spacing w:line="240" w:lineRule="auto"/>
      <w:ind w:left="1400" w:hanging="200"/>
    </w:pPr>
  </w:style>
  <w:style w:type="paragraph" w:styleId="Index8">
    <w:name w:val="index 8"/>
    <w:basedOn w:val="Standaard"/>
    <w:next w:val="Standaard"/>
    <w:autoRedefine/>
    <w:uiPriority w:val="99"/>
    <w:semiHidden/>
    <w:unhideWhenUsed/>
    <w:rsid w:val="0096452B"/>
    <w:pPr>
      <w:spacing w:line="240" w:lineRule="auto"/>
      <w:ind w:left="1600" w:hanging="200"/>
    </w:pPr>
  </w:style>
  <w:style w:type="paragraph" w:styleId="Index9">
    <w:name w:val="index 9"/>
    <w:basedOn w:val="Standaard"/>
    <w:next w:val="Standaard"/>
    <w:autoRedefine/>
    <w:uiPriority w:val="99"/>
    <w:semiHidden/>
    <w:unhideWhenUsed/>
    <w:rsid w:val="0096452B"/>
    <w:pPr>
      <w:spacing w:line="240" w:lineRule="auto"/>
      <w:ind w:left="1800" w:hanging="200"/>
    </w:pPr>
  </w:style>
  <w:style w:type="paragraph" w:styleId="Indexkop">
    <w:name w:val="index heading"/>
    <w:basedOn w:val="Standaard"/>
    <w:next w:val="Index1"/>
    <w:uiPriority w:val="99"/>
    <w:semiHidden/>
    <w:unhideWhenUsed/>
    <w:rsid w:val="0096452B"/>
    <w:rPr>
      <w:rFonts w:asciiTheme="majorHAnsi" w:eastAsiaTheme="majorEastAsia" w:hAnsiTheme="majorHAnsi" w:cstheme="majorBidi"/>
      <w:b/>
      <w:bCs/>
    </w:rPr>
  </w:style>
  <w:style w:type="paragraph" w:styleId="Inhopg6">
    <w:name w:val="toc 6"/>
    <w:basedOn w:val="Standaard"/>
    <w:next w:val="Standaard"/>
    <w:autoRedefine/>
    <w:uiPriority w:val="39"/>
    <w:semiHidden/>
    <w:unhideWhenUsed/>
    <w:rsid w:val="0096452B"/>
    <w:pPr>
      <w:spacing w:after="100"/>
      <w:ind w:left="1000"/>
    </w:pPr>
  </w:style>
  <w:style w:type="paragraph" w:styleId="Inhopg7">
    <w:name w:val="toc 7"/>
    <w:basedOn w:val="Standaard"/>
    <w:next w:val="Standaard"/>
    <w:autoRedefine/>
    <w:uiPriority w:val="39"/>
    <w:semiHidden/>
    <w:unhideWhenUsed/>
    <w:rsid w:val="0096452B"/>
    <w:pPr>
      <w:spacing w:after="100"/>
      <w:ind w:left="1200"/>
    </w:pPr>
  </w:style>
  <w:style w:type="paragraph" w:styleId="Inhopg8">
    <w:name w:val="toc 8"/>
    <w:basedOn w:val="Standaard"/>
    <w:next w:val="Standaard"/>
    <w:autoRedefine/>
    <w:uiPriority w:val="39"/>
    <w:semiHidden/>
    <w:unhideWhenUsed/>
    <w:rsid w:val="0096452B"/>
    <w:pPr>
      <w:spacing w:after="100"/>
      <w:ind w:left="1400"/>
    </w:pPr>
  </w:style>
  <w:style w:type="paragraph" w:styleId="Inhopg9">
    <w:name w:val="toc 9"/>
    <w:basedOn w:val="Standaard"/>
    <w:next w:val="Standaard"/>
    <w:autoRedefine/>
    <w:uiPriority w:val="39"/>
    <w:semiHidden/>
    <w:unhideWhenUsed/>
    <w:rsid w:val="0096452B"/>
    <w:pPr>
      <w:spacing w:after="100"/>
      <w:ind w:left="1600"/>
    </w:pPr>
  </w:style>
  <w:style w:type="character" w:styleId="Intensievebenadrukking">
    <w:name w:val="Intense Emphasis"/>
    <w:basedOn w:val="Standaardalinea-lettertype"/>
    <w:uiPriority w:val="21"/>
    <w:rsid w:val="0096452B"/>
    <w:rPr>
      <w:i/>
      <w:iCs/>
      <w:color w:val="0A77BD" w:themeColor="accent1"/>
    </w:rPr>
  </w:style>
  <w:style w:type="character" w:styleId="Intensieveverwijzing">
    <w:name w:val="Intense Reference"/>
    <w:basedOn w:val="Standaardalinea-lettertype"/>
    <w:uiPriority w:val="32"/>
    <w:rsid w:val="0096452B"/>
    <w:rPr>
      <w:b/>
      <w:bCs/>
      <w:smallCaps/>
      <w:color w:val="0A77BD" w:themeColor="accent1"/>
      <w:spacing w:val="5"/>
    </w:rPr>
  </w:style>
  <w:style w:type="character" w:customStyle="1" w:styleId="Kop6Char">
    <w:name w:val="Kop 6 Char"/>
    <w:basedOn w:val="Standaardalinea-lettertype"/>
    <w:link w:val="Kop6"/>
    <w:uiPriority w:val="9"/>
    <w:semiHidden/>
    <w:rsid w:val="0096452B"/>
    <w:rPr>
      <w:rFonts w:asciiTheme="majorHAnsi" w:eastAsiaTheme="majorEastAsia" w:hAnsiTheme="majorHAnsi" w:cstheme="majorBidi"/>
      <w:color w:val="053B5E" w:themeColor="accent1" w:themeShade="7F"/>
      <w:lang w:val="nl-NL"/>
    </w:rPr>
  </w:style>
  <w:style w:type="character" w:customStyle="1" w:styleId="Kop7Char">
    <w:name w:val="Kop 7 Char"/>
    <w:basedOn w:val="Standaardalinea-lettertype"/>
    <w:link w:val="Kop7"/>
    <w:uiPriority w:val="9"/>
    <w:semiHidden/>
    <w:rsid w:val="0096452B"/>
    <w:rPr>
      <w:rFonts w:asciiTheme="majorHAnsi" w:eastAsiaTheme="majorEastAsia" w:hAnsiTheme="majorHAnsi" w:cstheme="majorBidi"/>
      <w:i/>
      <w:iCs/>
      <w:color w:val="053B5E" w:themeColor="accent1" w:themeShade="7F"/>
      <w:lang w:val="nl-NL"/>
    </w:rPr>
  </w:style>
  <w:style w:type="character" w:customStyle="1" w:styleId="Kop8Char">
    <w:name w:val="Kop 8 Char"/>
    <w:basedOn w:val="Standaardalinea-lettertype"/>
    <w:link w:val="Kop8"/>
    <w:uiPriority w:val="9"/>
    <w:semiHidden/>
    <w:rsid w:val="0096452B"/>
    <w:rPr>
      <w:rFonts w:asciiTheme="majorHAnsi" w:eastAsiaTheme="majorEastAsia" w:hAnsiTheme="majorHAnsi" w:cstheme="majorBidi"/>
      <w:color w:val="272727" w:themeColor="text1" w:themeTint="D8"/>
      <w:sz w:val="21"/>
      <w:szCs w:val="21"/>
      <w:lang w:val="nl-NL"/>
    </w:rPr>
  </w:style>
  <w:style w:type="character" w:customStyle="1" w:styleId="Kop9Char">
    <w:name w:val="Kop 9 Char"/>
    <w:basedOn w:val="Standaardalinea-lettertype"/>
    <w:link w:val="Kop9"/>
    <w:uiPriority w:val="9"/>
    <w:semiHidden/>
    <w:rsid w:val="0096452B"/>
    <w:rPr>
      <w:rFonts w:asciiTheme="majorHAnsi" w:eastAsiaTheme="majorEastAsia" w:hAnsiTheme="majorHAnsi" w:cstheme="majorBidi"/>
      <w:i/>
      <w:iCs/>
      <w:color w:val="272727" w:themeColor="text1" w:themeTint="D8"/>
      <w:sz w:val="21"/>
      <w:szCs w:val="21"/>
      <w:lang w:val="nl-NL"/>
    </w:rPr>
  </w:style>
  <w:style w:type="paragraph" w:styleId="Kopbronvermelding">
    <w:name w:val="toa heading"/>
    <w:basedOn w:val="Standaard"/>
    <w:next w:val="Standaard"/>
    <w:uiPriority w:val="99"/>
    <w:semiHidden/>
    <w:unhideWhenUsed/>
    <w:rsid w:val="0096452B"/>
    <w:pPr>
      <w:spacing w:before="120"/>
    </w:pPr>
    <w:rPr>
      <w:rFonts w:asciiTheme="majorHAnsi" w:eastAsiaTheme="majorEastAsia" w:hAnsiTheme="majorHAnsi" w:cstheme="majorBidi"/>
      <w:b/>
      <w:bCs/>
      <w:sz w:val="24"/>
      <w:szCs w:val="24"/>
    </w:rPr>
  </w:style>
  <w:style w:type="paragraph" w:styleId="Lijst">
    <w:name w:val="List"/>
    <w:basedOn w:val="Standaard"/>
    <w:uiPriority w:val="99"/>
    <w:semiHidden/>
    <w:unhideWhenUsed/>
    <w:rsid w:val="0096452B"/>
    <w:pPr>
      <w:ind w:left="283" w:hanging="283"/>
      <w:contextualSpacing/>
    </w:pPr>
  </w:style>
  <w:style w:type="paragraph" w:styleId="Lijst2">
    <w:name w:val="List 2"/>
    <w:basedOn w:val="Standaard"/>
    <w:uiPriority w:val="99"/>
    <w:semiHidden/>
    <w:unhideWhenUsed/>
    <w:rsid w:val="0096452B"/>
    <w:pPr>
      <w:ind w:left="566" w:hanging="283"/>
      <w:contextualSpacing/>
    </w:pPr>
  </w:style>
  <w:style w:type="paragraph" w:styleId="Lijst3">
    <w:name w:val="List 3"/>
    <w:basedOn w:val="Standaard"/>
    <w:uiPriority w:val="99"/>
    <w:semiHidden/>
    <w:unhideWhenUsed/>
    <w:rsid w:val="0096452B"/>
    <w:pPr>
      <w:ind w:left="849" w:hanging="283"/>
      <w:contextualSpacing/>
    </w:pPr>
  </w:style>
  <w:style w:type="paragraph" w:styleId="Lijst4">
    <w:name w:val="List 4"/>
    <w:basedOn w:val="Standaard"/>
    <w:uiPriority w:val="99"/>
    <w:semiHidden/>
    <w:unhideWhenUsed/>
    <w:rsid w:val="0096452B"/>
    <w:pPr>
      <w:ind w:left="1132" w:hanging="283"/>
      <w:contextualSpacing/>
    </w:pPr>
  </w:style>
  <w:style w:type="paragraph" w:styleId="Lijst5">
    <w:name w:val="List 5"/>
    <w:basedOn w:val="Standaard"/>
    <w:uiPriority w:val="99"/>
    <w:semiHidden/>
    <w:unhideWhenUsed/>
    <w:rsid w:val="0096452B"/>
    <w:pPr>
      <w:ind w:left="1415" w:hanging="283"/>
      <w:contextualSpacing/>
    </w:pPr>
  </w:style>
  <w:style w:type="paragraph" w:styleId="Lijstmetafbeeldingen">
    <w:name w:val="table of figures"/>
    <w:basedOn w:val="Standaard"/>
    <w:next w:val="Standaard"/>
    <w:uiPriority w:val="99"/>
    <w:semiHidden/>
    <w:unhideWhenUsed/>
    <w:rsid w:val="0096452B"/>
  </w:style>
  <w:style w:type="paragraph" w:styleId="Lijstopsomteken">
    <w:name w:val="List Bullet"/>
    <w:basedOn w:val="Standaard"/>
    <w:uiPriority w:val="99"/>
    <w:semiHidden/>
    <w:unhideWhenUsed/>
    <w:rsid w:val="0096452B"/>
    <w:pPr>
      <w:numPr>
        <w:numId w:val="2"/>
      </w:numPr>
      <w:contextualSpacing/>
    </w:pPr>
  </w:style>
  <w:style w:type="paragraph" w:styleId="Lijstopsomteken2">
    <w:name w:val="List Bullet 2"/>
    <w:basedOn w:val="Standaard"/>
    <w:uiPriority w:val="99"/>
    <w:semiHidden/>
    <w:unhideWhenUsed/>
    <w:rsid w:val="0096452B"/>
    <w:pPr>
      <w:numPr>
        <w:numId w:val="3"/>
      </w:numPr>
      <w:contextualSpacing/>
    </w:pPr>
  </w:style>
  <w:style w:type="paragraph" w:styleId="Lijstopsomteken3">
    <w:name w:val="List Bullet 3"/>
    <w:basedOn w:val="Standaard"/>
    <w:uiPriority w:val="99"/>
    <w:semiHidden/>
    <w:unhideWhenUsed/>
    <w:rsid w:val="0096452B"/>
    <w:pPr>
      <w:numPr>
        <w:numId w:val="4"/>
      </w:numPr>
      <w:contextualSpacing/>
    </w:pPr>
  </w:style>
  <w:style w:type="paragraph" w:styleId="Lijstopsomteken4">
    <w:name w:val="List Bullet 4"/>
    <w:basedOn w:val="Standaard"/>
    <w:uiPriority w:val="99"/>
    <w:semiHidden/>
    <w:unhideWhenUsed/>
    <w:rsid w:val="0096452B"/>
    <w:pPr>
      <w:numPr>
        <w:numId w:val="5"/>
      </w:numPr>
      <w:contextualSpacing/>
    </w:pPr>
  </w:style>
  <w:style w:type="paragraph" w:styleId="Lijstopsomteken5">
    <w:name w:val="List Bullet 5"/>
    <w:basedOn w:val="Standaard"/>
    <w:uiPriority w:val="99"/>
    <w:semiHidden/>
    <w:unhideWhenUsed/>
    <w:rsid w:val="0096452B"/>
    <w:pPr>
      <w:numPr>
        <w:numId w:val="6"/>
      </w:numPr>
      <w:contextualSpacing/>
    </w:pPr>
  </w:style>
  <w:style w:type="paragraph" w:styleId="Lijstnummering">
    <w:name w:val="List Number"/>
    <w:basedOn w:val="Standaard"/>
    <w:uiPriority w:val="99"/>
    <w:semiHidden/>
    <w:unhideWhenUsed/>
    <w:rsid w:val="0096452B"/>
    <w:pPr>
      <w:numPr>
        <w:numId w:val="7"/>
      </w:numPr>
      <w:contextualSpacing/>
    </w:pPr>
  </w:style>
  <w:style w:type="paragraph" w:styleId="Lijstnummering2">
    <w:name w:val="List Number 2"/>
    <w:basedOn w:val="Standaard"/>
    <w:uiPriority w:val="99"/>
    <w:semiHidden/>
    <w:unhideWhenUsed/>
    <w:rsid w:val="0096452B"/>
    <w:pPr>
      <w:numPr>
        <w:numId w:val="8"/>
      </w:numPr>
      <w:contextualSpacing/>
    </w:pPr>
  </w:style>
  <w:style w:type="paragraph" w:styleId="Lijstnummering3">
    <w:name w:val="List Number 3"/>
    <w:basedOn w:val="Standaard"/>
    <w:uiPriority w:val="99"/>
    <w:semiHidden/>
    <w:unhideWhenUsed/>
    <w:rsid w:val="0096452B"/>
    <w:pPr>
      <w:numPr>
        <w:numId w:val="9"/>
      </w:numPr>
      <w:contextualSpacing/>
    </w:pPr>
  </w:style>
  <w:style w:type="paragraph" w:styleId="Lijstnummering4">
    <w:name w:val="List Number 4"/>
    <w:basedOn w:val="Standaard"/>
    <w:uiPriority w:val="99"/>
    <w:semiHidden/>
    <w:unhideWhenUsed/>
    <w:rsid w:val="0096452B"/>
    <w:pPr>
      <w:numPr>
        <w:numId w:val="10"/>
      </w:numPr>
      <w:contextualSpacing/>
    </w:pPr>
  </w:style>
  <w:style w:type="paragraph" w:styleId="Lijstnummering5">
    <w:name w:val="List Number 5"/>
    <w:basedOn w:val="Standaard"/>
    <w:uiPriority w:val="99"/>
    <w:semiHidden/>
    <w:unhideWhenUsed/>
    <w:rsid w:val="0096452B"/>
    <w:pPr>
      <w:numPr>
        <w:numId w:val="11"/>
      </w:numPr>
      <w:contextualSpacing/>
    </w:pPr>
  </w:style>
  <w:style w:type="paragraph" w:styleId="Lijstvoortzetting">
    <w:name w:val="List Continue"/>
    <w:basedOn w:val="Standaard"/>
    <w:uiPriority w:val="99"/>
    <w:semiHidden/>
    <w:unhideWhenUsed/>
    <w:rsid w:val="0096452B"/>
    <w:pPr>
      <w:spacing w:after="120"/>
      <w:ind w:left="283"/>
      <w:contextualSpacing/>
    </w:pPr>
  </w:style>
  <w:style w:type="paragraph" w:styleId="Lijstvoortzetting2">
    <w:name w:val="List Continue 2"/>
    <w:basedOn w:val="Standaard"/>
    <w:uiPriority w:val="99"/>
    <w:semiHidden/>
    <w:unhideWhenUsed/>
    <w:rsid w:val="0096452B"/>
    <w:pPr>
      <w:spacing w:after="120"/>
      <w:ind w:left="566"/>
      <w:contextualSpacing/>
    </w:pPr>
  </w:style>
  <w:style w:type="paragraph" w:styleId="Lijstvoortzetting3">
    <w:name w:val="List Continue 3"/>
    <w:basedOn w:val="Standaard"/>
    <w:uiPriority w:val="99"/>
    <w:semiHidden/>
    <w:unhideWhenUsed/>
    <w:rsid w:val="0096452B"/>
    <w:pPr>
      <w:spacing w:after="120"/>
      <w:ind w:left="849"/>
      <w:contextualSpacing/>
    </w:pPr>
  </w:style>
  <w:style w:type="paragraph" w:styleId="Lijstvoortzetting4">
    <w:name w:val="List Continue 4"/>
    <w:basedOn w:val="Standaard"/>
    <w:uiPriority w:val="99"/>
    <w:semiHidden/>
    <w:unhideWhenUsed/>
    <w:rsid w:val="0096452B"/>
    <w:pPr>
      <w:spacing w:after="120"/>
      <w:ind w:left="1132"/>
      <w:contextualSpacing/>
    </w:pPr>
  </w:style>
  <w:style w:type="paragraph" w:styleId="Lijstvoortzetting5">
    <w:name w:val="List Continue 5"/>
    <w:basedOn w:val="Standaard"/>
    <w:uiPriority w:val="99"/>
    <w:semiHidden/>
    <w:unhideWhenUsed/>
    <w:rsid w:val="0096452B"/>
    <w:pPr>
      <w:spacing w:after="120"/>
      <w:ind w:left="1415"/>
      <w:contextualSpacing/>
    </w:pPr>
  </w:style>
  <w:style w:type="paragraph" w:styleId="Macrotekst">
    <w:name w:val="macro"/>
    <w:link w:val="MacrotekstChar"/>
    <w:uiPriority w:val="99"/>
    <w:semiHidden/>
    <w:unhideWhenUsed/>
    <w:rsid w:val="0096452B"/>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nl-NL"/>
    </w:rPr>
  </w:style>
  <w:style w:type="character" w:customStyle="1" w:styleId="MacrotekstChar">
    <w:name w:val="Macrotekst Char"/>
    <w:basedOn w:val="Standaardalinea-lettertype"/>
    <w:link w:val="Macrotekst"/>
    <w:uiPriority w:val="99"/>
    <w:semiHidden/>
    <w:rsid w:val="0096452B"/>
    <w:rPr>
      <w:rFonts w:ascii="Consolas" w:hAnsi="Consolas"/>
      <w:lang w:val="nl-NL"/>
    </w:rPr>
  </w:style>
  <w:style w:type="character" w:styleId="Nadruk">
    <w:name w:val="Emphasis"/>
    <w:basedOn w:val="Standaardalinea-lettertype"/>
    <w:uiPriority w:val="20"/>
    <w:rsid w:val="0096452B"/>
    <w:rPr>
      <w:i/>
      <w:iCs/>
    </w:rPr>
  </w:style>
  <w:style w:type="paragraph" w:styleId="Normaalweb">
    <w:name w:val="Normal (Web)"/>
    <w:basedOn w:val="Standaard"/>
    <w:uiPriority w:val="99"/>
    <w:semiHidden/>
    <w:unhideWhenUsed/>
    <w:rsid w:val="0096452B"/>
    <w:rPr>
      <w:rFonts w:ascii="Times New Roman" w:hAnsi="Times New Roman" w:cs="Times New Roman"/>
      <w:sz w:val="24"/>
      <w:szCs w:val="24"/>
    </w:rPr>
  </w:style>
  <w:style w:type="paragraph" w:styleId="Notitiekop">
    <w:name w:val="Note Heading"/>
    <w:basedOn w:val="Standaard"/>
    <w:next w:val="Standaard"/>
    <w:link w:val="NotitiekopChar"/>
    <w:uiPriority w:val="99"/>
    <w:semiHidden/>
    <w:unhideWhenUsed/>
    <w:rsid w:val="0096452B"/>
    <w:pPr>
      <w:spacing w:line="240" w:lineRule="auto"/>
    </w:pPr>
  </w:style>
  <w:style w:type="character" w:customStyle="1" w:styleId="NotitiekopChar">
    <w:name w:val="Notitiekop Char"/>
    <w:basedOn w:val="Standaardalinea-lettertype"/>
    <w:link w:val="Notitiekop"/>
    <w:uiPriority w:val="99"/>
    <w:semiHidden/>
    <w:rsid w:val="0096452B"/>
    <w:rPr>
      <w:lang w:val="nl-NL"/>
    </w:rPr>
  </w:style>
  <w:style w:type="character" w:styleId="Paginanummer">
    <w:name w:val="page number"/>
    <w:basedOn w:val="Standaardalinea-lettertype"/>
    <w:uiPriority w:val="99"/>
    <w:semiHidden/>
    <w:unhideWhenUsed/>
    <w:rsid w:val="0096452B"/>
  </w:style>
  <w:style w:type="paragraph" w:styleId="Plattetekst">
    <w:name w:val="Body Text"/>
    <w:basedOn w:val="Standaard"/>
    <w:link w:val="PlattetekstChar"/>
    <w:uiPriority w:val="99"/>
    <w:semiHidden/>
    <w:unhideWhenUsed/>
    <w:rsid w:val="0096452B"/>
    <w:pPr>
      <w:spacing w:after="120"/>
    </w:pPr>
  </w:style>
  <w:style w:type="character" w:customStyle="1" w:styleId="PlattetekstChar">
    <w:name w:val="Platte tekst Char"/>
    <w:basedOn w:val="Standaardalinea-lettertype"/>
    <w:link w:val="Plattetekst"/>
    <w:uiPriority w:val="99"/>
    <w:semiHidden/>
    <w:rsid w:val="0096452B"/>
    <w:rPr>
      <w:lang w:val="nl-NL"/>
    </w:rPr>
  </w:style>
  <w:style w:type="paragraph" w:styleId="Plattetekst2">
    <w:name w:val="Body Text 2"/>
    <w:basedOn w:val="Standaard"/>
    <w:link w:val="Plattetekst2Char"/>
    <w:uiPriority w:val="99"/>
    <w:semiHidden/>
    <w:unhideWhenUsed/>
    <w:rsid w:val="0096452B"/>
    <w:pPr>
      <w:spacing w:after="120" w:line="480" w:lineRule="auto"/>
    </w:pPr>
  </w:style>
  <w:style w:type="character" w:customStyle="1" w:styleId="Plattetekst2Char">
    <w:name w:val="Platte tekst 2 Char"/>
    <w:basedOn w:val="Standaardalinea-lettertype"/>
    <w:link w:val="Plattetekst2"/>
    <w:uiPriority w:val="99"/>
    <w:semiHidden/>
    <w:rsid w:val="0096452B"/>
    <w:rPr>
      <w:lang w:val="nl-NL"/>
    </w:rPr>
  </w:style>
  <w:style w:type="paragraph" w:styleId="Plattetekst3">
    <w:name w:val="Body Text 3"/>
    <w:basedOn w:val="Standaard"/>
    <w:link w:val="Plattetekst3Char"/>
    <w:uiPriority w:val="99"/>
    <w:semiHidden/>
    <w:unhideWhenUsed/>
    <w:rsid w:val="0096452B"/>
    <w:pPr>
      <w:spacing w:after="120"/>
    </w:pPr>
    <w:rPr>
      <w:sz w:val="16"/>
      <w:szCs w:val="16"/>
    </w:rPr>
  </w:style>
  <w:style w:type="character" w:customStyle="1" w:styleId="Plattetekst3Char">
    <w:name w:val="Platte tekst 3 Char"/>
    <w:basedOn w:val="Standaardalinea-lettertype"/>
    <w:link w:val="Plattetekst3"/>
    <w:uiPriority w:val="99"/>
    <w:semiHidden/>
    <w:rsid w:val="0096452B"/>
    <w:rPr>
      <w:sz w:val="16"/>
      <w:szCs w:val="16"/>
      <w:lang w:val="nl-NL"/>
    </w:rPr>
  </w:style>
  <w:style w:type="paragraph" w:styleId="Platteteksteersteinspringing">
    <w:name w:val="Body Text First Indent"/>
    <w:basedOn w:val="Plattetekst"/>
    <w:link w:val="PlatteteksteersteinspringingChar"/>
    <w:uiPriority w:val="99"/>
    <w:semiHidden/>
    <w:unhideWhenUsed/>
    <w:rsid w:val="0096452B"/>
    <w:pPr>
      <w:spacing w:after="0"/>
      <w:ind w:firstLine="360"/>
    </w:pPr>
  </w:style>
  <w:style w:type="character" w:customStyle="1" w:styleId="PlatteteksteersteinspringingChar">
    <w:name w:val="Platte tekst eerste inspringing Char"/>
    <w:basedOn w:val="PlattetekstChar"/>
    <w:link w:val="Platteteksteersteinspringing"/>
    <w:uiPriority w:val="99"/>
    <w:semiHidden/>
    <w:rsid w:val="0096452B"/>
    <w:rPr>
      <w:lang w:val="nl-NL"/>
    </w:rPr>
  </w:style>
  <w:style w:type="paragraph" w:styleId="Plattetekstinspringen">
    <w:name w:val="Body Text Indent"/>
    <w:basedOn w:val="Standaard"/>
    <w:link w:val="PlattetekstinspringenChar"/>
    <w:uiPriority w:val="99"/>
    <w:semiHidden/>
    <w:unhideWhenUsed/>
    <w:rsid w:val="0096452B"/>
    <w:pPr>
      <w:spacing w:after="120"/>
      <w:ind w:left="283"/>
    </w:pPr>
  </w:style>
  <w:style w:type="character" w:customStyle="1" w:styleId="PlattetekstinspringenChar">
    <w:name w:val="Platte tekst inspringen Char"/>
    <w:basedOn w:val="Standaardalinea-lettertype"/>
    <w:link w:val="Plattetekstinspringen"/>
    <w:uiPriority w:val="99"/>
    <w:semiHidden/>
    <w:rsid w:val="0096452B"/>
    <w:rPr>
      <w:lang w:val="nl-NL"/>
    </w:rPr>
  </w:style>
  <w:style w:type="paragraph" w:styleId="Platteteksteersteinspringing2">
    <w:name w:val="Body Text First Indent 2"/>
    <w:basedOn w:val="Plattetekstinspringen"/>
    <w:link w:val="Platteteksteersteinspringing2Char"/>
    <w:uiPriority w:val="99"/>
    <w:semiHidden/>
    <w:unhideWhenUsed/>
    <w:rsid w:val="0096452B"/>
    <w:pPr>
      <w:spacing w:after="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96452B"/>
    <w:rPr>
      <w:lang w:val="nl-NL"/>
    </w:rPr>
  </w:style>
  <w:style w:type="paragraph" w:styleId="Plattetekstinspringen2">
    <w:name w:val="Body Text Indent 2"/>
    <w:basedOn w:val="Standaard"/>
    <w:link w:val="Plattetekstinspringen2Char"/>
    <w:uiPriority w:val="99"/>
    <w:semiHidden/>
    <w:unhideWhenUsed/>
    <w:rsid w:val="0096452B"/>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96452B"/>
    <w:rPr>
      <w:lang w:val="nl-NL"/>
    </w:rPr>
  </w:style>
  <w:style w:type="paragraph" w:styleId="Plattetekstinspringen3">
    <w:name w:val="Body Text Indent 3"/>
    <w:basedOn w:val="Standaard"/>
    <w:link w:val="Plattetekstinspringen3Char"/>
    <w:uiPriority w:val="99"/>
    <w:semiHidden/>
    <w:unhideWhenUsed/>
    <w:rsid w:val="0096452B"/>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96452B"/>
    <w:rPr>
      <w:sz w:val="16"/>
      <w:szCs w:val="16"/>
      <w:lang w:val="nl-NL"/>
    </w:rPr>
  </w:style>
  <w:style w:type="character" w:styleId="Regelnummer">
    <w:name w:val="line number"/>
    <w:basedOn w:val="Standaardalinea-lettertype"/>
    <w:uiPriority w:val="99"/>
    <w:semiHidden/>
    <w:unhideWhenUsed/>
    <w:rsid w:val="0096452B"/>
  </w:style>
  <w:style w:type="character" w:styleId="Slimmehyperlink">
    <w:name w:val="Smart Hyperlink"/>
    <w:basedOn w:val="Standaardalinea-lettertype"/>
    <w:uiPriority w:val="99"/>
    <w:semiHidden/>
    <w:unhideWhenUsed/>
    <w:rsid w:val="0096452B"/>
    <w:rPr>
      <w:u w:val="dotted"/>
    </w:rPr>
  </w:style>
  <w:style w:type="character" w:styleId="SmartLink">
    <w:name w:val="Smart Link"/>
    <w:basedOn w:val="Standaardalinea-lettertype"/>
    <w:uiPriority w:val="99"/>
    <w:semiHidden/>
    <w:unhideWhenUsed/>
    <w:rsid w:val="0096452B"/>
    <w:rPr>
      <w:color w:val="0000FF"/>
      <w:u w:val="single"/>
      <w:shd w:val="clear" w:color="auto" w:fill="F3F2F1"/>
    </w:rPr>
  </w:style>
  <w:style w:type="paragraph" w:styleId="Standaardinspringing">
    <w:name w:val="Normal Indent"/>
    <w:basedOn w:val="Standaard"/>
    <w:uiPriority w:val="99"/>
    <w:semiHidden/>
    <w:unhideWhenUsed/>
    <w:rsid w:val="0096452B"/>
    <w:pPr>
      <w:ind w:left="708"/>
    </w:pPr>
  </w:style>
  <w:style w:type="character" w:styleId="Subtielebenadrukking">
    <w:name w:val="Subtle Emphasis"/>
    <w:basedOn w:val="Standaardalinea-lettertype"/>
    <w:uiPriority w:val="19"/>
    <w:rsid w:val="0096452B"/>
    <w:rPr>
      <w:i/>
      <w:iCs/>
      <w:color w:val="404040" w:themeColor="text1" w:themeTint="BF"/>
    </w:rPr>
  </w:style>
  <w:style w:type="character" w:styleId="Subtieleverwijzing">
    <w:name w:val="Subtle Reference"/>
    <w:basedOn w:val="Standaardalinea-lettertype"/>
    <w:uiPriority w:val="31"/>
    <w:rsid w:val="0096452B"/>
    <w:rPr>
      <w:smallCaps/>
      <w:color w:val="5A5A5A" w:themeColor="text1" w:themeTint="A5"/>
    </w:rPr>
  </w:style>
  <w:style w:type="paragraph" w:styleId="Tekstzonderopmaak">
    <w:name w:val="Plain Text"/>
    <w:basedOn w:val="Standaard"/>
    <w:link w:val="TekstzonderopmaakChar"/>
    <w:uiPriority w:val="99"/>
    <w:semiHidden/>
    <w:unhideWhenUsed/>
    <w:rsid w:val="0096452B"/>
    <w:pPr>
      <w:spacing w:line="240" w:lineRule="auto"/>
    </w:pPr>
    <w:rPr>
      <w:rFonts w:ascii="Consolas" w:hAnsi="Consolas"/>
      <w:sz w:val="21"/>
      <w:szCs w:val="21"/>
    </w:rPr>
  </w:style>
  <w:style w:type="character" w:customStyle="1" w:styleId="TekstzonderopmaakChar">
    <w:name w:val="Tekst zonder opmaak Char"/>
    <w:basedOn w:val="Standaardalinea-lettertype"/>
    <w:link w:val="Tekstzonderopmaak"/>
    <w:uiPriority w:val="99"/>
    <w:semiHidden/>
    <w:rsid w:val="0096452B"/>
    <w:rPr>
      <w:rFonts w:ascii="Consolas" w:hAnsi="Consolas"/>
      <w:sz w:val="21"/>
      <w:szCs w:val="21"/>
      <w:lang w:val="nl-NL"/>
    </w:rPr>
  </w:style>
  <w:style w:type="character" w:styleId="Titelvanboek">
    <w:name w:val="Book Title"/>
    <w:basedOn w:val="Standaardalinea-lettertype"/>
    <w:uiPriority w:val="33"/>
    <w:rsid w:val="0096452B"/>
    <w:rPr>
      <w:b/>
      <w:bCs/>
      <w:i/>
      <w:iCs/>
      <w:spacing w:val="5"/>
    </w:rPr>
  </w:style>
  <w:style w:type="character" w:styleId="Vermelding">
    <w:name w:val="Mention"/>
    <w:basedOn w:val="Standaardalinea-lettertype"/>
    <w:uiPriority w:val="99"/>
    <w:semiHidden/>
    <w:unhideWhenUsed/>
    <w:rsid w:val="0096452B"/>
    <w:rPr>
      <w:color w:val="2B579A"/>
      <w:shd w:val="clear" w:color="auto" w:fill="E1DFDD"/>
    </w:rPr>
  </w:style>
  <w:style w:type="character" w:styleId="Voetnootmarkering">
    <w:name w:val="footnote reference"/>
    <w:basedOn w:val="Standaardalinea-lettertype"/>
    <w:uiPriority w:val="99"/>
    <w:semiHidden/>
    <w:unhideWhenUsed/>
    <w:rsid w:val="0096452B"/>
    <w:rPr>
      <w:vertAlign w:val="superscript"/>
    </w:rPr>
  </w:style>
  <w:style w:type="paragraph" w:styleId="Voetnoottekst">
    <w:name w:val="footnote text"/>
    <w:basedOn w:val="Standaard"/>
    <w:link w:val="VoetnoottekstChar"/>
    <w:uiPriority w:val="99"/>
    <w:semiHidden/>
    <w:unhideWhenUsed/>
    <w:rsid w:val="00C55D37"/>
    <w:pPr>
      <w:spacing w:line="240" w:lineRule="auto"/>
    </w:pPr>
    <w:rPr>
      <w:sz w:val="16"/>
    </w:rPr>
  </w:style>
  <w:style w:type="character" w:customStyle="1" w:styleId="VoetnoottekstChar">
    <w:name w:val="Voetnoottekst Char"/>
    <w:basedOn w:val="Standaardalinea-lettertype"/>
    <w:link w:val="Voetnoottekst"/>
    <w:uiPriority w:val="99"/>
    <w:semiHidden/>
    <w:rsid w:val="00C55D37"/>
    <w:rPr>
      <w:sz w:val="16"/>
      <w:lang w:val="nl-NL"/>
    </w:rPr>
  </w:style>
  <w:style w:type="character" w:styleId="Zwaar">
    <w:name w:val="Strong"/>
    <w:basedOn w:val="Standaardalinea-lettertype"/>
    <w:uiPriority w:val="22"/>
    <w:rsid w:val="0096452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8569569">
      <w:bodyDiv w:val="1"/>
      <w:marLeft w:val="0"/>
      <w:marRight w:val="0"/>
      <w:marTop w:val="0"/>
      <w:marBottom w:val="0"/>
      <w:divBdr>
        <w:top w:val="none" w:sz="0" w:space="0" w:color="auto"/>
        <w:left w:val="none" w:sz="0" w:space="0" w:color="auto"/>
        <w:bottom w:val="none" w:sz="0" w:space="0" w:color="auto"/>
        <w:right w:val="none" w:sz="0" w:space="0" w:color="auto"/>
      </w:divBdr>
    </w:div>
    <w:div w:id="1048383086">
      <w:bodyDiv w:val="1"/>
      <w:marLeft w:val="0"/>
      <w:marRight w:val="0"/>
      <w:marTop w:val="0"/>
      <w:marBottom w:val="0"/>
      <w:divBdr>
        <w:top w:val="none" w:sz="0" w:space="0" w:color="auto"/>
        <w:left w:val="none" w:sz="0" w:space="0" w:color="auto"/>
        <w:bottom w:val="none" w:sz="0" w:space="0" w:color="auto"/>
        <w:right w:val="none" w:sz="0" w:space="0" w:color="auto"/>
      </w:divBdr>
    </w:div>
    <w:div w:id="1187258024">
      <w:bodyDiv w:val="1"/>
      <w:marLeft w:val="0"/>
      <w:marRight w:val="0"/>
      <w:marTop w:val="0"/>
      <w:marBottom w:val="0"/>
      <w:divBdr>
        <w:top w:val="none" w:sz="0" w:space="0" w:color="auto"/>
        <w:left w:val="none" w:sz="0" w:space="0" w:color="auto"/>
        <w:bottom w:val="none" w:sz="0" w:space="0" w:color="auto"/>
        <w:right w:val="none" w:sz="0" w:space="0" w:color="auto"/>
      </w:divBdr>
    </w:div>
    <w:div w:id="1553805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info@hbadvies.nl" TargetMode="Externa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www.arbeidsinspectie.nl/organisatie/taken/melden_en_aanvragen/index.aspx"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hyperlink" Target="https://www.hbadvies.nl/over-ons/"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image" Target="media/image10.jp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www.hbadvies.nl/over-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hyperlink" Target="mailto:info@hbadvies.nl" TargetMode="External"/><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ns\GP%20Groot%20B.V\HB-Algemeen%20-%20Documenten\Sjablonen\230602%20HB%20Advies%20rap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5EBA3D3939C4C6DB72675876347D45C"/>
        <w:category>
          <w:name w:val="Algemeen"/>
          <w:gallery w:val="placeholder"/>
        </w:category>
        <w:types>
          <w:type w:val="bbPlcHdr"/>
        </w:types>
        <w:behaviors>
          <w:behavior w:val="content"/>
        </w:behaviors>
        <w:guid w:val="{C34AAE1A-7B46-4727-968C-1C9BA538481C}"/>
      </w:docPartPr>
      <w:docPartBody>
        <w:p w:rsidR="004E42FA" w:rsidRDefault="004E42FA">
          <w:pPr>
            <w:pStyle w:val="85EBA3D3939C4C6DB72675876347D45C"/>
          </w:pPr>
          <w:r w:rsidRPr="00725CC2">
            <w:rPr>
              <w:rStyle w:val="Tekstvantijdelijkeaanduiding"/>
            </w:rPr>
            <w:t>Titel</w:t>
          </w:r>
        </w:p>
      </w:docPartBody>
    </w:docPart>
    <w:docPart>
      <w:docPartPr>
        <w:name w:val="EA2F2D6F7A7C41639D0BD7C91AE255A1"/>
        <w:category>
          <w:name w:val="Algemeen"/>
          <w:gallery w:val="placeholder"/>
        </w:category>
        <w:types>
          <w:type w:val="bbPlcHdr"/>
        </w:types>
        <w:behaviors>
          <w:behavior w:val="content"/>
        </w:behaviors>
        <w:guid w:val="{4142C013-593D-47EA-AFFD-F12E146AC960}"/>
      </w:docPartPr>
      <w:docPartBody>
        <w:p w:rsidR="004E42FA" w:rsidRDefault="004E42FA">
          <w:pPr>
            <w:pStyle w:val="EA2F2D6F7A7C41639D0BD7C91AE255A1"/>
          </w:pPr>
          <w:r w:rsidRPr="00783296">
            <w:rPr>
              <w:rStyle w:val="Tekstvantijdelijkeaanduiding"/>
            </w:rPr>
            <w:t>Typ tekst</w:t>
          </w:r>
        </w:p>
      </w:docPartBody>
    </w:docPart>
    <w:docPart>
      <w:docPartPr>
        <w:name w:val="657746FBBF5743FE9EF142A6E77E468A"/>
        <w:category>
          <w:name w:val="Algemeen"/>
          <w:gallery w:val="placeholder"/>
        </w:category>
        <w:types>
          <w:type w:val="bbPlcHdr"/>
        </w:types>
        <w:behaviors>
          <w:behavior w:val="content"/>
        </w:behaviors>
        <w:guid w:val="{2D151ABD-C47D-4732-9849-BE1D4F24FCD8}"/>
      </w:docPartPr>
      <w:docPartBody>
        <w:p w:rsidR="004E42FA" w:rsidRDefault="004E42FA">
          <w:pPr>
            <w:pStyle w:val="657746FBBF5743FE9EF142A6E77E468A"/>
          </w:pPr>
          <w:r w:rsidRPr="00783296">
            <w:rPr>
              <w:rStyle w:val="Tekstvantijdelijkeaanduiding"/>
            </w:rPr>
            <w:t>Klik of tik om tekst in te voeren.</w:t>
          </w:r>
        </w:p>
      </w:docPartBody>
    </w:docPart>
    <w:docPart>
      <w:docPartPr>
        <w:name w:val="37E5387574C64AB8946B0583E77A6115"/>
        <w:category>
          <w:name w:val="Algemeen"/>
          <w:gallery w:val="placeholder"/>
        </w:category>
        <w:types>
          <w:type w:val="bbPlcHdr"/>
        </w:types>
        <w:behaviors>
          <w:behavior w:val="content"/>
        </w:behaviors>
        <w:guid w:val="{FE2958BA-CFE5-49DD-86EC-51A373114AE0}"/>
      </w:docPartPr>
      <w:docPartBody>
        <w:p w:rsidR="004E42FA" w:rsidRDefault="004E42FA" w:rsidP="004E42FA">
          <w:pPr>
            <w:pStyle w:val="37E5387574C64AB8946B0583E77A6115"/>
          </w:pPr>
          <w:r w:rsidRPr="00EB7FC8">
            <w:rPr>
              <w:rStyle w:val="Tekstvantijdelijkeaanduiding"/>
            </w:rPr>
            <w:t>Titel bijlage</w:t>
          </w:r>
        </w:p>
      </w:docPartBody>
    </w:docPart>
    <w:docPart>
      <w:docPartPr>
        <w:name w:val="E7D1D371F8494A03A80B301B6EEBE537"/>
        <w:category>
          <w:name w:val="Algemeen"/>
          <w:gallery w:val="placeholder"/>
        </w:category>
        <w:types>
          <w:type w:val="bbPlcHdr"/>
        </w:types>
        <w:behaviors>
          <w:behavior w:val="content"/>
        </w:behaviors>
        <w:guid w:val="{3F540F22-8D39-47FB-A80B-CFC84A13A2E1}"/>
      </w:docPartPr>
      <w:docPartBody>
        <w:p w:rsidR="004E42FA" w:rsidRDefault="004E42FA" w:rsidP="004E42FA">
          <w:pPr>
            <w:pStyle w:val="E7D1D371F8494A03A80B301B6EEBE537"/>
          </w:pPr>
          <w:r w:rsidRPr="00E5690B">
            <w:rPr>
              <w:rStyle w:val="Tekstvantijdelijkeaanduiding"/>
            </w:rPr>
            <w:t>Titel bijlage</w:t>
          </w:r>
        </w:p>
      </w:docPartBody>
    </w:docPart>
    <w:docPart>
      <w:docPartPr>
        <w:name w:val="5BF36381495A45348A02D8378FC37B22"/>
        <w:category>
          <w:name w:val="Algemeen"/>
          <w:gallery w:val="placeholder"/>
        </w:category>
        <w:types>
          <w:type w:val="bbPlcHdr"/>
        </w:types>
        <w:behaviors>
          <w:behavior w:val="content"/>
        </w:behaviors>
        <w:guid w:val="{4CADDC01-000E-4AFA-B87D-C7D8C760515D}"/>
      </w:docPartPr>
      <w:docPartBody>
        <w:p w:rsidR="00B45475" w:rsidRDefault="00CD3DF3" w:rsidP="00CD3DF3">
          <w:pPr>
            <w:pStyle w:val="5BF36381495A45348A02D8378FC37B22"/>
          </w:pPr>
          <w:r w:rsidRPr="009A41FA">
            <w:rPr>
              <w:rStyle w:val="Tekstvantijdelijkeaanduiding"/>
              <w:sz w:val="14"/>
              <w:szCs w:val="14"/>
            </w:rPr>
            <w:t>Titel</w:t>
          </w:r>
        </w:p>
      </w:docPartBody>
    </w:docPart>
    <w:docPart>
      <w:docPartPr>
        <w:name w:val="A88E7267D6144BD4B000D4E9EA2087D7"/>
        <w:category>
          <w:name w:val="Algemeen"/>
          <w:gallery w:val="placeholder"/>
        </w:category>
        <w:types>
          <w:type w:val="bbPlcHdr"/>
        </w:types>
        <w:behaviors>
          <w:behavior w:val="content"/>
        </w:behaviors>
        <w:guid w:val="{FA2E03F1-13C3-4C2C-A3F9-4B419F5CC9B3}"/>
      </w:docPartPr>
      <w:docPartBody>
        <w:p w:rsidR="00B45475" w:rsidRDefault="00CD3DF3" w:rsidP="00CD3DF3">
          <w:pPr>
            <w:pStyle w:val="A88E7267D6144BD4B000D4E9EA2087D7"/>
          </w:pPr>
          <w:r w:rsidRPr="00E95BDA">
            <w:rPr>
              <w:rStyle w:val="Tekstvantijdelijkeaanduiding"/>
              <w:sz w:val="14"/>
              <w:szCs w:val="14"/>
              <w:shd w:val="clear" w:color="auto" w:fill="FFFFFF" w:themeFill="background1"/>
            </w:rPr>
            <w:t>Projectnummer</w:t>
          </w:r>
        </w:p>
      </w:docPartBody>
    </w:docPart>
    <w:docPart>
      <w:docPartPr>
        <w:name w:val="3A38C8A0DCFE4806972AB1906A246BC1"/>
        <w:category>
          <w:name w:val="Algemeen"/>
          <w:gallery w:val="placeholder"/>
        </w:category>
        <w:types>
          <w:type w:val="bbPlcHdr"/>
        </w:types>
        <w:behaviors>
          <w:behavior w:val="content"/>
        </w:behaviors>
        <w:guid w:val="{532EB16F-3AA0-44C9-B4F8-FBD48E7D7533}"/>
      </w:docPartPr>
      <w:docPartBody>
        <w:p w:rsidR="00B45475" w:rsidRDefault="00B45475" w:rsidP="00B45475">
          <w:pPr>
            <w:pStyle w:val="3A38C8A0DCFE4806972AB1906A246BC1"/>
          </w:pPr>
          <w:r w:rsidRPr="009A41FA">
            <w:rPr>
              <w:rStyle w:val="Tekstvantijdelijkeaanduiding"/>
              <w:sz w:val="14"/>
              <w:szCs w:val="14"/>
            </w:rPr>
            <w:t>Titel</w:t>
          </w:r>
        </w:p>
      </w:docPartBody>
    </w:docPart>
    <w:docPart>
      <w:docPartPr>
        <w:name w:val="A3025A88C68F4897AC19E34AC7BC2565"/>
        <w:category>
          <w:name w:val="Algemeen"/>
          <w:gallery w:val="placeholder"/>
        </w:category>
        <w:types>
          <w:type w:val="bbPlcHdr"/>
        </w:types>
        <w:behaviors>
          <w:behavior w:val="content"/>
        </w:behaviors>
        <w:guid w:val="{C3885274-672B-447C-8649-4E339382B6B0}"/>
      </w:docPartPr>
      <w:docPartBody>
        <w:p w:rsidR="00B45475" w:rsidRDefault="00B45475" w:rsidP="00B45475">
          <w:pPr>
            <w:pStyle w:val="A3025A88C68F4897AC19E34AC7BC2565"/>
          </w:pPr>
          <w:r w:rsidRPr="00E95BDA">
            <w:rPr>
              <w:rStyle w:val="Tekstvantijdelijkeaanduiding"/>
              <w:sz w:val="14"/>
              <w:szCs w:val="14"/>
              <w:shd w:val="clear" w:color="auto" w:fill="FFFFFF" w:themeFill="background1"/>
            </w:rPr>
            <w:t>Projectnummer</w:t>
          </w:r>
        </w:p>
      </w:docPartBody>
    </w:docPart>
    <w:docPart>
      <w:docPartPr>
        <w:name w:val="D046C63D2A3A4A5C95CB1FF501C9251B"/>
        <w:category>
          <w:name w:val="Algemeen"/>
          <w:gallery w:val="placeholder"/>
        </w:category>
        <w:types>
          <w:type w:val="bbPlcHdr"/>
        </w:types>
        <w:behaviors>
          <w:behavior w:val="content"/>
        </w:behaviors>
        <w:guid w:val="{BBC68BD5-19EB-4D23-8CBD-0F8F47E57FCA}"/>
      </w:docPartPr>
      <w:docPartBody>
        <w:p w:rsidR="00B45475" w:rsidRDefault="00B45475" w:rsidP="00B45475">
          <w:pPr>
            <w:pStyle w:val="D046C63D2A3A4A5C95CB1FF501C9251B"/>
          </w:pPr>
          <w:r w:rsidRPr="00EB7FC8">
            <w:rPr>
              <w:rStyle w:val="Tekstvantijdelijkeaanduiding"/>
            </w:rPr>
            <w:t>Titel bijlage</w:t>
          </w:r>
        </w:p>
      </w:docPartBody>
    </w:docPart>
    <w:docPart>
      <w:docPartPr>
        <w:name w:val="98B3A18DB47F4A8897A485F174F56D73"/>
        <w:category>
          <w:name w:val="Algemeen"/>
          <w:gallery w:val="placeholder"/>
        </w:category>
        <w:types>
          <w:type w:val="bbPlcHdr"/>
        </w:types>
        <w:behaviors>
          <w:behavior w:val="content"/>
        </w:behaviors>
        <w:guid w:val="{8CD1D5BA-7206-4FE7-AF73-E253BA7859D7}"/>
      </w:docPartPr>
      <w:docPartBody>
        <w:p w:rsidR="00B45475" w:rsidRDefault="00B45475" w:rsidP="00B45475">
          <w:pPr>
            <w:pStyle w:val="98B3A18DB47F4A8897A485F174F56D73"/>
          </w:pPr>
          <w:r w:rsidRPr="00E5690B">
            <w:rPr>
              <w:rStyle w:val="Tekstvantijdelijkeaanduiding"/>
            </w:rPr>
            <w:t>Titel bijlage</w:t>
          </w:r>
        </w:p>
      </w:docPartBody>
    </w:docPart>
    <w:docPart>
      <w:docPartPr>
        <w:name w:val="91E7BD3F51314CD989EC83EEBD5A8433"/>
        <w:category>
          <w:name w:val="Algemeen"/>
          <w:gallery w:val="placeholder"/>
        </w:category>
        <w:types>
          <w:type w:val="bbPlcHdr"/>
        </w:types>
        <w:behaviors>
          <w:behavior w:val="content"/>
        </w:behaviors>
        <w:guid w:val="{82A72FC5-5779-41D1-88D6-2515B4E4EB69}"/>
      </w:docPartPr>
      <w:docPartBody>
        <w:p w:rsidR="00B45475" w:rsidRDefault="00B45475" w:rsidP="00B45475">
          <w:pPr>
            <w:pStyle w:val="91E7BD3F51314CD989EC83EEBD5A8433"/>
          </w:pPr>
          <w:r w:rsidRPr="009A41FA">
            <w:rPr>
              <w:rStyle w:val="Tekstvantijdelijkeaanduiding"/>
              <w:sz w:val="14"/>
              <w:szCs w:val="14"/>
            </w:rPr>
            <w:t>Titel</w:t>
          </w:r>
        </w:p>
      </w:docPartBody>
    </w:docPart>
    <w:docPart>
      <w:docPartPr>
        <w:name w:val="F8B93A5444144B6CA4E8505B290AB05C"/>
        <w:category>
          <w:name w:val="Algemeen"/>
          <w:gallery w:val="placeholder"/>
        </w:category>
        <w:types>
          <w:type w:val="bbPlcHdr"/>
        </w:types>
        <w:behaviors>
          <w:behavior w:val="content"/>
        </w:behaviors>
        <w:guid w:val="{CA75A87A-62EA-427D-878D-B257E1F59B32}"/>
      </w:docPartPr>
      <w:docPartBody>
        <w:p w:rsidR="00B45475" w:rsidRDefault="00B45475" w:rsidP="00B45475">
          <w:pPr>
            <w:pStyle w:val="F8B93A5444144B6CA4E8505B290AB05C"/>
          </w:pPr>
          <w:r w:rsidRPr="00E95BDA">
            <w:rPr>
              <w:rStyle w:val="Tekstvantijdelijkeaanduiding"/>
              <w:sz w:val="14"/>
              <w:szCs w:val="14"/>
              <w:shd w:val="clear" w:color="auto" w:fill="FFFFFF" w:themeFill="background1"/>
            </w:rPr>
            <w:t>Projectnummer</w:t>
          </w:r>
        </w:p>
      </w:docPartBody>
    </w:docPart>
    <w:docPart>
      <w:docPartPr>
        <w:name w:val="793E8E206CD94DF094B7A6699339D647"/>
        <w:category>
          <w:name w:val="Algemeen"/>
          <w:gallery w:val="placeholder"/>
        </w:category>
        <w:types>
          <w:type w:val="bbPlcHdr"/>
        </w:types>
        <w:behaviors>
          <w:behavior w:val="content"/>
        </w:behaviors>
        <w:guid w:val="{326E31E8-E5BF-471C-A0D6-D5BDBC2FFEF9}"/>
      </w:docPartPr>
      <w:docPartBody>
        <w:p w:rsidR="00B45475" w:rsidRDefault="00B45475" w:rsidP="00B45475">
          <w:pPr>
            <w:pStyle w:val="793E8E206CD94DF094B7A6699339D647"/>
          </w:pPr>
          <w:r w:rsidRPr="009A41FA">
            <w:rPr>
              <w:rStyle w:val="Tekstvantijdelijkeaanduiding"/>
              <w:sz w:val="14"/>
              <w:szCs w:val="14"/>
            </w:rPr>
            <w:t>Titel</w:t>
          </w:r>
        </w:p>
      </w:docPartBody>
    </w:docPart>
    <w:docPart>
      <w:docPartPr>
        <w:name w:val="58A11AC0C0BF4C088DFBB10DF1498D38"/>
        <w:category>
          <w:name w:val="Algemeen"/>
          <w:gallery w:val="placeholder"/>
        </w:category>
        <w:types>
          <w:type w:val="bbPlcHdr"/>
        </w:types>
        <w:behaviors>
          <w:behavior w:val="content"/>
        </w:behaviors>
        <w:guid w:val="{697FD533-E90A-4544-A552-1859ED91C331}"/>
      </w:docPartPr>
      <w:docPartBody>
        <w:p w:rsidR="00B45475" w:rsidRDefault="00B45475" w:rsidP="00B45475">
          <w:pPr>
            <w:pStyle w:val="58A11AC0C0BF4C088DFBB10DF1498D38"/>
          </w:pPr>
          <w:r w:rsidRPr="00E95BDA">
            <w:rPr>
              <w:rStyle w:val="Tekstvantijdelijkeaanduiding"/>
              <w:sz w:val="14"/>
              <w:szCs w:val="14"/>
              <w:shd w:val="clear" w:color="auto" w:fill="FFFFFF" w:themeFill="background1"/>
            </w:rPr>
            <w:t>Projectnummer</w:t>
          </w:r>
        </w:p>
      </w:docPartBody>
    </w:docPart>
    <w:docPart>
      <w:docPartPr>
        <w:name w:val="EA179D3CDA0449D1B2CEF48C1DCC223C"/>
        <w:category>
          <w:name w:val="Algemeen"/>
          <w:gallery w:val="placeholder"/>
        </w:category>
        <w:types>
          <w:type w:val="bbPlcHdr"/>
        </w:types>
        <w:behaviors>
          <w:behavior w:val="content"/>
        </w:behaviors>
        <w:guid w:val="{7B85EE97-AF3E-4752-86E8-E1C72EBD097C}"/>
      </w:docPartPr>
      <w:docPartBody>
        <w:p w:rsidR="00B45475" w:rsidRDefault="00B45475" w:rsidP="00B45475">
          <w:pPr>
            <w:pStyle w:val="EA179D3CDA0449D1B2CEF48C1DCC223C"/>
          </w:pPr>
          <w:r w:rsidRPr="009A41FA">
            <w:rPr>
              <w:rStyle w:val="Tekstvantijdelijkeaanduiding"/>
              <w:sz w:val="14"/>
              <w:szCs w:val="14"/>
            </w:rPr>
            <w:t>Titel</w:t>
          </w:r>
        </w:p>
      </w:docPartBody>
    </w:docPart>
    <w:docPart>
      <w:docPartPr>
        <w:name w:val="8F5153C69F394711A9951B5707899EC9"/>
        <w:category>
          <w:name w:val="Algemeen"/>
          <w:gallery w:val="placeholder"/>
        </w:category>
        <w:types>
          <w:type w:val="bbPlcHdr"/>
        </w:types>
        <w:behaviors>
          <w:behavior w:val="content"/>
        </w:behaviors>
        <w:guid w:val="{9AFB0C21-6866-4E6E-A0FA-E555425E4D23}"/>
      </w:docPartPr>
      <w:docPartBody>
        <w:p w:rsidR="00B45475" w:rsidRDefault="00B45475" w:rsidP="00B45475">
          <w:pPr>
            <w:pStyle w:val="8F5153C69F394711A9951B5707899EC9"/>
          </w:pPr>
          <w:r w:rsidRPr="00E95BDA">
            <w:rPr>
              <w:rStyle w:val="Tekstvantijdelijkeaanduiding"/>
              <w:sz w:val="14"/>
              <w:szCs w:val="14"/>
              <w:shd w:val="clear" w:color="auto" w:fill="FFFFFF" w:themeFill="background1"/>
            </w:rPr>
            <w:t>Projectnummer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K Grotesk">
    <w:altName w:val="Calibri"/>
    <w:panose1 w:val="00000000000000000000"/>
    <w:charset w:val="00"/>
    <w:family w:val="modern"/>
    <w:notTrueType/>
    <w:pitch w:val="variable"/>
    <w:sig w:usb0="20000007" w:usb1="00000000" w:usb2="00000000" w:usb3="00000000" w:csb0="0000019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2FA"/>
    <w:rsid w:val="0006106C"/>
    <w:rsid w:val="000A106C"/>
    <w:rsid w:val="001B2E38"/>
    <w:rsid w:val="001D6744"/>
    <w:rsid w:val="002040D0"/>
    <w:rsid w:val="003744F7"/>
    <w:rsid w:val="00392B9D"/>
    <w:rsid w:val="003D4E44"/>
    <w:rsid w:val="00497343"/>
    <w:rsid w:val="004E42FA"/>
    <w:rsid w:val="00514F9F"/>
    <w:rsid w:val="00762FEB"/>
    <w:rsid w:val="007E18EF"/>
    <w:rsid w:val="00B420CC"/>
    <w:rsid w:val="00B45475"/>
    <w:rsid w:val="00C97DD6"/>
    <w:rsid w:val="00CD3DF3"/>
    <w:rsid w:val="00D85E54"/>
    <w:rsid w:val="00DE30B0"/>
    <w:rsid w:val="00EE3F9F"/>
    <w:rsid w:val="00EE798B"/>
    <w:rsid w:val="00F269B6"/>
    <w:rsid w:val="00F53CD8"/>
    <w:rsid w:val="00F93C0A"/>
    <w:rsid w:val="00FD6F7B"/>
    <w:rsid w:val="00FE3C02"/>
    <w:rsid w:val="00FF65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392B9D"/>
    <w:rPr>
      <w:color w:val="808080"/>
    </w:rPr>
  </w:style>
  <w:style w:type="paragraph" w:customStyle="1" w:styleId="5BF36381495A45348A02D8378FC37B22">
    <w:name w:val="5BF36381495A45348A02D8378FC37B22"/>
    <w:rsid w:val="00CD3DF3"/>
  </w:style>
  <w:style w:type="paragraph" w:customStyle="1" w:styleId="85EBA3D3939C4C6DB72675876347D45C">
    <w:name w:val="85EBA3D3939C4C6DB72675876347D45C"/>
  </w:style>
  <w:style w:type="paragraph" w:customStyle="1" w:styleId="EA2F2D6F7A7C41639D0BD7C91AE255A1">
    <w:name w:val="EA2F2D6F7A7C41639D0BD7C91AE255A1"/>
  </w:style>
  <w:style w:type="paragraph" w:customStyle="1" w:styleId="A88E7267D6144BD4B000D4E9EA2087D7">
    <w:name w:val="A88E7267D6144BD4B000D4E9EA2087D7"/>
    <w:rsid w:val="00CD3DF3"/>
  </w:style>
  <w:style w:type="paragraph" w:customStyle="1" w:styleId="657746FBBF5743FE9EF142A6E77E468A">
    <w:name w:val="657746FBBF5743FE9EF142A6E77E468A"/>
  </w:style>
  <w:style w:type="paragraph" w:customStyle="1" w:styleId="37E5387574C64AB8946B0583E77A6115">
    <w:name w:val="37E5387574C64AB8946B0583E77A6115"/>
    <w:rsid w:val="004E42FA"/>
  </w:style>
  <w:style w:type="paragraph" w:customStyle="1" w:styleId="E7D1D371F8494A03A80B301B6EEBE537">
    <w:name w:val="E7D1D371F8494A03A80B301B6EEBE537"/>
    <w:rsid w:val="004E42FA"/>
  </w:style>
  <w:style w:type="paragraph" w:customStyle="1" w:styleId="3A38C8A0DCFE4806972AB1906A246BC1">
    <w:name w:val="3A38C8A0DCFE4806972AB1906A246BC1"/>
    <w:rsid w:val="00B45475"/>
  </w:style>
  <w:style w:type="paragraph" w:customStyle="1" w:styleId="A3025A88C68F4897AC19E34AC7BC2565">
    <w:name w:val="A3025A88C68F4897AC19E34AC7BC2565"/>
    <w:rsid w:val="00B45475"/>
  </w:style>
  <w:style w:type="paragraph" w:customStyle="1" w:styleId="D046C63D2A3A4A5C95CB1FF501C9251B">
    <w:name w:val="D046C63D2A3A4A5C95CB1FF501C9251B"/>
    <w:rsid w:val="00B45475"/>
  </w:style>
  <w:style w:type="paragraph" w:customStyle="1" w:styleId="98B3A18DB47F4A8897A485F174F56D73">
    <w:name w:val="98B3A18DB47F4A8897A485F174F56D73"/>
    <w:rsid w:val="00B45475"/>
  </w:style>
  <w:style w:type="paragraph" w:customStyle="1" w:styleId="91E7BD3F51314CD989EC83EEBD5A8433">
    <w:name w:val="91E7BD3F51314CD989EC83EEBD5A8433"/>
    <w:rsid w:val="00B45475"/>
  </w:style>
  <w:style w:type="paragraph" w:customStyle="1" w:styleId="F8B93A5444144B6CA4E8505B290AB05C">
    <w:name w:val="F8B93A5444144B6CA4E8505B290AB05C"/>
    <w:rsid w:val="00B45475"/>
  </w:style>
  <w:style w:type="paragraph" w:customStyle="1" w:styleId="793E8E206CD94DF094B7A6699339D647">
    <w:name w:val="793E8E206CD94DF094B7A6699339D647"/>
    <w:rsid w:val="00B45475"/>
  </w:style>
  <w:style w:type="paragraph" w:customStyle="1" w:styleId="58A11AC0C0BF4C088DFBB10DF1498D38">
    <w:name w:val="58A11AC0C0BF4C088DFBB10DF1498D38"/>
    <w:rsid w:val="00B45475"/>
  </w:style>
  <w:style w:type="paragraph" w:customStyle="1" w:styleId="EA179D3CDA0449D1B2CEF48C1DCC223C">
    <w:name w:val="EA179D3CDA0449D1B2CEF48C1DCC223C"/>
    <w:rsid w:val="00B45475"/>
  </w:style>
  <w:style w:type="paragraph" w:customStyle="1" w:styleId="8F5153C69F394711A9951B5707899EC9">
    <w:name w:val="8F5153C69F394711A9951B5707899EC9"/>
    <w:rsid w:val="00B454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HB Advies">
      <a:dk1>
        <a:sysClr val="windowText" lastClr="000000"/>
      </a:dk1>
      <a:lt1>
        <a:sysClr val="window" lastClr="FFFFFF"/>
      </a:lt1>
      <a:dk2>
        <a:srgbClr val="44546A"/>
      </a:dk2>
      <a:lt2>
        <a:srgbClr val="E7E6E6"/>
      </a:lt2>
      <a:accent1>
        <a:srgbClr val="0A77BD"/>
      </a:accent1>
      <a:accent2>
        <a:srgbClr val="678093"/>
      </a:accent2>
      <a:accent3>
        <a:srgbClr val="A5A5A5"/>
      </a:accent3>
      <a:accent4>
        <a:srgbClr val="009F81"/>
      </a:accent4>
      <a:accent5>
        <a:srgbClr val="5B9BD5"/>
      </a:accent5>
      <a:accent6>
        <a:srgbClr val="70AD47"/>
      </a:accent6>
      <a:hlink>
        <a:srgbClr val="0563C1"/>
      </a:hlink>
      <a:folHlink>
        <a:srgbClr val="954F72"/>
      </a:folHlink>
    </a:clrScheme>
    <a:fontScheme name="HB Advies">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6345DE26F84048A396009E3A6B1A75" ma:contentTypeVersion="4" ma:contentTypeDescription="Een nieuw document maken." ma:contentTypeScope="" ma:versionID="179d119ef24a0f7a80a5cee796fcde13">
  <xsd:schema xmlns:xsd="http://www.w3.org/2001/XMLSchema" xmlns:xs="http://www.w3.org/2001/XMLSchema" xmlns:p="http://schemas.microsoft.com/office/2006/metadata/properties" xmlns:ns2="8db6e9d3-cdb4-41eb-a834-7876640d38bb" targetNamespace="http://schemas.microsoft.com/office/2006/metadata/properties" ma:root="true" ma:fieldsID="960ad1436118a786d6f03f2791ce4807" ns2:_="">
    <xsd:import namespace="8db6e9d3-cdb4-41eb-a834-7876640d38bb"/>
    <xsd:element name="properties">
      <xsd:complexType>
        <xsd:sequence>
          <xsd:element name="documentManagement">
            <xsd:complexType>
              <xsd:all>
                <xsd:element ref="ns2:cusAutoNumber" minOccurs="0"/>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6e9d3-cdb4-41eb-a834-7876640d38bb" elementFormDefault="qualified">
    <xsd:import namespace="http://schemas.microsoft.com/office/2006/documentManagement/types"/>
    <xsd:import namespace="http://schemas.microsoft.com/office/infopath/2007/PartnerControls"/>
    <xsd:element name="cusAutoNumber" ma:index="8" nillable="true" ma:displayName="Nummer" ma:internalName="cusAutoNumber"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usAutoNumber xmlns="8db6e9d3-cdb4-41eb-a834-7876640d38bb">HB-25000120-000200</cusAutoNumber>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5C358A-30C0-4F50-9B9E-4D584BB40499}">
  <ds:schemaRefs>
    <ds:schemaRef ds:uri="http://schemas.microsoft.com/sharepoint/v3/contenttype/forms"/>
  </ds:schemaRefs>
</ds:datastoreItem>
</file>

<file path=customXml/itemProps2.xml><?xml version="1.0" encoding="utf-8"?>
<ds:datastoreItem xmlns:ds="http://schemas.openxmlformats.org/officeDocument/2006/customXml" ds:itemID="{F5DB0DFE-2EA3-4EB9-AA1E-0774758A66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6e9d3-cdb4-41eb-a834-7876640d38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E006D3-8675-442E-A833-D7FC32F56996}">
  <ds:schemaRefs>
    <ds:schemaRef ds:uri="http://schemas.microsoft.com/office/2006/metadata/properties"/>
    <ds:schemaRef ds:uri="http://schemas.microsoft.com/office/infopath/2007/PartnerControls"/>
    <ds:schemaRef ds:uri="95effd32-a085-4e56-8dfe-4864eb82401d"/>
    <ds:schemaRef ds:uri="8db6e9d3-cdb4-41eb-a834-7876640d38bb"/>
  </ds:schemaRefs>
</ds:datastoreItem>
</file>

<file path=customXml/itemProps4.xml><?xml version="1.0" encoding="utf-8"?>
<ds:datastoreItem xmlns:ds="http://schemas.openxmlformats.org/officeDocument/2006/customXml" ds:itemID="{4A6D9EDA-21E6-4649-B957-77ABE7DEF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230602 HB Advies rapport</Template>
  <TotalTime>89</TotalTime>
  <Pages>31</Pages>
  <Words>4983</Words>
  <Characters>27408</Characters>
  <Application>Microsoft Office Word</Application>
  <DocSecurity>0</DocSecurity>
  <Lines>228</Lines>
  <Paragraphs>64</Paragraphs>
  <ScaleCrop>false</ScaleCrop>
  <HeadingPairs>
    <vt:vector size="2" baseType="variant">
      <vt:variant>
        <vt:lpstr>Titel</vt:lpstr>
      </vt:variant>
      <vt:variant>
        <vt:i4>1</vt:i4>
      </vt:variant>
    </vt:vector>
  </HeadingPairs>
  <TitlesOfParts>
    <vt:vector size="1" baseType="lpstr">
      <vt:lpstr>[Project]</vt:lpstr>
    </vt:vector>
  </TitlesOfParts>
  <Company/>
  <LinksUpToDate>false</LinksUpToDate>
  <CharactersWithSpaces>32327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Snoeien bomen gemeente Den Helder 2026-2029</dc:title>
  <dc:subject/>
  <dc:creator>Ingeborg de Lange</dc:creator>
  <cp:keywords/>
  <dc:description>25001348-BE</dc:description>
  <cp:lastModifiedBy>Stephan Jonker | HB Advies</cp:lastModifiedBy>
  <cp:revision>71</cp:revision>
  <dcterms:created xsi:type="dcterms:W3CDTF">2025-04-16T12:46:00Z</dcterms:created>
  <dcterms:modified xsi:type="dcterms:W3CDTF">2026-03-16T10:50:00Z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jabloonVersieDatum">
    <vt:lpwstr>24-04-2023</vt:lpwstr>
  </property>
  <property fmtid="{D5CDD505-2E9C-101B-9397-08002B2CF9AE}" pid="3" name="ContentTypeId">
    <vt:lpwstr>0x010100E56345DE26F84048A396009E3A6B1A75</vt:lpwstr>
  </property>
</Properties>
</file>