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B706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6B5352EB" w14:textId="5201D3F5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inschrijver(s) 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binnen </w:t>
      </w:r>
      <w:r w:rsidR="00C80D53">
        <w:rPr>
          <w:rFonts w:ascii="Arial" w:hAnsi="Arial" w:cs="Arial"/>
          <w:color w:val="FF0000"/>
          <w:sz w:val="20"/>
          <w:szCs w:val="20"/>
        </w:rPr>
        <w:t>tien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(</w:t>
      </w:r>
      <w:r w:rsidR="00C80D53">
        <w:rPr>
          <w:rFonts w:ascii="Arial" w:hAnsi="Arial" w:cs="Arial"/>
          <w:color w:val="FF0000"/>
          <w:sz w:val="20"/>
          <w:szCs w:val="20"/>
        </w:rPr>
        <w:t>10</w:t>
      </w:r>
      <w:r w:rsidR="0057570B">
        <w:rPr>
          <w:rFonts w:ascii="Arial" w:hAnsi="Arial" w:cs="Arial"/>
          <w:color w:val="FF0000"/>
          <w:sz w:val="20"/>
          <w:szCs w:val="20"/>
        </w:rPr>
        <w:t>)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 werkdagen</w:t>
      </w:r>
      <w:r w:rsidR="008A30B5" w:rsidRPr="00A87349">
        <w:rPr>
          <w:rFonts w:ascii="Arial" w:hAnsi="Arial" w:cs="Arial"/>
          <w:color w:val="FF0000"/>
          <w:sz w:val="20"/>
          <w:szCs w:val="20"/>
        </w:rPr>
        <w:t xml:space="preserve"> </w:t>
      </w:r>
      <w:r w:rsidR="008A30B5">
        <w:rPr>
          <w:rFonts w:ascii="Arial" w:hAnsi="Arial" w:cs="Arial"/>
          <w:sz w:val="20"/>
          <w:szCs w:val="20"/>
        </w:rPr>
        <w:t>na het voornemen tot gunnen.</w:t>
      </w:r>
    </w:p>
    <w:p w14:paraId="76A0F73B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72231B53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8398800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E35334" w14:paraId="55497494" w14:textId="77777777" w:rsidTr="00E35334">
        <w:trPr>
          <w:trHeight w:val="18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C2940" w14:textId="77777777" w:rsidR="00F71B35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75DE1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3D2CBA91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7723" w14:textId="6E951383" w:rsidR="728E73DC" w:rsidRPr="00E35334" w:rsidRDefault="38778B6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C56D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3827ABDD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308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99964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1D73FC90" w14:textId="77777777" w:rsidTr="00E35334">
        <w:trPr>
          <w:trHeight w:val="22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9176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477C8" w14:textId="77777777" w:rsidR="00F71B35" w:rsidRPr="00E35334" w:rsidRDefault="00F71B35" w:rsidP="00E35334">
            <w:pPr>
              <w:spacing w:after="0" w:line="240" w:lineRule="auto"/>
              <w:rPr>
                <w:rFonts w:ascii="Arial" w:hAnsi="Arial" w:cs="Arial"/>
                <w:color w:val="000001"/>
                <w:sz w:val="20"/>
                <w:szCs w:val="20"/>
              </w:rPr>
            </w:pPr>
          </w:p>
        </w:tc>
      </w:tr>
      <w:tr w:rsidR="00F71B35" w:rsidRPr="00E35334" w14:paraId="3E4AE941" w14:textId="77777777" w:rsidTr="00E35334">
        <w:trPr>
          <w:trHeight w:val="21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CF00A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816D4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65C8E6BD" w14:textId="77777777" w:rsidTr="00E35334">
        <w:trPr>
          <w:trHeight w:val="24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4AF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0A6B9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4A76D03F" w14:textId="77777777" w:rsidTr="00E35334">
        <w:trPr>
          <w:trHeight w:val="26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D133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8E8AFC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58AFCE28" w14:textId="77777777" w:rsidTr="00E35334">
        <w:trPr>
          <w:trHeight w:val="26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FCD8A" w14:textId="77777777" w:rsidR="1D366938" w:rsidRPr="00E35334" w:rsidRDefault="1D366938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CFA02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C980BBD" w14:textId="77777777" w:rsidTr="00E35334">
        <w:trPr>
          <w:trHeight w:val="258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4AD8B" w14:textId="77777777" w:rsidR="00F71B35" w:rsidRPr="00E35334" w:rsidRDefault="303F55BC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02A59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E35334" w14:paraId="61BE56ED" w14:textId="77777777" w:rsidTr="00E35334">
        <w:trPr>
          <w:trHeight w:val="262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74919" w14:textId="77777777" w:rsidR="00F71B35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8C0C3D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1BFC254A" w14:textId="77777777" w:rsidTr="00E35334">
        <w:trPr>
          <w:trHeight w:val="266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9A8F9" w14:textId="579D743E" w:rsidR="153BBF71" w:rsidRPr="00E35334" w:rsidRDefault="153BBF71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r w:rsidR="00E35334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</w:t>
            </w:r>
            <w:r w:rsidR="00C464A9"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ederland)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74415C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C370BE9" w14:textId="77777777" w:rsidTr="00E35334">
        <w:trPr>
          <w:trHeight w:val="257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4A92" w14:textId="77777777" w:rsidR="00F71B35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4C8FD7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:rsidRPr="00E35334" w14:paraId="0D4F670F" w14:textId="77777777" w:rsidTr="00E35334">
        <w:trPr>
          <w:trHeight w:val="26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0DD90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D090C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181BC99D" w14:textId="77777777" w:rsidTr="00E35334">
        <w:trPr>
          <w:trHeight w:val="40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5D7A" w14:textId="77777777" w:rsidR="59A21A90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BDF8C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4FBA640D" w14:textId="77777777" w:rsidTr="00E35334">
        <w:trPr>
          <w:trHeight w:val="245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5802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74BF9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:rsidRPr="00E35334" w14:paraId="79DABBE3" w14:textId="77777777" w:rsidTr="00E35334">
        <w:trPr>
          <w:trHeight w:val="22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2356" w14:textId="77777777" w:rsidR="59A21A90" w:rsidRPr="00E35334" w:rsidRDefault="59A21A90" w:rsidP="00E3533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3533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16132" w14:textId="77777777" w:rsidR="728E73DC" w:rsidRPr="00E35334" w:rsidRDefault="728E73DC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E35334" w14:paraId="63F43981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F610" w14:textId="77777777" w:rsidR="00F71B35" w:rsidRPr="00E35334" w:rsidRDefault="59A21A90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3533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AB4BB" w14:textId="77777777" w:rsidR="00F71B35" w:rsidRPr="00E35334" w:rsidRDefault="00F71B35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7873341E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641A6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F13461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05DD3" w:rsidRPr="00E35334" w14:paraId="5064ED28" w14:textId="77777777" w:rsidTr="00E35334">
        <w:trPr>
          <w:trHeight w:val="194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8DBA4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DED383" w14:textId="77777777" w:rsidR="00E05DD3" w:rsidRPr="00E35334" w:rsidRDefault="00E05DD3" w:rsidP="00E35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01E4D4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61B10BC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6A901A0C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587712B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80D1FF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E05DD3" w14:paraId="15D6ACD0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5443DF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609ED06" w14:textId="77777777" w:rsidR="005F0332" w:rsidRPr="00E05DD3" w:rsidRDefault="005F0332" w:rsidP="00E05DD3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E29891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7B072C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730974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C754263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A7C233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760179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913897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9809D9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662A8A9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513D6F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D8C6B9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F07B0B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EB30DE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52AA42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FE992D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5394169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262A5CC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235CE5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69705F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208F2B4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F7BAC8A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D824CF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ACDD5A3" w14:textId="3149E52D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589AB6D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7ACE72F1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2B59FFCF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D1C8CF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6324FE4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36B774A1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37020274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1609E80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3C818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40E7D0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FB14EE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167F9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B2904F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68E210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2CCA7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15FE2D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67FD39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95078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14F33B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6B49F3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E6099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40B0B1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B89C23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4D97A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BF360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0D9C78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EED10B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7A85BE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CDFE7E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DC8DC3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B3FC3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61123571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4D16B6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75D8B89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9926E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75AF74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07DF91C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2DCB8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5E5B1B6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4836BB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E7255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8FD24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20DCDD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C8884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21C19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97CD93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9DE20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1F61B2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0E80F4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A5432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00F2AC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23EB73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9FA0A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E278B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53471F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B086B3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D05DE7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18FE33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4805F34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7534BC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2B1B29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0CBCD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BB4D08E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061E7234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590FF2B5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6237"/>
      </w:tblGrid>
      <w:tr w:rsidR="00850BDC" w:rsidRPr="003C7666" w14:paraId="27F67998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53DEDDF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54BF2D1E" w14:textId="77777777" w:rsidTr="008673CC">
        <w:trPr>
          <w:trHeight w:val="443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5A3716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14:paraId="5A42EE5C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29DD17A5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532AEB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4667681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234CD8B9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1E0D42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938CE3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18151C61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622ED8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4FF0FF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78AF060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CEE62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6056B01C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7AE57AE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D87FF6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55F0F95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6369B92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0A8DD7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944E748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2C827485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9F1F5A5" w14:textId="4E7B628F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ROCvA-F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269B647" w14:textId="566003C6" w:rsidR="00850BDC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NL805363348B01</w:t>
            </w:r>
          </w:p>
        </w:tc>
      </w:tr>
      <w:tr w:rsidR="00E05DD3" w:rsidRPr="003C7666" w14:paraId="4C43FBDE" w14:textId="77777777" w:rsidTr="008673CC">
        <w:trPr>
          <w:trHeight w:val="215"/>
        </w:trPr>
        <w:tc>
          <w:tcPr>
            <w:tcW w:w="2967" w:type="dxa"/>
            <w:shd w:val="clear" w:color="auto" w:fill="auto"/>
            <w:noWrap/>
            <w:vAlign w:val="center"/>
          </w:tcPr>
          <w:p w14:paraId="2A0267C2" w14:textId="5D2F49FE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953507F" w14:textId="0FBD799C" w:rsidR="00E05DD3" w:rsidRPr="00920D0C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NL820136852B01</w:t>
            </w:r>
          </w:p>
        </w:tc>
      </w:tr>
      <w:tr w:rsidR="00850BDC" w:rsidRPr="003C7666" w14:paraId="66ADC43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3BCEB09" w14:textId="69CBA99F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  <w:r w:rsidR="008673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ROCvA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1918526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E05DD3" w:rsidRPr="003C7666" w14:paraId="615D5548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4704163C" w14:textId="00896741" w:rsidR="00E05DD3" w:rsidRPr="003C7666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ROCvF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2D5DBC9" w14:textId="5458D1A4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NL60INGB0658186329</w:t>
            </w:r>
          </w:p>
        </w:tc>
      </w:tr>
      <w:tr w:rsidR="00E05DD3" w:rsidRPr="003C7666" w14:paraId="5D0AC10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417648CC" w14:textId="39CFB592" w:rsid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 VOvA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1D39512" w14:textId="420166B0" w:rsidR="00E05DD3" w:rsidRPr="00E05DD3" w:rsidRDefault="00E05DD3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05DD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NL35INGB0672516977</w:t>
            </w:r>
          </w:p>
        </w:tc>
      </w:tr>
      <w:tr w:rsidR="00850BDC" w:rsidRPr="003C7666" w14:paraId="3AACC312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34D61C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4547324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0C450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659921C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5D9E1E1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75FF201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6D3FD03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6C498C5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5F5A64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0BF8118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4F6FB5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F2590A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F2B8E1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0B15FAB6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2163E6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A640B6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6EDF307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53FC38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A3BE5D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11AD6D3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31911FA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778D1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7991CDA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5DB059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5162D52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34CBA0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7F4BA8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2A58784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9BE4DE8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18A828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55EE233F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14BFA77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787F5D1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097D71AE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BCB1D4D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A2FDEA7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76FD53C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2C7EDED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A38255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762FFF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6F838C3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24A84B7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C994D90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5C01D53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D5D3A7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DC47D24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70414E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1475FF0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F1E49D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  <w:hideMark/>
          </w:tcPr>
          <w:p w14:paraId="4601954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45C7F43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577E9DC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34DC18B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7AAC77A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C618D72" w14:textId="77777777" w:rsidTr="008673CC">
        <w:trPr>
          <w:trHeight w:val="300"/>
        </w:trPr>
        <w:tc>
          <w:tcPr>
            <w:tcW w:w="2967" w:type="dxa"/>
            <w:shd w:val="clear" w:color="auto" w:fill="auto"/>
            <w:noWrap/>
            <w:vAlign w:val="center"/>
          </w:tcPr>
          <w:p w14:paraId="245377D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237" w:type="dxa"/>
            <w:shd w:val="clear" w:color="auto" w:fill="auto"/>
            <w:noWrap/>
            <w:vAlign w:val="bottom"/>
          </w:tcPr>
          <w:p w14:paraId="312826B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757C483F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680B863E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1D29F009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3CDD" w14:textId="77777777" w:rsidR="000338A5" w:rsidRDefault="000338A5" w:rsidP="005D542F">
      <w:pPr>
        <w:spacing w:after="0" w:line="240" w:lineRule="auto"/>
      </w:pPr>
      <w:r>
        <w:separator/>
      </w:r>
    </w:p>
  </w:endnote>
  <w:endnote w:type="continuationSeparator" w:id="0">
    <w:p w14:paraId="57921BCA" w14:textId="77777777" w:rsidR="000338A5" w:rsidRDefault="000338A5" w:rsidP="005D542F">
      <w:pPr>
        <w:spacing w:after="0" w:line="240" w:lineRule="auto"/>
      </w:pPr>
      <w:r>
        <w:continuationSeparator/>
      </w:r>
    </w:p>
  </w:endnote>
  <w:endnote w:type="continuationNotice" w:id="1">
    <w:p w14:paraId="24369B6F" w14:textId="77777777" w:rsidR="000338A5" w:rsidRDefault="00033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4357E9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49044E3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290F" w14:textId="77777777" w:rsidR="000338A5" w:rsidRDefault="000338A5" w:rsidP="005D542F">
      <w:pPr>
        <w:spacing w:after="0" w:line="240" w:lineRule="auto"/>
      </w:pPr>
      <w:r>
        <w:separator/>
      </w:r>
    </w:p>
  </w:footnote>
  <w:footnote w:type="continuationSeparator" w:id="0">
    <w:p w14:paraId="4985D789" w14:textId="77777777" w:rsidR="000338A5" w:rsidRDefault="000338A5" w:rsidP="005D542F">
      <w:pPr>
        <w:spacing w:after="0" w:line="240" w:lineRule="auto"/>
      </w:pPr>
      <w:r>
        <w:continuationSeparator/>
      </w:r>
    </w:p>
  </w:footnote>
  <w:footnote w:type="continuationNotice" w:id="1">
    <w:p w14:paraId="5CB7C723" w14:textId="77777777" w:rsidR="000338A5" w:rsidRDefault="00033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BF61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6118B391" w14:textId="77777777" w:rsidR="005D542F" w:rsidRDefault="005D542F" w:rsidP="005D542F">
    <w:pPr>
      <w:pStyle w:val="Koptekst"/>
    </w:pPr>
  </w:p>
  <w:p w14:paraId="0BADBEE2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978895">
    <w:abstractNumId w:val="1"/>
  </w:num>
  <w:num w:numId="2" w16cid:durableId="92773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CC"/>
    <w:rsid w:val="00015699"/>
    <w:rsid w:val="000338A5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96582"/>
    <w:rsid w:val="004E5097"/>
    <w:rsid w:val="0052066C"/>
    <w:rsid w:val="00525DD6"/>
    <w:rsid w:val="005452E5"/>
    <w:rsid w:val="005632B4"/>
    <w:rsid w:val="00573166"/>
    <w:rsid w:val="0057570B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64779"/>
    <w:rsid w:val="008673CC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6C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3F37"/>
    <w:rsid w:val="00C37604"/>
    <w:rsid w:val="00C40BA6"/>
    <w:rsid w:val="00C464A9"/>
    <w:rsid w:val="00C731F9"/>
    <w:rsid w:val="00C76310"/>
    <w:rsid w:val="00C80D53"/>
    <w:rsid w:val="00C85BB5"/>
    <w:rsid w:val="00C93C1A"/>
    <w:rsid w:val="00CA677D"/>
    <w:rsid w:val="00CD31BD"/>
    <w:rsid w:val="00CE6E13"/>
    <w:rsid w:val="00CF35A5"/>
    <w:rsid w:val="00D67EE9"/>
    <w:rsid w:val="00E05DD3"/>
    <w:rsid w:val="00E35334"/>
    <w:rsid w:val="00E41D95"/>
    <w:rsid w:val="00E7227A"/>
    <w:rsid w:val="00E8431A"/>
    <w:rsid w:val="00EC5AEF"/>
    <w:rsid w:val="00ED0E51"/>
    <w:rsid w:val="00EF447F"/>
    <w:rsid w:val="00F20658"/>
    <w:rsid w:val="00F37E27"/>
    <w:rsid w:val="00F6465A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7EF1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293EEDB231C4E82F06F00E142BF0B" ma:contentTypeVersion="9" ma:contentTypeDescription="Een nieuw document maken." ma:contentTypeScope="" ma:versionID="a9b79650854afa05b6689ee67f9e168a">
  <xsd:schema xmlns:xsd="http://www.w3.org/2001/XMLSchema" xmlns:xs="http://www.w3.org/2001/XMLSchema" xmlns:p="http://schemas.microsoft.com/office/2006/metadata/properties" xmlns:ns2="5cb67c89-cfe2-4881-b2df-18190b8ef9a4" xmlns:ns3="29b285bb-b38e-48b4-bc79-d8552b65e522" targetNamespace="http://schemas.microsoft.com/office/2006/metadata/properties" ma:root="true" ma:fieldsID="6937ceb16e8ef1e103cf546d5d575071" ns2:_="" ns3:_="">
    <xsd:import namespace="5cb67c89-cfe2-4881-b2df-18190b8ef9a4"/>
    <xsd:import namespace="29b285bb-b38e-48b4-bc79-d8552b65e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67c89-cfe2-4881-b2df-18190b8ef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285bb-b38e-48b4-bc79-d8552b65e5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69dd13-b713-4f8e-a595-5b363f8587dd}" ma:internalName="TaxCatchAll" ma:showField="CatchAllData" ma:web="29b285bb-b38e-48b4-bc79-d8552b65e5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285bb-b38e-48b4-bc79-d8552b65e522" xsi:nil="true"/>
    <lcf76f155ced4ddcb4097134ff3c332f xmlns="5cb67c89-cfe2-4881-b2df-18190b8ef9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1050C5-46AD-414D-AD99-71AC9F36FA48}"/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28196C-A941-40DB-B06E-C6B7C92A9775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ab32fc-aaf3-47c2-8f9b-8f72425d8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Bijlage%209%20-%20Contactinformatie%20partijen</Template>
  <TotalTime>1</TotalTime>
  <Pages>3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Contactinformatie</vt:lpstr>
    </vt:vector>
  </TitlesOfParts>
  <Company>ROCvA-ROCvF-VOVA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Chantal Pires - Kramer</dc:creator>
  <cp:keywords/>
  <dc:description/>
  <cp:lastModifiedBy>Jolanda Benard</cp:lastModifiedBy>
  <cp:revision>2</cp:revision>
  <dcterms:created xsi:type="dcterms:W3CDTF">2025-06-23T11:15:00Z</dcterms:created>
  <dcterms:modified xsi:type="dcterms:W3CDTF">2025-06-23T11:15:00Z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0x0101007FB293EEDB231C4E82F06F00E142BF0B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Order">
    <vt:r8>5943600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SharedWithUsers">
    <vt:lpwstr>62;#carel kuijper</vt:lpwstr>
  </property>
  <property fmtid="{D5CDD505-2E9C-101B-9397-08002B2CF9AE}" pid="13" name="_SourceUrl">
    <vt:lpwstr/>
  </property>
  <property fmtid="{D5CDD505-2E9C-101B-9397-08002B2CF9AE}" pid="14" name="_SharedFileIndex">
    <vt:lpwstr/>
  </property>
</Properties>
</file>