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663E" w14:textId="1FEDE30F" w:rsidR="00150FC3" w:rsidRPr="00EF4008" w:rsidRDefault="00150FC3" w:rsidP="00150FC3">
      <w:pPr>
        <w:pStyle w:val="Kop1"/>
      </w:pPr>
      <w:r w:rsidRPr="00EF4008">
        <w:t>Bijlage</w:t>
      </w:r>
      <w:r>
        <w:t xml:space="preserve"> </w:t>
      </w:r>
      <w:r w:rsidR="00C9222C">
        <w:t>4</w:t>
      </w:r>
      <w:r w:rsidR="00327DE2">
        <w:t>a</w:t>
      </w:r>
      <w:r w:rsidRPr="00EF4008">
        <w:t xml:space="preserve">: </w:t>
      </w:r>
      <w:r>
        <w:t>Referentieformulier</w:t>
      </w:r>
      <w:r w:rsidR="00327DE2">
        <w:t xml:space="preserve"> Perceel 1</w:t>
      </w:r>
    </w:p>
    <w:p w14:paraId="7DD03FE6" w14:textId="77777777" w:rsidR="00A9275A" w:rsidRDefault="00A9275A" w:rsidP="00A9275A">
      <w:pPr>
        <w:pStyle w:val="Geenafstand"/>
        <w:spacing w:line="276" w:lineRule="auto"/>
        <w:rPr>
          <w:rFonts w:ascii="Ubuntu Light" w:hAnsi="Ubuntu Light"/>
          <w:sz w:val="20"/>
          <w:szCs w:val="20"/>
        </w:rPr>
      </w:pPr>
    </w:p>
    <w:p w14:paraId="3A4B1F31" w14:textId="2772E537" w:rsidR="00150FC3" w:rsidRPr="00EA531A" w:rsidRDefault="00150FC3" w:rsidP="00A9275A">
      <w:pPr>
        <w:pStyle w:val="Geenafstand"/>
        <w:spacing w:line="276" w:lineRule="auto"/>
        <w:rPr>
          <w:rFonts w:ascii="Ubuntu Light" w:hAnsi="Ubuntu Light"/>
          <w:sz w:val="20"/>
          <w:szCs w:val="20"/>
        </w:rPr>
      </w:pPr>
      <w:r w:rsidRPr="00EA531A">
        <w:rPr>
          <w:rFonts w:ascii="Ubuntu Light" w:hAnsi="Ubuntu Light"/>
          <w:sz w:val="20"/>
          <w:szCs w:val="20"/>
        </w:rPr>
        <w:t>U dient een omschrijving te overleggen van de werkzaamheden die uw organisatie voor een referent heeft uitgevoerd. Uit deze omschrijving dient te blijken dat uw organisatie over voldoend deskundigheid en ervaring beschikt om de Opdracht, zoals beschreven in het Beschrijvend Document, uit te voeren.</w:t>
      </w:r>
    </w:p>
    <w:p w14:paraId="6EF863A1" w14:textId="77777777" w:rsidR="00150FC3" w:rsidRPr="00EA531A" w:rsidRDefault="00150FC3" w:rsidP="00A9275A">
      <w:pPr>
        <w:pStyle w:val="GRUitgelicht"/>
        <w:spacing w:line="276" w:lineRule="auto"/>
        <w:rPr>
          <w:rFonts w:ascii="Ubuntu Light" w:hAnsi="Ubuntu Light"/>
          <w:szCs w:val="20"/>
        </w:rPr>
      </w:pPr>
      <w:r w:rsidRPr="00EA531A">
        <w:rPr>
          <w:rFonts w:ascii="Ubuntu Light" w:hAnsi="Ubuntu Light"/>
          <w:szCs w:val="20"/>
        </w:rPr>
        <w:t xml:space="preserve">Per kerncompetentie kunt u maximaal één (1) referentie indienen.  Bij meerdere referenties en kerncompetenties kunt u het referentieformulier eenvoudig uitbreiden door op het </w:t>
      </w:r>
      <w:r w:rsidRPr="00EA531A">
        <w:rPr>
          <w:rFonts w:ascii="Ubuntu Light" w:hAnsi="Ubuntu Light"/>
          <w:szCs w:val="20"/>
        </w:rPr>
        <w:br/>
        <w:t>‘Plus-knopje’ rechts van het referentieformulier te klikken.</w:t>
      </w:r>
    </w:p>
    <w:sdt>
      <w:sdtPr>
        <w:rPr>
          <w:rFonts w:ascii="Ubuntu Light" w:hAnsi="Ubuntu Light"/>
          <w:color w:val="000000" w:themeColor="text1"/>
          <w:szCs w:val="20"/>
        </w:rPr>
        <w:id w:val="-2047899770"/>
      </w:sdtPr>
      <w:sdtEndPr>
        <w:rPr>
          <w:rFonts w:asciiTheme="minorHAnsi" w:hAnsiTheme="minorHAnsi"/>
          <w:color w:val="44546A" w:themeColor="text2"/>
          <w:szCs w:val="14"/>
        </w:rPr>
      </w:sdtEndPr>
      <w:sdtContent>
        <w:sdt>
          <w:sdtPr>
            <w:rPr>
              <w:rFonts w:ascii="Ubuntu Light" w:hAnsi="Ubuntu Light"/>
              <w:color w:val="000000" w:themeColor="text1"/>
              <w:szCs w:val="20"/>
            </w:rPr>
            <w:id w:val="-2082198455"/>
            <w:placeholder>
              <w:docPart w:val="E4432FA54F524395985756331022D776"/>
            </w:placeholder>
          </w:sdtPr>
          <w:sdtEndPr>
            <w:rPr>
              <w:color w:val="44546A" w:themeColor="text2"/>
            </w:rPr>
          </w:sdtEndPr>
          <w:sdtContent>
            <w:p w14:paraId="4A13069B" w14:textId="09E09357" w:rsidR="00150FC3" w:rsidRPr="00A904B8" w:rsidRDefault="00A904B8" w:rsidP="00150FC3">
              <w:pPr>
                <w:pStyle w:val="GRVraag"/>
                <w:numPr>
                  <w:ilvl w:val="0"/>
                  <w:numId w:val="7"/>
                </w:numPr>
                <w:spacing w:before="40" w:after="60" w:line="324" w:lineRule="auto"/>
                <w:ind w:left="284" w:hanging="284"/>
                <w:rPr>
                  <w:rFonts w:ascii="Ubuntu Light" w:hAnsi="Ubuntu Light"/>
                  <w:b/>
                  <w:bCs/>
                  <w:szCs w:val="20"/>
                </w:rPr>
              </w:pPr>
              <w:r w:rsidRPr="00A904B8">
                <w:rPr>
                  <w:rFonts w:ascii="Ubuntu Light" w:hAnsi="Ubuntu Light"/>
                  <w:b/>
                  <w:bCs/>
                  <w:color w:val="000000" w:themeColor="text1"/>
                  <w:szCs w:val="20"/>
                </w:rPr>
                <w:t>Kerncompetentie: Uitvoeren</w:t>
              </w:r>
              <w:r w:rsidR="00673D0A">
                <w:rPr>
                  <w:rFonts w:ascii="Ubuntu Light" w:hAnsi="Ubuntu Light"/>
                  <w:b/>
                  <w:bCs/>
                  <w:color w:val="000000" w:themeColor="text1"/>
                  <w:szCs w:val="20"/>
                </w:rPr>
                <w:t xml:space="preserve"> </w:t>
              </w:r>
              <w:r w:rsidR="00EF3E7F">
                <w:rPr>
                  <w:rFonts w:ascii="Ubuntu Light" w:hAnsi="Ubuntu Light"/>
                  <w:b/>
                  <w:bCs/>
                  <w:color w:val="000000" w:themeColor="text1"/>
                  <w:szCs w:val="20"/>
                </w:rPr>
                <w:t xml:space="preserve">van </w:t>
              </w:r>
              <w:r w:rsidR="00673D0A">
                <w:rPr>
                  <w:rFonts w:ascii="Ubuntu Light" w:hAnsi="Ubuntu Light"/>
                  <w:b/>
                  <w:bCs/>
                  <w:color w:val="000000" w:themeColor="text1"/>
                  <w:szCs w:val="20"/>
                </w:rPr>
                <w:t>onderhoud</w:t>
              </w:r>
              <w:r w:rsidRPr="00A904B8">
                <w:rPr>
                  <w:rFonts w:ascii="Ubuntu Light" w:hAnsi="Ubuntu Light"/>
                  <w:b/>
                  <w:bCs/>
                  <w:color w:val="000000" w:themeColor="text1"/>
                  <w:szCs w:val="20"/>
                </w:rPr>
                <w:t xml:space="preserve"> </w:t>
              </w:r>
              <w:r w:rsidR="00673D0A">
                <w:rPr>
                  <w:rFonts w:ascii="Ubuntu Light" w:hAnsi="Ubuntu Light"/>
                  <w:b/>
                  <w:bCs/>
                  <w:color w:val="000000" w:themeColor="text1"/>
                  <w:szCs w:val="20"/>
                </w:rPr>
                <w:t>intensief gras in de openbare ruimte</w:t>
              </w:r>
            </w:p>
            <w:tbl>
              <w:tblPr>
                <w:tblStyle w:val="Tabelraster"/>
                <w:tblW w:w="0" w:type="auto"/>
                <w:tblLook w:val="04A0" w:firstRow="1" w:lastRow="0" w:firstColumn="1" w:lastColumn="0" w:noHBand="0" w:noVBand="1"/>
              </w:tblPr>
              <w:tblGrid>
                <w:gridCol w:w="2972"/>
                <w:gridCol w:w="6201"/>
              </w:tblGrid>
              <w:tr w:rsidR="00150FC3" w:rsidRPr="00EA531A" w14:paraId="0440F5B9" w14:textId="77777777" w:rsidTr="00C9222C">
                <w:trPr>
                  <w:cnfStyle w:val="100000000000" w:firstRow="1" w:lastRow="0" w:firstColumn="0" w:lastColumn="0" w:oddVBand="0" w:evenVBand="0" w:oddHBand="0" w:evenHBand="0" w:firstRowFirstColumn="0" w:firstRowLastColumn="0" w:lastRowFirstColumn="0" w:lastRowLastColumn="0"/>
                  <w:trHeight w:val="227"/>
                </w:trPr>
                <w:tc>
                  <w:tcPr>
                    <w:tcW w:w="2972" w:type="dxa"/>
                    <w:vAlign w:val="bottom"/>
                  </w:tcPr>
                  <w:p w14:paraId="56F15088" w14:textId="77777777" w:rsidR="00150FC3" w:rsidRPr="00EA531A" w:rsidRDefault="00150FC3" w:rsidP="00C663AE">
                    <w:pPr>
                      <w:pStyle w:val="Referentie"/>
                      <w:rPr>
                        <w:rFonts w:ascii="Ubuntu Light" w:hAnsi="Ubuntu Light"/>
                        <w:szCs w:val="20"/>
                      </w:rPr>
                    </w:pPr>
                    <w:r w:rsidRPr="00EA531A">
                      <w:rPr>
                        <w:rFonts w:ascii="Ubuntu Light" w:hAnsi="Ubuntu Light"/>
                        <w:szCs w:val="20"/>
                      </w:rPr>
                      <w:t>Naam Inschrijver</w:t>
                    </w:r>
                  </w:p>
                </w:tc>
                <w:tc>
                  <w:tcPr>
                    <w:tcW w:w="6201" w:type="dxa"/>
                    <w:vAlign w:val="bottom"/>
                  </w:tcPr>
                  <w:p w14:paraId="02AB64A6" w14:textId="77777777" w:rsidR="00150FC3" w:rsidRPr="00EA531A" w:rsidRDefault="00D3307A" w:rsidP="00C663AE">
                    <w:pPr>
                      <w:pStyle w:val="Referentie"/>
                      <w:rPr>
                        <w:rFonts w:ascii="Ubuntu Light" w:hAnsi="Ubuntu Light"/>
                        <w:szCs w:val="20"/>
                      </w:rPr>
                    </w:pPr>
                    <w:sdt>
                      <w:sdtPr>
                        <w:rPr>
                          <w:rFonts w:ascii="Ubuntu Light" w:hAnsi="Ubuntu Light"/>
                          <w:szCs w:val="20"/>
                        </w:rPr>
                        <w:id w:val="2078004507"/>
                        <w:placeholder>
                          <w:docPart w:val="97AE5C508C2947EB93896D75D1379142"/>
                        </w:placeholder>
                        <w:showingPlcHdr/>
                        <w:text/>
                      </w:sdtPr>
                      <w:sdtEndPr/>
                      <w:sdtContent>
                        <w:r w:rsidR="00150FC3" w:rsidRPr="00EA531A">
                          <w:rPr>
                            <w:rStyle w:val="Tekstvantijdelijkeaanduiding"/>
                            <w:rFonts w:ascii="Ubuntu Light" w:hAnsi="Ubuntu Light"/>
                            <w:color w:val="A6A6A6" w:themeColor="background1" w:themeShade="A6"/>
                            <w:szCs w:val="20"/>
                          </w:rPr>
                          <w:t>[Naam Inschrijver]</w:t>
                        </w:r>
                      </w:sdtContent>
                    </w:sdt>
                  </w:p>
                </w:tc>
              </w:tr>
              <w:tr w:rsidR="00150FC3" w:rsidRPr="00EA531A" w14:paraId="0D4A3791" w14:textId="77777777" w:rsidTr="00C663AE">
                <w:trPr>
                  <w:trHeight w:val="227"/>
                </w:trPr>
                <w:tc>
                  <w:tcPr>
                    <w:tcW w:w="9173" w:type="dxa"/>
                    <w:gridSpan w:val="2"/>
                    <w:shd w:val="clear" w:color="auto" w:fill="D9D9D9" w:themeFill="background1" w:themeFillShade="D9"/>
                    <w:vAlign w:val="bottom"/>
                  </w:tcPr>
                  <w:p w14:paraId="4B1F5D47" w14:textId="6F9C973D" w:rsidR="00150FC3" w:rsidRPr="00EA531A" w:rsidRDefault="00150FC3" w:rsidP="00C663AE">
                    <w:pPr>
                      <w:pStyle w:val="Geenafstand"/>
                      <w:rPr>
                        <w:b/>
                        <w:bCs/>
                        <w:sz w:val="20"/>
                        <w:szCs w:val="20"/>
                      </w:rPr>
                    </w:pPr>
                    <w:r w:rsidRPr="00EA531A">
                      <w:rPr>
                        <w:b/>
                        <w:bCs/>
                        <w:sz w:val="20"/>
                        <w:szCs w:val="20"/>
                      </w:rPr>
                      <w:t xml:space="preserve">Gegevens </w:t>
                    </w:r>
                    <w:r w:rsidR="00782F6A">
                      <w:rPr>
                        <w:b/>
                        <w:bCs/>
                        <w:sz w:val="20"/>
                        <w:szCs w:val="20"/>
                      </w:rPr>
                      <w:t xml:space="preserve">professionele </w:t>
                    </w:r>
                    <w:r w:rsidRPr="00EA531A">
                      <w:rPr>
                        <w:b/>
                        <w:bCs/>
                        <w:sz w:val="20"/>
                        <w:szCs w:val="20"/>
                      </w:rPr>
                      <w:t>opdrachtgever</w:t>
                    </w:r>
                    <w:r w:rsidR="00782F6A">
                      <w:rPr>
                        <w:b/>
                        <w:bCs/>
                        <w:sz w:val="20"/>
                        <w:szCs w:val="20"/>
                      </w:rPr>
                      <w:t xml:space="preserve"> (publiek of privaat)</w:t>
                    </w:r>
                  </w:p>
                </w:tc>
              </w:tr>
              <w:tr w:rsidR="00150FC3" w:rsidRPr="00EA531A" w14:paraId="5EA64246" w14:textId="77777777" w:rsidTr="00C9222C">
                <w:trPr>
                  <w:trHeight w:val="227"/>
                </w:trPr>
                <w:tc>
                  <w:tcPr>
                    <w:tcW w:w="2972" w:type="dxa"/>
                    <w:vAlign w:val="center"/>
                  </w:tcPr>
                  <w:p w14:paraId="73426481" w14:textId="77777777" w:rsidR="00150FC3" w:rsidRPr="00EA531A" w:rsidRDefault="00150FC3" w:rsidP="00AD29ED">
                    <w:pPr>
                      <w:pStyle w:val="Referentie"/>
                      <w:rPr>
                        <w:szCs w:val="20"/>
                      </w:rPr>
                    </w:pPr>
                    <w:r w:rsidRPr="00EA531A">
                      <w:rPr>
                        <w:szCs w:val="20"/>
                      </w:rPr>
                      <w:t>Opdrachtgever</w:t>
                    </w:r>
                  </w:p>
                </w:tc>
                <w:tc>
                  <w:tcPr>
                    <w:tcW w:w="6201" w:type="dxa"/>
                    <w:vAlign w:val="center"/>
                  </w:tcPr>
                  <w:p w14:paraId="551696DB" w14:textId="77777777" w:rsidR="00150FC3" w:rsidRPr="00EA531A" w:rsidRDefault="00D3307A" w:rsidP="00AD29ED">
                    <w:pPr>
                      <w:pStyle w:val="Referentie"/>
                      <w:rPr>
                        <w:szCs w:val="20"/>
                      </w:rPr>
                    </w:pPr>
                    <w:sdt>
                      <w:sdtPr>
                        <w:rPr>
                          <w:szCs w:val="20"/>
                        </w:rPr>
                        <w:id w:val="233825298"/>
                        <w:placeholder>
                          <w:docPart w:val="8DD93B03923E45A3937F3B0B98ED7321"/>
                        </w:placeholder>
                        <w:showingPlcHdr/>
                        <w:text/>
                      </w:sdtPr>
                      <w:sdtEndPr/>
                      <w:sdtContent>
                        <w:r w:rsidR="00150FC3" w:rsidRPr="00EA531A">
                          <w:rPr>
                            <w:rStyle w:val="Tekstvantijdelijkeaanduiding"/>
                            <w:color w:val="A6A6A6" w:themeColor="background1" w:themeShade="A6"/>
                            <w:szCs w:val="20"/>
                          </w:rPr>
                          <w:t>[Naam Opdrachtgever ]</w:t>
                        </w:r>
                      </w:sdtContent>
                    </w:sdt>
                  </w:p>
                </w:tc>
              </w:tr>
              <w:tr w:rsidR="00150FC3" w:rsidRPr="00EA531A" w14:paraId="2DCDBDEA" w14:textId="77777777" w:rsidTr="00C9222C">
                <w:trPr>
                  <w:trHeight w:val="227"/>
                </w:trPr>
                <w:tc>
                  <w:tcPr>
                    <w:tcW w:w="2972" w:type="dxa"/>
                    <w:vAlign w:val="center"/>
                  </w:tcPr>
                  <w:p w14:paraId="2B4954CB" w14:textId="77777777" w:rsidR="00150FC3" w:rsidRPr="00EA531A" w:rsidRDefault="00150FC3" w:rsidP="00AD29ED">
                    <w:pPr>
                      <w:pStyle w:val="Referentie"/>
                      <w:rPr>
                        <w:szCs w:val="20"/>
                      </w:rPr>
                    </w:pPr>
                    <w:r w:rsidRPr="00EA531A">
                      <w:rPr>
                        <w:szCs w:val="20"/>
                      </w:rPr>
                      <w:t>Adres</w:t>
                    </w:r>
                  </w:p>
                </w:tc>
                <w:tc>
                  <w:tcPr>
                    <w:tcW w:w="6201" w:type="dxa"/>
                    <w:vAlign w:val="center"/>
                  </w:tcPr>
                  <w:p w14:paraId="3746AFA9" w14:textId="77777777" w:rsidR="00150FC3" w:rsidRPr="00EA531A" w:rsidRDefault="00D3307A" w:rsidP="00AD29ED">
                    <w:pPr>
                      <w:pStyle w:val="Referentie"/>
                      <w:rPr>
                        <w:szCs w:val="20"/>
                      </w:rPr>
                    </w:pPr>
                    <w:sdt>
                      <w:sdtPr>
                        <w:rPr>
                          <w:szCs w:val="20"/>
                        </w:rPr>
                        <w:id w:val="282158503"/>
                        <w:placeholder>
                          <w:docPart w:val="E59FFBEA37A142579900EE964A2FC864"/>
                        </w:placeholder>
                        <w:showingPlcHdr/>
                        <w:text/>
                      </w:sdtPr>
                      <w:sdtEndPr/>
                      <w:sdtContent>
                        <w:r w:rsidR="00150FC3" w:rsidRPr="00EA531A">
                          <w:rPr>
                            <w:rStyle w:val="Tekstvantijdelijkeaanduiding"/>
                            <w:color w:val="A6A6A6" w:themeColor="background1" w:themeShade="A6"/>
                            <w:szCs w:val="20"/>
                          </w:rPr>
                          <w:t>[Adres Opdrachtgever ]</w:t>
                        </w:r>
                      </w:sdtContent>
                    </w:sdt>
                  </w:p>
                </w:tc>
              </w:tr>
              <w:tr w:rsidR="00150FC3" w:rsidRPr="00EA531A" w14:paraId="5497267C" w14:textId="77777777" w:rsidTr="00C9222C">
                <w:trPr>
                  <w:trHeight w:val="227"/>
                </w:trPr>
                <w:tc>
                  <w:tcPr>
                    <w:tcW w:w="2972" w:type="dxa"/>
                    <w:vAlign w:val="center"/>
                  </w:tcPr>
                  <w:p w14:paraId="48FB737A" w14:textId="77777777" w:rsidR="00150FC3" w:rsidRPr="00EA531A" w:rsidRDefault="00150FC3" w:rsidP="00AD29ED">
                    <w:pPr>
                      <w:pStyle w:val="Referentie"/>
                      <w:rPr>
                        <w:szCs w:val="20"/>
                      </w:rPr>
                    </w:pPr>
                    <w:r w:rsidRPr="00EA531A">
                      <w:rPr>
                        <w:szCs w:val="20"/>
                      </w:rPr>
                      <w:t>Postcode en plaats</w:t>
                    </w:r>
                  </w:p>
                </w:tc>
                <w:tc>
                  <w:tcPr>
                    <w:tcW w:w="6201" w:type="dxa"/>
                    <w:vAlign w:val="center"/>
                  </w:tcPr>
                  <w:p w14:paraId="7189F55F" w14:textId="77777777" w:rsidR="00150FC3" w:rsidRPr="00EA531A" w:rsidRDefault="00D3307A" w:rsidP="00AD29ED">
                    <w:pPr>
                      <w:pStyle w:val="Referentie"/>
                      <w:rPr>
                        <w:szCs w:val="20"/>
                      </w:rPr>
                    </w:pPr>
                    <w:sdt>
                      <w:sdtPr>
                        <w:rPr>
                          <w:szCs w:val="20"/>
                        </w:rPr>
                        <w:id w:val="515124102"/>
                        <w:placeholder>
                          <w:docPart w:val="1F0D078C0CE9498CA7F0B293FFF07908"/>
                        </w:placeholder>
                        <w:showingPlcHdr/>
                        <w:text/>
                      </w:sdtPr>
                      <w:sdtEndPr/>
                      <w:sdtContent>
                        <w:r w:rsidR="00150FC3" w:rsidRPr="00EA531A">
                          <w:rPr>
                            <w:rStyle w:val="Tekstvantijdelijkeaanduiding"/>
                            <w:color w:val="A6A6A6" w:themeColor="background1" w:themeShade="A6"/>
                            <w:szCs w:val="20"/>
                          </w:rPr>
                          <w:t>[Postcode en plaats Opdrachtgever ]</w:t>
                        </w:r>
                      </w:sdtContent>
                    </w:sdt>
                  </w:p>
                </w:tc>
              </w:tr>
              <w:tr w:rsidR="00150FC3" w:rsidRPr="00EA531A" w14:paraId="070AB336" w14:textId="77777777" w:rsidTr="00C9222C">
                <w:trPr>
                  <w:trHeight w:val="227"/>
                </w:trPr>
                <w:tc>
                  <w:tcPr>
                    <w:tcW w:w="2972" w:type="dxa"/>
                    <w:vAlign w:val="center"/>
                  </w:tcPr>
                  <w:p w14:paraId="45AC4F51" w14:textId="77777777" w:rsidR="00150FC3" w:rsidRPr="00EA531A" w:rsidRDefault="00150FC3" w:rsidP="00AD29ED">
                    <w:pPr>
                      <w:pStyle w:val="Referentie"/>
                      <w:rPr>
                        <w:szCs w:val="20"/>
                      </w:rPr>
                    </w:pPr>
                    <w:r w:rsidRPr="00EA531A">
                      <w:rPr>
                        <w:szCs w:val="20"/>
                      </w:rPr>
                      <w:t>Contactpersoon</w:t>
                    </w:r>
                  </w:p>
                </w:tc>
                <w:tc>
                  <w:tcPr>
                    <w:tcW w:w="6201" w:type="dxa"/>
                    <w:vAlign w:val="center"/>
                  </w:tcPr>
                  <w:p w14:paraId="7E6BC252" w14:textId="77777777" w:rsidR="00150FC3" w:rsidRPr="00EA531A" w:rsidRDefault="00D3307A" w:rsidP="00AD29ED">
                    <w:pPr>
                      <w:pStyle w:val="Referentie"/>
                      <w:rPr>
                        <w:szCs w:val="20"/>
                      </w:rPr>
                    </w:pPr>
                    <w:sdt>
                      <w:sdtPr>
                        <w:rPr>
                          <w:szCs w:val="20"/>
                        </w:rPr>
                        <w:id w:val="283318711"/>
                        <w:placeholder>
                          <w:docPart w:val="F52A4101F384402C9149B6CDEE01A653"/>
                        </w:placeholder>
                        <w:showingPlcHdr/>
                        <w:text/>
                      </w:sdtPr>
                      <w:sdtEndPr/>
                      <w:sdtContent>
                        <w:r w:rsidR="00150FC3" w:rsidRPr="00EA531A">
                          <w:rPr>
                            <w:rStyle w:val="Tekstvantijdelijkeaanduiding"/>
                            <w:color w:val="A6A6A6" w:themeColor="background1" w:themeShade="A6"/>
                            <w:szCs w:val="20"/>
                          </w:rPr>
                          <w:t>[Contactpersoon referentieopdracht ]</w:t>
                        </w:r>
                      </w:sdtContent>
                    </w:sdt>
                  </w:p>
                </w:tc>
              </w:tr>
              <w:tr w:rsidR="00150FC3" w:rsidRPr="00EA531A" w14:paraId="605BBC08" w14:textId="77777777" w:rsidTr="00C9222C">
                <w:trPr>
                  <w:trHeight w:val="227"/>
                </w:trPr>
                <w:tc>
                  <w:tcPr>
                    <w:tcW w:w="2972" w:type="dxa"/>
                    <w:vAlign w:val="center"/>
                  </w:tcPr>
                  <w:p w14:paraId="4089D5FD" w14:textId="77777777" w:rsidR="00150FC3" w:rsidRPr="00EA531A" w:rsidRDefault="00150FC3" w:rsidP="00AD29ED">
                    <w:pPr>
                      <w:pStyle w:val="Referentie"/>
                      <w:rPr>
                        <w:szCs w:val="20"/>
                      </w:rPr>
                    </w:pPr>
                    <w:r w:rsidRPr="00EA531A">
                      <w:rPr>
                        <w:szCs w:val="20"/>
                      </w:rPr>
                      <w:t>Telefoonnummer</w:t>
                    </w:r>
                  </w:p>
                </w:tc>
                <w:tc>
                  <w:tcPr>
                    <w:tcW w:w="6201" w:type="dxa"/>
                    <w:vAlign w:val="center"/>
                  </w:tcPr>
                  <w:p w14:paraId="02E32DAB" w14:textId="77777777" w:rsidR="00150FC3" w:rsidRPr="00EA531A" w:rsidRDefault="00D3307A" w:rsidP="00AD29ED">
                    <w:pPr>
                      <w:pStyle w:val="Referentie"/>
                      <w:rPr>
                        <w:szCs w:val="20"/>
                      </w:rPr>
                    </w:pPr>
                    <w:sdt>
                      <w:sdtPr>
                        <w:rPr>
                          <w:szCs w:val="20"/>
                        </w:rPr>
                        <w:id w:val="2000303811"/>
                        <w:placeholder>
                          <w:docPart w:val="7339134FB84040358368F84648EE4491"/>
                        </w:placeholder>
                        <w:showingPlcHdr/>
                        <w:text/>
                      </w:sdtPr>
                      <w:sdtEndPr/>
                      <w:sdtContent>
                        <w:r w:rsidR="00150FC3" w:rsidRPr="00EA531A">
                          <w:rPr>
                            <w:rStyle w:val="Tekstvantijdelijkeaanduiding"/>
                            <w:color w:val="A6A6A6" w:themeColor="background1" w:themeShade="A6"/>
                            <w:szCs w:val="20"/>
                          </w:rPr>
                          <w:t>[Telefoonnummer contactpersoon ]</w:t>
                        </w:r>
                      </w:sdtContent>
                    </w:sdt>
                  </w:p>
                </w:tc>
              </w:tr>
              <w:tr w:rsidR="00150FC3" w:rsidRPr="00EA531A" w14:paraId="2C0C527C" w14:textId="77777777" w:rsidTr="00C663AE">
                <w:trPr>
                  <w:trHeight w:val="227"/>
                </w:trPr>
                <w:tc>
                  <w:tcPr>
                    <w:tcW w:w="9173" w:type="dxa"/>
                    <w:gridSpan w:val="2"/>
                    <w:shd w:val="clear" w:color="auto" w:fill="D9D9D9" w:themeFill="background1" w:themeFillShade="D9"/>
                    <w:vAlign w:val="bottom"/>
                  </w:tcPr>
                  <w:p w14:paraId="3A49609E" w14:textId="77777777" w:rsidR="00150FC3" w:rsidRPr="00EA531A" w:rsidRDefault="00150FC3" w:rsidP="00C663AE">
                    <w:pPr>
                      <w:pStyle w:val="Geenafstand"/>
                      <w:rPr>
                        <w:b/>
                        <w:bCs/>
                        <w:sz w:val="20"/>
                        <w:szCs w:val="20"/>
                      </w:rPr>
                    </w:pPr>
                    <w:r w:rsidRPr="00EA531A">
                      <w:rPr>
                        <w:b/>
                        <w:bCs/>
                        <w:sz w:val="20"/>
                        <w:szCs w:val="20"/>
                      </w:rPr>
                      <w:t>Algemene informatie referentieopdracht</w:t>
                    </w:r>
                  </w:p>
                </w:tc>
              </w:tr>
              <w:tr w:rsidR="00150FC3" w:rsidRPr="00EA531A" w14:paraId="44C71FA0" w14:textId="77777777" w:rsidTr="00C9222C">
                <w:trPr>
                  <w:trHeight w:val="227"/>
                </w:trPr>
                <w:tc>
                  <w:tcPr>
                    <w:tcW w:w="2972" w:type="dxa"/>
                    <w:vAlign w:val="center"/>
                  </w:tcPr>
                  <w:p w14:paraId="6FC524A7" w14:textId="77777777" w:rsidR="00150FC3" w:rsidRPr="00EA531A" w:rsidRDefault="00150FC3" w:rsidP="00AD29ED">
                    <w:pPr>
                      <w:pStyle w:val="Referentie"/>
                      <w:rPr>
                        <w:szCs w:val="20"/>
                      </w:rPr>
                    </w:pPr>
                    <w:r w:rsidRPr="00EA531A">
                      <w:rPr>
                        <w:szCs w:val="20"/>
                      </w:rPr>
                      <w:t>Startdatum opdracht</w:t>
                    </w:r>
                  </w:p>
                </w:tc>
                <w:tc>
                  <w:tcPr>
                    <w:tcW w:w="6201" w:type="dxa"/>
                    <w:vAlign w:val="center"/>
                  </w:tcPr>
                  <w:p w14:paraId="791C110D" w14:textId="77777777" w:rsidR="00150FC3" w:rsidRPr="00EA531A" w:rsidRDefault="00D3307A" w:rsidP="00AD29ED">
                    <w:pPr>
                      <w:pStyle w:val="Referentie"/>
                      <w:rPr>
                        <w:szCs w:val="20"/>
                      </w:rPr>
                    </w:pPr>
                    <w:sdt>
                      <w:sdtPr>
                        <w:rPr>
                          <w:szCs w:val="20"/>
                        </w:rPr>
                        <w:id w:val="-150148253"/>
                        <w:placeholder>
                          <w:docPart w:val="3C56C08FF6EA49A88386D13CCF891D33"/>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0C6E2C50" w14:textId="77777777" w:rsidTr="00C9222C">
                <w:trPr>
                  <w:trHeight w:val="227"/>
                </w:trPr>
                <w:tc>
                  <w:tcPr>
                    <w:tcW w:w="2972" w:type="dxa"/>
                    <w:vAlign w:val="center"/>
                  </w:tcPr>
                  <w:p w14:paraId="2615195D" w14:textId="77777777" w:rsidR="00150FC3" w:rsidRPr="00EA531A" w:rsidRDefault="00150FC3" w:rsidP="00AD29ED">
                    <w:pPr>
                      <w:pStyle w:val="Referentie"/>
                      <w:rPr>
                        <w:szCs w:val="20"/>
                      </w:rPr>
                    </w:pPr>
                    <w:r w:rsidRPr="00EA531A">
                      <w:rPr>
                        <w:szCs w:val="20"/>
                      </w:rPr>
                      <w:t>Einddatum opdracht</w:t>
                    </w:r>
                  </w:p>
                </w:tc>
                <w:tc>
                  <w:tcPr>
                    <w:tcW w:w="6201" w:type="dxa"/>
                    <w:vAlign w:val="center"/>
                  </w:tcPr>
                  <w:p w14:paraId="127ACF44" w14:textId="77777777" w:rsidR="00150FC3" w:rsidRPr="00EA531A" w:rsidRDefault="00D3307A" w:rsidP="00AD29ED">
                    <w:pPr>
                      <w:pStyle w:val="Referentie"/>
                      <w:rPr>
                        <w:szCs w:val="20"/>
                      </w:rPr>
                    </w:pPr>
                    <w:sdt>
                      <w:sdtPr>
                        <w:rPr>
                          <w:szCs w:val="20"/>
                        </w:rPr>
                        <w:id w:val="-998191277"/>
                        <w:placeholder>
                          <w:docPart w:val="4BDD6F91BF0942B1905BE57AEB1A3EDF"/>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7B69F8C0" w14:textId="77777777" w:rsidTr="00C9222C">
                <w:trPr>
                  <w:trHeight w:val="227"/>
                </w:trPr>
                <w:tc>
                  <w:tcPr>
                    <w:tcW w:w="2972" w:type="dxa"/>
                    <w:vAlign w:val="center"/>
                  </w:tcPr>
                  <w:p w14:paraId="79A6ACE9" w14:textId="77777777" w:rsidR="00150FC3" w:rsidRPr="00EA531A" w:rsidRDefault="00150FC3" w:rsidP="00AD29ED">
                    <w:pPr>
                      <w:pStyle w:val="Referentie"/>
                      <w:rPr>
                        <w:szCs w:val="20"/>
                      </w:rPr>
                    </w:pPr>
                    <w:r w:rsidRPr="00EA531A">
                      <w:rPr>
                        <w:szCs w:val="20"/>
                      </w:rPr>
                      <w:t>Opdrachtwaarde</w:t>
                    </w:r>
                  </w:p>
                </w:tc>
                <w:tc>
                  <w:tcPr>
                    <w:tcW w:w="6201" w:type="dxa"/>
                    <w:vAlign w:val="center"/>
                  </w:tcPr>
                  <w:p w14:paraId="0A445B29" w14:textId="77777777" w:rsidR="00150FC3" w:rsidRPr="00EA531A" w:rsidRDefault="00D3307A" w:rsidP="00AD29ED">
                    <w:pPr>
                      <w:pStyle w:val="Referentie"/>
                      <w:rPr>
                        <w:szCs w:val="20"/>
                      </w:rPr>
                    </w:pPr>
                    <w:sdt>
                      <w:sdtPr>
                        <w:rPr>
                          <w:szCs w:val="20"/>
                        </w:rPr>
                        <w:id w:val="-1363742840"/>
                        <w:placeholder>
                          <w:docPart w:val="18B4961667A0448BBF8EF801D29B341F"/>
                        </w:placeholder>
                        <w:showingPlcHdr/>
                        <w:text/>
                      </w:sdtPr>
                      <w:sdtEndPr/>
                      <w:sdtContent>
                        <w:r w:rsidR="00150FC3" w:rsidRPr="00EA531A">
                          <w:rPr>
                            <w:rStyle w:val="Tekstvantijdelijkeaanduiding"/>
                            <w:color w:val="A6A6A6" w:themeColor="background1" w:themeShade="A6"/>
                            <w:szCs w:val="20"/>
                          </w:rPr>
                          <w:t>[Bedrag in Euro of aantallen ]</w:t>
                        </w:r>
                      </w:sdtContent>
                    </w:sdt>
                  </w:p>
                </w:tc>
              </w:tr>
              <w:tr w:rsidR="00150FC3" w:rsidRPr="00EA531A" w14:paraId="207C673E" w14:textId="77777777" w:rsidTr="00C9222C">
                <w:trPr>
                  <w:trHeight w:val="227"/>
                </w:trPr>
                <w:tc>
                  <w:tcPr>
                    <w:tcW w:w="2972" w:type="dxa"/>
                    <w:vAlign w:val="center"/>
                  </w:tcPr>
                  <w:p w14:paraId="2B78DB2E" w14:textId="77777777" w:rsidR="00150FC3" w:rsidRPr="00EA531A" w:rsidRDefault="00150FC3" w:rsidP="00AD29ED">
                    <w:pPr>
                      <w:pStyle w:val="Referentie"/>
                      <w:rPr>
                        <w:szCs w:val="20"/>
                      </w:rPr>
                    </w:pPr>
                    <w:r w:rsidRPr="00EA531A">
                      <w:rPr>
                        <w:szCs w:val="20"/>
                      </w:rPr>
                      <w:t>Uitgevoerd door Inschrijver en/of Combinatie(lid)</w:t>
                    </w:r>
                  </w:p>
                </w:tc>
                <w:tc>
                  <w:tcPr>
                    <w:tcW w:w="6201" w:type="dxa"/>
                    <w:vAlign w:val="center"/>
                  </w:tcPr>
                  <w:p w14:paraId="567D503F" w14:textId="77777777" w:rsidR="00150FC3" w:rsidRPr="00EA531A" w:rsidRDefault="00D3307A" w:rsidP="00AD29ED">
                    <w:pPr>
                      <w:pStyle w:val="Referentie"/>
                      <w:rPr>
                        <w:szCs w:val="20"/>
                      </w:rPr>
                    </w:pPr>
                    <w:sdt>
                      <w:sdtPr>
                        <w:rPr>
                          <w:szCs w:val="20"/>
                        </w:rPr>
                        <w:id w:val="-1524708614"/>
                        <w:placeholder>
                          <w:docPart w:val="8F95424DD0D34067AB444C21C0CAA2C8"/>
                        </w:placeholder>
                        <w:showingPlcHdr/>
                        <w:text/>
                      </w:sdtPr>
                      <w:sdtEndPr/>
                      <w:sdtContent>
                        <w:r w:rsidR="00150FC3" w:rsidRPr="00EA531A">
                          <w:rPr>
                            <w:rStyle w:val="Tekstvantijdelijkeaanduiding"/>
                            <w:color w:val="A6A6A6" w:themeColor="background1" w:themeShade="A6"/>
                            <w:szCs w:val="20"/>
                          </w:rPr>
                          <w:t>[Toelichting uitvoering referentie]</w:t>
                        </w:r>
                      </w:sdtContent>
                    </w:sdt>
                  </w:p>
                </w:tc>
              </w:tr>
              <w:tr w:rsidR="00150FC3" w:rsidRPr="00EA531A" w14:paraId="69282EA7" w14:textId="77777777" w:rsidTr="00C663AE">
                <w:trPr>
                  <w:trHeight w:val="227"/>
                </w:trPr>
                <w:tc>
                  <w:tcPr>
                    <w:tcW w:w="9173" w:type="dxa"/>
                    <w:gridSpan w:val="2"/>
                    <w:shd w:val="clear" w:color="auto" w:fill="D9D9D9" w:themeFill="background1" w:themeFillShade="D9"/>
                    <w:vAlign w:val="bottom"/>
                  </w:tcPr>
                  <w:p w14:paraId="5F916DA5" w14:textId="77777777" w:rsidR="00150FC3" w:rsidRPr="00EA531A" w:rsidRDefault="00150FC3" w:rsidP="00C663AE">
                    <w:pPr>
                      <w:pStyle w:val="Geenafstand"/>
                      <w:rPr>
                        <w:b/>
                        <w:bCs/>
                        <w:sz w:val="20"/>
                        <w:szCs w:val="20"/>
                      </w:rPr>
                    </w:pPr>
                    <w:r w:rsidRPr="00EA531A">
                      <w:rPr>
                        <w:b/>
                        <w:bCs/>
                        <w:sz w:val="20"/>
                        <w:szCs w:val="20"/>
                      </w:rPr>
                      <w:t>Omschrijving van de referentieopdracht</w:t>
                    </w:r>
                  </w:p>
                </w:tc>
              </w:tr>
              <w:tr w:rsidR="00150FC3" w:rsidRPr="00EA531A" w14:paraId="623E3093" w14:textId="77777777" w:rsidTr="00C9222C">
                <w:trPr>
                  <w:trHeight w:val="227"/>
                </w:trPr>
                <w:tc>
                  <w:tcPr>
                    <w:tcW w:w="2972" w:type="dxa"/>
                    <w:vAlign w:val="center"/>
                  </w:tcPr>
                  <w:p w14:paraId="4592A318" w14:textId="77777777" w:rsidR="00150FC3" w:rsidRPr="00EA531A" w:rsidRDefault="00150FC3" w:rsidP="00AD29ED">
                    <w:pPr>
                      <w:pStyle w:val="Referentie"/>
                      <w:rPr>
                        <w:szCs w:val="20"/>
                      </w:rPr>
                    </w:pPr>
                    <w:r w:rsidRPr="00EA531A">
                      <w:rPr>
                        <w:szCs w:val="20"/>
                      </w:rPr>
                      <w:t>Titel van de opdracht</w:t>
                    </w:r>
                  </w:p>
                </w:tc>
                <w:tc>
                  <w:tcPr>
                    <w:tcW w:w="6201" w:type="dxa"/>
                    <w:vAlign w:val="center"/>
                  </w:tcPr>
                  <w:p w14:paraId="2587B52C" w14:textId="77777777" w:rsidR="00150FC3" w:rsidRPr="00EA531A" w:rsidRDefault="00D3307A" w:rsidP="00AD29ED">
                    <w:pPr>
                      <w:pStyle w:val="Referentie"/>
                      <w:rPr>
                        <w:szCs w:val="20"/>
                      </w:rPr>
                    </w:pPr>
                    <w:sdt>
                      <w:sdtPr>
                        <w:rPr>
                          <w:szCs w:val="20"/>
                        </w:rPr>
                        <w:id w:val="1883435319"/>
                        <w:placeholder>
                          <w:docPart w:val="39E6ACCF01B84130B070F43EBEF71D85"/>
                        </w:placeholder>
                        <w:showingPlcHdr/>
                        <w:text/>
                      </w:sdtPr>
                      <w:sdtEndPr/>
                      <w:sdtContent>
                        <w:r w:rsidR="00150FC3" w:rsidRPr="00EA531A">
                          <w:rPr>
                            <w:rStyle w:val="Tekstvantijdelijkeaanduiding"/>
                            <w:color w:val="A6A6A6" w:themeColor="background1" w:themeShade="A6"/>
                            <w:szCs w:val="20"/>
                          </w:rPr>
                          <w:t>[Korte titel referentieopdracht]</w:t>
                        </w:r>
                      </w:sdtContent>
                    </w:sdt>
                  </w:p>
                </w:tc>
              </w:tr>
              <w:tr w:rsidR="00150FC3" w:rsidRPr="00EA531A" w14:paraId="3E10ABA4" w14:textId="77777777" w:rsidTr="00C9222C">
                <w:trPr>
                  <w:trHeight w:val="227"/>
                </w:trPr>
                <w:tc>
                  <w:tcPr>
                    <w:tcW w:w="2972" w:type="dxa"/>
                    <w:vAlign w:val="center"/>
                  </w:tcPr>
                  <w:p w14:paraId="06DA5E35" w14:textId="77777777" w:rsidR="00150FC3" w:rsidRPr="00EA531A" w:rsidRDefault="00150FC3" w:rsidP="00AD29ED">
                    <w:pPr>
                      <w:pStyle w:val="Referentie"/>
                      <w:rPr>
                        <w:szCs w:val="20"/>
                      </w:rPr>
                    </w:pPr>
                    <w:r w:rsidRPr="00EA531A">
                      <w:rPr>
                        <w:szCs w:val="20"/>
                      </w:rPr>
                      <w:t>De opdracht voldoet aan kerncompetentie</w:t>
                    </w:r>
                  </w:p>
                </w:tc>
                <w:tc>
                  <w:tcPr>
                    <w:tcW w:w="6201" w:type="dxa"/>
                    <w:vAlign w:val="center"/>
                  </w:tcPr>
                  <w:p w14:paraId="0F609CD8" w14:textId="01887D56" w:rsidR="00150FC3" w:rsidRDefault="00D3307A" w:rsidP="00AD29ED">
                    <w:pPr>
                      <w:pStyle w:val="Referentie"/>
                      <w:tabs>
                        <w:tab w:val="right" w:pos="5504"/>
                      </w:tabs>
                      <w:rPr>
                        <w:szCs w:val="20"/>
                      </w:rPr>
                    </w:pPr>
                    <w:sdt>
                      <w:sdtPr>
                        <w:rPr>
                          <w:szCs w:val="20"/>
                        </w:rPr>
                        <w:id w:val="901802528"/>
                        <w:placeholder>
                          <w:docPart w:val="1C21329FD1C74431B603B335F6D251DE"/>
                        </w:placeholder>
                        <w:text/>
                      </w:sdtPr>
                      <w:sdtEndPr/>
                      <w:sdtContent>
                        <w:r w:rsidR="00C2018D">
                          <w:rPr>
                            <w:szCs w:val="20"/>
                          </w:rPr>
                          <w:t xml:space="preserve">Kerncompetentie: </w:t>
                        </w:r>
                        <w:r w:rsidR="00673D0A">
                          <w:rPr>
                            <w:szCs w:val="20"/>
                          </w:rPr>
                          <w:t>Uitvoeren van onderhoud intensief</w:t>
                        </w:r>
                        <w:r w:rsidR="00EF3E7F">
                          <w:rPr>
                            <w:szCs w:val="20"/>
                          </w:rPr>
                          <w:t xml:space="preserve"> </w:t>
                        </w:r>
                        <w:r w:rsidR="00673D0A">
                          <w:rPr>
                            <w:szCs w:val="20"/>
                          </w:rPr>
                          <w:t>gras in de openbare ruimte</w:t>
                        </w:r>
                      </w:sdtContent>
                    </w:sdt>
                    <w:r w:rsidR="00C2018D">
                      <w:rPr>
                        <w:szCs w:val="20"/>
                      </w:rPr>
                      <w:tab/>
                    </w:r>
                  </w:p>
                  <w:p w14:paraId="025CD2D3" w14:textId="4B8D7AC6" w:rsidR="00C9222C" w:rsidRPr="00B705DB" w:rsidRDefault="00C9222C" w:rsidP="00C9222C">
                    <w:pPr>
                      <w:pStyle w:val="Referentie"/>
                      <w:numPr>
                        <w:ilvl w:val="0"/>
                        <w:numId w:val="11"/>
                      </w:numPr>
                      <w:tabs>
                        <w:tab w:val="right" w:pos="5504"/>
                      </w:tabs>
                      <w:rPr>
                        <w:szCs w:val="20"/>
                      </w:rPr>
                    </w:pPr>
                    <w:r>
                      <w:rPr>
                        <w:szCs w:val="20"/>
                      </w:rPr>
                      <w:t xml:space="preserve">U toont deze competentie aan door één referentieopdracht te overleggen waarin u voorgenoemde werkzaamheden heeft uitgevoerd met een minimale waarde van € </w:t>
                    </w:r>
                    <w:r w:rsidR="00EF3E7F">
                      <w:rPr>
                        <w:szCs w:val="20"/>
                      </w:rPr>
                      <w:t>150</w:t>
                    </w:r>
                    <w:r>
                      <w:rPr>
                        <w:szCs w:val="20"/>
                      </w:rPr>
                      <w:t>.000,</w:t>
                    </w:r>
                    <w:r w:rsidR="00673D0A">
                      <w:rPr>
                        <w:szCs w:val="20"/>
                      </w:rPr>
                      <w:t>- excl. BTW.</w:t>
                    </w:r>
                  </w:p>
                </w:tc>
              </w:tr>
              <w:tr w:rsidR="00150FC3" w:rsidRPr="00EA531A" w14:paraId="6FD46283" w14:textId="77777777" w:rsidTr="00C9222C">
                <w:trPr>
                  <w:trHeight w:val="227"/>
                </w:trPr>
                <w:tc>
                  <w:tcPr>
                    <w:tcW w:w="2972" w:type="dxa"/>
                    <w:vAlign w:val="center"/>
                  </w:tcPr>
                  <w:p w14:paraId="209574E5" w14:textId="77777777" w:rsidR="00150FC3" w:rsidRPr="00EA531A" w:rsidRDefault="00150FC3" w:rsidP="00AD29ED">
                    <w:pPr>
                      <w:pStyle w:val="Referentie"/>
                      <w:rPr>
                        <w:szCs w:val="20"/>
                      </w:rPr>
                    </w:pPr>
                    <w:r w:rsidRPr="00EA531A">
                      <w:rPr>
                        <w:szCs w:val="20"/>
                      </w:rPr>
                      <w:t>Korte omschrijving van de werkzaamheden, waaruit blijkt dat u aan de aangegeven kerncompetentie voldoet</w:t>
                    </w:r>
                  </w:p>
                </w:tc>
                <w:tc>
                  <w:tcPr>
                    <w:tcW w:w="6201" w:type="dxa"/>
                    <w:vAlign w:val="center"/>
                  </w:tcPr>
                  <w:p w14:paraId="20B23628" w14:textId="06E82AD3" w:rsidR="00105697" w:rsidRPr="00EA531A" w:rsidRDefault="00D3307A" w:rsidP="009979A6">
                    <w:pPr>
                      <w:pStyle w:val="Referentie"/>
                      <w:rPr>
                        <w:szCs w:val="20"/>
                      </w:rPr>
                    </w:pPr>
                    <w:sdt>
                      <w:sdtPr>
                        <w:rPr>
                          <w:szCs w:val="20"/>
                        </w:rPr>
                        <w:id w:val="-1140421808"/>
                        <w:placeholder>
                          <w:docPart w:val="64A096B9A0D94E17AA0CCD40AC5F9C07"/>
                        </w:placeholder>
                        <w:showingPlcHdr/>
                        <w:text/>
                      </w:sdtPr>
                      <w:sdtEndPr/>
                      <w:sdtContent>
                        <w:r w:rsidR="00150FC3" w:rsidRPr="00EA531A">
                          <w:rPr>
                            <w:rStyle w:val="Tekstvantijdelijkeaanduiding"/>
                            <w:color w:val="A6A6A6" w:themeColor="background1" w:themeShade="A6"/>
                            <w:szCs w:val="20"/>
                          </w:rPr>
                          <w:t>[Omschrijving van de uitgevoerde werkzaamheden]</w:t>
                        </w:r>
                      </w:sdtContent>
                    </w:sdt>
                  </w:p>
                </w:tc>
              </w:tr>
              <w:tr w:rsidR="00150FC3" w:rsidRPr="00EA531A" w14:paraId="04070384" w14:textId="77777777" w:rsidTr="00C663AE">
                <w:trPr>
                  <w:trHeight w:val="227"/>
                </w:trPr>
                <w:tc>
                  <w:tcPr>
                    <w:tcW w:w="9173" w:type="dxa"/>
                    <w:gridSpan w:val="2"/>
                    <w:shd w:val="clear" w:color="auto" w:fill="D9D9D9" w:themeFill="background1" w:themeFillShade="D9"/>
                    <w:vAlign w:val="bottom"/>
                  </w:tcPr>
                  <w:p w14:paraId="41D42E75" w14:textId="1D00B2A7" w:rsidR="00150FC3" w:rsidRPr="00EA531A" w:rsidRDefault="00150FC3" w:rsidP="00C663AE">
                    <w:pPr>
                      <w:pStyle w:val="Geenafstand"/>
                      <w:rPr>
                        <w:b/>
                        <w:bCs/>
                        <w:szCs w:val="20"/>
                      </w:rPr>
                    </w:pPr>
                    <w:r w:rsidRPr="00EA531A">
                      <w:rPr>
                        <w:szCs w:val="20"/>
                      </w:rPr>
                      <w:t>Overige relevante informatie en/of toelichting bij de kerncompetentie(s)</w:t>
                    </w:r>
                  </w:p>
                </w:tc>
              </w:tr>
              <w:tr w:rsidR="00150FC3" w:rsidRPr="00EA531A" w14:paraId="1291767C" w14:textId="77777777" w:rsidTr="00C663AE">
                <w:trPr>
                  <w:trHeight w:val="227"/>
                </w:trPr>
                <w:tc>
                  <w:tcPr>
                    <w:tcW w:w="9173" w:type="dxa"/>
                    <w:gridSpan w:val="2"/>
                  </w:tcPr>
                  <w:p w14:paraId="1C1E9D98" w14:textId="77777777" w:rsidR="00150FC3" w:rsidRPr="00EA531A" w:rsidRDefault="00D3307A" w:rsidP="00C663AE">
                    <w:pPr>
                      <w:pStyle w:val="Referentie"/>
                      <w:rPr>
                        <w:szCs w:val="20"/>
                      </w:rPr>
                    </w:pPr>
                    <w:sdt>
                      <w:sdtPr>
                        <w:rPr>
                          <w:szCs w:val="20"/>
                        </w:rPr>
                        <w:id w:val="773049995"/>
                        <w:placeholder>
                          <w:docPart w:val="5CF27B091D2E49F48C82AD62937F3BEC"/>
                        </w:placeholder>
                        <w:showingPlcHdr/>
                        <w:text/>
                      </w:sdtPr>
                      <w:sdtEndPr/>
                      <w:sdtContent>
                        <w:r w:rsidR="00150FC3" w:rsidRPr="00EA531A">
                          <w:rPr>
                            <w:rStyle w:val="Tekstvantijdelijkeaanduiding"/>
                            <w:color w:val="A6A6A6" w:themeColor="background1" w:themeShade="A6"/>
                            <w:szCs w:val="20"/>
                          </w:rPr>
                          <w:t>[Indien van toepassing, een omschrijving van de overige relevante informatie]</w:t>
                        </w:r>
                      </w:sdtContent>
                    </w:sdt>
                  </w:p>
                  <w:p w14:paraId="0940B5F7" w14:textId="77777777" w:rsidR="00150FC3" w:rsidRPr="00EA531A" w:rsidRDefault="00150FC3" w:rsidP="00C9222C">
                    <w:pPr>
                      <w:pStyle w:val="Referentie"/>
                      <w:ind w:left="0"/>
                      <w:rPr>
                        <w:szCs w:val="20"/>
                      </w:rPr>
                    </w:pPr>
                  </w:p>
                </w:tc>
              </w:tr>
            </w:tbl>
            <w:p w14:paraId="38ACE88E" w14:textId="2B10AEDF" w:rsidR="00D16E1B" w:rsidRDefault="00D3307A" w:rsidP="00C9222C">
              <w:pPr>
                <w:pStyle w:val="GRVraag"/>
                <w:numPr>
                  <w:ilvl w:val="0"/>
                  <w:numId w:val="0"/>
                </w:numPr>
                <w:tabs>
                  <w:tab w:val="left" w:pos="4536"/>
                </w:tabs>
                <w:rPr>
                  <w:rFonts w:ascii="Ubuntu Light" w:eastAsiaTheme="minorEastAsia" w:hAnsi="Ubuntu Light"/>
                  <w:bCs/>
                  <w:color w:val="auto"/>
                  <w:szCs w:val="20"/>
                </w:rPr>
              </w:pPr>
            </w:p>
          </w:sdtContent>
        </w:sdt>
      </w:sdtContent>
    </w:sdt>
    <w:sectPr w:rsidR="00D16E1B"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4C5A4" w14:textId="77777777" w:rsidR="00A943D1" w:rsidRDefault="00A943D1" w:rsidP="00141366">
      <w:r>
        <w:separator/>
      </w:r>
    </w:p>
  </w:endnote>
  <w:endnote w:type="continuationSeparator" w:id="0">
    <w:p w14:paraId="3C19CEA4" w14:textId="77777777" w:rsidR="00A943D1" w:rsidRDefault="00A943D1"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0739"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1997"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832E" w14:textId="77777777" w:rsidR="00A943D1" w:rsidRPr="00505089" w:rsidRDefault="00A943D1" w:rsidP="00505089">
      <w:pPr>
        <w:pStyle w:val="Voettekst"/>
      </w:pPr>
    </w:p>
  </w:footnote>
  <w:footnote w:type="continuationSeparator" w:id="0">
    <w:p w14:paraId="762AEFE2" w14:textId="77777777" w:rsidR="00A943D1" w:rsidRDefault="00A943D1"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F46A" w14:textId="77777777" w:rsidR="00915019" w:rsidRDefault="00915019" w:rsidP="00915019">
    <w:pPr>
      <w:pStyle w:val="Koptekst"/>
    </w:pPr>
  </w:p>
  <w:p w14:paraId="7EDD849C" w14:textId="77777777" w:rsidR="00915019" w:rsidRDefault="00915019" w:rsidP="00915019">
    <w:r>
      <w:rPr>
        <w:noProof/>
      </w:rPr>
      <w:drawing>
        <wp:anchor distT="0" distB="0" distL="114300" distR="114300" simplePos="0" relativeHeight="251658242" behindDoc="0" locked="0" layoutInCell="1" allowOverlap="1" wp14:anchorId="53F247C8" wp14:editId="10B8A511">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1335496A"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6243" w14:textId="77777777" w:rsidR="00341562" w:rsidRDefault="00341562" w:rsidP="00341562">
    <w:r>
      <w:rPr>
        <w:noProof/>
      </w:rPr>
      <w:drawing>
        <wp:anchor distT="0" distB="0" distL="114300" distR="114300" simplePos="0" relativeHeight="251658240" behindDoc="0" locked="0" layoutInCell="1" allowOverlap="1" wp14:anchorId="16A135C0" wp14:editId="4197B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759C2B8F" wp14:editId="033FF4A7">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5008E38"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A0A187D"/>
    <w:multiLevelType w:val="hybridMultilevel"/>
    <w:tmpl w:val="F0325B6A"/>
    <w:lvl w:ilvl="0" w:tplc="A8647A22">
      <w:numFmt w:val="bullet"/>
      <w:lvlText w:val="-"/>
      <w:lvlJc w:val="left"/>
      <w:pPr>
        <w:ind w:left="388" w:hanging="360"/>
      </w:pPr>
      <w:rPr>
        <w:rFonts w:ascii="Ubuntu Light" w:eastAsiaTheme="minorHAnsi" w:hAnsi="Ubuntu Light" w:cstheme="minorBidi"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9"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8"/>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408890637">
    <w:abstractNumId w:val="7"/>
  </w:num>
  <w:num w:numId="8" w16cid:durableId="1930700321">
    <w:abstractNumId w:val="9"/>
  </w:num>
  <w:num w:numId="9"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907939">
    <w:abstractNumId w:val="2"/>
  </w:num>
  <w:num w:numId="11" w16cid:durableId="8966214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E6004D"/>
    <w:rsid w:val="000013F8"/>
    <w:rsid w:val="0001457A"/>
    <w:rsid w:val="000278AF"/>
    <w:rsid w:val="000410B7"/>
    <w:rsid w:val="00041FBA"/>
    <w:rsid w:val="000460AA"/>
    <w:rsid w:val="0005383B"/>
    <w:rsid w:val="00074E4E"/>
    <w:rsid w:val="000842FA"/>
    <w:rsid w:val="000869A5"/>
    <w:rsid w:val="000D44B8"/>
    <w:rsid w:val="000E3074"/>
    <w:rsid w:val="000F1DD0"/>
    <w:rsid w:val="00103EA9"/>
    <w:rsid w:val="00105697"/>
    <w:rsid w:val="00126DC1"/>
    <w:rsid w:val="00130423"/>
    <w:rsid w:val="00137181"/>
    <w:rsid w:val="00141366"/>
    <w:rsid w:val="00150FC3"/>
    <w:rsid w:val="0015752C"/>
    <w:rsid w:val="00165BAD"/>
    <w:rsid w:val="00175855"/>
    <w:rsid w:val="001808AF"/>
    <w:rsid w:val="001831FD"/>
    <w:rsid w:val="001A3062"/>
    <w:rsid w:val="001B17C8"/>
    <w:rsid w:val="001F147A"/>
    <w:rsid w:val="00242AF3"/>
    <w:rsid w:val="00243C66"/>
    <w:rsid w:val="00247663"/>
    <w:rsid w:val="0025115D"/>
    <w:rsid w:val="002516A1"/>
    <w:rsid w:val="00274AC7"/>
    <w:rsid w:val="0028140D"/>
    <w:rsid w:val="002873E9"/>
    <w:rsid w:val="002900F7"/>
    <w:rsid w:val="002A3C49"/>
    <w:rsid w:val="002D39DB"/>
    <w:rsid w:val="002F0821"/>
    <w:rsid w:val="002F1AA7"/>
    <w:rsid w:val="003004FB"/>
    <w:rsid w:val="00301BBD"/>
    <w:rsid w:val="00307338"/>
    <w:rsid w:val="00307B50"/>
    <w:rsid w:val="00310FD1"/>
    <w:rsid w:val="00311C9A"/>
    <w:rsid w:val="00317277"/>
    <w:rsid w:val="0032033B"/>
    <w:rsid w:val="0032221F"/>
    <w:rsid w:val="003275F6"/>
    <w:rsid w:val="00327DE2"/>
    <w:rsid w:val="00336EEC"/>
    <w:rsid w:val="00341562"/>
    <w:rsid w:val="003475DA"/>
    <w:rsid w:val="00352D29"/>
    <w:rsid w:val="003645CF"/>
    <w:rsid w:val="003657BB"/>
    <w:rsid w:val="00372EDA"/>
    <w:rsid w:val="00380DB5"/>
    <w:rsid w:val="003811D3"/>
    <w:rsid w:val="00382E1F"/>
    <w:rsid w:val="00384434"/>
    <w:rsid w:val="00393321"/>
    <w:rsid w:val="003B12FC"/>
    <w:rsid w:val="003B2DCF"/>
    <w:rsid w:val="003C7F27"/>
    <w:rsid w:val="003F078F"/>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425F"/>
    <w:rsid w:val="005A7117"/>
    <w:rsid w:val="005B0604"/>
    <w:rsid w:val="005B25D9"/>
    <w:rsid w:val="005C0177"/>
    <w:rsid w:val="005C0AB5"/>
    <w:rsid w:val="005C275A"/>
    <w:rsid w:val="005D6784"/>
    <w:rsid w:val="005E3B7F"/>
    <w:rsid w:val="005E42DA"/>
    <w:rsid w:val="005E524E"/>
    <w:rsid w:val="005F128D"/>
    <w:rsid w:val="005F34D8"/>
    <w:rsid w:val="005F51BD"/>
    <w:rsid w:val="00601F4C"/>
    <w:rsid w:val="00604E4A"/>
    <w:rsid w:val="0063735E"/>
    <w:rsid w:val="006414F7"/>
    <w:rsid w:val="00642E81"/>
    <w:rsid w:val="00660016"/>
    <w:rsid w:val="006705A0"/>
    <w:rsid w:val="00673D0A"/>
    <w:rsid w:val="00687864"/>
    <w:rsid w:val="006B4C83"/>
    <w:rsid w:val="006C2408"/>
    <w:rsid w:val="006D06D6"/>
    <w:rsid w:val="006D0D90"/>
    <w:rsid w:val="006D6FCA"/>
    <w:rsid w:val="006D6FEB"/>
    <w:rsid w:val="006D7A6E"/>
    <w:rsid w:val="006E0EC5"/>
    <w:rsid w:val="006E7C96"/>
    <w:rsid w:val="006F7C07"/>
    <w:rsid w:val="00731E93"/>
    <w:rsid w:val="00734298"/>
    <w:rsid w:val="00735E46"/>
    <w:rsid w:val="00740A4A"/>
    <w:rsid w:val="007426C3"/>
    <w:rsid w:val="007465F8"/>
    <w:rsid w:val="00752A52"/>
    <w:rsid w:val="007576E6"/>
    <w:rsid w:val="00782F6A"/>
    <w:rsid w:val="00784163"/>
    <w:rsid w:val="007A0398"/>
    <w:rsid w:val="007A0EFA"/>
    <w:rsid w:val="007A4142"/>
    <w:rsid w:val="007A7981"/>
    <w:rsid w:val="007B5524"/>
    <w:rsid w:val="007B64C1"/>
    <w:rsid w:val="007C2209"/>
    <w:rsid w:val="007D6940"/>
    <w:rsid w:val="007F5DE8"/>
    <w:rsid w:val="007F79E2"/>
    <w:rsid w:val="00802587"/>
    <w:rsid w:val="00810B15"/>
    <w:rsid w:val="0085225F"/>
    <w:rsid w:val="00856846"/>
    <w:rsid w:val="0087168D"/>
    <w:rsid w:val="00881697"/>
    <w:rsid w:val="0088640A"/>
    <w:rsid w:val="008A42C2"/>
    <w:rsid w:val="008D3BA1"/>
    <w:rsid w:val="008D51B0"/>
    <w:rsid w:val="008E636B"/>
    <w:rsid w:val="008F09A5"/>
    <w:rsid w:val="008F107E"/>
    <w:rsid w:val="008F159C"/>
    <w:rsid w:val="008F4427"/>
    <w:rsid w:val="008F4AF9"/>
    <w:rsid w:val="009034E1"/>
    <w:rsid w:val="00914A27"/>
    <w:rsid w:val="00915019"/>
    <w:rsid w:val="00923C32"/>
    <w:rsid w:val="00925331"/>
    <w:rsid w:val="009300D2"/>
    <w:rsid w:val="00936314"/>
    <w:rsid w:val="009563A7"/>
    <w:rsid w:val="009678AF"/>
    <w:rsid w:val="00970649"/>
    <w:rsid w:val="00970688"/>
    <w:rsid w:val="00977808"/>
    <w:rsid w:val="00982877"/>
    <w:rsid w:val="00992995"/>
    <w:rsid w:val="009979A6"/>
    <w:rsid w:val="009B4392"/>
    <w:rsid w:val="009E0C0F"/>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4B8"/>
    <w:rsid w:val="00A90754"/>
    <w:rsid w:val="00A9275A"/>
    <w:rsid w:val="00A943D1"/>
    <w:rsid w:val="00AA1812"/>
    <w:rsid w:val="00AD29ED"/>
    <w:rsid w:val="00AE1FC3"/>
    <w:rsid w:val="00AE5848"/>
    <w:rsid w:val="00AE7713"/>
    <w:rsid w:val="00B02B86"/>
    <w:rsid w:val="00B06355"/>
    <w:rsid w:val="00B1340C"/>
    <w:rsid w:val="00B172CA"/>
    <w:rsid w:val="00B27382"/>
    <w:rsid w:val="00B41C0E"/>
    <w:rsid w:val="00B705DB"/>
    <w:rsid w:val="00B725EA"/>
    <w:rsid w:val="00B72C25"/>
    <w:rsid w:val="00B75312"/>
    <w:rsid w:val="00B842D4"/>
    <w:rsid w:val="00B92943"/>
    <w:rsid w:val="00BA724A"/>
    <w:rsid w:val="00BC0D89"/>
    <w:rsid w:val="00BD5B67"/>
    <w:rsid w:val="00BD5FF2"/>
    <w:rsid w:val="00BE0F4C"/>
    <w:rsid w:val="00BF1F33"/>
    <w:rsid w:val="00BF40E4"/>
    <w:rsid w:val="00C1784B"/>
    <w:rsid w:val="00C2018D"/>
    <w:rsid w:val="00C22160"/>
    <w:rsid w:val="00C26C73"/>
    <w:rsid w:val="00C41309"/>
    <w:rsid w:val="00C5376C"/>
    <w:rsid w:val="00C8401E"/>
    <w:rsid w:val="00C86B48"/>
    <w:rsid w:val="00C9222C"/>
    <w:rsid w:val="00C93931"/>
    <w:rsid w:val="00CB3F4A"/>
    <w:rsid w:val="00CB48BE"/>
    <w:rsid w:val="00CB4BC4"/>
    <w:rsid w:val="00CB7462"/>
    <w:rsid w:val="00CC094C"/>
    <w:rsid w:val="00CE182E"/>
    <w:rsid w:val="00CF0A59"/>
    <w:rsid w:val="00D10EC3"/>
    <w:rsid w:val="00D16E1B"/>
    <w:rsid w:val="00D219CB"/>
    <w:rsid w:val="00D23650"/>
    <w:rsid w:val="00D3307A"/>
    <w:rsid w:val="00D36205"/>
    <w:rsid w:val="00D40A7C"/>
    <w:rsid w:val="00D4197C"/>
    <w:rsid w:val="00D41C1A"/>
    <w:rsid w:val="00D447DA"/>
    <w:rsid w:val="00D554C0"/>
    <w:rsid w:val="00D5646E"/>
    <w:rsid w:val="00D6122C"/>
    <w:rsid w:val="00D64B92"/>
    <w:rsid w:val="00D75637"/>
    <w:rsid w:val="00DA170B"/>
    <w:rsid w:val="00DA4894"/>
    <w:rsid w:val="00DB796D"/>
    <w:rsid w:val="00DC3258"/>
    <w:rsid w:val="00E11113"/>
    <w:rsid w:val="00E152E1"/>
    <w:rsid w:val="00E35ECF"/>
    <w:rsid w:val="00E42179"/>
    <w:rsid w:val="00E523F0"/>
    <w:rsid w:val="00E6004D"/>
    <w:rsid w:val="00E612A0"/>
    <w:rsid w:val="00E734E4"/>
    <w:rsid w:val="00E74BA8"/>
    <w:rsid w:val="00E839C0"/>
    <w:rsid w:val="00E87C0D"/>
    <w:rsid w:val="00E94DD6"/>
    <w:rsid w:val="00EB0E89"/>
    <w:rsid w:val="00EB3DA3"/>
    <w:rsid w:val="00EB3EA1"/>
    <w:rsid w:val="00EC7273"/>
    <w:rsid w:val="00EE1638"/>
    <w:rsid w:val="00EE1793"/>
    <w:rsid w:val="00EE61AB"/>
    <w:rsid w:val="00EF2122"/>
    <w:rsid w:val="00EF3E7F"/>
    <w:rsid w:val="00F006AE"/>
    <w:rsid w:val="00F2314E"/>
    <w:rsid w:val="00F41A4F"/>
    <w:rsid w:val="00F44073"/>
    <w:rsid w:val="00F61561"/>
    <w:rsid w:val="00F66469"/>
    <w:rsid w:val="00F74539"/>
    <w:rsid w:val="00F959FB"/>
    <w:rsid w:val="00FA4226"/>
    <w:rsid w:val="00FB38FA"/>
    <w:rsid w:val="00FD22AE"/>
    <w:rsid w:val="00FF13CF"/>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C6940"/>
  <w15:docId w15:val="{2B0F5468-2E53-49A4-8343-4A625BC4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FC3"/>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8"/>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8"/>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8"/>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8"/>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9"/>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10"/>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10"/>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10"/>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6.%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432FA54F524395985756331022D776"/>
        <w:category>
          <w:name w:val="Algemeen"/>
          <w:gallery w:val="placeholder"/>
        </w:category>
        <w:types>
          <w:type w:val="bbPlcHdr"/>
        </w:types>
        <w:behaviors>
          <w:behavior w:val="content"/>
        </w:behaviors>
        <w:guid w:val="{ED13DDC4-A143-4D14-B539-F23090E844F5}"/>
      </w:docPartPr>
      <w:docPartBody>
        <w:p w:rsidR="00527B4E" w:rsidRDefault="00527B4E">
          <w:pPr>
            <w:pStyle w:val="E4432FA54F524395985756331022D776"/>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7AE5C508C2947EB93896D75D1379142"/>
        <w:category>
          <w:name w:val="Algemeen"/>
          <w:gallery w:val="placeholder"/>
        </w:category>
        <w:types>
          <w:type w:val="bbPlcHdr"/>
        </w:types>
        <w:behaviors>
          <w:behavior w:val="content"/>
        </w:behaviors>
        <w:guid w:val="{42F351EF-C5B6-4866-99DB-3822E71D8C4B}"/>
      </w:docPartPr>
      <w:docPartBody>
        <w:p w:rsidR="00527B4E" w:rsidRDefault="00527B4E">
          <w:pPr>
            <w:pStyle w:val="97AE5C508C2947EB93896D75D1379142"/>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8DD93B03923E45A3937F3B0B98ED7321"/>
        <w:category>
          <w:name w:val="Algemeen"/>
          <w:gallery w:val="placeholder"/>
        </w:category>
        <w:types>
          <w:type w:val="bbPlcHdr"/>
        </w:types>
        <w:behaviors>
          <w:behavior w:val="content"/>
        </w:behaviors>
        <w:guid w:val="{CB47145F-EDD9-420D-A752-66F1D0171798}"/>
      </w:docPartPr>
      <w:docPartBody>
        <w:p w:rsidR="00527B4E" w:rsidRDefault="00527B4E">
          <w:pPr>
            <w:pStyle w:val="8DD93B03923E45A3937F3B0B98ED7321"/>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E59FFBEA37A142579900EE964A2FC864"/>
        <w:category>
          <w:name w:val="Algemeen"/>
          <w:gallery w:val="placeholder"/>
        </w:category>
        <w:types>
          <w:type w:val="bbPlcHdr"/>
        </w:types>
        <w:behaviors>
          <w:behavior w:val="content"/>
        </w:behaviors>
        <w:guid w:val="{1E9FA2FB-9054-4689-B8AD-E2BC62CCCAB0}"/>
      </w:docPartPr>
      <w:docPartBody>
        <w:p w:rsidR="00527B4E" w:rsidRDefault="00527B4E">
          <w:pPr>
            <w:pStyle w:val="E59FFBEA37A142579900EE964A2FC864"/>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1F0D078C0CE9498CA7F0B293FFF07908"/>
        <w:category>
          <w:name w:val="Algemeen"/>
          <w:gallery w:val="placeholder"/>
        </w:category>
        <w:types>
          <w:type w:val="bbPlcHdr"/>
        </w:types>
        <w:behaviors>
          <w:behavior w:val="content"/>
        </w:behaviors>
        <w:guid w:val="{716E9938-5472-49A9-ABBB-09D621644FC0}"/>
      </w:docPartPr>
      <w:docPartBody>
        <w:p w:rsidR="00527B4E" w:rsidRDefault="00527B4E">
          <w:pPr>
            <w:pStyle w:val="1F0D078C0CE9498CA7F0B293FFF07908"/>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F52A4101F384402C9149B6CDEE01A653"/>
        <w:category>
          <w:name w:val="Algemeen"/>
          <w:gallery w:val="placeholder"/>
        </w:category>
        <w:types>
          <w:type w:val="bbPlcHdr"/>
        </w:types>
        <w:behaviors>
          <w:behavior w:val="content"/>
        </w:behaviors>
        <w:guid w:val="{423D2DCD-A81F-4BB3-93F9-E8ED5B9ADD20}"/>
      </w:docPartPr>
      <w:docPartBody>
        <w:p w:rsidR="00527B4E" w:rsidRDefault="00527B4E">
          <w:pPr>
            <w:pStyle w:val="F52A4101F384402C9149B6CDEE01A653"/>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7339134FB84040358368F84648EE4491"/>
        <w:category>
          <w:name w:val="Algemeen"/>
          <w:gallery w:val="placeholder"/>
        </w:category>
        <w:types>
          <w:type w:val="bbPlcHdr"/>
        </w:types>
        <w:behaviors>
          <w:behavior w:val="content"/>
        </w:behaviors>
        <w:guid w:val="{3B8D14F6-8284-4077-BB96-B96D26F83149}"/>
      </w:docPartPr>
      <w:docPartBody>
        <w:p w:rsidR="00527B4E" w:rsidRDefault="00527B4E">
          <w:pPr>
            <w:pStyle w:val="7339134FB84040358368F84648EE4491"/>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3C56C08FF6EA49A88386D13CCF891D33"/>
        <w:category>
          <w:name w:val="Algemeen"/>
          <w:gallery w:val="placeholder"/>
        </w:category>
        <w:types>
          <w:type w:val="bbPlcHdr"/>
        </w:types>
        <w:behaviors>
          <w:behavior w:val="content"/>
        </w:behaviors>
        <w:guid w:val="{F3AE2C12-3E04-4385-B416-B016738189C6}"/>
      </w:docPartPr>
      <w:docPartBody>
        <w:p w:rsidR="00527B4E" w:rsidRDefault="00527B4E">
          <w:pPr>
            <w:pStyle w:val="3C56C08FF6EA49A88386D13CCF891D33"/>
          </w:pPr>
          <w:r w:rsidRPr="00751824">
            <w:rPr>
              <w:rStyle w:val="Tekstvantijdelijkeaanduiding"/>
              <w:color w:val="A6A6A6" w:themeColor="background1" w:themeShade="A6"/>
            </w:rPr>
            <w:t>[Vul startdatum in]</w:t>
          </w:r>
        </w:p>
      </w:docPartBody>
    </w:docPart>
    <w:docPart>
      <w:docPartPr>
        <w:name w:val="4BDD6F91BF0942B1905BE57AEB1A3EDF"/>
        <w:category>
          <w:name w:val="Algemeen"/>
          <w:gallery w:val="placeholder"/>
        </w:category>
        <w:types>
          <w:type w:val="bbPlcHdr"/>
        </w:types>
        <w:behaviors>
          <w:behavior w:val="content"/>
        </w:behaviors>
        <w:guid w:val="{D7CD4D6F-3EDB-4CE1-85E2-06C544016952}"/>
      </w:docPartPr>
      <w:docPartBody>
        <w:p w:rsidR="00527B4E" w:rsidRDefault="00527B4E">
          <w:pPr>
            <w:pStyle w:val="4BDD6F91BF0942B1905BE57AEB1A3EDF"/>
          </w:pPr>
          <w:r w:rsidRPr="00751824">
            <w:rPr>
              <w:rStyle w:val="Tekstvantijdelijkeaanduiding"/>
              <w:color w:val="A6A6A6" w:themeColor="background1" w:themeShade="A6"/>
            </w:rPr>
            <w:t>[Vul startdatum in]</w:t>
          </w:r>
        </w:p>
      </w:docPartBody>
    </w:docPart>
    <w:docPart>
      <w:docPartPr>
        <w:name w:val="18B4961667A0448BBF8EF801D29B341F"/>
        <w:category>
          <w:name w:val="Algemeen"/>
          <w:gallery w:val="placeholder"/>
        </w:category>
        <w:types>
          <w:type w:val="bbPlcHdr"/>
        </w:types>
        <w:behaviors>
          <w:behavior w:val="content"/>
        </w:behaviors>
        <w:guid w:val="{CAD939DD-3202-4DB6-9625-6C2860EBDD03}"/>
      </w:docPartPr>
      <w:docPartBody>
        <w:p w:rsidR="00527B4E" w:rsidRDefault="00527B4E">
          <w:pPr>
            <w:pStyle w:val="18B4961667A0448BBF8EF801D29B341F"/>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8F95424DD0D34067AB444C21C0CAA2C8"/>
        <w:category>
          <w:name w:val="Algemeen"/>
          <w:gallery w:val="placeholder"/>
        </w:category>
        <w:types>
          <w:type w:val="bbPlcHdr"/>
        </w:types>
        <w:behaviors>
          <w:behavior w:val="content"/>
        </w:behaviors>
        <w:guid w:val="{EB6F2F74-4FFC-4323-BAB2-C93A331EB27B}"/>
      </w:docPartPr>
      <w:docPartBody>
        <w:p w:rsidR="00527B4E" w:rsidRDefault="00527B4E">
          <w:pPr>
            <w:pStyle w:val="8F95424DD0D34067AB444C21C0CAA2C8"/>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39E6ACCF01B84130B070F43EBEF71D85"/>
        <w:category>
          <w:name w:val="Algemeen"/>
          <w:gallery w:val="placeholder"/>
        </w:category>
        <w:types>
          <w:type w:val="bbPlcHdr"/>
        </w:types>
        <w:behaviors>
          <w:behavior w:val="content"/>
        </w:behaviors>
        <w:guid w:val="{13BAD6BB-1A76-4422-81EA-AEEAE645542B}"/>
      </w:docPartPr>
      <w:docPartBody>
        <w:p w:rsidR="00527B4E" w:rsidRDefault="00527B4E">
          <w:pPr>
            <w:pStyle w:val="39E6ACCF01B84130B070F43EBEF71D85"/>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1C21329FD1C74431B603B335F6D251DE"/>
        <w:category>
          <w:name w:val="Algemeen"/>
          <w:gallery w:val="placeholder"/>
        </w:category>
        <w:types>
          <w:type w:val="bbPlcHdr"/>
        </w:types>
        <w:behaviors>
          <w:behavior w:val="content"/>
        </w:behaviors>
        <w:guid w:val="{EBF46FB3-043C-42BA-A407-2AE4478D4395}"/>
      </w:docPartPr>
      <w:docPartBody>
        <w:p w:rsidR="00527B4E" w:rsidRDefault="00527B4E">
          <w:pPr>
            <w:pStyle w:val="1C21329FD1C74431B603B335F6D251DE"/>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64A096B9A0D94E17AA0CCD40AC5F9C07"/>
        <w:category>
          <w:name w:val="Algemeen"/>
          <w:gallery w:val="placeholder"/>
        </w:category>
        <w:types>
          <w:type w:val="bbPlcHdr"/>
        </w:types>
        <w:behaviors>
          <w:behavior w:val="content"/>
        </w:behaviors>
        <w:guid w:val="{8E88F34E-FA20-4CC9-895F-6F47C31B07A3}"/>
      </w:docPartPr>
      <w:docPartBody>
        <w:p w:rsidR="00527B4E" w:rsidRDefault="00527B4E">
          <w:pPr>
            <w:pStyle w:val="64A096B9A0D94E17AA0CCD40AC5F9C07"/>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5CF27B091D2E49F48C82AD62937F3BEC"/>
        <w:category>
          <w:name w:val="Algemeen"/>
          <w:gallery w:val="placeholder"/>
        </w:category>
        <w:types>
          <w:type w:val="bbPlcHdr"/>
        </w:types>
        <w:behaviors>
          <w:behavior w:val="content"/>
        </w:behaviors>
        <w:guid w:val="{3179BB49-D4B6-435A-88AA-953DF565797F}"/>
      </w:docPartPr>
      <w:docPartBody>
        <w:p w:rsidR="00527B4E" w:rsidRDefault="00527B4E">
          <w:pPr>
            <w:pStyle w:val="5CF27B091D2E49F48C82AD62937F3BEC"/>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4E"/>
    <w:rsid w:val="00074E4E"/>
    <w:rsid w:val="000F1DD0"/>
    <w:rsid w:val="002A3C49"/>
    <w:rsid w:val="003B2DCF"/>
    <w:rsid w:val="003F078F"/>
    <w:rsid w:val="00527B4E"/>
    <w:rsid w:val="00535B97"/>
    <w:rsid w:val="005A425F"/>
    <w:rsid w:val="00660016"/>
    <w:rsid w:val="00795669"/>
    <w:rsid w:val="008D5FF6"/>
    <w:rsid w:val="008E636B"/>
    <w:rsid w:val="009369F5"/>
    <w:rsid w:val="009563A7"/>
    <w:rsid w:val="00AA7CFF"/>
    <w:rsid w:val="00CB3F4A"/>
    <w:rsid w:val="00DA6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617D"/>
    <w:rPr>
      <w:color w:val="808080"/>
    </w:rPr>
  </w:style>
  <w:style w:type="paragraph" w:customStyle="1" w:styleId="E4432FA54F524395985756331022D776">
    <w:name w:val="E4432FA54F524395985756331022D776"/>
  </w:style>
  <w:style w:type="paragraph" w:customStyle="1" w:styleId="97AE5C508C2947EB93896D75D1379142">
    <w:name w:val="97AE5C508C2947EB93896D75D1379142"/>
  </w:style>
  <w:style w:type="paragraph" w:customStyle="1" w:styleId="8DD93B03923E45A3937F3B0B98ED7321">
    <w:name w:val="8DD93B03923E45A3937F3B0B98ED7321"/>
  </w:style>
  <w:style w:type="paragraph" w:customStyle="1" w:styleId="E59FFBEA37A142579900EE964A2FC864">
    <w:name w:val="E59FFBEA37A142579900EE964A2FC864"/>
  </w:style>
  <w:style w:type="paragraph" w:customStyle="1" w:styleId="1F0D078C0CE9498CA7F0B293FFF07908">
    <w:name w:val="1F0D078C0CE9498CA7F0B293FFF07908"/>
  </w:style>
  <w:style w:type="paragraph" w:customStyle="1" w:styleId="F52A4101F384402C9149B6CDEE01A653">
    <w:name w:val="F52A4101F384402C9149B6CDEE01A653"/>
  </w:style>
  <w:style w:type="paragraph" w:customStyle="1" w:styleId="7339134FB84040358368F84648EE4491">
    <w:name w:val="7339134FB84040358368F84648EE4491"/>
  </w:style>
  <w:style w:type="paragraph" w:customStyle="1" w:styleId="3C56C08FF6EA49A88386D13CCF891D33">
    <w:name w:val="3C56C08FF6EA49A88386D13CCF891D33"/>
  </w:style>
  <w:style w:type="paragraph" w:customStyle="1" w:styleId="4BDD6F91BF0942B1905BE57AEB1A3EDF">
    <w:name w:val="4BDD6F91BF0942B1905BE57AEB1A3EDF"/>
  </w:style>
  <w:style w:type="paragraph" w:customStyle="1" w:styleId="18B4961667A0448BBF8EF801D29B341F">
    <w:name w:val="18B4961667A0448BBF8EF801D29B341F"/>
  </w:style>
  <w:style w:type="paragraph" w:customStyle="1" w:styleId="8F95424DD0D34067AB444C21C0CAA2C8">
    <w:name w:val="8F95424DD0D34067AB444C21C0CAA2C8"/>
  </w:style>
  <w:style w:type="paragraph" w:customStyle="1" w:styleId="39E6ACCF01B84130B070F43EBEF71D85">
    <w:name w:val="39E6ACCF01B84130B070F43EBEF71D85"/>
  </w:style>
  <w:style w:type="paragraph" w:customStyle="1" w:styleId="1C21329FD1C74431B603B335F6D251DE">
    <w:name w:val="1C21329FD1C74431B603B335F6D251DE"/>
  </w:style>
  <w:style w:type="paragraph" w:customStyle="1" w:styleId="64A096B9A0D94E17AA0CCD40AC5F9C07">
    <w:name w:val="64A096B9A0D94E17AA0CCD40AC5F9C07"/>
  </w:style>
  <w:style w:type="paragraph" w:customStyle="1" w:styleId="5CF27B091D2E49F48C82AD62937F3BEC">
    <w:name w:val="5CF27B091D2E49F48C82AD62937F3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ijlage 6. Referentieformulier","templateDescription":"","enableDocumentContentUpdater":true,"version":"2.0"}]]></TemplafyTemplateConfiguration>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D7EEB2F73228438728E533ED394A76" ma:contentTypeVersion="3" ma:contentTypeDescription="Create a new document." ma:contentTypeScope="" ma:versionID="e60b86b93bc632e70d420a4586fd4ae5">
  <xsd:schema xmlns:xsd="http://www.w3.org/2001/XMLSchema" xmlns:xs="http://www.w3.org/2001/XMLSchema" xmlns:p="http://schemas.microsoft.com/office/2006/metadata/properties" xmlns:ns2="50935d99-5d8c-4e6a-92e2-85264f04e172" targetNamespace="http://schemas.microsoft.com/office/2006/metadata/properties" ma:root="true" ma:fieldsID="c12b949864a4b411061755d22da1cb48" ns2:_="">
    <xsd:import namespace="50935d99-5d8c-4e6a-92e2-85264f04e1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35d99-5d8c-4e6a-92e2-85264f04e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A9BC24-011C-4CE9-BC33-A325F9042EBE}">
  <ds:schemaRefs/>
</ds:datastoreItem>
</file>

<file path=customXml/itemProps2.xml><?xml version="1.0" encoding="utf-8"?>
<ds:datastoreItem xmlns:ds="http://schemas.openxmlformats.org/officeDocument/2006/customXml" ds:itemID="{5CCF0444-3421-41FD-B118-08D393BDB3E4}">
  <ds:schemaRefs/>
</ds:datastoreItem>
</file>

<file path=customXml/itemProps3.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4.xml><?xml version="1.0" encoding="utf-8"?>
<ds:datastoreItem xmlns:ds="http://schemas.openxmlformats.org/officeDocument/2006/customXml" ds:itemID="{EC4B284D-BD04-4BC6-AAA4-362CF3AA9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35d99-5d8c-4e6a-92e2-85264f04e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6.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6. Referentieformulier</Template>
  <TotalTime>140</TotalTime>
  <Pages>1</Pages>
  <Words>302</Words>
  <Characters>1663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26</cp:revision>
  <dcterms:created xsi:type="dcterms:W3CDTF">2025-10-16T13:35:00Z</dcterms:created>
  <dcterms:modified xsi:type="dcterms:W3CDTF">2025-12-03T11:07:00Z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0x0101008AD7EEB2F73228438728E533ED394A76</vt:lpwstr>
  </property>
  <property fmtid="{D5CDD505-2E9C-101B-9397-08002B2CF9AE}" pid="4" name="TemplafyTenantId">
    <vt:lpwstr>hoekschewaard</vt:lpwstr>
  </property>
  <property fmtid="{D5CDD505-2E9C-101B-9397-08002B2CF9AE}" pid="5" name="TemplafyTemplateId">
    <vt:lpwstr>778031420696166522</vt:lpwstr>
  </property>
  <property fmtid="{D5CDD505-2E9C-101B-9397-08002B2CF9AE}" pid="6" name="TemplafyUserProfileId">
    <vt:lpwstr>637601141447432510</vt:lpwstr>
  </property>
  <property fmtid="{D5CDD505-2E9C-101B-9397-08002B2CF9AE}" pid="7" name="TemplafyFromBlank">
    <vt:bool>false</vt:bool>
  </property>
</Properties>
</file>