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A8971" w14:textId="3F538EB0" w:rsidR="00482526" w:rsidRPr="00EF4008" w:rsidRDefault="00482526" w:rsidP="00482526">
      <w:pPr>
        <w:pStyle w:val="Kop1"/>
      </w:pPr>
      <w:r w:rsidRPr="00EF4008">
        <w:t xml:space="preserve">Bijlage </w:t>
      </w:r>
      <w:r w:rsidR="008F0BC6">
        <w:t>10</w:t>
      </w:r>
      <w:r w:rsidRPr="00EF4008">
        <w:t xml:space="preserve">: </w:t>
      </w:r>
      <w:r w:rsidRPr="00D23E59">
        <w:t xml:space="preserve">Terbeschikkingstellingsverklaring </w:t>
      </w:r>
      <w:r>
        <w:t xml:space="preserve">technische </w:t>
      </w:r>
      <w:r w:rsidRPr="00D23E59">
        <w:t>middelen derden</w:t>
      </w:r>
    </w:p>
    <w:p w14:paraId="1F778892" w14:textId="77777777" w:rsidR="00482526" w:rsidRPr="00EF4008" w:rsidRDefault="00482526" w:rsidP="00482526"/>
    <w:p w14:paraId="47BF1EAF"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0A08EAA8" w14:textId="77777777" w:rsidR="00482526" w:rsidRPr="002226E5" w:rsidRDefault="008F0BC6"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8C4A0F0A4EEE4DC68E94D61C09F05970"/>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9A933CBD882A42C88B52B5DF5B18B70C"/>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7CD83AE8CAE54B9C91FFB745400D3F07"/>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7493A5577754407285C830CB0D01F615"/>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31EE2A9" w14:textId="77777777" w:rsidR="00482526" w:rsidRPr="002226E5" w:rsidRDefault="00482526" w:rsidP="00482526">
      <w:pPr>
        <w:pStyle w:val="Geenafstand"/>
        <w:spacing w:line="280" w:lineRule="atLeast"/>
        <w:ind w:left="425"/>
        <w:rPr>
          <w:rFonts w:ascii="Ubuntu Light" w:hAnsi="Ubuntu Light"/>
          <w:sz w:val="20"/>
          <w:szCs w:val="20"/>
        </w:rPr>
      </w:pPr>
    </w:p>
    <w:p w14:paraId="22EA26A4" w14:textId="77777777" w:rsidR="00482526" w:rsidRPr="002226E5" w:rsidRDefault="00482526" w:rsidP="00482526">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0BD932BB" w14:textId="77777777" w:rsidR="00482526" w:rsidRPr="002226E5" w:rsidRDefault="008F0BC6"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70051D7AC20D4B5F88CBD465581B7519"/>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91A105E53FC74B33A60D28A507A9C9F5"/>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259F2E15C7A5479888F143D904C35CA9"/>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31FC1D440FE4C01896718C98057A58F"/>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267BD88C" w14:textId="77777777" w:rsidR="00482526" w:rsidRPr="002226E5" w:rsidRDefault="00482526" w:rsidP="00482526">
      <w:pPr>
        <w:pStyle w:val="Geenafstand"/>
        <w:spacing w:line="280" w:lineRule="atLeast"/>
        <w:rPr>
          <w:rFonts w:ascii="Ubuntu Light" w:hAnsi="Ubuntu Light"/>
          <w:sz w:val="20"/>
          <w:szCs w:val="20"/>
        </w:rPr>
      </w:pPr>
    </w:p>
    <w:p w14:paraId="782F3791"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4673A52B" w14:textId="77777777" w:rsidR="00482526" w:rsidRPr="00D208A5" w:rsidRDefault="00482526" w:rsidP="00482526">
      <w:pPr>
        <w:pStyle w:val="Geenafstand"/>
        <w:rPr>
          <w:rFonts w:ascii="Ubuntu Light" w:hAnsi="Ubuntu Light"/>
          <w:sz w:val="20"/>
          <w:szCs w:val="20"/>
        </w:rPr>
      </w:pPr>
    </w:p>
    <w:p w14:paraId="5D944740"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1C7E39EB" w14:textId="77777777" w:rsidR="00482526" w:rsidRPr="00D208A5" w:rsidRDefault="00482526" w:rsidP="00482526">
      <w:pPr>
        <w:pStyle w:val="Geenafstand"/>
        <w:rPr>
          <w:rFonts w:ascii="Ubuntu Light" w:hAnsi="Ubuntu Light"/>
          <w:sz w:val="20"/>
          <w:szCs w:val="20"/>
        </w:rPr>
      </w:pPr>
    </w:p>
    <w:p w14:paraId="3180B3C7" w14:textId="77777777" w:rsidR="00482526" w:rsidRDefault="00482526" w:rsidP="00482526">
      <w:pPr>
        <w:pStyle w:val="Geenafstand"/>
        <w:spacing w:line="280" w:lineRule="atLeast"/>
        <w:rPr>
          <w:rFonts w:ascii="Ubuntu Light" w:hAnsi="Ubuntu Light"/>
          <w:sz w:val="20"/>
          <w:szCs w:val="20"/>
        </w:rPr>
      </w:pPr>
      <w:r w:rsidRPr="00D208A5">
        <w:rPr>
          <w:rFonts w:ascii="Ubuntu Light" w:hAnsi="Ubuntu Light"/>
          <w:sz w:val="20"/>
          <w:szCs w:val="20"/>
        </w:rPr>
        <w:t xml:space="preserve">Op deze verklaring is het Nederlands recht van toepassing. Geschillen </w:t>
      </w:r>
      <w:proofErr w:type="spellStart"/>
      <w:r w:rsidRPr="00D208A5">
        <w:rPr>
          <w:rFonts w:ascii="Ubuntu Light" w:hAnsi="Ubuntu Light"/>
          <w:sz w:val="20"/>
          <w:szCs w:val="20"/>
        </w:rPr>
        <w:t>terzake</w:t>
      </w:r>
      <w:proofErr w:type="spellEnd"/>
      <w:r w:rsidRPr="00D208A5">
        <w:rPr>
          <w:rFonts w:ascii="Ubuntu Light" w:hAnsi="Ubuntu Light"/>
          <w:sz w:val="20"/>
          <w:szCs w:val="20"/>
        </w:rPr>
        <w:t xml:space="preserve"> deze verklaring worden beslecht overeenkomstig de geschillenregeling die op de Opdracht van toepassing is.</w:t>
      </w:r>
    </w:p>
    <w:p w14:paraId="317DB71B" w14:textId="77777777" w:rsidR="00482526" w:rsidRPr="002226E5" w:rsidRDefault="00482526" w:rsidP="00482526">
      <w:pPr>
        <w:pStyle w:val="Geenafstand"/>
        <w:spacing w:line="280" w:lineRule="atLeast"/>
        <w:rPr>
          <w:rFonts w:ascii="Ubuntu Light" w:hAnsi="Ubuntu Light"/>
          <w:sz w:val="20"/>
          <w:szCs w:val="20"/>
        </w:rPr>
      </w:pPr>
    </w:p>
    <w:p w14:paraId="3EE64A2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3B838C7" w14:textId="77777777" w:rsidR="00482526" w:rsidRPr="002226E5" w:rsidRDefault="00482526" w:rsidP="00482526">
      <w:pPr>
        <w:pStyle w:val="Geenafstand"/>
        <w:spacing w:line="280" w:lineRule="atLeast"/>
        <w:rPr>
          <w:rFonts w:ascii="Ubuntu Light" w:hAnsi="Ubuntu Light"/>
          <w:sz w:val="20"/>
          <w:szCs w:val="20"/>
        </w:rPr>
      </w:pPr>
    </w:p>
    <w:p w14:paraId="6D66E60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33AB303D8A0D4B9CA972F25E550FBCAD"/>
          </w:placeholder>
          <w:showingPlcHdr/>
          <w:text/>
        </w:sdtPr>
        <w:sdtEndPr/>
        <w:sdtContent>
          <w:r w:rsidRPr="002226E5">
            <w:rPr>
              <w:rStyle w:val="Tekstvantijdelijkeaanduiding"/>
              <w:rFonts w:ascii="Ubuntu Light" w:hAnsi="Ubuntu Light"/>
              <w:sz w:val="20"/>
              <w:szCs w:val="20"/>
            </w:rPr>
            <w:t>__________________________</w:t>
          </w:r>
        </w:sdtContent>
      </w:sdt>
    </w:p>
    <w:p w14:paraId="1F92D204"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5E8F9D85"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945B19CB13CD460BA524658713625E36"/>
          </w:placeholder>
          <w:showingPlcHdr/>
          <w:text/>
        </w:sdtPr>
        <w:sdtEndPr/>
        <w:sdtContent>
          <w:r w:rsidRPr="002226E5">
            <w:rPr>
              <w:rStyle w:val="Tekstvantijdelijkeaanduiding"/>
              <w:rFonts w:ascii="Ubuntu Light" w:hAnsi="Ubuntu Light"/>
              <w:sz w:val="20"/>
              <w:szCs w:val="20"/>
            </w:rPr>
            <w:t>__________________________</w:t>
          </w:r>
        </w:sdtContent>
      </w:sdt>
    </w:p>
    <w:p w14:paraId="469AEEC1" w14:textId="77777777" w:rsidR="00482526" w:rsidRPr="002226E5" w:rsidRDefault="00482526" w:rsidP="00482526">
      <w:pPr>
        <w:pStyle w:val="Geenafstand"/>
        <w:spacing w:line="280" w:lineRule="atLeast"/>
        <w:rPr>
          <w:rFonts w:ascii="Ubuntu Light" w:hAnsi="Ubuntu Light"/>
          <w:sz w:val="20"/>
          <w:szCs w:val="20"/>
        </w:rPr>
      </w:pPr>
    </w:p>
    <w:p w14:paraId="40C62A1F"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3E4C52E2E0BA437B8AF46C4ECE73B76D"/>
          </w:placeholder>
          <w:showingPlcHdr/>
          <w:text/>
        </w:sdtPr>
        <w:sdtEndPr/>
        <w:sdtContent>
          <w:r w:rsidRPr="002226E5">
            <w:rPr>
              <w:rStyle w:val="Tekstvantijdelijkeaanduiding"/>
              <w:rFonts w:ascii="Ubuntu Light" w:hAnsi="Ubuntu Light"/>
              <w:sz w:val="20"/>
              <w:szCs w:val="20"/>
            </w:rPr>
            <w:t>__________________________</w:t>
          </w:r>
        </w:sdtContent>
      </w:sdt>
    </w:p>
    <w:p w14:paraId="0D4AB018" w14:textId="77777777" w:rsidR="00482526" w:rsidRPr="002226E5" w:rsidRDefault="00482526" w:rsidP="00482526">
      <w:pPr>
        <w:pStyle w:val="Geenafstand"/>
        <w:spacing w:line="280" w:lineRule="atLeast"/>
        <w:rPr>
          <w:rFonts w:ascii="Ubuntu Light" w:hAnsi="Ubuntu Light"/>
          <w:sz w:val="20"/>
          <w:szCs w:val="20"/>
        </w:rPr>
      </w:pPr>
    </w:p>
    <w:p w14:paraId="0552517A"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A1296499FD304C85BF78ACDA0D51A9D5"/>
          </w:placeholder>
          <w:showingPlcHdr/>
          <w:text/>
        </w:sdtPr>
        <w:sdtEndPr/>
        <w:sdtContent>
          <w:r w:rsidRPr="002226E5">
            <w:rPr>
              <w:rStyle w:val="Tekstvantijdelijkeaanduiding"/>
              <w:rFonts w:ascii="Ubuntu Light" w:hAnsi="Ubuntu Light"/>
              <w:sz w:val="20"/>
              <w:szCs w:val="20"/>
            </w:rPr>
            <w:t>__________________________</w:t>
          </w:r>
        </w:sdtContent>
      </w:sdt>
    </w:p>
    <w:p w14:paraId="420C771C" w14:textId="77777777" w:rsidR="00482526" w:rsidRPr="002226E5" w:rsidRDefault="00482526" w:rsidP="00482526">
      <w:pPr>
        <w:pStyle w:val="Geenafstand"/>
        <w:spacing w:line="280" w:lineRule="atLeast"/>
        <w:rPr>
          <w:rFonts w:ascii="Ubuntu Light" w:hAnsi="Ubuntu Light"/>
          <w:sz w:val="20"/>
          <w:szCs w:val="20"/>
        </w:rPr>
      </w:pPr>
    </w:p>
    <w:p w14:paraId="73423314" w14:textId="77777777" w:rsidR="00482526" w:rsidRPr="002226E5" w:rsidRDefault="00482526" w:rsidP="00482526">
      <w:pPr>
        <w:pStyle w:val="Geenafstand"/>
        <w:spacing w:line="280" w:lineRule="atLeast"/>
        <w:rPr>
          <w:rFonts w:ascii="Ubuntu Light" w:hAnsi="Ubuntu Light"/>
          <w:sz w:val="20"/>
          <w:szCs w:val="20"/>
        </w:rPr>
      </w:pPr>
    </w:p>
    <w:p w14:paraId="4DAE7229" w14:textId="77777777" w:rsidR="00482526" w:rsidRPr="002226E5" w:rsidRDefault="00482526" w:rsidP="00482526">
      <w:pPr>
        <w:pStyle w:val="Geenafstand"/>
        <w:spacing w:line="280" w:lineRule="atLeast"/>
        <w:rPr>
          <w:rFonts w:ascii="Ubuntu Light" w:hAnsi="Ubuntu Light"/>
          <w:sz w:val="20"/>
          <w:szCs w:val="20"/>
        </w:rPr>
      </w:pPr>
    </w:p>
    <w:p w14:paraId="385E7E5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9510593062E49BC8E9A134C0C306A61"/>
          </w:placeholder>
          <w:showingPlcHdr/>
          <w:text/>
        </w:sdtPr>
        <w:sdtEndPr/>
        <w:sdtContent>
          <w:r w:rsidRPr="002226E5">
            <w:rPr>
              <w:rStyle w:val="Tekstvantijdelijkeaanduiding"/>
              <w:rFonts w:ascii="Ubuntu Light" w:hAnsi="Ubuntu Light"/>
              <w:sz w:val="20"/>
              <w:szCs w:val="20"/>
            </w:rPr>
            <w:t>__________________________</w:t>
          </w:r>
        </w:sdtContent>
      </w:sdt>
    </w:p>
    <w:p w14:paraId="1C20A0BA" w14:textId="77777777" w:rsidR="00482526" w:rsidRPr="001D5393" w:rsidRDefault="00482526" w:rsidP="00482526"/>
    <w:p w14:paraId="2AC2B4FF" w14:textId="77777777" w:rsidR="00482526" w:rsidRDefault="00482526" w:rsidP="00482526">
      <w:pPr>
        <w:rPr>
          <w:rFonts w:ascii="Ubuntu" w:hAnsi="Ubuntu"/>
        </w:rPr>
      </w:pPr>
    </w:p>
    <w:p w14:paraId="0AA661AC" w14:textId="77777777" w:rsidR="00482526" w:rsidRDefault="00482526" w:rsidP="00482526">
      <w:pPr>
        <w:rPr>
          <w:rFonts w:ascii="Ubuntu" w:hAnsi="Ubuntu"/>
        </w:rPr>
      </w:pPr>
    </w:p>
    <w:p w14:paraId="2BFDBE74"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AD5B7" w14:textId="77777777" w:rsidR="00BA482C" w:rsidRDefault="00BA482C" w:rsidP="00141366">
      <w:r>
        <w:separator/>
      </w:r>
    </w:p>
  </w:endnote>
  <w:endnote w:type="continuationSeparator" w:id="0">
    <w:p w14:paraId="14CA3FED" w14:textId="77777777" w:rsidR="00BA482C" w:rsidRDefault="00BA482C"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54D3"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715D"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82F17" w14:textId="77777777" w:rsidR="00BA482C" w:rsidRPr="00505089" w:rsidRDefault="00BA482C" w:rsidP="00505089">
      <w:pPr>
        <w:pStyle w:val="Voettekst"/>
      </w:pPr>
    </w:p>
  </w:footnote>
  <w:footnote w:type="continuationSeparator" w:id="0">
    <w:p w14:paraId="1FA7C870" w14:textId="77777777" w:rsidR="00BA482C" w:rsidRDefault="00BA482C" w:rsidP="00141366">
      <w:r>
        <w:continuationSeparator/>
      </w:r>
    </w:p>
  </w:footnote>
  <w:footnote w:id="1">
    <w:p w14:paraId="6AED83F9" w14:textId="77777777" w:rsidR="00482526" w:rsidRDefault="00482526" w:rsidP="00482526">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45886" w14:textId="77777777" w:rsidR="00915019" w:rsidRDefault="00915019" w:rsidP="00915019">
    <w:pPr>
      <w:pStyle w:val="Koptekst"/>
    </w:pPr>
  </w:p>
  <w:p w14:paraId="26F4ECAA" w14:textId="77777777" w:rsidR="00915019" w:rsidRDefault="00915019" w:rsidP="00915019">
    <w:r>
      <w:rPr>
        <w:noProof/>
      </w:rPr>
      <w:drawing>
        <wp:anchor distT="0" distB="0" distL="114300" distR="114300" simplePos="0" relativeHeight="251662336" behindDoc="0" locked="0" layoutInCell="1" allowOverlap="1" wp14:anchorId="0BA716F6" wp14:editId="24289BA8">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D280363"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7876" w14:textId="77777777" w:rsidR="00341562" w:rsidRDefault="00341562" w:rsidP="00341562">
    <w:r>
      <w:rPr>
        <w:noProof/>
      </w:rPr>
      <w:drawing>
        <wp:anchor distT="0" distB="0" distL="114300" distR="114300" simplePos="0" relativeHeight="251659264" behindDoc="0" locked="0" layoutInCell="1" allowOverlap="1" wp14:anchorId="44E85007" wp14:editId="1F52E7C6">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A92587E" wp14:editId="6B59B12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20C827E7"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BA482C"/>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425F"/>
    <w:rsid w:val="005A7117"/>
    <w:rsid w:val="005B0604"/>
    <w:rsid w:val="005B25D9"/>
    <w:rsid w:val="005C0177"/>
    <w:rsid w:val="005C0AB5"/>
    <w:rsid w:val="005C100D"/>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0BC6"/>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A482C"/>
    <w:rsid w:val="00BC0D89"/>
    <w:rsid w:val="00BD5B67"/>
    <w:rsid w:val="00BD5FF2"/>
    <w:rsid w:val="00BE0F4C"/>
    <w:rsid w:val="00BF1F33"/>
    <w:rsid w:val="00BF40E4"/>
    <w:rsid w:val="00C1784B"/>
    <w:rsid w:val="00C26C73"/>
    <w:rsid w:val="00C41309"/>
    <w:rsid w:val="00C5376C"/>
    <w:rsid w:val="00C7203D"/>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1A375"/>
  <w15:docId w15:val="{9E69D2BC-25DD-406E-9CB8-6F2E3731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4A0F0A4EEE4DC68E94D61C09F05970"/>
        <w:category>
          <w:name w:val="Algemeen"/>
          <w:gallery w:val="placeholder"/>
        </w:category>
        <w:types>
          <w:type w:val="bbPlcHdr"/>
        </w:types>
        <w:behaviors>
          <w:behavior w:val="content"/>
        </w:behaviors>
        <w:guid w:val="{4CEFCF0F-26FD-47C0-85A1-37CC5D364AF1}"/>
      </w:docPartPr>
      <w:docPartBody>
        <w:p w:rsidR="00C90DA2" w:rsidRDefault="00C90DA2">
          <w:pPr>
            <w:pStyle w:val="8C4A0F0A4EEE4DC68E94D61C09F05970"/>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9A933CBD882A42C88B52B5DF5B18B70C"/>
        <w:category>
          <w:name w:val="Algemeen"/>
          <w:gallery w:val="placeholder"/>
        </w:category>
        <w:types>
          <w:type w:val="bbPlcHdr"/>
        </w:types>
        <w:behaviors>
          <w:behavior w:val="content"/>
        </w:behaviors>
        <w:guid w:val="{B1650C94-4B3C-4668-982A-702DD3927085}"/>
      </w:docPartPr>
      <w:docPartBody>
        <w:p w:rsidR="00C90DA2" w:rsidRDefault="00C90DA2">
          <w:pPr>
            <w:pStyle w:val="9A933CBD882A42C88B52B5DF5B18B70C"/>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CD83AE8CAE54B9C91FFB745400D3F07"/>
        <w:category>
          <w:name w:val="Algemeen"/>
          <w:gallery w:val="placeholder"/>
        </w:category>
        <w:types>
          <w:type w:val="bbPlcHdr"/>
        </w:types>
        <w:behaviors>
          <w:behavior w:val="content"/>
        </w:behaviors>
        <w:guid w:val="{93A37BF1-AFFD-4E44-A9FE-0534C42BF005}"/>
      </w:docPartPr>
      <w:docPartBody>
        <w:p w:rsidR="00C90DA2" w:rsidRDefault="00C90DA2">
          <w:pPr>
            <w:pStyle w:val="7CD83AE8CAE54B9C91FFB745400D3F07"/>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7493A5577754407285C830CB0D01F615"/>
        <w:category>
          <w:name w:val="Algemeen"/>
          <w:gallery w:val="placeholder"/>
        </w:category>
        <w:types>
          <w:type w:val="bbPlcHdr"/>
        </w:types>
        <w:behaviors>
          <w:behavior w:val="content"/>
        </w:behaviors>
        <w:guid w:val="{05FF9146-AC50-4431-B243-8A803074A1DB}"/>
      </w:docPartPr>
      <w:docPartBody>
        <w:p w:rsidR="00C90DA2" w:rsidRDefault="00C90DA2">
          <w:pPr>
            <w:pStyle w:val="7493A5577754407285C830CB0D01F615"/>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70051D7AC20D4B5F88CBD465581B7519"/>
        <w:category>
          <w:name w:val="Algemeen"/>
          <w:gallery w:val="placeholder"/>
        </w:category>
        <w:types>
          <w:type w:val="bbPlcHdr"/>
        </w:types>
        <w:behaviors>
          <w:behavior w:val="content"/>
        </w:behaviors>
        <w:guid w:val="{812487F4-8FCD-46C5-9983-9C47CC591459}"/>
      </w:docPartPr>
      <w:docPartBody>
        <w:p w:rsidR="00C90DA2" w:rsidRDefault="00C90DA2">
          <w:pPr>
            <w:pStyle w:val="70051D7AC20D4B5F88CBD465581B7519"/>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91A105E53FC74B33A60D28A507A9C9F5"/>
        <w:category>
          <w:name w:val="Algemeen"/>
          <w:gallery w:val="placeholder"/>
        </w:category>
        <w:types>
          <w:type w:val="bbPlcHdr"/>
        </w:types>
        <w:behaviors>
          <w:behavior w:val="content"/>
        </w:behaviors>
        <w:guid w:val="{3285DCB5-3626-43DD-B407-D990814EE526}"/>
      </w:docPartPr>
      <w:docPartBody>
        <w:p w:rsidR="00C90DA2" w:rsidRDefault="00C90DA2">
          <w:pPr>
            <w:pStyle w:val="91A105E53FC74B33A60D28A507A9C9F5"/>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259F2E15C7A5479888F143D904C35CA9"/>
        <w:category>
          <w:name w:val="Algemeen"/>
          <w:gallery w:val="placeholder"/>
        </w:category>
        <w:types>
          <w:type w:val="bbPlcHdr"/>
        </w:types>
        <w:behaviors>
          <w:behavior w:val="content"/>
        </w:behaviors>
        <w:guid w:val="{32841BF3-F622-43D8-8486-BA0EF48BE07F}"/>
      </w:docPartPr>
      <w:docPartBody>
        <w:p w:rsidR="00C90DA2" w:rsidRDefault="00C90DA2">
          <w:pPr>
            <w:pStyle w:val="259F2E15C7A5479888F143D904C35CA9"/>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31FC1D440FE4C01896718C98057A58F"/>
        <w:category>
          <w:name w:val="Algemeen"/>
          <w:gallery w:val="placeholder"/>
        </w:category>
        <w:types>
          <w:type w:val="bbPlcHdr"/>
        </w:types>
        <w:behaviors>
          <w:behavior w:val="content"/>
        </w:behaviors>
        <w:guid w:val="{233E470E-F948-4C5C-8A92-C1C329F805D1}"/>
      </w:docPartPr>
      <w:docPartBody>
        <w:p w:rsidR="00C90DA2" w:rsidRDefault="00C90DA2">
          <w:pPr>
            <w:pStyle w:val="A31FC1D440FE4C01896718C98057A58F"/>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33AB303D8A0D4B9CA972F25E550FBCAD"/>
        <w:category>
          <w:name w:val="Algemeen"/>
          <w:gallery w:val="placeholder"/>
        </w:category>
        <w:types>
          <w:type w:val="bbPlcHdr"/>
        </w:types>
        <w:behaviors>
          <w:behavior w:val="content"/>
        </w:behaviors>
        <w:guid w:val="{894A6803-F683-4C60-8925-EBE46B413BC0}"/>
      </w:docPartPr>
      <w:docPartBody>
        <w:p w:rsidR="00C90DA2" w:rsidRDefault="00C90DA2">
          <w:pPr>
            <w:pStyle w:val="33AB303D8A0D4B9CA972F25E550FBCAD"/>
          </w:pPr>
          <w:r w:rsidRPr="00021DD3">
            <w:rPr>
              <w:rStyle w:val="Tekstvantijdelijkeaanduiding"/>
            </w:rPr>
            <w:t>__________________________</w:t>
          </w:r>
        </w:p>
      </w:docPartBody>
    </w:docPart>
    <w:docPart>
      <w:docPartPr>
        <w:name w:val="945B19CB13CD460BA524658713625E36"/>
        <w:category>
          <w:name w:val="Algemeen"/>
          <w:gallery w:val="placeholder"/>
        </w:category>
        <w:types>
          <w:type w:val="bbPlcHdr"/>
        </w:types>
        <w:behaviors>
          <w:behavior w:val="content"/>
        </w:behaviors>
        <w:guid w:val="{95B76CDC-82E8-4CD7-B7A3-4B995F935B7E}"/>
      </w:docPartPr>
      <w:docPartBody>
        <w:p w:rsidR="00C90DA2" w:rsidRDefault="00C90DA2">
          <w:pPr>
            <w:pStyle w:val="945B19CB13CD460BA524658713625E36"/>
          </w:pPr>
          <w:r w:rsidRPr="00021DD3">
            <w:rPr>
              <w:rStyle w:val="Tekstvantijdelijkeaanduiding"/>
            </w:rPr>
            <w:t>__________________________</w:t>
          </w:r>
        </w:p>
      </w:docPartBody>
    </w:docPart>
    <w:docPart>
      <w:docPartPr>
        <w:name w:val="3E4C52E2E0BA437B8AF46C4ECE73B76D"/>
        <w:category>
          <w:name w:val="Algemeen"/>
          <w:gallery w:val="placeholder"/>
        </w:category>
        <w:types>
          <w:type w:val="bbPlcHdr"/>
        </w:types>
        <w:behaviors>
          <w:behavior w:val="content"/>
        </w:behaviors>
        <w:guid w:val="{7A899DA5-928B-4E84-85A0-FBF213283CB3}"/>
      </w:docPartPr>
      <w:docPartBody>
        <w:p w:rsidR="00C90DA2" w:rsidRDefault="00C90DA2">
          <w:pPr>
            <w:pStyle w:val="3E4C52E2E0BA437B8AF46C4ECE73B76D"/>
          </w:pPr>
          <w:r w:rsidRPr="00021DD3">
            <w:rPr>
              <w:rStyle w:val="Tekstvantijdelijkeaanduiding"/>
            </w:rPr>
            <w:t>__________________________</w:t>
          </w:r>
        </w:p>
      </w:docPartBody>
    </w:docPart>
    <w:docPart>
      <w:docPartPr>
        <w:name w:val="A1296499FD304C85BF78ACDA0D51A9D5"/>
        <w:category>
          <w:name w:val="Algemeen"/>
          <w:gallery w:val="placeholder"/>
        </w:category>
        <w:types>
          <w:type w:val="bbPlcHdr"/>
        </w:types>
        <w:behaviors>
          <w:behavior w:val="content"/>
        </w:behaviors>
        <w:guid w:val="{AAD4369A-92E8-458B-B1F2-7BFCA7DACE77}"/>
      </w:docPartPr>
      <w:docPartBody>
        <w:p w:rsidR="00C90DA2" w:rsidRDefault="00C90DA2">
          <w:pPr>
            <w:pStyle w:val="A1296499FD304C85BF78ACDA0D51A9D5"/>
          </w:pPr>
          <w:r w:rsidRPr="00021DD3">
            <w:rPr>
              <w:rStyle w:val="Tekstvantijdelijkeaanduiding"/>
            </w:rPr>
            <w:t>__________________________</w:t>
          </w:r>
        </w:p>
      </w:docPartBody>
    </w:docPart>
    <w:docPart>
      <w:docPartPr>
        <w:name w:val="09510593062E49BC8E9A134C0C306A61"/>
        <w:category>
          <w:name w:val="Algemeen"/>
          <w:gallery w:val="placeholder"/>
        </w:category>
        <w:types>
          <w:type w:val="bbPlcHdr"/>
        </w:types>
        <w:behaviors>
          <w:behavior w:val="content"/>
        </w:behaviors>
        <w:guid w:val="{E9EBD19F-4428-4B25-86F7-98C566D2A6F4}"/>
      </w:docPartPr>
      <w:docPartBody>
        <w:p w:rsidR="00C90DA2" w:rsidRDefault="00C90DA2">
          <w:pPr>
            <w:pStyle w:val="09510593062E49BC8E9A134C0C306A61"/>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A2"/>
    <w:rsid w:val="005A425F"/>
    <w:rsid w:val="00C7203D"/>
    <w:rsid w:val="00C90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C4A0F0A4EEE4DC68E94D61C09F05970">
    <w:name w:val="8C4A0F0A4EEE4DC68E94D61C09F05970"/>
  </w:style>
  <w:style w:type="paragraph" w:customStyle="1" w:styleId="9A933CBD882A42C88B52B5DF5B18B70C">
    <w:name w:val="9A933CBD882A42C88B52B5DF5B18B70C"/>
  </w:style>
  <w:style w:type="paragraph" w:customStyle="1" w:styleId="7CD83AE8CAE54B9C91FFB745400D3F07">
    <w:name w:val="7CD83AE8CAE54B9C91FFB745400D3F07"/>
  </w:style>
  <w:style w:type="paragraph" w:customStyle="1" w:styleId="7493A5577754407285C830CB0D01F615">
    <w:name w:val="7493A5577754407285C830CB0D01F615"/>
  </w:style>
  <w:style w:type="paragraph" w:customStyle="1" w:styleId="70051D7AC20D4B5F88CBD465581B7519">
    <w:name w:val="70051D7AC20D4B5F88CBD465581B7519"/>
  </w:style>
  <w:style w:type="paragraph" w:customStyle="1" w:styleId="91A105E53FC74B33A60D28A507A9C9F5">
    <w:name w:val="91A105E53FC74B33A60D28A507A9C9F5"/>
  </w:style>
  <w:style w:type="paragraph" w:customStyle="1" w:styleId="259F2E15C7A5479888F143D904C35CA9">
    <w:name w:val="259F2E15C7A5479888F143D904C35CA9"/>
  </w:style>
  <w:style w:type="paragraph" w:customStyle="1" w:styleId="A31FC1D440FE4C01896718C98057A58F">
    <w:name w:val="A31FC1D440FE4C01896718C98057A58F"/>
  </w:style>
  <w:style w:type="paragraph" w:customStyle="1" w:styleId="33AB303D8A0D4B9CA972F25E550FBCAD">
    <w:name w:val="33AB303D8A0D4B9CA972F25E550FBCAD"/>
  </w:style>
  <w:style w:type="paragraph" w:customStyle="1" w:styleId="945B19CB13CD460BA524658713625E36">
    <w:name w:val="945B19CB13CD460BA524658713625E36"/>
  </w:style>
  <w:style w:type="paragraph" w:customStyle="1" w:styleId="3E4C52E2E0BA437B8AF46C4ECE73B76D">
    <w:name w:val="3E4C52E2E0BA437B8AF46C4ECE73B76D"/>
  </w:style>
  <w:style w:type="paragraph" w:customStyle="1" w:styleId="A1296499FD304C85BF78ACDA0D51A9D5">
    <w:name w:val="A1296499FD304C85BF78ACDA0D51A9D5"/>
  </w:style>
  <w:style w:type="paragraph" w:customStyle="1" w:styleId="09510593062E49BC8E9A134C0C306A61">
    <w:name w:val="09510593062E49BC8E9A134C0C306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8AD7EEB2F73228438728E533ED394A76" ma:contentTypeVersion="3" ma:contentTypeDescription="Create a new document." ma:contentTypeScope="" ma:versionID="e60b86b93bc632e70d420a4586fd4ae5">
  <xsd:schema xmlns:xsd="http://www.w3.org/2001/XMLSchema" xmlns:xs="http://www.w3.org/2001/XMLSchema" xmlns:p="http://schemas.microsoft.com/office/2006/metadata/properties" xmlns:ns2="50935d99-5d8c-4e6a-92e2-85264f04e172" targetNamespace="http://schemas.microsoft.com/office/2006/metadata/properties" ma:root="true" ma:fieldsID="c12b949864a4b411061755d22da1cb48" ns2:_="">
    <xsd:import namespace="50935d99-5d8c-4e6a-92e2-85264f04e1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35d99-5d8c-4e6a-92e2-85264f04e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882D880-3770-4571-9C15-300C2055B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35d99-5d8c-4e6a-92e2-85264f04e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5.xml><?xml version="1.0" encoding="utf-8"?>
<ds:datastoreItem xmlns:ds="http://schemas.openxmlformats.org/officeDocument/2006/customXml" ds:itemID="{C0EC3FB2-7427-48D1-B2CB-D25C68F76DF5}">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50935d99-5d8c-4e6a-92e2-85264f04e172"/>
    <ds:schemaRef ds:uri="http://www.w3.org/XML/1998/namespace"/>
  </ds:schemaRefs>
</ds:datastoreItem>
</file>

<file path=customXml/itemProps6.xml><?xml version="1.0" encoding="utf-8"?>
<ds:datastoreItem xmlns:ds="http://schemas.openxmlformats.org/officeDocument/2006/customXml" ds:itemID="{EDA9BC24-011C-4CE9-BC33-A325F9042EBE}">
  <ds:schemaRefs/>
</ds:datastoreItem>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0</TotalTime>
  <Pages>1</Pages>
  <Words>214</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2</cp:revision>
  <dcterms:created xsi:type="dcterms:W3CDTF">2024-11-05T12:47:00Z</dcterms:created>
  <dcterms:modified xsi:type="dcterms:W3CDTF">2025-05-08T10:07:00Z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0x0101008AD7EEB2F73228438728E533ED394A76</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ies>
</file>