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D942" w14:textId="3DC13E74" w:rsidR="003500C4" w:rsidRPr="00FE38DE" w:rsidRDefault="008846BF" w:rsidP="4264E107">
      <w:pPr>
        <w:rPr>
          <w:b/>
          <w:bCs/>
          <w:sz w:val="24"/>
          <w:szCs w:val="24"/>
        </w:rPr>
      </w:pPr>
      <w:r w:rsidRPr="63016F2A">
        <w:rPr>
          <w:b/>
          <w:bCs/>
          <w:sz w:val="24"/>
          <w:szCs w:val="24"/>
        </w:rPr>
        <w:t xml:space="preserve">Bijlage </w:t>
      </w:r>
      <w:r w:rsidR="7AC35259" w:rsidRPr="63016F2A">
        <w:rPr>
          <w:b/>
          <w:bCs/>
          <w:sz w:val="24"/>
          <w:szCs w:val="24"/>
        </w:rPr>
        <w:t>5</w:t>
      </w:r>
      <w:r w:rsidR="007733BD" w:rsidRPr="63016F2A">
        <w:rPr>
          <w:b/>
          <w:bCs/>
          <w:sz w:val="24"/>
          <w:szCs w:val="24"/>
        </w:rPr>
        <w:t xml:space="preserve"> </w:t>
      </w:r>
      <w:r w:rsidR="00191C90">
        <w:rPr>
          <w:b/>
          <w:bCs/>
          <w:sz w:val="24"/>
          <w:szCs w:val="24"/>
        </w:rPr>
        <w:t>Model</w:t>
      </w:r>
      <w:r w:rsidR="00FC35B7" w:rsidRPr="63016F2A">
        <w:rPr>
          <w:b/>
          <w:bCs/>
          <w:sz w:val="24"/>
          <w:szCs w:val="24"/>
        </w:rPr>
        <w:t xml:space="preserve"> T</w:t>
      </w:r>
      <w:r w:rsidR="00227C46" w:rsidRPr="63016F2A">
        <w:rPr>
          <w:b/>
          <w:bCs/>
          <w:sz w:val="24"/>
          <w:szCs w:val="24"/>
        </w:rPr>
        <w:t xml:space="preserve">evredenheidsverklaring </w:t>
      </w:r>
    </w:p>
    <w:p w14:paraId="672A6659" w14:textId="77777777" w:rsidR="007733BD" w:rsidRDefault="007733BD" w:rsidP="00A2680D"/>
    <w:p w14:paraId="15FF4E68" w14:textId="29200940" w:rsidR="00C265E1" w:rsidRDefault="007733BD" w:rsidP="00694476">
      <w:pPr>
        <w:rPr>
          <w:szCs w:val="20"/>
        </w:rPr>
      </w:pPr>
      <w:r w:rsidRPr="009A0EA3">
        <w:rPr>
          <w:szCs w:val="20"/>
        </w:rPr>
        <w:t xml:space="preserve">De Gegadigde dient </w:t>
      </w:r>
      <w:r w:rsidR="00227C46" w:rsidRPr="009A0EA3">
        <w:rPr>
          <w:szCs w:val="20"/>
        </w:rPr>
        <w:t xml:space="preserve">voor de ingediende </w:t>
      </w:r>
      <w:r w:rsidRPr="009A0EA3">
        <w:rPr>
          <w:szCs w:val="20"/>
        </w:rPr>
        <w:t xml:space="preserve">referenties </w:t>
      </w:r>
      <w:r w:rsidR="00227C46" w:rsidRPr="009A0EA3">
        <w:rPr>
          <w:szCs w:val="20"/>
        </w:rPr>
        <w:t>een ondertekende tevredenheidsverklaring toe te voegen waaruit blijkt dat de Gegadigde de werkzaamheden naar tevredenheid</w:t>
      </w:r>
      <w:r w:rsidR="00D6513D">
        <w:rPr>
          <w:szCs w:val="20"/>
        </w:rPr>
        <w:t xml:space="preserve"> van opdrachtgever</w:t>
      </w:r>
      <w:r w:rsidR="00227C46" w:rsidRPr="009A0EA3">
        <w:rPr>
          <w:szCs w:val="20"/>
        </w:rPr>
        <w:t xml:space="preserve"> heeft uitgevoerd </w:t>
      </w:r>
      <w:r w:rsidR="00D6513D">
        <w:rPr>
          <w:szCs w:val="20"/>
        </w:rPr>
        <w:t xml:space="preserve">zoals </w:t>
      </w:r>
      <w:r w:rsidR="00FB2700">
        <w:rPr>
          <w:szCs w:val="20"/>
        </w:rPr>
        <w:t xml:space="preserve">gesteld in </w:t>
      </w:r>
      <w:r w:rsidR="00FC35B7">
        <w:rPr>
          <w:szCs w:val="20"/>
        </w:rPr>
        <w:t xml:space="preserve">hoofdstuk 5 </w:t>
      </w:r>
      <w:r w:rsidRPr="009A0EA3">
        <w:rPr>
          <w:szCs w:val="20"/>
        </w:rPr>
        <w:t xml:space="preserve">van de </w:t>
      </w:r>
      <w:r w:rsidRPr="00760A8F">
        <w:rPr>
          <w:szCs w:val="20"/>
        </w:rPr>
        <w:t xml:space="preserve">Selectieleidraad. </w:t>
      </w:r>
    </w:p>
    <w:p w14:paraId="6ABBB0B6" w14:textId="77777777" w:rsidR="00694476" w:rsidRDefault="00694476" w:rsidP="00694476">
      <w:pPr>
        <w:rPr>
          <w:szCs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C265E1" w:rsidRPr="00291C2C" w14:paraId="7CDC5066" w14:textId="77777777" w:rsidTr="0062646B">
        <w:trPr>
          <w:trHeight w:val="764"/>
        </w:trPr>
        <w:tc>
          <w:tcPr>
            <w:tcW w:w="9212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DE4C812" w14:textId="3160E11A" w:rsidR="00C265E1" w:rsidRPr="0062646B" w:rsidRDefault="00C265E1" w:rsidP="0062646B">
            <w:pPr>
              <w:jc w:val="center"/>
              <w:rPr>
                <w:sz w:val="28"/>
                <w:szCs w:val="28"/>
              </w:rPr>
            </w:pPr>
            <w:r w:rsidRPr="00291C2C">
              <w:rPr>
                <w:sz w:val="28"/>
                <w:szCs w:val="28"/>
              </w:rPr>
              <w:t>Model tevredenheidsverklaring</w:t>
            </w:r>
          </w:p>
        </w:tc>
      </w:tr>
      <w:tr w:rsidR="00C265E1" w:rsidRPr="00291C2C" w14:paraId="1E5B76FD" w14:textId="77777777" w:rsidTr="00B334E1">
        <w:trPr>
          <w:trHeight w:val="633"/>
        </w:trPr>
        <w:tc>
          <w:tcPr>
            <w:tcW w:w="9212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1F7F17" w14:textId="1F2300B1" w:rsidR="00C265E1" w:rsidRPr="00291C2C" w:rsidRDefault="00C265E1" w:rsidP="00D16437">
            <w:r w:rsidRPr="00291C2C">
              <w:t xml:space="preserve">Hierbij verklaart </w:t>
            </w:r>
            <w:r w:rsidR="00694476" w:rsidRPr="00694476">
              <w:rPr>
                <w:highlight w:val="yellow"/>
                <w:u w:val="single"/>
              </w:rPr>
              <w:t>&lt;naam primaire opdrachtgever&gt;</w:t>
            </w:r>
            <w:r w:rsidR="00694476">
              <w:rPr>
                <w:u w:val="single"/>
              </w:rPr>
              <w:t xml:space="preserve"> </w:t>
            </w:r>
            <w:r w:rsidRPr="00291C2C">
              <w:t>dat het navolgende project naar tevredenheid is uit gevoerd:</w:t>
            </w:r>
          </w:p>
        </w:tc>
      </w:tr>
      <w:tr w:rsidR="00C265E1" w:rsidRPr="00291C2C" w14:paraId="320C0CAA" w14:textId="77777777" w:rsidTr="00D16437">
        <w:trPr>
          <w:trHeight w:val="567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09563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Project naam</w:t>
            </w:r>
          </w:p>
        </w:tc>
        <w:tc>
          <w:tcPr>
            <w:tcW w:w="460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9FC9C2" w14:textId="77777777" w:rsidR="00C265E1" w:rsidRPr="00291C2C" w:rsidRDefault="00C265E1" w:rsidP="00D16437"/>
        </w:tc>
      </w:tr>
      <w:tr w:rsidR="00C265E1" w:rsidRPr="00291C2C" w14:paraId="2ABA6189" w14:textId="77777777" w:rsidTr="00D16437">
        <w:trPr>
          <w:trHeight w:val="567"/>
        </w:trPr>
        <w:tc>
          <w:tcPr>
            <w:tcW w:w="460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EFA83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Contractvorm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7D3DD8" w14:textId="77777777" w:rsidR="00C265E1" w:rsidRPr="00291C2C" w:rsidRDefault="00C265E1" w:rsidP="00D16437"/>
        </w:tc>
      </w:tr>
      <w:tr w:rsidR="00C265E1" w:rsidRPr="00291C2C" w14:paraId="39D8CAC1" w14:textId="77777777" w:rsidTr="00D16437">
        <w:trPr>
          <w:trHeight w:val="567"/>
        </w:trPr>
        <w:tc>
          <w:tcPr>
            <w:tcW w:w="460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C84FC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Naam opdrachtgever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C68492" w14:textId="77777777" w:rsidR="00C265E1" w:rsidRPr="00291C2C" w:rsidRDefault="00C265E1" w:rsidP="00D16437"/>
        </w:tc>
      </w:tr>
      <w:tr w:rsidR="00C265E1" w:rsidRPr="00291C2C" w14:paraId="28A66351" w14:textId="77777777" w:rsidTr="00D16437">
        <w:trPr>
          <w:trHeight w:val="567"/>
        </w:trPr>
        <w:tc>
          <w:tcPr>
            <w:tcW w:w="460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CE70F60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Contactpersoon van de opdrachtgever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45B7BB" w14:textId="77777777" w:rsidR="00C265E1" w:rsidRPr="00291C2C" w:rsidRDefault="00C265E1" w:rsidP="00D16437"/>
        </w:tc>
      </w:tr>
    </w:tbl>
    <w:p w14:paraId="123CE0DD" w14:textId="77777777" w:rsidR="00C265E1" w:rsidRPr="00291C2C" w:rsidRDefault="00C265E1" w:rsidP="00C265E1"/>
    <w:tbl>
      <w:tblPr>
        <w:tblStyle w:val="Tabelrast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4606"/>
        <w:gridCol w:w="1314"/>
        <w:gridCol w:w="3292"/>
      </w:tblGrid>
      <w:tr w:rsidR="00C265E1" w:rsidRPr="00291C2C" w14:paraId="7E09FC69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448B27DF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 xml:space="preserve">Naam opdrachtnemer 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>(indien van toepassing van combinatie)</w:t>
            </w:r>
          </w:p>
        </w:tc>
        <w:tc>
          <w:tcPr>
            <w:tcW w:w="4606" w:type="dxa"/>
            <w:gridSpan w:val="2"/>
            <w:vAlign w:val="center"/>
          </w:tcPr>
          <w:p w14:paraId="29856896" w14:textId="77777777" w:rsidR="00C265E1" w:rsidRPr="00291C2C" w:rsidRDefault="00C265E1" w:rsidP="00D16437"/>
        </w:tc>
      </w:tr>
      <w:tr w:rsidR="00C265E1" w:rsidRPr="00291C2C" w14:paraId="0B93BAE3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602531A4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 xml:space="preserve">Omschrijving van de werkzaamheden </w:t>
            </w:r>
            <w:r w:rsidRPr="00291C2C">
              <w:rPr>
                <w:i/>
                <w:sz w:val="16"/>
                <w:szCs w:val="16"/>
              </w:rPr>
              <w:t>(hierbij een beknopte uitsplitsing van werkzaamheden geven)</w:t>
            </w:r>
          </w:p>
        </w:tc>
        <w:tc>
          <w:tcPr>
            <w:tcW w:w="4606" w:type="dxa"/>
            <w:gridSpan w:val="2"/>
            <w:vAlign w:val="center"/>
          </w:tcPr>
          <w:p w14:paraId="0DEE5731" w14:textId="77777777" w:rsidR="00C265E1" w:rsidRPr="00291C2C" w:rsidRDefault="00C265E1" w:rsidP="00D16437"/>
        </w:tc>
      </w:tr>
      <w:tr w:rsidR="00EB5768" w:rsidRPr="00291C2C" w14:paraId="72820565" w14:textId="77777777" w:rsidTr="00EB5768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14:paraId="5F8C70D9" w14:textId="36B278B9" w:rsidR="00EB5768" w:rsidRDefault="632753C9" w:rsidP="00C265E1">
            <w:pPr>
              <w:numPr>
                <w:ilvl w:val="0"/>
                <w:numId w:val="4"/>
              </w:numPr>
            </w:pPr>
            <w:r>
              <w:t>I</w:t>
            </w:r>
            <w:r w:rsidR="00EB5768">
              <w:t>.h.k.v. selectiecriterium Techniek</w:t>
            </w:r>
            <w:r w:rsidR="55A796B8">
              <w:t>:</w:t>
            </w:r>
          </w:p>
          <w:p w14:paraId="7A6F22B4" w14:textId="4E503DBD" w:rsidR="00EB5768" w:rsidRPr="00291C2C" w:rsidRDefault="00EB5768" w:rsidP="000F7D2E">
            <w:pPr>
              <w:ind w:left="360"/>
            </w:pPr>
            <w:r>
              <w:t xml:space="preserve">Hebben de fysieke maatregelen die zijn toegepast door opdrachtnemer een positieve invloed gehad op de verkeersveiligheid? </w:t>
            </w:r>
          </w:p>
        </w:tc>
        <w:tc>
          <w:tcPr>
            <w:tcW w:w="1314" w:type="dxa"/>
            <w:shd w:val="clear" w:color="auto" w:fill="F2F2F2" w:themeFill="background1" w:themeFillShade="F2"/>
            <w:vAlign w:val="center"/>
          </w:tcPr>
          <w:p w14:paraId="0A68DED7" w14:textId="35A71CD4" w:rsidR="00EB5768" w:rsidRDefault="003F7024" w:rsidP="00D16437">
            <w:sdt>
              <w:sdtPr>
                <w:id w:val="189177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768" w:rsidRPr="00EB5768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EB5768">
              <w:t xml:space="preserve"> Ja</w:t>
            </w:r>
          </w:p>
          <w:p w14:paraId="74576FE9" w14:textId="77777777" w:rsidR="00EB5768" w:rsidRDefault="003F7024" w:rsidP="00D16437">
            <w:sdt>
              <w:sdtPr>
                <w:id w:val="-185209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768" w:rsidRPr="00EB5768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EB5768">
              <w:t xml:space="preserve"> Nee</w:t>
            </w:r>
          </w:p>
          <w:p w14:paraId="2B810DD9" w14:textId="5D2C7466" w:rsidR="00C82338" w:rsidRPr="00291C2C" w:rsidRDefault="003F7024" w:rsidP="00D16437">
            <w:sdt>
              <w:sdtPr>
                <w:id w:val="6423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338" w:rsidRPr="00EB5768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C82338">
              <w:t xml:space="preserve"> N.v.t.</w:t>
            </w:r>
          </w:p>
        </w:tc>
        <w:tc>
          <w:tcPr>
            <w:tcW w:w="3292" w:type="dxa"/>
            <w:shd w:val="clear" w:color="auto" w:fill="F2F2F2" w:themeFill="background1" w:themeFillShade="F2"/>
          </w:tcPr>
          <w:p w14:paraId="14935073" w14:textId="7301EE0E" w:rsidR="00EB5768" w:rsidRPr="00291C2C" w:rsidRDefault="00EB5768" w:rsidP="00EB5768">
            <w:r>
              <w:t>Toelichting</w:t>
            </w:r>
            <w:r w:rsidR="00880AD7">
              <w:t xml:space="preserve"> (indien Ja geantwoord)</w:t>
            </w:r>
            <w:r>
              <w:t xml:space="preserve">: </w:t>
            </w:r>
          </w:p>
        </w:tc>
      </w:tr>
      <w:tr w:rsidR="00C265E1" w:rsidRPr="00291C2C" w14:paraId="55761ABF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3D753FE7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Uitvoeringsperiode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>(binnen de gestelde periode of verleend uitstel inbegrepen)</w:t>
            </w:r>
          </w:p>
        </w:tc>
        <w:tc>
          <w:tcPr>
            <w:tcW w:w="4606" w:type="dxa"/>
            <w:gridSpan w:val="2"/>
            <w:vAlign w:val="center"/>
          </w:tcPr>
          <w:p w14:paraId="5621458D" w14:textId="77777777" w:rsidR="00C265E1" w:rsidRPr="00291C2C" w:rsidRDefault="00C265E1" w:rsidP="00D16437"/>
        </w:tc>
      </w:tr>
      <w:tr w:rsidR="00C265E1" w:rsidRPr="00291C2C" w14:paraId="72855FA7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2EECFA23" w14:textId="52F8D10C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 xml:space="preserve">Complete som van het werk </w:t>
            </w:r>
            <w:r w:rsidR="003F7024">
              <w:t>exclusief btw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>(indien van toepassing per combinant)</w:t>
            </w:r>
          </w:p>
        </w:tc>
        <w:tc>
          <w:tcPr>
            <w:tcW w:w="4606" w:type="dxa"/>
            <w:gridSpan w:val="2"/>
            <w:vAlign w:val="center"/>
          </w:tcPr>
          <w:p w14:paraId="5444E801" w14:textId="77777777" w:rsidR="00C265E1" w:rsidRPr="00291C2C" w:rsidRDefault="00C265E1" w:rsidP="00D16437"/>
        </w:tc>
      </w:tr>
      <w:tr w:rsidR="00C265E1" w:rsidRPr="00291C2C" w14:paraId="2E5D33F5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01B37C16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Gefactureerd bedrag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>(indien van toepassing per combinant)</w:t>
            </w:r>
          </w:p>
        </w:tc>
        <w:tc>
          <w:tcPr>
            <w:tcW w:w="4606" w:type="dxa"/>
            <w:gridSpan w:val="2"/>
            <w:vAlign w:val="center"/>
          </w:tcPr>
          <w:p w14:paraId="5DAC198E" w14:textId="77777777" w:rsidR="00C265E1" w:rsidRPr="00291C2C" w:rsidRDefault="00C265E1" w:rsidP="00D16437"/>
        </w:tc>
      </w:tr>
      <w:tr w:rsidR="00C265E1" w:rsidRPr="00291C2C" w14:paraId="59F61978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489F008A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Opmerkingen door opdrachtgever ten aanzien van oplevertermijn en kwaliteit</w:t>
            </w:r>
          </w:p>
        </w:tc>
        <w:tc>
          <w:tcPr>
            <w:tcW w:w="4606" w:type="dxa"/>
            <w:gridSpan w:val="2"/>
            <w:vAlign w:val="center"/>
          </w:tcPr>
          <w:p w14:paraId="16E4935D" w14:textId="77777777" w:rsidR="00C265E1" w:rsidRPr="00291C2C" w:rsidRDefault="00C265E1" w:rsidP="00D16437"/>
        </w:tc>
      </w:tr>
    </w:tbl>
    <w:p w14:paraId="513C03C2" w14:textId="77777777" w:rsidR="00C265E1" w:rsidRPr="00291C2C" w:rsidRDefault="00C265E1" w:rsidP="00C265E1"/>
    <w:tbl>
      <w:tblPr>
        <w:tblStyle w:val="Tabelrast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D07C73" w:rsidRPr="00291C2C" w14:paraId="5A191E36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2DBBF102" w14:textId="20D0E9C3" w:rsidR="00D07C73" w:rsidRPr="00291C2C" w:rsidRDefault="00D07C73" w:rsidP="00D16437">
            <w:r>
              <w:t>Naam</w:t>
            </w:r>
          </w:p>
        </w:tc>
        <w:tc>
          <w:tcPr>
            <w:tcW w:w="4606" w:type="dxa"/>
            <w:vAlign w:val="center"/>
          </w:tcPr>
          <w:p w14:paraId="1E19AD46" w14:textId="77777777" w:rsidR="00D07C73" w:rsidRPr="00291C2C" w:rsidRDefault="00D07C73" w:rsidP="00D16437"/>
        </w:tc>
      </w:tr>
      <w:tr w:rsidR="00D07C73" w:rsidRPr="00291C2C" w14:paraId="7213CEDC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02DF5FCC" w14:textId="7DEC95C0" w:rsidR="00D07C73" w:rsidRDefault="00D07C73" w:rsidP="00D16437">
            <w:r>
              <w:t>Functie</w:t>
            </w:r>
          </w:p>
        </w:tc>
        <w:tc>
          <w:tcPr>
            <w:tcW w:w="4606" w:type="dxa"/>
            <w:vAlign w:val="center"/>
          </w:tcPr>
          <w:p w14:paraId="4E6ACBA8" w14:textId="77777777" w:rsidR="00D07C73" w:rsidRPr="00291C2C" w:rsidRDefault="00D07C73" w:rsidP="00D16437"/>
        </w:tc>
      </w:tr>
      <w:tr w:rsidR="00C265E1" w:rsidRPr="00291C2C" w14:paraId="03BE6C4F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06690A4A" w14:textId="77777777" w:rsidR="00C265E1" w:rsidRPr="00291C2C" w:rsidRDefault="00C265E1" w:rsidP="00D16437">
            <w:r w:rsidRPr="00291C2C">
              <w:t>Datum</w:t>
            </w:r>
          </w:p>
        </w:tc>
        <w:tc>
          <w:tcPr>
            <w:tcW w:w="4606" w:type="dxa"/>
            <w:vAlign w:val="center"/>
          </w:tcPr>
          <w:p w14:paraId="06BC6013" w14:textId="77777777" w:rsidR="00C265E1" w:rsidRPr="00291C2C" w:rsidRDefault="00C265E1" w:rsidP="00D16437"/>
        </w:tc>
      </w:tr>
      <w:tr w:rsidR="00C265E1" w:rsidRPr="00291C2C" w14:paraId="0A37D14C" w14:textId="77777777" w:rsidTr="0062646B">
        <w:trPr>
          <w:trHeight w:val="651"/>
        </w:trPr>
        <w:tc>
          <w:tcPr>
            <w:tcW w:w="4606" w:type="dxa"/>
            <w:vAlign w:val="center"/>
          </w:tcPr>
          <w:p w14:paraId="3B4DB70A" w14:textId="77777777" w:rsidR="00C265E1" w:rsidRPr="00291C2C" w:rsidRDefault="00C265E1" w:rsidP="00D16437">
            <w:r w:rsidRPr="00291C2C">
              <w:t>Handtekening</w:t>
            </w:r>
          </w:p>
        </w:tc>
        <w:tc>
          <w:tcPr>
            <w:tcW w:w="4606" w:type="dxa"/>
            <w:vAlign w:val="center"/>
          </w:tcPr>
          <w:p w14:paraId="2F73D825" w14:textId="77777777" w:rsidR="00C265E1" w:rsidRPr="00291C2C" w:rsidRDefault="00C265E1" w:rsidP="00D16437"/>
        </w:tc>
      </w:tr>
    </w:tbl>
    <w:p w14:paraId="59D2FD4B" w14:textId="77777777" w:rsidR="009A0EA3" w:rsidRPr="009A0EA3" w:rsidRDefault="009A0EA3" w:rsidP="00A2680D">
      <w:pPr>
        <w:rPr>
          <w:szCs w:val="20"/>
        </w:rPr>
      </w:pPr>
    </w:p>
    <w:sectPr w:rsidR="009A0EA3" w:rsidRPr="009A0EA3" w:rsidSect="00C734A5">
      <w:footerReference w:type="default" r:id="rId11"/>
      <w:headerReference w:type="first" r:id="rId12"/>
      <w:footerReference w:type="first" r:id="rId13"/>
      <w:pgSz w:w="11906" w:h="16838" w:code="9"/>
      <w:pgMar w:top="1701" w:right="1276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372DB" w14:textId="77777777" w:rsidR="00F035DD" w:rsidRDefault="00F035DD" w:rsidP="00A2680D">
      <w:r>
        <w:separator/>
      </w:r>
    </w:p>
  </w:endnote>
  <w:endnote w:type="continuationSeparator" w:id="0">
    <w:p w14:paraId="3BA7E539" w14:textId="77777777" w:rsidR="00F035DD" w:rsidRDefault="00F035DD" w:rsidP="00A2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9EE5" w14:textId="77777777" w:rsidR="007733BD" w:rsidRDefault="007733BD" w:rsidP="007D3971">
    <w:pPr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35B7">
      <w:rPr>
        <w:noProof/>
      </w:rPr>
      <w:t>2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 w:rsidR="00FC35B7">
      <w:rPr>
        <w:noProof/>
      </w:rPr>
      <w:t>2</w:t>
    </w:r>
    <w:r>
      <w:fldChar w:fldCharType="end"/>
    </w:r>
  </w:p>
  <w:p w14:paraId="3FE9F23F" w14:textId="77777777" w:rsidR="00A2680D" w:rsidRPr="00C734A5" w:rsidRDefault="00A2680D" w:rsidP="00C734A5">
    <w:pPr>
      <w:pStyle w:val="Voetteks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32654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944DCE" w14:textId="79846137" w:rsidR="00157046" w:rsidRDefault="0015704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DE523C" w14:textId="77777777" w:rsidR="00C734A5" w:rsidRDefault="00C734A5" w:rsidP="001570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46716" w14:textId="77777777" w:rsidR="00F035DD" w:rsidRDefault="00F035DD" w:rsidP="00A2680D">
      <w:r>
        <w:separator/>
      </w:r>
    </w:p>
  </w:footnote>
  <w:footnote w:type="continuationSeparator" w:id="0">
    <w:p w14:paraId="4C5CE496" w14:textId="77777777" w:rsidR="00F035DD" w:rsidRDefault="00F035DD" w:rsidP="00A2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CC1D" w14:textId="499F578C" w:rsidR="00C734A5" w:rsidRDefault="00E02BD5" w:rsidP="00E02BD5">
    <w:pPr>
      <w:jc w:val="right"/>
    </w:pPr>
    <w:r w:rsidRPr="00853589">
      <w:rPr>
        <w:noProof/>
      </w:rPr>
      <w:drawing>
        <wp:inline distT="0" distB="0" distL="0" distR="0" wp14:anchorId="00EE84AF" wp14:editId="5964D37D">
          <wp:extent cx="2577768" cy="499110"/>
          <wp:effectExtent l="0" t="0" r="0" b="0"/>
          <wp:docPr id="1432775649" name="Afbeelding 1" descr="Afbeelding met Lettertype, Graphics, grafische vormgeving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775649" name="Afbeelding 1" descr="Afbeelding met Lettertype, Graphics, grafische vormgeving, symboo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943" cy="50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49E4"/>
    <w:multiLevelType w:val="multilevel"/>
    <w:tmpl w:val="8FB8F20C"/>
    <w:styleLink w:val="HHSKOpsomming"/>
    <w:lvl w:ilvl="0">
      <w:start w:val="1"/>
      <w:numFmt w:val="decimal"/>
      <w:pStyle w:val="Subparagraaf"/>
      <w:lvlText w:val="%1."/>
      <w:lvlJc w:val="left"/>
      <w:pPr>
        <w:ind w:left="360" w:hanging="360"/>
      </w:pPr>
      <w:rPr>
        <w:rFonts w:ascii="Verdana" w:hAnsi="Verdana"/>
        <w:b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hAnsi="Verdana"/>
        <w:b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/>
        <w:b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004E38"/>
    <w:multiLevelType w:val="multilevel"/>
    <w:tmpl w:val="8FB8F20C"/>
    <w:numStyleLink w:val="HHSKOpsomming"/>
  </w:abstractNum>
  <w:abstractNum w:abstractNumId="2" w15:restartNumberingAfterBreak="0">
    <w:nsid w:val="3AC1383B"/>
    <w:multiLevelType w:val="hybridMultilevel"/>
    <w:tmpl w:val="FDCAD0F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5929F6"/>
    <w:multiLevelType w:val="multilevel"/>
    <w:tmpl w:val="D6BA2F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35058650">
    <w:abstractNumId w:val="1"/>
  </w:num>
  <w:num w:numId="2" w16cid:durableId="2067411342">
    <w:abstractNumId w:val="0"/>
  </w:num>
  <w:num w:numId="3" w16cid:durableId="1729574322">
    <w:abstractNumId w:val="3"/>
  </w:num>
  <w:num w:numId="4" w16cid:durableId="1236471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MYCORSA"/>
    <w:docVar w:name="DocAuthor" w:val="Ruud Test Brok"/>
    <w:docVar w:name="DocDuplex" w:val="DUPLEX_DEFAULT"/>
    <w:docVar w:name="DocIndex" w:val="0050"/>
    <w:docVar w:name="DocPrinter" w:val="NOPRINTER"/>
    <w:docVar w:name="DocReg" w:val="0"/>
    <w:docVar w:name="DocType" w:val="UIT"/>
    <w:docVar w:name="DocumentLanguage" w:val="nl-NL"/>
    <w:docVar w:name="IW_Generated" w:val="True"/>
    <w:docVar w:name="KingAsync" w:val="none"/>
    <w:docVar w:name="KingWizard" w:val="0"/>
    <w:docVar w:name="mitStyleTemplates" w:val="HHSK|"/>
    <w:docVar w:name="SignatureMandatory" w:val="1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31"/>
  </w:docVars>
  <w:rsids>
    <w:rsidRoot w:val="007733BD"/>
    <w:rsid w:val="00030412"/>
    <w:rsid w:val="00087A14"/>
    <w:rsid w:val="000F7D2E"/>
    <w:rsid w:val="00157046"/>
    <w:rsid w:val="00191C90"/>
    <w:rsid w:val="001A4A0E"/>
    <w:rsid w:val="001A78DF"/>
    <w:rsid w:val="001E72E4"/>
    <w:rsid w:val="001F2BA6"/>
    <w:rsid w:val="001F388E"/>
    <w:rsid w:val="001F4B72"/>
    <w:rsid w:val="001F7C45"/>
    <w:rsid w:val="00227C46"/>
    <w:rsid w:val="00235922"/>
    <w:rsid w:val="002914B8"/>
    <w:rsid w:val="003500C4"/>
    <w:rsid w:val="003A5025"/>
    <w:rsid w:val="003B1383"/>
    <w:rsid w:val="003B2887"/>
    <w:rsid w:val="003E6784"/>
    <w:rsid w:val="003F7024"/>
    <w:rsid w:val="00416AE5"/>
    <w:rsid w:val="004273DC"/>
    <w:rsid w:val="004E36C7"/>
    <w:rsid w:val="004F54C3"/>
    <w:rsid w:val="0059105D"/>
    <w:rsid w:val="005E1E9B"/>
    <w:rsid w:val="005F57AA"/>
    <w:rsid w:val="00621088"/>
    <w:rsid w:val="0062646B"/>
    <w:rsid w:val="00634C73"/>
    <w:rsid w:val="00634DD5"/>
    <w:rsid w:val="00681F3B"/>
    <w:rsid w:val="00694476"/>
    <w:rsid w:val="007521FB"/>
    <w:rsid w:val="00760A8F"/>
    <w:rsid w:val="007733BD"/>
    <w:rsid w:val="007A1AE8"/>
    <w:rsid w:val="00826104"/>
    <w:rsid w:val="00880AD7"/>
    <w:rsid w:val="008846BF"/>
    <w:rsid w:val="008F3259"/>
    <w:rsid w:val="00922B28"/>
    <w:rsid w:val="00942A10"/>
    <w:rsid w:val="00976EDE"/>
    <w:rsid w:val="009A0EA3"/>
    <w:rsid w:val="009A3925"/>
    <w:rsid w:val="009F0F0A"/>
    <w:rsid w:val="00A0710F"/>
    <w:rsid w:val="00A14419"/>
    <w:rsid w:val="00A2680D"/>
    <w:rsid w:val="00A34428"/>
    <w:rsid w:val="00A56F39"/>
    <w:rsid w:val="00A82305"/>
    <w:rsid w:val="00B334E1"/>
    <w:rsid w:val="00BB17EF"/>
    <w:rsid w:val="00C03EA4"/>
    <w:rsid w:val="00C265E1"/>
    <w:rsid w:val="00C4421F"/>
    <w:rsid w:val="00C51970"/>
    <w:rsid w:val="00C734A5"/>
    <w:rsid w:val="00C82338"/>
    <w:rsid w:val="00C85134"/>
    <w:rsid w:val="00CA27BD"/>
    <w:rsid w:val="00CC1A96"/>
    <w:rsid w:val="00CC354D"/>
    <w:rsid w:val="00CC36D8"/>
    <w:rsid w:val="00D05F61"/>
    <w:rsid w:val="00D07C73"/>
    <w:rsid w:val="00D41B6A"/>
    <w:rsid w:val="00D6513D"/>
    <w:rsid w:val="00DA7A16"/>
    <w:rsid w:val="00DC3082"/>
    <w:rsid w:val="00DC5D47"/>
    <w:rsid w:val="00DE22F1"/>
    <w:rsid w:val="00E02BD5"/>
    <w:rsid w:val="00E47A1D"/>
    <w:rsid w:val="00EB5768"/>
    <w:rsid w:val="00EC2A9E"/>
    <w:rsid w:val="00EE0F76"/>
    <w:rsid w:val="00F035DD"/>
    <w:rsid w:val="00F10BE0"/>
    <w:rsid w:val="00FB2700"/>
    <w:rsid w:val="00FC35B7"/>
    <w:rsid w:val="00FE38DE"/>
    <w:rsid w:val="04F4B3BA"/>
    <w:rsid w:val="0F4C1A4D"/>
    <w:rsid w:val="3E6418C1"/>
    <w:rsid w:val="4264E107"/>
    <w:rsid w:val="55A796B8"/>
    <w:rsid w:val="63016F2A"/>
    <w:rsid w:val="632753C9"/>
    <w:rsid w:val="7AC3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1A4A5"/>
  <w15:docId w15:val="{73F8C49A-A6EF-463B-9DE7-0F10DACC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A1D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7A1D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7A1D"/>
    <w:rPr>
      <w:rFonts w:ascii="Verdana" w:hAnsi="Verdana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47A1D"/>
    <w:pPr>
      <w:contextualSpacing/>
    </w:pPr>
    <w:rPr>
      <w:rFonts w:eastAsiaTheme="majorEastAsia" w:cstheme="majorBidi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47A1D"/>
    <w:rPr>
      <w:rFonts w:ascii="Verdana" w:eastAsiaTheme="majorEastAsia" w:hAnsi="Verdana" w:cstheme="majorBidi"/>
      <w:spacing w:val="5"/>
      <w:kern w:val="28"/>
      <w:sz w:val="28"/>
      <w:szCs w:val="52"/>
    </w:rPr>
  </w:style>
  <w:style w:type="paragraph" w:customStyle="1" w:styleId="Hoofdstuk">
    <w:name w:val="Hoofdstuk"/>
    <w:basedOn w:val="Standaard"/>
    <w:next w:val="Standaard"/>
    <w:qFormat/>
    <w:rsid w:val="00E47A1D"/>
    <w:rPr>
      <w:b/>
      <w:sz w:val="24"/>
    </w:rPr>
  </w:style>
  <w:style w:type="paragraph" w:customStyle="1" w:styleId="Paragraaf">
    <w:name w:val="Paragraaf"/>
    <w:basedOn w:val="Hoofdstuk"/>
    <w:next w:val="Standaard"/>
    <w:qFormat/>
    <w:rsid w:val="00E47A1D"/>
    <w:rPr>
      <w:sz w:val="22"/>
    </w:rPr>
  </w:style>
  <w:style w:type="numbering" w:customStyle="1" w:styleId="HHSKOpsomming">
    <w:name w:val="HHSK Opsomming"/>
    <w:uiPriority w:val="99"/>
    <w:rsid w:val="00E47A1D"/>
    <w:pPr>
      <w:numPr>
        <w:numId w:val="2"/>
      </w:numPr>
    </w:pPr>
  </w:style>
  <w:style w:type="paragraph" w:customStyle="1" w:styleId="Subparagraaf">
    <w:name w:val="Subparagraaf"/>
    <w:basedOn w:val="Paragraaf"/>
    <w:next w:val="Standaard"/>
    <w:qFormat/>
    <w:rsid w:val="00E47A1D"/>
    <w:pPr>
      <w:numPr>
        <w:numId w:val="2"/>
      </w:numPr>
    </w:pPr>
    <w:rPr>
      <w:sz w:val="20"/>
    </w:rPr>
  </w:style>
  <w:style w:type="paragraph" w:customStyle="1" w:styleId="HHSKBriefkopje">
    <w:name w:val="HHSKBriefkopje"/>
    <w:basedOn w:val="Standaard"/>
    <w:rsid w:val="00A2680D"/>
    <w:pPr>
      <w:spacing w:line="220" w:lineRule="atLeast"/>
    </w:pPr>
    <w:rPr>
      <w:rFonts w:eastAsia="Times New Roman" w:cs="Times New Roman"/>
      <w:sz w:val="16"/>
      <w:szCs w:val="20"/>
    </w:rPr>
  </w:style>
  <w:style w:type="table" w:styleId="Tabelraster">
    <w:name w:val="Table Grid"/>
    <w:basedOn w:val="Standaardtabel"/>
    <w:rsid w:val="00A2680D"/>
    <w:pPr>
      <w:spacing w:after="0" w:line="240" w:lineRule="auto"/>
    </w:pPr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268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680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10BE0"/>
    <w:pPr>
      <w:tabs>
        <w:tab w:val="left" w:pos="-1440"/>
        <w:tab w:val="left" w:pos="-720"/>
        <w:tab w:val="left" w:pos="0"/>
        <w:tab w:val="left" w:pos="380"/>
      </w:tabs>
      <w:ind w:left="720"/>
      <w:contextualSpacing/>
    </w:pPr>
    <w:rPr>
      <w:rFonts w:eastAsia="Times New Roman" w:cs="Times New Roman"/>
      <w:szCs w:val="20"/>
    </w:rPr>
  </w:style>
  <w:style w:type="character" w:styleId="Verwijzingopmerking">
    <w:name w:val="annotation reference"/>
    <w:basedOn w:val="Standaardalinea-lettertype"/>
    <w:uiPriority w:val="99"/>
    <w:rsid w:val="007521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521FB"/>
    <w:pPr>
      <w:tabs>
        <w:tab w:val="left" w:pos="-1440"/>
        <w:tab w:val="left" w:pos="-720"/>
        <w:tab w:val="left" w:pos="0"/>
        <w:tab w:val="left" w:pos="380"/>
      </w:tabs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1FB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4419"/>
    <w:pPr>
      <w:tabs>
        <w:tab w:val="clear" w:pos="-1440"/>
        <w:tab w:val="clear" w:pos="-720"/>
        <w:tab w:val="clear" w:pos="0"/>
        <w:tab w:val="clear" w:pos="380"/>
      </w:tabs>
    </w:pPr>
    <w:rPr>
      <w:rFonts w:eastAsiaTheme="minorEastAsia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4419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erban\AppData\Local\Temp\12\IWRITER\Blanco%20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5d491d-e8da-4427-9bf6-a714d6879209">
      <Terms xmlns="http://schemas.microsoft.com/office/infopath/2007/PartnerControls"/>
    </lcf76f155ced4ddcb4097134ff3c332f>
    <TaxCatchAll xmlns="99e96fa3-4ed7-4554-9328-874737dd2994" xsi:nil="true"/>
    <Aangemaakt xmlns="845d491d-e8da-4427-9bf6-a714d6879209" xsi:nil="true"/>
    <_x0054_VM1 xmlns="845d491d-e8da-4427-9bf6-a714d68792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D30909C9E684E8CF29DFA93976052" ma:contentTypeVersion="27" ma:contentTypeDescription="Een nieuw document maken." ma:contentTypeScope="" ma:versionID="949463f097e28cdf01967ad155234adb">
  <xsd:schema xmlns:xsd="http://www.w3.org/2001/XMLSchema" xmlns:xs="http://www.w3.org/2001/XMLSchema" xmlns:p="http://schemas.microsoft.com/office/2006/metadata/properties" xmlns:ns2="845d491d-e8da-4427-9bf6-a714d6879209" xmlns:ns3="99e96fa3-4ed7-4554-9328-874737dd2994" targetNamespace="http://schemas.microsoft.com/office/2006/metadata/properties" ma:root="true" ma:fieldsID="613aa7bf369bb7a55f95253af197fa75" ns2:_="" ns3:_="">
    <xsd:import namespace="845d491d-e8da-4427-9bf6-a714d6879209"/>
    <xsd:import namespace="99e96fa3-4ed7-4554-9328-874737dd2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Aangemaakt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0054_VM1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d491d-e8da-4427-9bf6-a714d6879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angemaakt" ma:index="11" nillable="true" ma:displayName="Aangemaakt" ma:format="DateOnly" ma:internalName="Aangemaakt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54_VM1" ma:index="24" nillable="true" ma:displayName="TVM1" ma:format="Dropdown" ma:internalName="_x0054_VM1" ma:percentage="FALSE">
      <xsd:simpleType>
        <xsd:restriction base="dms:Number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96fa3-4ed7-4554-9328-874737dd299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c306207-9aad-494a-b917-0b317c03d164}" ma:internalName="TaxCatchAll" ma:showField="CatchAllData" ma:web="99e96fa3-4ed7-4554-9328-874737dd2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B787-F5B3-4061-A672-E133A0B275FF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99e96fa3-4ed7-4554-9328-874737dd2994"/>
    <ds:schemaRef ds:uri="http://purl.org/dc/terms/"/>
    <ds:schemaRef ds:uri="http://purl.org/dc/dcmitype/"/>
    <ds:schemaRef ds:uri="845d491d-e8da-4427-9bf6-a714d6879209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409676C-ABCD-4F43-BB3B-081E68E48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59E2E-5770-4734-B2B3-27591B6AA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d491d-e8da-4427-9bf6-a714d6879209"/>
    <ds:schemaRef ds:uri="99e96fa3-4ed7-4554-9328-874737dd2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CAFF3C-9629-4C3F-8D7A-92B8EB59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sjabloon</Template>
  <TotalTime>35</TotalTime>
  <Pages>1</Pages>
  <Words>193</Words>
  <Characters>1064</Characters>
  <Application>Microsoft Office Word</Application>
  <DocSecurity>0</DocSecurity>
  <Lines>8</Lines>
  <Paragraphs>2</Paragraphs>
  <ScaleCrop>false</ScaleCrop>
  <Company>HHSK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Farisha Koerban</dc:creator>
  <cp:lastModifiedBy>Hoek, Chelsey Van den</cp:lastModifiedBy>
  <cp:revision>36</cp:revision>
  <dcterms:created xsi:type="dcterms:W3CDTF">2019-06-03T12:11:00Z</dcterms:created>
  <dcterms:modified xsi:type="dcterms:W3CDTF">2025-08-21T12:02:00Z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ontentTypeId">
    <vt:lpwstr>0x0101001DAD30909C9E684E8CF29DFA93976052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