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3F2EA4D0" w:rsidR="00DD0E19" w:rsidRPr="007F7BB0" w:rsidRDefault="00DE6A74" w:rsidP="00075E48">
            <w:pPr>
              <w:pStyle w:val="CoverSubtitel"/>
              <w:rPr>
                <w:sz w:val="40"/>
                <w:szCs w:val="40"/>
              </w:rPr>
            </w:pPr>
            <w:r w:rsidRPr="007F7BB0">
              <w:rPr>
                <w:sz w:val="40"/>
                <w:szCs w:val="40"/>
              </w:rPr>
              <w:t xml:space="preserve">Bijlage </w:t>
            </w:r>
            <w:r w:rsidR="00BE07CD">
              <w:rPr>
                <w:sz w:val="40"/>
                <w:szCs w:val="40"/>
              </w:rPr>
              <w:t>1</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69ED242A" w14:textId="77777777" w:rsidR="006668CC" w:rsidRDefault="00542E32" w:rsidP="006668CC">
            <w:pPr>
              <w:tabs>
                <w:tab w:val="left" w:pos="6810"/>
              </w:tabs>
              <w:rPr>
                <w:rFonts w:cstheme="minorHAnsi"/>
                <w:b/>
                <w:sz w:val="20"/>
                <w:szCs w:val="20"/>
              </w:rPr>
            </w:pPr>
            <w:r w:rsidRPr="00464E53">
              <w:rPr>
                <w:rFonts w:cstheme="minorHAnsi"/>
                <w:b/>
                <w:sz w:val="20"/>
                <w:szCs w:val="20"/>
              </w:rPr>
              <w:t>Kerncompetentie 1:</w:t>
            </w:r>
          </w:p>
          <w:p w14:paraId="65F746D8" w14:textId="77777777" w:rsidR="006668CC" w:rsidRDefault="006668CC" w:rsidP="006668CC">
            <w:pPr>
              <w:tabs>
                <w:tab w:val="left" w:pos="6810"/>
              </w:tabs>
              <w:rPr>
                <w:rFonts w:cstheme="minorHAnsi"/>
                <w:b/>
                <w:sz w:val="20"/>
                <w:szCs w:val="20"/>
              </w:rPr>
            </w:pPr>
          </w:p>
          <w:p w14:paraId="0746A748" w14:textId="719D3717" w:rsidR="006668CC" w:rsidRPr="006668CC" w:rsidRDefault="006668CC" w:rsidP="006668CC">
            <w:pPr>
              <w:tabs>
                <w:tab w:val="left" w:pos="6810"/>
              </w:tabs>
              <w:rPr>
                <w:rFonts w:cstheme="minorHAnsi"/>
                <w:b/>
                <w:sz w:val="20"/>
                <w:szCs w:val="20"/>
              </w:rPr>
            </w:pPr>
            <w:r>
              <w:t xml:space="preserve">Gegadigde dient aantoonbare kennis en ervaring te hebben met het leveren, installeren, configureren en onderhouden inclusief storingsonderhoud van een cameratoezichtsysteem in het publieke domein </w:t>
            </w:r>
            <w:proofErr w:type="gramStart"/>
            <w:r>
              <w:t>conform</w:t>
            </w:r>
            <w:proofErr w:type="gramEnd"/>
            <w:r>
              <w:t xml:space="preserve"> de richtlijnen van de Algemene Verordening Gegevensbescherming (AVG). Hierbij geldt een minimale eis van 30 camera’s op één locatie</w:t>
            </w:r>
            <w:r w:rsidR="003E2BCD">
              <w:t>.</w:t>
            </w:r>
          </w:p>
          <w:p w14:paraId="3BAD5674" w14:textId="77777777" w:rsidR="00542E32" w:rsidRPr="00464E53" w:rsidRDefault="00542E32" w:rsidP="00D67EE8">
            <w:pPr>
              <w:tabs>
                <w:tab w:val="left" w:pos="6810"/>
              </w:tabs>
              <w:rPr>
                <w:rFonts w:cstheme="minorHAnsi"/>
                <w:b/>
                <w:sz w:val="20"/>
                <w:szCs w:val="20"/>
              </w:rPr>
            </w:pP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9556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3BB16AE9" w:rsidR="00542E32" w:rsidRPr="00464E53" w:rsidRDefault="00542E32" w:rsidP="00D67EE8">
            <w:pPr>
              <w:rPr>
                <w:rFonts w:cstheme="minorHAnsi"/>
                <w:bCs/>
                <w:sz w:val="20"/>
                <w:szCs w:val="20"/>
              </w:rPr>
            </w:pPr>
            <w:r w:rsidRPr="0095560C">
              <w:rPr>
                <w:rFonts w:cstheme="minorHAnsi"/>
                <w:bCs/>
                <w:sz w:val="20"/>
                <w:szCs w:val="20"/>
              </w:rPr>
              <w:t xml:space="preserve">Omvang </w:t>
            </w:r>
            <w:r w:rsidR="004A4E63" w:rsidRPr="0095560C">
              <w:rPr>
                <w:rFonts w:cstheme="minorHAnsi"/>
                <w:bCs/>
                <w:sz w:val="20"/>
                <w:szCs w:val="20"/>
              </w:rPr>
              <w:t xml:space="preserve">in aantal </w:t>
            </w:r>
            <w:r w:rsidRPr="0095560C">
              <w:rPr>
                <w:rFonts w:cstheme="minorHAnsi"/>
                <w:bCs/>
                <w:sz w:val="20"/>
                <w:szCs w:val="20"/>
              </w:rPr>
              <w:t xml:space="preserve">van de </w:t>
            </w:r>
            <w:r w:rsidR="004A4E63" w:rsidRPr="0095560C">
              <w:rPr>
                <w:rFonts w:cstheme="minorHAnsi"/>
                <w:bCs/>
                <w:sz w:val="20"/>
                <w:szCs w:val="20"/>
              </w:rPr>
              <w:t>totale</w:t>
            </w:r>
            <w:r w:rsidR="004A4E63">
              <w:rPr>
                <w:rFonts w:cstheme="minorHAnsi"/>
                <w:bCs/>
                <w:sz w:val="20"/>
                <w:szCs w:val="20"/>
              </w:rPr>
              <w:t xml:space="preserv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tcPr>
          <w:p w14:paraId="6BEDB2FD" w14:textId="205F4D61" w:rsidR="00542E32" w:rsidRPr="00464E53" w:rsidRDefault="00542E32" w:rsidP="00D67EE8">
            <w:pPr>
              <w:rPr>
                <w:rFonts w:cstheme="minorHAnsi"/>
                <w:bCs/>
                <w:sz w:val="20"/>
                <w:szCs w:val="20"/>
              </w:rPr>
            </w:pP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Default="004A4E63"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95560C" w:rsidRPr="00464E53" w14:paraId="46CF6DCF" w14:textId="77777777" w:rsidTr="003C4C1D">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7537F90C" w14:textId="748AE662" w:rsidR="0095560C" w:rsidRDefault="0095560C" w:rsidP="003C4C1D">
            <w:pPr>
              <w:tabs>
                <w:tab w:val="left" w:pos="6810"/>
              </w:tabs>
              <w:rPr>
                <w:rFonts w:cstheme="minorHAnsi"/>
                <w:b/>
                <w:sz w:val="20"/>
                <w:szCs w:val="20"/>
              </w:rPr>
            </w:pPr>
            <w:r w:rsidRPr="00464E53">
              <w:rPr>
                <w:rFonts w:cstheme="minorHAnsi"/>
                <w:b/>
                <w:sz w:val="20"/>
                <w:szCs w:val="20"/>
              </w:rPr>
              <w:t xml:space="preserve">Kerncompetentie </w:t>
            </w:r>
            <w:r w:rsidR="003E2BCD">
              <w:rPr>
                <w:rFonts w:cstheme="minorHAnsi"/>
                <w:b/>
                <w:sz w:val="20"/>
                <w:szCs w:val="20"/>
              </w:rPr>
              <w:t>2</w:t>
            </w:r>
            <w:r w:rsidRPr="00464E53">
              <w:rPr>
                <w:rFonts w:cstheme="minorHAnsi"/>
                <w:b/>
                <w:sz w:val="20"/>
                <w:szCs w:val="20"/>
              </w:rPr>
              <w:t>:</w:t>
            </w:r>
          </w:p>
          <w:p w14:paraId="7F5A3F89" w14:textId="77777777" w:rsidR="0095560C" w:rsidRDefault="0095560C" w:rsidP="003C4C1D">
            <w:pPr>
              <w:tabs>
                <w:tab w:val="left" w:pos="6810"/>
              </w:tabs>
              <w:rPr>
                <w:rFonts w:cstheme="minorHAnsi"/>
                <w:b/>
                <w:sz w:val="20"/>
                <w:szCs w:val="20"/>
              </w:rPr>
            </w:pPr>
          </w:p>
          <w:p w14:paraId="4AF0732C" w14:textId="7E6673DA" w:rsidR="0095560C" w:rsidRDefault="003E2BCD" w:rsidP="003C4C1D">
            <w:pPr>
              <w:tabs>
                <w:tab w:val="left" w:pos="6810"/>
              </w:tabs>
              <w:rPr>
                <w:rFonts w:cstheme="minorHAnsi"/>
                <w:b/>
                <w:sz w:val="20"/>
                <w:szCs w:val="20"/>
              </w:rPr>
            </w:pPr>
            <w:r>
              <w:t xml:space="preserve">Ervaring met het leveren van de in hoofdstuk 2 omschreven dienstverlening bij een organisatie met minimaal 500 camera </w:t>
            </w:r>
            <w:r>
              <w:t>aansluitingen</w:t>
            </w:r>
            <w:r w:rsidRPr="00464E53">
              <w:rPr>
                <w:rFonts w:cstheme="minorHAnsi"/>
                <w:b/>
                <w:sz w:val="20"/>
                <w:szCs w:val="20"/>
              </w:rPr>
              <w:t>.</w:t>
            </w:r>
          </w:p>
          <w:p w14:paraId="0F1C2BF7" w14:textId="11EE319B" w:rsidR="003E2BCD" w:rsidRPr="00464E53" w:rsidRDefault="003E2BCD" w:rsidP="003C4C1D">
            <w:pPr>
              <w:tabs>
                <w:tab w:val="left" w:pos="6810"/>
              </w:tabs>
              <w:rPr>
                <w:rFonts w:cstheme="minorHAnsi"/>
                <w:b/>
                <w:sz w:val="20"/>
                <w:szCs w:val="20"/>
              </w:rPr>
            </w:pPr>
          </w:p>
        </w:tc>
      </w:tr>
      <w:tr w:rsidR="0095560C" w:rsidRPr="00464E53" w14:paraId="0C73A90D" w14:textId="77777777" w:rsidTr="003C4C1D">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1EB47831" w14:textId="77777777" w:rsidR="0095560C" w:rsidRPr="00464E53" w:rsidRDefault="0095560C" w:rsidP="003C4C1D">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95560C" w:rsidRPr="00464E53" w14:paraId="042EF414" w14:textId="77777777" w:rsidTr="003C4C1D">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C290282" w14:textId="77777777" w:rsidR="0095560C" w:rsidRPr="00464E53" w:rsidRDefault="0095560C" w:rsidP="003C4C1D">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5C520433" w14:textId="77777777" w:rsidR="0095560C" w:rsidRPr="00464E53" w:rsidRDefault="0095560C" w:rsidP="003C4C1D">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51780399" w14:textId="77777777" w:rsidR="0095560C" w:rsidRPr="00464E53" w:rsidRDefault="0095560C" w:rsidP="003C4C1D">
            <w:pPr>
              <w:rPr>
                <w:rFonts w:cstheme="minorHAnsi"/>
                <w:bCs/>
                <w:sz w:val="20"/>
                <w:szCs w:val="20"/>
              </w:rPr>
            </w:pPr>
          </w:p>
        </w:tc>
      </w:tr>
      <w:tr w:rsidR="0095560C" w:rsidRPr="00464E53" w14:paraId="05287A83" w14:textId="77777777" w:rsidTr="003C4C1D">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8566189" w14:textId="77777777" w:rsidR="0095560C" w:rsidRPr="00464E53" w:rsidRDefault="0095560C" w:rsidP="003C4C1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4E87613" w14:textId="77777777" w:rsidR="0095560C" w:rsidRPr="00464E53" w:rsidRDefault="0095560C" w:rsidP="003C4C1D">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25067E50" w14:textId="77777777" w:rsidR="0095560C" w:rsidRPr="00464E53" w:rsidRDefault="0095560C" w:rsidP="003C4C1D">
            <w:pPr>
              <w:rPr>
                <w:rFonts w:cstheme="minorHAnsi"/>
                <w:bCs/>
                <w:sz w:val="20"/>
                <w:szCs w:val="20"/>
              </w:rPr>
            </w:pPr>
          </w:p>
        </w:tc>
      </w:tr>
      <w:tr w:rsidR="0095560C" w:rsidRPr="00464E53" w14:paraId="03A0F1AA" w14:textId="77777777" w:rsidTr="003C4C1D">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CF0B6F2" w14:textId="77777777" w:rsidR="0095560C" w:rsidRPr="00464E53" w:rsidRDefault="0095560C" w:rsidP="003C4C1D">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39A76D6E" w14:textId="77777777" w:rsidR="0095560C" w:rsidRPr="00464E53" w:rsidRDefault="0095560C" w:rsidP="003C4C1D">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671DF731" w14:textId="77777777" w:rsidR="0095560C" w:rsidRPr="00464E53" w:rsidRDefault="0095560C" w:rsidP="003C4C1D">
            <w:pPr>
              <w:rPr>
                <w:rFonts w:cstheme="minorHAnsi"/>
                <w:bCs/>
                <w:sz w:val="20"/>
                <w:szCs w:val="20"/>
              </w:rPr>
            </w:pPr>
          </w:p>
        </w:tc>
      </w:tr>
      <w:tr w:rsidR="0095560C" w:rsidRPr="00464E53" w14:paraId="5883DA4F" w14:textId="77777777" w:rsidTr="003C4C1D">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5063B896" w14:textId="77777777" w:rsidR="0095560C" w:rsidRPr="00464E53" w:rsidRDefault="0095560C" w:rsidP="003C4C1D">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1CAD2451" w14:textId="77777777" w:rsidR="0095560C" w:rsidRPr="00464E53" w:rsidRDefault="0095560C" w:rsidP="003C4C1D">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3956F864" w14:textId="77777777" w:rsidR="0095560C" w:rsidRPr="00464E53" w:rsidRDefault="0095560C" w:rsidP="003C4C1D">
            <w:pPr>
              <w:rPr>
                <w:rFonts w:cstheme="minorHAnsi"/>
                <w:bCs/>
                <w:sz w:val="20"/>
                <w:szCs w:val="20"/>
              </w:rPr>
            </w:pPr>
          </w:p>
        </w:tc>
      </w:tr>
      <w:tr w:rsidR="0095560C" w:rsidRPr="00464E53" w14:paraId="7F3E1C04" w14:textId="77777777" w:rsidTr="003C4C1D">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5AFB90" w14:textId="77777777" w:rsidR="0095560C" w:rsidRPr="00464E53" w:rsidRDefault="0095560C" w:rsidP="003C4C1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E71AE9D" w14:textId="77777777" w:rsidR="0095560C" w:rsidRPr="00464E53" w:rsidRDefault="0095560C" w:rsidP="003C4C1D">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A4474B6" w14:textId="77777777" w:rsidR="0095560C" w:rsidRPr="00464E53" w:rsidRDefault="0095560C" w:rsidP="003C4C1D">
            <w:pPr>
              <w:rPr>
                <w:rFonts w:cstheme="minorHAnsi"/>
                <w:bCs/>
                <w:sz w:val="20"/>
                <w:szCs w:val="20"/>
              </w:rPr>
            </w:pPr>
          </w:p>
        </w:tc>
      </w:tr>
      <w:tr w:rsidR="0095560C" w:rsidRPr="00464E53" w14:paraId="22075EEF" w14:textId="77777777" w:rsidTr="003C4C1D">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CC5C49C" w14:textId="77777777" w:rsidR="0095560C" w:rsidRPr="00464E53" w:rsidRDefault="0095560C" w:rsidP="003C4C1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A145197" w14:textId="77777777" w:rsidR="0095560C" w:rsidRPr="00464E53" w:rsidRDefault="0095560C" w:rsidP="003C4C1D">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188ADB2F" w14:textId="77777777" w:rsidR="0095560C" w:rsidRPr="00464E53" w:rsidRDefault="0095560C" w:rsidP="003C4C1D">
            <w:pPr>
              <w:rPr>
                <w:rFonts w:cstheme="minorHAnsi"/>
                <w:bCs/>
                <w:sz w:val="20"/>
                <w:szCs w:val="20"/>
              </w:rPr>
            </w:pPr>
          </w:p>
        </w:tc>
      </w:tr>
      <w:tr w:rsidR="0095560C" w:rsidRPr="00464E53" w14:paraId="0A61876C" w14:textId="77777777" w:rsidTr="003C4C1D">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FD1CDE5" w14:textId="77777777" w:rsidR="0095560C" w:rsidRPr="00464E53" w:rsidRDefault="0095560C" w:rsidP="003C4C1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ED48036" w14:textId="77777777" w:rsidR="0095560C" w:rsidRPr="00464E53" w:rsidRDefault="0095560C" w:rsidP="003C4C1D">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9479666" w14:textId="77777777" w:rsidR="0095560C" w:rsidRPr="00464E53" w:rsidRDefault="0095560C" w:rsidP="003C4C1D">
            <w:pPr>
              <w:rPr>
                <w:rFonts w:cstheme="minorHAnsi"/>
                <w:bCs/>
                <w:sz w:val="20"/>
                <w:szCs w:val="20"/>
              </w:rPr>
            </w:pPr>
          </w:p>
        </w:tc>
      </w:tr>
      <w:tr w:rsidR="0095560C" w:rsidRPr="001430D4" w14:paraId="1E9B4EDA" w14:textId="77777777" w:rsidTr="003C4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5A94EED5" w14:textId="77777777" w:rsidR="0095560C" w:rsidRPr="00464E53" w:rsidRDefault="0095560C" w:rsidP="003C4C1D">
            <w:pPr>
              <w:tabs>
                <w:tab w:val="left" w:pos="6810"/>
              </w:tabs>
              <w:rPr>
                <w:rFonts w:cstheme="minorHAnsi"/>
                <w:b/>
                <w:sz w:val="20"/>
                <w:szCs w:val="20"/>
              </w:rPr>
            </w:pPr>
            <w:r w:rsidRPr="00464E53">
              <w:rPr>
                <w:rFonts w:cstheme="minorHAnsi"/>
                <w:b/>
                <w:sz w:val="20"/>
                <w:szCs w:val="20"/>
              </w:rPr>
              <w:t>Projectgegevens</w:t>
            </w:r>
          </w:p>
        </w:tc>
      </w:tr>
      <w:tr w:rsidR="0095560C" w:rsidRPr="00464E53" w14:paraId="43476156" w14:textId="77777777" w:rsidTr="003C4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72CC322" w14:textId="77777777" w:rsidR="0095560C" w:rsidRDefault="0095560C" w:rsidP="003C4C1D">
            <w:pPr>
              <w:rPr>
                <w:rFonts w:cstheme="minorHAnsi"/>
                <w:bCs/>
                <w:sz w:val="20"/>
                <w:szCs w:val="20"/>
              </w:rPr>
            </w:pPr>
          </w:p>
          <w:p w14:paraId="1B46C333" w14:textId="77777777" w:rsidR="0095560C" w:rsidRPr="00464E53" w:rsidRDefault="0095560C" w:rsidP="003C4C1D">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04BB38D3" w14:textId="77777777" w:rsidR="0095560C" w:rsidRPr="00464E53" w:rsidRDefault="0095560C" w:rsidP="003C4C1D">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1D7F9A19" w14:textId="77777777" w:rsidR="0095560C" w:rsidRPr="00464E53" w:rsidRDefault="0095560C" w:rsidP="003C4C1D">
            <w:pPr>
              <w:rPr>
                <w:rFonts w:cstheme="minorHAnsi"/>
                <w:bCs/>
                <w:sz w:val="20"/>
                <w:szCs w:val="20"/>
              </w:rPr>
            </w:pPr>
          </w:p>
        </w:tc>
      </w:tr>
      <w:tr w:rsidR="0095560C" w:rsidRPr="00464E53" w14:paraId="6B6EC393" w14:textId="77777777" w:rsidTr="003C4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46DF92F" w14:textId="77777777" w:rsidR="0095560C" w:rsidRPr="00464E53" w:rsidRDefault="0095560C" w:rsidP="003C4C1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9FD4ADB" w14:textId="77777777" w:rsidR="0095560C" w:rsidRPr="00464E53" w:rsidRDefault="0095560C" w:rsidP="003C4C1D">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52D71AC" w14:textId="77777777" w:rsidR="0095560C" w:rsidRPr="00464E53" w:rsidRDefault="0095560C" w:rsidP="003C4C1D">
            <w:pPr>
              <w:rPr>
                <w:rFonts w:cstheme="minorHAnsi"/>
                <w:bCs/>
                <w:sz w:val="20"/>
                <w:szCs w:val="20"/>
              </w:rPr>
            </w:pPr>
          </w:p>
        </w:tc>
      </w:tr>
      <w:tr w:rsidR="0095560C" w:rsidRPr="00464E53" w14:paraId="182C7AF2" w14:textId="77777777" w:rsidTr="003C4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351D46B" w14:textId="77777777" w:rsidR="0095560C" w:rsidRPr="00464E53" w:rsidRDefault="0095560C" w:rsidP="003C4C1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54EC3A5" w14:textId="77777777" w:rsidR="0095560C" w:rsidRPr="00464E53" w:rsidRDefault="0095560C" w:rsidP="003C4C1D">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9B4624F" w14:textId="77777777" w:rsidR="0095560C" w:rsidRPr="00464E53" w:rsidRDefault="0095560C" w:rsidP="003C4C1D">
            <w:pPr>
              <w:rPr>
                <w:rFonts w:cstheme="minorHAnsi"/>
                <w:bCs/>
                <w:sz w:val="20"/>
                <w:szCs w:val="20"/>
              </w:rPr>
            </w:pPr>
          </w:p>
        </w:tc>
      </w:tr>
      <w:tr w:rsidR="0095560C" w:rsidRPr="00464E53" w14:paraId="71E677EF" w14:textId="77777777" w:rsidTr="003C4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7D754E55" w14:textId="77777777" w:rsidR="0095560C" w:rsidRPr="00464E53" w:rsidRDefault="0095560C" w:rsidP="003C4C1D">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184B0A78" w14:textId="77777777" w:rsidR="0095560C" w:rsidRPr="00464E53" w:rsidRDefault="0095560C" w:rsidP="003C4C1D">
            <w:pPr>
              <w:rPr>
                <w:rFonts w:cstheme="minorHAnsi"/>
                <w:bCs/>
                <w:sz w:val="20"/>
                <w:szCs w:val="20"/>
              </w:rPr>
            </w:pPr>
            <w:r w:rsidRPr="0095560C">
              <w:rPr>
                <w:rFonts w:cstheme="minorHAnsi"/>
                <w:bCs/>
                <w:sz w:val="20"/>
                <w:szCs w:val="20"/>
              </w:rPr>
              <w:t>Omvang in aantal van de totale</w:t>
            </w:r>
            <w:r>
              <w:rPr>
                <w:rFonts w:cstheme="minorHAnsi"/>
                <w:bCs/>
                <w:sz w:val="20"/>
                <w:szCs w:val="20"/>
              </w:rPr>
              <w:t xml:space="preserv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tcPr>
          <w:p w14:paraId="11DD4D2D" w14:textId="77777777" w:rsidR="0095560C" w:rsidRPr="00464E53" w:rsidRDefault="0095560C" w:rsidP="003C4C1D">
            <w:pPr>
              <w:rPr>
                <w:rFonts w:cstheme="minorHAnsi"/>
                <w:bCs/>
                <w:sz w:val="20"/>
                <w:szCs w:val="20"/>
              </w:rPr>
            </w:pPr>
          </w:p>
        </w:tc>
      </w:tr>
      <w:tr w:rsidR="0095560C" w:rsidRPr="00464E53" w14:paraId="4F8E1940" w14:textId="77777777" w:rsidTr="003C4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3193FBB2" w14:textId="77777777" w:rsidR="0095560C" w:rsidRPr="00464E53" w:rsidRDefault="0095560C" w:rsidP="003C4C1D">
            <w:pPr>
              <w:rPr>
                <w:rFonts w:cstheme="minorHAnsi"/>
                <w:bCs/>
                <w:sz w:val="20"/>
                <w:szCs w:val="20"/>
              </w:rPr>
            </w:pPr>
            <w:r w:rsidRPr="00464E53">
              <w:rPr>
                <w:rFonts w:cstheme="minorHAnsi"/>
                <w:bCs/>
                <w:sz w:val="20"/>
                <w:szCs w:val="20"/>
              </w:rPr>
              <w:lastRenderedPageBreak/>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52B967C" w14:textId="77777777" w:rsidR="0095560C" w:rsidRPr="00464E53" w:rsidRDefault="0095560C" w:rsidP="003C4C1D">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4438DD13" w14:textId="77777777" w:rsidR="0095560C" w:rsidRDefault="0095560C" w:rsidP="003C4C1D">
            <w:pPr>
              <w:rPr>
                <w:rFonts w:cstheme="minorHAnsi"/>
                <w:sz w:val="20"/>
                <w:szCs w:val="20"/>
              </w:rPr>
            </w:pPr>
          </w:p>
          <w:p w14:paraId="54860D6C" w14:textId="77777777" w:rsidR="0095560C" w:rsidRDefault="0095560C" w:rsidP="003C4C1D">
            <w:pPr>
              <w:rPr>
                <w:rFonts w:cstheme="minorHAnsi"/>
                <w:sz w:val="20"/>
                <w:szCs w:val="20"/>
              </w:rPr>
            </w:pPr>
          </w:p>
          <w:p w14:paraId="35BDDB2D" w14:textId="77777777" w:rsidR="0095560C" w:rsidRPr="00464E53" w:rsidRDefault="0095560C" w:rsidP="003C4C1D">
            <w:pPr>
              <w:rPr>
                <w:rFonts w:cstheme="minorHAnsi"/>
                <w:sz w:val="20"/>
                <w:szCs w:val="20"/>
              </w:rPr>
            </w:pPr>
          </w:p>
        </w:tc>
      </w:tr>
    </w:tbl>
    <w:p w14:paraId="391BA93A" w14:textId="77777777" w:rsidR="0095560C" w:rsidRPr="00464E53" w:rsidRDefault="0095560C" w:rsidP="004A4E63">
      <w:pPr>
        <w:rPr>
          <w:rFonts w:cstheme="minorHAnsi"/>
        </w:rPr>
      </w:pPr>
    </w:p>
    <w:p w14:paraId="5B4F7747" w14:textId="730ADFD1"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xml:space="preserve">) </w:t>
      </w:r>
      <w:proofErr w:type="gramStart"/>
      <w:r w:rsidR="001430D4">
        <w:rPr>
          <w:rFonts w:cstheme="minorHAnsi"/>
          <w:bCs/>
          <w:sz w:val="20"/>
          <w:szCs w:val="20"/>
        </w:rPr>
        <w:t>is /</w:t>
      </w:r>
      <w:proofErr w:type="gramEnd"/>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A49E0" w14:textId="77777777" w:rsidR="003574EF" w:rsidRDefault="003574EF" w:rsidP="003B595D">
      <w:pPr>
        <w:spacing w:line="240" w:lineRule="auto"/>
      </w:pPr>
      <w:r>
        <w:separator/>
      </w:r>
    </w:p>
  </w:endnote>
  <w:endnote w:type="continuationSeparator" w:id="0">
    <w:p w14:paraId="771E5699" w14:textId="77777777" w:rsidR="003574EF" w:rsidRDefault="003574EF"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3574EF" w14:paraId="0FA21BE0" w14:textId="77777777" w:rsidTr="004233FB">
        <w:trPr>
          <w:cantSplit/>
          <w:trHeight w:hRule="exact" w:val="280"/>
        </w:trPr>
        <w:tc>
          <w:tcPr>
            <w:tcW w:w="709" w:type="dxa"/>
            <w:tcBorders>
              <w:top w:val="nil"/>
              <w:left w:val="nil"/>
              <w:bottom w:val="single" w:sz="18" w:space="0" w:color="9196CA" w:themeColor="accent1"/>
              <w:right w:val="nil"/>
            </w:tcBorders>
          </w:tcPr>
          <w:p w14:paraId="3D9B7346" w14:textId="77777777" w:rsidR="003574EF" w:rsidRDefault="003574EF" w:rsidP="004233FB">
            <w:pPr>
              <w:spacing w:before="280" w:line="240" w:lineRule="auto"/>
            </w:pPr>
          </w:p>
        </w:tc>
      </w:tr>
    </w:tbl>
    <w:p w14:paraId="591412E0" w14:textId="77777777" w:rsidR="003574EF" w:rsidRDefault="003574EF" w:rsidP="0032501C">
      <w:pPr>
        <w:spacing w:line="160" w:lineRule="exact"/>
      </w:pPr>
    </w:p>
  </w:footnote>
  <w:footnote w:type="continuationSeparator" w:id="0">
    <w:p w14:paraId="1152B476" w14:textId="77777777" w:rsidR="003574EF" w:rsidRDefault="003574EF"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909807161">
    <w:abstractNumId w:val="24"/>
  </w:num>
  <w:num w:numId="2" w16cid:durableId="746607873">
    <w:abstractNumId w:val="33"/>
  </w:num>
  <w:num w:numId="3" w16cid:durableId="1453671551">
    <w:abstractNumId w:val="27"/>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2"/>
  </w:num>
  <w:num w:numId="15" w16cid:durableId="1156605401">
    <w:abstractNumId w:val="22"/>
  </w:num>
  <w:num w:numId="16" w16cid:durableId="1723334715">
    <w:abstractNumId w:val="23"/>
  </w:num>
  <w:num w:numId="17" w16cid:durableId="1716927863">
    <w:abstractNumId w:val="17"/>
  </w:num>
  <w:num w:numId="18" w16cid:durableId="312179758">
    <w:abstractNumId w:val="30"/>
  </w:num>
  <w:num w:numId="19" w16cid:durableId="1465394591">
    <w:abstractNumId w:val="14"/>
  </w:num>
  <w:num w:numId="20" w16cid:durableId="2066416909">
    <w:abstractNumId w:val="21"/>
  </w:num>
  <w:num w:numId="21" w16cid:durableId="1054424770">
    <w:abstractNumId w:val="10"/>
  </w:num>
  <w:num w:numId="22" w16cid:durableId="92584869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29"/>
  </w:num>
  <w:num w:numId="24" w16cid:durableId="188951257">
    <w:abstractNumId w:val="18"/>
  </w:num>
  <w:num w:numId="25" w16cid:durableId="1826162040">
    <w:abstractNumId w:val="34"/>
  </w:num>
  <w:num w:numId="26" w16cid:durableId="2076274808">
    <w:abstractNumId w:val="15"/>
  </w:num>
  <w:num w:numId="27" w16cid:durableId="1776250125">
    <w:abstractNumId w:val="12"/>
  </w:num>
  <w:num w:numId="28" w16cid:durableId="1351570293">
    <w:abstractNumId w:val="13"/>
  </w:num>
  <w:num w:numId="29" w16cid:durableId="608855449">
    <w:abstractNumId w:val="25"/>
  </w:num>
  <w:num w:numId="30" w16cid:durableId="1532767081">
    <w:abstractNumId w:val="28"/>
  </w:num>
  <w:num w:numId="31" w16cid:durableId="1174223481">
    <w:abstractNumId w:val="20"/>
  </w:num>
  <w:num w:numId="32" w16cid:durableId="2031179181">
    <w:abstractNumId w:val="26"/>
  </w:num>
  <w:num w:numId="33" w16cid:durableId="16978353">
    <w:abstractNumId w:val="16"/>
  </w:num>
  <w:num w:numId="34" w16cid:durableId="1970427150">
    <w:abstractNumId w:val="11"/>
  </w:num>
  <w:num w:numId="35" w16cid:durableId="20246971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574EF"/>
    <w:rsid w:val="00361400"/>
    <w:rsid w:val="00381CDB"/>
    <w:rsid w:val="0039432C"/>
    <w:rsid w:val="003B595D"/>
    <w:rsid w:val="003C4159"/>
    <w:rsid w:val="003C797D"/>
    <w:rsid w:val="003D15FA"/>
    <w:rsid w:val="003E2BCD"/>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51F4F"/>
    <w:rsid w:val="00653505"/>
    <w:rsid w:val="0066312F"/>
    <w:rsid w:val="00665CDB"/>
    <w:rsid w:val="006668CC"/>
    <w:rsid w:val="0067258F"/>
    <w:rsid w:val="006A0F04"/>
    <w:rsid w:val="006A1D48"/>
    <w:rsid w:val="006A240F"/>
    <w:rsid w:val="006A2EE7"/>
    <w:rsid w:val="006A7F4A"/>
    <w:rsid w:val="006D75FA"/>
    <w:rsid w:val="006D77BB"/>
    <w:rsid w:val="006F0214"/>
    <w:rsid w:val="00700C38"/>
    <w:rsid w:val="00733775"/>
    <w:rsid w:val="00753840"/>
    <w:rsid w:val="00760D12"/>
    <w:rsid w:val="00777E85"/>
    <w:rsid w:val="00781BAD"/>
    <w:rsid w:val="00782D16"/>
    <w:rsid w:val="007905E8"/>
    <w:rsid w:val="00790E99"/>
    <w:rsid w:val="007926A5"/>
    <w:rsid w:val="007D075E"/>
    <w:rsid w:val="007F7BB0"/>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5560C"/>
    <w:rsid w:val="00962ED2"/>
    <w:rsid w:val="00965C70"/>
    <w:rsid w:val="00981BEF"/>
    <w:rsid w:val="009823C1"/>
    <w:rsid w:val="0098488A"/>
    <w:rsid w:val="00985BFD"/>
    <w:rsid w:val="00987340"/>
    <w:rsid w:val="009B28E7"/>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E07CD"/>
    <w:rsid w:val="00BF0019"/>
    <w:rsid w:val="00BF787D"/>
    <w:rsid w:val="00C35D95"/>
    <w:rsid w:val="00C3794B"/>
    <w:rsid w:val="00C52D9D"/>
    <w:rsid w:val="00C5597E"/>
    <w:rsid w:val="00C74A5A"/>
    <w:rsid w:val="00C8263B"/>
    <w:rsid w:val="00CA398F"/>
    <w:rsid w:val="00CA39D7"/>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24EA1"/>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tabs>
        <w:tab w:val="clear" w:pos="1209"/>
        <w:tab w:val="num" w:pos="397"/>
      </w:tabs>
      <w:ind w:left="397" w:hanging="397"/>
      <w:contextualSpacing/>
    </w:pPr>
  </w:style>
  <w:style w:type="paragraph" w:styleId="Lijstnummering5">
    <w:name w:val="List Number 5"/>
    <w:basedOn w:val="Standaard"/>
    <w:uiPriority w:val="99"/>
    <w:semiHidden/>
    <w:unhideWhenUsed/>
    <w:rsid w:val="00164686"/>
    <w:pPr>
      <w:numPr>
        <w:numId w:val="13"/>
      </w:numPr>
      <w:tabs>
        <w:tab w:val="clear" w:pos="1492"/>
      </w:tabs>
      <w:ind w:left="397" w:hanging="397"/>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ElementMetadata xmlns="http://www.made-in-office.com/empower/docs/element/v1">
  <BinaryId>6634d2ae-2a43-481a-a357-8fd7edc522ff</BinaryId>
  <ElementId>bf1bcb29-f2dc-49ff-a646-0732f9a66292</ElementId>
</Element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ocsTemplateContainer xmlns="http://www.made-in-office.com/empower/docs/template/v1">
  <DocsTextTemplateDictionary/>
  <DocsImageTemplateDictionary/>
  <PlaceholderHiddenState>
    <HideablePlaceholderGuids/>
  </PlaceholderHiddenState>
</DocsTemplateContainer>
</file>

<file path=customXml/item5.xml><?xml version="1.0" encoding="utf-8"?>
<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D2E3BC59DAE3E940B61E2AC86536846E" ma:contentTypeVersion="4" ma:contentTypeDescription="Een nieuw document maken." ma:contentTypeScope="" ma:versionID="cd70e65361d970ca9c80eff48b6ffeea">
  <xsd:schema xmlns:xsd="http://www.w3.org/2001/XMLSchema" xmlns:xs="http://www.w3.org/2001/XMLSchema" xmlns:p="http://schemas.microsoft.com/office/2006/metadata/properties" xmlns:ns2="5df465bb-bf70-4239-90a1-e53bf818ce68" targetNamespace="http://schemas.microsoft.com/office/2006/metadata/properties" ma:root="true" ma:fieldsID="d5086109bc3f4b69b9fd2e6506fd9f72" ns2:_="">
    <xsd:import namespace="5df465bb-bf70-4239-90a1-e53bf818ce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465bb-bf70-4239-90a1-e53bf818ce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2.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4.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5.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6.xml><?xml version="1.0" encoding="utf-8"?>
<ds:datastoreItem xmlns:ds="http://schemas.openxmlformats.org/officeDocument/2006/customXml" ds:itemID="{FA5A6D69-7655-4D75-9677-60CCA8B3C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465bb-bf70-4239-90a1-e53bf818c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Notitie v1.0</Template>
  <TotalTime>43</TotalTime>
  <Pages>2</Pages>
  <Words>276</Words>
  <Characters>1523</Characters>
  <Application>Microsoft Office Word</Application>
  <DocSecurity>0</DocSecurity>
  <Lines>12</Lines>
  <Paragraphs>3</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Ilse Welter</cp:lastModifiedBy>
  <cp:revision>29</cp:revision>
  <dcterms:created xsi:type="dcterms:W3CDTF">2022-03-04T08:58:00Z</dcterms:created>
  <dcterms:modified xsi:type="dcterms:W3CDTF">2026-02-13T11:31:00Z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0x010100D2E3BC59DAE3E940B61E2AC86536846E</vt:lpwstr>
  </property>
  <property fmtid="{D5CDD505-2E9C-101B-9397-08002B2CF9AE}" pid="5" name="MediaServiceImageTags">
    <vt:lpwstr/>
  </property>
</Properties>
</file>