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28632" w14:textId="40B6B5D4" w:rsidR="00E72EA3" w:rsidRPr="007438C5" w:rsidRDefault="00A907DF" w:rsidP="007438C5">
      <w:pPr>
        <w:pStyle w:val="Inhopg2"/>
      </w:pPr>
      <w:r w:rsidRPr="007438C5">
        <w:t xml:space="preserve">Bijlage </w:t>
      </w:r>
      <w:r w:rsidR="005F2B9A">
        <w:t>1</w:t>
      </w:r>
      <w:r w:rsidRPr="007438C5">
        <w:t xml:space="preserve">. Format voor het stellen van vragen  </w:t>
      </w:r>
    </w:p>
    <w:p w14:paraId="4CE2D0BB" w14:textId="77777777" w:rsidR="00A907DF" w:rsidRPr="002D4E2F" w:rsidRDefault="00A907DF" w:rsidP="00A907DF">
      <w:pPr>
        <w:rPr>
          <w:rFonts w:ascii="Calibri" w:hAnsi="Calibri" w:cs="Calibri"/>
        </w:rPr>
      </w:pPr>
    </w:p>
    <w:tbl>
      <w:tblPr>
        <w:tblW w:w="9172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02"/>
        <w:gridCol w:w="5670"/>
      </w:tblGrid>
      <w:tr w:rsidR="00670912" w:rsidRPr="00AC6363" w14:paraId="7D061909" w14:textId="77777777" w:rsidTr="000B6CB9">
        <w:trPr>
          <w:trHeight w:val="65"/>
        </w:trPr>
        <w:tc>
          <w:tcPr>
            <w:tcW w:w="35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0C488EF5" w14:textId="77777777" w:rsidR="00670912" w:rsidRPr="005941B9" w:rsidRDefault="00670912" w:rsidP="007D54C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941B9">
              <w:rPr>
                <w:rFonts w:ascii="Arial" w:hAnsi="Arial" w:cs="Arial"/>
                <w:bCs/>
                <w:sz w:val="22"/>
                <w:szCs w:val="22"/>
              </w:rPr>
              <w:t xml:space="preserve">Organisatienaam </w:t>
            </w:r>
          </w:p>
        </w:tc>
        <w:tc>
          <w:tcPr>
            <w:tcW w:w="567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vAlign w:val="center"/>
          </w:tcPr>
          <w:p w14:paraId="56A11742" w14:textId="77777777" w:rsidR="00670912" w:rsidRPr="00AC6363" w:rsidRDefault="00670912" w:rsidP="007D54C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0912" w:rsidRPr="00AC6363" w14:paraId="54D9D03C" w14:textId="77777777" w:rsidTr="000B6CB9">
        <w:trPr>
          <w:trHeight w:val="65"/>
        </w:trPr>
        <w:tc>
          <w:tcPr>
            <w:tcW w:w="35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6DFB7B35" w14:textId="77777777" w:rsidR="00670912" w:rsidRPr="005941B9" w:rsidRDefault="00670912" w:rsidP="007D54C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941B9">
              <w:rPr>
                <w:rFonts w:ascii="Arial" w:hAnsi="Arial" w:cs="Arial"/>
                <w:bCs/>
                <w:sz w:val="22"/>
                <w:szCs w:val="22"/>
              </w:rPr>
              <w:t>Adres</w:t>
            </w:r>
          </w:p>
        </w:tc>
        <w:tc>
          <w:tcPr>
            <w:tcW w:w="567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vAlign w:val="center"/>
          </w:tcPr>
          <w:p w14:paraId="63B293B7" w14:textId="77777777" w:rsidR="00670912" w:rsidRDefault="00670912" w:rsidP="007D54C5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670912" w:rsidRPr="00AC6363" w14:paraId="4155ACB1" w14:textId="77777777" w:rsidTr="000B6CB9">
        <w:trPr>
          <w:trHeight w:val="65"/>
        </w:trPr>
        <w:tc>
          <w:tcPr>
            <w:tcW w:w="35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43167832" w14:textId="77777777" w:rsidR="00670912" w:rsidRPr="005941B9" w:rsidRDefault="00670912" w:rsidP="007D54C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941B9">
              <w:rPr>
                <w:rFonts w:ascii="Arial" w:hAnsi="Arial" w:cs="Arial"/>
                <w:bCs/>
                <w:sz w:val="22"/>
                <w:szCs w:val="22"/>
              </w:rPr>
              <w:t>Naam contactpersoon</w:t>
            </w:r>
          </w:p>
        </w:tc>
        <w:tc>
          <w:tcPr>
            <w:tcW w:w="567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vAlign w:val="center"/>
          </w:tcPr>
          <w:p w14:paraId="500DED4E" w14:textId="77777777" w:rsidR="00670912" w:rsidRDefault="00670912" w:rsidP="007D54C5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670912" w:rsidRPr="00AC6363" w14:paraId="41475D3B" w14:textId="77777777" w:rsidTr="000B6CB9">
        <w:trPr>
          <w:trHeight w:val="65"/>
        </w:trPr>
        <w:tc>
          <w:tcPr>
            <w:tcW w:w="35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0ECED699" w14:textId="77777777" w:rsidR="00670912" w:rsidRPr="005941B9" w:rsidRDefault="00670912" w:rsidP="007D54C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941B9">
              <w:rPr>
                <w:rFonts w:ascii="Arial" w:hAnsi="Arial" w:cs="Arial"/>
                <w:bCs/>
                <w:sz w:val="22"/>
                <w:szCs w:val="22"/>
              </w:rPr>
              <w:t>Telefoonnummer contactpersoon</w:t>
            </w:r>
          </w:p>
        </w:tc>
        <w:tc>
          <w:tcPr>
            <w:tcW w:w="567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vAlign w:val="center"/>
          </w:tcPr>
          <w:p w14:paraId="300B6C52" w14:textId="77777777" w:rsidR="00670912" w:rsidRDefault="00670912" w:rsidP="007D54C5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670912" w:rsidRPr="00AC6363" w14:paraId="5370DB41" w14:textId="77777777" w:rsidTr="000B6CB9">
        <w:trPr>
          <w:trHeight w:val="65"/>
        </w:trPr>
        <w:tc>
          <w:tcPr>
            <w:tcW w:w="35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69D0794C" w14:textId="77777777" w:rsidR="00670912" w:rsidRPr="005941B9" w:rsidRDefault="00670912" w:rsidP="007D54C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941B9">
              <w:rPr>
                <w:rFonts w:ascii="Arial" w:hAnsi="Arial" w:cs="Arial"/>
                <w:bCs/>
                <w:sz w:val="22"/>
                <w:szCs w:val="22"/>
              </w:rPr>
              <w:t xml:space="preserve">Email adres contactpersoon </w:t>
            </w:r>
          </w:p>
        </w:tc>
        <w:tc>
          <w:tcPr>
            <w:tcW w:w="567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vAlign w:val="center"/>
          </w:tcPr>
          <w:p w14:paraId="7DCA42C8" w14:textId="77777777" w:rsidR="00670912" w:rsidRDefault="00670912" w:rsidP="007D54C5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</w:tbl>
    <w:p w14:paraId="39A50F4B" w14:textId="77777777" w:rsidR="00670912" w:rsidRPr="00AC6363" w:rsidRDefault="00670912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46"/>
        <w:gridCol w:w="1925"/>
        <w:gridCol w:w="6192"/>
      </w:tblGrid>
      <w:tr w:rsidR="00E72EA3" w:rsidRPr="00AC6363" w14:paraId="0E4181F0" w14:textId="77777777">
        <w:tc>
          <w:tcPr>
            <w:tcW w:w="1063" w:type="dxa"/>
            <w:shd w:val="clear" w:color="auto" w:fill="C0C0C0"/>
          </w:tcPr>
          <w:p w14:paraId="22594D73" w14:textId="77777777" w:rsidR="00E72EA3" w:rsidRPr="00AC6363" w:rsidRDefault="00E72E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6363">
              <w:rPr>
                <w:rFonts w:ascii="Arial" w:hAnsi="Arial" w:cs="Arial"/>
                <w:sz w:val="22"/>
                <w:szCs w:val="22"/>
              </w:rPr>
              <w:t>Nr.</w:t>
            </w:r>
          </w:p>
        </w:tc>
        <w:tc>
          <w:tcPr>
            <w:tcW w:w="1925" w:type="dxa"/>
            <w:shd w:val="clear" w:color="auto" w:fill="C0C0C0"/>
          </w:tcPr>
          <w:p w14:paraId="56FCFC1C" w14:textId="77777777" w:rsidR="00E72EA3" w:rsidRPr="00AC6363" w:rsidRDefault="00E72EA3">
            <w:pPr>
              <w:rPr>
                <w:rFonts w:ascii="Arial" w:hAnsi="Arial" w:cs="Arial"/>
                <w:sz w:val="22"/>
                <w:szCs w:val="22"/>
              </w:rPr>
            </w:pPr>
            <w:r w:rsidRPr="00AC6363">
              <w:rPr>
                <w:rFonts w:ascii="Arial" w:hAnsi="Arial" w:cs="Arial"/>
                <w:sz w:val="22"/>
                <w:szCs w:val="22"/>
              </w:rPr>
              <w:t>betreft</w:t>
            </w:r>
          </w:p>
        </w:tc>
        <w:tc>
          <w:tcPr>
            <w:tcW w:w="6192" w:type="dxa"/>
            <w:shd w:val="clear" w:color="auto" w:fill="C0C0C0"/>
          </w:tcPr>
          <w:p w14:paraId="42609504" w14:textId="77777777" w:rsidR="00E72EA3" w:rsidRPr="00AC6363" w:rsidRDefault="00E72EA3">
            <w:pPr>
              <w:rPr>
                <w:rFonts w:ascii="Arial" w:hAnsi="Arial" w:cs="Arial"/>
                <w:sz w:val="22"/>
                <w:szCs w:val="22"/>
              </w:rPr>
            </w:pPr>
            <w:r w:rsidRPr="00AC6363">
              <w:rPr>
                <w:rFonts w:ascii="Arial" w:hAnsi="Arial" w:cs="Arial"/>
                <w:sz w:val="22"/>
                <w:szCs w:val="22"/>
              </w:rPr>
              <w:t>Vraag</w:t>
            </w:r>
          </w:p>
        </w:tc>
      </w:tr>
      <w:tr w:rsidR="00E72EA3" w:rsidRPr="00AC6363" w14:paraId="057A8686" w14:textId="77777777">
        <w:tc>
          <w:tcPr>
            <w:tcW w:w="1063" w:type="dxa"/>
          </w:tcPr>
          <w:p w14:paraId="0222929B" w14:textId="77777777" w:rsidR="00E72EA3" w:rsidRPr="00AC6363" w:rsidRDefault="00E72EA3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5" w:type="dxa"/>
          </w:tcPr>
          <w:p w14:paraId="035F038D" w14:textId="77777777" w:rsidR="00E72EA3" w:rsidRPr="00AC6363" w:rsidRDefault="00E72EA3">
            <w:pPr>
              <w:pStyle w:val="Koptekst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92" w:type="dxa"/>
          </w:tcPr>
          <w:p w14:paraId="6F17F763" w14:textId="77777777" w:rsidR="00E72EA3" w:rsidRPr="00AC6363" w:rsidRDefault="00E72EA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2EA3" w:rsidRPr="00AC6363" w14:paraId="7D9AA4CD" w14:textId="77777777">
        <w:tc>
          <w:tcPr>
            <w:tcW w:w="1063" w:type="dxa"/>
          </w:tcPr>
          <w:p w14:paraId="488766B8" w14:textId="77777777" w:rsidR="00E72EA3" w:rsidRPr="00AC6363" w:rsidRDefault="00E72E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6363">
              <w:rPr>
                <w:rFonts w:ascii="Arial" w:hAnsi="Arial" w:cs="Arial"/>
                <w:sz w:val="22"/>
                <w:szCs w:val="22"/>
              </w:rPr>
              <w:t>Antwoord</w:t>
            </w:r>
          </w:p>
        </w:tc>
        <w:tc>
          <w:tcPr>
            <w:tcW w:w="8117" w:type="dxa"/>
            <w:gridSpan w:val="2"/>
          </w:tcPr>
          <w:p w14:paraId="0D7C88D9" w14:textId="77777777" w:rsidR="00E72EA3" w:rsidRPr="00AC6363" w:rsidRDefault="00E72EA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0B1409D" w14:textId="77777777" w:rsidR="00E72EA3" w:rsidRPr="00AC6363" w:rsidRDefault="00E72EA3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46"/>
        <w:gridCol w:w="1925"/>
        <w:gridCol w:w="6192"/>
      </w:tblGrid>
      <w:tr w:rsidR="00E72EA3" w:rsidRPr="00AC6363" w14:paraId="367EB0EF" w14:textId="77777777">
        <w:tc>
          <w:tcPr>
            <w:tcW w:w="1063" w:type="dxa"/>
            <w:shd w:val="clear" w:color="auto" w:fill="C0C0C0"/>
          </w:tcPr>
          <w:p w14:paraId="1B088F7E" w14:textId="77777777" w:rsidR="00E72EA3" w:rsidRPr="00AC6363" w:rsidRDefault="00E72E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6363">
              <w:rPr>
                <w:rFonts w:ascii="Arial" w:hAnsi="Arial" w:cs="Arial"/>
                <w:sz w:val="22"/>
                <w:szCs w:val="22"/>
              </w:rPr>
              <w:t>Nr.</w:t>
            </w:r>
          </w:p>
        </w:tc>
        <w:tc>
          <w:tcPr>
            <w:tcW w:w="1925" w:type="dxa"/>
            <w:shd w:val="clear" w:color="auto" w:fill="C0C0C0"/>
          </w:tcPr>
          <w:p w14:paraId="3275A10D" w14:textId="77777777" w:rsidR="00E72EA3" w:rsidRPr="00AC6363" w:rsidRDefault="00E72EA3">
            <w:pPr>
              <w:rPr>
                <w:rFonts w:ascii="Arial" w:hAnsi="Arial" w:cs="Arial"/>
                <w:sz w:val="22"/>
                <w:szCs w:val="22"/>
              </w:rPr>
            </w:pPr>
            <w:r w:rsidRPr="00AC6363">
              <w:rPr>
                <w:rFonts w:ascii="Arial" w:hAnsi="Arial" w:cs="Arial"/>
                <w:sz w:val="22"/>
                <w:szCs w:val="22"/>
              </w:rPr>
              <w:t>betreft</w:t>
            </w:r>
          </w:p>
        </w:tc>
        <w:tc>
          <w:tcPr>
            <w:tcW w:w="6192" w:type="dxa"/>
            <w:shd w:val="clear" w:color="auto" w:fill="C0C0C0"/>
          </w:tcPr>
          <w:p w14:paraId="65B0461D" w14:textId="77777777" w:rsidR="00E72EA3" w:rsidRPr="00AC6363" w:rsidRDefault="00E72EA3">
            <w:pPr>
              <w:rPr>
                <w:rFonts w:ascii="Arial" w:hAnsi="Arial" w:cs="Arial"/>
                <w:sz w:val="22"/>
                <w:szCs w:val="22"/>
              </w:rPr>
            </w:pPr>
            <w:r w:rsidRPr="00AC6363">
              <w:rPr>
                <w:rFonts w:ascii="Arial" w:hAnsi="Arial" w:cs="Arial"/>
                <w:sz w:val="22"/>
                <w:szCs w:val="22"/>
              </w:rPr>
              <w:t>Vraag</w:t>
            </w:r>
          </w:p>
        </w:tc>
      </w:tr>
      <w:tr w:rsidR="00E72EA3" w:rsidRPr="00AC6363" w14:paraId="0515C9A0" w14:textId="77777777">
        <w:tc>
          <w:tcPr>
            <w:tcW w:w="1063" w:type="dxa"/>
          </w:tcPr>
          <w:p w14:paraId="355697F8" w14:textId="77777777" w:rsidR="00E72EA3" w:rsidRPr="00AC6363" w:rsidRDefault="00E72EA3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5" w:type="dxa"/>
          </w:tcPr>
          <w:p w14:paraId="5610C216" w14:textId="77777777" w:rsidR="00E72EA3" w:rsidRPr="00AC6363" w:rsidRDefault="00E72EA3">
            <w:pPr>
              <w:pStyle w:val="Koptekst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92" w:type="dxa"/>
          </w:tcPr>
          <w:p w14:paraId="5BF29A49" w14:textId="77777777" w:rsidR="00E72EA3" w:rsidRPr="00AC6363" w:rsidRDefault="00E72EA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2EA3" w:rsidRPr="00AC6363" w14:paraId="42593D49" w14:textId="77777777">
        <w:tc>
          <w:tcPr>
            <w:tcW w:w="1063" w:type="dxa"/>
          </w:tcPr>
          <w:p w14:paraId="2FE4B034" w14:textId="77777777" w:rsidR="00E72EA3" w:rsidRPr="00AC6363" w:rsidRDefault="00E72E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6363">
              <w:rPr>
                <w:rFonts w:ascii="Arial" w:hAnsi="Arial" w:cs="Arial"/>
                <w:sz w:val="22"/>
                <w:szCs w:val="22"/>
              </w:rPr>
              <w:t>Antwoord</w:t>
            </w:r>
          </w:p>
        </w:tc>
        <w:tc>
          <w:tcPr>
            <w:tcW w:w="8117" w:type="dxa"/>
            <w:gridSpan w:val="2"/>
          </w:tcPr>
          <w:p w14:paraId="734893C1" w14:textId="77777777" w:rsidR="00E72EA3" w:rsidRPr="00AC6363" w:rsidRDefault="00E72EA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910231" w14:textId="77777777" w:rsidR="00E72EA3" w:rsidRPr="00AC6363" w:rsidRDefault="00E72EA3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46"/>
        <w:gridCol w:w="1925"/>
        <w:gridCol w:w="6192"/>
      </w:tblGrid>
      <w:tr w:rsidR="00E72EA3" w:rsidRPr="00AC6363" w14:paraId="767E73BC" w14:textId="77777777">
        <w:tc>
          <w:tcPr>
            <w:tcW w:w="1063" w:type="dxa"/>
            <w:shd w:val="clear" w:color="auto" w:fill="C0C0C0"/>
          </w:tcPr>
          <w:p w14:paraId="7A0E087C" w14:textId="77777777" w:rsidR="00E72EA3" w:rsidRPr="00AC6363" w:rsidRDefault="00E72E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6363">
              <w:rPr>
                <w:rFonts w:ascii="Arial" w:hAnsi="Arial" w:cs="Arial"/>
                <w:sz w:val="22"/>
                <w:szCs w:val="22"/>
              </w:rPr>
              <w:t>Nr.</w:t>
            </w:r>
          </w:p>
        </w:tc>
        <w:tc>
          <w:tcPr>
            <w:tcW w:w="1925" w:type="dxa"/>
            <w:shd w:val="clear" w:color="auto" w:fill="C0C0C0"/>
          </w:tcPr>
          <w:p w14:paraId="07687277" w14:textId="77777777" w:rsidR="00E72EA3" w:rsidRPr="00AC6363" w:rsidRDefault="00E72EA3">
            <w:pPr>
              <w:rPr>
                <w:rFonts w:ascii="Arial" w:hAnsi="Arial" w:cs="Arial"/>
                <w:sz w:val="22"/>
                <w:szCs w:val="22"/>
              </w:rPr>
            </w:pPr>
            <w:r w:rsidRPr="00AC6363">
              <w:rPr>
                <w:rFonts w:ascii="Arial" w:hAnsi="Arial" w:cs="Arial"/>
                <w:sz w:val="22"/>
                <w:szCs w:val="22"/>
              </w:rPr>
              <w:t>betreft</w:t>
            </w:r>
          </w:p>
        </w:tc>
        <w:tc>
          <w:tcPr>
            <w:tcW w:w="6192" w:type="dxa"/>
            <w:shd w:val="clear" w:color="auto" w:fill="C0C0C0"/>
          </w:tcPr>
          <w:p w14:paraId="4CFBE49F" w14:textId="77777777" w:rsidR="00E72EA3" w:rsidRPr="00AC6363" w:rsidRDefault="00E72EA3">
            <w:pPr>
              <w:rPr>
                <w:rFonts w:ascii="Arial" w:hAnsi="Arial" w:cs="Arial"/>
                <w:sz w:val="22"/>
                <w:szCs w:val="22"/>
              </w:rPr>
            </w:pPr>
            <w:r w:rsidRPr="00AC6363">
              <w:rPr>
                <w:rFonts w:ascii="Arial" w:hAnsi="Arial" w:cs="Arial"/>
                <w:sz w:val="22"/>
                <w:szCs w:val="22"/>
              </w:rPr>
              <w:t>Vraag</w:t>
            </w:r>
          </w:p>
        </w:tc>
      </w:tr>
      <w:tr w:rsidR="00E72EA3" w:rsidRPr="00AC6363" w14:paraId="580EB9EC" w14:textId="77777777">
        <w:tc>
          <w:tcPr>
            <w:tcW w:w="1063" w:type="dxa"/>
          </w:tcPr>
          <w:p w14:paraId="6C2AFA8A" w14:textId="77777777" w:rsidR="00E72EA3" w:rsidRPr="00AC6363" w:rsidRDefault="00E72EA3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5" w:type="dxa"/>
          </w:tcPr>
          <w:p w14:paraId="47DA7B17" w14:textId="77777777" w:rsidR="00E72EA3" w:rsidRPr="00AC6363" w:rsidRDefault="00E72EA3">
            <w:pPr>
              <w:pStyle w:val="Koptekst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92" w:type="dxa"/>
          </w:tcPr>
          <w:p w14:paraId="23B0FE0B" w14:textId="77777777" w:rsidR="00E72EA3" w:rsidRPr="00AC6363" w:rsidRDefault="00E72EA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2EA3" w:rsidRPr="00AC6363" w14:paraId="2402788B" w14:textId="77777777">
        <w:tc>
          <w:tcPr>
            <w:tcW w:w="1063" w:type="dxa"/>
          </w:tcPr>
          <w:p w14:paraId="47FF68FA" w14:textId="77777777" w:rsidR="00E72EA3" w:rsidRPr="00AC6363" w:rsidRDefault="00E72E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6363">
              <w:rPr>
                <w:rFonts w:ascii="Arial" w:hAnsi="Arial" w:cs="Arial"/>
                <w:sz w:val="22"/>
                <w:szCs w:val="22"/>
              </w:rPr>
              <w:t>Antwoord</w:t>
            </w:r>
          </w:p>
        </w:tc>
        <w:tc>
          <w:tcPr>
            <w:tcW w:w="8117" w:type="dxa"/>
            <w:gridSpan w:val="2"/>
          </w:tcPr>
          <w:p w14:paraId="2C6B1B49" w14:textId="77777777" w:rsidR="00E72EA3" w:rsidRPr="00AC6363" w:rsidRDefault="00E72EA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DD728BE" w14:textId="77777777" w:rsidR="00E72EA3" w:rsidRPr="00AC6363" w:rsidRDefault="00E72EA3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46"/>
        <w:gridCol w:w="1925"/>
        <w:gridCol w:w="6192"/>
      </w:tblGrid>
      <w:tr w:rsidR="00E72EA3" w:rsidRPr="00AC6363" w14:paraId="55F50628" w14:textId="77777777">
        <w:tc>
          <w:tcPr>
            <w:tcW w:w="1063" w:type="dxa"/>
            <w:shd w:val="clear" w:color="auto" w:fill="C0C0C0"/>
          </w:tcPr>
          <w:p w14:paraId="1242B600" w14:textId="77777777" w:rsidR="00E72EA3" w:rsidRPr="00AC6363" w:rsidRDefault="00E72E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6363">
              <w:rPr>
                <w:rFonts w:ascii="Arial" w:hAnsi="Arial" w:cs="Arial"/>
                <w:sz w:val="22"/>
                <w:szCs w:val="22"/>
              </w:rPr>
              <w:t>Nr.</w:t>
            </w:r>
          </w:p>
        </w:tc>
        <w:tc>
          <w:tcPr>
            <w:tcW w:w="1925" w:type="dxa"/>
            <w:shd w:val="clear" w:color="auto" w:fill="C0C0C0"/>
          </w:tcPr>
          <w:p w14:paraId="244CE196" w14:textId="77777777" w:rsidR="00E72EA3" w:rsidRPr="00AC6363" w:rsidRDefault="00E72EA3">
            <w:pPr>
              <w:rPr>
                <w:rFonts w:ascii="Arial" w:hAnsi="Arial" w:cs="Arial"/>
                <w:sz w:val="22"/>
                <w:szCs w:val="22"/>
              </w:rPr>
            </w:pPr>
            <w:r w:rsidRPr="00AC6363">
              <w:rPr>
                <w:rFonts w:ascii="Arial" w:hAnsi="Arial" w:cs="Arial"/>
                <w:sz w:val="22"/>
                <w:szCs w:val="22"/>
              </w:rPr>
              <w:t>betreft</w:t>
            </w:r>
          </w:p>
        </w:tc>
        <w:tc>
          <w:tcPr>
            <w:tcW w:w="6192" w:type="dxa"/>
            <w:shd w:val="clear" w:color="auto" w:fill="C0C0C0"/>
          </w:tcPr>
          <w:p w14:paraId="34770B30" w14:textId="77777777" w:rsidR="00E72EA3" w:rsidRPr="00AC6363" w:rsidRDefault="00E72EA3">
            <w:pPr>
              <w:rPr>
                <w:rFonts w:ascii="Arial" w:hAnsi="Arial" w:cs="Arial"/>
                <w:sz w:val="22"/>
                <w:szCs w:val="22"/>
              </w:rPr>
            </w:pPr>
            <w:r w:rsidRPr="00AC6363">
              <w:rPr>
                <w:rFonts w:ascii="Arial" w:hAnsi="Arial" w:cs="Arial"/>
                <w:sz w:val="22"/>
                <w:szCs w:val="22"/>
              </w:rPr>
              <w:t>Vraag</w:t>
            </w:r>
          </w:p>
        </w:tc>
      </w:tr>
      <w:tr w:rsidR="00E72EA3" w:rsidRPr="00AC6363" w14:paraId="0C55FE5F" w14:textId="77777777">
        <w:tc>
          <w:tcPr>
            <w:tcW w:w="1063" w:type="dxa"/>
          </w:tcPr>
          <w:p w14:paraId="33F9FE94" w14:textId="77777777" w:rsidR="00E72EA3" w:rsidRPr="00AC6363" w:rsidRDefault="00E72EA3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5" w:type="dxa"/>
          </w:tcPr>
          <w:p w14:paraId="18A849A3" w14:textId="77777777" w:rsidR="00E72EA3" w:rsidRPr="00AC6363" w:rsidRDefault="00E72EA3">
            <w:pPr>
              <w:pStyle w:val="Koptekst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92" w:type="dxa"/>
          </w:tcPr>
          <w:p w14:paraId="0B1DABD7" w14:textId="77777777" w:rsidR="00E72EA3" w:rsidRPr="00AC6363" w:rsidRDefault="00E72EA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2EA3" w:rsidRPr="00AC6363" w14:paraId="6757C775" w14:textId="77777777">
        <w:tc>
          <w:tcPr>
            <w:tcW w:w="1063" w:type="dxa"/>
          </w:tcPr>
          <w:p w14:paraId="5A0C3CE1" w14:textId="77777777" w:rsidR="00E72EA3" w:rsidRPr="00AC6363" w:rsidRDefault="00E72E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6363">
              <w:rPr>
                <w:rFonts w:ascii="Arial" w:hAnsi="Arial" w:cs="Arial"/>
                <w:sz w:val="22"/>
                <w:szCs w:val="22"/>
              </w:rPr>
              <w:t>Antwoord</w:t>
            </w:r>
          </w:p>
        </w:tc>
        <w:tc>
          <w:tcPr>
            <w:tcW w:w="8117" w:type="dxa"/>
            <w:gridSpan w:val="2"/>
          </w:tcPr>
          <w:p w14:paraId="228870B0" w14:textId="77777777" w:rsidR="00E72EA3" w:rsidRPr="00AC6363" w:rsidRDefault="00E72EA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D8BC433" w14:textId="77777777" w:rsidR="00E72EA3" w:rsidRPr="00AC6363" w:rsidRDefault="00E72EA3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46"/>
        <w:gridCol w:w="1925"/>
        <w:gridCol w:w="6192"/>
      </w:tblGrid>
      <w:tr w:rsidR="00E72EA3" w:rsidRPr="00AC6363" w14:paraId="7EBBD315" w14:textId="77777777">
        <w:tc>
          <w:tcPr>
            <w:tcW w:w="1063" w:type="dxa"/>
            <w:shd w:val="clear" w:color="auto" w:fill="C0C0C0"/>
          </w:tcPr>
          <w:p w14:paraId="65F29332" w14:textId="77777777" w:rsidR="00E72EA3" w:rsidRPr="00AC6363" w:rsidRDefault="00E72E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6363">
              <w:rPr>
                <w:rFonts w:ascii="Arial" w:hAnsi="Arial" w:cs="Arial"/>
                <w:sz w:val="22"/>
                <w:szCs w:val="22"/>
              </w:rPr>
              <w:t>Nr.</w:t>
            </w:r>
          </w:p>
        </w:tc>
        <w:tc>
          <w:tcPr>
            <w:tcW w:w="1925" w:type="dxa"/>
            <w:shd w:val="clear" w:color="auto" w:fill="C0C0C0"/>
          </w:tcPr>
          <w:p w14:paraId="2605C79F" w14:textId="77777777" w:rsidR="00E72EA3" w:rsidRPr="00AC6363" w:rsidRDefault="00E72EA3">
            <w:pPr>
              <w:rPr>
                <w:rFonts w:ascii="Arial" w:hAnsi="Arial" w:cs="Arial"/>
                <w:sz w:val="22"/>
                <w:szCs w:val="22"/>
              </w:rPr>
            </w:pPr>
            <w:r w:rsidRPr="00AC6363">
              <w:rPr>
                <w:rFonts w:ascii="Arial" w:hAnsi="Arial" w:cs="Arial"/>
                <w:sz w:val="22"/>
                <w:szCs w:val="22"/>
              </w:rPr>
              <w:t>betreft</w:t>
            </w:r>
          </w:p>
        </w:tc>
        <w:tc>
          <w:tcPr>
            <w:tcW w:w="6192" w:type="dxa"/>
            <w:shd w:val="clear" w:color="auto" w:fill="C0C0C0"/>
          </w:tcPr>
          <w:p w14:paraId="46C7EC2A" w14:textId="77777777" w:rsidR="00E72EA3" w:rsidRPr="00AC6363" w:rsidRDefault="00E72EA3">
            <w:pPr>
              <w:rPr>
                <w:rFonts w:ascii="Arial" w:hAnsi="Arial" w:cs="Arial"/>
                <w:sz w:val="22"/>
                <w:szCs w:val="22"/>
              </w:rPr>
            </w:pPr>
            <w:r w:rsidRPr="00AC6363">
              <w:rPr>
                <w:rFonts w:ascii="Arial" w:hAnsi="Arial" w:cs="Arial"/>
                <w:sz w:val="22"/>
                <w:szCs w:val="22"/>
              </w:rPr>
              <w:t>Vraag</w:t>
            </w:r>
          </w:p>
        </w:tc>
      </w:tr>
      <w:tr w:rsidR="00E72EA3" w:rsidRPr="00AC6363" w14:paraId="4DB13B25" w14:textId="77777777">
        <w:tc>
          <w:tcPr>
            <w:tcW w:w="1063" w:type="dxa"/>
          </w:tcPr>
          <w:p w14:paraId="069DC5F1" w14:textId="77777777" w:rsidR="00E72EA3" w:rsidRPr="00AC6363" w:rsidRDefault="00E72EA3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5" w:type="dxa"/>
          </w:tcPr>
          <w:p w14:paraId="6DBF6505" w14:textId="77777777" w:rsidR="00E72EA3" w:rsidRPr="00AC6363" w:rsidRDefault="00E72EA3">
            <w:pPr>
              <w:pStyle w:val="Koptekst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92" w:type="dxa"/>
          </w:tcPr>
          <w:p w14:paraId="6293730A" w14:textId="77777777" w:rsidR="00E72EA3" w:rsidRPr="00AC6363" w:rsidRDefault="00E72EA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2EA3" w:rsidRPr="00AC6363" w14:paraId="41DBEE26" w14:textId="77777777">
        <w:tc>
          <w:tcPr>
            <w:tcW w:w="1063" w:type="dxa"/>
          </w:tcPr>
          <w:p w14:paraId="2336E597" w14:textId="77777777" w:rsidR="00E72EA3" w:rsidRPr="00AC6363" w:rsidRDefault="00E72E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6363">
              <w:rPr>
                <w:rFonts w:ascii="Arial" w:hAnsi="Arial" w:cs="Arial"/>
                <w:sz w:val="22"/>
                <w:szCs w:val="22"/>
              </w:rPr>
              <w:t>Antwoord</w:t>
            </w:r>
          </w:p>
        </w:tc>
        <w:tc>
          <w:tcPr>
            <w:tcW w:w="8117" w:type="dxa"/>
            <w:gridSpan w:val="2"/>
          </w:tcPr>
          <w:p w14:paraId="0C12A1F5" w14:textId="77777777" w:rsidR="00E72EA3" w:rsidRPr="00AC6363" w:rsidRDefault="00E72EA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D4BFFD9" w14:textId="77777777" w:rsidR="00E72EA3" w:rsidRPr="00AC6363" w:rsidRDefault="00E72EA3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46"/>
        <w:gridCol w:w="1925"/>
        <w:gridCol w:w="6192"/>
      </w:tblGrid>
      <w:tr w:rsidR="00E72EA3" w:rsidRPr="00AC6363" w14:paraId="1016D88D" w14:textId="77777777">
        <w:tc>
          <w:tcPr>
            <w:tcW w:w="1063" w:type="dxa"/>
            <w:shd w:val="clear" w:color="auto" w:fill="C0C0C0"/>
          </w:tcPr>
          <w:p w14:paraId="57A2EBB7" w14:textId="77777777" w:rsidR="00E72EA3" w:rsidRPr="00AC6363" w:rsidRDefault="00E72E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6363">
              <w:rPr>
                <w:rFonts w:ascii="Arial" w:hAnsi="Arial" w:cs="Arial"/>
                <w:sz w:val="22"/>
                <w:szCs w:val="22"/>
              </w:rPr>
              <w:t>Nr.</w:t>
            </w:r>
          </w:p>
        </w:tc>
        <w:tc>
          <w:tcPr>
            <w:tcW w:w="1925" w:type="dxa"/>
            <w:shd w:val="clear" w:color="auto" w:fill="C0C0C0"/>
          </w:tcPr>
          <w:p w14:paraId="2039BB0D" w14:textId="77777777" w:rsidR="00E72EA3" w:rsidRPr="00AC6363" w:rsidRDefault="00E72EA3">
            <w:pPr>
              <w:rPr>
                <w:rFonts w:ascii="Arial" w:hAnsi="Arial" w:cs="Arial"/>
                <w:sz w:val="22"/>
                <w:szCs w:val="22"/>
              </w:rPr>
            </w:pPr>
            <w:r w:rsidRPr="00AC6363">
              <w:rPr>
                <w:rFonts w:ascii="Arial" w:hAnsi="Arial" w:cs="Arial"/>
                <w:sz w:val="22"/>
                <w:szCs w:val="22"/>
              </w:rPr>
              <w:t>betreft</w:t>
            </w:r>
          </w:p>
        </w:tc>
        <w:tc>
          <w:tcPr>
            <w:tcW w:w="6192" w:type="dxa"/>
            <w:shd w:val="clear" w:color="auto" w:fill="C0C0C0"/>
          </w:tcPr>
          <w:p w14:paraId="61C9A6F4" w14:textId="77777777" w:rsidR="00E72EA3" w:rsidRPr="00AC6363" w:rsidRDefault="00E72EA3">
            <w:pPr>
              <w:rPr>
                <w:rFonts w:ascii="Arial" w:hAnsi="Arial" w:cs="Arial"/>
                <w:sz w:val="22"/>
                <w:szCs w:val="22"/>
              </w:rPr>
            </w:pPr>
            <w:r w:rsidRPr="00AC6363">
              <w:rPr>
                <w:rFonts w:ascii="Arial" w:hAnsi="Arial" w:cs="Arial"/>
                <w:sz w:val="22"/>
                <w:szCs w:val="22"/>
              </w:rPr>
              <w:t>Vraag</w:t>
            </w:r>
          </w:p>
        </w:tc>
      </w:tr>
      <w:tr w:rsidR="00E72EA3" w:rsidRPr="00AC6363" w14:paraId="50E27A0C" w14:textId="77777777">
        <w:tc>
          <w:tcPr>
            <w:tcW w:w="1063" w:type="dxa"/>
          </w:tcPr>
          <w:p w14:paraId="577E6101" w14:textId="77777777" w:rsidR="00E72EA3" w:rsidRPr="00AC6363" w:rsidRDefault="00E72EA3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5" w:type="dxa"/>
          </w:tcPr>
          <w:p w14:paraId="265C3DA7" w14:textId="77777777" w:rsidR="00E72EA3" w:rsidRPr="00AC6363" w:rsidRDefault="00E72EA3">
            <w:pPr>
              <w:pStyle w:val="Koptekst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92" w:type="dxa"/>
          </w:tcPr>
          <w:p w14:paraId="3BB604C9" w14:textId="77777777" w:rsidR="00E72EA3" w:rsidRPr="00AC6363" w:rsidRDefault="00E72EA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2EA3" w:rsidRPr="00AC6363" w14:paraId="1D705F96" w14:textId="77777777">
        <w:tc>
          <w:tcPr>
            <w:tcW w:w="1063" w:type="dxa"/>
          </w:tcPr>
          <w:p w14:paraId="1B70EED6" w14:textId="77777777" w:rsidR="00E72EA3" w:rsidRPr="00AC6363" w:rsidRDefault="00E72E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6363">
              <w:rPr>
                <w:rFonts w:ascii="Arial" w:hAnsi="Arial" w:cs="Arial"/>
                <w:sz w:val="22"/>
                <w:szCs w:val="22"/>
              </w:rPr>
              <w:t>Antwoord</w:t>
            </w:r>
          </w:p>
        </w:tc>
        <w:tc>
          <w:tcPr>
            <w:tcW w:w="8117" w:type="dxa"/>
            <w:gridSpan w:val="2"/>
          </w:tcPr>
          <w:p w14:paraId="56873E5D" w14:textId="77777777" w:rsidR="00E72EA3" w:rsidRPr="00AC6363" w:rsidRDefault="00E72EA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B0FC33F" w14:textId="77777777" w:rsidR="00E72EA3" w:rsidRPr="00AC6363" w:rsidRDefault="00E72EA3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46"/>
        <w:gridCol w:w="1925"/>
        <w:gridCol w:w="6192"/>
      </w:tblGrid>
      <w:tr w:rsidR="00E72EA3" w:rsidRPr="00AC6363" w14:paraId="7131AAFB" w14:textId="77777777">
        <w:tc>
          <w:tcPr>
            <w:tcW w:w="1063" w:type="dxa"/>
            <w:shd w:val="clear" w:color="auto" w:fill="C0C0C0"/>
          </w:tcPr>
          <w:p w14:paraId="26C24C36" w14:textId="77777777" w:rsidR="00E72EA3" w:rsidRPr="00AC6363" w:rsidRDefault="00E72E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6363">
              <w:rPr>
                <w:rFonts w:ascii="Arial" w:hAnsi="Arial" w:cs="Arial"/>
                <w:sz w:val="22"/>
                <w:szCs w:val="22"/>
              </w:rPr>
              <w:t>Nr.</w:t>
            </w:r>
          </w:p>
        </w:tc>
        <w:tc>
          <w:tcPr>
            <w:tcW w:w="1925" w:type="dxa"/>
            <w:shd w:val="clear" w:color="auto" w:fill="C0C0C0"/>
          </w:tcPr>
          <w:p w14:paraId="06F28511" w14:textId="77777777" w:rsidR="00E72EA3" w:rsidRPr="00AC6363" w:rsidRDefault="00E72EA3">
            <w:pPr>
              <w:rPr>
                <w:rFonts w:ascii="Arial" w:hAnsi="Arial" w:cs="Arial"/>
                <w:sz w:val="22"/>
                <w:szCs w:val="22"/>
              </w:rPr>
            </w:pPr>
            <w:r w:rsidRPr="00AC6363">
              <w:rPr>
                <w:rFonts w:ascii="Arial" w:hAnsi="Arial" w:cs="Arial"/>
                <w:sz w:val="22"/>
                <w:szCs w:val="22"/>
              </w:rPr>
              <w:t>betreft</w:t>
            </w:r>
          </w:p>
        </w:tc>
        <w:tc>
          <w:tcPr>
            <w:tcW w:w="6192" w:type="dxa"/>
            <w:shd w:val="clear" w:color="auto" w:fill="C0C0C0"/>
          </w:tcPr>
          <w:p w14:paraId="20E7A1AA" w14:textId="77777777" w:rsidR="00E72EA3" w:rsidRPr="00AC6363" w:rsidRDefault="00E72EA3">
            <w:pPr>
              <w:rPr>
                <w:rFonts w:ascii="Arial" w:hAnsi="Arial" w:cs="Arial"/>
                <w:sz w:val="22"/>
                <w:szCs w:val="22"/>
              </w:rPr>
            </w:pPr>
            <w:r w:rsidRPr="00AC6363">
              <w:rPr>
                <w:rFonts w:ascii="Arial" w:hAnsi="Arial" w:cs="Arial"/>
                <w:sz w:val="22"/>
                <w:szCs w:val="22"/>
              </w:rPr>
              <w:t>Vraag</w:t>
            </w:r>
          </w:p>
        </w:tc>
      </w:tr>
      <w:tr w:rsidR="00E72EA3" w:rsidRPr="00AC6363" w14:paraId="4D26D75F" w14:textId="77777777">
        <w:tc>
          <w:tcPr>
            <w:tcW w:w="1063" w:type="dxa"/>
          </w:tcPr>
          <w:p w14:paraId="1979502E" w14:textId="77777777" w:rsidR="00E72EA3" w:rsidRPr="00AC6363" w:rsidRDefault="00E72EA3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5" w:type="dxa"/>
          </w:tcPr>
          <w:p w14:paraId="5E05A4E3" w14:textId="77777777" w:rsidR="00E72EA3" w:rsidRPr="00AC6363" w:rsidRDefault="00E72EA3">
            <w:pPr>
              <w:pStyle w:val="Koptekst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92" w:type="dxa"/>
          </w:tcPr>
          <w:p w14:paraId="199390CD" w14:textId="77777777" w:rsidR="00E72EA3" w:rsidRPr="00AC6363" w:rsidRDefault="00E72EA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2EA3" w:rsidRPr="00AC6363" w14:paraId="1F286990" w14:textId="77777777">
        <w:tc>
          <w:tcPr>
            <w:tcW w:w="1063" w:type="dxa"/>
          </w:tcPr>
          <w:p w14:paraId="66213B9D" w14:textId="77777777" w:rsidR="00E72EA3" w:rsidRPr="00AC6363" w:rsidRDefault="00E72E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6363">
              <w:rPr>
                <w:rFonts w:ascii="Arial" w:hAnsi="Arial" w:cs="Arial"/>
                <w:sz w:val="22"/>
                <w:szCs w:val="22"/>
              </w:rPr>
              <w:t>Antwoord</w:t>
            </w:r>
          </w:p>
        </w:tc>
        <w:tc>
          <w:tcPr>
            <w:tcW w:w="8117" w:type="dxa"/>
            <w:gridSpan w:val="2"/>
          </w:tcPr>
          <w:p w14:paraId="23F8E9A7" w14:textId="77777777" w:rsidR="00E72EA3" w:rsidRPr="00AC6363" w:rsidRDefault="00E72EA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09C10BA" w14:textId="5A2A2C1A" w:rsidR="00E72EA3" w:rsidRDefault="00E72EA3">
      <w:pPr>
        <w:rPr>
          <w:rFonts w:ascii="Arial" w:hAnsi="Arial" w:cs="Arial"/>
          <w:sz w:val="22"/>
          <w:szCs w:val="22"/>
        </w:rPr>
      </w:pPr>
    </w:p>
    <w:p w14:paraId="61D00DA7" w14:textId="77777777" w:rsidR="008366DF" w:rsidRPr="008366DF" w:rsidRDefault="008366DF" w:rsidP="008366DF">
      <w:pPr>
        <w:rPr>
          <w:rFonts w:ascii="Arial" w:hAnsi="Arial" w:cs="Arial"/>
          <w:sz w:val="22"/>
          <w:szCs w:val="22"/>
        </w:rPr>
      </w:pPr>
    </w:p>
    <w:p w14:paraId="352087D5" w14:textId="77777777" w:rsidR="008366DF" w:rsidRPr="008366DF" w:rsidRDefault="008366DF" w:rsidP="008366DF">
      <w:pPr>
        <w:rPr>
          <w:rFonts w:ascii="Arial" w:hAnsi="Arial" w:cs="Arial"/>
          <w:sz w:val="22"/>
          <w:szCs w:val="22"/>
        </w:rPr>
      </w:pPr>
    </w:p>
    <w:p w14:paraId="1164762F" w14:textId="77777777" w:rsidR="008366DF" w:rsidRPr="008366DF" w:rsidRDefault="008366DF" w:rsidP="008366DF">
      <w:pPr>
        <w:rPr>
          <w:rFonts w:ascii="Arial" w:hAnsi="Arial" w:cs="Arial"/>
          <w:sz w:val="22"/>
          <w:szCs w:val="22"/>
        </w:rPr>
      </w:pPr>
    </w:p>
    <w:p w14:paraId="3EE4E359" w14:textId="77777777" w:rsidR="008366DF" w:rsidRPr="008366DF" w:rsidRDefault="008366DF" w:rsidP="008366DF">
      <w:pPr>
        <w:rPr>
          <w:rFonts w:ascii="Arial" w:hAnsi="Arial" w:cs="Arial"/>
          <w:sz w:val="22"/>
          <w:szCs w:val="22"/>
        </w:rPr>
      </w:pPr>
    </w:p>
    <w:p w14:paraId="11A22D8C" w14:textId="77777777" w:rsidR="008366DF" w:rsidRPr="008366DF" w:rsidRDefault="008366DF" w:rsidP="008366DF">
      <w:pPr>
        <w:rPr>
          <w:rFonts w:ascii="Arial" w:hAnsi="Arial" w:cs="Arial"/>
          <w:sz w:val="22"/>
          <w:szCs w:val="22"/>
        </w:rPr>
      </w:pPr>
    </w:p>
    <w:p w14:paraId="1D30FA7C" w14:textId="77777777" w:rsidR="008366DF" w:rsidRPr="008366DF" w:rsidRDefault="008366DF" w:rsidP="008366DF">
      <w:pPr>
        <w:rPr>
          <w:rFonts w:ascii="Arial" w:hAnsi="Arial" w:cs="Arial"/>
          <w:sz w:val="22"/>
          <w:szCs w:val="22"/>
        </w:rPr>
      </w:pPr>
    </w:p>
    <w:p w14:paraId="36F1B8CC" w14:textId="77777777" w:rsidR="008366DF" w:rsidRPr="008366DF" w:rsidRDefault="008366DF" w:rsidP="008366DF">
      <w:pPr>
        <w:rPr>
          <w:rFonts w:ascii="Arial" w:hAnsi="Arial" w:cs="Arial"/>
          <w:sz w:val="22"/>
          <w:szCs w:val="22"/>
        </w:rPr>
      </w:pPr>
    </w:p>
    <w:p w14:paraId="4B38A16F" w14:textId="77777777" w:rsidR="008366DF" w:rsidRPr="008366DF" w:rsidRDefault="008366DF" w:rsidP="008366DF">
      <w:pPr>
        <w:rPr>
          <w:rFonts w:ascii="Arial" w:hAnsi="Arial" w:cs="Arial"/>
          <w:sz w:val="22"/>
          <w:szCs w:val="22"/>
        </w:rPr>
      </w:pPr>
    </w:p>
    <w:p w14:paraId="52A71060" w14:textId="77777777" w:rsidR="008366DF" w:rsidRPr="008366DF" w:rsidRDefault="008366DF" w:rsidP="008366DF">
      <w:pPr>
        <w:rPr>
          <w:rFonts w:ascii="Arial" w:hAnsi="Arial" w:cs="Arial"/>
          <w:sz w:val="22"/>
          <w:szCs w:val="22"/>
        </w:rPr>
      </w:pPr>
    </w:p>
    <w:p w14:paraId="2EF5ABDB" w14:textId="77777777" w:rsidR="008366DF" w:rsidRPr="008366DF" w:rsidRDefault="008366DF" w:rsidP="008366DF">
      <w:pPr>
        <w:rPr>
          <w:rFonts w:ascii="Arial" w:hAnsi="Arial" w:cs="Arial"/>
          <w:sz w:val="22"/>
          <w:szCs w:val="22"/>
        </w:rPr>
      </w:pPr>
    </w:p>
    <w:p w14:paraId="12859BC5" w14:textId="77777777" w:rsidR="008366DF" w:rsidRPr="008366DF" w:rsidRDefault="008366DF" w:rsidP="008366DF">
      <w:pPr>
        <w:rPr>
          <w:rFonts w:ascii="Arial" w:hAnsi="Arial" w:cs="Arial"/>
          <w:sz w:val="22"/>
          <w:szCs w:val="22"/>
        </w:rPr>
      </w:pPr>
    </w:p>
    <w:p w14:paraId="0FDDAEEF" w14:textId="77777777" w:rsidR="008366DF" w:rsidRPr="008366DF" w:rsidRDefault="008366DF" w:rsidP="008366DF">
      <w:pPr>
        <w:rPr>
          <w:rFonts w:ascii="Arial" w:hAnsi="Arial" w:cs="Arial"/>
          <w:sz w:val="22"/>
          <w:szCs w:val="22"/>
        </w:rPr>
      </w:pPr>
    </w:p>
    <w:p w14:paraId="1DE583E4" w14:textId="77777777" w:rsidR="008366DF" w:rsidRPr="008366DF" w:rsidRDefault="008366DF" w:rsidP="008366DF">
      <w:pPr>
        <w:rPr>
          <w:rFonts w:ascii="Arial" w:hAnsi="Arial" w:cs="Arial"/>
          <w:sz w:val="22"/>
          <w:szCs w:val="22"/>
        </w:rPr>
      </w:pPr>
    </w:p>
    <w:p w14:paraId="1AAA243B" w14:textId="77777777" w:rsidR="008366DF" w:rsidRPr="008366DF" w:rsidRDefault="008366DF" w:rsidP="008366DF">
      <w:pPr>
        <w:rPr>
          <w:rFonts w:ascii="Arial" w:hAnsi="Arial" w:cs="Arial"/>
          <w:sz w:val="22"/>
          <w:szCs w:val="22"/>
        </w:rPr>
      </w:pPr>
    </w:p>
    <w:p w14:paraId="0F160663" w14:textId="77777777" w:rsidR="008366DF" w:rsidRPr="008366DF" w:rsidRDefault="008366DF" w:rsidP="008366DF">
      <w:pPr>
        <w:jc w:val="center"/>
        <w:rPr>
          <w:rFonts w:ascii="Arial" w:hAnsi="Arial" w:cs="Arial"/>
          <w:sz w:val="22"/>
          <w:szCs w:val="22"/>
        </w:rPr>
      </w:pPr>
    </w:p>
    <w:sectPr w:rsidR="008366DF" w:rsidRPr="008366DF" w:rsidSect="006E65D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6F6DC" w14:textId="77777777" w:rsidR="005535D6" w:rsidRDefault="005535D6" w:rsidP="00B01D28">
      <w:r>
        <w:separator/>
      </w:r>
    </w:p>
  </w:endnote>
  <w:endnote w:type="continuationSeparator" w:id="0">
    <w:p w14:paraId="69C3C66F" w14:textId="77777777" w:rsidR="005535D6" w:rsidRDefault="005535D6" w:rsidP="00B01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FF3B9" w14:textId="77777777" w:rsidR="005F2B9A" w:rsidRDefault="005F2B9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F5B83" w14:textId="545A66FE" w:rsidR="00937966" w:rsidRDefault="00B457A0" w:rsidP="00B457A0">
    <w:pPr>
      <w:pStyle w:val="Geenafstand"/>
      <w:rPr>
        <w:rFonts w:ascii="Arial" w:hAnsi="Arial" w:cs="Arial"/>
        <w:sz w:val="16"/>
        <w:szCs w:val="16"/>
      </w:rPr>
    </w:pPr>
    <w:bookmarkStart w:id="0" w:name="_Hlk71555796"/>
    <w:bookmarkStart w:id="1" w:name="_Hlk95115520"/>
    <w:bookmarkStart w:id="2" w:name="_Hlk95115521"/>
    <w:bookmarkStart w:id="3" w:name="_Hlk146888232"/>
    <w:r w:rsidRPr="006E65D2">
      <w:rPr>
        <w:rFonts w:ascii="Arial" w:hAnsi="Arial" w:cs="Arial"/>
        <w:sz w:val="16"/>
        <w:szCs w:val="16"/>
      </w:rPr>
      <w:t xml:space="preserve">Bijlage </w:t>
    </w:r>
    <w:r w:rsidR="005F2B9A">
      <w:rPr>
        <w:rFonts w:ascii="Arial" w:hAnsi="Arial" w:cs="Arial"/>
        <w:sz w:val="16"/>
        <w:szCs w:val="16"/>
      </w:rPr>
      <w:t>1</w:t>
    </w:r>
    <w:r w:rsidRPr="006E65D2">
      <w:rPr>
        <w:rFonts w:ascii="Arial" w:hAnsi="Arial" w:cs="Arial"/>
        <w:sz w:val="16"/>
        <w:szCs w:val="16"/>
      </w:rPr>
      <w:t xml:space="preserve">. Format voor het stellen van vragen, </w:t>
    </w:r>
    <w:bookmarkStart w:id="4" w:name="_Hlk146888343"/>
    <w:r w:rsidR="007E4339" w:rsidRPr="007E4339">
      <w:rPr>
        <w:rFonts w:ascii="Arial" w:hAnsi="Arial" w:cs="Arial"/>
        <w:sz w:val="16"/>
        <w:szCs w:val="16"/>
      </w:rPr>
      <w:t xml:space="preserve">Marktconsultatie </w:t>
    </w:r>
    <w:r w:rsidR="00F21653">
      <w:rPr>
        <w:rFonts w:ascii="Arial" w:hAnsi="Arial" w:cs="Arial"/>
        <w:sz w:val="16"/>
        <w:szCs w:val="16"/>
      </w:rPr>
      <w:t>FIS</w:t>
    </w:r>
    <w:r w:rsidRPr="006E65D2">
      <w:rPr>
        <w:rFonts w:ascii="Arial" w:hAnsi="Arial" w:cs="Arial"/>
        <w:sz w:val="16"/>
        <w:szCs w:val="16"/>
      </w:rPr>
      <w:t xml:space="preserve">, </w:t>
    </w:r>
    <w:bookmarkEnd w:id="0"/>
    <w:bookmarkEnd w:id="1"/>
    <w:bookmarkEnd w:id="2"/>
    <w:r w:rsidR="00937966" w:rsidRPr="00937966">
      <w:rPr>
        <w:rFonts w:ascii="Arial" w:hAnsi="Arial" w:cs="Arial"/>
        <w:sz w:val="16"/>
        <w:szCs w:val="16"/>
      </w:rPr>
      <w:t xml:space="preserve">zaaknummer </w:t>
    </w:r>
    <w:r w:rsidR="00937966" w:rsidRPr="00E72652">
      <w:rPr>
        <w:rFonts w:ascii="Arial" w:hAnsi="Arial" w:cs="Arial"/>
        <w:sz w:val="16"/>
        <w:szCs w:val="16"/>
      </w:rPr>
      <w:t>Z</w:t>
    </w:r>
    <w:r w:rsidR="007E4339" w:rsidRPr="00E72652">
      <w:rPr>
        <w:rFonts w:ascii="Arial" w:hAnsi="Arial" w:cs="Arial"/>
        <w:sz w:val="16"/>
        <w:szCs w:val="16"/>
      </w:rPr>
      <w:t>/25/</w:t>
    </w:r>
    <w:r w:rsidR="00E72652" w:rsidRPr="00E72652">
      <w:rPr>
        <w:rFonts w:ascii="Arial" w:hAnsi="Arial" w:cs="Arial"/>
        <w:sz w:val="16"/>
        <w:szCs w:val="16"/>
      </w:rPr>
      <w:t>781221</w:t>
    </w:r>
    <w:bookmarkEnd w:id="4"/>
    <w:r>
      <w:rPr>
        <w:rFonts w:ascii="Arial" w:hAnsi="Arial" w:cs="Arial"/>
        <w:sz w:val="16"/>
        <w:szCs w:val="16"/>
      </w:rPr>
      <w:tab/>
    </w:r>
  </w:p>
  <w:bookmarkEnd w:id="3"/>
  <w:p w14:paraId="61E6A03B" w14:textId="77777777" w:rsidR="00937966" w:rsidRDefault="00937966" w:rsidP="00B457A0">
    <w:pPr>
      <w:pStyle w:val="Geenafstand"/>
      <w:rPr>
        <w:rFonts w:ascii="Arial" w:hAnsi="Arial" w:cs="Arial"/>
        <w:sz w:val="16"/>
        <w:szCs w:val="16"/>
      </w:rPr>
    </w:pPr>
  </w:p>
  <w:p w14:paraId="679DE9FF" w14:textId="77777777" w:rsidR="00B01D28" w:rsidRPr="006E65D2" w:rsidRDefault="00B457A0" w:rsidP="00B65C2F">
    <w:pPr>
      <w:pStyle w:val="Geenafstand"/>
      <w:ind w:left="7788"/>
      <w:rPr>
        <w:rFonts w:ascii="Arial" w:hAnsi="Arial" w:cs="Arial"/>
        <w:sz w:val="16"/>
        <w:szCs w:val="16"/>
      </w:rPr>
    </w:pPr>
    <w:r w:rsidRPr="00B457A0">
      <w:rPr>
        <w:rFonts w:ascii="Arial" w:hAnsi="Arial" w:cs="Arial"/>
        <w:sz w:val="16"/>
        <w:szCs w:val="16"/>
      </w:rPr>
      <w:t xml:space="preserve">Pagina </w:t>
    </w:r>
    <w:r w:rsidRPr="00B457A0">
      <w:rPr>
        <w:rFonts w:ascii="Arial" w:hAnsi="Arial" w:cs="Arial"/>
        <w:sz w:val="16"/>
        <w:szCs w:val="16"/>
      </w:rPr>
      <w:fldChar w:fldCharType="begin"/>
    </w:r>
    <w:r w:rsidRPr="00B457A0">
      <w:rPr>
        <w:rFonts w:ascii="Arial" w:hAnsi="Arial" w:cs="Arial"/>
        <w:sz w:val="16"/>
        <w:szCs w:val="16"/>
      </w:rPr>
      <w:instrText>PAGE</w:instrText>
    </w:r>
    <w:r w:rsidRPr="00B457A0">
      <w:rPr>
        <w:rFonts w:ascii="Arial" w:hAnsi="Arial" w:cs="Arial"/>
        <w:sz w:val="16"/>
        <w:szCs w:val="16"/>
      </w:rPr>
      <w:fldChar w:fldCharType="separate"/>
    </w:r>
    <w:r w:rsidRPr="00B457A0">
      <w:rPr>
        <w:rFonts w:ascii="Arial" w:hAnsi="Arial" w:cs="Arial"/>
        <w:sz w:val="16"/>
        <w:szCs w:val="16"/>
      </w:rPr>
      <w:t>2</w:t>
    </w:r>
    <w:r w:rsidRPr="00B457A0">
      <w:rPr>
        <w:rFonts w:ascii="Arial" w:hAnsi="Arial" w:cs="Arial"/>
        <w:sz w:val="16"/>
        <w:szCs w:val="16"/>
      </w:rPr>
      <w:fldChar w:fldCharType="end"/>
    </w:r>
    <w:r w:rsidRPr="00B457A0">
      <w:rPr>
        <w:rFonts w:ascii="Arial" w:hAnsi="Arial" w:cs="Arial"/>
        <w:sz w:val="16"/>
        <w:szCs w:val="16"/>
      </w:rPr>
      <w:t xml:space="preserve"> van </w:t>
    </w:r>
    <w:r w:rsidRPr="00B457A0">
      <w:rPr>
        <w:rFonts w:ascii="Arial" w:hAnsi="Arial" w:cs="Arial"/>
        <w:sz w:val="16"/>
        <w:szCs w:val="16"/>
      </w:rPr>
      <w:fldChar w:fldCharType="begin"/>
    </w:r>
    <w:r w:rsidRPr="00B457A0">
      <w:rPr>
        <w:rFonts w:ascii="Arial" w:hAnsi="Arial" w:cs="Arial"/>
        <w:sz w:val="16"/>
        <w:szCs w:val="16"/>
      </w:rPr>
      <w:instrText>NUMPAGES</w:instrText>
    </w:r>
    <w:r w:rsidRPr="00B457A0">
      <w:rPr>
        <w:rFonts w:ascii="Arial" w:hAnsi="Arial" w:cs="Arial"/>
        <w:sz w:val="16"/>
        <w:szCs w:val="16"/>
      </w:rPr>
      <w:fldChar w:fldCharType="separate"/>
    </w:r>
    <w:r w:rsidRPr="00B457A0">
      <w:rPr>
        <w:rFonts w:ascii="Arial" w:hAnsi="Arial" w:cs="Arial"/>
        <w:sz w:val="16"/>
        <w:szCs w:val="16"/>
      </w:rPr>
      <w:t>2</w:t>
    </w:r>
    <w:r w:rsidRPr="00B457A0">
      <w:rPr>
        <w:rFonts w:ascii="Arial" w:hAnsi="Arial"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076CF" w14:textId="77777777" w:rsidR="005F2B9A" w:rsidRDefault="005F2B9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CE93F" w14:textId="77777777" w:rsidR="005535D6" w:rsidRDefault="005535D6" w:rsidP="00B01D28">
      <w:r>
        <w:separator/>
      </w:r>
    </w:p>
  </w:footnote>
  <w:footnote w:type="continuationSeparator" w:id="0">
    <w:p w14:paraId="4231EDD4" w14:textId="77777777" w:rsidR="005535D6" w:rsidRDefault="005535D6" w:rsidP="00B01D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DD147" w14:textId="77777777" w:rsidR="005F2B9A" w:rsidRDefault="005F2B9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2685C" w14:textId="77777777" w:rsidR="00A907DF" w:rsidRDefault="005535D6">
    <w:pPr>
      <w:pStyle w:val="Koptekst"/>
    </w:pPr>
    <w:r>
      <w:rPr>
        <w:noProof/>
      </w:rPr>
      <w:pict w14:anchorId="28ABDA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7" o:spid="_x0000_s1026" type="#_x0000_t75" style="position:absolute;margin-left:314.95pt;margin-top:-19.6pt;width:169.5pt;height:69pt;z-index:-251658752;visibility:visible" wrapcoords="-96 0 -96 21365 21600 21365 21600 0 -96 0">
          <v:imagedata r:id="rId1" o:title=""/>
          <w10:wrap type="through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BDDAA" w14:textId="77777777" w:rsidR="005F2B9A" w:rsidRDefault="005F2B9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5C3016"/>
    <w:multiLevelType w:val="hybridMultilevel"/>
    <w:tmpl w:val="FD44B418"/>
    <w:lvl w:ilvl="0" w:tplc="9B1624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5A194751"/>
    <w:multiLevelType w:val="multilevel"/>
    <w:tmpl w:val="D6B69C34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Tahoma" w:hAnsi="Tahoma" w:hint="default"/>
        <w:b/>
        <w:i w:val="0"/>
        <w:sz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Tahoma" w:hAnsi="Tahoma" w:hint="default"/>
        <w:b w:val="0"/>
        <w:i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678266706">
    <w:abstractNumId w:val="1"/>
  </w:num>
  <w:num w:numId="2" w16cid:durableId="572004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oNotTrackMoves/>
  <w:defaultTabStop w:val="708"/>
  <w:hyphenationZone w:val="425"/>
  <w:noPunctuationKerning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80927"/>
    <w:rsid w:val="00083A0F"/>
    <w:rsid w:val="000B6CB9"/>
    <w:rsid w:val="002233EE"/>
    <w:rsid w:val="002C4EBB"/>
    <w:rsid w:val="002C53E8"/>
    <w:rsid w:val="002D4E2F"/>
    <w:rsid w:val="002D6C68"/>
    <w:rsid w:val="002F725C"/>
    <w:rsid w:val="00380927"/>
    <w:rsid w:val="005535D6"/>
    <w:rsid w:val="005F2B9A"/>
    <w:rsid w:val="0061475E"/>
    <w:rsid w:val="00670912"/>
    <w:rsid w:val="006900AD"/>
    <w:rsid w:val="006E2B33"/>
    <w:rsid w:val="006E65D2"/>
    <w:rsid w:val="00707781"/>
    <w:rsid w:val="00730293"/>
    <w:rsid w:val="007438C5"/>
    <w:rsid w:val="007879AF"/>
    <w:rsid w:val="0079480B"/>
    <w:rsid w:val="00796D66"/>
    <w:rsid w:val="007B6631"/>
    <w:rsid w:val="007E4339"/>
    <w:rsid w:val="00803657"/>
    <w:rsid w:val="008366DF"/>
    <w:rsid w:val="008A5F17"/>
    <w:rsid w:val="008D6527"/>
    <w:rsid w:val="008E5732"/>
    <w:rsid w:val="00937966"/>
    <w:rsid w:val="009A2760"/>
    <w:rsid w:val="009D447F"/>
    <w:rsid w:val="00A02262"/>
    <w:rsid w:val="00A33944"/>
    <w:rsid w:val="00A56A69"/>
    <w:rsid w:val="00A613D0"/>
    <w:rsid w:val="00A907DF"/>
    <w:rsid w:val="00AC14A1"/>
    <w:rsid w:val="00AC6363"/>
    <w:rsid w:val="00AE39EF"/>
    <w:rsid w:val="00AE4DEC"/>
    <w:rsid w:val="00B01D28"/>
    <w:rsid w:val="00B457A0"/>
    <w:rsid w:val="00B65C2F"/>
    <w:rsid w:val="00BF31F2"/>
    <w:rsid w:val="00C44825"/>
    <w:rsid w:val="00D03D3D"/>
    <w:rsid w:val="00D50D6A"/>
    <w:rsid w:val="00E72652"/>
    <w:rsid w:val="00E72EA3"/>
    <w:rsid w:val="00ED5C65"/>
    <w:rsid w:val="00ED606B"/>
    <w:rsid w:val="00F142CB"/>
    <w:rsid w:val="00F21653"/>
    <w:rsid w:val="00F2464E"/>
    <w:rsid w:val="00F76A07"/>
    <w:rsid w:val="00FC31D0"/>
    <w:rsid w:val="00FF0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46A8BE"/>
  <w15:chartTrackingRefBased/>
  <w15:docId w15:val="{5A68F9E4-AD5C-47C0-A6E3-7AA969038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basedOn w:val="Standaard"/>
    <w:next w:val="Standaard"/>
    <w:qFormat/>
    <w:pPr>
      <w:keepNext/>
      <w:numPr>
        <w:numId w:val="1"/>
      </w:numPr>
      <w:spacing w:line="312" w:lineRule="auto"/>
      <w:outlineLvl w:val="0"/>
    </w:pPr>
    <w:rPr>
      <w:rFonts w:ascii="Tahoma" w:hAnsi="Tahoma" w:cs="Tahoma"/>
      <w:b/>
      <w:bCs/>
      <w:caps/>
      <w:sz w:val="20"/>
    </w:rPr>
  </w:style>
  <w:style w:type="paragraph" w:styleId="Kop2">
    <w:name w:val="heading 2"/>
    <w:aliases w:val="2scr,Kop 2 Char Char"/>
    <w:basedOn w:val="Standaard"/>
    <w:next w:val="Standaard"/>
    <w:qFormat/>
    <w:pPr>
      <w:keepNext/>
      <w:numPr>
        <w:ilvl w:val="1"/>
        <w:numId w:val="1"/>
      </w:numPr>
      <w:spacing w:line="312" w:lineRule="auto"/>
      <w:jc w:val="both"/>
      <w:outlineLvl w:val="1"/>
    </w:pPr>
    <w:rPr>
      <w:rFonts w:ascii="Tahoma" w:hAnsi="Tahoma" w:cs="Tahoma"/>
      <w:b/>
      <w:bCs/>
      <w:sz w:val="20"/>
    </w:rPr>
  </w:style>
  <w:style w:type="paragraph" w:styleId="Kop3">
    <w:name w:val="heading 3"/>
    <w:aliases w:val="3scr"/>
    <w:basedOn w:val="Standaard"/>
    <w:next w:val="Standaard"/>
    <w:qFormat/>
    <w:pPr>
      <w:keepNext/>
      <w:numPr>
        <w:ilvl w:val="2"/>
        <w:numId w:val="1"/>
      </w:numPr>
      <w:spacing w:line="312" w:lineRule="auto"/>
      <w:outlineLvl w:val="2"/>
    </w:pPr>
    <w:rPr>
      <w:rFonts w:ascii="Tahoma" w:hAnsi="Tahoma" w:cs="Tahoma"/>
      <w:i/>
      <w:iCs/>
      <w:sz w:val="20"/>
      <w:szCs w:val="26"/>
    </w:rPr>
  </w:style>
  <w:style w:type="paragraph" w:styleId="Kop4">
    <w:name w:val="heading 4"/>
    <w:aliases w:val="Kop 4 Char Char Char"/>
    <w:basedOn w:val="Standaard"/>
    <w:next w:val="Standaard"/>
    <w:qFormat/>
    <w:pPr>
      <w:keepNext/>
      <w:numPr>
        <w:ilvl w:val="3"/>
        <w:numId w:val="1"/>
      </w:numPr>
      <w:tabs>
        <w:tab w:val="left" w:pos="567"/>
      </w:tabs>
      <w:spacing w:line="312" w:lineRule="auto"/>
      <w:jc w:val="center"/>
      <w:outlineLvl w:val="3"/>
    </w:pPr>
    <w:rPr>
      <w:rFonts w:ascii="Tahoma" w:hAnsi="Tahoma" w:cs="Tahoma"/>
      <w:b/>
      <w:bCs/>
      <w:sz w:val="20"/>
    </w:rPr>
  </w:style>
  <w:style w:type="paragraph" w:styleId="Kop5">
    <w:name w:val="heading 5"/>
    <w:aliases w:val="BIJLAGE"/>
    <w:basedOn w:val="Standaard"/>
    <w:next w:val="Standaard"/>
    <w:qFormat/>
    <w:pPr>
      <w:keepNext/>
      <w:numPr>
        <w:ilvl w:val="4"/>
        <w:numId w:val="1"/>
      </w:numPr>
      <w:tabs>
        <w:tab w:val="left" w:pos="567"/>
      </w:tabs>
      <w:spacing w:line="312" w:lineRule="auto"/>
      <w:jc w:val="both"/>
      <w:outlineLvl w:val="4"/>
    </w:pPr>
    <w:rPr>
      <w:rFonts w:ascii="Tahoma" w:hAnsi="Tahoma" w:cs="Tahoma"/>
      <w:b/>
      <w:bCs/>
      <w:i/>
      <w:iCs/>
      <w:sz w:val="20"/>
    </w:rPr>
  </w:style>
  <w:style w:type="paragraph" w:styleId="Kop6">
    <w:name w:val="heading 6"/>
    <w:basedOn w:val="Standaard"/>
    <w:next w:val="Standaard"/>
    <w:qFormat/>
    <w:pPr>
      <w:keepNext/>
      <w:numPr>
        <w:ilvl w:val="5"/>
        <w:numId w:val="1"/>
      </w:numPr>
      <w:tabs>
        <w:tab w:val="left" w:pos="567"/>
        <w:tab w:val="left" w:pos="1492"/>
        <w:tab w:val="right" w:pos="4185"/>
      </w:tabs>
      <w:suppressAutoHyphens/>
      <w:spacing w:before="90" w:after="54" w:line="312" w:lineRule="auto"/>
      <w:outlineLvl w:val="5"/>
    </w:pPr>
    <w:rPr>
      <w:rFonts w:ascii="Tahoma" w:hAnsi="Tahoma" w:cs="Tahoma"/>
      <w:i/>
      <w:sz w:val="20"/>
    </w:rPr>
  </w:style>
  <w:style w:type="paragraph" w:styleId="Kop7">
    <w:name w:val="heading 7"/>
    <w:basedOn w:val="Standaard"/>
    <w:next w:val="Standaard"/>
    <w:qFormat/>
    <w:pPr>
      <w:keepNext/>
      <w:numPr>
        <w:ilvl w:val="6"/>
        <w:numId w:val="1"/>
      </w:numPr>
      <w:tabs>
        <w:tab w:val="left" w:pos="567"/>
      </w:tabs>
      <w:spacing w:before="90" w:after="54" w:line="312" w:lineRule="auto"/>
      <w:outlineLvl w:val="6"/>
    </w:pPr>
    <w:rPr>
      <w:rFonts w:ascii="Tahoma" w:hAnsi="Tahoma" w:cs="Tahoma"/>
      <w:i/>
      <w:sz w:val="20"/>
    </w:rPr>
  </w:style>
  <w:style w:type="paragraph" w:styleId="Kop8">
    <w:name w:val="heading 8"/>
    <w:basedOn w:val="Standaard"/>
    <w:next w:val="Standaard"/>
    <w:qFormat/>
    <w:pPr>
      <w:keepNext/>
      <w:numPr>
        <w:ilvl w:val="7"/>
        <w:numId w:val="1"/>
      </w:numPr>
      <w:tabs>
        <w:tab w:val="left" w:pos="567"/>
      </w:tabs>
      <w:spacing w:before="90" w:after="54" w:line="312" w:lineRule="auto"/>
      <w:outlineLvl w:val="7"/>
    </w:pPr>
    <w:rPr>
      <w:rFonts w:ascii="Tahoma" w:hAnsi="Tahoma" w:cs="Tahoma"/>
      <w:i/>
      <w:sz w:val="18"/>
    </w:rPr>
  </w:style>
  <w:style w:type="paragraph" w:styleId="Kop9">
    <w:name w:val="heading 9"/>
    <w:basedOn w:val="Standaard"/>
    <w:next w:val="Standaard"/>
    <w:qFormat/>
    <w:pPr>
      <w:keepNext/>
      <w:numPr>
        <w:ilvl w:val="8"/>
        <w:numId w:val="1"/>
      </w:numPr>
      <w:tabs>
        <w:tab w:val="left" w:pos="567"/>
      </w:tabs>
      <w:spacing w:line="312" w:lineRule="auto"/>
      <w:jc w:val="center"/>
      <w:outlineLvl w:val="8"/>
    </w:pPr>
    <w:rPr>
      <w:rFonts w:ascii="Tahoma" w:hAnsi="Tahoma"/>
      <w:b/>
      <w:bCs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  <w:spacing w:line="312" w:lineRule="auto"/>
    </w:pPr>
    <w:rPr>
      <w:rFonts w:ascii="Tahoma" w:hAnsi="Tahoma"/>
      <w:sz w:val="20"/>
    </w:rPr>
  </w:style>
  <w:style w:type="paragraph" w:styleId="Inhopg2">
    <w:name w:val="toc 2"/>
    <w:basedOn w:val="Standaard"/>
    <w:next w:val="Standaard"/>
    <w:autoRedefine/>
    <w:semiHidden/>
    <w:rsid w:val="007438C5"/>
    <w:pPr>
      <w:spacing w:line="312" w:lineRule="auto"/>
    </w:pPr>
    <w:rPr>
      <w:rFonts w:ascii="Arial" w:hAnsi="Arial" w:cs="Arial"/>
      <w:b/>
      <w:bCs/>
      <w:noProof/>
    </w:rPr>
  </w:style>
  <w:style w:type="paragraph" w:styleId="Voettekst">
    <w:name w:val="footer"/>
    <w:basedOn w:val="Standaard"/>
    <w:link w:val="VoettekstChar"/>
    <w:uiPriority w:val="99"/>
    <w:unhideWhenUsed/>
    <w:rsid w:val="00B01D2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VoettekstChar">
    <w:name w:val="Voettekst Char"/>
    <w:link w:val="Voettekst"/>
    <w:uiPriority w:val="99"/>
    <w:rsid w:val="00B01D28"/>
    <w:rPr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01D28"/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B01D2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6E65D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Datagroepen\Inkoop\UITVOERING\FORMATS\6.%20Bijlagen%20offerteaanvragen\Bijlage%20X.%20Format%20voor%20het%20stellen%20van%20vragen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d15300-d2e6-4b0c-8098-41ffb86d5191">
      <Terms xmlns="http://schemas.microsoft.com/office/infopath/2007/PartnerControls"/>
    </lcf76f155ced4ddcb4097134ff3c332f>
    <TaxCatchAll xmlns="f96a02b6-17f6-48ca-931a-4bdeecbd18c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72B8171B99AB4CBDED05183AE6AF6D" ma:contentTypeVersion="10" ma:contentTypeDescription="Create a new document." ma:contentTypeScope="" ma:versionID="28c4853ccdd52f1db837100301c72326">
  <xsd:schema xmlns:xsd="http://www.w3.org/2001/XMLSchema" xmlns:xs="http://www.w3.org/2001/XMLSchema" xmlns:p="http://schemas.microsoft.com/office/2006/metadata/properties" xmlns:ns2="d4d15300-d2e6-4b0c-8098-41ffb86d5191" xmlns:ns3="f96a02b6-17f6-48ca-931a-4bdeecbd18c7" targetNamespace="http://schemas.microsoft.com/office/2006/metadata/properties" ma:root="true" ma:fieldsID="4ffe6609fd1acdc4359cf7fa7625ed4b" ns2:_="" ns3:_="">
    <xsd:import namespace="d4d15300-d2e6-4b0c-8098-41ffb86d5191"/>
    <xsd:import namespace="f96a02b6-17f6-48ca-931a-4bdeecbd18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d15300-d2e6-4b0c-8098-41ffb86d51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c5d5907-a813-4078-b44d-db30010f70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6a02b6-17f6-48ca-931a-4bdeecbd18c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9c46082-473a-496d-8fe0-1b7a8d2be05c}" ma:internalName="TaxCatchAll" ma:showField="CatchAllData" ma:web="f96a02b6-17f6-48ca-931a-4bdeecbd18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0E1076-4B5C-47D8-B2A4-27F9C3D0D9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A9B996-96B9-4778-8EAE-041E3D2DB8AE}">
  <ds:schemaRefs>
    <ds:schemaRef ds:uri="http://schemas.microsoft.com/office/2006/metadata/properties"/>
    <ds:schemaRef ds:uri="http://schemas.microsoft.com/office/infopath/2007/PartnerControls"/>
    <ds:schemaRef ds:uri="d4d15300-d2e6-4b0c-8098-41ffb86d5191"/>
    <ds:schemaRef ds:uri="f96a02b6-17f6-48ca-931a-4bdeecbd18c7"/>
  </ds:schemaRefs>
</ds:datastoreItem>
</file>

<file path=customXml/itemProps3.xml><?xml version="1.0" encoding="utf-8"?>
<ds:datastoreItem xmlns:ds="http://schemas.openxmlformats.org/officeDocument/2006/customXml" ds:itemID="{5DC05E9B-D662-433F-885A-C088114627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d15300-d2e6-4b0c-8098-41ffb86d5191"/>
    <ds:schemaRef ds:uri="f96a02b6-17f6-48ca-931a-4bdeecbd18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X. Format voor het stellen van vragen</Template>
  <TotalTime>1</TotalTime>
  <Pages>1</Pages>
  <Words>64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 …</vt:lpstr>
    </vt:vector>
  </TitlesOfParts>
  <Company>Gemeente Maastricht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 …</dc:title>
  <dc:subject/>
  <dc:creator>Heijnen, Dance</dc:creator>
  <cp:keywords/>
  <cp:lastModifiedBy>Mariëlle Smeets-Leenders</cp:lastModifiedBy>
  <cp:revision>2</cp:revision>
  <dcterms:created xsi:type="dcterms:W3CDTF">2026-03-12T12:08:00Z</dcterms:created>
  <dcterms:modified xsi:type="dcterms:W3CDTF">2026-03-12T12:08:00Z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0x010100FE72B8171B99AB4CBDED05183AE6AF6D</vt:lpwstr>
  </property>
  <property fmtid="{D5CDD505-2E9C-101B-9397-08002B2CF9AE}" pid="3" name="MediaServiceImageTags">
    <vt:lpwstr/>
  </property>
</Properties>
</file>