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2CBCA" w14:textId="5FA2E56E" w:rsidR="001A63C1" w:rsidRPr="008460F1" w:rsidRDefault="001A63C1" w:rsidP="001A63C1">
      <w:pPr>
        <w:keepNext/>
        <w:spacing w:before="240" w:after="60"/>
        <w:outlineLvl w:val="1"/>
        <w:rPr>
          <w:rFonts w:eastAsiaTheme="minorEastAsia" w:cs="Arial"/>
          <w:b/>
          <w:bCs/>
          <w:iCs/>
          <w:sz w:val="28"/>
          <w:szCs w:val="28"/>
        </w:rPr>
      </w:pPr>
      <w:r w:rsidRPr="008460F1">
        <w:rPr>
          <w:rFonts w:eastAsiaTheme="minorEastAsia" w:cs="Arial"/>
          <w:b/>
          <w:bCs/>
          <w:iCs/>
          <w:sz w:val="28"/>
          <w:szCs w:val="28"/>
        </w:rPr>
        <w:t xml:space="preserve">Bijlage </w:t>
      </w:r>
      <w:r w:rsidR="00196137" w:rsidRPr="008460F1">
        <w:rPr>
          <w:rFonts w:eastAsiaTheme="minorEastAsia" w:cs="Arial"/>
          <w:b/>
          <w:bCs/>
          <w:iCs/>
          <w:sz w:val="28"/>
          <w:szCs w:val="28"/>
        </w:rPr>
        <w:t>1</w:t>
      </w:r>
      <w:r w:rsidRPr="008460F1">
        <w:rPr>
          <w:rFonts w:eastAsiaTheme="minorEastAsia" w:cs="Arial"/>
          <w:b/>
          <w:bCs/>
          <w:iCs/>
          <w:sz w:val="28"/>
          <w:szCs w:val="28"/>
        </w:rPr>
        <w:t>: Aanmeldformulier</w:t>
      </w:r>
    </w:p>
    <w:p w14:paraId="01F0FFB8" w14:textId="77777777" w:rsidR="001A63C1" w:rsidRDefault="001A63C1" w:rsidP="001A63C1">
      <w:pPr>
        <w:rPr>
          <w:rFonts w:eastAsiaTheme="minorEastAsia"/>
        </w:rPr>
      </w:pPr>
    </w:p>
    <w:p w14:paraId="2682C180" w14:textId="05CBF44A" w:rsidR="001A63C1" w:rsidRDefault="001A63C1" w:rsidP="001A63C1">
      <w:pPr>
        <w:rPr>
          <w:rFonts w:eastAsiaTheme="minorEastAsia"/>
          <w:b/>
        </w:rPr>
      </w:pPr>
      <w:r>
        <w:rPr>
          <w:rFonts w:eastAsiaTheme="minorEastAsia"/>
          <w:b/>
        </w:rPr>
        <w:t>Aanmelding voor ‘Open House’ leveren speeltoestellen</w:t>
      </w:r>
    </w:p>
    <w:p w14:paraId="01461023" w14:textId="77777777" w:rsidR="001A63C1" w:rsidRDefault="001A63C1" w:rsidP="001A63C1">
      <w:pPr>
        <w:rPr>
          <w:rFonts w:eastAsiaTheme="minorEastAsia"/>
          <w:b/>
        </w:rPr>
      </w:pPr>
    </w:p>
    <w:p w14:paraId="77E5D0E0" w14:textId="77777777" w:rsidR="001A63C1" w:rsidRDefault="001A63C1" w:rsidP="001A63C1">
      <w:pPr>
        <w:rPr>
          <w:rFonts w:eastAsiaTheme="minorEastAsia"/>
          <w:bCs/>
        </w:rPr>
      </w:pPr>
      <w:r w:rsidRPr="00AB0CDF">
        <w:rPr>
          <w:rFonts w:eastAsiaTheme="minorEastAsia"/>
          <w:bCs/>
        </w:rPr>
        <w:t>Dit</w:t>
      </w:r>
      <w:r>
        <w:rPr>
          <w:rFonts w:eastAsiaTheme="minorEastAsia"/>
          <w:bCs/>
        </w:rPr>
        <w:t xml:space="preserve"> formulier moet door een partij die toegelaten wil worden tot het ‘Open House’ voor het leveren van speeltoestellen naar waarheid ingevuld en rechtsgeldig ondertekend  worden.</w:t>
      </w:r>
    </w:p>
    <w:p w14:paraId="468B0A20" w14:textId="77777777" w:rsidR="001A63C1" w:rsidRDefault="001A63C1" w:rsidP="001A63C1">
      <w:pPr>
        <w:rPr>
          <w:rFonts w:eastAsiaTheme="minorEastAsia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1A63C1" w14:paraId="542A2730" w14:textId="77777777" w:rsidTr="0081145C">
        <w:tc>
          <w:tcPr>
            <w:tcW w:w="4530" w:type="dxa"/>
            <w:shd w:val="pct5" w:color="auto" w:fill="auto"/>
          </w:tcPr>
          <w:p w14:paraId="5F105074" w14:textId="77777777" w:rsidR="001A63C1" w:rsidRDefault="001A63C1" w:rsidP="0081145C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Naam aanmelder:</w:t>
            </w:r>
          </w:p>
        </w:tc>
        <w:tc>
          <w:tcPr>
            <w:tcW w:w="4531" w:type="dxa"/>
          </w:tcPr>
          <w:p w14:paraId="0FEB6263" w14:textId="77777777" w:rsidR="001A63C1" w:rsidRDefault="001A63C1" w:rsidP="0081145C">
            <w:pPr>
              <w:rPr>
                <w:rFonts w:eastAsiaTheme="minorEastAsia"/>
                <w:bCs/>
              </w:rPr>
            </w:pPr>
          </w:p>
        </w:tc>
      </w:tr>
      <w:tr w:rsidR="009174DA" w:rsidRPr="009174DA" w14:paraId="0D2BF5DD" w14:textId="77777777" w:rsidTr="0081145C">
        <w:tc>
          <w:tcPr>
            <w:tcW w:w="4530" w:type="dxa"/>
            <w:shd w:val="pct5" w:color="auto" w:fill="auto"/>
          </w:tcPr>
          <w:p w14:paraId="175A482D" w14:textId="6A2F74A2" w:rsidR="009174DA" w:rsidRPr="009174DA" w:rsidRDefault="009174DA" w:rsidP="0081145C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A</w:t>
            </w:r>
            <w:r w:rsidR="008460F1">
              <w:rPr>
                <w:rFonts w:eastAsiaTheme="minorEastAsia"/>
                <w:bCs/>
              </w:rPr>
              <w:t>dres aanmelder:</w:t>
            </w:r>
          </w:p>
        </w:tc>
        <w:tc>
          <w:tcPr>
            <w:tcW w:w="4531" w:type="dxa"/>
          </w:tcPr>
          <w:p w14:paraId="7D8FB552" w14:textId="77777777" w:rsidR="009174DA" w:rsidRDefault="009174DA" w:rsidP="0081145C">
            <w:pPr>
              <w:rPr>
                <w:rFonts w:eastAsiaTheme="minorEastAsia"/>
                <w:bCs/>
              </w:rPr>
            </w:pPr>
          </w:p>
        </w:tc>
      </w:tr>
      <w:tr w:rsidR="001A63C1" w14:paraId="0DBADF06" w14:textId="77777777" w:rsidTr="0081145C">
        <w:tc>
          <w:tcPr>
            <w:tcW w:w="4530" w:type="dxa"/>
            <w:shd w:val="pct5" w:color="auto" w:fill="auto"/>
          </w:tcPr>
          <w:p w14:paraId="702E3141" w14:textId="7C4EB469" w:rsidR="001A63C1" w:rsidRDefault="001A63C1" w:rsidP="0081145C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Rechtsgeldig vertegenwoordig door:</w:t>
            </w:r>
            <w:r>
              <w:rPr>
                <w:rFonts w:eastAsiaTheme="minorEastAsia"/>
                <w:bCs/>
              </w:rPr>
              <w:br/>
              <w:t>(naam en functie)</w:t>
            </w:r>
          </w:p>
        </w:tc>
        <w:tc>
          <w:tcPr>
            <w:tcW w:w="4531" w:type="dxa"/>
          </w:tcPr>
          <w:p w14:paraId="37247C21" w14:textId="77777777" w:rsidR="001A63C1" w:rsidRDefault="001A63C1" w:rsidP="0081145C">
            <w:pPr>
              <w:rPr>
                <w:rFonts w:eastAsiaTheme="minorEastAsia"/>
                <w:bCs/>
              </w:rPr>
            </w:pPr>
          </w:p>
        </w:tc>
      </w:tr>
    </w:tbl>
    <w:p w14:paraId="550AA545" w14:textId="77777777" w:rsidR="001A63C1" w:rsidRDefault="001A63C1" w:rsidP="001A63C1">
      <w:pPr>
        <w:rPr>
          <w:rFonts w:eastAsiaTheme="minorEastAsia"/>
          <w:bCs/>
        </w:rPr>
      </w:pPr>
    </w:p>
    <w:p w14:paraId="14733BD5" w14:textId="77777777" w:rsidR="001A63C1" w:rsidRDefault="001A63C1" w:rsidP="001A63C1">
      <w:pPr>
        <w:rPr>
          <w:rFonts w:eastAsiaTheme="minorEastAsia"/>
          <w:bCs/>
        </w:rPr>
      </w:pPr>
      <w:r>
        <w:rPr>
          <w:rFonts w:eastAsiaTheme="minorEastAsia"/>
          <w:bCs/>
        </w:rPr>
        <w:t>Ondergetekende verklaard dat:</w:t>
      </w:r>
    </w:p>
    <w:p w14:paraId="23CB2635" w14:textId="0AA6DD54" w:rsidR="001A63C1" w:rsidRPr="00F45C82" w:rsidRDefault="004A2FB2" w:rsidP="001A63C1">
      <w:pPr>
        <w:pStyle w:val="Lijstalinea"/>
        <w:numPr>
          <w:ilvl w:val="0"/>
          <w:numId w:val="11"/>
        </w:numPr>
        <w:rPr>
          <w:bCs/>
        </w:rPr>
      </w:pPr>
      <w:r w:rsidRPr="00F45C82">
        <w:rPr>
          <w:bCs/>
        </w:rPr>
        <w:t>o</w:t>
      </w:r>
      <w:r w:rsidR="001A63C1" w:rsidRPr="00F45C82">
        <w:rPr>
          <w:bCs/>
        </w:rPr>
        <w:t xml:space="preserve">p aanmelder geen van de in paragraaf </w:t>
      </w:r>
      <w:r w:rsidR="00374E04" w:rsidRPr="00F45C82">
        <w:rPr>
          <w:bCs/>
        </w:rPr>
        <w:t>2.</w:t>
      </w:r>
      <w:r w:rsidR="00C70CEF" w:rsidRPr="00F45C82">
        <w:rPr>
          <w:bCs/>
        </w:rPr>
        <w:t>1</w:t>
      </w:r>
      <w:r w:rsidR="001A63C1" w:rsidRPr="00F45C82">
        <w:rPr>
          <w:bCs/>
        </w:rPr>
        <w:t xml:space="preserve"> van het beschrijvend document genoemde uitsluitingsgrond van toepassing is;</w:t>
      </w:r>
    </w:p>
    <w:p w14:paraId="43859233" w14:textId="5BFD249F" w:rsidR="001A63C1" w:rsidRPr="00F45C82" w:rsidRDefault="00F45B26" w:rsidP="001A63C1">
      <w:pPr>
        <w:pStyle w:val="Lijstalinea"/>
        <w:numPr>
          <w:ilvl w:val="0"/>
          <w:numId w:val="11"/>
        </w:numPr>
        <w:rPr>
          <w:bCs/>
        </w:rPr>
      </w:pPr>
      <w:r w:rsidRPr="00F45C82">
        <w:rPr>
          <w:bCs/>
        </w:rPr>
        <w:t xml:space="preserve">Aanmelder voldoet aan de in paragraaf </w:t>
      </w:r>
      <w:r w:rsidR="00374E04" w:rsidRPr="00F45C82">
        <w:rPr>
          <w:bCs/>
        </w:rPr>
        <w:t>2.</w:t>
      </w:r>
      <w:r w:rsidR="000B233B" w:rsidRPr="00F45C82">
        <w:rPr>
          <w:bCs/>
        </w:rPr>
        <w:t>2</w:t>
      </w:r>
      <w:r w:rsidRPr="00F45C82">
        <w:rPr>
          <w:bCs/>
        </w:rPr>
        <w:t xml:space="preserve"> van het beschrijvend document genoemde</w:t>
      </w:r>
      <w:r w:rsidR="009E2A98" w:rsidRPr="00F45C82">
        <w:rPr>
          <w:bCs/>
        </w:rPr>
        <w:t xml:space="preserve"> eisen mb.t. technische- en beroepsbekwaamheid</w:t>
      </w:r>
      <w:r w:rsidR="004A2FB2" w:rsidRPr="00F45C82">
        <w:rPr>
          <w:bCs/>
        </w:rPr>
        <w:t>;</w:t>
      </w:r>
    </w:p>
    <w:p w14:paraId="128E6B2B" w14:textId="34CD9B1A" w:rsidR="009E2A98" w:rsidRPr="003B31EA" w:rsidRDefault="009E2A98" w:rsidP="001A63C1">
      <w:pPr>
        <w:pStyle w:val="Lijstalinea"/>
        <w:numPr>
          <w:ilvl w:val="0"/>
          <w:numId w:val="11"/>
        </w:numPr>
        <w:rPr>
          <w:bCs/>
        </w:rPr>
      </w:pPr>
      <w:r>
        <w:rPr>
          <w:bCs/>
        </w:rPr>
        <w:t xml:space="preserve">Aanmelder de </w:t>
      </w:r>
      <w:r w:rsidR="00755E56">
        <w:rPr>
          <w:bCs/>
        </w:rPr>
        <w:t xml:space="preserve">contractvoorwaarden zoals vastgelegd in </w:t>
      </w:r>
      <w:r w:rsidR="004A2FB2">
        <w:rPr>
          <w:bCs/>
        </w:rPr>
        <w:t>de</w:t>
      </w:r>
      <w:r w:rsidR="00755E56">
        <w:rPr>
          <w:bCs/>
        </w:rPr>
        <w:t xml:space="preserve"> op TenderNed </w:t>
      </w:r>
      <w:r w:rsidR="004A2FB2">
        <w:rPr>
          <w:bCs/>
        </w:rPr>
        <w:t>gepubliceerde standaard raamovereenkomst</w:t>
      </w:r>
      <w:r w:rsidR="000B233B">
        <w:rPr>
          <w:bCs/>
        </w:rPr>
        <w:t xml:space="preserve"> onvoorwaardelijk accepteert</w:t>
      </w:r>
      <w:r w:rsidR="00716202">
        <w:rPr>
          <w:bCs/>
        </w:rPr>
        <w:t>.</w:t>
      </w:r>
    </w:p>
    <w:p w14:paraId="76468B49" w14:textId="77777777" w:rsidR="001A63C1" w:rsidRDefault="001A63C1" w:rsidP="001A63C1">
      <w:pPr>
        <w:rPr>
          <w:rFonts w:eastAsiaTheme="minorEastAsia"/>
          <w:bCs/>
        </w:rPr>
      </w:pPr>
    </w:p>
    <w:p w14:paraId="1F9CF5CA" w14:textId="5528F250" w:rsidR="00AD5F7B" w:rsidRDefault="00736978" w:rsidP="004F02EA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Gelijktijdig met dit aanmeldformulier heeft aanmelder de volgende </w:t>
      </w:r>
      <w:r w:rsidR="00374E04">
        <w:rPr>
          <w:rFonts w:eastAsiaTheme="minorEastAsia"/>
          <w:bCs/>
        </w:rPr>
        <w:t>documenten</w:t>
      </w:r>
      <w:r w:rsidR="00F83178">
        <w:rPr>
          <w:rFonts w:eastAsiaTheme="minorEastAsia"/>
          <w:bCs/>
        </w:rPr>
        <w:t xml:space="preserve"> ingediend</w:t>
      </w:r>
      <w:r w:rsidR="00374E04">
        <w:rPr>
          <w:rFonts w:eastAsiaTheme="minorEastAsia"/>
          <w:bCs/>
        </w:rPr>
        <w:t>:</w:t>
      </w:r>
    </w:p>
    <w:p w14:paraId="4E5F6C88" w14:textId="77777777" w:rsidR="00F83178" w:rsidRDefault="00F83178" w:rsidP="004F02EA">
      <w:pPr>
        <w:rPr>
          <w:rFonts w:eastAsiaTheme="minorEastAsia"/>
          <w:bCs/>
        </w:rPr>
      </w:pP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9"/>
      </w:tblGrid>
      <w:tr w:rsidR="00880424" w:rsidRPr="00C66672" w14:paraId="553A1FFF" w14:textId="77777777" w:rsidTr="0081145C">
        <w:tc>
          <w:tcPr>
            <w:tcW w:w="8529" w:type="dxa"/>
          </w:tcPr>
          <w:p w14:paraId="4D5BC8FB" w14:textId="77777777" w:rsidR="00880424" w:rsidRPr="00C66672" w:rsidRDefault="00880424" w:rsidP="0081145C">
            <w:pPr>
              <w:ind w:left="35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Bewijsstuk(ken)</w:t>
            </w:r>
          </w:p>
        </w:tc>
      </w:tr>
      <w:tr w:rsidR="00880424" w:rsidRPr="00C66672" w14:paraId="066BB72B" w14:textId="77777777" w:rsidTr="0081145C">
        <w:tc>
          <w:tcPr>
            <w:tcW w:w="8529" w:type="dxa"/>
          </w:tcPr>
          <w:p w14:paraId="31EA592C" w14:textId="77777777" w:rsidR="00880424" w:rsidRPr="00C66672" w:rsidRDefault="00880424" w:rsidP="0081145C">
            <w:pPr>
              <w:ind w:left="357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66672">
              <w:rPr>
                <w:rFonts w:eastAsiaTheme="minorEastAsia"/>
              </w:rPr>
              <w:t xml:space="preserve">Gedragsverklaring aanbesteden die op het moment van indienen van de </w:t>
            </w:r>
            <w:r>
              <w:rPr>
                <w:rFonts w:eastAsiaTheme="minorEastAsia"/>
              </w:rPr>
              <w:t>aanmelding</w:t>
            </w:r>
            <w:r w:rsidRPr="00C66672">
              <w:rPr>
                <w:rFonts w:eastAsiaTheme="minorEastAsia"/>
              </w:rPr>
              <w:t xml:space="preserve"> niet ouder is dan twee jaar.</w:t>
            </w:r>
            <w:r w:rsidRPr="00C66672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</w:tr>
      <w:tr w:rsidR="00880424" w:rsidRPr="00C66672" w14:paraId="612DFC64" w14:textId="77777777" w:rsidTr="0081145C">
        <w:tc>
          <w:tcPr>
            <w:tcW w:w="8529" w:type="dxa"/>
          </w:tcPr>
          <w:p w14:paraId="6D5E995A" w14:textId="77777777" w:rsidR="00880424" w:rsidRPr="00C66672" w:rsidRDefault="00880424" w:rsidP="0081145C">
            <w:pPr>
              <w:ind w:left="357"/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 xml:space="preserve">Verklaring belastingdienst die op het moment van indienen van de </w:t>
            </w:r>
            <w:r>
              <w:rPr>
                <w:rFonts w:eastAsiaTheme="minorEastAsia"/>
              </w:rPr>
              <w:t>aanmelding</w:t>
            </w:r>
            <w:r w:rsidRPr="00C66672">
              <w:rPr>
                <w:rFonts w:eastAsiaTheme="minorEastAsia"/>
              </w:rPr>
              <w:t xml:space="preserve"> niet ouder is dan zes maanden.</w:t>
            </w:r>
          </w:p>
        </w:tc>
      </w:tr>
      <w:tr w:rsidR="00880424" w:rsidRPr="00C66672" w14:paraId="5DE0B1D7" w14:textId="77777777" w:rsidTr="0081145C">
        <w:tc>
          <w:tcPr>
            <w:tcW w:w="8529" w:type="dxa"/>
          </w:tcPr>
          <w:p w14:paraId="3C387B58" w14:textId="395C5790" w:rsidR="00880424" w:rsidRPr="00C66672" w:rsidRDefault="00880424" w:rsidP="0081145C">
            <w:pPr>
              <w:ind w:left="357"/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 xml:space="preserve">Uittreksel </w:t>
            </w:r>
            <w:r w:rsidR="008119A3">
              <w:rPr>
                <w:rFonts w:eastAsiaTheme="minorEastAsia"/>
              </w:rPr>
              <w:t>nationaal beroeps-/</w:t>
            </w:r>
            <w:r w:rsidRPr="00C66672">
              <w:rPr>
                <w:rFonts w:eastAsiaTheme="minorEastAsia"/>
              </w:rPr>
              <w:t xml:space="preserve">handelsregister die op het moment van indienen van de </w:t>
            </w:r>
            <w:r>
              <w:rPr>
                <w:rFonts w:eastAsiaTheme="minorEastAsia"/>
              </w:rPr>
              <w:t>aanmelding</w:t>
            </w:r>
            <w:r w:rsidRPr="00C66672">
              <w:rPr>
                <w:rFonts w:eastAsiaTheme="minorEastAsia"/>
              </w:rPr>
              <w:t xml:space="preserve"> niet ouder is dan zes maanden.</w:t>
            </w:r>
          </w:p>
        </w:tc>
      </w:tr>
      <w:tr w:rsidR="00E60529" w:rsidRPr="00363895" w14:paraId="6C0298E3" w14:textId="77777777" w:rsidTr="0081145C">
        <w:tc>
          <w:tcPr>
            <w:tcW w:w="8529" w:type="dxa"/>
          </w:tcPr>
          <w:p w14:paraId="022F4F51" w14:textId="7662EAE5" w:rsidR="00E60529" w:rsidRPr="00363895" w:rsidRDefault="009E3B25" w:rsidP="0081145C">
            <w:pPr>
              <w:ind w:left="357"/>
              <w:rPr>
                <w:rFonts w:eastAsiaTheme="minorEastAsia"/>
              </w:rPr>
            </w:pPr>
            <w:r w:rsidRPr="00363895">
              <w:rPr>
                <w:rFonts w:eastAsiaTheme="minorEastAsia"/>
              </w:rPr>
              <w:t>Referentieopdracht(en)</w:t>
            </w:r>
          </w:p>
        </w:tc>
      </w:tr>
      <w:tr w:rsidR="009E3B25" w:rsidRPr="00363895" w14:paraId="770806CD" w14:textId="77777777" w:rsidTr="0081145C">
        <w:tc>
          <w:tcPr>
            <w:tcW w:w="8529" w:type="dxa"/>
          </w:tcPr>
          <w:p w14:paraId="0DFB26B1" w14:textId="41790CDE" w:rsidR="009E3B25" w:rsidRPr="00363895" w:rsidRDefault="00363895" w:rsidP="0081145C">
            <w:pPr>
              <w:ind w:left="357"/>
              <w:rPr>
                <w:rFonts w:eastAsiaTheme="minorEastAsia"/>
              </w:rPr>
            </w:pPr>
            <w:r w:rsidRPr="00363895">
              <w:rPr>
                <w:rFonts w:eastAsiaTheme="minorEastAsia"/>
              </w:rPr>
              <w:t>Prijsaanbieding / standaard prijsformat</w:t>
            </w:r>
          </w:p>
        </w:tc>
      </w:tr>
      <w:tr w:rsidR="00E60529" w:rsidRPr="00C66672" w14:paraId="61BE1761" w14:textId="77777777" w:rsidTr="0081145C">
        <w:tc>
          <w:tcPr>
            <w:tcW w:w="8529" w:type="dxa"/>
          </w:tcPr>
          <w:p w14:paraId="1DDA7B6F" w14:textId="7637DCA6" w:rsidR="00E60529" w:rsidRDefault="00363895" w:rsidP="0081145C">
            <w:pPr>
              <w:ind w:left="357"/>
              <w:rPr>
                <w:rFonts w:eastAsiaTheme="minorEastAsia"/>
              </w:rPr>
            </w:pPr>
            <w:r w:rsidRPr="00363895">
              <w:rPr>
                <w:rFonts w:eastAsiaTheme="minorEastAsia"/>
              </w:rPr>
              <w:t>C</w:t>
            </w:r>
            <w:r w:rsidR="00E60529" w:rsidRPr="00363895">
              <w:rPr>
                <w:rFonts w:eastAsiaTheme="minorEastAsia"/>
              </w:rPr>
              <w:t>onformiteitenlijst</w:t>
            </w:r>
          </w:p>
        </w:tc>
      </w:tr>
    </w:tbl>
    <w:p w14:paraId="76A92580" w14:textId="77777777" w:rsidR="00F83178" w:rsidRDefault="00F83178" w:rsidP="004F02EA">
      <w:pPr>
        <w:rPr>
          <w:b/>
          <w:bCs/>
        </w:rPr>
      </w:pPr>
    </w:p>
    <w:p w14:paraId="54EBD6AB" w14:textId="66D56B5C" w:rsidR="00DD3551" w:rsidRDefault="00DD3551" w:rsidP="004F02EA">
      <w:pPr>
        <w:rPr>
          <w:rFonts w:eastAsiaTheme="minorEastAsia"/>
          <w:bCs/>
        </w:rPr>
      </w:pPr>
      <w:r w:rsidRPr="00DD3551">
        <w:rPr>
          <w:rFonts w:eastAsiaTheme="minorEastAsia"/>
          <w:bCs/>
        </w:rPr>
        <w:t xml:space="preserve">De </w:t>
      </w:r>
      <w:r>
        <w:rPr>
          <w:rFonts w:eastAsiaTheme="minorEastAsia"/>
          <w:bCs/>
        </w:rPr>
        <w:t xml:space="preserve">raamovereenkomst zal </w:t>
      </w:r>
      <w:r w:rsidR="00AE22DC">
        <w:rPr>
          <w:rFonts w:eastAsiaTheme="minorEastAsia"/>
          <w:bCs/>
        </w:rPr>
        <w:t>ondertekend worden door: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7932"/>
      </w:tblGrid>
      <w:tr w:rsidR="00AE22DC" w14:paraId="2AA98754" w14:textId="77777777" w:rsidTr="00AE22DC">
        <w:tc>
          <w:tcPr>
            <w:tcW w:w="1129" w:type="dxa"/>
            <w:shd w:val="pct5" w:color="auto" w:fill="auto"/>
          </w:tcPr>
          <w:p w14:paraId="305527C5" w14:textId="2C6F6447" w:rsidR="00AE22DC" w:rsidRDefault="00AE22DC" w:rsidP="008C105E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Naam:</w:t>
            </w:r>
          </w:p>
        </w:tc>
        <w:tc>
          <w:tcPr>
            <w:tcW w:w="7932" w:type="dxa"/>
          </w:tcPr>
          <w:p w14:paraId="4DE37919" w14:textId="77777777" w:rsidR="00AE22DC" w:rsidRDefault="00AE22DC" w:rsidP="008C105E">
            <w:pPr>
              <w:rPr>
                <w:rFonts w:eastAsiaTheme="minorEastAsia"/>
                <w:bCs/>
              </w:rPr>
            </w:pPr>
          </w:p>
        </w:tc>
      </w:tr>
      <w:tr w:rsidR="00AE22DC" w14:paraId="09A5CF5F" w14:textId="77777777" w:rsidTr="00AE22DC">
        <w:tc>
          <w:tcPr>
            <w:tcW w:w="1129" w:type="dxa"/>
            <w:shd w:val="pct5" w:color="auto" w:fill="auto"/>
          </w:tcPr>
          <w:p w14:paraId="44B973C9" w14:textId="7F15D5BD" w:rsidR="00AE22DC" w:rsidRDefault="00AE22DC" w:rsidP="008C105E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Functie:</w:t>
            </w:r>
          </w:p>
        </w:tc>
        <w:tc>
          <w:tcPr>
            <w:tcW w:w="7932" w:type="dxa"/>
          </w:tcPr>
          <w:p w14:paraId="199BD0CC" w14:textId="77777777" w:rsidR="00AE22DC" w:rsidRDefault="00AE22DC" w:rsidP="008C105E">
            <w:pPr>
              <w:rPr>
                <w:rFonts w:eastAsiaTheme="minorEastAsia"/>
                <w:bCs/>
              </w:rPr>
            </w:pPr>
          </w:p>
        </w:tc>
      </w:tr>
    </w:tbl>
    <w:p w14:paraId="0BF32597" w14:textId="77777777" w:rsidR="00AE22DC" w:rsidRDefault="00AE22DC" w:rsidP="004F02EA">
      <w:pPr>
        <w:rPr>
          <w:rFonts w:eastAsiaTheme="minorEastAsia"/>
          <w:bCs/>
        </w:rPr>
      </w:pPr>
    </w:p>
    <w:p w14:paraId="030529F6" w14:textId="1545C69E" w:rsidR="00AE22DC" w:rsidRDefault="00AE22DC" w:rsidP="004F02EA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Uw contactpersoon voor de </w:t>
      </w:r>
      <w:r w:rsidR="00257ABA">
        <w:rPr>
          <w:rFonts w:eastAsiaTheme="minorEastAsia"/>
          <w:bCs/>
        </w:rPr>
        <w:t>(uitvoering van) de raamovereenkomst is: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7932"/>
      </w:tblGrid>
      <w:tr w:rsidR="00257ABA" w14:paraId="2F3875CB" w14:textId="77777777" w:rsidTr="008C105E">
        <w:tc>
          <w:tcPr>
            <w:tcW w:w="1129" w:type="dxa"/>
            <w:shd w:val="pct5" w:color="auto" w:fill="auto"/>
          </w:tcPr>
          <w:p w14:paraId="12085BB8" w14:textId="77777777" w:rsidR="00257ABA" w:rsidRDefault="00257ABA" w:rsidP="008C105E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Naam:</w:t>
            </w:r>
          </w:p>
        </w:tc>
        <w:tc>
          <w:tcPr>
            <w:tcW w:w="7932" w:type="dxa"/>
          </w:tcPr>
          <w:p w14:paraId="65B36BB9" w14:textId="77777777" w:rsidR="00257ABA" w:rsidRDefault="00257ABA" w:rsidP="008C105E">
            <w:pPr>
              <w:rPr>
                <w:rFonts w:eastAsiaTheme="minorEastAsia"/>
                <w:bCs/>
              </w:rPr>
            </w:pPr>
          </w:p>
        </w:tc>
      </w:tr>
      <w:tr w:rsidR="00257ABA" w14:paraId="102C7FFA" w14:textId="77777777" w:rsidTr="008C105E">
        <w:tc>
          <w:tcPr>
            <w:tcW w:w="1129" w:type="dxa"/>
            <w:shd w:val="pct5" w:color="auto" w:fill="auto"/>
          </w:tcPr>
          <w:p w14:paraId="240BC191" w14:textId="77777777" w:rsidR="00257ABA" w:rsidRDefault="00257ABA" w:rsidP="008C105E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Functie:</w:t>
            </w:r>
          </w:p>
        </w:tc>
        <w:tc>
          <w:tcPr>
            <w:tcW w:w="7932" w:type="dxa"/>
          </w:tcPr>
          <w:p w14:paraId="720DA2D3" w14:textId="77777777" w:rsidR="00257ABA" w:rsidRDefault="00257ABA" w:rsidP="008C105E">
            <w:pPr>
              <w:rPr>
                <w:rFonts w:eastAsiaTheme="minorEastAsia"/>
                <w:bCs/>
              </w:rPr>
            </w:pPr>
          </w:p>
        </w:tc>
      </w:tr>
    </w:tbl>
    <w:p w14:paraId="5095A249" w14:textId="77777777" w:rsidR="00257ABA" w:rsidRDefault="00257ABA" w:rsidP="004F02EA">
      <w:pPr>
        <w:rPr>
          <w:rFonts w:eastAsiaTheme="minorEastAsia"/>
          <w:bCs/>
        </w:rPr>
      </w:pPr>
    </w:p>
    <w:tbl>
      <w:tblPr>
        <w:tblStyle w:val="Tabelraster"/>
        <w:tblW w:w="906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542"/>
        <w:gridCol w:w="7525"/>
      </w:tblGrid>
      <w:tr w:rsidR="00CF7F6E" w:rsidRPr="00CD4802" w14:paraId="2142E2BD" w14:textId="77777777" w:rsidTr="00F14810">
        <w:trPr>
          <w:trHeight w:val="1452"/>
        </w:trPr>
        <w:tc>
          <w:tcPr>
            <w:tcW w:w="1411" w:type="dxa"/>
          </w:tcPr>
          <w:p w14:paraId="7FDACFA8" w14:textId="77777777" w:rsidR="00CF7F6E" w:rsidRPr="00F14810" w:rsidRDefault="00CF7F6E" w:rsidP="00F14810">
            <w:pPr>
              <w:rPr>
                <w:rFonts w:eastAsiaTheme="minorEastAsia"/>
                <w:bCs/>
              </w:rPr>
            </w:pPr>
            <w:r w:rsidRPr="00F14810">
              <w:rPr>
                <w:rFonts w:eastAsiaTheme="minorEastAsia"/>
                <w:bCs/>
              </w:rPr>
              <w:t>Handtekening:</w:t>
            </w:r>
          </w:p>
          <w:p w14:paraId="3A2ADED2" w14:textId="77777777" w:rsidR="00CF7F6E" w:rsidRPr="00F14810" w:rsidRDefault="00CF7F6E" w:rsidP="00F14810">
            <w:pPr>
              <w:rPr>
                <w:rFonts w:eastAsiaTheme="minorEastAsia"/>
                <w:bCs/>
              </w:rPr>
            </w:pPr>
          </w:p>
          <w:p w14:paraId="19B2FA87" w14:textId="77777777" w:rsidR="00CF7F6E" w:rsidRPr="00F14810" w:rsidRDefault="00CF7F6E" w:rsidP="00F14810">
            <w:pPr>
              <w:rPr>
                <w:rFonts w:eastAsiaTheme="minorEastAsia"/>
                <w:bCs/>
              </w:rPr>
            </w:pPr>
          </w:p>
        </w:tc>
        <w:tc>
          <w:tcPr>
            <w:tcW w:w="7656" w:type="dxa"/>
          </w:tcPr>
          <w:p w14:paraId="32F5F849" w14:textId="77777777" w:rsidR="00CF7F6E" w:rsidRPr="00CD4802" w:rsidRDefault="00CF7F6E" w:rsidP="00975DB8">
            <w:pPr>
              <w:jc w:val="center"/>
              <w:rPr>
                <w:rFonts w:cs="Arial"/>
              </w:rPr>
            </w:pPr>
          </w:p>
        </w:tc>
      </w:tr>
    </w:tbl>
    <w:p w14:paraId="4F30D14B" w14:textId="77777777" w:rsidR="00F45C82" w:rsidRPr="00DD3551" w:rsidRDefault="00F45C82" w:rsidP="004F02EA">
      <w:pPr>
        <w:rPr>
          <w:rFonts w:eastAsiaTheme="minorEastAsia"/>
          <w:bCs/>
        </w:rPr>
      </w:pPr>
    </w:p>
    <w:sectPr w:rsidR="00F45C82" w:rsidRPr="00DD3551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09948" w14:textId="77777777" w:rsidR="00405105" w:rsidRDefault="00405105">
      <w:r>
        <w:separator/>
      </w:r>
    </w:p>
  </w:endnote>
  <w:endnote w:type="continuationSeparator" w:id="0">
    <w:p w14:paraId="52E28BC3" w14:textId="77777777" w:rsidR="00405105" w:rsidRDefault="00405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5F114" w14:textId="77777777" w:rsidR="00405105" w:rsidRDefault="00405105">
      <w:r>
        <w:separator/>
      </w:r>
    </w:p>
  </w:footnote>
  <w:footnote w:type="continuationSeparator" w:id="0">
    <w:p w14:paraId="2BAEB88F" w14:textId="77777777" w:rsidR="00405105" w:rsidRDefault="00405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0B2F48"/>
    <w:multiLevelType w:val="hybridMultilevel"/>
    <w:tmpl w:val="C58E61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C0D0C8">
      <w:numFmt w:val="bullet"/>
      <w:lvlText w:val="-"/>
      <w:lvlJc w:val="left"/>
      <w:pPr>
        <w:ind w:left="2880" w:hanging="360"/>
      </w:pPr>
      <w:rPr>
        <w:rFonts w:ascii="Palatino Linotype" w:eastAsiaTheme="minorEastAsia" w:hAnsi="Palatino Linotype" w:cs="Times New Roman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204217870">
    <w:abstractNumId w:val="11"/>
  </w:num>
  <w:num w:numId="12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1A63C1"/>
    <w:rsid w:val="00005B9D"/>
    <w:rsid w:val="000073F6"/>
    <w:rsid w:val="00007924"/>
    <w:rsid w:val="00011440"/>
    <w:rsid w:val="0001323D"/>
    <w:rsid w:val="00014970"/>
    <w:rsid w:val="0001775E"/>
    <w:rsid w:val="00021375"/>
    <w:rsid w:val="00021A25"/>
    <w:rsid w:val="0002310E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29D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1B00"/>
    <w:rsid w:val="000B233B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84587"/>
    <w:rsid w:val="00192B42"/>
    <w:rsid w:val="00196137"/>
    <w:rsid w:val="0019633B"/>
    <w:rsid w:val="001A2A03"/>
    <w:rsid w:val="001A2B10"/>
    <w:rsid w:val="001A63C1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57ABA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4515"/>
    <w:rsid w:val="00324ECE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63895"/>
    <w:rsid w:val="003712CA"/>
    <w:rsid w:val="00371329"/>
    <w:rsid w:val="00372865"/>
    <w:rsid w:val="00374E04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5105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2FB2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3AF0"/>
    <w:rsid w:val="00704040"/>
    <w:rsid w:val="00706193"/>
    <w:rsid w:val="007061E7"/>
    <w:rsid w:val="00716202"/>
    <w:rsid w:val="007215B6"/>
    <w:rsid w:val="007257CA"/>
    <w:rsid w:val="00736978"/>
    <w:rsid w:val="00736B19"/>
    <w:rsid w:val="00736D67"/>
    <w:rsid w:val="007410B9"/>
    <w:rsid w:val="00742EA5"/>
    <w:rsid w:val="00744BC3"/>
    <w:rsid w:val="00745676"/>
    <w:rsid w:val="0074623F"/>
    <w:rsid w:val="00751170"/>
    <w:rsid w:val="00755E56"/>
    <w:rsid w:val="00761F7D"/>
    <w:rsid w:val="00771E5A"/>
    <w:rsid w:val="00772367"/>
    <w:rsid w:val="00773F75"/>
    <w:rsid w:val="007779AA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19A3"/>
    <w:rsid w:val="00812D90"/>
    <w:rsid w:val="008136DF"/>
    <w:rsid w:val="00814B1C"/>
    <w:rsid w:val="00821B04"/>
    <w:rsid w:val="008222B0"/>
    <w:rsid w:val="00822520"/>
    <w:rsid w:val="0083029F"/>
    <w:rsid w:val="00833DEE"/>
    <w:rsid w:val="00834CFB"/>
    <w:rsid w:val="00835A1E"/>
    <w:rsid w:val="00845517"/>
    <w:rsid w:val="008460F1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80424"/>
    <w:rsid w:val="008941F1"/>
    <w:rsid w:val="008A0E53"/>
    <w:rsid w:val="008A6B16"/>
    <w:rsid w:val="008A6CAB"/>
    <w:rsid w:val="008C0F7B"/>
    <w:rsid w:val="008C44B8"/>
    <w:rsid w:val="008D5455"/>
    <w:rsid w:val="008D5C8E"/>
    <w:rsid w:val="008E3A07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174DA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2A98"/>
    <w:rsid w:val="009E3B25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22DC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06CD"/>
    <w:rsid w:val="00C43E30"/>
    <w:rsid w:val="00C44FD4"/>
    <w:rsid w:val="00C45AEF"/>
    <w:rsid w:val="00C47F12"/>
    <w:rsid w:val="00C540DD"/>
    <w:rsid w:val="00C57FDD"/>
    <w:rsid w:val="00C638BF"/>
    <w:rsid w:val="00C7013C"/>
    <w:rsid w:val="00C70CEF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CF7F6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B3F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3551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0529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5D2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4810"/>
    <w:rsid w:val="00F1623F"/>
    <w:rsid w:val="00F163EC"/>
    <w:rsid w:val="00F202EB"/>
    <w:rsid w:val="00F2669A"/>
    <w:rsid w:val="00F27925"/>
    <w:rsid w:val="00F42EBE"/>
    <w:rsid w:val="00F43996"/>
    <w:rsid w:val="00F45B26"/>
    <w:rsid w:val="00F45C82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178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A0B830"/>
  <w15:chartTrackingRefBased/>
  <w15:docId w15:val="{14C27EF8-1702-4100-9101-08F6FA82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A63C1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paragraph" w:styleId="Lijstalinea">
    <w:name w:val="List Paragraph"/>
    <w:basedOn w:val="Standaard"/>
    <w:uiPriority w:val="34"/>
    <w:qFormat/>
    <w:rsid w:val="001A63C1"/>
    <w:pPr>
      <w:ind w:left="720"/>
      <w:contextualSpacing/>
    </w:pPr>
    <w:rPr>
      <w:rFonts w:eastAsiaTheme="minorEastAsia"/>
    </w:rPr>
  </w:style>
  <w:style w:type="character" w:styleId="Verwijzingopmerking">
    <w:name w:val="annotation reference"/>
    <w:basedOn w:val="Standaardalinea-lettertype"/>
    <w:rsid w:val="000B1B0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B1B0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0B1B00"/>
    <w:rPr>
      <w:rFonts w:ascii="Palatino Linotype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B1B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B1B00"/>
    <w:rPr>
      <w:rFonts w:ascii="Palatino Linotype" w:hAnsi="Palatino Linotyp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zaztmeh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</documentManagement>
</p:properties>
</file>

<file path=customXml/item3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4.xml><?xml version="1.0" encoding="utf-8"?>
<TemplafyFormConfiguration><![CDATA[{"formFields":[],"formDataEntries":[]}]]></TemplafyFormConfiguratio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5" ma:contentTypeDescription="Create a new document." ma:contentTypeScope="" ma:versionID="0c9a7f47ecf6a8e9fd344809cf024ab8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27ec28789428d08e193ab2b155a59ff5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CA24FE-1D80-4BFA-B558-D902C3C871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FA51D-DEA1-4939-80C7-FF89C54D1DF1}">
  <ds:schemaRefs>
    <ds:schemaRef ds:uri="http://schemas.microsoft.com/office/2006/metadata/properties"/>
    <ds:schemaRef ds:uri="http://schemas.microsoft.com/office/infopath/2007/PartnerControls"/>
    <ds:schemaRef ds:uri="c8dfe89f-e092-4275-9973-edde50e6ac6c"/>
  </ds:schemaRefs>
</ds:datastoreItem>
</file>

<file path=customXml/itemProps3.xml><?xml version="1.0" encoding="utf-8"?>
<ds:datastoreItem xmlns:ds="http://schemas.openxmlformats.org/officeDocument/2006/customXml" ds:itemID="{15BF9407-0C3C-45EB-98A7-8D592920170C}">
  <ds:schemaRefs/>
</ds:datastoreItem>
</file>

<file path=customXml/itemProps4.xml><?xml version="1.0" encoding="utf-8"?>
<ds:datastoreItem xmlns:ds="http://schemas.openxmlformats.org/officeDocument/2006/customXml" ds:itemID="{FD3718AF-07EE-46FB-AC5A-62EC722A867D}">
  <ds:schemaRefs/>
</ds:datastoreItem>
</file>

<file path=customXml/itemProps5.xml><?xml version="1.0" encoding="utf-8"?>
<ds:datastoreItem xmlns:ds="http://schemas.openxmlformats.org/officeDocument/2006/customXml" ds:itemID="{59ACBFEB-829E-4990-A6CC-B5DF2BBBA8A3}"/>
</file>

<file path=docProps/app.xml><?xml version="1.0" encoding="utf-8"?>
<Properties xmlns="http://schemas.openxmlformats.org/officeDocument/2006/extended-properties" xmlns:vt="http://schemas.openxmlformats.org/officeDocument/2006/docPropsVTypes">
  <Template>zaztmehd</Template>
  <TotalTime>0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der Kamp</dc:creator>
  <cp:keywords/>
  <dc:description/>
  <cp:lastModifiedBy>Erik van der Kamp</cp:lastModifiedBy>
  <cp:revision>31</cp:revision>
  <dcterms:created xsi:type="dcterms:W3CDTF">2025-10-29T11:24:00Z</dcterms:created>
  <dcterms:modified xsi:type="dcterms:W3CDTF">2026-03-11T14:03:00Z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0x0101002F5998B58DA06B44B35C168DF020DAF4</vt:lpwstr>
  </property>
  <property fmtid="{D5CDD505-2E9C-101B-9397-08002B2CF9AE}" pid="7" name="MediaServiceImageTags">
    <vt:lpwstr/>
  </property>
</Properties>
</file>