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C5EB" w14:textId="77777777" w:rsidR="003669BA" w:rsidRDefault="0011275C" w:rsidP="00500F21">
      <w:r>
        <w:rPr>
          <w:noProof/>
        </w:rPr>
        <mc:AlternateContent>
          <mc:Choice Requires="wps">
            <w:drawing>
              <wp:anchor distT="0" distB="0" distL="114300" distR="114300" simplePos="0" relativeHeight="251658240" behindDoc="0" locked="0" layoutInCell="1" allowOverlap="1" wp14:anchorId="004EE0DC" wp14:editId="418AE3DF">
                <wp:simplePos x="0" y="0"/>
                <wp:positionH relativeFrom="column">
                  <wp:posOffset>1346835</wp:posOffset>
                </wp:positionH>
                <wp:positionV relativeFrom="paragraph">
                  <wp:posOffset>3187700</wp:posOffset>
                </wp:positionV>
                <wp:extent cx="3778250" cy="323024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0" cy="3230245"/>
                        </a:xfrm>
                        <a:prstGeom prst="rect">
                          <a:avLst/>
                        </a:prstGeom>
                        <a:noFill/>
                        <a:ln w="6350">
                          <a:noFill/>
                        </a:ln>
                      </wps:spPr>
                      <wps:txbx>
                        <w:txbxContent>
                          <w:tbl>
                            <w:tblPr>
                              <w:tblW w:w="0" w:type="auto"/>
                              <w:tblCellMar>
                                <w:left w:w="10" w:type="dxa"/>
                                <w:right w:w="10" w:type="dxa"/>
                              </w:tblCellMar>
                              <w:tblLook w:val="04A0" w:firstRow="1" w:lastRow="0" w:firstColumn="1" w:lastColumn="0" w:noHBand="0" w:noVBand="1"/>
                            </w:tblPr>
                            <w:tblGrid>
                              <w:gridCol w:w="2836"/>
                              <w:gridCol w:w="2831"/>
                            </w:tblGrid>
                            <w:tr w:rsidR="000923EE" w:rsidRPr="00DD1446" w14:paraId="455B6A59" w14:textId="77777777" w:rsidTr="00DD1446">
                              <w:trPr>
                                <w:trHeight w:val="1134"/>
                              </w:trPr>
                              <w:tc>
                                <w:tcPr>
                                  <w:tcW w:w="5677" w:type="dxa"/>
                                  <w:gridSpan w:val="2"/>
                                </w:tcPr>
                                <w:p w14:paraId="7C43853D" w14:textId="77777777" w:rsidR="000923EE" w:rsidRPr="00DD1446" w:rsidRDefault="00BD13E2" w:rsidP="006D1187">
                                  <w:pPr>
                                    <w:rPr>
                                      <w:rFonts w:cs="Arial"/>
                                      <w:color w:val="FFFFFF"/>
                                    </w:rPr>
                                  </w:pPr>
                                  <w:r>
                                    <w:rPr>
                                      <w:rFonts w:ascii="Arial Rounded MT Bold" w:hAnsi="Arial Rounded MT Bold"/>
                                      <w:color w:val="FFFFFF"/>
                                      <w:sz w:val="52"/>
                                      <w:szCs w:val="52"/>
                                    </w:rPr>
                                    <w:t xml:space="preserve">GVB </w:t>
                                  </w:r>
                                </w:p>
                              </w:tc>
                            </w:tr>
                            <w:tr w:rsidR="000923EE" w:rsidRPr="00DD1446" w14:paraId="4FFBDF61" w14:textId="77777777" w:rsidTr="00DD1446">
                              <w:tc>
                                <w:tcPr>
                                  <w:tcW w:w="5677" w:type="dxa"/>
                                  <w:gridSpan w:val="2"/>
                                </w:tcPr>
                                <w:p w14:paraId="5F0BB577" w14:textId="77777777" w:rsidR="000923EE" w:rsidRDefault="00C9295E" w:rsidP="00985940">
                                  <w:pPr>
                                    <w:rPr>
                                      <w:rFonts w:ascii="Arial Rounded MT Bold" w:hAnsi="Arial Rounded MT Bold" w:cs="Arial"/>
                                      <w:color w:val="FFFFFF"/>
                                      <w:sz w:val="36"/>
                                      <w:szCs w:val="36"/>
                                    </w:rPr>
                                  </w:pPr>
                                  <w:r>
                                    <w:rPr>
                                      <w:rFonts w:ascii="Arial Rounded MT Bold" w:hAnsi="Arial Rounded MT Bold"/>
                                      <w:color w:val="FFFFFF"/>
                                      <w:sz w:val="36"/>
                                      <w:szCs w:val="36"/>
                                    </w:rPr>
                                    <w:t>Marktconsulatie</w:t>
                                  </w:r>
                                  <w:r w:rsidR="003669BA">
                                    <w:rPr>
                                      <w:rFonts w:ascii="Arial Rounded MT Bold" w:hAnsi="Arial Rounded MT Bold"/>
                                      <w:color w:val="FFFFFF"/>
                                      <w:sz w:val="36"/>
                                      <w:szCs w:val="36"/>
                                    </w:rPr>
                                    <w:br/>
                                  </w:r>
                                  <w:r w:rsidR="003669BA">
                                    <w:rPr>
                                      <w:rFonts w:ascii="Arial Rounded MT Bold" w:hAnsi="Arial Rounded MT Bold" w:cs="Arial"/>
                                      <w:color w:val="FFFFFF"/>
                                      <w:sz w:val="36"/>
                                      <w:szCs w:val="36"/>
                                    </w:rPr>
                                    <w:br/>
                                    <w:t>Cameratoezicht (</w:t>
                                  </w:r>
                                  <w:r w:rsidR="00D1224B">
                                    <w:rPr>
                                      <w:rFonts w:ascii="Arial Rounded MT Bold" w:hAnsi="Arial Rounded MT Bold" w:cs="Arial"/>
                                      <w:color w:val="FFFFFF"/>
                                      <w:sz w:val="36"/>
                                      <w:szCs w:val="36"/>
                                    </w:rPr>
                                    <w:t>CT</w:t>
                                  </w:r>
                                  <w:r w:rsidR="003669BA">
                                    <w:rPr>
                                      <w:rFonts w:ascii="Arial Rounded MT Bold" w:hAnsi="Arial Rounded MT Bold" w:cs="Arial"/>
                                      <w:color w:val="FFFFFF"/>
                                      <w:sz w:val="36"/>
                                      <w:szCs w:val="36"/>
                                    </w:rPr>
                                    <w:t>S)</w:t>
                                  </w:r>
                                </w:p>
                                <w:p w14:paraId="5F3D8DF7" w14:textId="77777777" w:rsidR="00AC5888" w:rsidRDefault="00AC5888" w:rsidP="00985940">
                                  <w:pPr>
                                    <w:rPr>
                                      <w:rFonts w:cs="Arial"/>
                                      <w:color w:val="FFFFFF"/>
                                    </w:rPr>
                                  </w:pPr>
                                </w:p>
                                <w:p w14:paraId="577C209C" w14:textId="77777777" w:rsidR="00AC5888" w:rsidRPr="00DD1446" w:rsidRDefault="00AC5888" w:rsidP="00985940">
                                  <w:pPr>
                                    <w:rPr>
                                      <w:rFonts w:cs="Arial"/>
                                      <w:color w:val="FFFFFF"/>
                                    </w:rPr>
                                  </w:pPr>
                                  <w:r>
                                    <w:rPr>
                                      <w:rFonts w:cs="Arial"/>
                                      <w:color w:val="FFFFFF"/>
                                    </w:rPr>
                                    <w:t>Bijlage Systeembeschrijving</w:t>
                                  </w:r>
                                </w:p>
                              </w:tc>
                            </w:tr>
                            <w:tr w:rsidR="000923EE" w:rsidRPr="00DD1446" w14:paraId="3D283557" w14:textId="77777777" w:rsidTr="00DD1446">
                              <w:tc>
                                <w:tcPr>
                                  <w:tcW w:w="5677" w:type="dxa"/>
                                  <w:gridSpan w:val="2"/>
                                </w:tcPr>
                                <w:p w14:paraId="0CB57CDC" w14:textId="77777777" w:rsidR="000923EE" w:rsidRDefault="000923EE" w:rsidP="00985940">
                                  <w:pPr>
                                    <w:rPr>
                                      <w:rFonts w:cs="Arial"/>
                                      <w:color w:val="FFFFFF"/>
                                    </w:rPr>
                                  </w:pPr>
                                </w:p>
                                <w:p w14:paraId="2983B7A0" w14:textId="77777777" w:rsidR="005B7BF1" w:rsidRPr="00DD1446" w:rsidRDefault="005B7BF1" w:rsidP="00985940">
                                  <w:pPr>
                                    <w:rPr>
                                      <w:rFonts w:cs="Arial"/>
                                      <w:color w:val="FFFFFF"/>
                                    </w:rPr>
                                  </w:pPr>
                                </w:p>
                              </w:tc>
                            </w:tr>
                            <w:tr w:rsidR="000923EE" w:rsidRPr="00DD1446" w14:paraId="07FE7134" w14:textId="77777777" w:rsidTr="00DD1446">
                              <w:tc>
                                <w:tcPr>
                                  <w:tcW w:w="5677" w:type="dxa"/>
                                  <w:gridSpan w:val="2"/>
                                </w:tcPr>
                                <w:p w14:paraId="4A9317A2" w14:textId="77777777" w:rsidR="000923EE" w:rsidRPr="00DD1446" w:rsidRDefault="000923EE" w:rsidP="00985940">
                                  <w:pPr>
                                    <w:rPr>
                                      <w:rFonts w:cs="Arial"/>
                                      <w:color w:val="FFFFFF"/>
                                    </w:rPr>
                                  </w:pPr>
                                </w:p>
                              </w:tc>
                            </w:tr>
                            <w:tr w:rsidR="000923EE" w:rsidRPr="00DD1446" w14:paraId="6D826F27" w14:textId="77777777" w:rsidTr="00DD1446">
                              <w:tc>
                                <w:tcPr>
                                  <w:tcW w:w="5677" w:type="dxa"/>
                                  <w:gridSpan w:val="2"/>
                                </w:tcPr>
                                <w:p w14:paraId="47499914" w14:textId="77777777" w:rsidR="000923EE" w:rsidRPr="00DD1446" w:rsidRDefault="00826D2C" w:rsidP="00985940">
                                  <w:pPr>
                                    <w:rPr>
                                      <w:rFonts w:cs="Arial"/>
                                      <w:color w:val="FFFFFF"/>
                                    </w:rPr>
                                  </w:pPr>
                                  <w:r>
                                    <w:rPr>
                                      <w:rFonts w:cs="Arial"/>
                                      <w:color w:val="FFFFFF"/>
                                    </w:rPr>
                                    <w:t xml:space="preserve">Datum: </w:t>
                                  </w:r>
                                  <w:r w:rsidR="005659E8">
                                    <w:rPr>
                                      <w:rFonts w:cs="Arial"/>
                                      <w:color w:val="FFFFFF"/>
                                    </w:rPr>
                                    <w:t>28 februari 2026</w:t>
                                  </w:r>
                                </w:p>
                              </w:tc>
                            </w:tr>
                            <w:tr w:rsidR="000923EE" w:rsidRPr="00DD1446" w14:paraId="37C8D6E8" w14:textId="77777777" w:rsidTr="00DD1446">
                              <w:tc>
                                <w:tcPr>
                                  <w:tcW w:w="2838" w:type="dxa"/>
                                </w:tcPr>
                                <w:p w14:paraId="3FEF11AC" w14:textId="77777777" w:rsidR="000923EE" w:rsidRPr="00DD1446" w:rsidRDefault="000923EE" w:rsidP="00985940">
                                  <w:pPr>
                                    <w:rPr>
                                      <w:rFonts w:cs="Arial"/>
                                      <w:color w:val="FFFFFF"/>
                                    </w:rPr>
                                  </w:pPr>
                                  <w:r w:rsidRPr="00DD1446">
                                    <w:rPr>
                                      <w:rFonts w:cs="Arial"/>
                                      <w:color w:val="FFFFFF"/>
                                    </w:rPr>
                                    <w:t>Vertrouwelijkheidsniveau:</w:t>
                                  </w:r>
                                </w:p>
                              </w:tc>
                              <w:tc>
                                <w:tcPr>
                                  <w:tcW w:w="2839" w:type="dxa"/>
                                </w:tcPr>
                                <w:p w14:paraId="5185B98B" w14:textId="77777777" w:rsidR="000923EE" w:rsidRPr="00DD1446" w:rsidRDefault="00FD7562" w:rsidP="00985940">
                                  <w:pPr>
                                    <w:rPr>
                                      <w:rFonts w:cs="Arial"/>
                                      <w:color w:val="FFFFFF"/>
                                    </w:rPr>
                                  </w:pPr>
                                  <w:r>
                                    <w:rPr>
                                      <w:rFonts w:cs="Arial"/>
                                      <w:color w:val="FFFFFF"/>
                                    </w:rPr>
                                    <w:t>Vertrouwelijk</w:t>
                                  </w:r>
                                </w:p>
                                <w:p w14:paraId="122BDCF8" w14:textId="77777777" w:rsidR="000923EE" w:rsidRPr="00DD1446" w:rsidRDefault="000923EE" w:rsidP="00985940">
                                  <w:pPr>
                                    <w:rPr>
                                      <w:rFonts w:cs="Arial"/>
                                      <w:color w:val="FFFFFF"/>
                                    </w:rPr>
                                  </w:pPr>
                                  <w:bookmarkStart w:id="0" w:name="Betrokkenen"/>
                                  <w:r>
                                    <w:rPr>
                                      <w:rFonts w:cs="Arial"/>
                                      <w:color w:val="FFFFFF"/>
                                    </w:rPr>
                                    <w:t xml:space="preserve"> </w:t>
                                  </w:r>
                                  <w:bookmarkEnd w:id="0"/>
                                </w:p>
                              </w:tc>
                            </w:tr>
                          </w:tbl>
                          <w:p w14:paraId="2EE960B1" w14:textId="77777777" w:rsidR="000923EE" w:rsidRPr="00985940" w:rsidRDefault="000923E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EE0DC" id="_x0000_t202" coordsize="21600,21600" o:spt="202" path="m,l,21600r21600,l21600,xe">
                <v:stroke joinstyle="miter"/>
                <v:path gradientshapeok="t" o:connecttype="rect"/>
              </v:shapetype>
              <v:shape id="Tekstvak 5" o:spid="_x0000_s1026" type="#_x0000_t202" style="position:absolute;margin-left:106.05pt;margin-top:251pt;width:297.5pt;height:25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" filled="f" stroked="f" strokeweight=".5pt">
                <v:textbox>
                  <w:txbxContent>
                    <w:tbl>
                      <w:tblPr>
                        <w:tblW w:w="0" w:type="auto"/>
                        <w:tblCellMar>
                          <w:left w:w="10" w:type="dxa"/>
                          <w:right w:w="10" w:type="dxa"/>
                        </w:tblCellMar>
                        <w:tblLook w:val="04A0" w:firstRow="1" w:lastRow="0" w:firstColumn="1" w:lastColumn="0" w:noHBand="0" w:noVBand="1"/>
                      </w:tblPr>
                      <w:tblGrid>
                        <w:gridCol w:w="2836"/>
                        <w:gridCol w:w="2831"/>
                      </w:tblGrid>
                      <w:tr w:rsidR="000923EE" w:rsidRPr="00DD1446" w14:paraId="455B6A59" w14:textId="77777777" w:rsidTr="00DD1446">
                        <w:trPr>
                          <w:trHeight w:val="1134"/>
                        </w:trPr>
                        <w:tc>
                          <w:tcPr>
                            <w:tcW w:w="5677" w:type="dxa"/>
                            <w:gridSpan w:val="2"/>
                          </w:tcPr>
                          <w:p w14:paraId="7C43853D" w14:textId="77777777" w:rsidR="000923EE" w:rsidRPr="00DD1446" w:rsidRDefault="00BD13E2" w:rsidP="006D1187">
                            <w:pPr>
                              <w:rPr>
                                <w:rFonts w:cs="Arial"/>
                                <w:color w:val="FFFFFF"/>
                              </w:rPr>
                            </w:pPr>
                            <w:r>
                              <w:rPr>
                                <w:rFonts w:ascii="Arial Rounded MT Bold" w:hAnsi="Arial Rounded MT Bold"/>
                                <w:color w:val="FFFFFF"/>
                                <w:sz w:val="52"/>
                                <w:szCs w:val="52"/>
                              </w:rPr>
                              <w:t xml:space="preserve">GVB </w:t>
                            </w:r>
                          </w:p>
                        </w:tc>
                      </w:tr>
                      <w:tr w:rsidR="000923EE" w:rsidRPr="00DD1446" w14:paraId="4FFBDF61" w14:textId="77777777" w:rsidTr="00DD1446">
                        <w:tc>
                          <w:tcPr>
                            <w:tcW w:w="5677" w:type="dxa"/>
                            <w:gridSpan w:val="2"/>
                          </w:tcPr>
                          <w:p w14:paraId="5F0BB577" w14:textId="77777777" w:rsidR="000923EE" w:rsidRDefault="00C9295E" w:rsidP="00985940">
                            <w:pPr>
                              <w:rPr>
                                <w:rFonts w:ascii="Arial Rounded MT Bold" w:hAnsi="Arial Rounded MT Bold" w:cs="Arial"/>
                                <w:color w:val="FFFFFF"/>
                                <w:sz w:val="36"/>
                                <w:szCs w:val="36"/>
                              </w:rPr>
                            </w:pPr>
                            <w:r>
                              <w:rPr>
                                <w:rFonts w:ascii="Arial Rounded MT Bold" w:hAnsi="Arial Rounded MT Bold"/>
                                <w:color w:val="FFFFFF"/>
                                <w:sz w:val="36"/>
                                <w:szCs w:val="36"/>
                              </w:rPr>
                              <w:t>Marktconsulatie</w:t>
                            </w:r>
                            <w:r w:rsidR="003669BA">
                              <w:rPr>
                                <w:rFonts w:ascii="Arial Rounded MT Bold" w:hAnsi="Arial Rounded MT Bold"/>
                                <w:color w:val="FFFFFF"/>
                                <w:sz w:val="36"/>
                                <w:szCs w:val="36"/>
                              </w:rPr>
                              <w:br/>
                            </w:r>
                            <w:r w:rsidR="003669BA">
                              <w:rPr>
                                <w:rFonts w:ascii="Arial Rounded MT Bold" w:hAnsi="Arial Rounded MT Bold" w:cs="Arial"/>
                                <w:color w:val="FFFFFF"/>
                                <w:sz w:val="36"/>
                                <w:szCs w:val="36"/>
                              </w:rPr>
                              <w:br/>
                              <w:t>Cameratoezicht (</w:t>
                            </w:r>
                            <w:r w:rsidR="00D1224B">
                              <w:rPr>
                                <w:rFonts w:ascii="Arial Rounded MT Bold" w:hAnsi="Arial Rounded MT Bold" w:cs="Arial"/>
                                <w:color w:val="FFFFFF"/>
                                <w:sz w:val="36"/>
                                <w:szCs w:val="36"/>
                              </w:rPr>
                              <w:t>CT</w:t>
                            </w:r>
                            <w:r w:rsidR="003669BA">
                              <w:rPr>
                                <w:rFonts w:ascii="Arial Rounded MT Bold" w:hAnsi="Arial Rounded MT Bold" w:cs="Arial"/>
                                <w:color w:val="FFFFFF"/>
                                <w:sz w:val="36"/>
                                <w:szCs w:val="36"/>
                              </w:rPr>
                              <w:t>S)</w:t>
                            </w:r>
                          </w:p>
                          <w:p w14:paraId="5F3D8DF7" w14:textId="77777777" w:rsidR="00AC5888" w:rsidRDefault="00AC5888" w:rsidP="00985940">
                            <w:pPr>
                              <w:rPr>
                                <w:rFonts w:cs="Arial"/>
                                <w:color w:val="FFFFFF"/>
                              </w:rPr>
                            </w:pPr>
                          </w:p>
                          <w:p w14:paraId="577C209C" w14:textId="77777777" w:rsidR="00AC5888" w:rsidRPr="00DD1446" w:rsidRDefault="00AC5888" w:rsidP="00985940">
                            <w:pPr>
                              <w:rPr>
                                <w:rFonts w:cs="Arial"/>
                                <w:color w:val="FFFFFF"/>
                              </w:rPr>
                            </w:pPr>
                            <w:r>
                              <w:rPr>
                                <w:rFonts w:cs="Arial"/>
                                <w:color w:val="FFFFFF"/>
                              </w:rPr>
                              <w:t>Bijlage Systeembeschrijving</w:t>
                            </w:r>
                          </w:p>
                        </w:tc>
                      </w:tr>
                      <w:tr w:rsidR="000923EE" w:rsidRPr="00DD1446" w14:paraId="3D283557" w14:textId="77777777" w:rsidTr="00DD1446">
                        <w:tc>
                          <w:tcPr>
                            <w:tcW w:w="5677" w:type="dxa"/>
                            <w:gridSpan w:val="2"/>
                          </w:tcPr>
                          <w:p w14:paraId="0CB57CDC" w14:textId="77777777" w:rsidR="000923EE" w:rsidRDefault="000923EE" w:rsidP="00985940">
                            <w:pPr>
                              <w:rPr>
                                <w:rFonts w:cs="Arial"/>
                                <w:color w:val="FFFFFF"/>
                              </w:rPr>
                            </w:pPr>
                          </w:p>
                          <w:p w14:paraId="2983B7A0" w14:textId="77777777" w:rsidR="005B7BF1" w:rsidRPr="00DD1446" w:rsidRDefault="005B7BF1" w:rsidP="00985940">
                            <w:pPr>
                              <w:rPr>
                                <w:rFonts w:cs="Arial"/>
                                <w:color w:val="FFFFFF"/>
                              </w:rPr>
                            </w:pPr>
                          </w:p>
                        </w:tc>
                      </w:tr>
                      <w:tr w:rsidR="000923EE" w:rsidRPr="00DD1446" w14:paraId="07FE7134" w14:textId="77777777" w:rsidTr="00DD1446">
                        <w:tc>
                          <w:tcPr>
                            <w:tcW w:w="5677" w:type="dxa"/>
                            <w:gridSpan w:val="2"/>
                          </w:tcPr>
                          <w:p w14:paraId="4A9317A2" w14:textId="77777777" w:rsidR="000923EE" w:rsidRPr="00DD1446" w:rsidRDefault="000923EE" w:rsidP="00985940">
                            <w:pPr>
                              <w:rPr>
                                <w:rFonts w:cs="Arial"/>
                                <w:color w:val="FFFFFF"/>
                              </w:rPr>
                            </w:pPr>
                          </w:p>
                        </w:tc>
                      </w:tr>
                      <w:tr w:rsidR="000923EE" w:rsidRPr="00DD1446" w14:paraId="6D826F27" w14:textId="77777777" w:rsidTr="00DD1446">
                        <w:tc>
                          <w:tcPr>
                            <w:tcW w:w="5677" w:type="dxa"/>
                            <w:gridSpan w:val="2"/>
                          </w:tcPr>
                          <w:p w14:paraId="47499914" w14:textId="77777777" w:rsidR="000923EE" w:rsidRPr="00DD1446" w:rsidRDefault="00826D2C" w:rsidP="00985940">
                            <w:pPr>
                              <w:rPr>
                                <w:rFonts w:cs="Arial"/>
                                <w:color w:val="FFFFFF"/>
                              </w:rPr>
                            </w:pPr>
                            <w:r>
                              <w:rPr>
                                <w:rFonts w:cs="Arial"/>
                                <w:color w:val="FFFFFF"/>
                              </w:rPr>
                              <w:t xml:space="preserve">Datum: </w:t>
                            </w:r>
                            <w:r w:rsidR="005659E8">
                              <w:rPr>
                                <w:rFonts w:cs="Arial"/>
                                <w:color w:val="FFFFFF"/>
                              </w:rPr>
                              <w:t>28 februari 2026</w:t>
                            </w:r>
                          </w:p>
                        </w:tc>
                      </w:tr>
                      <w:tr w:rsidR="000923EE" w:rsidRPr="00DD1446" w14:paraId="37C8D6E8" w14:textId="77777777" w:rsidTr="00DD1446">
                        <w:tc>
                          <w:tcPr>
                            <w:tcW w:w="2838" w:type="dxa"/>
                          </w:tcPr>
                          <w:p w14:paraId="3FEF11AC" w14:textId="77777777" w:rsidR="000923EE" w:rsidRPr="00DD1446" w:rsidRDefault="000923EE" w:rsidP="00985940">
                            <w:pPr>
                              <w:rPr>
                                <w:rFonts w:cs="Arial"/>
                                <w:color w:val="FFFFFF"/>
                              </w:rPr>
                            </w:pPr>
                            <w:r w:rsidRPr="00DD1446">
                              <w:rPr>
                                <w:rFonts w:cs="Arial"/>
                                <w:color w:val="FFFFFF"/>
                              </w:rPr>
                              <w:t>Vertrouwelijkheidsniveau:</w:t>
                            </w:r>
                          </w:p>
                        </w:tc>
                        <w:tc>
                          <w:tcPr>
                            <w:tcW w:w="2839" w:type="dxa"/>
                          </w:tcPr>
                          <w:p w14:paraId="5185B98B" w14:textId="77777777" w:rsidR="000923EE" w:rsidRPr="00DD1446" w:rsidRDefault="00FD7562" w:rsidP="00985940">
                            <w:pPr>
                              <w:rPr>
                                <w:rFonts w:cs="Arial"/>
                                <w:color w:val="FFFFFF"/>
                              </w:rPr>
                            </w:pPr>
                            <w:r>
                              <w:rPr>
                                <w:rFonts w:cs="Arial"/>
                                <w:color w:val="FFFFFF"/>
                              </w:rPr>
                              <w:t>Vertrouwelijk</w:t>
                            </w:r>
                          </w:p>
                          <w:p w14:paraId="122BDCF8" w14:textId="77777777" w:rsidR="000923EE" w:rsidRPr="00DD1446" w:rsidRDefault="000923EE" w:rsidP="00985940">
                            <w:pPr>
                              <w:rPr>
                                <w:rFonts w:cs="Arial"/>
                                <w:color w:val="FFFFFF"/>
                              </w:rPr>
                            </w:pPr>
                            <w:bookmarkStart w:id="1" w:name="Betrokkenen"/>
                            <w:r>
                              <w:rPr>
                                <w:rFonts w:cs="Arial"/>
                                <w:color w:val="FFFFFF"/>
                              </w:rPr>
                              <w:t xml:space="preserve"> </w:t>
                            </w:r>
                            <w:bookmarkEnd w:id="1"/>
                          </w:p>
                        </w:tc>
                      </w:tr>
                    </w:tbl>
                    <w:p w14:paraId="2EE960B1" w14:textId="77777777" w:rsidR="000923EE" w:rsidRPr="00985940" w:rsidRDefault="000923EE" w:rsidP="00985940">
                      <w:pPr>
                        <w:rPr>
                          <w:rFonts w:cs="Arial"/>
                          <w:color w:val="FFFFFF"/>
                        </w:rPr>
                      </w:pPr>
                    </w:p>
                  </w:txbxContent>
                </v:textbox>
              </v:shape>
            </w:pict>
          </mc:Fallback>
        </mc:AlternateContent>
      </w:r>
      <w:r w:rsidR="00720F63">
        <w:t xml:space="preserve">                                                </w:t>
      </w:r>
    </w:p>
    <w:p w14:paraId="46540EFC" w14:textId="77777777" w:rsidR="003669BA" w:rsidRDefault="003669BA" w:rsidP="00500F21"/>
    <w:p w14:paraId="76258314" w14:textId="38B9ADFA" w:rsidR="00992F9A" w:rsidRDefault="00720F63" w:rsidP="00500F21">
      <w:r>
        <w:t xml:space="preserve">                           </w:t>
      </w:r>
      <w:r w:rsidR="00985940">
        <w:br w:type="page"/>
      </w:r>
    </w:p>
    <w:p w14:paraId="049F31CB" w14:textId="77777777" w:rsidR="00F125EE" w:rsidRDefault="00F125EE"/>
    <w:p w14:paraId="661448AE" w14:textId="77777777" w:rsidR="00992F9A" w:rsidRPr="00500F21" w:rsidRDefault="0011275C">
      <w:pPr>
        <w:pStyle w:val="Inhoudkop"/>
      </w:pPr>
      <w:bookmarkStart w:id="2" w:name="trn_Inhoudsopgave"/>
      <w:r>
        <w:t>Inhoudsopgave</w:t>
      </w:r>
      <w:bookmarkEnd w:id="2"/>
    </w:p>
    <w:p w14:paraId="53128261" w14:textId="77777777" w:rsidR="00992F9A" w:rsidRDefault="00992F9A"/>
    <w:p w14:paraId="18ABDD0E" w14:textId="2DC17BAF" w:rsidR="00AA2AC5" w:rsidRDefault="006E4067">
      <w:pPr>
        <w:pStyle w:val="Inhopg1"/>
        <w:rPr>
          <w:rFonts w:asciiTheme="minorHAnsi" w:eastAsiaTheme="minorEastAsia" w:hAnsiTheme="minorHAnsi" w:cstheme="minorBidi"/>
          <w:b w:val="0"/>
          <w:noProof/>
          <w:color w:val="auto"/>
          <w:kern w:val="2"/>
          <w:szCs w:val="24"/>
          <w14:ligatures w14:val="standardContextual"/>
        </w:rPr>
      </w:pPr>
      <w:r>
        <w:fldChar w:fldCharType="begin"/>
      </w:r>
      <w:r>
        <w:instrText xml:space="preserve"> TOC \o "1-3" </w:instrText>
      </w:r>
      <w:r>
        <w:fldChar w:fldCharType="separate"/>
      </w:r>
      <w:r w:rsidR="00AA2AC5" w:rsidRPr="00DB6111">
        <w:rPr>
          <w:rFonts w:ascii="Arial Black" w:hAnsi="Arial Black"/>
          <w:noProof/>
        </w:rPr>
        <w:t>1</w:t>
      </w:r>
      <w:r w:rsidR="00AA2AC5">
        <w:rPr>
          <w:rFonts w:asciiTheme="minorHAnsi" w:eastAsiaTheme="minorEastAsia" w:hAnsiTheme="minorHAnsi" w:cstheme="minorBidi"/>
          <w:b w:val="0"/>
          <w:noProof/>
          <w:color w:val="auto"/>
          <w:kern w:val="2"/>
          <w:szCs w:val="24"/>
          <w14:ligatures w14:val="standardContextual"/>
        </w:rPr>
        <w:tab/>
      </w:r>
      <w:r w:rsidR="00AA2AC5">
        <w:rPr>
          <w:noProof/>
        </w:rPr>
        <w:t>Inleiding</w:t>
      </w:r>
      <w:r w:rsidR="00AA2AC5">
        <w:rPr>
          <w:noProof/>
        </w:rPr>
        <w:tab/>
      </w:r>
      <w:r w:rsidR="00AA2AC5">
        <w:rPr>
          <w:noProof/>
        </w:rPr>
        <w:fldChar w:fldCharType="begin"/>
      </w:r>
      <w:r w:rsidR="00AA2AC5">
        <w:rPr>
          <w:noProof/>
        </w:rPr>
        <w:instrText xml:space="preserve"> PAGEREF _Toc224043444 \h </w:instrText>
      </w:r>
      <w:r w:rsidR="00AA2AC5">
        <w:rPr>
          <w:noProof/>
        </w:rPr>
      </w:r>
      <w:r w:rsidR="00AA2AC5">
        <w:rPr>
          <w:noProof/>
        </w:rPr>
        <w:fldChar w:fldCharType="separate"/>
      </w:r>
      <w:r w:rsidR="00AA2AC5">
        <w:rPr>
          <w:noProof/>
        </w:rPr>
        <w:t>3</w:t>
      </w:r>
      <w:r w:rsidR="00AA2AC5">
        <w:rPr>
          <w:noProof/>
        </w:rPr>
        <w:fldChar w:fldCharType="end"/>
      </w:r>
    </w:p>
    <w:p w14:paraId="144C15B7" w14:textId="4D01C363" w:rsidR="00AA2AC5" w:rsidRDefault="00AA2AC5">
      <w:pPr>
        <w:pStyle w:val="Inhopg1"/>
        <w:rPr>
          <w:rFonts w:asciiTheme="minorHAnsi" w:eastAsiaTheme="minorEastAsia" w:hAnsiTheme="minorHAnsi" w:cstheme="minorBidi"/>
          <w:b w:val="0"/>
          <w:noProof/>
          <w:color w:val="auto"/>
          <w:kern w:val="2"/>
          <w:szCs w:val="24"/>
          <w14:ligatures w14:val="standardContextual"/>
        </w:rPr>
      </w:pPr>
      <w:r w:rsidRPr="00DB6111">
        <w:rPr>
          <w:rFonts w:ascii="Arial Black" w:hAnsi="Arial Black"/>
          <w:noProof/>
        </w:rPr>
        <w:t>2</w:t>
      </w:r>
      <w:r>
        <w:rPr>
          <w:rFonts w:asciiTheme="minorHAnsi" w:eastAsiaTheme="minorEastAsia" w:hAnsiTheme="minorHAnsi" w:cstheme="minorBidi"/>
          <w:b w:val="0"/>
          <w:noProof/>
          <w:color w:val="auto"/>
          <w:kern w:val="2"/>
          <w:szCs w:val="24"/>
          <w14:ligatures w14:val="standardContextual"/>
        </w:rPr>
        <w:tab/>
      </w:r>
      <w:r>
        <w:rPr>
          <w:noProof/>
        </w:rPr>
        <w:t>Systeembeschrijving</w:t>
      </w:r>
      <w:r>
        <w:rPr>
          <w:noProof/>
        </w:rPr>
        <w:tab/>
      </w:r>
      <w:r>
        <w:rPr>
          <w:noProof/>
        </w:rPr>
        <w:fldChar w:fldCharType="begin"/>
      </w:r>
      <w:r>
        <w:rPr>
          <w:noProof/>
        </w:rPr>
        <w:instrText xml:space="preserve"> PAGEREF _Toc224043445 \h </w:instrText>
      </w:r>
      <w:r>
        <w:rPr>
          <w:noProof/>
        </w:rPr>
      </w:r>
      <w:r>
        <w:rPr>
          <w:noProof/>
        </w:rPr>
        <w:fldChar w:fldCharType="separate"/>
      </w:r>
      <w:r>
        <w:rPr>
          <w:noProof/>
        </w:rPr>
        <w:t>3</w:t>
      </w:r>
      <w:r>
        <w:rPr>
          <w:noProof/>
        </w:rPr>
        <w:fldChar w:fldCharType="end"/>
      </w:r>
    </w:p>
    <w:p w14:paraId="45E9C6BA" w14:textId="540E3628"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Systeemomvang</w:t>
      </w:r>
      <w:r>
        <w:rPr>
          <w:noProof/>
        </w:rPr>
        <w:tab/>
      </w:r>
      <w:r>
        <w:rPr>
          <w:noProof/>
        </w:rPr>
        <w:fldChar w:fldCharType="begin"/>
      </w:r>
      <w:r>
        <w:rPr>
          <w:noProof/>
        </w:rPr>
        <w:instrText xml:space="preserve"> PAGEREF _Toc224043446 \h </w:instrText>
      </w:r>
      <w:r>
        <w:rPr>
          <w:noProof/>
        </w:rPr>
      </w:r>
      <w:r>
        <w:rPr>
          <w:noProof/>
        </w:rPr>
        <w:fldChar w:fldCharType="separate"/>
      </w:r>
      <w:r>
        <w:rPr>
          <w:noProof/>
        </w:rPr>
        <w:t>3</w:t>
      </w:r>
      <w:r>
        <w:rPr>
          <w:noProof/>
        </w:rPr>
        <w:fldChar w:fldCharType="end"/>
      </w:r>
    </w:p>
    <w:p w14:paraId="34799EB8" w14:textId="06C18CE4"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Camera details</w:t>
      </w:r>
      <w:r>
        <w:rPr>
          <w:noProof/>
        </w:rPr>
        <w:tab/>
      </w:r>
      <w:r>
        <w:rPr>
          <w:noProof/>
        </w:rPr>
        <w:fldChar w:fldCharType="begin"/>
      </w:r>
      <w:r>
        <w:rPr>
          <w:noProof/>
        </w:rPr>
        <w:instrText xml:space="preserve"> PAGEREF _Toc224043447 \h </w:instrText>
      </w:r>
      <w:r>
        <w:rPr>
          <w:noProof/>
        </w:rPr>
      </w:r>
      <w:r>
        <w:rPr>
          <w:noProof/>
        </w:rPr>
        <w:fldChar w:fldCharType="separate"/>
      </w:r>
      <w:r>
        <w:rPr>
          <w:noProof/>
        </w:rPr>
        <w:t>3</w:t>
      </w:r>
      <w:r>
        <w:rPr>
          <w:noProof/>
        </w:rPr>
        <w:fldChar w:fldCharType="end"/>
      </w:r>
    </w:p>
    <w:p w14:paraId="38CAC7D2" w14:textId="165A9487"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Technische systeemopbouw</w:t>
      </w:r>
      <w:r>
        <w:rPr>
          <w:noProof/>
        </w:rPr>
        <w:tab/>
      </w:r>
      <w:r>
        <w:rPr>
          <w:noProof/>
        </w:rPr>
        <w:fldChar w:fldCharType="begin"/>
      </w:r>
      <w:r>
        <w:rPr>
          <w:noProof/>
        </w:rPr>
        <w:instrText xml:space="preserve"> PAGEREF _Toc224043448 \h </w:instrText>
      </w:r>
      <w:r>
        <w:rPr>
          <w:noProof/>
        </w:rPr>
      </w:r>
      <w:r>
        <w:rPr>
          <w:noProof/>
        </w:rPr>
        <w:fldChar w:fldCharType="separate"/>
      </w:r>
      <w:r>
        <w:rPr>
          <w:noProof/>
        </w:rPr>
        <w:t>4</w:t>
      </w:r>
      <w:r>
        <w:rPr>
          <w:noProof/>
        </w:rPr>
        <w:fldChar w:fldCharType="end"/>
      </w:r>
    </w:p>
    <w:p w14:paraId="566087FF" w14:textId="34348E50"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 xml:space="preserve">CTS Centraal systeem  </w:t>
      </w:r>
      <w:r>
        <w:rPr>
          <w:noProof/>
        </w:rPr>
        <w:tab/>
      </w:r>
      <w:r>
        <w:rPr>
          <w:noProof/>
        </w:rPr>
        <w:fldChar w:fldCharType="begin"/>
      </w:r>
      <w:r>
        <w:rPr>
          <w:noProof/>
        </w:rPr>
        <w:instrText xml:space="preserve"> PAGEREF _Toc224043449 \h </w:instrText>
      </w:r>
      <w:r>
        <w:rPr>
          <w:noProof/>
        </w:rPr>
      </w:r>
      <w:r>
        <w:rPr>
          <w:noProof/>
        </w:rPr>
        <w:fldChar w:fldCharType="separate"/>
      </w:r>
      <w:r>
        <w:rPr>
          <w:noProof/>
        </w:rPr>
        <w:t>8</w:t>
      </w:r>
      <w:r>
        <w:rPr>
          <w:noProof/>
        </w:rPr>
        <w:fldChar w:fldCharType="end"/>
      </w:r>
    </w:p>
    <w:p w14:paraId="504E3121" w14:textId="5F12AB97" w:rsidR="00AA2AC5" w:rsidRPr="00AA2AC5" w:rsidRDefault="00AA2AC5">
      <w:pPr>
        <w:pStyle w:val="Inhopg3"/>
        <w:rPr>
          <w:rFonts w:asciiTheme="minorHAnsi" w:eastAsiaTheme="minorEastAsia" w:hAnsiTheme="minorHAnsi" w:cstheme="minorBidi"/>
          <w:kern w:val="2"/>
          <w:sz w:val="24"/>
          <w:szCs w:val="24"/>
          <w:lang w:val="en-GB"/>
          <w14:ligatures w14:val="standardContextual"/>
        </w:rPr>
      </w:pPr>
      <w:r w:rsidRPr="00AA2AC5">
        <w:rPr>
          <w:lang w:val="en-GB"/>
        </w:rPr>
        <w:t>Main server</w:t>
      </w:r>
      <w:r w:rsidRPr="00AA2AC5">
        <w:rPr>
          <w:lang w:val="en-GB"/>
        </w:rPr>
        <w:tab/>
      </w:r>
      <w:r>
        <w:fldChar w:fldCharType="begin"/>
      </w:r>
      <w:r w:rsidRPr="00AA2AC5">
        <w:rPr>
          <w:lang w:val="en-GB"/>
        </w:rPr>
        <w:instrText xml:space="preserve"> PAGEREF _Toc224043450 \h </w:instrText>
      </w:r>
      <w:r>
        <w:fldChar w:fldCharType="separate"/>
      </w:r>
      <w:r w:rsidRPr="00AA2AC5">
        <w:rPr>
          <w:lang w:val="en-GB"/>
        </w:rPr>
        <w:t>8</w:t>
      </w:r>
      <w:r>
        <w:fldChar w:fldCharType="end"/>
      </w:r>
    </w:p>
    <w:p w14:paraId="62BFA39D" w14:textId="3DFCD41D" w:rsidR="00AA2AC5" w:rsidRPr="00AA2AC5" w:rsidRDefault="00AA2AC5">
      <w:pPr>
        <w:pStyle w:val="Inhopg1"/>
        <w:rPr>
          <w:rFonts w:asciiTheme="minorHAnsi" w:eastAsiaTheme="minorEastAsia" w:hAnsiTheme="minorHAnsi" w:cstheme="minorBidi"/>
          <w:b w:val="0"/>
          <w:noProof/>
          <w:color w:val="auto"/>
          <w:kern w:val="2"/>
          <w:szCs w:val="24"/>
          <w:lang w:val="en-GB"/>
          <w14:ligatures w14:val="standardContextual"/>
        </w:rPr>
      </w:pPr>
      <w:r w:rsidRPr="00AA2AC5">
        <w:rPr>
          <w:rFonts w:ascii="Arial Black" w:hAnsi="Arial Black"/>
          <w:noProof/>
          <w:lang w:val="en-GB"/>
        </w:rPr>
        <w:t>3</w:t>
      </w:r>
      <w:r w:rsidRPr="00AA2AC5">
        <w:rPr>
          <w:rFonts w:asciiTheme="minorHAnsi" w:eastAsiaTheme="minorEastAsia" w:hAnsiTheme="minorHAnsi" w:cstheme="minorBidi"/>
          <w:b w:val="0"/>
          <w:noProof/>
          <w:color w:val="auto"/>
          <w:kern w:val="2"/>
          <w:szCs w:val="24"/>
          <w:lang w:val="en-GB"/>
          <w14:ligatures w14:val="standardContextual"/>
        </w:rPr>
        <w:tab/>
      </w:r>
      <w:r w:rsidRPr="00AA2AC5">
        <w:rPr>
          <w:noProof/>
          <w:lang w:val="en-GB"/>
        </w:rPr>
        <w:t>Functies CTS</w:t>
      </w:r>
      <w:r w:rsidRPr="00AA2AC5">
        <w:rPr>
          <w:noProof/>
          <w:lang w:val="en-GB"/>
        </w:rPr>
        <w:tab/>
      </w:r>
      <w:r>
        <w:rPr>
          <w:noProof/>
        </w:rPr>
        <w:fldChar w:fldCharType="begin"/>
      </w:r>
      <w:r w:rsidRPr="00AA2AC5">
        <w:rPr>
          <w:noProof/>
          <w:lang w:val="en-GB"/>
        </w:rPr>
        <w:instrText xml:space="preserve"> PAGEREF _Toc224043451 \h </w:instrText>
      </w:r>
      <w:r>
        <w:rPr>
          <w:noProof/>
        </w:rPr>
      </w:r>
      <w:r>
        <w:rPr>
          <w:noProof/>
        </w:rPr>
        <w:fldChar w:fldCharType="separate"/>
      </w:r>
      <w:r w:rsidRPr="00AA2AC5">
        <w:rPr>
          <w:noProof/>
          <w:lang w:val="en-GB"/>
        </w:rPr>
        <w:t>10</w:t>
      </w:r>
      <w:r>
        <w:rPr>
          <w:noProof/>
        </w:rPr>
        <w:fldChar w:fldCharType="end"/>
      </w:r>
    </w:p>
    <w:p w14:paraId="6CF4BC10" w14:textId="7BB06ADB" w:rsidR="00AA2AC5" w:rsidRPr="00AA2AC5" w:rsidRDefault="00AA2AC5">
      <w:pPr>
        <w:pStyle w:val="Inhopg2"/>
        <w:rPr>
          <w:rFonts w:asciiTheme="minorHAnsi" w:eastAsiaTheme="minorEastAsia" w:hAnsiTheme="minorHAnsi" w:cstheme="minorBidi"/>
          <w:b w:val="0"/>
          <w:noProof/>
          <w:kern w:val="2"/>
          <w:sz w:val="24"/>
          <w:szCs w:val="24"/>
          <w:lang w:val="en-GB"/>
          <w14:ligatures w14:val="standardContextual"/>
        </w:rPr>
      </w:pPr>
      <w:r w:rsidRPr="00AA2AC5">
        <w:rPr>
          <w:noProof/>
          <w:lang w:val="en-GB"/>
        </w:rPr>
        <w:t>1. Navigatie &amp; weergave</w:t>
      </w:r>
      <w:r w:rsidRPr="00AA2AC5">
        <w:rPr>
          <w:noProof/>
          <w:lang w:val="en-GB"/>
        </w:rPr>
        <w:tab/>
      </w:r>
      <w:r>
        <w:rPr>
          <w:noProof/>
        </w:rPr>
        <w:fldChar w:fldCharType="begin"/>
      </w:r>
      <w:r w:rsidRPr="00AA2AC5">
        <w:rPr>
          <w:noProof/>
          <w:lang w:val="en-GB"/>
        </w:rPr>
        <w:instrText xml:space="preserve"> PAGEREF _Toc224043452 \h </w:instrText>
      </w:r>
      <w:r>
        <w:rPr>
          <w:noProof/>
        </w:rPr>
      </w:r>
      <w:r>
        <w:rPr>
          <w:noProof/>
        </w:rPr>
        <w:fldChar w:fldCharType="separate"/>
      </w:r>
      <w:r w:rsidRPr="00AA2AC5">
        <w:rPr>
          <w:noProof/>
          <w:lang w:val="en-GB"/>
        </w:rPr>
        <w:t>10</w:t>
      </w:r>
      <w:r>
        <w:rPr>
          <w:noProof/>
        </w:rPr>
        <w:fldChar w:fldCharType="end"/>
      </w:r>
    </w:p>
    <w:p w14:paraId="03DF9F96" w14:textId="3AA8656E" w:rsidR="00AA2AC5" w:rsidRPr="00AA2AC5" w:rsidRDefault="00AA2AC5">
      <w:pPr>
        <w:pStyle w:val="Inhopg2"/>
        <w:rPr>
          <w:rFonts w:asciiTheme="minorHAnsi" w:eastAsiaTheme="minorEastAsia" w:hAnsiTheme="minorHAnsi" w:cstheme="minorBidi"/>
          <w:b w:val="0"/>
          <w:noProof/>
          <w:kern w:val="2"/>
          <w:sz w:val="24"/>
          <w:szCs w:val="24"/>
          <w:lang w:val="en-GB"/>
          <w14:ligatures w14:val="standardContextual"/>
        </w:rPr>
      </w:pPr>
      <w:r w:rsidRPr="00AA2AC5">
        <w:rPr>
          <w:noProof/>
          <w:lang w:val="en-GB"/>
        </w:rPr>
        <w:t>2. Camerabediening</w:t>
      </w:r>
      <w:r w:rsidRPr="00AA2AC5">
        <w:rPr>
          <w:noProof/>
          <w:lang w:val="en-GB"/>
        </w:rPr>
        <w:tab/>
      </w:r>
      <w:r>
        <w:rPr>
          <w:noProof/>
        </w:rPr>
        <w:fldChar w:fldCharType="begin"/>
      </w:r>
      <w:r w:rsidRPr="00AA2AC5">
        <w:rPr>
          <w:noProof/>
          <w:lang w:val="en-GB"/>
        </w:rPr>
        <w:instrText xml:space="preserve"> PAGEREF _Toc224043453 \h </w:instrText>
      </w:r>
      <w:r>
        <w:rPr>
          <w:noProof/>
        </w:rPr>
      </w:r>
      <w:r>
        <w:rPr>
          <w:noProof/>
        </w:rPr>
        <w:fldChar w:fldCharType="separate"/>
      </w:r>
      <w:r w:rsidRPr="00AA2AC5">
        <w:rPr>
          <w:noProof/>
          <w:lang w:val="en-GB"/>
        </w:rPr>
        <w:t>10</w:t>
      </w:r>
      <w:r>
        <w:rPr>
          <w:noProof/>
        </w:rPr>
        <w:fldChar w:fldCharType="end"/>
      </w:r>
    </w:p>
    <w:p w14:paraId="34F9F504" w14:textId="0BA4135D"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3. Alarm- en meldsysteem</w:t>
      </w:r>
      <w:r>
        <w:rPr>
          <w:noProof/>
        </w:rPr>
        <w:tab/>
      </w:r>
      <w:r>
        <w:rPr>
          <w:noProof/>
        </w:rPr>
        <w:fldChar w:fldCharType="begin"/>
      </w:r>
      <w:r>
        <w:rPr>
          <w:noProof/>
        </w:rPr>
        <w:instrText xml:space="preserve"> PAGEREF _Toc224043454 \h </w:instrText>
      </w:r>
      <w:r>
        <w:rPr>
          <w:noProof/>
        </w:rPr>
      </w:r>
      <w:r>
        <w:rPr>
          <w:noProof/>
        </w:rPr>
        <w:fldChar w:fldCharType="separate"/>
      </w:r>
      <w:r>
        <w:rPr>
          <w:noProof/>
        </w:rPr>
        <w:t>11</w:t>
      </w:r>
      <w:r>
        <w:rPr>
          <w:noProof/>
        </w:rPr>
        <w:fldChar w:fldCharType="end"/>
      </w:r>
    </w:p>
    <w:p w14:paraId="743964C7" w14:textId="5AE41D1B"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4. Historische beelden &amp; snapshots</w:t>
      </w:r>
      <w:r>
        <w:rPr>
          <w:noProof/>
        </w:rPr>
        <w:tab/>
      </w:r>
      <w:r>
        <w:rPr>
          <w:noProof/>
        </w:rPr>
        <w:fldChar w:fldCharType="begin"/>
      </w:r>
      <w:r>
        <w:rPr>
          <w:noProof/>
        </w:rPr>
        <w:instrText xml:space="preserve"> PAGEREF _Toc224043455 \h </w:instrText>
      </w:r>
      <w:r>
        <w:rPr>
          <w:noProof/>
        </w:rPr>
      </w:r>
      <w:r>
        <w:rPr>
          <w:noProof/>
        </w:rPr>
        <w:fldChar w:fldCharType="separate"/>
      </w:r>
      <w:r>
        <w:rPr>
          <w:noProof/>
        </w:rPr>
        <w:t>11</w:t>
      </w:r>
      <w:r>
        <w:rPr>
          <w:noProof/>
        </w:rPr>
        <w:fldChar w:fldCharType="end"/>
      </w:r>
    </w:p>
    <w:p w14:paraId="58DC2DB0" w14:textId="5D267854"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5. Bediening van CBI-objecten</w:t>
      </w:r>
      <w:r>
        <w:rPr>
          <w:noProof/>
        </w:rPr>
        <w:tab/>
      </w:r>
      <w:r>
        <w:rPr>
          <w:noProof/>
        </w:rPr>
        <w:fldChar w:fldCharType="begin"/>
      </w:r>
      <w:r>
        <w:rPr>
          <w:noProof/>
        </w:rPr>
        <w:instrText xml:space="preserve"> PAGEREF _Toc224043456 \h </w:instrText>
      </w:r>
      <w:r>
        <w:rPr>
          <w:noProof/>
        </w:rPr>
      </w:r>
      <w:r>
        <w:rPr>
          <w:noProof/>
        </w:rPr>
        <w:fldChar w:fldCharType="separate"/>
      </w:r>
      <w:r>
        <w:rPr>
          <w:noProof/>
        </w:rPr>
        <w:t>11</w:t>
      </w:r>
      <w:r>
        <w:rPr>
          <w:noProof/>
        </w:rPr>
        <w:fldChar w:fldCharType="end"/>
      </w:r>
    </w:p>
    <w:p w14:paraId="11D19B79" w14:textId="4BB8DD3F"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6. Aanbieden van beelden</w:t>
      </w:r>
      <w:r>
        <w:rPr>
          <w:noProof/>
        </w:rPr>
        <w:tab/>
      </w:r>
      <w:r>
        <w:rPr>
          <w:noProof/>
        </w:rPr>
        <w:fldChar w:fldCharType="begin"/>
      </w:r>
      <w:r>
        <w:rPr>
          <w:noProof/>
        </w:rPr>
        <w:instrText xml:space="preserve"> PAGEREF _Toc224043457 \h </w:instrText>
      </w:r>
      <w:r>
        <w:rPr>
          <w:noProof/>
        </w:rPr>
      </w:r>
      <w:r>
        <w:rPr>
          <w:noProof/>
        </w:rPr>
        <w:fldChar w:fldCharType="separate"/>
      </w:r>
      <w:r>
        <w:rPr>
          <w:noProof/>
        </w:rPr>
        <w:t>11</w:t>
      </w:r>
      <w:r>
        <w:rPr>
          <w:noProof/>
        </w:rPr>
        <w:fldChar w:fldCharType="end"/>
      </w:r>
    </w:p>
    <w:p w14:paraId="31461EF7" w14:textId="15F33C92"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7. Taakmanager</w:t>
      </w:r>
      <w:r>
        <w:rPr>
          <w:noProof/>
        </w:rPr>
        <w:tab/>
      </w:r>
      <w:r>
        <w:rPr>
          <w:noProof/>
        </w:rPr>
        <w:fldChar w:fldCharType="begin"/>
      </w:r>
      <w:r>
        <w:rPr>
          <w:noProof/>
        </w:rPr>
        <w:instrText xml:space="preserve"> PAGEREF _Toc224043458 \h </w:instrText>
      </w:r>
      <w:r>
        <w:rPr>
          <w:noProof/>
        </w:rPr>
      </w:r>
      <w:r>
        <w:rPr>
          <w:noProof/>
        </w:rPr>
        <w:fldChar w:fldCharType="separate"/>
      </w:r>
      <w:r>
        <w:rPr>
          <w:noProof/>
        </w:rPr>
        <w:t>11</w:t>
      </w:r>
      <w:r>
        <w:rPr>
          <w:noProof/>
        </w:rPr>
        <w:fldChar w:fldCharType="end"/>
      </w:r>
    </w:p>
    <w:p w14:paraId="6A1EB16F" w14:textId="2BEE79A0" w:rsidR="00AA2AC5" w:rsidRDefault="00AA2AC5">
      <w:pPr>
        <w:pStyle w:val="Inhopg2"/>
        <w:rPr>
          <w:rFonts w:asciiTheme="minorHAnsi" w:eastAsiaTheme="minorEastAsia" w:hAnsiTheme="minorHAnsi" w:cstheme="minorBidi"/>
          <w:b w:val="0"/>
          <w:noProof/>
          <w:kern w:val="2"/>
          <w:sz w:val="24"/>
          <w:szCs w:val="24"/>
          <w14:ligatures w14:val="standardContextual"/>
        </w:rPr>
      </w:pPr>
      <w:r>
        <w:rPr>
          <w:noProof/>
        </w:rPr>
        <w:t>8. Overige gebruikersfuncties (afhankelijk van rechten)</w:t>
      </w:r>
      <w:r>
        <w:rPr>
          <w:noProof/>
        </w:rPr>
        <w:tab/>
      </w:r>
      <w:r>
        <w:rPr>
          <w:noProof/>
        </w:rPr>
        <w:fldChar w:fldCharType="begin"/>
      </w:r>
      <w:r>
        <w:rPr>
          <w:noProof/>
        </w:rPr>
        <w:instrText xml:space="preserve"> PAGEREF _Toc224043459 \h </w:instrText>
      </w:r>
      <w:r>
        <w:rPr>
          <w:noProof/>
        </w:rPr>
      </w:r>
      <w:r>
        <w:rPr>
          <w:noProof/>
        </w:rPr>
        <w:fldChar w:fldCharType="separate"/>
      </w:r>
      <w:r>
        <w:rPr>
          <w:noProof/>
        </w:rPr>
        <w:t>11</w:t>
      </w:r>
      <w:r>
        <w:rPr>
          <w:noProof/>
        </w:rPr>
        <w:fldChar w:fldCharType="end"/>
      </w:r>
    </w:p>
    <w:p w14:paraId="3689E902" w14:textId="43653E2E" w:rsidR="00AA2AC5" w:rsidRDefault="00AA2AC5">
      <w:pPr>
        <w:pStyle w:val="Inhopg1"/>
        <w:rPr>
          <w:rFonts w:asciiTheme="minorHAnsi" w:eastAsiaTheme="minorEastAsia" w:hAnsiTheme="minorHAnsi" w:cstheme="minorBidi"/>
          <w:b w:val="0"/>
          <w:noProof/>
          <w:color w:val="auto"/>
          <w:kern w:val="2"/>
          <w:szCs w:val="24"/>
          <w14:ligatures w14:val="standardContextual"/>
        </w:rPr>
      </w:pPr>
      <w:r w:rsidRPr="00DB6111">
        <w:rPr>
          <w:rFonts w:ascii="Arial Black" w:hAnsi="Arial Black"/>
          <w:noProof/>
        </w:rPr>
        <w:t>4</w:t>
      </w:r>
      <w:r>
        <w:rPr>
          <w:rFonts w:asciiTheme="minorHAnsi" w:eastAsiaTheme="minorEastAsia" w:hAnsiTheme="minorHAnsi" w:cstheme="minorBidi"/>
          <w:b w:val="0"/>
          <w:noProof/>
          <w:color w:val="auto"/>
          <w:kern w:val="2"/>
          <w:szCs w:val="24"/>
          <w14:ligatures w14:val="standardContextual"/>
        </w:rPr>
        <w:tab/>
      </w:r>
      <w:r>
        <w:rPr>
          <w:noProof/>
        </w:rPr>
        <w:t>Verklarende woordenlijst</w:t>
      </w:r>
      <w:r>
        <w:rPr>
          <w:noProof/>
        </w:rPr>
        <w:tab/>
      </w:r>
      <w:r>
        <w:rPr>
          <w:noProof/>
        </w:rPr>
        <w:fldChar w:fldCharType="begin"/>
      </w:r>
      <w:r>
        <w:rPr>
          <w:noProof/>
        </w:rPr>
        <w:instrText xml:space="preserve"> PAGEREF _Toc224043460 \h </w:instrText>
      </w:r>
      <w:r>
        <w:rPr>
          <w:noProof/>
        </w:rPr>
      </w:r>
      <w:r>
        <w:rPr>
          <w:noProof/>
        </w:rPr>
        <w:fldChar w:fldCharType="separate"/>
      </w:r>
      <w:r>
        <w:rPr>
          <w:noProof/>
        </w:rPr>
        <w:t>13</w:t>
      </w:r>
      <w:r>
        <w:rPr>
          <w:noProof/>
        </w:rPr>
        <w:fldChar w:fldCharType="end"/>
      </w:r>
    </w:p>
    <w:p w14:paraId="62486C05" w14:textId="63BCCAF7" w:rsidR="00992F9A" w:rsidRPr="00587DAB" w:rsidRDefault="006E4067" w:rsidP="00B40B07">
      <w:r>
        <w:fldChar w:fldCharType="end"/>
      </w:r>
    </w:p>
    <w:p w14:paraId="4101652C" w14:textId="77777777" w:rsidR="00EF66D2" w:rsidRPr="00587DAB" w:rsidRDefault="00EF66D2" w:rsidP="00B40B07"/>
    <w:p w14:paraId="4C2493A9" w14:textId="77777777" w:rsidR="00FA35D2" w:rsidRDefault="00FA35D2">
      <w:pPr>
        <w:spacing w:line="240" w:lineRule="auto"/>
        <w:rPr>
          <w:rFonts w:ascii="Arial Rounded MT Bold" w:hAnsi="Arial Rounded MT Bold"/>
          <w:noProof/>
          <w:color w:val="006EB9"/>
          <w:sz w:val="32"/>
        </w:rPr>
      </w:pPr>
      <w:r>
        <w:br w:type="page"/>
      </w:r>
    </w:p>
    <w:p w14:paraId="5099004A" w14:textId="77777777" w:rsidR="0047764C" w:rsidRDefault="00F32D4D" w:rsidP="00760587">
      <w:pPr>
        <w:pStyle w:val="Kop1"/>
        <w:pageBreakBefore w:val="0"/>
        <w:numPr>
          <w:ilvl w:val="0"/>
          <w:numId w:val="1"/>
        </w:numPr>
      </w:pPr>
      <w:bookmarkStart w:id="3" w:name="Start"/>
      <w:bookmarkStart w:id="4" w:name="_Toc224043444"/>
      <w:bookmarkEnd w:id="3"/>
      <w:r w:rsidRPr="00760587">
        <w:lastRenderedPageBreak/>
        <w:t>Inleiding</w:t>
      </w:r>
      <w:bookmarkEnd w:id="4"/>
    </w:p>
    <w:p w14:paraId="55D3E830" w14:textId="59BA3164" w:rsidR="00A22D24" w:rsidRDefault="00431A9F" w:rsidP="00AC5888">
      <w:pPr>
        <w:rPr>
          <w:rStyle w:val="Titelvanboek"/>
          <w:b w:val="0"/>
          <w:bCs w:val="0"/>
          <w:i w:val="0"/>
          <w:iCs w:val="0"/>
        </w:rPr>
      </w:pPr>
      <w:r>
        <w:rPr>
          <w:rStyle w:val="Titelvanboek"/>
          <w:b w:val="0"/>
          <w:bCs w:val="0"/>
          <w:i w:val="0"/>
          <w:iCs w:val="0"/>
        </w:rPr>
        <w:t>Dit document bevat de beschrijving van het huidige Camera Toezicht Systeem</w:t>
      </w:r>
      <w:r w:rsidR="00BB3D2A">
        <w:rPr>
          <w:rStyle w:val="Titelvanboek"/>
          <w:b w:val="0"/>
          <w:bCs w:val="0"/>
          <w:i w:val="0"/>
          <w:iCs w:val="0"/>
        </w:rPr>
        <w:t xml:space="preserve"> </w:t>
      </w:r>
      <w:r w:rsidR="00A65D23">
        <w:rPr>
          <w:rStyle w:val="Titelvanboek"/>
          <w:b w:val="0"/>
          <w:bCs w:val="0"/>
          <w:i w:val="0"/>
          <w:iCs w:val="0"/>
        </w:rPr>
        <w:t>van het GVB</w:t>
      </w:r>
      <w:r>
        <w:rPr>
          <w:rStyle w:val="Titelvanboek"/>
          <w:b w:val="0"/>
          <w:bCs w:val="0"/>
          <w:i w:val="0"/>
          <w:iCs w:val="0"/>
        </w:rPr>
        <w:t xml:space="preserve">, en is </w:t>
      </w:r>
      <w:r w:rsidR="001970C1">
        <w:rPr>
          <w:rStyle w:val="Titelvanboek"/>
          <w:b w:val="0"/>
          <w:bCs w:val="0"/>
          <w:i w:val="0"/>
          <w:iCs w:val="0"/>
        </w:rPr>
        <w:t>onderdeel van d</w:t>
      </w:r>
      <w:r w:rsidR="00C85216">
        <w:rPr>
          <w:rStyle w:val="Titelvanboek"/>
          <w:b w:val="0"/>
          <w:bCs w:val="0"/>
          <w:i w:val="0"/>
          <w:iCs w:val="0"/>
        </w:rPr>
        <w:t>e marktconsulatie.</w:t>
      </w:r>
    </w:p>
    <w:p w14:paraId="5910E4B3" w14:textId="65A1E92E" w:rsidR="00200269" w:rsidRDefault="00200269" w:rsidP="00AC5888">
      <w:pPr>
        <w:rPr>
          <w:rStyle w:val="Titelvanboek"/>
          <w:b w:val="0"/>
          <w:bCs w:val="0"/>
          <w:i w:val="0"/>
          <w:iCs w:val="0"/>
        </w:rPr>
      </w:pPr>
      <w:r>
        <w:rPr>
          <w:rStyle w:val="Titelvanboek"/>
          <w:b w:val="0"/>
          <w:bCs w:val="0"/>
          <w:i w:val="0"/>
          <w:iCs w:val="0"/>
        </w:rPr>
        <w:t xml:space="preserve">In eerste </w:t>
      </w:r>
      <w:r w:rsidR="00140929">
        <w:rPr>
          <w:rStyle w:val="Titelvanboek"/>
          <w:b w:val="0"/>
          <w:bCs w:val="0"/>
          <w:i w:val="0"/>
          <w:iCs w:val="0"/>
        </w:rPr>
        <w:t xml:space="preserve">instantie voor het cameratoezicht op de Noord/Zuidlijn, maar daarna ook op de overige metrostations, tramhaltes en voor cameratoezicht in </w:t>
      </w:r>
      <w:r w:rsidR="00D70AD8">
        <w:rPr>
          <w:rStyle w:val="Titelvanboek"/>
          <w:b w:val="0"/>
          <w:bCs w:val="0"/>
          <w:i w:val="0"/>
          <w:iCs w:val="0"/>
        </w:rPr>
        <w:t xml:space="preserve">bepaalde </w:t>
      </w:r>
      <w:r w:rsidR="00140929">
        <w:rPr>
          <w:rStyle w:val="Titelvanboek"/>
          <w:b w:val="0"/>
          <w:bCs w:val="0"/>
          <w:i w:val="0"/>
          <w:iCs w:val="0"/>
        </w:rPr>
        <w:t>metro’s</w:t>
      </w:r>
    </w:p>
    <w:p w14:paraId="2DD6E377" w14:textId="77777777" w:rsidR="00A76928" w:rsidRDefault="00A76928" w:rsidP="00AC5888">
      <w:pPr>
        <w:rPr>
          <w:rStyle w:val="Titelvanboek"/>
          <w:b w:val="0"/>
          <w:bCs w:val="0"/>
          <w:i w:val="0"/>
          <w:iCs w:val="0"/>
        </w:rPr>
      </w:pPr>
    </w:p>
    <w:p w14:paraId="60309525" w14:textId="5331DA0A" w:rsidR="008C717F" w:rsidRDefault="008C717F" w:rsidP="008C717F">
      <w:pPr>
        <w:spacing w:line="276" w:lineRule="auto"/>
      </w:pPr>
    </w:p>
    <w:p w14:paraId="73621615" w14:textId="77777777" w:rsidR="00407E43" w:rsidRPr="008C717F" w:rsidRDefault="00407E43" w:rsidP="008C717F">
      <w:pPr>
        <w:spacing w:line="276" w:lineRule="auto"/>
        <w:rPr>
          <w:rFonts w:cs="Arial"/>
        </w:rPr>
      </w:pPr>
    </w:p>
    <w:p w14:paraId="5D741696" w14:textId="171CCD53" w:rsidR="00140929" w:rsidRDefault="00AC5888" w:rsidP="00F921F6">
      <w:pPr>
        <w:pStyle w:val="Kop1"/>
        <w:pageBreakBefore w:val="0"/>
        <w:numPr>
          <w:ilvl w:val="0"/>
          <w:numId w:val="1"/>
        </w:numPr>
      </w:pPr>
      <w:bookmarkStart w:id="5" w:name="_Toc224043445"/>
      <w:r>
        <w:t>Systeembeschrijving</w:t>
      </w:r>
      <w:bookmarkEnd w:id="5"/>
    </w:p>
    <w:p w14:paraId="34DE4C23" w14:textId="64BDEA4A" w:rsidR="00140929" w:rsidRDefault="00140929" w:rsidP="00140929">
      <w:pPr>
        <w:pStyle w:val="Kop2"/>
      </w:pPr>
      <w:bookmarkStart w:id="6" w:name="_Toc224043446"/>
      <w:r w:rsidRPr="00140929">
        <w:t>Systeemomvang</w:t>
      </w:r>
      <w:bookmarkEnd w:id="6"/>
    </w:p>
    <w:p w14:paraId="7A8A9E49" w14:textId="48BBEE37" w:rsidR="00324423" w:rsidRDefault="00324423" w:rsidP="00324423">
      <w:r>
        <w:t>Het camerasysteem omvat een volledig locatie</w:t>
      </w:r>
      <w:r w:rsidR="007C612D">
        <w:t xml:space="preserve"> </w:t>
      </w:r>
      <w:r>
        <w:t>redundant systeem voor het uitlezen van de camerabeelden door verschillende observanten.</w:t>
      </w:r>
    </w:p>
    <w:p w14:paraId="6D3C55F1" w14:textId="77777777" w:rsidR="00324423" w:rsidRPr="00324423" w:rsidRDefault="00324423" w:rsidP="00324423"/>
    <w:p w14:paraId="22F40CB1" w14:textId="434A8243" w:rsidR="00324423" w:rsidRDefault="00140929" w:rsidP="00F921F6">
      <w:r>
        <w:t xml:space="preserve">Op het camerasysteem zijn </w:t>
      </w:r>
      <w:r w:rsidR="00531B7A">
        <w:t xml:space="preserve">momenteel </w:t>
      </w:r>
      <w:r w:rsidR="00324423">
        <w:t>1</w:t>
      </w:r>
      <w:r w:rsidR="00531B7A">
        <w:t>370</w:t>
      </w:r>
      <w:r w:rsidR="00324423">
        <w:t xml:space="preserve"> camera’s aangesloten verdeeld over </w:t>
      </w:r>
      <w:r w:rsidR="005C0849">
        <w:t xml:space="preserve">ruim 100 </w:t>
      </w:r>
      <w:r w:rsidR="00324423">
        <w:t>objecten</w:t>
      </w:r>
      <w:r w:rsidR="00D510DF">
        <w:t xml:space="preserve"> met</w:t>
      </w:r>
      <w:r w:rsidR="00B50ADA">
        <w:t xml:space="preserve"> soms</w:t>
      </w:r>
      <w:r w:rsidR="00D510DF">
        <w:t xml:space="preserve"> meerder</w:t>
      </w:r>
      <w:r w:rsidR="00B50ADA">
        <w:t>e</w:t>
      </w:r>
      <w:r w:rsidR="00D510DF">
        <w:t xml:space="preserve"> </w:t>
      </w:r>
      <w:r w:rsidR="00B50ADA">
        <w:t>niveaus per object.</w:t>
      </w:r>
      <w:r w:rsidR="003540D4">
        <w:t xml:space="preserve"> </w:t>
      </w:r>
      <w:r w:rsidR="00324423">
        <w:t xml:space="preserve">Dit zijn zowel vaste camera’s </w:t>
      </w:r>
      <w:r w:rsidR="00A84EDA">
        <w:t>als</w:t>
      </w:r>
      <w:r w:rsidR="00324423">
        <w:t xml:space="preserve"> dome</w:t>
      </w:r>
      <w:r w:rsidR="00C37556">
        <w:t xml:space="preserve"> </w:t>
      </w:r>
      <w:r w:rsidR="00324423">
        <w:t>camera’s.</w:t>
      </w:r>
    </w:p>
    <w:p w14:paraId="5F2E4FE2" w14:textId="2BCEC64D" w:rsidR="00324423" w:rsidRDefault="00A84EDA" w:rsidP="00F921F6">
      <w:r>
        <w:t xml:space="preserve">Het </w:t>
      </w:r>
      <w:r w:rsidR="00463713">
        <w:t>camerasysteem heeft</w:t>
      </w:r>
      <w:r w:rsidR="00324423">
        <w:t xml:space="preserve"> de technische mogelijkheid om </w:t>
      </w:r>
      <w:r w:rsidR="00526292">
        <w:t>in</w:t>
      </w:r>
      <w:r w:rsidR="00324423">
        <w:t xml:space="preserve"> </w:t>
      </w:r>
      <w:r w:rsidR="00ED4827">
        <w:t>28</w:t>
      </w:r>
      <w:r w:rsidR="00324423">
        <w:t xml:space="preserve"> metrovoertuigen de camera’s te bekijken (max 2 camera’s per voertuig tegelijk).</w:t>
      </w:r>
      <w:r w:rsidR="00463713">
        <w:t xml:space="preserve">  </w:t>
      </w:r>
      <w:r w:rsidR="00324423">
        <w:t xml:space="preserve">Alle camerabeelden (met uitzondering van de metrovoertuigen) worden opgeslagen met een opslag van momenteel </w:t>
      </w:r>
      <w:r w:rsidR="00D25859">
        <w:t xml:space="preserve">28 </w:t>
      </w:r>
      <w:r w:rsidR="00324423">
        <w:t>dagen</w:t>
      </w:r>
      <w:r w:rsidR="003540D4">
        <w:t>.</w:t>
      </w:r>
    </w:p>
    <w:p w14:paraId="49C2B18A" w14:textId="369A3FD4" w:rsidR="00324423" w:rsidRPr="00140929" w:rsidRDefault="00324423" w:rsidP="00FD40A6">
      <w:pPr>
        <w:pStyle w:val="Kop2"/>
      </w:pPr>
      <w:bookmarkStart w:id="7" w:name="_Toc224043447"/>
      <w:r>
        <w:t>Camera</w:t>
      </w:r>
      <w:r w:rsidR="00CA2DFC">
        <w:t xml:space="preserve"> details</w:t>
      </w:r>
      <w:bookmarkEnd w:id="7"/>
    </w:p>
    <w:p w14:paraId="71CFD3C2" w14:textId="106828EF" w:rsidR="00140929" w:rsidRDefault="00324423" w:rsidP="00F921F6">
      <w:r>
        <w:t>De meeste camera’s zijn vaste en dome camera’s van Axis</w:t>
      </w:r>
    </w:p>
    <w:p w14:paraId="2E35345F" w14:textId="77777777" w:rsidR="00A67D0C" w:rsidRDefault="00324423" w:rsidP="000152C0">
      <w:r>
        <w:t xml:space="preserve">Er zijn verschillende types </w:t>
      </w:r>
      <w:r w:rsidR="00AA2194">
        <w:t>met verschillende leeftijden</w:t>
      </w:r>
      <w:r w:rsidR="000152C0">
        <w:t xml:space="preserve"> en verschillende versies firmware</w:t>
      </w:r>
      <w:r w:rsidR="003E0D0B">
        <w:t xml:space="preserve"> </w:t>
      </w:r>
      <w:r>
        <w:t>in gebruik zoals:</w:t>
      </w:r>
      <w:r w:rsidR="003441DA">
        <w:t xml:space="preserve"> </w:t>
      </w:r>
    </w:p>
    <w:p w14:paraId="2E8E9A6F" w14:textId="191AA4E9" w:rsidR="000152C0" w:rsidRPr="0083401C" w:rsidRDefault="000152C0" w:rsidP="000152C0">
      <w:pPr>
        <w:rPr>
          <w:lang w:val="en-US"/>
        </w:rPr>
      </w:pPr>
      <w:r w:rsidRPr="0083401C">
        <w:rPr>
          <w:lang w:val="en-US"/>
        </w:rPr>
        <w:t>Axis M3027</w:t>
      </w:r>
    </w:p>
    <w:p w14:paraId="2FC75118" w14:textId="77777777" w:rsidR="000152C0" w:rsidRPr="0083401C" w:rsidRDefault="000152C0" w:rsidP="000152C0">
      <w:pPr>
        <w:rPr>
          <w:lang w:val="en-US"/>
        </w:rPr>
      </w:pPr>
      <w:r w:rsidRPr="0083401C">
        <w:rPr>
          <w:lang w:val="en-US"/>
        </w:rPr>
        <w:t>Axis M4317-PLVE</w:t>
      </w:r>
    </w:p>
    <w:p w14:paraId="0C7EC51D" w14:textId="77777777" w:rsidR="000152C0" w:rsidRPr="0083401C" w:rsidRDefault="000152C0" w:rsidP="000152C0">
      <w:pPr>
        <w:rPr>
          <w:lang w:val="en-US"/>
        </w:rPr>
      </w:pPr>
      <w:r w:rsidRPr="0083401C">
        <w:rPr>
          <w:lang w:val="en-US"/>
        </w:rPr>
        <w:t>Axis P1355</w:t>
      </w:r>
    </w:p>
    <w:p w14:paraId="765C9045" w14:textId="77777777" w:rsidR="000152C0" w:rsidRPr="0083401C" w:rsidRDefault="000152C0" w:rsidP="000152C0">
      <w:pPr>
        <w:rPr>
          <w:lang w:val="en-US"/>
        </w:rPr>
      </w:pPr>
      <w:r w:rsidRPr="0083401C">
        <w:rPr>
          <w:lang w:val="en-US"/>
        </w:rPr>
        <w:t>Axis P1364</w:t>
      </w:r>
    </w:p>
    <w:p w14:paraId="5817A3BF" w14:textId="77777777" w:rsidR="000152C0" w:rsidRPr="0083401C" w:rsidRDefault="000152C0" w:rsidP="000152C0">
      <w:pPr>
        <w:rPr>
          <w:lang w:val="en-US"/>
        </w:rPr>
      </w:pPr>
      <w:r w:rsidRPr="0083401C">
        <w:rPr>
          <w:lang w:val="en-US"/>
        </w:rPr>
        <w:t xml:space="preserve">Axis P1365 </w:t>
      </w:r>
    </w:p>
    <w:p w14:paraId="1DF1B9D2" w14:textId="77777777" w:rsidR="000152C0" w:rsidRPr="0083401C" w:rsidRDefault="000152C0" w:rsidP="000152C0">
      <w:pPr>
        <w:rPr>
          <w:lang w:val="en-US"/>
        </w:rPr>
      </w:pPr>
      <w:r w:rsidRPr="0083401C">
        <w:rPr>
          <w:lang w:val="en-US"/>
        </w:rPr>
        <w:t>Axis P1365 MK2</w:t>
      </w:r>
    </w:p>
    <w:p w14:paraId="5D726230" w14:textId="77777777" w:rsidR="000152C0" w:rsidRPr="0083401C" w:rsidRDefault="000152C0" w:rsidP="000152C0">
      <w:pPr>
        <w:rPr>
          <w:lang w:val="en-US"/>
        </w:rPr>
      </w:pPr>
      <w:r w:rsidRPr="0083401C">
        <w:rPr>
          <w:lang w:val="en-US"/>
        </w:rPr>
        <w:t>Axis P1375</w:t>
      </w:r>
    </w:p>
    <w:p w14:paraId="082DAE6C" w14:textId="77777777" w:rsidR="000152C0" w:rsidRPr="0083401C" w:rsidRDefault="000152C0" w:rsidP="000152C0">
      <w:pPr>
        <w:rPr>
          <w:lang w:val="en-US"/>
        </w:rPr>
      </w:pPr>
      <w:r w:rsidRPr="0083401C">
        <w:rPr>
          <w:lang w:val="en-US"/>
        </w:rPr>
        <w:t>Axis P3224-VE Mk 2</w:t>
      </w:r>
    </w:p>
    <w:p w14:paraId="5B8916B0" w14:textId="77777777" w:rsidR="000152C0" w:rsidRPr="0022488C" w:rsidRDefault="000152C0" w:rsidP="000152C0">
      <w:pPr>
        <w:rPr>
          <w:lang w:val="es-ES"/>
        </w:rPr>
      </w:pPr>
      <w:r w:rsidRPr="0022488C">
        <w:rPr>
          <w:lang w:val="es-ES"/>
        </w:rPr>
        <w:t>Axis P3245-LVE</w:t>
      </w:r>
    </w:p>
    <w:p w14:paraId="35383348" w14:textId="77777777" w:rsidR="000152C0" w:rsidRPr="0022488C" w:rsidRDefault="000152C0" w:rsidP="000152C0">
      <w:pPr>
        <w:rPr>
          <w:lang w:val="es-ES"/>
        </w:rPr>
      </w:pPr>
      <w:r w:rsidRPr="0022488C">
        <w:rPr>
          <w:lang w:val="es-ES"/>
        </w:rPr>
        <w:t>Axis P3375-VE</w:t>
      </w:r>
    </w:p>
    <w:p w14:paraId="481426B9" w14:textId="77777777" w:rsidR="000152C0" w:rsidRPr="0022488C" w:rsidRDefault="000152C0" w:rsidP="000152C0">
      <w:pPr>
        <w:rPr>
          <w:lang w:val="es-ES"/>
        </w:rPr>
      </w:pPr>
      <w:r w:rsidRPr="0022488C">
        <w:rPr>
          <w:lang w:val="es-ES"/>
        </w:rPr>
        <w:t>Axis P5635-E</w:t>
      </w:r>
    </w:p>
    <w:p w14:paraId="481E71AE" w14:textId="77777777" w:rsidR="000152C0" w:rsidRPr="0022488C" w:rsidRDefault="000152C0" w:rsidP="000152C0">
      <w:pPr>
        <w:rPr>
          <w:lang w:val="es-ES"/>
        </w:rPr>
      </w:pPr>
      <w:r w:rsidRPr="0022488C">
        <w:rPr>
          <w:lang w:val="es-ES"/>
        </w:rPr>
        <w:t>Axis P5635-E MK2</w:t>
      </w:r>
    </w:p>
    <w:p w14:paraId="52FBFE52" w14:textId="77777777" w:rsidR="000152C0" w:rsidRPr="0022488C" w:rsidRDefault="000152C0" w:rsidP="000152C0">
      <w:pPr>
        <w:rPr>
          <w:lang w:val="es-ES"/>
        </w:rPr>
      </w:pPr>
      <w:r w:rsidRPr="0022488C">
        <w:rPr>
          <w:lang w:val="es-ES"/>
        </w:rPr>
        <w:t>Axis P5655-E</w:t>
      </w:r>
    </w:p>
    <w:p w14:paraId="28586F06" w14:textId="77777777" w:rsidR="000152C0" w:rsidRPr="0022488C" w:rsidRDefault="000152C0" w:rsidP="000152C0">
      <w:pPr>
        <w:rPr>
          <w:lang w:val="es-ES"/>
        </w:rPr>
      </w:pPr>
      <w:r w:rsidRPr="0022488C">
        <w:rPr>
          <w:lang w:val="es-ES"/>
        </w:rPr>
        <w:t>Axis P5655-E PTZ</w:t>
      </w:r>
    </w:p>
    <w:p w14:paraId="63A80DD9" w14:textId="77777777" w:rsidR="000152C0" w:rsidRPr="0022488C" w:rsidRDefault="000152C0" w:rsidP="000152C0">
      <w:pPr>
        <w:rPr>
          <w:lang w:val="es-ES"/>
        </w:rPr>
      </w:pPr>
      <w:r w:rsidRPr="0022488C">
        <w:rPr>
          <w:lang w:val="es-ES"/>
        </w:rPr>
        <w:t xml:space="preserve">Axis P7214 </w:t>
      </w:r>
    </w:p>
    <w:p w14:paraId="41282169" w14:textId="77777777" w:rsidR="000152C0" w:rsidRPr="0022488C" w:rsidRDefault="000152C0" w:rsidP="000152C0">
      <w:pPr>
        <w:rPr>
          <w:lang w:val="es-ES"/>
        </w:rPr>
      </w:pPr>
      <w:r w:rsidRPr="0022488C">
        <w:rPr>
          <w:lang w:val="es-ES"/>
        </w:rPr>
        <w:t>Axis P7216</w:t>
      </w:r>
    </w:p>
    <w:p w14:paraId="3B96A258" w14:textId="77777777" w:rsidR="000152C0" w:rsidRPr="0022488C" w:rsidRDefault="000152C0" w:rsidP="000152C0">
      <w:pPr>
        <w:rPr>
          <w:lang w:val="es-ES"/>
        </w:rPr>
      </w:pPr>
      <w:r w:rsidRPr="0022488C">
        <w:rPr>
          <w:lang w:val="es-ES"/>
        </w:rPr>
        <w:t>Axis Q1604</w:t>
      </w:r>
    </w:p>
    <w:p w14:paraId="1CDEE4B6" w14:textId="77777777" w:rsidR="000152C0" w:rsidRPr="0022488C" w:rsidRDefault="000152C0" w:rsidP="000152C0">
      <w:pPr>
        <w:rPr>
          <w:lang w:val="es-ES"/>
        </w:rPr>
      </w:pPr>
      <w:r w:rsidRPr="0022488C">
        <w:rPr>
          <w:lang w:val="es-ES"/>
        </w:rPr>
        <w:t>Axis Q3505</w:t>
      </w:r>
    </w:p>
    <w:p w14:paraId="2DF8CC52" w14:textId="77777777" w:rsidR="000152C0" w:rsidRPr="0083401C" w:rsidRDefault="000152C0" w:rsidP="000152C0">
      <w:pPr>
        <w:rPr>
          <w:lang w:val="en-US"/>
        </w:rPr>
      </w:pPr>
      <w:r w:rsidRPr="0083401C">
        <w:rPr>
          <w:lang w:val="en-US"/>
        </w:rPr>
        <w:t>Bosch Dinion IP starlight 6000i IR</w:t>
      </w:r>
    </w:p>
    <w:p w14:paraId="3CC33417" w14:textId="45D35328" w:rsidR="000152C0" w:rsidRPr="0083401C" w:rsidRDefault="000152C0" w:rsidP="000152C0">
      <w:pPr>
        <w:rPr>
          <w:lang w:val="en-US"/>
        </w:rPr>
      </w:pPr>
      <w:r w:rsidRPr="0083401C">
        <w:rPr>
          <w:lang w:val="en-US"/>
        </w:rPr>
        <w:t xml:space="preserve">Bosch Flexidome IP starlight 7000VR </w:t>
      </w:r>
    </w:p>
    <w:p w14:paraId="582048DE" w14:textId="27B22914" w:rsidR="000152C0" w:rsidRPr="0083401C" w:rsidRDefault="000152C0" w:rsidP="000152C0">
      <w:pPr>
        <w:rPr>
          <w:lang w:val="en-US"/>
        </w:rPr>
      </w:pPr>
      <w:r w:rsidRPr="0083401C">
        <w:rPr>
          <w:lang w:val="en-US"/>
        </w:rPr>
        <w:t>Siqura</w:t>
      </w:r>
    </w:p>
    <w:p w14:paraId="6D7D8120" w14:textId="77777777" w:rsidR="00086567" w:rsidRPr="0083401C" w:rsidRDefault="00086567" w:rsidP="003441DA">
      <w:pPr>
        <w:rPr>
          <w:lang w:val="en-US"/>
        </w:rPr>
      </w:pPr>
    </w:p>
    <w:p w14:paraId="5AB9C9CF" w14:textId="2A8EEC53" w:rsidR="00324423" w:rsidRDefault="003441DA" w:rsidP="00F921F6">
      <w:r>
        <w:t>Verder zijn er</w:t>
      </w:r>
      <w:r w:rsidR="00565643">
        <w:t xml:space="preserve"> </w:t>
      </w:r>
      <w:r w:rsidR="00324423">
        <w:t>79 Dahua dome</w:t>
      </w:r>
      <w:r w:rsidR="00916BDD">
        <w:t xml:space="preserve"> </w:t>
      </w:r>
      <w:r w:rsidR="00324423">
        <w:t>camera</w:t>
      </w:r>
      <w:r w:rsidR="00086567">
        <w:t>’</w:t>
      </w:r>
      <w:r w:rsidR="00324423">
        <w:t>s</w:t>
      </w:r>
      <w:r w:rsidR="00565643">
        <w:t xml:space="preserve"> </w:t>
      </w:r>
      <w:r w:rsidR="00086567">
        <w:t xml:space="preserve">type </w:t>
      </w:r>
      <w:r w:rsidR="00086567" w:rsidRPr="00086567">
        <w:t xml:space="preserve">SD60430U-HNI </w:t>
      </w:r>
      <w:r w:rsidR="00565643">
        <w:t>en verschillende merken l</w:t>
      </w:r>
      <w:r w:rsidR="00324423">
        <w:t>iftcamera</w:t>
      </w:r>
      <w:r w:rsidR="00565643">
        <w:t>’</w:t>
      </w:r>
      <w:r w:rsidR="00324423">
        <w:t>s</w:t>
      </w:r>
      <w:r w:rsidR="00565643">
        <w:t xml:space="preserve"> in gebruik</w:t>
      </w:r>
      <w:r w:rsidR="00324423">
        <w:t>.</w:t>
      </w:r>
    </w:p>
    <w:p w14:paraId="53FF7412" w14:textId="77777777" w:rsidR="00324423" w:rsidRDefault="00324423" w:rsidP="00F921F6"/>
    <w:p w14:paraId="36934032" w14:textId="65A1EE9B" w:rsidR="00163317" w:rsidRDefault="00163317" w:rsidP="00F921F6">
      <w:r>
        <w:t xml:space="preserve">Een deel van de camera’s zijn onderdeel van </w:t>
      </w:r>
      <w:r w:rsidR="0241BB21">
        <w:t>het huidige</w:t>
      </w:r>
      <w:r>
        <w:t xml:space="preserve"> </w:t>
      </w:r>
      <w:r w:rsidR="004D2AE6">
        <w:t>onderhouds</w:t>
      </w:r>
      <w:r>
        <w:t xml:space="preserve">contract. Het </w:t>
      </w:r>
      <w:r w:rsidR="0004566F">
        <w:t>eerstelijns</w:t>
      </w:r>
      <w:r>
        <w:t xml:space="preserve"> onderhoud </w:t>
      </w:r>
      <w:r w:rsidR="007C318B">
        <w:t>van</w:t>
      </w:r>
      <w:r w:rsidR="00017A63">
        <w:t xml:space="preserve"> de</w:t>
      </w:r>
      <w:r w:rsidR="004D2AE6">
        <w:t xml:space="preserve">ze </w:t>
      </w:r>
      <w:r w:rsidR="00017A63">
        <w:t>camera’s</w:t>
      </w:r>
      <w:r w:rsidR="167ABC12">
        <w:t xml:space="preserve"> is </w:t>
      </w:r>
      <w:r>
        <w:t xml:space="preserve">bij GVB belegd. </w:t>
      </w:r>
      <w:r w:rsidR="00D97288">
        <w:t xml:space="preserve">De overige camera’s zijn </w:t>
      </w:r>
      <w:r w:rsidR="00017A63">
        <w:t xml:space="preserve">volledig </w:t>
      </w:r>
      <w:r w:rsidR="00D97288">
        <w:t>bij GVB in beheer.</w:t>
      </w:r>
    </w:p>
    <w:p w14:paraId="2F18F9D4" w14:textId="77777777" w:rsidR="00D97288" w:rsidRDefault="00D97288" w:rsidP="00F921F6"/>
    <w:p w14:paraId="47A43422" w14:textId="44E5AF3D" w:rsidR="00D97288" w:rsidRDefault="00D97288" w:rsidP="00F921F6">
      <w:r>
        <w:t xml:space="preserve">Bij de afloop van het </w:t>
      </w:r>
      <w:r w:rsidR="0F6EA195">
        <w:t xml:space="preserve">huidige </w:t>
      </w:r>
      <w:r w:rsidR="004D2AE6">
        <w:t>onderhouds</w:t>
      </w:r>
      <w:r>
        <w:t>contract zal GVB alle camera</w:t>
      </w:r>
      <w:r w:rsidR="004D2AE6">
        <w:t>’</w:t>
      </w:r>
      <w:r>
        <w:t xml:space="preserve">s </w:t>
      </w:r>
      <w:r w:rsidR="004D2AE6">
        <w:t xml:space="preserve">volledig </w:t>
      </w:r>
      <w:r w:rsidR="00CC7EFF">
        <w:t xml:space="preserve">gaan </w:t>
      </w:r>
      <w:r>
        <w:t>beheren en onderhouden.</w:t>
      </w:r>
    </w:p>
    <w:p w14:paraId="2F79E2C5" w14:textId="77777777" w:rsidR="00324423" w:rsidRPr="00140929" w:rsidRDefault="00324423" w:rsidP="00F921F6"/>
    <w:p w14:paraId="6FFAFAC9" w14:textId="173707C9" w:rsidR="00140929" w:rsidRPr="00140929" w:rsidRDefault="00140929" w:rsidP="00140929">
      <w:pPr>
        <w:pStyle w:val="Kop2"/>
      </w:pPr>
      <w:bookmarkStart w:id="8" w:name="_Toc224043448"/>
      <w:r w:rsidRPr="00140929">
        <w:t>Technische systeemopbouw</w:t>
      </w:r>
      <w:bookmarkEnd w:id="8"/>
    </w:p>
    <w:p w14:paraId="4C5C8C92" w14:textId="40F3D7AD" w:rsidR="00DC2EBE" w:rsidRDefault="00A464A8" w:rsidP="007C49C3">
      <w:r>
        <w:rPr>
          <w:noProof/>
        </w:rPr>
        <w:drawing>
          <wp:anchor distT="0" distB="0" distL="114300" distR="114300" simplePos="0" relativeHeight="251658241" behindDoc="0" locked="0" layoutInCell="1" allowOverlap="1" wp14:anchorId="17A91170" wp14:editId="50A115BD">
            <wp:simplePos x="0" y="0"/>
            <wp:positionH relativeFrom="page">
              <wp:align>center</wp:align>
            </wp:positionH>
            <wp:positionV relativeFrom="paragraph">
              <wp:posOffset>466725</wp:posOffset>
            </wp:positionV>
            <wp:extent cx="5076825" cy="4326255"/>
            <wp:effectExtent l="0" t="0" r="9525" b="0"/>
            <wp:wrapTopAndBottom/>
            <wp:docPr id="512380430" name="Picture 3" descr="A diagram of a network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80430" name="Picture 3" descr="A diagram of a network system&#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076825" cy="4326255"/>
                    </a:xfrm>
                    <a:prstGeom prst="rect">
                      <a:avLst/>
                    </a:prstGeom>
                  </pic:spPr>
                </pic:pic>
              </a:graphicData>
            </a:graphic>
            <wp14:sizeRelH relativeFrom="margin">
              <wp14:pctWidth>0</wp14:pctWidth>
            </wp14:sizeRelH>
            <wp14:sizeRelV relativeFrom="margin">
              <wp14:pctHeight>0</wp14:pctHeight>
            </wp14:sizeRelV>
          </wp:anchor>
        </w:drawing>
      </w:r>
      <w:r w:rsidR="0084019B" w:rsidRPr="0084019B">
        <w:t>Hieronder</w:t>
      </w:r>
      <w:r w:rsidR="0084019B">
        <w:t xml:space="preserve"> vindt u </w:t>
      </w:r>
      <w:r w:rsidR="0093797F">
        <w:t>het</w:t>
      </w:r>
      <w:r w:rsidR="0084019B">
        <w:t xml:space="preserve"> global</w:t>
      </w:r>
      <w:r w:rsidR="0093797F">
        <w:t>e</w:t>
      </w:r>
      <w:r w:rsidR="0084019B">
        <w:t xml:space="preserve"> overzicht van </w:t>
      </w:r>
      <w:r w:rsidR="00431A9F">
        <w:t xml:space="preserve">het </w:t>
      </w:r>
      <w:r w:rsidR="00FC2B46">
        <w:t xml:space="preserve">CTS, waarbij het systeem wordt onderverdeeld in </w:t>
      </w:r>
      <w:r w:rsidR="0093797F">
        <w:t xml:space="preserve">drie </w:t>
      </w:r>
      <w:r w:rsidR="00FC2B46">
        <w:t>lagen.</w:t>
      </w:r>
      <w:r w:rsidR="0084019B">
        <w:br/>
      </w:r>
      <w:r w:rsidR="0084019B">
        <w:br/>
      </w:r>
      <w:r w:rsidR="00FC2B46" w:rsidRPr="00FC2B46">
        <w:t xml:space="preserve">De </w:t>
      </w:r>
      <w:r w:rsidR="00FC2B46">
        <w:t>drie</w:t>
      </w:r>
      <w:r w:rsidR="00FC2B46" w:rsidRPr="00FC2B46">
        <w:t xml:space="preserve"> lagen die </w:t>
      </w:r>
      <w:r w:rsidR="00DC2EBE">
        <w:t xml:space="preserve">GVB </w:t>
      </w:r>
      <w:r w:rsidR="00FC2B46" w:rsidRPr="00FC2B46">
        <w:t>binnen het CTS onderscheid</w:t>
      </w:r>
      <w:r w:rsidR="00DC2EBE">
        <w:t>t</w:t>
      </w:r>
      <w:r w:rsidR="00FC2B46" w:rsidRPr="00FC2B46">
        <w:t xml:space="preserve"> zijn</w:t>
      </w:r>
    </w:p>
    <w:p w14:paraId="7BF43E89" w14:textId="26B35B6A" w:rsidR="00DC2EBE" w:rsidRDefault="00DC2EBE" w:rsidP="007C49C3">
      <w:r>
        <w:t>E</w:t>
      </w:r>
      <w:r w:rsidR="00FC2B46" w:rsidRPr="00FC2B46">
        <w:t>en</w:t>
      </w:r>
      <w:r w:rsidR="00BB4544">
        <w:t xml:space="preserve"> CTS</w:t>
      </w:r>
      <w:r w:rsidR="00FC2B46" w:rsidRPr="00FC2B46">
        <w:t xml:space="preserve"> Veldlaag waar alle informatie binnenkomt vanuit de verschillende signaalleveranciers (beelden </w:t>
      </w:r>
      <w:r w:rsidR="0067177E">
        <w:rPr>
          <w:rStyle w:val="Voetnootmarkering"/>
        </w:rPr>
        <w:footnoteReference w:id="2"/>
      </w:r>
      <w:r w:rsidR="00FC2B46" w:rsidRPr="00FC2B46">
        <w:t>en meldingen)</w:t>
      </w:r>
      <w:r w:rsidR="00C93F0D">
        <w:t>.</w:t>
      </w:r>
    </w:p>
    <w:p w14:paraId="6DA45504" w14:textId="68491FF6" w:rsidR="00D51DD8" w:rsidRDefault="00FC2B46" w:rsidP="007C49C3">
      <w:r w:rsidRPr="00FC2B46">
        <w:t xml:space="preserve">Een </w:t>
      </w:r>
      <w:r w:rsidR="00BB4544">
        <w:t xml:space="preserve">CTS </w:t>
      </w:r>
      <w:r w:rsidRPr="00FC2B46">
        <w:t>Centra</w:t>
      </w:r>
      <w:r w:rsidR="00F07AF2">
        <w:t>a</w:t>
      </w:r>
      <w:r w:rsidRPr="00FC2B46">
        <w:t>l</w:t>
      </w:r>
      <w:r w:rsidR="00BB4544">
        <w:t xml:space="preserve"> Systeem</w:t>
      </w:r>
      <w:r w:rsidRPr="00FC2B46">
        <w:t xml:space="preserve"> laag waar alle informatie </w:t>
      </w:r>
      <w:r w:rsidR="00D51DD8">
        <w:t xml:space="preserve">wordt </w:t>
      </w:r>
      <w:r w:rsidRPr="00FC2B46">
        <w:t>verwerkt</w:t>
      </w:r>
      <w:r w:rsidR="00C93F0D">
        <w:t>.</w:t>
      </w:r>
    </w:p>
    <w:p w14:paraId="6A76B43F" w14:textId="6370C0BE" w:rsidR="00A464A8" w:rsidRPr="00A464A8" w:rsidRDefault="00D51DD8" w:rsidP="007C49C3">
      <w:r>
        <w:t>E</w:t>
      </w:r>
      <w:r w:rsidR="00FC2B46" w:rsidRPr="00FC2B46">
        <w:t xml:space="preserve">en Bedienlaag waar alle informatie wordt gepresenteerd naar de verschillende bedienaars en uitkijkpunten. </w:t>
      </w:r>
      <w:r w:rsidR="00A464A8">
        <w:br/>
      </w:r>
      <w:r w:rsidR="00A464A8">
        <w:br/>
        <w:t>De</w:t>
      </w:r>
      <w:r w:rsidR="00B702CC">
        <w:t xml:space="preserve"> verschillende lagen </w:t>
      </w:r>
      <w:r w:rsidR="00A464A8" w:rsidRPr="00A464A8">
        <w:t xml:space="preserve">bevatten de volgende </w:t>
      </w:r>
      <w:r w:rsidR="00F07AF2">
        <w:t>componenten</w:t>
      </w:r>
      <w:r w:rsidR="00B702CC">
        <w:t>:</w:t>
      </w:r>
      <w:r w:rsidR="00B702CC">
        <w:br/>
      </w:r>
    </w:p>
    <w:p w14:paraId="66EDC3DA" w14:textId="47CEC324" w:rsidR="00A464A8" w:rsidRPr="00A464A8" w:rsidRDefault="00A464A8" w:rsidP="007C49C3">
      <w:r w:rsidRPr="00A464A8">
        <w:rPr>
          <w:b/>
          <w:bCs/>
        </w:rPr>
        <w:t xml:space="preserve">1. </w:t>
      </w:r>
      <w:r w:rsidR="00F30FE9">
        <w:rPr>
          <w:b/>
          <w:bCs/>
        </w:rPr>
        <w:t>CTS VELDLAAG</w:t>
      </w:r>
      <w:r w:rsidR="00B702CC">
        <w:br/>
      </w:r>
      <w:r w:rsidRPr="00A464A8">
        <w:t>a. Vaste IP camera’s</w:t>
      </w:r>
      <w:r w:rsidR="00707088">
        <w:t>;</w:t>
      </w:r>
      <w:r w:rsidRPr="00A464A8">
        <w:t xml:space="preserve"> </w:t>
      </w:r>
    </w:p>
    <w:p w14:paraId="4A7F82C6" w14:textId="4F9F12A6" w:rsidR="00A464A8" w:rsidRPr="00A464A8" w:rsidRDefault="00A464A8" w:rsidP="007C49C3">
      <w:r w:rsidRPr="00A464A8">
        <w:t>b. IP PTZ camera’s</w:t>
      </w:r>
      <w:r w:rsidR="00707088">
        <w:t>;</w:t>
      </w:r>
      <w:r w:rsidRPr="00A464A8">
        <w:t xml:space="preserve"> </w:t>
      </w:r>
    </w:p>
    <w:p w14:paraId="18C8B415" w14:textId="1CC2B9C4" w:rsidR="00A464A8" w:rsidRPr="00A464A8" w:rsidRDefault="00A464A8" w:rsidP="007C49C3">
      <w:r w:rsidRPr="00A464A8">
        <w:t xml:space="preserve">c. Encoders </w:t>
      </w:r>
      <w:r w:rsidR="00233784">
        <w:t>(</w:t>
      </w:r>
      <w:r w:rsidR="00F4407D">
        <w:t>alleen nog voor beelduitwisseling met politie</w:t>
      </w:r>
      <w:r w:rsidR="00233784">
        <w:t>)</w:t>
      </w:r>
      <w:r w:rsidR="00707088">
        <w:t>;</w:t>
      </w:r>
    </w:p>
    <w:p w14:paraId="66B14E69" w14:textId="11D859B4" w:rsidR="00A464A8" w:rsidRPr="00A464A8" w:rsidRDefault="00A464A8" w:rsidP="007C49C3">
      <w:r w:rsidRPr="00A464A8">
        <w:t>d. Videobeelden van 3</w:t>
      </w:r>
      <w:r w:rsidRPr="00065892">
        <w:rPr>
          <w:vertAlign w:val="superscript"/>
        </w:rPr>
        <w:t>e</w:t>
      </w:r>
      <w:r w:rsidR="00707088">
        <w:t>;</w:t>
      </w:r>
      <w:r w:rsidRPr="00A464A8">
        <w:t xml:space="preserve"> </w:t>
      </w:r>
    </w:p>
    <w:p w14:paraId="3B1A089B" w14:textId="62D70137" w:rsidR="00A464A8" w:rsidRPr="00A464A8" w:rsidRDefault="00A464A8" w:rsidP="007C49C3">
      <w:r w:rsidRPr="00A464A8">
        <w:t>e. Meldingen van 3</w:t>
      </w:r>
      <w:r w:rsidRPr="00065892">
        <w:rPr>
          <w:vertAlign w:val="superscript"/>
        </w:rPr>
        <w:t>e</w:t>
      </w:r>
      <w:r w:rsidR="000477CE">
        <w:t>.</w:t>
      </w:r>
      <w:r w:rsidRPr="00A464A8">
        <w:t xml:space="preserve"> </w:t>
      </w:r>
    </w:p>
    <w:p w14:paraId="100A6056" w14:textId="1975A00A" w:rsidR="00050450" w:rsidRPr="0067177E" w:rsidRDefault="00050450" w:rsidP="00431A9F">
      <w:r>
        <w:br/>
      </w:r>
      <w:r w:rsidRPr="00050450">
        <w:t xml:space="preserve">De veldlaag betreft primair de inputgegevens van het CTS. Dit zijn voornamelijk de leveranciers van camerabeelden, te weten de </w:t>
      </w:r>
      <w:r w:rsidR="0067177E">
        <w:t xml:space="preserve">IP </w:t>
      </w:r>
      <w:r w:rsidRPr="00050450">
        <w:t xml:space="preserve">camera’s </w:t>
      </w:r>
      <w:r w:rsidR="0067177E">
        <w:t>op alle metr</w:t>
      </w:r>
      <w:r w:rsidR="00140929">
        <w:t>o</w:t>
      </w:r>
      <w:r w:rsidR="0067177E">
        <w:t>stations en</w:t>
      </w:r>
      <w:r w:rsidR="00A239C3">
        <w:t xml:space="preserve"> de Amsteltram haltes</w:t>
      </w:r>
      <w:r w:rsidR="00900D15">
        <w:t>.</w:t>
      </w:r>
    </w:p>
    <w:p w14:paraId="791E6FD2" w14:textId="77777777" w:rsidR="00050450" w:rsidRPr="00050450" w:rsidRDefault="00050450" w:rsidP="007C49C3"/>
    <w:p w14:paraId="2349642A" w14:textId="77777777" w:rsidR="00215228" w:rsidRDefault="00A464A8" w:rsidP="007C49C3">
      <w:r w:rsidRPr="00A464A8">
        <w:rPr>
          <w:b/>
          <w:bCs/>
        </w:rPr>
        <w:t xml:space="preserve">2. </w:t>
      </w:r>
      <w:r w:rsidR="00F30FE9">
        <w:rPr>
          <w:b/>
          <w:bCs/>
        </w:rPr>
        <w:t>CTS CENTRAAL SYSTEEM</w:t>
      </w:r>
      <w:r w:rsidRPr="00A464A8">
        <w:t xml:space="preserve">, </w:t>
      </w:r>
    </w:p>
    <w:p w14:paraId="7A9F650D" w14:textId="44CA4F61" w:rsidR="00A464A8" w:rsidRPr="00A464A8" w:rsidRDefault="00215228" w:rsidP="007C49C3">
      <w:r>
        <w:t>Het centra</w:t>
      </w:r>
      <w:r w:rsidR="00F07AF2">
        <w:t>al</w:t>
      </w:r>
      <w:r>
        <w:t xml:space="preserve"> systeem is </w:t>
      </w:r>
      <w:r w:rsidR="00A464A8" w:rsidRPr="00A464A8">
        <w:t xml:space="preserve">verdeeld over 2 fysieke </w:t>
      </w:r>
      <w:r w:rsidR="007F669F">
        <w:t xml:space="preserve">GVB </w:t>
      </w:r>
      <w:r w:rsidR="00A464A8" w:rsidRPr="00A464A8">
        <w:t>locaties</w:t>
      </w:r>
      <w:r w:rsidR="007F669F">
        <w:t>:</w:t>
      </w:r>
      <w:r w:rsidR="00A464A8" w:rsidRPr="00A464A8">
        <w:t xml:space="preserve"> </w:t>
      </w:r>
      <w:r w:rsidR="007F669F">
        <w:t xml:space="preserve">op GVB </w:t>
      </w:r>
      <w:r w:rsidR="00A464A8" w:rsidRPr="00A464A8">
        <w:t xml:space="preserve">LCM </w:t>
      </w:r>
      <w:r w:rsidR="00B60974">
        <w:t xml:space="preserve">(Logistiek Centrum Metro) </w:t>
      </w:r>
      <w:r w:rsidR="00A464A8" w:rsidRPr="00A464A8">
        <w:t>en CSO</w:t>
      </w:r>
      <w:r w:rsidR="00B60974">
        <w:t xml:space="preserve"> (Centraal Station Oostlijn)</w:t>
      </w:r>
      <w:r w:rsidR="00A464A8" w:rsidRPr="00A464A8">
        <w:t xml:space="preserve">. </w:t>
      </w:r>
      <w:r w:rsidR="00B702CC">
        <w:br/>
      </w:r>
      <w:r w:rsidR="00B702CC">
        <w:br/>
      </w:r>
      <w:r w:rsidR="00A464A8" w:rsidRPr="00A464A8">
        <w:t>De centrale apparatuur heeft een aantal componenten die verschillende taken uitvoeren</w:t>
      </w:r>
      <w:r w:rsidR="00273748">
        <w:t>:</w:t>
      </w:r>
      <w:r w:rsidR="00B702CC">
        <w:br/>
      </w:r>
      <w:r w:rsidR="00A464A8" w:rsidRPr="00A464A8">
        <w:t>a. Main server – Beheerserver en database van het CTS systeem</w:t>
      </w:r>
      <w:r w:rsidR="001B3F9D">
        <w:t>.</w:t>
      </w:r>
    </w:p>
    <w:p w14:paraId="4FF49A42" w14:textId="77777777" w:rsidR="00A464A8" w:rsidRPr="00A464A8" w:rsidRDefault="00A464A8" w:rsidP="007C49C3">
      <w:r w:rsidRPr="00A464A8">
        <w:t xml:space="preserve">b. Communicatie server – Communicatie (meldingen &amp; sturingen) met de interface partijen. </w:t>
      </w:r>
    </w:p>
    <w:p w14:paraId="174C9ECE" w14:textId="3B39DA10" w:rsidR="00A464A8" w:rsidRPr="00A464A8" w:rsidRDefault="00A464A8" w:rsidP="007C49C3">
      <w:r w:rsidRPr="00A464A8">
        <w:t xml:space="preserve">c. Servers Voertuigbeelden – Inkoppelen beelden uit metro voertuigen. </w:t>
      </w:r>
    </w:p>
    <w:p w14:paraId="103A06E2" w14:textId="6755C0DD" w:rsidR="00D72F1B" w:rsidRDefault="00A464A8" w:rsidP="007C49C3">
      <w:r w:rsidRPr="00A464A8">
        <w:t xml:space="preserve">e. Stream servers – Inkoppelen, opnemen en beschikbaar stellen van videobeelden binnen het CTS. </w:t>
      </w:r>
      <w:r w:rsidR="00D72F1B">
        <w:br/>
      </w:r>
      <w:r w:rsidR="00D72F1B">
        <w:br/>
      </w:r>
      <w:r w:rsidR="00D72F1B">
        <w:lastRenderedPageBreak/>
        <w:t xml:space="preserve">De centrale laag is de </w:t>
      </w:r>
      <w:r w:rsidR="00B7654A">
        <w:t>verwerking laag</w:t>
      </w:r>
      <w:r w:rsidR="00D72F1B">
        <w:t xml:space="preserve">. Dit is waar beelden worden opgeslagen, toegang tot deze beelden worden bepaald en events aan beelden worden gekoppeld en verwerkt. </w:t>
      </w:r>
    </w:p>
    <w:p w14:paraId="30B457BC" w14:textId="4AED1215" w:rsidR="00A464A8" w:rsidRPr="00A464A8" w:rsidRDefault="00D72F1B" w:rsidP="007C49C3">
      <w:r>
        <w:t>In deze laag gebeurt ook de monitoring van het CTS, waar bij afwijkingen berichten gestuurd worden naar de onderhoud systemen (SCS)</w:t>
      </w:r>
      <w:r w:rsidR="00D96004">
        <w:t xml:space="preserve"> van </w:t>
      </w:r>
      <w:r w:rsidR="25A82CFF">
        <w:t xml:space="preserve">de huidige contractant. </w:t>
      </w:r>
      <w:r>
        <w:t>Voor het gemak van standaardisatie is</w:t>
      </w:r>
      <w:r w:rsidR="00140929">
        <w:t xml:space="preserve"> </w:t>
      </w:r>
      <w:r>
        <w:t xml:space="preserve">gekozen voor één type hardware server. Hierop kunnen verschillende </w:t>
      </w:r>
      <w:r w:rsidR="00683E6B">
        <w:t>softwareonderdelen</w:t>
      </w:r>
      <w:r>
        <w:t xml:space="preserve"> geïnstalleerd worden, waardoor de betreffende server zijn specifieke functie(’s) kan vervullen.</w:t>
      </w:r>
    </w:p>
    <w:p w14:paraId="11968F28" w14:textId="77777777" w:rsidR="00A464A8" w:rsidRDefault="00A464A8" w:rsidP="007C49C3"/>
    <w:p w14:paraId="005DB0EE" w14:textId="77777777" w:rsidR="00683E6B" w:rsidRPr="00A464A8" w:rsidRDefault="00683E6B" w:rsidP="007C49C3"/>
    <w:p w14:paraId="1AAB1254" w14:textId="58800DB8" w:rsidR="005F6370" w:rsidRPr="005F6370" w:rsidRDefault="00A464A8" w:rsidP="005F6370">
      <w:r w:rsidRPr="00A464A8">
        <w:rPr>
          <w:b/>
          <w:bCs/>
        </w:rPr>
        <w:t xml:space="preserve">3. </w:t>
      </w:r>
      <w:r w:rsidR="00F30FE9">
        <w:rPr>
          <w:b/>
          <w:bCs/>
        </w:rPr>
        <w:t xml:space="preserve">CTS </w:t>
      </w:r>
      <w:r w:rsidRPr="00A464A8">
        <w:rPr>
          <w:b/>
          <w:bCs/>
        </w:rPr>
        <w:t>B</w:t>
      </w:r>
      <w:r w:rsidR="00F30FE9">
        <w:rPr>
          <w:b/>
          <w:bCs/>
        </w:rPr>
        <w:t>EDIENLAAG</w:t>
      </w:r>
      <w:r w:rsidR="00CE346A">
        <w:br/>
      </w:r>
      <w:r w:rsidR="00B92DD4">
        <w:br/>
      </w:r>
      <w:r w:rsidR="005F6370" w:rsidRPr="005F6370">
        <w:t xml:space="preserve">De bedienlaag is de presentatielaag. Dit is de interface met de gebruikers en beheerders. </w:t>
      </w:r>
    </w:p>
    <w:p w14:paraId="57FEAC6C" w14:textId="4E342A2D" w:rsidR="00A464A8" w:rsidRPr="00A464A8" w:rsidRDefault="005F6370" w:rsidP="005F6370">
      <w:r>
        <w:br/>
      </w:r>
      <w:r w:rsidRPr="005F6370">
        <w:t xml:space="preserve">Een bijzondere gebruiker is de Politie Amstelland welke beelden na overleg met een Observant toegeleverd krijgt en aan de observant kan aanbieden. Dit </w:t>
      </w:r>
      <w:r w:rsidR="00220889">
        <w:t xml:space="preserve">is </w:t>
      </w:r>
      <w:r w:rsidRPr="005F6370">
        <w:t>op locatie Politie Amstelland door een combinatie van een encoder/ decoder gerealiseerd</w:t>
      </w:r>
      <w:r w:rsidR="00220889">
        <w:t>.</w:t>
      </w:r>
      <w:r w:rsidRPr="005F6370">
        <w:t xml:space="preserve"> Om deze lagenstructuur te waarborgen is met het NMA </w:t>
      </w:r>
      <w:r w:rsidR="00F53B9D">
        <w:t xml:space="preserve">(Netwerk Metro </w:t>
      </w:r>
      <w:r w:rsidR="00274BA3">
        <w:t>Amsterdam</w:t>
      </w:r>
      <w:r w:rsidR="00F53B9D">
        <w:t xml:space="preserve">) </w:t>
      </w:r>
      <w:r w:rsidR="00CE346A">
        <w:t>overeengekomen</w:t>
      </w:r>
      <w:r w:rsidRPr="005F6370">
        <w:t xml:space="preserve"> deze lagen in aparte (virtuele) netwerken onder te brengen.</w:t>
      </w:r>
      <w:r w:rsidR="00273748">
        <w:br/>
      </w:r>
      <w:r w:rsidR="00273748">
        <w:br/>
      </w:r>
      <w:r w:rsidR="00A464A8" w:rsidRPr="00A464A8">
        <w:t>Deze bedienplaatsen zijn gegroepeerd op een aantal locaties</w:t>
      </w:r>
      <w:r w:rsidR="00273748">
        <w:t>:</w:t>
      </w:r>
    </w:p>
    <w:p w14:paraId="6029A298" w14:textId="77777777" w:rsidR="00A464A8" w:rsidRPr="00A464A8" w:rsidRDefault="00A464A8" w:rsidP="007C49C3">
      <w:r w:rsidRPr="00A464A8">
        <w:t xml:space="preserve">a. LCM </w:t>
      </w:r>
    </w:p>
    <w:p w14:paraId="384F889F" w14:textId="77777777" w:rsidR="00A464A8" w:rsidRPr="00A464A8" w:rsidRDefault="00A464A8" w:rsidP="007C49C3">
      <w:r w:rsidRPr="00A464A8">
        <w:t xml:space="preserve">b. CSO </w:t>
      </w:r>
    </w:p>
    <w:p w14:paraId="5E3908B6" w14:textId="77777777" w:rsidR="00A464A8" w:rsidRPr="00A464A8" w:rsidRDefault="00A464A8" w:rsidP="007C49C3">
      <w:r w:rsidRPr="00A464A8">
        <w:t xml:space="preserve">c. Arlandaweg Verkeersleiding </w:t>
      </w:r>
    </w:p>
    <w:p w14:paraId="4D101CDC" w14:textId="07B66738" w:rsidR="00A464A8" w:rsidRPr="00A464A8" w:rsidRDefault="00A464A8" w:rsidP="007C49C3">
      <w:r w:rsidRPr="00A464A8">
        <w:t xml:space="preserve">d. Lijnwerkplaats </w:t>
      </w:r>
      <w:r w:rsidR="008370F5">
        <w:t>(momenteel niet in gebruik)</w:t>
      </w:r>
    </w:p>
    <w:p w14:paraId="7E300F97" w14:textId="77777777" w:rsidR="00A464A8" w:rsidRPr="00A464A8" w:rsidRDefault="00A464A8" w:rsidP="007C49C3">
      <w:r w:rsidRPr="00A464A8">
        <w:t xml:space="preserve">e. Politie Amstelland </w:t>
      </w:r>
    </w:p>
    <w:p w14:paraId="14D314BC" w14:textId="775076EA" w:rsidR="00A464A8" w:rsidRPr="00A464A8" w:rsidRDefault="00A464A8" w:rsidP="007C49C3">
      <w:r w:rsidRPr="00A464A8">
        <w:t>f.</w:t>
      </w:r>
      <w:r w:rsidR="00273748">
        <w:t xml:space="preserve"> </w:t>
      </w:r>
      <w:r w:rsidRPr="00A464A8">
        <w:t xml:space="preserve"> Uitkijkkamer Garage West </w:t>
      </w:r>
    </w:p>
    <w:p w14:paraId="5A8B8FF8" w14:textId="0D306E28" w:rsidR="0084019B" w:rsidRPr="0084019B" w:rsidRDefault="0084019B" w:rsidP="007C49C3"/>
    <w:p w14:paraId="1CFD9933" w14:textId="19EB0F31" w:rsidR="00A8645B" w:rsidRDefault="00A84E6A" w:rsidP="007C49C3">
      <w:r w:rsidRPr="00A84E6A">
        <w:t>Doordat de exploitant gebruik maakt van KVM oplossingen is er geen één op één relatie tussen de locatie van de hardware en de bedienplaatsen. Zie ook de onderstaande tabel.</w:t>
      </w:r>
    </w:p>
    <w:p w14:paraId="1F6CD92B" w14:textId="69B285FE" w:rsidR="00A8645B" w:rsidRDefault="00322B1C" w:rsidP="007C49C3">
      <w:r>
        <w:rPr>
          <w:noProof/>
        </w:rPr>
        <mc:AlternateContent>
          <mc:Choice Requires="wpg">
            <w:drawing>
              <wp:anchor distT="0" distB="0" distL="114300" distR="114300" simplePos="0" relativeHeight="251658242" behindDoc="0" locked="0" layoutInCell="1" allowOverlap="1" wp14:anchorId="52DD93E5" wp14:editId="5E8423E4">
                <wp:simplePos x="0" y="0"/>
                <wp:positionH relativeFrom="column">
                  <wp:posOffset>3810</wp:posOffset>
                </wp:positionH>
                <wp:positionV relativeFrom="paragraph">
                  <wp:posOffset>180340</wp:posOffset>
                </wp:positionV>
                <wp:extent cx="5652135" cy="3510280"/>
                <wp:effectExtent l="0" t="0" r="0" b="0"/>
                <wp:wrapTopAndBottom/>
                <wp:docPr id="525507619" name="Group 7"/>
                <wp:cNvGraphicFramePr/>
                <a:graphic xmlns:a="http://schemas.openxmlformats.org/drawingml/2006/main">
                  <a:graphicData uri="http://schemas.microsoft.com/office/word/2010/wordprocessingGroup">
                    <wpg:wgp>
                      <wpg:cNvGrpSpPr/>
                      <wpg:grpSpPr>
                        <a:xfrm>
                          <a:off x="0" y="0"/>
                          <a:ext cx="5652135" cy="3510280"/>
                          <a:chOff x="0" y="0"/>
                          <a:chExt cx="5652135" cy="3510416"/>
                        </a:xfrm>
                      </wpg:grpSpPr>
                      <pic:pic xmlns:pic="http://schemas.openxmlformats.org/drawingml/2006/picture">
                        <pic:nvPicPr>
                          <pic:cNvPr id="1063108186" name="Picture 6" descr="A close up of a sign&#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1995306"/>
                            <a:ext cx="5629275" cy="1515110"/>
                          </a:xfrm>
                          <a:prstGeom prst="rect">
                            <a:avLst/>
                          </a:prstGeom>
                        </pic:spPr>
                      </pic:pic>
                      <pic:pic xmlns:pic="http://schemas.openxmlformats.org/drawingml/2006/picture">
                        <pic:nvPicPr>
                          <pic:cNvPr id="1999047221" name="Picture 5" descr="A table with text on it&#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52135" cy="1784985"/>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94EEB72">
              <v:group id="Group 7" style="position:absolute;margin-left:.3pt;margin-top:14.2pt;width:445.05pt;height:276.4pt;z-index:251658242;mso-width-relative:margin;mso-height-relative:margin" coordsize="56521,35104" o:spid="_x0000_s1026" w14:anchorId="13F37DE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AoAAAAAAAAAIQB0YsFgIzsB&#10;ACM7AQAUAAAAZHJzL21lZGlhL2ltYWdlMi5qcGf/2P/gABBKRklGAAEBAQCQAJAAAP/bAEMAAwIC&#10;AwICAwMDAwQDAwQFCAUFBAQFCgcHBggMCgwMCwoLCw0OEhANDhEOCwsQFhARExQVFRUMDxcYFhQY&#10;EhQVFP/bAEMBAwQEBQQFCQUFCRQNCw0UFBQUFBQUFBQUFBQUFBQUFBQUFBQUFBQUFBQUFBQUFBQU&#10;FBQUFBQUFBQUFBQUFBQUFP/AABEIATIDy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top:19953;width:56292;height:15151;visibility:visible;mso-wrap-style:square" alt="A close up of a sign&#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">
                  <v:imagedata o:title="A close up of a sign&#10;&#10;AI-generated content may be incorrect" r:id="rId19"/>
                </v:shape>
                <v:shape id="Picture 5" style="position:absolute;width:56521;height:17849;visibility:visible;mso-wrap-style:square" alt="A table with text on it&#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">
                  <v:imagedata o:title="A table with text on it&#10;&#10;AI-generated content may be incorrect" r:id="rId20"/>
                </v:shape>
                <w10:wrap type="topAndBottom"/>
              </v:group>
            </w:pict>
          </mc:Fallback>
        </mc:AlternateContent>
      </w:r>
    </w:p>
    <w:p w14:paraId="3C7A2994" w14:textId="63A8D5E6" w:rsidR="00FC2B46" w:rsidRDefault="009921F9" w:rsidP="007C49C3">
      <w:r>
        <w:t xml:space="preserve">In totaal </w:t>
      </w:r>
      <w:r w:rsidR="00DA5ED3">
        <w:t xml:space="preserve">zijn er 34 </w:t>
      </w:r>
      <w:r w:rsidR="00A44F69">
        <w:t xml:space="preserve">clients </w:t>
      </w:r>
      <w:r w:rsidR="00322B1C">
        <w:t xml:space="preserve">verdeeld voer </w:t>
      </w:r>
      <w:r w:rsidR="00A44F69">
        <w:t>de volgende locaties:</w:t>
      </w:r>
    </w:p>
    <w:p w14:paraId="662518CA" w14:textId="1F804139" w:rsidR="00A44F69" w:rsidRPr="0022488C" w:rsidRDefault="00243CDD" w:rsidP="007C49C3">
      <w:pPr>
        <w:rPr>
          <w:lang w:val="en-GB"/>
        </w:rPr>
      </w:pPr>
      <w:r w:rsidRPr="0022488C">
        <w:rPr>
          <w:lang w:val="en-GB"/>
        </w:rPr>
        <w:t>CSO:</w:t>
      </w:r>
    </w:p>
    <w:p w14:paraId="03EBC909" w14:textId="1940753C" w:rsidR="00243CDD" w:rsidRPr="0022488C" w:rsidRDefault="00243CDD" w:rsidP="007C49C3">
      <w:pPr>
        <w:rPr>
          <w:lang w:val="en-GB"/>
        </w:rPr>
      </w:pPr>
      <w:r w:rsidRPr="0022488C">
        <w:rPr>
          <w:lang w:val="en-GB"/>
        </w:rPr>
        <w:t xml:space="preserve">9 </w:t>
      </w:r>
      <w:r w:rsidR="006850E0" w:rsidRPr="0022488C">
        <w:rPr>
          <w:lang w:val="en-GB"/>
        </w:rPr>
        <w:t>Bedien clients</w:t>
      </w:r>
    </w:p>
    <w:p w14:paraId="4BA74D64" w14:textId="6D16E128" w:rsidR="006850E0" w:rsidRPr="0022488C" w:rsidRDefault="006850E0" w:rsidP="007C49C3">
      <w:pPr>
        <w:rPr>
          <w:lang w:val="en-GB"/>
        </w:rPr>
      </w:pPr>
      <w:r w:rsidRPr="0022488C">
        <w:rPr>
          <w:lang w:val="en-GB"/>
        </w:rPr>
        <w:t>7 VideoWall clients</w:t>
      </w:r>
    </w:p>
    <w:p w14:paraId="6164B285" w14:textId="77777777" w:rsidR="00A44F69" w:rsidRPr="0022488C" w:rsidRDefault="00A44F69" w:rsidP="007C49C3">
      <w:pPr>
        <w:rPr>
          <w:lang w:val="en-GB"/>
        </w:rPr>
      </w:pPr>
    </w:p>
    <w:p w14:paraId="014567ED" w14:textId="6A84A1C5" w:rsidR="006850E0" w:rsidRPr="0022488C" w:rsidRDefault="006850E0" w:rsidP="007C49C3">
      <w:pPr>
        <w:rPr>
          <w:lang w:val="en-GB"/>
        </w:rPr>
      </w:pPr>
      <w:r w:rsidRPr="0022488C">
        <w:rPr>
          <w:lang w:val="en-GB"/>
        </w:rPr>
        <w:t>LCM:</w:t>
      </w:r>
    </w:p>
    <w:p w14:paraId="00182033" w14:textId="77777777" w:rsidR="006850E0" w:rsidRPr="0022488C" w:rsidRDefault="006850E0" w:rsidP="006850E0">
      <w:pPr>
        <w:rPr>
          <w:lang w:val="en-GB"/>
        </w:rPr>
      </w:pPr>
      <w:r w:rsidRPr="0022488C">
        <w:rPr>
          <w:lang w:val="en-GB"/>
        </w:rPr>
        <w:t>9 Bedien clients</w:t>
      </w:r>
    </w:p>
    <w:p w14:paraId="3897FD19" w14:textId="77777777" w:rsidR="006850E0" w:rsidRPr="0022488C" w:rsidRDefault="006850E0" w:rsidP="006850E0">
      <w:pPr>
        <w:rPr>
          <w:lang w:val="en-GB"/>
        </w:rPr>
      </w:pPr>
      <w:r w:rsidRPr="0022488C">
        <w:rPr>
          <w:lang w:val="en-GB"/>
        </w:rPr>
        <w:t>7 VideoWall clients</w:t>
      </w:r>
    </w:p>
    <w:p w14:paraId="73578863" w14:textId="77777777" w:rsidR="006850E0" w:rsidRPr="0022488C" w:rsidRDefault="006850E0" w:rsidP="007C49C3">
      <w:pPr>
        <w:rPr>
          <w:lang w:val="en-GB"/>
        </w:rPr>
      </w:pPr>
    </w:p>
    <w:p w14:paraId="41461479" w14:textId="602E1E07" w:rsidR="006850E0" w:rsidRPr="0022488C" w:rsidRDefault="006850E0" w:rsidP="007C49C3">
      <w:pPr>
        <w:rPr>
          <w:lang w:val="en-GB"/>
        </w:rPr>
      </w:pPr>
      <w:r w:rsidRPr="0022488C">
        <w:rPr>
          <w:lang w:val="en-GB"/>
        </w:rPr>
        <w:t>Uit</w:t>
      </w:r>
      <w:r w:rsidR="00DA5ED3" w:rsidRPr="0022488C">
        <w:rPr>
          <w:lang w:val="en-GB"/>
        </w:rPr>
        <w:t>kijkkamer west:</w:t>
      </w:r>
    </w:p>
    <w:p w14:paraId="755952B9" w14:textId="003567A0" w:rsidR="00DA5ED3" w:rsidRDefault="00DA5ED3" w:rsidP="007C49C3">
      <w:r>
        <w:t>2 clients</w:t>
      </w:r>
    </w:p>
    <w:p w14:paraId="734A4180" w14:textId="77777777" w:rsidR="00A44F69" w:rsidRDefault="00A44F69" w:rsidP="007C49C3"/>
    <w:p w14:paraId="45F71A73" w14:textId="25593EBB" w:rsidR="00A54C4D" w:rsidRDefault="00A54C4D" w:rsidP="007C49C3">
      <w:r w:rsidRPr="00A54C4D">
        <w:t xml:space="preserve">Naast de lagen binnen het CTS zijn er nog koppelingen naar externe systemen die overkoepelend zijn en waar wij rekening mee moeten houden, te weten; </w:t>
      </w:r>
      <w:r>
        <w:br/>
      </w:r>
    </w:p>
    <w:p w14:paraId="2D3EB2FA" w14:textId="77777777" w:rsidR="0090514D" w:rsidRDefault="0090514D" w:rsidP="007C49C3"/>
    <w:p w14:paraId="0D452CDF" w14:textId="77777777" w:rsidR="0090514D" w:rsidRDefault="0090514D" w:rsidP="007C49C3"/>
    <w:p w14:paraId="2242D48D" w14:textId="77777777" w:rsidR="0090514D" w:rsidRPr="00A54C4D" w:rsidRDefault="0090514D" w:rsidP="007C49C3"/>
    <w:p w14:paraId="4BCA6BBE" w14:textId="540B1CDE" w:rsidR="00C643F5" w:rsidRDefault="00C643F5" w:rsidP="007C49C3">
      <w:r>
        <w:lastRenderedPageBreak/>
        <w:t xml:space="preserve">KOPPELINGEN </w:t>
      </w:r>
      <w:r w:rsidR="00F30FE9">
        <w:rPr>
          <w:b/>
          <w:bCs/>
        </w:rPr>
        <w:t>EXTERNE PARTIJEN</w:t>
      </w:r>
      <w:r>
        <w:t>.</w:t>
      </w:r>
    </w:p>
    <w:p w14:paraId="33BE8B37" w14:textId="495F50DB" w:rsidR="00A54C4D" w:rsidRPr="00A54C4D" w:rsidRDefault="00C643F5" w:rsidP="007C49C3">
      <w:r>
        <w:t>D</w:t>
      </w:r>
      <w:r w:rsidR="00A54C4D" w:rsidRPr="00A54C4D">
        <w:t xml:space="preserve">it zijn andere systemen binnen het project waar CTS duidelijke communicatie mee heeft voor het functioneren van het </w:t>
      </w:r>
      <w:r w:rsidR="00A54C4D">
        <w:t>system:</w:t>
      </w:r>
      <w:r w:rsidR="00A54C4D">
        <w:br/>
      </w:r>
    </w:p>
    <w:p w14:paraId="2FEF83DD" w14:textId="2B3C38A8" w:rsidR="00A54C4D" w:rsidRPr="00A54C4D" w:rsidRDefault="00A54C4D" w:rsidP="007C49C3">
      <w:r w:rsidRPr="00A54C4D">
        <w:t xml:space="preserve">a. </w:t>
      </w:r>
      <w:r w:rsidR="00454843">
        <w:t xml:space="preserve">Centrale Besturing </w:t>
      </w:r>
      <w:r w:rsidR="003E3E17">
        <w:t>Integratie (CBI)</w:t>
      </w:r>
    </w:p>
    <w:p w14:paraId="12A288AF" w14:textId="0A4A6A8D" w:rsidR="00A54C4D" w:rsidRPr="00A54C4D" w:rsidRDefault="00A54C4D" w:rsidP="007C49C3">
      <w:r w:rsidRPr="00A54C4D">
        <w:t xml:space="preserve">b. </w:t>
      </w:r>
      <w:r w:rsidRPr="004B22E4">
        <w:t>OMS (Griffid)</w:t>
      </w:r>
      <w:r w:rsidR="003C4DA8">
        <w:t xml:space="preserve">: </w:t>
      </w:r>
      <w:r w:rsidR="003E3E17" w:rsidRPr="00DA02B8">
        <w:t xml:space="preserve">systeem dat </w:t>
      </w:r>
      <w:r w:rsidR="00645C45" w:rsidRPr="00DA02B8">
        <w:t>nu niet meer in gebruik</w:t>
      </w:r>
      <w:r w:rsidR="003E3E17" w:rsidRPr="00DA02B8">
        <w:t xml:space="preserve"> is</w:t>
      </w:r>
    </w:p>
    <w:p w14:paraId="00625B6C" w14:textId="77777777" w:rsidR="00A54C4D" w:rsidRPr="00A54C4D" w:rsidRDefault="00A54C4D" w:rsidP="007C49C3">
      <w:r w:rsidRPr="00A54C4D">
        <w:t xml:space="preserve">c. Service Centrale Siemens (SCS) </w:t>
      </w:r>
    </w:p>
    <w:p w14:paraId="5859FA67" w14:textId="77777777" w:rsidR="00A54C4D" w:rsidRPr="00A54C4D" w:rsidRDefault="00A54C4D" w:rsidP="007C49C3">
      <w:r w:rsidRPr="00A54C4D">
        <w:t xml:space="preserve">d. Netwerk Metro Amsterdam (NMA) </w:t>
      </w:r>
    </w:p>
    <w:p w14:paraId="0EE815CB" w14:textId="6412CE70" w:rsidR="00A54C4D" w:rsidRPr="00A54C4D" w:rsidRDefault="00A54C4D" w:rsidP="007C49C3">
      <w:r w:rsidRPr="00A54C4D">
        <w:t xml:space="preserve">e. </w:t>
      </w:r>
      <w:r w:rsidR="003E3E17">
        <w:t>Intercom systeem (</w:t>
      </w:r>
      <w:r w:rsidRPr="00A54C4D">
        <w:t>ICS</w:t>
      </w:r>
      <w:r w:rsidR="003E3E17">
        <w:t>)</w:t>
      </w:r>
      <w:r w:rsidRPr="00A54C4D">
        <w:t xml:space="preserve"> </w:t>
      </w:r>
    </w:p>
    <w:p w14:paraId="7898BC79" w14:textId="342D542D" w:rsidR="00A54C4D" w:rsidRPr="00A54C4D" w:rsidRDefault="00A75707" w:rsidP="007C49C3">
      <w:r>
        <w:br/>
      </w:r>
      <w:r>
        <w:br/>
      </w:r>
      <w:r w:rsidR="003D6D90">
        <w:rPr>
          <w:b/>
          <w:bCs/>
        </w:rPr>
        <w:br/>
      </w:r>
      <w:r w:rsidR="00913693" w:rsidRPr="003D6D90">
        <w:rPr>
          <w:b/>
          <w:bCs/>
        </w:rPr>
        <w:t xml:space="preserve">Hieronder het </w:t>
      </w:r>
      <w:r w:rsidR="00F30FE9">
        <w:rPr>
          <w:b/>
          <w:bCs/>
        </w:rPr>
        <w:t>SYSTEEMSCHEMA</w:t>
      </w:r>
    </w:p>
    <w:p w14:paraId="0B421393" w14:textId="77777777" w:rsidR="002E1CB9" w:rsidRPr="00913693" w:rsidRDefault="002E1CB9" w:rsidP="007C49C3"/>
    <w:p w14:paraId="06109F23" w14:textId="0F7EC69B" w:rsidR="00871B79" w:rsidRDefault="00BE093F" w:rsidP="007C49C3">
      <w:pPr>
        <w:rPr>
          <w:b/>
          <w:bCs/>
        </w:rPr>
      </w:pPr>
      <w:r>
        <w:rPr>
          <w:b/>
          <w:bCs/>
          <w:noProof/>
        </w:rPr>
        <w:drawing>
          <wp:inline distT="0" distB="0" distL="0" distR="0" wp14:anchorId="603A7BDF" wp14:editId="07C96791">
            <wp:extent cx="5652135" cy="3112770"/>
            <wp:effectExtent l="0" t="0" r="5715" b="0"/>
            <wp:docPr id="1717125817" name="Picture 12" descr="A diagram of a comput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25817" name="Picture 12" descr="A diagram of a computer system"/>
                    <pic:cNvPicPr/>
                  </pic:nvPicPr>
                  <pic:blipFill>
                    <a:blip r:embed="rId21">
                      <a:extLst>
                        <a:ext uri="{28A0092B-C50C-407E-A947-70E740481C1C}">
                          <a14:useLocalDpi xmlns:a14="http://schemas.microsoft.com/office/drawing/2010/main" val="0"/>
                        </a:ext>
                      </a:extLst>
                    </a:blip>
                    <a:stretch>
                      <a:fillRect/>
                    </a:stretch>
                  </pic:blipFill>
                  <pic:spPr>
                    <a:xfrm>
                      <a:off x="0" y="0"/>
                      <a:ext cx="5652135" cy="3112770"/>
                    </a:xfrm>
                    <a:prstGeom prst="rect">
                      <a:avLst/>
                    </a:prstGeom>
                  </pic:spPr>
                </pic:pic>
              </a:graphicData>
            </a:graphic>
          </wp:inline>
        </w:drawing>
      </w:r>
    </w:p>
    <w:p w14:paraId="460B926B" w14:textId="77777777" w:rsidR="00871B79" w:rsidRDefault="00871B79" w:rsidP="007C49C3">
      <w:pPr>
        <w:rPr>
          <w:b/>
          <w:bCs/>
        </w:rPr>
      </w:pPr>
    </w:p>
    <w:p w14:paraId="177EBF4B" w14:textId="0361722F" w:rsidR="00F357E8" w:rsidRDefault="003E4176" w:rsidP="0082160A">
      <w:pPr>
        <w:pStyle w:val="Kop2"/>
        <w:rPr>
          <w:rStyle w:val="Kop3Char"/>
        </w:rPr>
      </w:pPr>
      <w:bookmarkStart w:id="9" w:name="_Toc224043449"/>
      <w:r w:rsidRPr="00065892">
        <w:t xml:space="preserve">CTS </w:t>
      </w:r>
      <w:r w:rsidR="00C65316" w:rsidRPr="00065892">
        <w:t>C</w:t>
      </w:r>
      <w:r w:rsidR="003A410C">
        <w:t>entraal systeem</w:t>
      </w:r>
      <w:r w:rsidR="00911437" w:rsidRPr="00065892">
        <w:br/>
      </w:r>
      <w:r w:rsidR="00911437" w:rsidRPr="00065892">
        <w:br/>
      </w:r>
      <w:r w:rsidR="00341FB8">
        <w:rPr>
          <w:noProof/>
        </w:rPr>
        <w:drawing>
          <wp:anchor distT="0" distB="0" distL="114300" distR="114300" simplePos="0" relativeHeight="251658243" behindDoc="0" locked="0" layoutInCell="1" allowOverlap="1" wp14:anchorId="11199EA6" wp14:editId="6EB059B0">
            <wp:simplePos x="0" y="0"/>
            <wp:positionH relativeFrom="margin">
              <wp:align>left</wp:align>
            </wp:positionH>
            <wp:positionV relativeFrom="paragraph">
              <wp:posOffset>47625</wp:posOffset>
            </wp:positionV>
            <wp:extent cx="2873375" cy="2178050"/>
            <wp:effectExtent l="0" t="0" r="3175" b="0"/>
            <wp:wrapSquare wrapText="bothSides"/>
            <wp:docPr id="1903125110" name="Picture 10" descr="A diagram of a network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5110" name="Picture 10" descr="A diagram of a network server&#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2079" cy="2184501"/>
                    </a:xfrm>
                    <a:prstGeom prst="rect">
                      <a:avLst/>
                    </a:prstGeom>
                  </pic:spPr>
                </pic:pic>
              </a:graphicData>
            </a:graphic>
            <wp14:sizeRelH relativeFrom="margin">
              <wp14:pctWidth>0</wp14:pctWidth>
            </wp14:sizeRelH>
            <wp14:sizeRelV relativeFrom="margin">
              <wp14:pctHeight>0</wp14:pctHeight>
            </wp14:sizeRelV>
          </wp:anchor>
        </w:drawing>
      </w:r>
      <w:bookmarkEnd w:id="9"/>
    </w:p>
    <w:p w14:paraId="498609CF" w14:textId="77777777" w:rsidR="00F357E8" w:rsidRPr="00753C63" w:rsidRDefault="00F357E8" w:rsidP="00F357E8">
      <w:bookmarkStart w:id="10" w:name="_Toc224043450"/>
      <w:r w:rsidRPr="00D973F9">
        <w:rPr>
          <w:rStyle w:val="Kop3Char"/>
        </w:rPr>
        <w:t>Main server</w:t>
      </w:r>
      <w:bookmarkEnd w:id="10"/>
      <w:r w:rsidRPr="006E3328">
        <w:br/>
      </w:r>
      <w:r w:rsidRPr="00797D47">
        <w:t xml:space="preserve">De </w:t>
      </w:r>
      <w:r>
        <w:rPr>
          <w:b/>
        </w:rPr>
        <w:t>m</w:t>
      </w:r>
      <w:r w:rsidRPr="00797D47">
        <w:t xml:space="preserve">ain server is feitelijk één virtuele server die redundant wordt uitgevoerd over twee locaties. De </w:t>
      </w:r>
      <w:r>
        <w:rPr>
          <w:b/>
        </w:rPr>
        <w:t>m</w:t>
      </w:r>
      <w:r w:rsidRPr="00797D47">
        <w:t>ain server is als een virtuele server op een hardware unit actief (LCM).</w:t>
      </w:r>
      <w:r w:rsidRPr="00797D47">
        <w:br/>
      </w:r>
      <w:r w:rsidRPr="00797D47">
        <w:br/>
        <w:t>Binnen deze server zijn tevens de taakmanager en database processen actief. Bij uitval van de actieve server zal de stand-by server automatisch de benodigde virtuele server opschakelen en zich binnen maximaal 15 minuten aanmelden op het network. Het NMA zorgt ervoor dat deze virtuele servers vanuit onderliggende apparatuur met hetzelfde IP-adres kan worden aangeroepen.</w:t>
      </w:r>
    </w:p>
    <w:p w14:paraId="363331FA" w14:textId="77777777" w:rsidR="00F357E8" w:rsidRPr="00DF54A4" w:rsidRDefault="00F357E8" w:rsidP="00F357E8">
      <w:pPr>
        <w:pStyle w:val="Lijstalinea"/>
      </w:pPr>
    </w:p>
    <w:p w14:paraId="65110D40" w14:textId="77777777" w:rsidR="00F357E8" w:rsidRPr="00DF54A4" w:rsidRDefault="00F357E8" w:rsidP="00F357E8">
      <w:r w:rsidRPr="00DF54A4">
        <w:t xml:space="preserve">Standaard ondersteunt de communicatie server de volgende protocollen, </w:t>
      </w:r>
    </w:p>
    <w:p w14:paraId="5A362A63" w14:textId="77777777" w:rsidR="00F357E8" w:rsidRPr="00753C63" w:rsidRDefault="00F357E8" w:rsidP="00F357E8">
      <w:pPr>
        <w:pStyle w:val="Lijstalinea"/>
        <w:numPr>
          <w:ilvl w:val="0"/>
          <w:numId w:val="25"/>
        </w:numPr>
      </w:pPr>
      <w:r w:rsidRPr="00753C63">
        <w:t>XML over TCP/IP</w:t>
      </w:r>
      <w:r>
        <w:t>.</w:t>
      </w:r>
      <w:r w:rsidRPr="00753C63">
        <w:t xml:space="preserve"> </w:t>
      </w:r>
    </w:p>
    <w:p w14:paraId="6B050582" w14:textId="77777777" w:rsidR="00F357E8" w:rsidRPr="00753C63" w:rsidRDefault="00F357E8" w:rsidP="00F357E8">
      <w:pPr>
        <w:pStyle w:val="Lijstalinea"/>
        <w:numPr>
          <w:ilvl w:val="0"/>
          <w:numId w:val="25"/>
        </w:numPr>
      </w:pPr>
      <w:r w:rsidRPr="00753C63">
        <w:t>OPC</w:t>
      </w:r>
      <w:r>
        <w:t>.</w:t>
      </w:r>
      <w:r w:rsidRPr="00753C63">
        <w:t xml:space="preserve"> </w:t>
      </w:r>
    </w:p>
    <w:p w14:paraId="3AB13B7F" w14:textId="77777777" w:rsidR="00F357E8" w:rsidRPr="00753C63" w:rsidRDefault="00F357E8" w:rsidP="00F357E8">
      <w:pPr>
        <w:pStyle w:val="Lijstalinea"/>
        <w:numPr>
          <w:ilvl w:val="0"/>
          <w:numId w:val="25"/>
        </w:numPr>
      </w:pPr>
      <w:r>
        <w:lastRenderedPageBreak/>
        <w:t xml:space="preserve">ONVIF t.b.v. videobeelden. </w:t>
      </w:r>
    </w:p>
    <w:p w14:paraId="0FD46EF6" w14:textId="3C4446F0" w:rsidR="00F357E8" w:rsidRDefault="00F357E8" w:rsidP="00F357E8">
      <w:pPr>
        <w:rPr>
          <w:rStyle w:val="Kop3Char"/>
        </w:rPr>
      </w:pPr>
      <w:r w:rsidRPr="00DF54A4">
        <w:t>Het laatste protocol (ONVIF) geldt uitsluitend voor videobeelden en kan hierdoor ook direct gekoppeld worden met de Stream servers</w:t>
      </w:r>
    </w:p>
    <w:p w14:paraId="1112D936" w14:textId="77777777" w:rsidR="00F357E8" w:rsidRDefault="00F357E8" w:rsidP="007C49C3">
      <w:pPr>
        <w:rPr>
          <w:rStyle w:val="Kop3Char"/>
        </w:rPr>
      </w:pPr>
    </w:p>
    <w:p w14:paraId="302174D0" w14:textId="27AFE5B5" w:rsidR="00DF54A4" w:rsidRPr="00DF54A4" w:rsidRDefault="00DC4D0E" w:rsidP="007C49C3">
      <w:r w:rsidRPr="00732C9D">
        <w:rPr>
          <w:rStyle w:val="Zwaar"/>
        </w:rPr>
        <w:t xml:space="preserve">Communicatie </w:t>
      </w:r>
      <w:r w:rsidR="00A03036" w:rsidRPr="00732C9D">
        <w:rPr>
          <w:rStyle w:val="Zwaar"/>
        </w:rPr>
        <w:t>s</w:t>
      </w:r>
      <w:r w:rsidRPr="00732C9D">
        <w:rPr>
          <w:rStyle w:val="Zwaar"/>
        </w:rPr>
        <w:t>erver</w:t>
      </w:r>
      <w:r w:rsidRPr="00FD40A6">
        <w:rPr>
          <w:rStyle w:val="Kop3Char"/>
        </w:rPr>
        <w:br/>
      </w:r>
      <w:r w:rsidR="008A28A5" w:rsidRPr="008A28A5">
        <w:t xml:space="preserve">De </w:t>
      </w:r>
      <w:r w:rsidR="00A03036">
        <w:t>c</w:t>
      </w:r>
      <w:r w:rsidR="008A28A5" w:rsidRPr="008A28A5">
        <w:t>ommunicatie server verzorgt de vertaalslag tussen de berichten van interface partijen en het CTS.</w:t>
      </w:r>
      <w:r w:rsidR="00CE346A">
        <w:t xml:space="preserve"> </w:t>
      </w:r>
      <w:r w:rsidR="00DF54A4" w:rsidRPr="00DF54A4">
        <w:t xml:space="preserve">De communicatie server </w:t>
      </w:r>
      <w:r w:rsidR="00DF54A4">
        <w:t>is</w:t>
      </w:r>
      <w:r w:rsidR="00DF54A4" w:rsidRPr="00DF54A4">
        <w:t xml:space="preserve"> ingericht voor </w:t>
      </w:r>
      <w:r w:rsidR="00A679DD">
        <w:t>twee</w:t>
      </w:r>
      <w:r w:rsidR="00DF54A4" w:rsidRPr="00DF54A4">
        <w:t xml:space="preserve"> interfaces. </w:t>
      </w:r>
    </w:p>
    <w:p w14:paraId="0E8B1D1E" w14:textId="0713BB0E" w:rsidR="00DF54A4" w:rsidRPr="00753C63" w:rsidRDefault="00DF54A4" w:rsidP="00753C63">
      <w:pPr>
        <w:pStyle w:val="Lijstalinea"/>
        <w:numPr>
          <w:ilvl w:val="0"/>
          <w:numId w:val="27"/>
        </w:numPr>
      </w:pPr>
      <w:r w:rsidRPr="00753C63">
        <w:t xml:space="preserve">XML berichten vanuit het ICS. </w:t>
      </w:r>
    </w:p>
    <w:p w14:paraId="09E8BB4E" w14:textId="5A24628A" w:rsidR="00DF54A4" w:rsidRDefault="00DF54A4" w:rsidP="00753C63">
      <w:pPr>
        <w:pStyle w:val="Lijstalinea"/>
        <w:numPr>
          <w:ilvl w:val="0"/>
          <w:numId w:val="27"/>
        </w:numPr>
      </w:pPr>
      <w:r w:rsidRPr="00753C63">
        <w:t xml:space="preserve">XML berichten tussen CTS en CBI. Voor het vervullen van de overige functies. Er is gekozen om al deze overige systemen (lift/roltrap en servicedeuren) via het CBI te laten lopen, omdat al deze punten hier reeds bekend zijn. Hierdoor kan het aantal interfaces beperkt kan worden. </w:t>
      </w:r>
    </w:p>
    <w:p w14:paraId="066E54A9" w14:textId="77777777" w:rsidR="0060395E" w:rsidRDefault="0060395E" w:rsidP="0060395E"/>
    <w:p w14:paraId="5525F952" w14:textId="36053755" w:rsidR="00C97BA2" w:rsidRPr="007C49C3" w:rsidRDefault="005D7219" w:rsidP="009926B9">
      <w:r w:rsidRPr="005D7219">
        <w:t xml:space="preserve">De communicatie server is een separate virtuele server die wordt mee geïnstalleerd op de fysieke server waar ook de </w:t>
      </w:r>
      <w:r w:rsidR="00A03036">
        <w:t>m</w:t>
      </w:r>
      <w:r w:rsidRPr="005D7219">
        <w:t xml:space="preserve">ain server geïnstalleerd is. </w:t>
      </w:r>
      <w:r>
        <w:br/>
      </w:r>
      <w:r>
        <w:br/>
      </w:r>
      <w:r w:rsidRPr="005D7219">
        <w:t xml:space="preserve">De redundantie loopt hiermee parallel mee met de </w:t>
      </w:r>
      <w:r w:rsidR="00D2792E">
        <w:t>m</w:t>
      </w:r>
      <w:r w:rsidRPr="005D7219">
        <w:t>ain server over de twee locaties (</w:t>
      </w:r>
      <w:r>
        <w:t>z</w:t>
      </w:r>
      <w:r w:rsidRPr="005D7219">
        <w:t>ie figu</w:t>
      </w:r>
      <w:r>
        <w:t>ur hierboven</w:t>
      </w:r>
      <w:r w:rsidRPr="005D7219">
        <w:t>)</w:t>
      </w:r>
      <w:r>
        <w:t>.</w:t>
      </w:r>
      <w:r w:rsidRPr="005D7219">
        <w:t xml:space="preserve"> Een server zal actief zijn (LCM) en de ingestelde parameters synchroniseren naar de stand-by server (CSO). Bij uitval van de actieve server zal de stand-by automatisch de benodigde software/applicaties opschakelen en zich binnen maximaal 15 minuten aanmelden op het netwerk. </w:t>
      </w:r>
      <w:r w:rsidR="00E86635">
        <w:br/>
      </w:r>
      <w:r w:rsidR="00E86635">
        <w:br/>
      </w:r>
      <w:r w:rsidR="00211555" w:rsidRPr="00732C9D">
        <w:rPr>
          <w:rStyle w:val="Zwaar"/>
        </w:rPr>
        <w:t xml:space="preserve">Stream </w:t>
      </w:r>
      <w:r w:rsidR="00D2792E" w:rsidRPr="00732C9D">
        <w:rPr>
          <w:rStyle w:val="Zwaar"/>
        </w:rPr>
        <w:t>s</w:t>
      </w:r>
      <w:r w:rsidR="00211555" w:rsidRPr="00732C9D">
        <w:rPr>
          <w:rStyle w:val="Zwaar"/>
        </w:rPr>
        <w:t>erver</w:t>
      </w:r>
      <w:r w:rsidR="00211555" w:rsidRPr="007C49C3">
        <w:br/>
      </w:r>
      <w:r w:rsidR="00C97BA2" w:rsidRPr="007C49C3">
        <w:t xml:space="preserve">De </w:t>
      </w:r>
      <w:r w:rsidR="009E0574">
        <w:t>s</w:t>
      </w:r>
      <w:r w:rsidR="00C97BA2" w:rsidRPr="007C49C3">
        <w:t xml:space="preserve">tream server kan een aantal taken vervullen. </w:t>
      </w:r>
    </w:p>
    <w:p w14:paraId="2CB43CF3" w14:textId="77777777" w:rsidR="0000722E" w:rsidRDefault="00C97BA2" w:rsidP="0000722E">
      <w:pPr>
        <w:pStyle w:val="Lijstalinea"/>
        <w:numPr>
          <w:ilvl w:val="0"/>
          <w:numId w:val="28"/>
        </w:numPr>
        <w:rPr>
          <w:rFonts w:cs="Arial"/>
        </w:rPr>
      </w:pPr>
      <w:r w:rsidRPr="0000722E">
        <w:rPr>
          <w:rFonts w:cs="Arial"/>
        </w:rPr>
        <w:t xml:space="preserve">Het opslaan van beelden. De beelden worden lokaal op een RAID 5 partitie in de server opgenomen. </w:t>
      </w:r>
    </w:p>
    <w:p w14:paraId="1DECB019" w14:textId="1DA10C6A" w:rsidR="0000722E" w:rsidRDefault="00C97BA2" w:rsidP="0000722E">
      <w:pPr>
        <w:pStyle w:val="Lijstalinea"/>
        <w:numPr>
          <w:ilvl w:val="0"/>
          <w:numId w:val="28"/>
        </w:numPr>
        <w:rPr>
          <w:rFonts w:cs="Arial"/>
        </w:rPr>
      </w:pPr>
      <w:r w:rsidRPr="0000722E">
        <w:rPr>
          <w:rFonts w:cs="Arial"/>
        </w:rPr>
        <w:t>Het uitvoeren van basis bewegingsdetectie</w:t>
      </w:r>
      <w:r w:rsidR="005B364E">
        <w:rPr>
          <w:rFonts w:cs="Arial"/>
        </w:rPr>
        <w:t>.</w:t>
      </w:r>
    </w:p>
    <w:p w14:paraId="53C9E7EC" w14:textId="1119988A" w:rsidR="005B364E" w:rsidRDefault="00C97BA2" w:rsidP="0000722E">
      <w:pPr>
        <w:pStyle w:val="Lijstalinea"/>
        <w:numPr>
          <w:ilvl w:val="0"/>
          <w:numId w:val="28"/>
        </w:numPr>
        <w:rPr>
          <w:rFonts w:cs="Arial"/>
        </w:rPr>
      </w:pPr>
      <w:r w:rsidRPr="02F8E5C6">
        <w:rPr>
          <w:rFonts w:cs="Arial"/>
        </w:rPr>
        <w:t xml:space="preserve">Het distribueren van de beelden naar de bedien </w:t>
      </w:r>
      <w:r w:rsidR="39E559C0" w:rsidRPr="02F8E5C6">
        <w:rPr>
          <w:rFonts w:cs="Arial"/>
        </w:rPr>
        <w:t>Pc's</w:t>
      </w:r>
      <w:r w:rsidRPr="02F8E5C6">
        <w:rPr>
          <w:rFonts w:cs="Arial"/>
        </w:rPr>
        <w:t xml:space="preserve">. De </w:t>
      </w:r>
      <w:r w:rsidR="009E0574">
        <w:rPr>
          <w:rFonts w:cs="Arial"/>
        </w:rPr>
        <w:t>s</w:t>
      </w:r>
      <w:r w:rsidRPr="02F8E5C6">
        <w:rPr>
          <w:rFonts w:cs="Arial"/>
        </w:rPr>
        <w:t xml:space="preserve">tream servers gelden hiervoor als een proxy tussen het veld netwerk gebied, waar de camera’s en encoders zitten en het bedien netwerk, waar de Bedien </w:t>
      </w:r>
      <w:r w:rsidR="7DA5184A" w:rsidRPr="02F8E5C6">
        <w:rPr>
          <w:rFonts w:cs="Arial"/>
        </w:rPr>
        <w:t>Pc's</w:t>
      </w:r>
      <w:r w:rsidRPr="02F8E5C6">
        <w:rPr>
          <w:rFonts w:cs="Arial"/>
        </w:rPr>
        <w:t xml:space="preserve"> zitten. Hierdoor hoeft de veldapparatuur niet direct benaderbaar te zijn voor de Bedien </w:t>
      </w:r>
      <w:r w:rsidR="331871C8" w:rsidRPr="02F8E5C6">
        <w:rPr>
          <w:rFonts w:cs="Arial"/>
        </w:rPr>
        <w:t>Pc's</w:t>
      </w:r>
      <w:r w:rsidRPr="02F8E5C6">
        <w:rPr>
          <w:rFonts w:cs="Arial"/>
        </w:rPr>
        <w:t>, waardoor de veldapparatuur beter beveiligd is voor hacken vanuit het bedien netwerk.</w:t>
      </w:r>
    </w:p>
    <w:p w14:paraId="6D943B2E" w14:textId="1DFD95B7" w:rsidR="005B364E" w:rsidRDefault="00C97BA2" w:rsidP="0000722E">
      <w:pPr>
        <w:pStyle w:val="Lijstalinea"/>
        <w:numPr>
          <w:ilvl w:val="0"/>
          <w:numId w:val="28"/>
        </w:numPr>
        <w:rPr>
          <w:rFonts w:cs="Arial"/>
        </w:rPr>
      </w:pPr>
      <w:r w:rsidRPr="0000722E">
        <w:rPr>
          <w:rFonts w:cs="Arial"/>
        </w:rPr>
        <w:t xml:space="preserve">Beheer van de camera’s en encoders. Door de scheiding van het veld- en bedien netwerk kan het beheer van veldapparatuur alleen via de </w:t>
      </w:r>
      <w:r w:rsidR="009E0574">
        <w:rPr>
          <w:rFonts w:cs="Arial"/>
        </w:rPr>
        <w:t>s</w:t>
      </w:r>
      <w:r w:rsidRPr="0000722E">
        <w:rPr>
          <w:rFonts w:cs="Arial"/>
        </w:rPr>
        <w:t xml:space="preserve">tream server plaats vinden. </w:t>
      </w:r>
    </w:p>
    <w:p w14:paraId="2B039328" w14:textId="77777777" w:rsidR="005B364E" w:rsidRDefault="00C97BA2" w:rsidP="0000722E">
      <w:pPr>
        <w:pStyle w:val="Lijstalinea"/>
        <w:numPr>
          <w:ilvl w:val="0"/>
          <w:numId w:val="28"/>
        </w:numPr>
        <w:rPr>
          <w:rFonts w:cs="Arial"/>
        </w:rPr>
      </w:pPr>
      <w:r w:rsidRPr="0000722E">
        <w:rPr>
          <w:rFonts w:cs="Arial"/>
        </w:rPr>
        <w:t>Het vastleggen van het referentiebeeld.</w:t>
      </w:r>
    </w:p>
    <w:p w14:paraId="30BAB4FD" w14:textId="77777777" w:rsidR="005B364E" w:rsidRDefault="00690875" w:rsidP="0000722E">
      <w:pPr>
        <w:pStyle w:val="Lijstalinea"/>
        <w:numPr>
          <w:ilvl w:val="0"/>
          <w:numId w:val="28"/>
        </w:numPr>
        <w:rPr>
          <w:rFonts w:cs="Arial"/>
        </w:rPr>
      </w:pPr>
      <w:r w:rsidRPr="0000722E">
        <w:rPr>
          <w:rFonts w:cs="Arial"/>
        </w:rPr>
        <w:t xml:space="preserve">Het doorgeven van SNMP berichten. Door de scheiding van het veld- en bedien netwerk moeten de SNMP berichten van veldapparatuur gerouteerd worden naar het bedien netwerk. Hiervoor dient de Stream server als een proxy voor de veldapparatuur die op de betreffende Stream server zitten aangesloten. </w:t>
      </w:r>
    </w:p>
    <w:p w14:paraId="6FC0819C" w14:textId="5B43F0D7" w:rsidR="005B364E" w:rsidRDefault="00690875" w:rsidP="0000722E">
      <w:pPr>
        <w:pStyle w:val="Lijstalinea"/>
        <w:numPr>
          <w:ilvl w:val="0"/>
          <w:numId w:val="28"/>
        </w:numPr>
        <w:rPr>
          <w:rFonts w:cs="Arial"/>
        </w:rPr>
      </w:pPr>
      <w:r w:rsidRPr="0000722E">
        <w:rPr>
          <w:rFonts w:cs="Arial"/>
        </w:rPr>
        <w:t>Tijdsynchronisatie. De stream server haalt zijn tij</w:t>
      </w:r>
      <w:r w:rsidR="00C61045">
        <w:rPr>
          <w:rFonts w:cs="Arial"/>
        </w:rPr>
        <w:t>d</w:t>
      </w:r>
      <w:r w:rsidRPr="0000722E">
        <w:rPr>
          <w:rFonts w:cs="Arial"/>
        </w:rPr>
        <w:t xml:space="preserve">synchronisatie van de </w:t>
      </w:r>
      <w:r w:rsidR="009E0574">
        <w:rPr>
          <w:rFonts w:cs="Arial"/>
        </w:rPr>
        <w:t>m</w:t>
      </w:r>
      <w:r w:rsidRPr="0000722E">
        <w:rPr>
          <w:rFonts w:cs="Arial"/>
        </w:rPr>
        <w:t xml:space="preserve">ain servers. Deze tijd wordt gebruikt voor de opslag van de beelden. Waar alle servers op UTC tijd worden in gesteld. </w:t>
      </w:r>
    </w:p>
    <w:p w14:paraId="62A9A7A5" w14:textId="47392958" w:rsidR="00690875" w:rsidRPr="0000722E" w:rsidRDefault="00690875" w:rsidP="0000722E">
      <w:pPr>
        <w:pStyle w:val="Lijstalinea"/>
        <w:numPr>
          <w:ilvl w:val="0"/>
          <w:numId w:val="28"/>
        </w:numPr>
        <w:rPr>
          <w:rFonts w:cs="Arial"/>
        </w:rPr>
      </w:pPr>
      <w:r w:rsidRPr="0000722E">
        <w:rPr>
          <w:rFonts w:cs="Arial"/>
        </w:rPr>
        <w:t xml:space="preserve">Doormelden van statussen van CTS apparatuur en apparatuur van 3e. </w:t>
      </w:r>
      <w:r w:rsidR="005B364E">
        <w:rPr>
          <w:rFonts w:cs="Arial"/>
        </w:rPr>
        <w:br/>
      </w:r>
    </w:p>
    <w:p w14:paraId="2E86DAC2" w14:textId="6E00BBDE" w:rsidR="00C97BA2" w:rsidRPr="007C49C3" w:rsidRDefault="00A76EC3" w:rsidP="007C49C3">
      <w:pPr>
        <w:rPr>
          <w:rFonts w:cs="Arial"/>
        </w:rPr>
      </w:pPr>
      <w:r w:rsidRPr="007C49C3">
        <w:rPr>
          <w:rFonts w:cs="Arial"/>
        </w:rPr>
        <w:t xml:space="preserve">De </w:t>
      </w:r>
      <w:r w:rsidR="008678DF">
        <w:rPr>
          <w:rFonts w:cs="Arial"/>
        </w:rPr>
        <w:t>s</w:t>
      </w:r>
      <w:r w:rsidRPr="007C49C3">
        <w:rPr>
          <w:rFonts w:cs="Arial"/>
        </w:rPr>
        <w:t xml:space="preserve">tream servers zijn uitgevoerd als N+1 redundantie. Over beide locaties zijn de actieve servers verdeeld, waarbij per server 64 camera streams worden verwerkt. Per locatie is één extra </w:t>
      </w:r>
      <w:r w:rsidR="008678DF">
        <w:rPr>
          <w:rFonts w:cs="Arial"/>
        </w:rPr>
        <w:t>s</w:t>
      </w:r>
      <w:r w:rsidRPr="007C49C3">
        <w:rPr>
          <w:rFonts w:cs="Arial"/>
        </w:rPr>
        <w:t xml:space="preserve">tream server als stand-by aanwezig. Bij uitval van een actieve server zal de </w:t>
      </w:r>
      <w:r w:rsidR="008678DF">
        <w:rPr>
          <w:rFonts w:cs="Arial"/>
        </w:rPr>
        <w:t>m</w:t>
      </w:r>
      <w:r w:rsidRPr="007C49C3">
        <w:rPr>
          <w:rFonts w:cs="Arial"/>
        </w:rPr>
        <w:t>ain server dit detecteren en binnen 10 minuten de stand-by server op de betreffende uitvallocatie inschakelen en voorzien van de juiste parameters.</w:t>
      </w:r>
    </w:p>
    <w:p w14:paraId="00F10FD9" w14:textId="57BBF819" w:rsidR="00341FB8" w:rsidRPr="007C49C3" w:rsidRDefault="000753EC" w:rsidP="00065892">
      <w:pPr>
        <w:rPr>
          <w:rFonts w:cs="Arial"/>
        </w:rPr>
      </w:pPr>
      <w:r>
        <w:rPr>
          <w:rFonts w:cs="Arial"/>
        </w:rPr>
        <w:lastRenderedPageBreak/>
        <w:br/>
      </w:r>
      <w:r w:rsidR="00FC756E">
        <w:rPr>
          <w:rStyle w:val="Zwaar"/>
        </w:rPr>
        <w:t>CTS b</w:t>
      </w:r>
      <w:r w:rsidR="00732C9D" w:rsidRPr="00732C9D">
        <w:rPr>
          <w:rStyle w:val="Zwaar"/>
        </w:rPr>
        <w:t>edien laag</w:t>
      </w:r>
      <w:r>
        <w:rPr>
          <w:rFonts w:cs="Arial"/>
          <w:i/>
          <w:iCs/>
        </w:rPr>
        <w:br/>
      </w:r>
      <w:r w:rsidR="00F4630F" w:rsidRPr="02F8E5C6">
        <w:rPr>
          <w:rFonts w:cs="Arial"/>
        </w:rPr>
        <w:t>D</w:t>
      </w:r>
      <w:r w:rsidR="00341FB8" w:rsidRPr="02F8E5C6">
        <w:rPr>
          <w:rFonts w:cs="Arial"/>
        </w:rPr>
        <w:t xml:space="preserve">e bedien </w:t>
      </w:r>
      <w:r w:rsidR="36B86647" w:rsidRPr="02F8E5C6">
        <w:rPr>
          <w:rFonts w:cs="Arial"/>
        </w:rPr>
        <w:t>Pc's</w:t>
      </w:r>
      <w:r w:rsidR="00341FB8" w:rsidRPr="02F8E5C6">
        <w:rPr>
          <w:rFonts w:cs="Arial"/>
        </w:rPr>
        <w:t xml:space="preserve"> kunnen </w:t>
      </w:r>
      <w:r w:rsidR="00F4630F" w:rsidRPr="02F8E5C6">
        <w:rPr>
          <w:rFonts w:cs="Arial"/>
        </w:rPr>
        <w:t xml:space="preserve">worden </w:t>
      </w:r>
      <w:r w:rsidR="00341FB8" w:rsidRPr="02F8E5C6">
        <w:rPr>
          <w:rFonts w:cs="Arial"/>
        </w:rPr>
        <w:t>in</w:t>
      </w:r>
      <w:r w:rsidR="00F4630F" w:rsidRPr="02F8E5C6">
        <w:rPr>
          <w:rFonts w:cs="Arial"/>
        </w:rPr>
        <w:t>gericht</w:t>
      </w:r>
      <w:r w:rsidR="00341FB8" w:rsidRPr="02F8E5C6">
        <w:rPr>
          <w:rFonts w:cs="Arial"/>
        </w:rPr>
        <w:t xml:space="preserve"> in minstens drie varianten</w:t>
      </w:r>
      <w:r w:rsidR="00F4630F" w:rsidRPr="02F8E5C6">
        <w:rPr>
          <w:rFonts w:cs="Arial"/>
        </w:rPr>
        <w:t>:</w:t>
      </w:r>
      <w:r w:rsidR="00F4630F">
        <w:br/>
      </w:r>
    </w:p>
    <w:p w14:paraId="3AF9B86C" w14:textId="2740E8F3" w:rsidR="00341FB8" w:rsidRPr="00F4630F" w:rsidRDefault="00341FB8" w:rsidP="00F4630F">
      <w:pPr>
        <w:pStyle w:val="Lijstalinea"/>
        <w:numPr>
          <w:ilvl w:val="0"/>
          <w:numId w:val="30"/>
        </w:numPr>
        <w:rPr>
          <w:rFonts w:cs="Arial"/>
        </w:rPr>
      </w:pPr>
      <w:r w:rsidRPr="02F8E5C6">
        <w:rPr>
          <w:rFonts w:cs="Arial"/>
        </w:rPr>
        <w:t xml:space="preserve">Voor een </w:t>
      </w:r>
      <w:r w:rsidR="004572E2">
        <w:rPr>
          <w:rFonts w:cs="Arial"/>
        </w:rPr>
        <w:t>o</w:t>
      </w:r>
      <w:r w:rsidRPr="02F8E5C6">
        <w:rPr>
          <w:rFonts w:cs="Arial"/>
        </w:rPr>
        <w:t xml:space="preserve">bservant; Een </w:t>
      </w:r>
      <w:r w:rsidR="006E3328">
        <w:rPr>
          <w:rFonts w:cs="Arial"/>
        </w:rPr>
        <w:t>o</w:t>
      </w:r>
      <w:r w:rsidRPr="02F8E5C6">
        <w:rPr>
          <w:rFonts w:cs="Arial"/>
        </w:rPr>
        <w:t xml:space="preserve">bservant heeft 4 monitoren, twee op zijn bureau en twee als videowall. Om deze functies te scheiden worden 2 </w:t>
      </w:r>
      <w:r w:rsidR="002FE130" w:rsidRPr="02F8E5C6">
        <w:rPr>
          <w:rFonts w:cs="Arial"/>
        </w:rPr>
        <w:t>Pc's</w:t>
      </w:r>
      <w:r w:rsidRPr="02F8E5C6">
        <w:rPr>
          <w:rFonts w:cs="Arial"/>
        </w:rPr>
        <w:t xml:space="preserve"> op een werkplek toegepast. Eén voor het bureau met bedien mogelijkheid en één voor de videowall zonder bedien mogelijkheid. </w:t>
      </w:r>
    </w:p>
    <w:p w14:paraId="1924D0BE" w14:textId="1BFAA9E0" w:rsidR="00341FB8" w:rsidRPr="00F4630F" w:rsidRDefault="00341FB8" w:rsidP="00F4630F">
      <w:pPr>
        <w:pStyle w:val="Lijstalinea"/>
        <w:numPr>
          <w:ilvl w:val="0"/>
          <w:numId w:val="30"/>
        </w:numPr>
        <w:rPr>
          <w:rFonts w:cs="Arial"/>
        </w:rPr>
      </w:pPr>
      <w:r w:rsidRPr="00F4630F">
        <w:rPr>
          <w:rFonts w:cs="Arial"/>
        </w:rPr>
        <w:t xml:space="preserve">Voor een </w:t>
      </w:r>
      <w:r w:rsidR="006E3328">
        <w:rPr>
          <w:rFonts w:cs="Arial"/>
        </w:rPr>
        <w:t>b</w:t>
      </w:r>
      <w:r w:rsidRPr="00F4630F">
        <w:rPr>
          <w:rFonts w:cs="Arial"/>
        </w:rPr>
        <w:t xml:space="preserve">eheerder; </w:t>
      </w:r>
      <w:r w:rsidR="006E3328">
        <w:rPr>
          <w:rFonts w:cs="Arial"/>
        </w:rPr>
        <w:t>b</w:t>
      </w:r>
      <w:r w:rsidRPr="00F4630F">
        <w:rPr>
          <w:rFonts w:cs="Arial"/>
        </w:rPr>
        <w:t>eheerders hebben in principe één scherm. Omdat de PC identiek wordt uitgevoerd aan de observanten werkplekken, valt er wel een tweede monitor aan te sluiten.</w:t>
      </w:r>
    </w:p>
    <w:p w14:paraId="3468CF3B" w14:textId="7A53A641" w:rsidR="00341FB8" w:rsidRDefault="00341FB8" w:rsidP="00F4630F">
      <w:pPr>
        <w:pStyle w:val="Lijstalinea"/>
        <w:numPr>
          <w:ilvl w:val="0"/>
          <w:numId w:val="30"/>
        </w:numPr>
        <w:rPr>
          <w:rFonts w:cs="Arial"/>
        </w:rPr>
      </w:pPr>
      <w:r w:rsidRPr="00F4630F">
        <w:rPr>
          <w:rFonts w:cs="Arial"/>
        </w:rPr>
        <w:t xml:space="preserve">Voor een </w:t>
      </w:r>
      <w:r w:rsidR="004572E2">
        <w:rPr>
          <w:rFonts w:cs="Arial"/>
        </w:rPr>
        <w:t>u</w:t>
      </w:r>
      <w:r w:rsidRPr="00F4630F">
        <w:rPr>
          <w:rFonts w:cs="Arial"/>
        </w:rPr>
        <w:t>itkijker in de uitkijkkamer van Garage West, dit station heeft twee beeldschermen. Omdat de PC identiek wordt uitgevoerd aan de observanten werkplekken kan hierop een tweede monitor worden aangesloten.</w:t>
      </w:r>
    </w:p>
    <w:p w14:paraId="60F947D4" w14:textId="77777777" w:rsidR="00F32B60" w:rsidRDefault="00F32B60" w:rsidP="00F32B60">
      <w:pPr>
        <w:rPr>
          <w:rFonts w:cs="Arial"/>
        </w:rPr>
      </w:pPr>
    </w:p>
    <w:p w14:paraId="1040F05C" w14:textId="77777777" w:rsidR="000F3D09" w:rsidRDefault="000F3D09" w:rsidP="00F32B60">
      <w:pPr>
        <w:rPr>
          <w:rFonts w:cs="Arial"/>
        </w:rPr>
      </w:pPr>
    </w:p>
    <w:p w14:paraId="7A7A99AA" w14:textId="77777777" w:rsidR="00FE3BF6" w:rsidRPr="008C717F" w:rsidRDefault="00FE3BF6" w:rsidP="00FE3BF6">
      <w:pPr>
        <w:spacing w:line="276" w:lineRule="auto"/>
        <w:rPr>
          <w:rFonts w:cs="Arial"/>
        </w:rPr>
      </w:pPr>
    </w:p>
    <w:p w14:paraId="4C6600E0" w14:textId="5028E004" w:rsidR="00FE3BF6" w:rsidRPr="00140929" w:rsidRDefault="00FE3BF6" w:rsidP="00FE3BF6">
      <w:pPr>
        <w:pStyle w:val="Kop1"/>
        <w:pageBreakBefore w:val="0"/>
        <w:numPr>
          <w:ilvl w:val="0"/>
          <w:numId w:val="1"/>
        </w:numPr>
      </w:pPr>
      <w:bookmarkStart w:id="11" w:name="_Toc224043451"/>
      <w:r>
        <w:t>Functies CTS</w:t>
      </w:r>
      <w:bookmarkEnd w:id="11"/>
    </w:p>
    <w:p w14:paraId="11BC8098" w14:textId="77777777" w:rsidR="006A5486" w:rsidRPr="006A5486" w:rsidRDefault="006A5486" w:rsidP="006A5486">
      <w:pPr>
        <w:rPr>
          <w:rFonts w:cs="Arial"/>
        </w:rPr>
      </w:pPr>
      <w:r w:rsidRPr="006A5486">
        <w:rPr>
          <w:rFonts w:cs="Arial"/>
        </w:rPr>
        <w:t xml:space="preserve">Het CTS-systeem biedt gebruikers een totaalpakket voor </w:t>
      </w:r>
      <w:r w:rsidRPr="006A5486">
        <w:rPr>
          <w:rFonts w:cs="Arial"/>
          <w:b/>
          <w:bCs/>
        </w:rPr>
        <w:t>monitoring, camerabediening, meldingenafhandeling, terugkijken van beelden, aansturen van CBI-objecten, automatische beeldopvolging en taakbeheer</w:t>
      </w:r>
      <w:r w:rsidRPr="006A5486">
        <w:rPr>
          <w:rFonts w:cs="Arial"/>
        </w:rPr>
        <w:t>, volledig geïntegreerd in één bedienomgeving.</w:t>
      </w:r>
    </w:p>
    <w:p w14:paraId="02F256E7" w14:textId="77777777" w:rsidR="00444F76" w:rsidRDefault="00444F76" w:rsidP="00F32B60">
      <w:pPr>
        <w:rPr>
          <w:rFonts w:cs="Arial"/>
        </w:rPr>
      </w:pPr>
    </w:p>
    <w:p w14:paraId="409EE198" w14:textId="6EAC3957" w:rsidR="006A5486" w:rsidRDefault="006A5486" w:rsidP="00F32B60">
      <w:pPr>
        <w:rPr>
          <w:rFonts w:cs="Arial"/>
        </w:rPr>
      </w:pPr>
      <w:r>
        <w:rPr>
          <w:rFonts w:cs="Arial"/>
        </w:rPr>
        <w:t>De functies voor de gebruikers binnen CTS zijn:</w:t>
      </w:r>
    </w:p>
    <w:p w14:paraId="3BF63E16" w14:textId="77777777" w:rsidR="006A5486" w:rsidRDefault="006A5486" w:rsidP="006A5486">
      <w:pPr>
        <w:pStyle w:val="Kop2"/>
        <w:rPr>
          <w:rFonts w:ascii="Times New Roman" w:hAnsi="Times New Roman"/>
        </w:rPr>
      </w:pPr>
      <w:bookmarkStart w:id="12" w:name="_Toc224043452"/>
      <w:r>
        <w:rPr>
          <w:rStyle w:val="Zwaar"/>
          <w:b/>
          <w:bCs w:val="0"/>
        </w:rPr>
        <w:t>1. Navigatie &amp; weergave</w:t>
      </w:r>
      <w:bookmarkEnd w:id="12"/>
    </w:p>
    <w:p w14:paraId="70B89C05" w14:textId="77777777" w:rsidR="006A5486" w:rsidRPr="00300575" w:rsidRDefault="006A5486" w:rsidP="00300575">
      <w:pPr>
        <w:rPr>
          <w:rFonts w:cs="Arial"/>
        </w:rPr>
      </w:pPr>
      <w:r w:rsidRPr="00300575">
        <w:rPr>
          <w:rFonts w:cs="Arial"/>
        </w:rPr>
        <w:t>Een gebruiker kan:</w:t>
      </w:r>
    </w:p>
    <w:p w14:paraId="754662CD" w14:textId="3289FD35" w:rsidR="006A5486" w:rsidRPr="00300575" w:rsidRDefault="006A5486" w:rsidP="00300575">
      <w:pPr>
        <w:pStyle w:val="Lijstalinea"/>
        <w:numPr>
          <w:ilvl w:val="0"/>
          <w:numId w:val="50"/>
        </w:numPr>
        <w:rPr>
          <w:rFonts w:cs="Arial"/>
        </w:rPr>
      </w:pPr>
      <w:r w:rsidRPr="00300575">
        <w:rPr>
          <w:rFonts w:cs="Arial"/>
        </w:rPr>
        <w:t xml:space="preserve">Navigeren op </w:t>
      </w:r>
      <w:r w:rsidR="007649DC">
        <w:rPr>
          <w:rFonts w:cs="Arial"/>
        </w:rPr>
        <w:t xml:space="preserve">vier </w:t>
      </w:r>
      <w:r w:rsidRPr="00300575">
        <w:rPr>
          <w:rFonts w:cs="Arial"/>
        </w:rPr>
        <w:t>niveaus: metronet → metrolijn → station</w:t>
      </w:r>
      <w:r w:rsidR="00F7099D" w:rsidRPr="00300575">
        <w:rPr>
          <w:rFonts w:cs="Arial"/>
        </w:rPr>
        <w:t xml:space="preserve">→ </w:t>
      </w:r>
      <w:r w:rsidR="007649DC">
        <w:rPr>
          <w:rFonts w:cs="Arial"/>
        </w:rPr>
        <w:t>verdiepingen</w:t>
      </w:r>
      <w:r w:rsidR="000F65DC">
        <w:rPr>
          <w:rFonts w:cs="Arial"/>
        </w:rPr>
        <w:t>/plattegronden</w:t>
      </w:r>
      <w:r w:rsidR="00F7099D">
        <w:rPr>
          <w:rFonts w:cs="Arial"/>
        </w:rPr>
        <w:t xml:space="preserve"> binnen een </w:t>
      </w:r>
      <w:r w:rsidR="00F7099D" w:rsidRPr="00300575">
        <w:rPr>
          <w:rFonts w:cs="Arial"/>
        </w:rPr>
        <w:t>station</w:t>
      </w:r>
      <w:r w:rsidRPr="00300575">
        <w:rPr>
          <w:rFonts w:cs="Arial"/>
        </w:rPr>
        <w:t xml:space="preserve">. </w:t>
      </w:r>
    </w:p>
    <w:p w14:paraId="1CC52D53" w14:textId="72C39BAA" w:rsidR="006A5486" w:rsidRPr="00300575" w:rsidRDefault="000F65DC" w:rsidP="00300575">
      <w:pPr>
        <w:pStyle w:val="Lijstalinea"/>
        <w:numPr>
          <w:ilvl w:val="0"/>
          <w:numId w:val="50"/>
        </w:numPr>
        <w:rPr>
          <w:rFonts w:cs="Arial"/>
        </w:rPr>
      </w:pPr>
      <w:r>
        <w:rPr>
          <w:rFonts w:cs="Arial"/>
        </w:rPr>
        <w:t>Het</w:t>
      </w:r>
      <w:r w:rsidR="006A5486" w:rsidRPr="00300575">
        <w:rPr>
          <w:rFonts w:cs="Arial"/>
        </w:rPr>
        <w:t xml:space="preserve"> metrolijnennetkaart bekijken en stations selecteren.</w:t>
      </w:r>
    </w:p>
    <w:p w14:paraId="536896A1" w14:textId="5AD24E69" w:rsidR="006A5486" w:rsidRPr="00300575" w:rsidRDefault="2B3FAC97" w:rsidP="00300575">
      <w:pPr>
        <w:pStyle w:val="Lijstalinea"/>
        <w:numPr>
          <w:ilvl w:val="0"/>
          <w:numId w:val="50"/>
        </w:numPr>
        <w:rPr>
          <w:rFonts w:cs="Arial"/>
        </w:rPr>
      </w:pPr>
      <w:r w:rsidRPr="02F8E5C6">
        <w:rPr>
          <w:rFonts w:cs="Arial"/>
        </w:rPr>
        <w:t>Stations plattegronden</w:t>
      </w:r>
      <w:r w:rsidR="006A5486" w:rsidRPr="02F8E5C6">
        <w:rPr>
          <w:rFonts w:cs="Arial"/>
        </w:rPr>
        <w:t xml:space="preserve"> openen, waarbij alle relevante objecten (liften, roltrappen, camera’s, poortjes, TVM’s, servicedeuren) met symbolen zichtbaar zijn.</w:t>
      </w:r>
    </w:p>
    <w:p w14:paraId="6E677148" w14:textId="00CE7371" w:rsidR="006A5486" w:rsidRPr="00300575" w:rsidRDefault="5F25B300" w:rsidP="00300575">
      <w:pPr>
        <w:pStyle w:val="Lijstalinea"/>
        <w:numPr>
          <w:ilvl w:val="0"/>
          <w:numId w:val="50"/>
        </w:numPr>
        <w:rPr>
          <w:rFonts w:cs="Arial"/>
        </w:rPr>
      </w:pPr>
      <w:r w:rsidRPr="02F8E5C6">
        <w:rPr>
          <w:rFonts w:cs="Arial"/>
        </w:rPr>
        <w:t>Object statussen</w:t>
      </w:r>
      <w:r w:rsidR="006A5486" w:rsidRPr="02F8E5C6">
        <w:rPr>
          <w:rFonts w:cs="Arial"/>
        </w:rPr>
        <w:t xml:space="preserve"> direct inzien via kleurcodes (bijv. storing, actief).</w:t>
      </w:r>
    </w:p>
    <w:p w14:paraId="1171CC59" w14:textId="22C7A544" w:rsidR="006A5486" w:rsidRDefault="006A5486" w:rsidP="006A5486"/>
    <w:p w14:paraId="55B9291B" w14:textId="77777777" w:rsidR="006A5486" w:rsidRDefault="006A5486" w:rsidP="006A5486">
      <w:pPr>
        <w:pStyle w:val="Kop2"/>
      </w:pPr>
      <w:bookmarkStart w:id="13" w:name="_Toc224043453"/>
      <w:r>
        <w:rPr>
          <w:rStyle w:val="Zwaar"/>
          <w:b/>
          <w:bCs w:val="0"/>
        </w:rPr>
        <w:t>2. Camerabediening</w:t>
      </w:r>
      <w:bookmarkEnd w:id="13"/>
    </w:p>
    <w:p w14:paraId="3B6AC22E" w14:textId="77777777" w:rsidR="006A5486" w:rsidRPr="002F78BF" w:rsidRDefault="006A5486" w:rsidP="002F78BF">
      <w:pPr>
        <w:rPr>
          <w:rFonts w:cs="Arial"/>
        </w:rPr>
      </w:pPr>
      <w:r w:rsidRPr="002F78BF">
        <w:rPr>
          <w:rFonts w:cs="Arial"/>
        </w:rPr>
        <w:t>De gebruiker kan:</w:t>
      </w:r>
    </w:p>
    <w:p w14:paraId="09A84298" w14:textId="77777777" w:rsidR="006A5486" w:rsidRPr="00CB6EBB" w:rsidRDefault="006A5486" w:rsidP="002F78BF">
      <w:pPr>
        <w:pStyle w:val="Lijstalinea"/>
        <w:numPr>
          <w:ilvl w:val="0"/>
          <w:numId w:val="50"/>
        </w:numPr>
      </w:pPr>
      <w:r w:rsidRPr="00CB6EBB">
        <w:t>Camerabeelden plaatsen</w:t>
      </w:r>
      <w:r w:rsidRPr="00CB6EBB">
        <w:rPr>
          <w:rFonts w:cs="Arial"/>
        </w:rPr>
        <w:t xml:space="preserve"> op spotmonitor of videowall via slepen. </w:t>
      </w:r>
    </w:p>
    <w:p w14:paraId="47B779EE" w14:textId="77777777" w:rsidR="006A5486" w:rsidRPr="00CB6EBB" w:rsidRDefault="006A5486" w:rsidP="002F78BF">
      <w:pPr>
        <w:pStyle w:val="Lijstalinea"/>
        <w:numPr>
          <w:ilvl w:val="0"/>
          <w:numId w:val="50"/>
        </w:numPr>
        <w:rPr>
          <w:rFonts w:cs="Arial"/>
        </w:rPr>
      </w:pPr>
      <w:r w:rsidRPr="00CB6EBB">
        <w:rPr>
          <w:rFonts w:cs="Arial"/>
        </w:rPr>
        <w:t xml:space="preserve">Schakelen tussen </w:t>
      </w:r>
      <w:r w:rsidRPr="00CB6EBB">
        <w:t>full screen</w:t>
      </w:r>
      <w:r w:rsidRPr="00CB6EBB">
        <w:rPr>
          <w:rFonts w:cs="Arial"/>
        </w:rPr>
        <w:t xml:space="preserve">, </w:t>
      </w:r>
      <w:r w:rsidRPr="00CB6EBB">
        <w:t>matrixweergave</w:t>
      </w:r>
      <w:r w:rsidRPr="00CB6EBB">
        <w:rPr>
          <w:rFonts w:cs="Arial"/>
        </w:rPr>
        <w:t xml:space="preserve"> en verschillende lay-outs.</w:t>
      </w:r>
    </w:p>
    <w:p w14:paraId="64CD7986" w14:textId="77777777" w:rsidR="006A5486" w:rsidRPr="00CB6EBB" w:rsidRDefault="006A5486" w:rsidP="002F78BF">
      <w:pPr>
        <w:pStyle w:val="Lijstalinea"/>
        <w:numPr>
          <w:ilvl w:val="0"/>
          <w:numId w:val="50"/>
        </w:numPr>
        <w:rPr>
          <w:rFonts w:cs="Arial"/>
        </w:rPr>
      </w:pPr>
      <w:r w:rsidRPr="00CB6EBB">
        <w:t>Aantal videovakken</w:t>
      </w:r>
      <w:r w:rsidRPr="00CB6EBB">
        <w:rPr>
          <w:rFonts w:cs="Arial"/>
        </w:rPr>
        <w:t xml:space="preserve"> kiezen (1, 4, 6 etc.) op spotmonitor en videowall.</w:t>
      </w:r>
    </w:p>
    <w:p w14:paraId="39BBF042" w14:textId="77777777" w:rsidR="006A5486" w:rsidRPr="00CB6EBB" w:rsidRDefault="006A5486" w:rsidP="002F78BF">
      <w:pPr>
        <w:pStyle w:val="Lijstalinea"/>
        <w:numPr>
          <w:ilvl w:val="0"/>
          <w:numId w:val="50"/>
        </w:numPr>
        <w:rPr>
          <w:rFonts w:cs="Arial"/>
        </w:rPr>
      </w:pPr>
      <w:r w:rsidRPr="00CB6EBB">
        <w:t>Presets opslaan en laden</w:t>
      </w:r>
      <w:r w:rsidRPr="00CB6EBB">
        <w:rPr>
          <w:rFonts w:cs="Arial"/>
        </w:rPr>
        <w:t xml:space="preserve"> (afhankelijk van rechten).</w:t>
      </w:r>
    </w:p>
    <w:p w14:paraId="79FCE100" w14:textId="77777777" w:rsidR="006A5486" w:rsidRPr="00CB6EBB" w:rsidRDefault="006A5486" w:rsidP="002F78BF">
      <w:pPr>
        <w:pStyle w:val="Lijstalinea"/>
        <w:numPr>
          <w:ilvl w:val="0"/>
          <w:numId w:val="50"/>
        </w:numPr>
        <w:rPr>
          <w:rFonts w:cs="Arial"/>
        </w:rPr>
      </w:pPr>
      <w:r w:rsidRPr="00CB6EBB">
        <w:rPr>
          <w:rFonts w:cs="Arial"/>
        </w:rPr>
        <w:t xml:space="preserve">Camera’s </w:t>
      </w:r>
      <w:r w:rsidRPr="00CB6EBB">
        <w:t>in- en uitzoomen</w:t>
      </w:r>
      <w:r w:rsidRPr="00CB6EBB">
        <w:rPr>
          <w:rFonts w:cs="Arial"/>
        </w:rPr>
        <w:t xml:space="preserve"> (digitale zoom).</w:t>
      </w:r>
    </w:p>
    <w:p w14:paraId="7550B2B6" w14:textId="77777777" w:rsidR="006A5486" w:rsidRPr="00CB6EBB" w:rsidRDefault="006A5486" w:rsidP="002F78BF">
      <w:pPr>
        <w:pStyle w:val="Lijstalinea"/>
        <w:numPr>
          <w:ilvl w:val="0"/>
          <w:numId w:val="50"/>
        </w:numPr>
        <w:rPr>
          <w:rFonts w:cs="Arial"/>
        </w:rPr>
      </w:pPr>
      <w:r w:rsidRPr="00CB6EBB">
        <w:t>PTZ-camera’s bedienen</w:t>
      </w:r>
      <w:r w:rsidRPr="00CB6EBB">
        <w:rPr>
          <w:rFonts w:cs="Arial"/>
        </w:rPr>
        <w:t xml:space="preserve"> (pan/tilt/zoom), via:</w:t>
      </w:r>
    </w:p>
    <w:p w14:paraId="33E4D7BE" w14:textId="77777777" w:rsidR="006A5486" w:rsidRPr="00CB6EBB" w:rsidRDefault="006A5486" w:rsidP="00854B2D">
      <w:pPr>
        <w:pStyle w:val="Lijstalinea"/>
        <w:numPr>
          <w:ilvl w:val="1"/>
          <w:numId w:val="50"/>
        </w:numPr>
        <w:rPr>
          <w:rFonts w:cs="Arial"/>
        </w:rPr>
      </w:pPr>
      <w:r w:rsidRPr="00CB6EBB">
        <w:rPr>
          <w:rFonts w:cs="Arial"/>
        </w:rPr>
        <w:t>Positie-selector</w:t>
      </w:r>
    </w:p>
    <w:p w14:paraId="6D3575F4" w14:textId="77777777" w:rsidR="006A5486" w:rsidRPr="00CB6EBB" w:rsidRDefault="006A5486" w:rsidP="00854B2D">
      <w:pPr>
        <w:pStyle w:val="Lijstalinea"/>
        <w:numPr>
          <w:ilvl w:val="1"/>
          <w:numId w:val="50"/>
        </w:numPr>
        <w:rPr>
          <w:rFonts w:cs="Arial"/>
        </w:rPr>
      </w:pPr>
      <w:r w:rsidRPr="00CB6EBB">
        <w:rPr>
          <w:rFonts w:cs="Arial"/>
        </w:rPr>
        <w:t>Voorinstellingen (PTZ-presets)</w:t>
      </w:r>
    </w:p>
    <w:p w14:paraId="557BA496" w14:textId="7AADDEA0" w:rsidR="006A5486" w:rsidRPr="00CB6EBB" w:rsidRDefault="006A5486" w:rsidP="00854B2D">
      <w:pPr>
        <w:pStyle w:val="Lijstalinea"/>
        <w:numPr>
          <w:ilvl w:val="1"/>
          <w:numId w:val="50"/>
        </w:numPr>
        <w:rPr>
          <w:rFonts w:cs="Arial"/>
        </w:rPr>
      </w:pPr>
      <w:r w:rsidRPr="00CB6EBB">
        <w:rPr>
          <w:rFonts w:cs="Arial"/>
        </w:rPr>
        <w:t>Externe joystick</w:t>
      </w:r>
    </w:p>
    <w:p w14:paraId="0365DED2" w14:textId="77777777" w:rsidR="006A5486" w:rsidRDefault="006A5486" w:rsidP="006A5486">
      <w:pPr>
        <w:pStyle w:val="Kop2"/>
      </w:pPr>
      <w:bookmarkStart w:id="14" w:name="_Toc224043454"/>
      <w:r>
        <w:rPr>
          <w:rStyle w:val="Zwaar"/>
          <w:b/>
          <w:bCs w:val="0"/>
        </w:rPr>
        <w:lastRenderedPageBreak/>
        <w:t>3. Alarm- en meldsysteem</w:t>
      </w:r>
      <w:bookmarkEnd w:id="14"/>
    </w:p>
    <w:p w14:paraId="7621C6F9" w14:textId="77777777" w:rsidR="006A5486" w:rsidRPr="00CB6EBB" w:rsidRDefault="006A5486" w:rsidP="00CB6EBB">
      <w:pPr>
        <w:rPr>
          <w:rFonts w:cs="Arial"/>
        </w:rPr>
      </w:pPr>
      <w:r w:rsidRPr="00CB6EBB">
        <w:rPr>
          <w:rFonts w:cs="Arial"/>
        </w:rPr>
        <w:t>Het systeem toont:</w:t>
      </w:r>
    </w:p>
    <w:p w14:paraId="08DB3080" w14:textId="77777777" w:rsidR="006A5486" w:rsidRPr="004049D7" w:rsidRDefault="006A5486" w:rsidP="004049D7">
      <w:pPr>
        <w:pStyle w:val="Lijstalinea"/>
        <w:numPr>
          <w:ilvl w:val="0"/>
          <w:numId w:val="50"/>
        </w:numPr>
      </w:pPr>
      <w:r w:rsidRPr="004049D7">
        <w:rPr>
          <w:rStyle w:val="Zwaar"/>
          <w:b w:val="0"/>
          <w:bCs w:val="0"/>
        </w:rPr>
        <w:t xml:space="preserve">Geautomatiseerde </w:t>
      </w:r>
      <w:r w:rsidRPr="004049D7">
        <w:t>alarmmeldingen (camera-alarmen, detecties, storingen).</w:t>
      </w:r>
    </w:p>
    <w:p w14:paraId="5BE06382" w14:textId="77777777" w:rsidR="006A5486" w:rsidRPr="004049D7" w:rsidRDefault="006A5486" w:rsidP="004049D7">
      <w:pPr>
        <w:pStyle w:val="Lijstalinea"/>
        <w:numPr>
          <w:ilvl w:val="0"/>
          <w:numId w:val="50"/>
        </w:numPr>
      </w:pPr>
      <w:r w:rsidRPr="004049D7">
        <w:t>Intercomoproepen.</w:t>
      </w:r>
    </w:p>
    <w:p w14:paraId="704837C1" w14:textId="77777777" w:rsidR="007F0B8C" w:rsidRPr="0074305A" w:rsidRDefault="006A5486" w:rsidP="004049D7">
      <w:pPr>
        <w:pStyle w:val="Lijstalinea"/>
        <w:numPr>
          <w:ilvl w:val="0"/>
          <w:numId w:val="50"/>
        </w:numPr>
        <w:rPr>
          <w:lang w:val="en-GB"/>
        </w:rPr>
      </w:pPr>
      <w:r w:rsidRPr="0074305A">
        <w:rPr>
          <w:lang w:val="en-GB"/>
        </w:rPr>
        <w:t>CBI-alarmen (liften, roltrappen, service door alarms).</w:t>
      </w:r>
      <w:r w:rsidRPr="0074305A">
        <w:rPr>
          <w:lang w:val="en-GB"/>
        </w:rPr>
        <w:br/>
      </w:r>
    </w:p>
    <w:p w14:paraId="4A56573B" w14:textId="1878E079" w:rsidR="006A5486" w:rsidRPr="004049D7" w:rsidRDefault="006A5486" w:rsidP="007F0B8C">
      <w:pPr>
        <w:ind w:left="360"/>
      </w:pPr>
      <w:r w:rsidRPr="004049D7">
        <w:t xml:space="preserve">De gebruiker kan: </w:t>
      </w:r>
    </w:p>
    <w:p w14:paraId="2E6974EF" w14:textId="0084B352" w:rsidR="006A5486" w:rsidRPr="004049D7" w:rsidRDefault="006A5486" w:rsidP="00445188">
      <w:pPr>
        <w:pStyle w:val="Lijstalinea"/>
        <w:numPr>
          <w:ilvl w:val="0"/>
          <w:numId w:val="50"/>
        </w:numPr>
      </w:pPr>
      <w:r w:rsidRPr="004049D7">
        <w:t>Meldingen filteren, activeren, weergeven, bevestigen en afhandelen.</w:t>
      </w:r>
    </w:p>
    <w:p w14:paraId="1EB7AE26" w14:textId="77777777" w:rsidR="006A5486" w:rsidRPr="004049D7" w:rsidRDefault="006A5486" w:rsidP="004049D7">
      <w:pPr>
        <w:pStyle w:val="Lijstalinea"/>
        <w:numPr>
          <w:ilvl w:val="0"/>
          <w:numId w:val="50"/>
        </w:numPr>
      </w:pPr>
      <w:r w:rsidRPr="004049D7">
        <w:t>Meldingen printen of opslaan als incidentverslag.</w:t>
      </w:r>
    </w:p>
    <w:p w14:paraId="07A09990" w14:textId="387F5BCF" w:rsidR="006A5486" w:rsidRPr="004049D7" w:rsidRDefault="006A5486" w:rsidP="004049D7">
      <w:pPr>
        <w:pStyle w:val="Lijstalinea"/>
        <w:numPr>
          <w:ilvl w:val="0"/>
          <w:numId w:val="50"/>
        </w:numPr>
      </w:pPr>
      <w:r w:rsidRPr="004049D7">
        <w:t>Automatisch</w:t>
      </w:r>
      <w:r w:rsidR="00E12DBD">
        <w:t xml:space="preserve"> </w:t>
      </w:r>
      <w:r w:rsidRPr="004049D7">
        <w:t>camerabeelden laten opschakelen bij nieuwe meldingen.</w:t>
      </w:r>
    </w:p>
    <w:p w14:paraId="372FCDCE" w14:textId="77777777" w:rsidR="006A5486" w:rsidRPr="004049D7" w:rsidRDefault="006A5486" w:rsidP="004049D7">
      <w:pPr>
        <w:pStyle w:val="Lijstalinea"/>
        <w:numPr>
          <w:ilvl w:val="0"/>
          <w:numId w:val="50"/>
        </w:numPr>
      </w:pPr>
      <w:r w:rsidRPr="004049D7">
        <w:t>Markers in videobeelden gebruiken voor het terugvinden van incidenten.</w:t>
      </w:r>
    </w:p>
    <w:p w14:paraId="3FF71CEC" w14:textId="3DEBDF8A" w:rsidR="006A5486" w:rsidRDefault="006A5486" w:rsidP="006A5486"/>
    <w:p w14:paraId="061D4F59" w14:textId="77777777" w:rsidR="006A5486" w:rsidRDefault="006A5486" w:rsidP="006A5486">
      <w:pPr>
        <w:pStyle w:val="Kop2"/>
      </w:pPr>
      <w:bookmarkStart w:id="15" w:name="_Toc224043455"/>
      <w:r>
        <w:rPr>
          <w:rStyle w:val="Zwaar"/>
          <w:b/>
          <w:bCs w:val="0"/>
        </w:rPr>
        <w:t>4. Historische beelden &amp; snapshots</w:t>
      </w:r>
      <w:bookmarkEnd w:id="15"/>
    </w:p>
    <w:p w14:paraId="2D79B2FE" w14:textId="487DBFAE" w:rsidR="006A5486" w:rsidRPr="007F0B8C" w:rsidRDefault="006A5486" w:rsidP="007F0B8C">
      <w:r w:rsidRPr="007F0B8C">
        <w:rPr>
          <w:rFonts w:cs="Arial"/>
        </w:rPr>
        <w:t>Een gebruiker kan</w:t>
      </w:r>
      <w:r w:rsidR="007F0B8C">
        <w:rPr>
          <w:rFonts w:cs="Arial"/>
        </w:rPr>
        <w:t xml:space="preserve"> </w:t>
      </w:r>
      <w:r w:rsidR="007F0B8C" w:rsidRPr="007F0B8C">
        <w:t>(afhankelijk van rechten)</w:t>
      </w:r>
      <w:r w:rsidRPr="007F0B8C">
        <w:rPr>
          <w:rFonts w:cs="Arial"/>
        </w:rPr>
        <w:t>:</w:t>
      </w:r>
    </w:p>
    <w:p w14:paraId="341E2606" w14:textId="1261ABB7" w:rsidR="007F0B8C" w:rsidRPr="007F0B8C" w:rsidRDefault="006A5486" w:rsidP="007F0B8C">
      <w:pPr>
        <w:pStyle w:val="Lijstalinea"/>
        <w:numPr>
          <w:ilvl w:val="0"/>
          <w:numId w:val="50"/>
        </w:numPr>
      </w:pPr>
      <w:r w:rsidRPr="007F0B8C">
        <w:t xml:space="preserve">Snapshots maken (stills) en voorzien van commentaar. </w:t>
      </w:r>
    </w:p>
    <w:p w14:paraId="779F9914" w14:textId="77777777" w:rsidR="006A5486" w:rsidRPr="007F0B8C" w:rsidRDefault="006A5486" w:rsidP="007F0B8C">
      <w:pPr>
        <w:pStyle w:val="Lijstalinea"/>
        <w:numPr>
          <w:ilvl w:val="0"/>
          <w:numId w:val="50"/>
        </w:numPr>
      </w:pPr>
      <w:r w:rsidRPr="007F0B8C">
        <w:t>Opgenomen videobeelden terugkijken (24/7 opgenomen, met tijdlijnbediening).</w:t>
      </w:r>
    </w:p>
    <w:p w14:paraId="40C0875B" w14:textId="77777777" w:rsidR="006A5486" w:rsidRPr="007F0B8C" w:rsidRDefault="006A5486" w:rsidP="007F0B8C">
      <w:pPr>
        <w:pStyle w:val="Lijstalinea"/>
        <w:numPr>
          <w:ilvl w:val="0"/>
          <w:numId w:val="50"/>
        </w:numPr>
      </w:pPr>
      <w:r w:rsidRPr="007F0B8C">
        <w:t>Periodes selecteren (dag, uur, minuut).</w:t>
      </w:r>
    </w:p>
    <w:p w14:paraId="351587E6" w14:textId="149212B8" w:rsidR="006A5486" w:rsidRPr="007F0B8C" w:rsidRDefault="006A5486" w:rsidP="007F0B8C">
      <w:pPr>
        <w:pStyle w:val="Lijstalinea"/>
        <w:numPr>
          <w:ilvl w:val="0"/>
          <w:numId w:val="50"/>
        </w:numPr>
      </w:pPr>
      <w:r w:rsidRPr="007F0B8C">
        <w:t xml:space="preserve">Beelden exporteren </w:t>
      </w:r>
    </w:p>
    <w:p w14:paraId="160B543B" w14:textId="75DEE714" w:rsidR="006A5486" w:rsidRDefault="006A5486" w:rsidP="006A5486"/>
    <w:p w14:paraId="4BAB0E76" w14:textId="77777777" w:rsidR="006A5486" w:rsidRDefault="006A5486" w:rsidP="006A5486">
      <w:pPr>
        <w:pStyle w:val="Kop2"/>
      </w:pPr>
      <w:bookmarkStart w:id="16" w:name="_Toc224043456"/>
      <w:r>
        <w:rPr>
          <w:rStyle w:val="Zwaar"/>
          <w:b/>
          <w:bCs w:val="0"/>
        </w:rPr>
        <w:t>5. Bediening van CBI-objecten</w:t>
      </w:r>
      <w:bookmarkEnd w:id="16"/>
    </w:p>
    <w:p w14:paraId="7C569317" w14:textId="77777777" w:rsidR="006A5486" w:rsidRPr="00A0287B" w:rsidRDefault="006A5486" w:rsidP="00A0287B">
      <w:pPr>
        <w:rPr>
          <w:rFonts w:cs="Arial"/>
        </w:rPr>
      </w:pPr>
      <w:r w:rsidRPr="00A0287B">
        <w:rPr>
          <w:rFonts w:cs="Arial"/>
        </w:rPr>
        <w:t xml:space="preserve">Vanuit CTS zijn (waar toegestaan) te bedienen: </w:t>
      </w:r>
    </w:p>
    <w:p w14:paraId="166BAD03" w14:textId="77777777" w:rsidR="006A5486" w:rsidRPr="00A0287B" w:rsidRDefault="006A5486" w:rsidP="00A0287B">
      <w:pPr>
        <w:pStyle w:val="Lijstalinea"/>
        <w:numPr>
          <w:ilvl w:val="0"/>
          <w:numId w:val="50"/>
        </w:numPr>
      </w:pPr>
      <w:r w:rsidRPr="00A0287B">
        <w:t>Liften (Aan/Uit)</w:t>
      </w:r>
    </w:p>
    <w:p w14:paraId="3BD90D94" w14:textId="2CF20F9C" w:rsidR="006A5486" w:rsidRPr="00A0287B" w:rsidRDefault="006A5486" w:rsidP="00A0287B">
      <w:pPr>
        <w:pStyle w:val="Lijstalinea"/>
        <w:numPr>
          <w:ilvl w:val="0"/>
          <w:numId w:val="50"/>
        </w:numPr>
      </w:pPr>
      <w:r>
        <w:t xml:space="preserve">Roltrappen (Aan/Uit, </w:t>
      </w:r>
      <w:r w:rsidR="72E8675A">
        <w:t>richting status</w:t>
      </w:r>
      <w:r>
        <w:t xml:space="preserve"> inzien)</w:t>
      </w:r>
    </w:p>
    <w:p w14:paraId="10EAB72B" w14:textId="77777777" w:rsidR="006A5486" w:rsidRPr="00A0287B" w:rsidRDefault="006A5486" w:rsidP="00A0287B">
      <w:pPr>
        <w:pStyle w:val="Lijstalinea"/>
        <w:numPr>
          <w:ilvl w:val="0"/>
          <w:numId w:val="50"/>
        </w:numPr>
      </w:pPr>
      <w:r w:rsidRPr="00A0287B">
        <w:t>Servicedeuren (open/dicht)</w:t>
      </w:r>
    </w:p>
    <w:p w14:paraId="17819C47" w14:textId="77777777" w:rsidR="006A5486" w:rsidRPr="00A0287B" w:rsidRDefault="006A5486" w:rsidP="00A0287B">
      <w:pPr>
        <w:pStyle w:val="Lijstalinea"/>
        <w:numPr>
          <w:ilvl w:val="0"/>
          <w:numId w:val="50"/>
        </w:numPr>
      </w:pPr>
      <w:r w:rsidRPr="00A0287B">
        <w:t>TVM’s (statusweergave)</w:t>
      </w:r>
    </w:p>
    <w:p w14:paraId="62551759" w14:textId="77777777" w:rsidR="006A5486" w:rsidRPr="00A0287B" w:rsidRDefault="006A5486" w:rsidP="00A0287B">
      <w:pPr>
        <w:rPr>
          <w:rFonts w:cs="Arial"/>
        </w:rPr>
      </w:pPr>
      <w:r w:rsidRPr="00A0287B">
        <w:rPr>
          <w:rFonts w:cs="Arial"/>
        </w:rPr>
        <w:t>Voor elke actie moet de gebruiker wijzigingen bevestigen.</w:t>
      </w:r>
    </w:p>
    <w:p w14:paraId="756D9D13" w14:textId="7FBE967C" w:rsidR="006A5486" w:rsidRDefault="006A5486" w:rsidP="006A5486"/>
    <w:p w14:paraId="092FE9C0" w14:textId="77777777" w:rsidR="006A5486" w:rsidRDefault="006A5486" w:rsidP="006A5486">
      <w:pPr>
        <w:pStyle w:val="Kop2"/>
      </w:pPr>
      <w:bookmarkStart w:id="17" w:name="_Toc224043457"/>
      <w:r>
        <w:rPr>
          <w:rStyle w:val="Zwaar"/>
          <w:b/>
          <w:bCs w:val="0"/>
        </w:rPr>
        <w:t>6. Aanbieden van beelden</w:t>
      </w:r>
      <w:bookmarkEnd w:id="17"/>
    </w:p>
    <w:p w14:paraId="0E272A5E" w14:textId="77777777" w:rsidR="006A5486" w:rsidRPr="000A0906" w:rsidRDefault="006A5486" w:rsidP="000A0906">
      <w:pPr>
        <w:rPr>
          <w:rFonts w:cs="Arial"/>
        </w:rPr>
      </w:pPr>
      <w:r w:rsidRPr="000A0906">
        <w:rPr>
          <w:rFonts w:cs="Arial"/>
        </w:rPr>
        <w:t>CTS schakelt automatisch camerabeelden op bij:</w:t>
      </w:r>
    </w:p>
    <w:p w14:paraId="0F9113CB" w14:textId="77777777" w:rsidR="006A5486" w:rsidRDefault="006A5486" w:rsidP="000A0906">
      <w:pPr>
        <w:pStyle w:val="Lijstalinea"/>
        <w:numPr>
          <w:ilvl w:val="0"/>
          <w:numId w:val="50"/>
        </w:numPr>
      </w:pPr>
      <w:r>
        <w:t>Geaccepteerde alarmen.</w:t>
      </w:r>
    </w:p>
    <w:p w14:paraId="4BB11CB3" w14:textId="77777777" w:rsidR="006A5486" w:rsidRDefault="006A5486" w:rsidP="000A0906">
      <w:pPr>
        <w:pStyle w:val="Lijstalinea"/>
        <w:numPr>
          <w:ilvl w:val="0"/>
          <w:numId w:val="50"/>
        </w:numPr>
      </w:pPr>
      <w:r>
        <w:t>Start van een taak uit de taakmanager.</w:t>
      </w:r>
    </w:p>
    <w:p w14:paraId="64A6E394" w14:textId="77777777" w:rsidR="006A5486" w:rsidRDefault="006A5486" w:rsidP="000A0906">
      <w:pPr>
        <w:pStyle w:val="Lijstalinea"/>
        <w:numPr>
          <w:ilvl w:val="0"/>
          <w:numId w:val="50"/>
        </w:numPr>
      </w:pPr>
      <w:r>
        <w:t>Intercomoproepen.</w:t>
      </w:r>
    </w:p>
    <w:p w14:paraId="2577B4EF" w14:textId="6D36F133" w:rsidR="006A5486" w:rsidRDefault="006A5486" w:rsidP="006A5486">
      <w:pPr>
        <w:pStyle w:val="Lijstalinea"/>
        <w:numPr>
          <w:ilvl w:val="0"/>
          <w:numId w:val="50"/>
        </w:numPr>
      </w:pPr>
      <w:r>
        <w:t>TVM-alarmen.</w:t>
      </w:r>
    </w:p>
    <w:p w14:paraId="5B3A160F" w14:textId="77777777" w:rsidR="003E5CA1" w:rsidRDefault="003E5CA1" w:rsidP="003E5CA1">
      <w:pPr>
        <w:pStyle w:val="Lijstalinea"/>
      </w:pPr>
    </w:p>
    <w:p w14:paraId="7C64FBB4" w14:textId="77777777" w:rsidR="006A5486" w:rsidRDefault="006A5486" w:rsidP="006A5486">
      <w:pPr>
        <w:pStyle w:val="Kop2"/>
      </w:pPr>
      <w:bookmarkStart w:id="18" w:name="_Toc224043458"/>
      <w:r>
        <w:rPr>
          <w:rStyle w:val="Zwaar"/>
          <w:b/>
          <w:bCs w:val="0"/>
        </w:rPr>
        <w:t>7. Taakmanager</w:t>
      </w:r>
      <w:bookmarkEnd w:id="18"/>
    </w:p>
    <w:p w14:paraId="49192226" w14:textId="77777777" w:rsidR="006A5486" w:rsidRPr="000A0906" w:rsidRDefault="006A5486" w:rsidP="000A0906">
      <w:pPr>
        <w:rPr>
          <w:rFonts w:cs="Arial"/>
        </w:rPr>
      </w:pPr>
      <w:r w:rsidRPr="000A0906">
        <w:rPr>
          <w:rFonts w:cs="Arial"/>
        </w:rPr>
        <w:t>De gebruiker ziet een lijst met geplande taken en kan:</w:t>
      </w:r>
    </w:p>
    <w:p w14:paraId="643FEC16" w14:textId="77777777" w:rsidR="006A5486" w:rsidRPr="00C713E0" w:rsidRDefault="006A5486" w:rsidP="00C713E0">
      <w:pPr>
        <w:pStyle w:val="Lijstalinea"/>
        <w:numPr>
          <w:ilvl w:val="0"/>
          <w:numId w:val="50"/>
        </w:numPr>
      </w:pPr>
      <w:r w:rsidRPr="00C713E0">
        <w:rPr>
          <w:rStyle w:val="Zwaar"/>
          <w:b w:val="0"/>
          <w:bCs w:val="0"/>
        </w:rPr>
        <w:t>Taken uitvoeren</w:t>
      </w:r>
      <w:r w:rsidRPr="00C713E0">
        <w:t>, waarmee automatisch beelden opschakelen.</w:t>
      </w:r>
    </w:p>
    <w:p w14:paraId="0350F17F" w14:textId="77777777" w:rsidR="006A5486" w:rsidRPr="00C713E0" w:rsidRDefault="006A5486" w:rsidP="00C713E0">
      <w:pPr>
        <w:pStyle w:val="Lijstalinea"/>
        <w:numPr>
          <w:ilvl w:val="0"/>
          <w:numId w:val="50"/>
        </w:numPr>
      </w:pPr>
      <w:r w:rsidRPr="00C713E0">
        <w:t>Taken afsluiten of afbreken met reden.</w:t>
      </w:r>
    </w:p>
    <w:p w14:paraId="534D3F05" w14:textId="77777777" w:rsidR="006A5486" w:rsidRPr="00C713E0" w:rsidRDefault="006A5486" w:rsidP="00C713E0">
      <w:pPr>
        <w:pStyle w:val="Lijstalinea"/>
        <w:numPr>
          <w:ilvl w:val="0"/>
          <w:numId w:val="50"/>
        </w:numPr>
      </w:pPr>
      <w:r w:rsidRPr="00C713E0">
        <w:t>Taken pauzeren wanneer nodig.</w:t>
      </w:r>
    </w:p>
    <w:p w14:paraId="6A1BAD02" w14:textId="5001870D" w:rsidR="006A5486" w:rsidRDefault="006A5486" w:rsidP="006A5486">
      <w:pPr>
        <w:rPr>
          <w:rFonts w:cs="Arial"/>
        </w:rPr>
      </w:pPr>
      <w:r w:rsidRPr="000A0906">
        <w:rPr>
          <w:rFonts w:cs="Arial"/>
        </w:rPr>
        <w:t xml:space="preserve">Alles wordt gelogd volgens procedure. </w:t>
      </w:r>
    </w:p>
    <w:p w14:paraId="7F8BBA18" w14:textId="77777777" w:rsidR="003E5CA1" w:rsidRDefault="003E5CA1" w:rsidP="006A5486">
      <w:pPr>
        <w:rPr>
          <w:rFonts w:cs="Arial"/>
        </w:rPr>
      </w:pPr>
    </w:p>
    <w:p w14:paraId="2F2B8AAD" w14:textId="77777777" w:rsidR="003E5CA1" w:rsidRPr="000A0906" w:rsidRDefault="003E5CA1" w:rsidP="006A5486">
      <w:pPr>
        <w:rPr>
          <w:rFonts w:cs="Arial"/>
        </w:rPr>
      </w:pPr>
    </w:p>
    <w:p w14:paraId="42C90F13" w14:textId="77777777" w:rsidR="006A5486" w:rsidRDefault="006A5486" w:rsidP="006A5486">
      <w:pPr>
        <w:pStyle w:val="Kop2"/>
      </w:pPr>
      <w:bookmarkStart w:id="19" w:name="_Toc224043459"/>
      <w:r>
        <w:rPr>
          <w:rStyle w:val="Zwaar"/>
          <w:b/>
          <w:bCs w:val="0"/>
        </w:rPr>
        <w:lastRenderedPageBreak/>
        <w:t>8. Overige gebruikersfuncties (afhankelijk van rechten)</w:t>
      </w:r>
      <w:bookmarkEnd w:id="19"/>
    </w:p>
    <w:p w14:paraId="36543494" w14:textId="121002F9" w:rsidR="006A5486" w:rsidRDefault="005819A4" w:rsidP="000A0906">
      <w:pPr>
        <w:rPr>
          <w:rStyle w:val="relative"/>
        </w:rPr>
      </w:pPr>
      <w:r>
        <w:t>E</w:t>
      </w:r>
      <w:r w:rsidR="006A5486">
        <w:t xml:space="preserve">en gebruiker </w:t>
      </w:r>
      <w:r>
        <w:t>krijgt</w:t>
      </w:r>
      <w:r w:rsidR="006A5486">
        <w:t xml:space="preserve"> toegang tot: </w:t>
      </w:r>
    </w:p>
    <w:p w14:paraId="46FB5B68" w14:textId="77777777" w:rsidR="006A5486" w:rsidRDefault="006A5486" w:rsidP="00C713E0">
      <w:pPr>
        <w:pStyle w:val="Lijstalinea"/>
        <w:numPr>
          <w:ilvl w:val="0"/>
          <w:numId w:val="50"/>
        </w:numPr>
      </w:pPr>
      <w:r>
        <w:t>PTZ-bediening</w:t>
      </w:r>
    </w:p>
    <w:p w14:paraId="33EE7076" w14:textId="77777777" w:rsidR="006A5486" w:rsidRDefault="006A5486" w:rsidP="00C713E0">
      <w:pPr>
        <w:pStyle w:val="Lijstalinea"/>
        <w:numPr>
          <w:ilvl w:val="0"/>
          <w:numId w:val="50"/>
        </w:numPr>
      </w:pPr>
      <w:r>
        <w:t>Snapshot-functie</w:t>
      </w:r>
    </w:p>
    <w:p w14:paraId="5D5D23E0" w14:textId="77777777" w:rsidR="006A5486" w:rsidRDefault="006A5486" w:rsidP="00C713E0">
      <w:pPr>
        <w:pStyle w:val="Lijstalinea"/>
        <w:numPr>
          <w:ilvl w:val="0"/>
          <w:numId w:val="50"/>
        </w:numPr>
      </w:pPr>
      <w:r>
        <w:t>Toegang tot afspeelknoppen</w:t>
      </w:r>
    </w:p>
    <w:p w14:paraId="59362D61" w14:textId="77777777" w:rsidR="006A5486" w:rsidRDefault="006A5486" w:rsidP="00C713E0">
      <w:pPr>
        <w:pStyle w:val="Lijstalinea"/>
        <w:numPr>
          <w:ilvl w:val="0"/>
          <w:numId w:val="50"/>
        </w:numPr>
      </w:pPr>
      <w:r>
        <w:t>Exportfuncties</w:t>
      </w:r>
    </w:p>
    <w:p w14:paraId="0E77B663" w14:textId="77777777" w:rsidR="006A5486" w:rsidRDefault="006A5486" w:rsidP="00C713E0">
      <w:pPr>
        <w:pStyle w:val="Lijstalinea"/>
        <w:numPr>
          <w:ilvl w:val="0"/>
          <w:numId w:val="50"/>
        </w:numPr>
      </w:pPr>
      <w:r>
        <w:t>Videowall-bediening</w:t>
      </w:r>
    </w:p>
    <w:p w14:paraId="219CA6C5" w14:textId="59C726A6" w:rsidR="006A5486" w:rsidRDefault="00FB7C83" w:rsidP="00C713E0">
      <w:pPr>
        <w:pStyle w:val="Lijstalinea"/>
        <w:numPr>
          <w:ilvl w:val="0"/>
          <w:numId w:val="50"/>
        </w:numPr>
      </w:pPr>
      <w:r>
        <w:t>Opnam instellingen</w:t>
      </w:r>
    </w:p>
    <w:p w14:paraId="11B68CE4" w14:textId="77777777" w:rsidR="006A5486" w:rsidRDefault="006A5486" w:rsidP="00C713E0">
      <w:pPr>
        <w:pStyle w:val="Lijstalinea"/>
        <w:numPr>
          <w:ilvl w:val="0"/>
          <w:numId w:val="50"/>
        </w:numPr>
      </w:pPr>
      <w:r>
        <w:t>Configuraties en filters</w:t>
      </w:r>
    </w:p>
    <w:p w14:paraId="1B8FE6A2" w14:textId="24EA71BB" w:rsidR="006A5486" w:rsidRDefault="006A5486" w:rsidP="006A5486">
      <w:pPr>
        <w:pStyle w:val="Lijstalinea"/>
        <w:numPr>
          <w:ilvl w:val="0"/>
          <w:numId w:val="50"/>
        </w:numPr>
        <w:rPr>
          <w:rStyle w:val="Zwaar"/>
          <w:b w:val="0"/>
          <w:bCs w:val="0"/>
        </w:rPr>
      </w:pPr>
      <w:r>
        <w:t>Eventueel geavanceerde videoanalys</w:t>
      </w:r>
      <w:r w:rsidR="001A1726">
        <w:t>e</w:t>
      </w:r>
    </w:p>
    <w:p w14:paraId="0561242C" w14:textId="77777777" w:rsidR="001A1726" w:rsidRDefault="001A1726" w:rsidP="001A1726"/>
    <w:p w14:paraId="7EC1DF3B" w14:textId="6764FD1B" w:rsidR="006A5486" w:rsidRDefault="006A5486" w:rsidP="006A5486"/>
    <w:p w14:paraId="5DA3FFAA" w14:textId="3F36B862" w:rsidR="008A07F5" w:rsidRDefault="008A07F5" w:rsidP="008A07F5">
      <w:pPr>
        <w:pStyle w:val="Kop1"/>
        <w:pageBreakBefore w:val="0"/>
        <w:numPr>
          <w:ilvl w:val="0"/>
          <w:numId w:val="1"/>
        </w:numPr>
      </w:pPr>
      <w:bookmarkStart w:id="20" w:name="_Toc224043460"/>
      <w:r>
        <w:t>Verklarende woordenlijst</w:t>
      </w:r>
      <w:bookmarkEnd w:id="20"/>
    </w:p>
    <w:p w14:paraId="6C92799F" w14:textId="77777777" w:rsidR="00D02D43" w:rsidRDefault="00D02D43" w:rsidP="00D02D43">
      <w:pPr>
        <w:ind w:left="1416" w:hanging="1416"/>
      </w:pPr>
    </w:p>
    <w:p w14:paraId="5D2C4CF0" w14:textId="77777777" w:rsidR="00D02D43" w:rsidRDefault="00D02D43" w:rsidP="00D02D43">
      <w:r>
        <w:t>CBI</w:t>
      </w:r>
      <w:r>
        <w:tab/>
      </w:r>
      <w:r>
        <w:tab/>
        <w:t>Centrale Bediening van Installaties</w:t>
      </w:r>
    </w:p>
    <w:p w14:paraId="3F6E01BB" w14:textId="3AC99B43" w:rsidR="00B25FB7" w:rsidRDefault="00B25FB7" w:rsidP="00D02D43">
      <w:r>
        <w:t>CSO</w:t>
      </w:r>
      <w:r>
        <w:tab/>
      </w:r>
      <w:r>
        <w:tab/>
        <w:t>Centraal Station Oostlijn: locatie van een datacenter</w:t>
      </w:r>
    </w:p>
    <w:p w14:paraId="079087C8" w14:textId="77777777" w:rsidR="00D02D43" w:rsidRDefault="00D02D43" w:rsidP="00D02D43">
      <w:r>
        <w:t>DRIS</w:t>
      </w:r>
      <w:r>
        <w:tab/>
      </w:r>
      <w:r>
        <w:tab/>
        <w:t>Dynamisch Reizigers Informatie Systeem</w:t>
      </w:r>
    </w:p>
    <w:p w14:paraId="2A22FD57" w14:textId="77777777" w:rsidR="00D02D43" w:rsidRDefault="00D02D43" w:rsidP="00D02D43">
      <w:r>
        <w:t>IP</w:t>
      </w:r>
      <w:r>
        <w:tab/>
      </w:r>
      <w:r>
        <w:tab/>
        <w:t>Internet Protocol</w:t>
      </w:r>
    </w:p>
    <w:p w14:paraId="76720056" w14:textId="6BF72E2D" w:rsidR="4368F2F9" w:rsidRPr="00AA2AC5" w:rsidRDefault="4368F2F9" w:rsidP="3334D81D">
      <w:r w:rsidRPr="00AA2AC5">
        <w:t>KVM</w:t>
      </w:r>
      <w:r>
        <w:tab/>
      </w:r>
      <w:r>
        <w:tab/>
      </w:r>
      <w:r w:rsidRPr="00AA2AC5">
        <w:t xml:space="preserve">Keyboard Video Mouse </w:t>
      </w:r>
      <w:r w:rsidR="0D42A23B" w:rsidRPr="00AA2AC5">
        <w:t>interface</w:t>
      </w:r>
      <w:r w:rsidR="5EC09A66" w:rsidRPr="00AA2AC5">
        <w:t xml:space="preserve"> </w:t>
      </w:r>
      <w:r w:rsidRPr="00AA2AC5">
        <w:t xml:space="preserve">t.b.v. </w:t>
      </w:r>
      <w:r w:rsidR="2E196F86" w:rsidRPr="00AA2AC5">
        <w:t xml:space="preserve">centrale bediening op afstand </w:t>
      </w:r>
    </w:p>
    <w:p w14:paraId="7ACE5636" w14:textId="12C61CAC" w:rsidR="00B25FB7" w:rsidRDefault="00B25FB7" w:rsidP="00D02D43">
      <w:r>
        <w:t>LCM</w:t>
      </w:r>
      <w:r>
        <w:tab/>
      </w:r>
      <w:r>
        <w:tab/>
        <w:t>Logistiek Centrum Metro: locatie van een datacenter en een verkeersleidingsruimte</w:t>
      </w:r>
    </w:p>
    <w:p w14:paraId="1B5DAD21" w14:textId="43E216B1" w:rsidR="00D02D43" w:rsidRDefault="00D02D43" w:rsidP="00D02D43">
      <w:r>
        <w:t>NMA</w:t>
      </w:r>
      <w:r>
        <w:tab/>
      </w:r>
      <w:r>
        <w:tab/>
        <w:t xml:space="preserve">Netwerk Metro Amsterdam: </w:t>
      </w:r>
      <w:r w:rsidR="0083401C">
        <w:t>IP/</w:t>
      </w:r>
      <w:r>
        <w:t>MPLS datanetwerk van GVB</w:t>
      </w:r>
    </w:p>
    <w:p w14:paraId="73CC40F6" w14:textId="66F0C412" w:rsidR="008F49A6" w:rsidRPr="0074305A" w:rsidRDefault="008F49A6" w:rsidP="00D02D43">
      <w:r w:rsidRPr="0074305A">
        <w:t>TVM</w:t>
      </w:r>
      <w:r w:rsidRPr="0074305A">
        <w:tab/>
      </w:r>
      <w:r w:rsidRPr="0074305A">
        <w:tab/>
        <w:t>Ticket Vending Machine (kaartverkoop automaat)</w:t>
      </w:r>
    </w:p>
    <w:p w14:paraId="4D10CAD2" w14:textId="000E667C" w:rsidR="00F32B60" w:rsidRPr="00F32B60" w:rsidRDefault="00F32B60" w:rsidP="00F32B60">
      <w:pPr>
        <w:rPr>
          <w:rFonts w:cs="Arial"/>
        </w:rPr>
      </w:pPr>
    </w:p>
    <w:sectPr w:rsidR="00F32B60" w:rsidRPr="00F32B60" w:rsidSect="00EC3D91">
      <w:headerReference w:type="even" r:id="rId23"/>
      <w:headerReference w:type="default" r:id="rId24"/>
      <w:footerReference w:type="default" r:id="rId25"/>
      <w:headerReference w:type="first" r:id="rId26"/>
      <w:pgSz w:w="11906" w:h="16838" w:code="9"/>
      <w:pgMar w:top="1560" w:right="1134" w:bottom="851" w:left="1871" w:header="454" w:footer="851"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77AE6" w14:textId="77777777" w:rsidR="005641CE" w:rsidRDefault="005641CE">
      <w:r>
        <w:separator/>
      </w:r>
    </w:p>
  </w:endnote>
  <w:endnote w:type="continuationSeparator" w:id="0">
    <w:p w14:paraId="4C83F289" w14:textId="77777777" w:rsidR="005641CE" w:rsidRDefault="005641CE">
      <w:r>
        <w:continuationSeparator/>
      </w:r>
    </w:p>
  </w:endnote>
  <w:endnote w:type="continuationNotice" w:id="1">
    <w:p w14:paraId="756097AE" w14:textId="77777777" w:rsidR="005641CE" w:rsidRDefault="005641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tisSemi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492B" w14:textId="4ED1578C" w:rsidR="000923EE" w:rsidRPr="006E4067" w:rsidRDefault="000923EE" w:rsidP="006E4067">
    <w:pPr>
      <w:pStyle w:val="Voettekst"/>
    </w:pPr>
    <w:r>
      <w:tab/>
    </w:r>
    <w:r>
      <w:tab/>
    </w:r>
    <w:r w:rsidRPr="006E4067">
      <w:tab/>
    </w:r>
    <w:r>
      <w:tab/>
    </w:r>
    <w:r w:rsidRPr="006E4067">
      <w:t xml:space="preserve">Pagina </w:t>
    </w:r>
    <w:r w:rsidRPr="006E4067">
      <w:fldChar w:fldCharType="begin"/>
    </w:r>
    <w:r w:rsidRPr="006E4067">
      <w:instrText xml:space="preserve"> PAGE  \* MERGEFORMAT </w:instrText>
    </w:r>
    <w:r w:rsidRPr="006E4067">
      <w:fldChar w:fldCharType="separate"/>
    </w:r>
    <w:r>
      <w:t>4</w:t>
    </w:r>
    <w:r w:rsidRPr="006E4067">
      <w:fldChar w:fldCharType="end"/>
    </w:r>
    <w:r w:rsidRPr="006E4067">
      <w:t xml:space="preserve"> van </w:t>
    </w:r>
    <w:fldSimple w:instr="NUMPAGES  \* MERGEFORMAT">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A46D" w14:textId="77777777" w:rsidR="005641CE" w:rsidRDefault="005641CE">
      <w:r>
        <w:separator/>
      </w:r>
    </w:p>
  </w:footnote>
  <w:footnote w:type="continuationSeparator" w:id="0">
    <w:p w14:paraId="78089497" w14:textId="77777777" w:rsidR="005641CE" w:rsidRDefault="005641CE">
      <w:r>
        <w:continuationSeparator/>
      </w:r>
    </w:p>
  </w:footnote>
  <w:footnote w:type="continuationNotice" w:id="1">
    <w:p w14:paraId="3F06B7B8" w14:textId="77777777" w:rsidR="005641CE" w:rsidRDefault="005641CE">
      <w:pPr>
        <w:spacing w:line="240" w:lineRule="auto"/>
      </w:pPr>
    </w:p>
  </w:footnote>
  <w:footnote w:id="2">
    <w:p w14:paraId="14E82913" w14:textId="527D515D" w:rsidR="0067177E" w:rsidRDefault="0067177E">
      <w:pPr>
        <w:pStyle w:val="Voetnoottekst"/>
      </w:pPr>
      <w:r>
        <w:rPr>
          <w:rStyle w:val="Voetnootmarkering"/>
        </w:rPr>
        <w:footnoteRef/>
      </w:r>
      <w:r>
        <w:t xml:space="preserve"> Ondertussen zijn er geen analoge camera’s meer aanwezig: alle</w:t>
      </w:r>
      <w:r w:rsidR="00EF70A5">
        <w:t xml:space="preserve"> </w:t>
      </w:r>
      <w:r>
        <w:t>camera’s zijn digitaal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A92C" w14:textId="77777777" w:rsidR="000923EE" w:rsidRDefault="005641CE">
    <w:pPr>
      <w:pStyle w:val="Koptekst"/>
    </w:pPr>
    <w:r>
      <w:pict w14:anchorId="6679F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426.25pt;height:213.1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DAD2" w14:textId="77777777" w:rsidR="000923EE" w:rsidRDefault="000923EE">
    <w:r>
      <w:rPr>
        <w:noProof/>
      </w:rPr>
      <w:drawing>
        <wp:anchor distT="0" distB="0" distL="114300" distR="114300" simplePos="0" relativeHeight="251657216" behindDoc="1" locked="1" layoutInCell="0" allowOverlap="1" wp14:anchorId="0D32E340" wp14:editId="7444BCA1">
          <wp:simplePos x="0" y="0"/>
          <wp:positionH relativeFrom="page">
            <wp:posOffset>0</wp:posOffset>
          </wp:positionH>
          <wp:positionV relativeFrom="page">
            <wp:posOffset>0</wp:posOffset>
          </wp:positionV>
          <wp:extent cx="7524750" cy="10658475"/>
          <wp:effectExtent l="0" t="0" r="0" b="0"/>
          <wp:wrapNone/>
          <wp:docPr id="1545014787" name="Afbeelding 1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192" behindDoc="1" locked="1" layoutInCell="0" allowOverlap="1" wp14:anchorId="0C05570A" wp14:editId="43E8D97F">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0923EE" w:rsidRPr="007C0675" w14:paraId="100C5B58" w14:textId="77777777" w:rsidTr="001248CF">
                            <w:trPr>
                              <w:cantSplit/>
                              <w:trHeight w:hRule="exact" w:val="8618"/>
                              <w:jc w:val="center"/>
                            </w:trPr>
                            <w:tc>
                              <w:tcPr>
                                <w:tcW w:w="8774" w:type="dxa"/>
                                <w:vAlign w:val="center"/>
                              </w:tcPr>
                              <w:p w14:paraId="12F40E89" w14:textId="77777777" w:rsidR="000923EE" w:rsidRPr="007C0675" w:rsidRDefault="000923EE" w:rsidP="00BD2569">
                                <w:pPr>
                                  <w:pStyle w:val="Watermerk"/>
                                  <w:rPr>
                                    <w:noProof/>
                                  </w:rPr>
                                </w:pPr>
                                <w:bookmarkStart w:id="21" w:name="Watermerk"/>
                                <w:r>
                                  <w:rPr>
                                    <w:noProof/>
                                  </w:rPr>
                                  <w:t xml:space="preserve"> </w:t>
                                </w:r>
                                <w:bookmarkEnd w:id="21"/>
                              </w:p>
                            </w:tc>
                          </w:tr>
                        </w:tbl>
                        <w:p w14:paraId="2A7A9836" w14:textId="77777777" w:rsidR="000923EE" w:rsidRPr="007C0675" w:rsidRDefault="000923EE" w:rsidP="00BD2569">
                          <w:pPr>
                            <w:pStyle w:val="Watermerk"/>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5570A" id="_x0000_t202" coordsize="21600,21600" o:spt="202" path="m,l,21600r21600,l21600,xe">
              <v:stroke joinstyle="miter"/>
              <v:path gradientshapeok="t" o:connecttype="rect"/>
            </v:shapetype>
            <v:shape id="Text Box 7" o:spid="_x0000_s1027" type="#_x0000_t202" style="position:absolute;margin-left:73.7pt;margin-top:323.2pt;width:452.35pt;height:43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0923EE" w:rsidRPr="007C0675" w14:paraId="100C5B58" w14:textId="77777777" w:rsidTr="001248CF">
                      <w:trPr>
                        <w:cantSplit/>
                        <w:trHeight w:hRule="exact" w:val="8618"/>
                        <w:jc w:val="center"/>
                      </w:trPr>
                      <w:tc>
                        <w:tcPr>
                          <w:tcW w:w="8774" w:type="dxa"/>
                          <w:vAlign w:val="center"/>
                        </w:tcPr>
                        <w:p w14:paraId="12F40E89" w14:textId="77777777" w:rsidR="000923EE" w:rsidRPr="007C0675" w:rsidRDefault="000923EE" w:rsidP="00BD2569">
                          <w:pPr>
                            <w:pStyle w:val="Watermerk"/>
                            <w:rPr>
                              <w:noProof/>
                            </w:rPr>
                          </w:pPr>
                          <w:bookmarkStart w:id="22" w:name="Watermerk"/>
                          <w:r>
                            <w:rPr>
                              <w:noProof/>
                            </w:rPr>
                            <w:t xml:space="preserve"> </w:t>
                          </w:r>
                          <w:bookmarkEnd w:id="22"/>
                        </w:p>
                      </w:tc>
                    </w:tr>
                  </w:tbl>
                  <w:p w14:paraId="2A7A9836" w14:textId="77777777" w:rsidR="000923EE" w:rsidRPr="007C0675" w:rsidRDefault="000923EE" w:rsidP="00BD2569">
                    <w:pPr>
                      <w:pStyle w:val="Watermerk"/>
                      <w:rPr>
                        <w:noProof/>
                      </w:rP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8D41" w14:textId="77777777" w:rsidR="000923EE" w:rsidRDefault="000923EE">
    <w:pPr>
      <w:pStyle w:val="Koptekst"/>
      <w:spacing w:line="280" w:lineRule="atLeast"/>
    </w:pPr>
    <w:r>
      <w:drawing>
        <wp:anchor distT="0" distB="0" distL="114300" distR="114300" simplePos="0" relativeHeight="251658240" behindDoc="1" locked="1" layoutInCell="0" allowOverlap="1" wp14:anchorId="56ECC62F" wp14:editId="615FA479">
          <wp:simplePos x="0" y="0"/>
          <wp:positionH relativeFrom="page">
            <wp:posOffset>-262890</wp:posOffset>
          </wp:positionH>
          <wp:positionV relativeFrom="page">
            <wp:posOffset>-1639570</wp:posOffset>
          </wp:positionV>
          <wp:extent cx="7545705" cy="10673080"/>
          <wp:effectExtent l="0" t="0" r="0" b="0"/>
          <wp:wrapNone/>
          <wp:docPr id="14026944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QPzfNf3wHr09/" int2:id="2vs0QYwS">
      <int2:state int2:value="Rejected" int2:type="spell"/>
    </int2:textHash>
    <int2:textHash int2:hashCode="datag/8w9xOtPE" int2:id="3ba1IU7a">
      <int2:state int2:value="Rejected" int2:type="spell"/>
    </int2:textHash>
    <int2:textHash int2:hashCode="wTxpAUNczgt64m" int2:id="4CZr7u4u">
      <int2:state int2:value="Rejected" int2:type="spell"/>
    </int2:textHash>
    <int2:textHash int2:hashCode="4tfcZ9wYGteGdl" int2:id="5Dh6Mjp1">
      <int2:state int2:value="Rejected" int2:type="spell"/>
    </int2:textHash>
    <int2:textHash int2:hashCode="GBHAcIX9yxNdmw" int2:id="EzwpFIs1">
      <int2:state int2:value="Rejected" int2:type="spell"/>
    </int2:textHash>
    <int2:textHash int2:hashCode="D9/P4Wp0RL/Y0h" int2:id="FPEHby8y">
      <int2:state int2:value="Rejected" int2:type="spell"/>
    </int2:textHash>
    <int2:textHash int2:hashCode="HvBFB7gP6oPe1/" int2:id="LFF0cUWQ">
      <int2:state int2:value="Rejected" int2:type="spell"/>
    </int2:textHash>
    <int2:textHash int2:hashCode="BP+KYeDrrSRVtF" int2:id="Wsffhd52">
      <int2:state int2:value="Rejected" int2:type="spell"/>
    </int2:textHash>
    <int2:textHash int2:hashCode="FDqK0IB+sy8rhc" int2:id="ZBoqF4W5">
      <int2:state int2:value="Rejected" int2:type="spell"/>
    </int2:textHash>
    <int2:textHash int2:hashCode="XnQK6SBx7hE6fX" int2:id="ZiXRncOs">
      <int2:state int2:value="Rejected" int2:type="spell"/>
    </int2:textHash>
    <int2:textHash int2:hashCode="yasFOKjgkl4eaH" int2:id="foareZxy">
      <int2:state int2:value="Rejected" int2:type="spell"/>
    </int2:textHash>
    <int2:textHash int2:hashCode="wRLogXPU08XBQJ" int2:id="q8Cjpw2f">
      <int2:state int2:value="Rejected" int2:type="spell"/>
    </int2:textHash>
    <int2:textHash int2:hashCode="nkcroYSSCtwHRk" int2:id="r5I4k27l">
      <int2:state int2:value="Rejected" int2:type="spell"/>
    </int2:textHash>
    <int2:textHash int2:hashCode="sot69pMgIB0c8g" int2:id="vlqZ2yo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5272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59D3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EBAC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7DBE6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5"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DF265A"/>
    <w:multiLevelType w:val="multilevel"/>
    <w:tmpl w:val="E69E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1F3800"/>
    <w:multiLevelType w:val="multilevel"/>
    <w:tmpl w:val="0F20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2F4D53"/>
    <w:multiLevelType w:val="hybridMultilevel"/>
    <w:tmpl w:val="4E80D6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90D718B"/>
    <w:multiLevelType w:val="multilevel"/>
    <w:tmpl w:val="4B241F8A"/>
    <w:lvl w:ilvl="0">
      <w:start w:val="1"/>
      <w:numFmt w:val="decimal"/>
      <w:lvlText w:val="%1"/>
      <w:lvlJc w:val="left"/>
      <w:pPr>
        <w:tabs>
          <w:tab w:val="num" w:pos="1134"/>
        </w:tabs>
        <w:ind w:left="0" w:firstLine="0"/>
      </w:pPr>
      <w:rPr>
        <w:rFonts w:ascii="Arial Black" w:hAnsi="Arial Black" w:hint="default"/>
        <w:b w:val="0"/>
        <w:i w:val="0"/>
        <w:sz w:val="32"/>
        <w:szCs w:val="32"/>
      </w:rPr>
    </w:lvl>
    <w:lvl w:ilvl="1">
      <w:start w:val="1"/>
      <w:numFmt w:val="decimal"/>
      <w:lvlText w:val="%1.%2"/>
      <w:lvlJc w:val="left"/>
      <w:pPr>
        <w:tabs>
          <w:tab w:val="num" w:pos="1134"/>
        </w:tabs>
        <w:ind w:left="0" w:firstLine="0"/>
      </w:pPr>
      <w:rPr>
        <w:rFonts w:ascii="Arial Narrow" w:hAnsi="Arial Narrow" w:hint="default"/>
        <w:b/>
        <w:i w:val="0"/>
        <w:color w:val="006EB9"/>
        <w:sz w:val="24"/>
        <w:szCs w:val="22"/>
      </w:rPr>
    </w:lvl>
    <w:lvl w:ilvl="2">
      <w:start w:val="1"/>
      <w:numFmt w:val="bullet"/>
      <w:lvlText w:val="•"/>
      <w:lvlJc w:val="left"/>
    </w:lvl>
    <w:lvl w:ilvl="3">
      <w:start w:val="1"/>
      <w:numFmt w:val="decimal"/>
      <w:lvlText w:val="%1.%2.%3.%4"/>
      <w:lvlJc w:val="right"/>
      <w:pPr>
        <w:tabs>
          <w:tab w:val="num" w:pos="1134"/>
        </w:tabs>
        <w:ind w:left="0" w:firstLine="0"/>
      </w:pPr>
      <w:rPr>
        <w:rFonts w:ascii="RotisSemiSans" w:hAnsi="RotisSemiSans" w:hint="default"/>
        <w:b w:val="0"/>
        <w:i w:val="0"/>
        <w:sz w:val="20"/>
      </w:rPr>
    </w:lvl>
    <w:lvl w:ilvl="4">
      <w:start w:val="1"/>
      <w:numFmt w:val="decimal"/>
      <w:lvlText w:val="%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abstractNum w:abstractNumId="10" w15:restartNumberingAfterBreak="0">
    <w:nsid w:val="0BB3155B"/>
    <w:multiLevelType w:val="multilevel"/>
    <w:tmpl w:val="EC1EF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6479C5"/>
    <w:multiLevelType w:val="multilevel"/>
    <w:tmpl w:val="7DB2A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DE3EA3"/>
    <w:multiLevelType w:val="multilevel"/>
    <w:tmpl w:val="6D04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FB1971"/>
    <w:multiLevelType w:val="multilevel"/>
    <w:tmpl w:val="9582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0344D"/>
    <w:multiLevelType w:val="hybridMultilevel"/>
    <w:tmpl w:val="E0EECEE6"/>
    <w:lvl w:ilvl="0" w:tplc="20000001">
      <w:start w:val="1"/>
      <w:numFmt w:val="bullet"/>
      <w:lvlText w:val=""/>
      <w:lvlJc w:val="left"/>
      <w:pPr>
        <w:ind w:left="720" w:hanging="360"/>
      </w:pPr>
      <w:rPr>
        <w:rFonts w:ascii="Symbol" w:hAnsi="Symbol" w:hint="default"/>
      </w:rPr>
    </w:lvl>
    <w:lvl w:ilvl="1" w:tplc="E26A8E84">
      <w:start w:val="3"/>
      <w:numFmt w:val="bullet"/>
      <w:lvlText w:val="•"/>
      <w:lvlJc w:val="left"/>
      <w:pPr>
        <w:ind w:left="1440" w:hanging="360"/>
      </w:pPr>
      <w:rPr>
        <w:rFonts w:ascii="Arial" w:eastAsia="Times New Roman"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E2359DC"/>
    <w:multiLevelType w:val="hybridMultilevel"/>
    <w:tmpl w:val="B8566D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0C845D3"/>
    <w:multiLevelType w:val="hybridMultilevel"/>
    <w:tmpl w:val="E182D6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2CA5263"/>
    <w:multiLevelType w:val="multilevel"/>
    <w:tmpl w:val="CE726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7B55D1"/>
    <w:multiLevelType w:val="multilevel"/>
    <w:tmpl w:val="D504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32E43"/>
    <w:multiLevelType w:val="multilevel"/>
    <w:tmpl w:val="F328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EE2C8F"/>
    <w:multiLevelType w:val="multilevel"/>
    <w:tmpl w:val="6E54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0E0D7E"/>
    <w:multiLevelType w:val="multilevel"/>
    <w:tmpl w:val="8310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4724BB"/>
    <w:multiLevelType w:val="multilevel"/>
    <w:tmpl w:val="C1D6AA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297AD5"/>
    <w:multiLevelType w:val="multilevel"/>
    <w:tmpl w:val="19B0C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751333"/>
    <w:multiLevelType w:val="hybridMultilevel"/>
    <w:tmpl w:val="88384F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39BCCC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7E4806"/>
    <w:multiLevelType w:val="multilevel"/>
    <w:tmpl w:val="916A1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502C6B"/>
    <w:multiLevelType w:val="multilevel"/>
    <w:tmpl w:val="6E925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BC68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95928FB"/>
    <w:multiLevelType w:val="multilevel"/>
    <w:tmpl w:val="D2BAC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0178C9"/>
    <w:multiLevelType w:val="multilevel"/>
    <w:tmpl w:val="F5F08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857255"/>
    <w:multiLevelType w:val="multilevel"/>
    <w:tmpl w:val="CFE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477C44"/>
    <w:multiLevelType w:val="multilevel"/>
    <w:tmpl w:val="02EC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803510"/>
    <w:multiLevelType w:val="multilevel"/>
    <w:tmpl w:val="018003D4"/>
    <w:lvl w:ilvl="0">
      <w:start w:val="1"/>
      <w:numFmt w:val="decimal"/>
      <w:lvlText w:val="%1"/>
      <w:lvlJc w:val="left"/>
      <w:pPr>
        <w:tabs>
          <w:tab w:val="num" w:pos="1134"/>
        </w:tabs>
        <w:ind w:left="0" w:firstLine="0"/>
      </w:pPr>
      <w:rPr>
        <w:rFonts w:ascii="Arial Black" w:hAnsi="Arial Black" w:hint="default"/>
        <w:b w:val="0"/>
        <w:i w:val="0"/>
        <w:sz w:val="32"/>
        <w:szCs w:val="32"/>
      </w:rPr>
    </w:lvl>
    <w:lvl w:ilvl="1">
      <w:start w:val="1"/>
      <w:numFmt w:val="decimal"/>
      <w:lvlText w:val="%1.%2"/>
      <w:lvlJc w:val="left"/>
      <w:pPr>
        <w:tabs>
          <w:tab w:val="num" w:pos="1134"/>
        </w:tabs>
        <w:ind w:left="0" w:firstLine="0"/>
      </w:pPr>
      <w:rPr>
        <w:rFonts w:ascii="Arial Narrow" w:hAnsi="Arial Narrow" w:hint="default"/>
        <w:b/>
        <w:i w:val="0"/>
        <w:color w:val="006EB9"/>
        <w:sz w:val="24"/>
        <w:szCs w:val="22"/>
      </w:rPr>
    </w:lvl>
    <w:lvl w:ilvl="2">
      <w:start w:val="1"/>
      <w:numFmt w:val="decimal"/>
      <w:lvlText w:val="%1.%2.%3"/>
      <w:lvlJc w:val="left"/>
      <w:pPr>
        <w:tabs>
          <w:tab w:val="num" w:pos="1134"/>
        </w:tabs>
        <w:ind w:left="0" w:firstLine="0"/>
      </w:pPr>
      <w:rPr>
        <w:rFonts w:ascii="Arial Narrow" w:hAnsi="Arial Narrow" w:hint="default"/>
        <w:b/>
        <w:i w:val="0"/>
        <w:sz w:val="22"/>
        <w:szCs w:val="20"/>
      </w:rPr>
    </w:lvl>
    <w:lvl w:ilvl="3">
      <w:start w:val="1"/>
      <w:numFmt w:val="decimal"/>
      <w:lvlText w:val="%1.%2.%3.%4"/>
      <w:lvlJc w:val="right"/>
      <w:pPr>
        <w:tabs>
          <w:tab w:val="num" w:pos="1134"/>
        </w:tabs>
        <w:ind w:left="0" w:firstLine="0"/>
      </w:pPr>
      <w:rPr>
        <w:rFonts w:ascii="RotisSemiSans" w:hAnsi="RotisSemiSans" w:hint="default"/>
        <w:b w:val="0"/>
        <w:i w:val="0"/>
        <w:sz w:val="20"/>
      </w:rPr>
    </w:lvl>
    <w:lvl w:ilvl="4">
      <w:start w:val="1"/>
      <w:numFmt w:val="decimal"/>
      <w:lvlText w:val="%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abstractNum w:abstractNumId="34" w15:restartNumberingAfterBreak="0">
    <w:nsid w:val="56CE6F0A"/>
    <w:multiLevelType w:val="hybridMultilevel"/>
    <w:tmpl w:val="5240B8F2"/>
    <w:lvl w:ilvl="0" w:tplc="8E0E4F3E">
      <w:start w:val="3"/>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72615AD"/>
    <w:multiLevelType w:val="hybridMultilevel"/>
    <w:tmpl w:val="5FAE22A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7DB3FB6"/>
    <w:multiLevelType w:val="multilevel"/>
    <w:tmpl w:val="D3E8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5750B4"/>
    <w:multiLevelType w:val="multilevel"/>
    <w:tmpl w:val="8A42AD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064CA"/>
    <w:multiLevelType w:val="multilevel"/>
    <w:tmpl w:val="C1F2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854B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27D11B9"/>
    <w:multiLevelType w:val="hybridMultilevel"/>
    <w:tmpl w:val="35E87D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3685B2B"/>
    <w:multiLevelType w:val="hybridMultilevel"/>
    <w:tmpl w:val="94CCF4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53976EA"/>
    <w:multiLevelType w:val="hybridMultilevel"/>
    <w:tmpl w:val="A3B612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B392B14"/>
    <w:multiLevelType w:val="hybridMultilevel"/>
    <w:tmpl w:val="AC082C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CDA32AA"/>
    <w:multiLevelType w:val="multilevel"/>
    <w:tmpl w:val="D1DA2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FC56BA"/>
    <w:multiLevelType w:val="hybridMultilevel"/>
    <w:tmpl w:val="F14A68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0134BF2"/>
    <w:multiLevelType w:val="multilevel"/>
    <w:tmpl w:val="9612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31363F"/>
    <w:multiLevelType w:val="multilevel"/>
    <w:tmpl w:val="05E21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6025E7"/>
    <w:multiLevelType w:val="hybridMultilevel"/>
    <w:tmpl w:val="82E61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D6C6AE0"/>
    <w:multiLevelType w:val="hybridMultilevel"/>
    <w:tmpl w:val="F26EFE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137524523">
    <w:abstractNumId w:val="33"/>
  </w:num>
  <w:num w:numId="2" w16cid:durableId="300040184">
    <w:abstractNumId w:val="5"/>
  </w:num>
  <w:num w:numId="3" w16cid:durableId="1021204011">
    <w:abstractNumId w:val="4"/>
  </w:num>
  <w:num w:numId="4" w16cid:durableId="1622540495">
    <w:abstractNumId w:val="11"/>
  </w:num>
  <w:num w:numId="5" w16cid:durableId="653409657">
    <w:abstractNumId w:val="30"/>
  </w:num>
  <w:num w:numId="6" w16cid:durableId="1261062770">
    <w:abstractNumId w:val="18"/>
  </w:num>
  <w:num w:numId="7" w16cid:durableId="1351566717">
    <w:abstractNumId w:val="29"/>
  </w:num>
  <w:num w:numId="8" w16cid:durableId="714307049">
    <w:abstractNumId w:val="26"/>
  </w:num>
  <w:num w:numId="9" w16cid:durableId="1260137961">
    <w:abstractNumId w:val="47"/>
  </w:num>
  <w:num w:numId="10" w16cid:durableId="2031490498">
    <w:abstractNumId w:val="6"/>
  </w:num>
  <w:num w:numId="11" w16cid:durableId="1520119">
    <w:abstractNumId w:val="38"/>
  </w:num>
  <w:num w:numId="12" w16cid:durableId="2102555494">
    <w:abstractNumId w:val="12"/>
  </w:num>
  <w:num w:numId="13" w16cid:durableId="477304203">
    <w:abstractNumId w:val="10"/>
  </w:num>
  <w:num w:numId="14" w16cid:durableId="1389257294">
    <w:abstractNumId w:val="3"/>
  </w:num>
  <w:num w:numId="15" w16cid:durableId="644703499">
    <w:abstractNumId w:val="28"/>
  </w:num>
  <w:num w:numId="16" w16cid:durableId="602808422">
    <w:abstractNumId w:val="1"/>
  </w:num>
  <w:num w:numId="17" w16cid:durableId="415135205">
    <w:abstractNumId w:val="39"/>
  </w:num>
  <w:num w:numId="18" w16cid:durableId="733771572">
    <w:abstractNumId w:val="2"/>
  </w:num>
  <w:num w:numId="19" w16cid:durableId="1574924844">
    <w:abstractNumId w:val="40"/>
  </w:num>
  <w:num w:numId="20" w16cid:durableId="1916698505">
    <w:abstractNumId w:val="49"/>
  </w:num>
  <w:num w:numId="21" w16cid:durableId="1153445620">
    <w:abstractNumId w:val="0"/>
  </w:num>
  <w:num w:numId="22" w16cid:durableId="2035956895">
    <w:abstractNumId w:val="25"/>
  </w:num>
  <w:num w:numId="23" w16cid:durableId="900798249">
    <w:abstractNumId w:val="9"/>
  </w:num>
  <w:num w:numId="24" w16cid:durableId="1590311006">
    <w:abstractNumId w:val="8"/>
  </w:num>
  <w:num w:numId="25" w16cid:durableId="1125125846">
    <w:abstractNumId w:val="41"/>
  </w:num>
  <w:num w:numId="26" w16cid:durableId="1427772574">
    <w:abstractNumId w:val="16"/>
  </w:num>
  <w:num w:numId="27" w16cid:durableId="1688675846">
    <w:abstractNumId w:val="15"/>
  </w:num>
  <w:num w:numId="28" w16cid:durableId="1227759243">
    <w:abstractNumId w:val="42"/>
  </w:num>
  <w:num w:numId="29" w16cid:durableId="1649164394">
    <w:abstractNumId w:val="35"/>
  </w:num>
  <w:num w:numId="30" w16cid:durableId="361899195">
    <w:abstractNumId w:val="24"/>
  </w:num>
  <w:num w:numId="31" w16cid:durableId="1115367253">
    <w:abstractNumId w:val="14"/>
  </w:num>
  <w:num w:numId="32" w16cid:durableId="297422088">
    <w:abstractNumId w:val="43"/>
  </w:num>
  <w:num w:numId="33" w16cid:durableId="35979595">
    <w:abstractNumId w:val="34"/>
  </w:num>
  <w:num w:numId="34" w16cid:durableId="1755198793">
    <w:abstractNumId w:val="48"/>
  </w:num>
  <w:num w:numId="35" w16cid:durableId="1187282589">
    <w:abstractNumId w:val="21"/>
  </w:num>
  <w:num w:numId="36" w16cid:durableId="619921604">
    <w:abstractNumId w:val="17"/>
  </w:num>
  <w:num w:numId="37" w16cid:durableId="1156534602">
    <w:abstractNumId w:val="46"/>
  </w:num>
  <w:num w:numId="38" w16cid:durableId="1717974288">
    <w:abstractNumId w:val="32"/>
  </w:num>
  <w:num w:numId="39" w16cid:durableId="912862114">
    <w:abstractNumId w:val="36"/>
  </w:num>
  <w:num w:numId="40" w16cid:durableId="451364085">
    <w:abstractNumId w:val="20"/>
  </w:num>
  <w:num w:numId="41" w16cid:durableId="1921988243">
    <w:abstractNumId w:val="19"/>
  </w:num>
  <w:num w:numId="42" w16cid:durableId="1310016450">
    <w:abstractNumId w:val="31"/>
  </w:num>
  <w:num w:numId="43" w16cid:durableId="301932884">
    <w:abstractNumId w:val="22"/>
  </w:num>
  <w:num w:numId="44" w16cid:durableId="1182672201">
    <w:abstractNumId w:val="37"/>
  </w:num>
  <w:num w:numId="45" w16cid:durableId="1185090992">
    <w:abstractNumId w:val="13"/>
  </w:num>
  <w:num w:numId="46" w16cid:durableId="320549020">
    <w:abstractNumId w:val="27"/>
  </w:num>
  <w:num w:numId="47" w16cid:durableId="1696497117">
    <w:abstractNumId w:val="7"/>
  </w:num>
  <w:num w:numId="48" w16cid:durableId="1828397869">
    <w:abstractNumId w:val="44"/>
  </w:num>
  <w:num w:numId="49" w16cid:durableId="1027177169">
    <w:abstractNumId w:val="23"/>
  </w:num>
  <w:num w:numId="50" w16cid:durableId="2058818643">
    <w:abstractNumId w:val="4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B0"/>
    <w:rsid w:val="000001CC"/>
    <w:rsid w:val="000037C5"/>
    <w:rsid w:val="00003845"/>
    <w:rsid w:val="00003B5B"/>
    <w:rsid w:val="00004393"/>
    <w:rsid w:val="0000519C"/>
    <w:rsid w:val="00007114"/>
    <w:rsid w:val="0000722E"/>
    <w:rsid w:val="00007598"/>
    <w:rsid w:val="00007C9E"/>
    <w:rsid w:val="000101E7"/>
    <w:rsid w:val="000111E3"/>
    <w:rsid w:val="00012666"/>
    <w:rsid w:val="000152C0"/>
    <w:rsid w:val="00017A63"/>
    <w:rsid w:val="00017C1B"/>
    <w:rsid w:val="000222FF"/>
    <w:rsid w:val="00023176"/>
    <w:rsid w:val="000251B1"/>
    <w:rsid w:val="00025CD2"/>
    <w:rsid w:val="000261FD"/>
    <w:rsid w:val="00032C3A"/>
    <w:rsid w:val="00033DBB"/>
    <w:rsid w:val="0003429F"/>
    <w:rsid w:val="00035ADE"/>
    <w:rsid w:val="000376AF"/>
    <w:rsid w:val="00043024"/>
    <w:rsid w:val="00043E7C"/>
    <w:rsid w:val="000450D6"/>
    <w:rsid w:val="0004566F"/>
    <w:rsid w:val="00045D5B"/>
    <w:rsid w:val="00046E1C"/>
    <w:rsid w:val="000477CE"/>
    <w:rsid w:val="00047DD3"/>
    <w:rsid w:val="00050450"/>
    <w:rsid w:val="00051FD4"/>
    <w:rsid w:val="00052C66"/>
    <w:rsid w:val="00053B1C"/>
    <w:rsid w:val="00054518"/>
    <w:rsid w:val="00054B52"/>
    <w:rsid w:val="00054E30"/>
    <w:rsid w:val="0005596D"/>
    <w:rsid w:val="000564D0"/>
    <w:rsid w:val="00062387"/>
    <w:rsid w:val="00062737"/>
    <w:rsid w:val="00063A5F"/>
    <w:rsid w:val="00064111"/>
    <w:rsid w:val="00065892"/>
    <w:rsid w:val="00065B96"/>
    <w:rsid w:val="00067054"/>
    <w:rsid w:val="00067445"/>
    <w:rsid w:val="00070D40"/>
    <w:rsid w:val="000753EC"/>
    <w:rsid w:val="00075ED6"/>
    <w:rsid w:val="00077CC3"/>
    <w:rsid w:val="00077DBA"/>
    <w:rsid w:val="00080CA5"/>
    <w:rsid w:val="00081857"/>
    <w:rsid w:val="00081A89"/>
    <w:rsid w:val="00082BB8"/>
    <w:rsid w:val="00083276"/>
    <w:rsid w:val="000846D8"/>
    <w:rsid w:val="00085141"/>
    <w:rsid w:val="0008619D"/>
    <w:rsid w:val="00086543"/>
    <w:rsid w:val="00086567"/>
    <w:rsid w:val="0009004F"/>
    <w:rsid w:val="0009056A"/>
    <w:rsid w:val="00091D75"/>
    <w:rsid w:val="000923EE"/>
    <w:rsid w:val="000928DC"/>
    <w:rsid w:val="00092CC0"/>
    <w:rsid w:val="00095039"/>
    <w:rsid w:val="000952E8"/>
    <w:rsid w:val="00097943"/>
    <w:rsid w:val="000A03B1"/>
    <w:rsid w:val="000A0906"/>
    <w:rsid w:val="000A2643"/>
    <w:rsid w:val="000A2ADD"/>
    <w:rsid w:val="000A5022"/>
    <w:rsid w:val="000A5290"/>
    <w:rsid w:val="000A557C"/>
    <w:rsid w:val="000A5D67"/>
    <w:rsid w:val="000A6D3E"/>
    <w:rsid w:val="000A6F6A"/>
    <w:rsid w:val="000A7C76"/>
    <w:rsid w:val="000A7FD2"/>
    <w:rsid w:val="000B0D7C"/>
    <w:rsid w:val="000B368D"/>
    <w:rsid w:val="000B4F6E"/>
    <w:rsid w:val="000B50DB"/>
    <w:rsid w:val="000B735C"/>
    <w:rsid w:val="000C0924"/>
    <w:rsid w:val="000C146E"/>
    <w:rsid w:val="000C1AAB"/>
    <w:rsid w:val="000C21AA"/>
    <w:rsid w:val="000C2312"/>
    <w:rsid w:val="000C50E0"/>
    <w:rsid w:val="000C59C9"/>
    <w:rsid w:val="000C7663"/>
    <w:rsid w:val="000D04E1"/>
    <w:rsid w:val="000D2EF8"/>
    <w:rsid w:val="000D3D74"/>
    <w:rsid w:val="000D7632"/>
    <w:rsid w:val="000D784C"/>
    <w:rsid w:val="000D7969"/>
    <w:rsid w:val="000E0E26"/>
    <w:rsid w:val="000E0F72"/>
    <w:rsid w:val="000E2E70"/>
    <w:rsid w:val="000E2F32"/>
    <w:rsid w:val="000E4479"/>
    <w:rsid w:val="000E63BD"/>
    <w:rsid w:val="000E709F"/>
    <w:rsid w:val="000E7356"/>
    <w:rsid w:val="000F10A3"/>
    <w:rsid w:val="000F3D09"/>
    <w:rsid w:val="000F4040"/>
    <w:rsid w:val="000F5A78"/>
    <w:rsid w:val="000F65DC"/>
    <w:rsid w:val="00101176"/>
    <w:rsid w:val="001024AD"/>
    <w:rsid w:val="0010383E"/>
    <w:rsid w:val="00103FE9"/>
    <w:rsid w:val="0010622D"/>
    <w:rsid w:val="0011271D"/>
    <w:rsid w:val="0011275C"/>
    <w:rsid w:val="00113252"/>
    <w:rsid w:val="00113FB8"/>
    <w:rsid w:val="0011465B"/>
    <w:rsid w:val="001173FD"/>
    <w:rsid w:val="00117BCE"/>
    <w:rsid w:val="001218FB"/>
    <w:rsid w:val="00122664"/>
    <w:rsid w:val="0012301F"/>
    <w:rsid w:val="00123662"/>
    <w:rsid w:val="001248CF"/>
    <w:rsid w:val="001249C2"/>
    <w:rsid w:val="00124B26"/>
    <w:rsid w:val="00125239"/>
    <w:rsid w:val="00125BE8"/>
    <w:rsid w:val="001270B4"/>
    <w:rsid w:val="00127D77"/>
    <w:rsid w:val="0013086C"/>
    <w:rsid w:val="00132E9D"/>
    <w:rsid w:val="001334DD"/>
    <w:rsid w:val="00134375"/>
    <w:rsid w:val="001360BE"/>
    <w:rsid w:val="00140929"/>
    <w:rsid w:val="00140E32"/>
    <w:rsid w:val="001412A3"/>
    <w:rsid w:val="001427BC"/>
    <w:rsid w:val="00142D7F"/>
    <w:rsid w:val="00146A56"/>
    <w:rsid w:val="00150209"/>
    <w:rsid w:val="0015158C"/>
    <w:rsid w:val="00151AA5"/>
    <w:rsid w:val="001538E4"/>
    <w:rsid w:val="001541F7"/>
    <w:rsid w:val="00155640"/>
    <w:rsid w:val="00157746"/>
    <w:rsid w:val="00160C1F"/>
    <w:rsid w:val="00162202"/>
    <w:rsid w:val="00163317"/>
    <w:rsid w:val="00164A26"/>
    <w:rsid w:val="0016506E"/>
    <w:rsid w:val="00173E70"/>
    <w:rsid w:val="001745BE"/>
    <w:rsid w:val="00175C69"/>
    <w:rsid w:val="00180756"/>
    <w:rsid w:val="00180B77"/>
    <w:rsid w:val="001820FB"/>
    <w:rsid w:val="0018230D"/>
    <w:rsid w:val="0018287D"/>
    <w:rsid w:val="00182BFB"/>
    <w:rsid w:val="001844D4"/>
    <w:rsid w:val="0018509E"/>
    <w:rsid w:val="00187045"/>
    <w:rsid w:val="001904C8"/>
    <w:rsid w:val="00190810"/>
    <w:rsid w:val="00190AF2"/>
    <w:rsid w:val="00190CD3"/>
    <w:rsid w:val="00190E0F"/>
    <w:rsid w:val="001914CB"/>
    <w:rsid w:val="00191920"/>
    <w:rsid w:val="00191C45"/>
    <w:rsid w:val="0019294E"/>
    <w:rsid w:val="00192BDA"/>
    <w:rsid w:val="00192C0F"/>
    <w:rsid w:val="00192E76"/>
    <w:rsid w:val="0019382C"/>
    <w:rsid w:val="00194EF8"/>
    <w:rsid w:val="0019541C"/>
    <w:rsid w:val="00195576"/>
    <w:rsid w:val="00196F46"/>
    <w:rsid w:val="001970C1"/>
    <w:rsid w:val="001974B9"/>
    <w:rsid w:val="001A1726"/>
    <w:rsid w:val="001A1F5B"/>
    <w:rsid w:val="001A2AFA"/>
    <w:rsid w:val="001A4055"/>
    <w:rsid w:val="001A48A1"/>
    <w:rsid w:val="001A609D"/>
    <w:rsid w:val="001A687D"/>
    <w:rsid w:val="001B17C2"/>
    <w:rsid w:val="001B18F9"/>
    <w:rsid w:val="001B22E0"/>
    <w:rsid w:val="001B2F22"/>
    <w:rsid w:val="001B3CB6"/>
    <w:rsid w:val="001B3F9D"/>
    <w:rsid w:val="001B40EA"/>
    <w:rsid w:val="001B7713"/>
    <w:rsid w:val="001C0E6A"/>
    <w:rsid w:val="001C1D7D"/>
    <w:rsid w:val="001C27CE"/>
    <w:rsid w:val="001C463B"/>
    <w:rsid w:val="001D019F"/>
    <w:rsid w:val="001D03F6"/>
    <w:rsid w:val="001D0F2E"/>
    <w:rsid w:val="001D32F4"/>
    <w:rsid w:val="001D59E0"/>
    <w:rsid w:val="001D6320"/>
    <w:rsid w:val="001E036E"/>
    <w:rsid w:val="001E0B3F"/>
    <w:rsid w:val="001E2595"/>
    <w:rsid w:val="001E3861"/>
    <w:rsid w:val="001E49D8"/>
    <w:rsid w:val="001E5E4A"/>
    <w:rsid w:val="001F048C"/>
    <w:rsid w:val="001F0908"/>
    <w:rsid w:val="001F27CE"/>
    <w:rsid w:val="001F2AFD"/>
    <w:rsid w:val="001F5F48"/>
    <w:rsid w:val="001F7251"/>
    <w:rsid w:val="001F7BCF"/>
    <w:rsid w:val="001F7FE4"/>
    <w:rsid w:val="00200269"/>
    <w:rsid w:val="002015EE"/>
    <w:rsid w:val="0020234C"/>
    <w:rsid w:val="0020366C"/>
    <w:rsid w:val="002036B8"/>
    <w:rsid w:val="0020429C"/>
    <w:rsid w:val="00204F1C"/>
    <w:rsid w:val="00204F8A"/>
    <w:rsid w:val="00204FF2"/>
    <w:rsid w:val="0020656E"/>
    <w:rsid w:val="00206973"/>
    <w:rsid w:val="00206E8D"/>
    <w:rsid w:val="002078FE"/>
    <w:rsid w:val="00210D3E"/>
    <w:rsid w:val="00211414"/>
    <w:rsid w:val="00211555"/>
    <w:rsid w:val="002115AF"/>
    <w:rsid w:val="002119E8"/>
    <w:rsid w:val="00212A8B"/>
    <w:rsid w:val="00212C80"/>
    <w:rsid w:val="00213596"/>
    <w:rsid w:val="00213FF5"/>
    <w:rsid w:val="00215228"/>
    <w:rsid w:val="00216470"/>
    <w:rsid w:val="00217DE2"/>
    <w:rsid w:val="00217F9F"/>
    <w:rsid w:val="002201E3"/>
    <w:rsid w:val="00220889"/>
    <w:rsid w:val="00220B9D"/>
    <w:rsid w:val="002219AE"/>
    <w:rsid w:val="00222AF5"/>
    <w:rsid w:val="0022327A"/>
    <w:rsid w:val="0022488C"/>
    <w:rsid w:val="00225F34"/>
    <w:rsid w:val="002326DB"/>
    <w:rsid w:val="00232AF1"/>
    <w:rsid w:val="00233784"/>
    <w:rsid w:val="00233C10"/>
    <w:rsid w:val="0023480C"/>
    <w:rsid w:val="00236091"/>
    <w:rsid w:val="002369B7"/>
    <w:rsid w:val="00236D88"/>
    <w:rsid w:val="00240523"/>
    <w:rsid w:val="00240F9E"/>
    <w:rsid w:val="002411B2"/>
    <w:rsid w:val="00241661"/>
    <w:rsid w:val="00243CDD"/>
    <w:rsid w:val="00244DB1"/>
    <w:rsid w:val="00245F77"/>
    <w:rsid w:val="002471F0"/>
    <w:rsid w:val="0025000A"/>
    <w:rsid w:val="00254EB0"/>
    <w:rsid w:val="00255437"/>
    <w:rsid w:val="002561E2"/>
    <w:rsid w:val="002562F2"/>
    <w:rsid w:val="00256DD0"/>
    <w:rsid w:val="002600A8"/>
    <w:rsid w:val="00260E05"/>
    <w:rsid w:val="002624D1"/>
    <w:rsid w:val="00264005"/>
    <w:rsid w:val="00264414"/>
    <w:rsid w:val="00264ADD"/>
    <w:rsid w:val="00273748"/>
    <w:rsid w:val="00274197"/>
    <w:rsid w:val="00274AFA"/>
    <w:rsid w:val="00274BA3"/>
    <w:rsid w:val="002757BC"/>
    <w:rsid w:val="00276630"/>
    <w:rsid w:val="00277AD8"/>
    <w:rsid w:val="00281CF6"/>
    <w:rsid w:val="00281D12"/>
    <w:rsid w:val="00282154"/>
    <w:rsid w:val="00282502"/>
    <w:rsid w:val="00285546"/>
    <w:rsid w:val="00287639"/>
    <w:rsid w:val="002913AB"/>
    <w:rsid w:val="00292BDC"/>
    <w:rsid w:val="00293273"/>
    <w:rsid w:val="002937AF"/>
    <w:rsid w:val="00294D43"/>
    <w:rsid w:val="00296CF4"/>
    <w:rsid w:val="002A2027"/>
    <w:rsid w:val="002B0D4E"/>
    <w:rsid w:val="002B1668"/>
    <w:rsid w:val="002B187D"/>
    <w:rsid w:val="002B244C"/>
    <w:rsid w:val="002B33B9"/>
    <w:rsid w:val="002B4EC8"/>
    <w:rsid w:val="002B57DC"/>
    <w:rsid w:val="002B5C0B"/>
    <w:rsid w:val="002B69D3"/>
    <w:rsid w:val="002B6D82"/>
    <w:rsid w:val="002C2106"/>
    <w:rsid w:val="002C2C55"/>
    <w:rsid w:val="002C3C85"/>
    <w:rsid w:val="002C4878"/>
    <w:rsid w:val="002C49FA"/>
    <w:rsid w:val="002C4E88"/>
    <w:rsid w:val="002C5013"/>
    <w:rsid w:val="002C5354"/>
    <w:rsid w:val="002C68CA"/>
    <w:rsid w:val="002D018C"/>
    <w:rsid w:val="002D2B5B"/>
    <w:rsid w:val="002D303E"/>
    <w:rsid w:val="002D365D"/>
    <w:rsid w:val="002D63B4"/>
    <w:rsid w:val="002D644C"/>
    <w:rsid w:val="002E0B8A"/>
    <w:rsid w:val="002E0FF4"/>
    <w:rsid w:val="002E1CB9"/>
    <w:rsid w:val="002E3428"/>
    <w:rsid w:val="002E472E"/>
    <w:rsid w:val="002E5540"/>
    <w:rsid w:val="002E57B2"/>
    <w:rsid w:val="002E5C04"/>
    <w:rsid w:val="002E62C5"/>
    <w:rsid w:val="002E66CA"/>
    <w:rsid w:val="002E7BDF"/>
    <w:rsid w:val="002F0183"/>
    <w:rsid w:val="002F0A14"/>
    <w:rsid w:val="002F0ED1"/>
    <w:rsid w:val="002F0FD1"/>
    <w:rsid w:val="002F113C"/>
    <w:rsid w:val="002F25B7"/>
    <w:rsid w:val="002F2F7D"/>
    <w:rsid w:val="002F4425"/>
    <w:rsid w:val="002F47E1"/>
    <w:rsid w:val="002F603F"/>
    <w:rsid w:val="002F65CD"/>
    <w:rsid w:val="002F7621"/>
    <w:rsid w:val="002F78BF"/>
    <w:rsid w:val="002F7C45"/>
    <w:rsid w:val="002FE130"/>
    <w:rsid w:val="00300575"/>
    <w:rsid w:val="0030069E"/>
    <w:rsid w:val="00300F0E"/>
    <w:rsid w:val="003028B6"/>
    <w:rsid w:val="00302A2C"/>
    <w:rsid w:val="00305A74"/>
    <w:rsid w:val="00305D3E"/>
    <w:rsid w:val="003074D9"/>
    <w:rsid w:val="003122E9"/>
    <w:rsid w:val="00312373"/>
    <w:rsid w:val="0031430A"/>
    <w:rsid w:val="0031590F"/>
    <w:rsid w:val="003167E2"/>
    <w:rsid w:val="00316B11"/>
    <w:rsid w:val="00320854"/>
    <w:rsid w:val="00320BFD"/>
    <w:rsid w:val="00321738"/>
    <w:rsid w:val="00321B2F"/>
    <w:rsid w:val="00321CA8"/>
    <w:rsid w:val="00322B1C"/>
    <w:rsid w:val="00324423"/>
    <w:rsid w:val="003245BA"/>
    <w:rsid w:val="00325532"/>
    <w:rsid w:val="003259C5"/>
    <w:rsid w:val="00326ECB"/>
    <w:rsid w:val="003273A6"/>
    <w:rsid w:val="00327CF8"/>
    <w:rsid w:val="00335C67"/>
    <w:rsid w:val="00336A1C"/>
    <w:rsid w:val="00337FC1"/>
    <w:rsid w:val="00340577"/>
    <w:rsid w:val="003412F8"/>
    <w:rsid w:val="00341B45"/>
    <w:rsid w:val="00341FB8"/>
    <w:rsid w:val="003423FE"/>
    <w:rsid w:val="00342689"/>
    <w:rsid w:val="0034400F"/>
    <w:rsid w:val="003441DA"/>
    <w:rsid w:val="00345230"/>
    <w:rsid w:val="00345CAB"/>
    <w:rsid w:val="003468D6"/>
    <w:rsid w:val="00346F92"/>
    <w:rsid w:val="00350095"/>
    <w:rsid w:val="0035037A"/>
    <w:rsid w:val="0035319B"/>
    <w:rsid w:val="003540D4"/>
    <w:rsid w:val="00354176"/>
    <w:rsid w:val="00356EAD"/>
    <w:rsid w:val="00357182"/>
    <w:rsid w:val="003574BD"/>
    <w:rsid w:val="00357521"/>
    <w:rsid w:val="00361FAE"/>
    <w:rsid w:val="00363045"/>
    <w:rsid w:val="0036454D"/>
    <w:rsid w:val="00364B80"/>
    <w:rsid w:val="003669BA"/>
    <w:rsid w:val="00371C34"/>
    <w:rsid w:val="00372965"/>
    <w:rsid w:val="00373589"/>
    <w:rsid w:val="0037435A"/>
    <w:rsid w:val="00374480"/>
    <w:rsid w:val="00375C03"/>
    <w:rsid w:val="00376947"/>
    <w:rsid w:val="00376A84"/>
    <w:rsid w:val="00376D3B"/>
    <w:rsid w:val="0037787C"/>
    <w:rsid w:val="003802F1"/>
    <w:rsid w:val="00381929"/>
    <w:rsid w:val="003826F2"/>
    <w:rsid w:val="003837EA"/>
    <w:rsid w:val="00383BBB"/>
    <w:rsid w:val="00384BC6"/>
    <w:rsid w:val="00384C20"/>
    <w:rsid w:val="00385200"/>
    <w:rsid w:val="00385AFA"/>
    <w:rsid w:val="00386100"/>
    <w:rsid w:val="00386396"/>
    <w:rsid w:val="003873DF"/>
    <w:rsid w:val="003901EC"/>
    <w:rsid w:val="00391359"/>
    <w:rsid w:val="003914E1"/>
    <w:rsid w:val="003928C7"/>
    <w:rsid w:val="003931B2"/>
    <w:rsid w:val="00394D8B"/>
    <w:rsid w:val="00394F00"/>
    <w:rsid w:val="003955EC"/>
    <w:rsid w:val="0039653B"/>
    <w:rsid w:val="00397EA8"/>
    <w:rsid w:val="003A030A"/>
    <w:rsid w:val="003A23B3"/>
    <w:rsid w:val="003A410C"/>
    <w:rsid w:val="003A5865"/>
    <w:rsid w:val="003A6742"/>
    <w:rsid w:val="003A7B0F"/>
    <w:rsid w:val="003A7F70"/>
    <w:rsid w:val="003B19A8"/>
    <w:rsid w:val="003B50CB"/>
    <w:rsid w:val="003B5C83"/>
    <w:rsid w:val="003B70BE"/>
    <w:rsid w:val="003B789B"/>
    <w:rsid w:val="003C28B5"/>
    <w:rsid w:val="003C296A"/>
    <w:rsid w:val="003C392B"/>
    <w:rsid w:val="003C425D"/>
    <w:rsid w:val="003C4532"/>
    <w:rsid w:val="003C498D"/>
    <w:rsid w:val="003C4DA8"/>
    <w:rsid w:val="003C4F0A"/>
    <w:rsid w:val="003C5B30"/>
    <w:rsid w:val="003C6001"/>
    <w:rsid w:val="003D09E7"/>
    <w:rsid w:val="003D214C"/>
    <w:rsid w:val="003D2399"/>
    <w:rsid w:val="003D3948"/>
    <w:rsid w:val="003D4B92"/>
    <w:rsid w:val="003D50B2"/>
    <w:rsid w:val="003D5288"/>
    <w:rsid w:val="003D6D90"/>
    <w:rsid w:val="003D6E49"/>
    <w:rsid w:val="003D6EB3"/>
    <w:rsid w:val="003E0900"/>
    <w:rsid w:val="003E0D0B"/>
    <w:rsid w:val="003E2A98"/>
    <w:rsid w:val="003E2AF8"/>
    <w:rsid w:val="003E2E5C"/>
    <w:rsid w:val="003E2F68"/>
    <w:rsid w:val="003E3366"/>
    <w:rsid w:val="003E3953"/>
    <w:rsid w:val="003E3E17"/>
    <w:rsid w:val="003E3FE8"/>
    <w:rsid w:val="003E4176"/>
    <w:rsid w:val="003E4F6C"/>
    <w:rsid w:val="003E54A6"/>
    <w:rsid w:val="003E5CA1"/>
    <w:rsid w:val="003F065B"/>
    <w:rsid w:val="003F1D57"/>
    <w:rsid w:val="003F1DEF"/>
    <w:rsid w:val="003F1EEA"/>
    <w:rsid w:val="003F2478"/>
    <w:rsid w:val="003F357B"/>
    <w:rsid w:val="003F4C80"/>
    <w:rsid w:val="003F5293"/>
    <w:rsid w:val="003F5401"/>
    <w:rsid w:val="003F5471"/>
    <w:rsid w:val="003F7DE6"/>
    <w:rsid w:val="00400F7A"/>
    <w:rsid w:val="00401082"/>
    <w:rsid w:val="00402910"/>
    <w:rsid w:val="00402926"/>
    <w:rsid w:val="0040318F"/>
    <w:rsid w:val="0040325E"/>
    <w:rsid w:val="00403AC3"/>
    <w:rsid w:val="00403D11"/>
    <w:rsid w:val="004049D7"/>
    <w:rsid w:val="00407E43"/>
    <w:rsid w:val="00411A33"/>
    <w:rsid w:val="00411E28"/>
    <w:rsid w:val="00412A5D"/>
    <w:rsid w:val="00413801"/>
    <w:rsid w:val="00413B71"/>
    <w:rsid w:val="004159B4"/>
    <w:rsid w:val="0041741E"/>
    <w:rsid w:val="00422628"/>
    <w:rsid w:val="00425228"/>
    <w:rsid w:val="00426260"/>
    <w:rsid w:val="00426311"/>
    <w:rsid w:val="00426BFB"/>
    <w:rsid w:val="00427DA0"/>
    <w:rsid w:val="00430E30"/>
    <w:rsid w:val="0043168D"/>
    <w:rsid w:val="00431A9F"/>
    <w:rsid w:val="00432219"/>
    <w:rsid w:val="004332C0"/>
    <w:rsid w:val="0043471F"/>
    <w:rsid w:val="00434754"/>
    <w:rsid w:val="0043573B"/>
    <w:rsid w:val="00435E33"/>
    <w:rsid w:val="004375DF"/>
    <w:rsid w:val="00437E2A"/>
    <w:rsid w:val="0044010D"/>
    <w:rsid w:val="0044016E"/>
    <w:rsid w:val="00441274"/>
    <w:rsid w:val="00441F93"/>
    <w:rsid w:val="0044432E"/>
    <w:rsid w:val="00444652"/>
    <w:rsid w:val="00444C26"/>
    <w:rsid w:val="00444F76"/>
    <w:rsid w:val="00445039"/>
    <w:rsid w:val="00445188"/>
    <w:rsid w:val="004501DA"/>
    <w:rsid w:val="00450FC4"/>
    <w:rsid w:val="004524DA"/>
    <w:rsid w:val="004527A4"/>
    <w:rsid w:val="004530F0"/>
    <w:rsid w:val="00454843"/>
    <w:rsid w:val="004572E2"/>
    <w:rsid w:val="00457A22"/>
    <w:rsid w:val="00460122"/>
    <w:rsid w:val="00461D67"/>
    <w:rsid w:val="0046234F"/>
    <w:rsid w:val="004634AE"/>
    <w:rsid w:val="00463713"/>
    <w:rsid w:val="00463838"/>
    <w:rsid w:val="004655B7"/>
    <w:rsid w:val="0046684D"/>
    <w:rsid w:val="004700D1"/>
    <w:rsid w:val="00470A9F"/>
    <w:rsid w:val="00471E87"/>
    <w:rsid w:val="004742CA"/>
    <w:rsid w:val="0047764C"/>
    <w:rsid w:val="00480DCE"/>
    <w:rsid w:val="004810B0"/>
    <w:rsid w:val="004814D4"/>
    <w:rsid w:val="00482431"/>
    <w:rsid w:val="004843D3"/>
    <w:rsid w:val="00484899"/>
    <w:rsid w:val="00485B8C"/>
    <w:rsid w:val="00485EB5"/>
    <w:rsid w:val="00486576"/>
    <w:rsid w:val="00486A1B"/>
    <w:rsid w:val="0048751E"/>
    <w:rsid w:val="00492297"/>
    <w:rsid w:val="004922BD"/>
    <w:rsid w:val="00493B18"/>
    <w:rsid w:val="0049432A"/>
    <w:rsid w:val="004972B2"/>
    <w:rsid w:val="00497836"/>
    <w:rsid w:val="004A03DD"/>
    <w:rsid w:val="004A5028"/>
    <w:rsid w:val="004A575A"/>
    <w:rsid w:val="004A59B8"/>
    <w:rsid w:val="004B0F52"/>
    <w:rsid w:val="004B22E4"/>
    <w:rsid w:val="004B267D"/>
    <w:rsid w:val="004B3445"/>
    <w:rsid w:val="004B4940"/>
    <w:rsid w:val="004B51DE"/>
    <w:rsid w:val="004B5616"/>
    <w:rsid w:val="004C00B6"/>
    <w:rsid w:val="004C2234"/>
    <w:rsid w:val="004C2462"/>
    <w:rsid w:val="004C41B4"/>
    <w:rsid w:val="004C5AA8"/>
    <w:rsid w:val="004C5BF6"/>
    <w:rsid w:val="004C7D87"/>
    <w:rsid w:val="004D1414"/>
    <w:rsid w:val="004D2AE6"/>
    <w:rsid w:val="004D30C9"/>
    <w:rsid w:val="004D39D3"/>
    <w:rsid w:val="004D41C6"/>
    <w:rsid w:val="004D442C"/>
    <w:rsid w:val="004D4B32"/>
    <w:rsid w:val="004D51A0"/>
    <w:rsid w:val="004D5521"/>
    <w:rsid w:val="004D5661"/>
    <w:rsid w:val="004D5FFD"/>
    <w:rsid w:val="004D7BE6"/>
    <w:rsid w:val="004E01B9"/>
    <w:rsid w:val="004E122C"/>
    <w:rsid w:val="004F0DEE"/>
    <w:rsid w:val="004F13B5"/>
    <w:rsid w:val="004F275E"/>
    <w:rsid w:val="004F5A81"/>
    <w:rsid w:val="005004D7"/>
    <w:rsid w:val="005009D4"/>
    <w:rsid w:val="00500F21"/>
    <w:rsid w:val="00502365"/>
    <w:rsid w:val="00504CB0"/>
    <w:rsid w:val="00505A1A"/>
    <w:rsid w:val="005062FE"/>
    <w:rsid w:val="00506AEF"/>
    <w:rsid w:val="0050709A"/>
    <w:rsid w:val="00507C69"/>
    <w:rsid w:val="00515176"/>
    <w:rsid w:val="00516C68"/>
    <w:rsid w:val="00517FCB"/>
    <w:rsid w:val="00520429"/>
    <w:rsid w:val="00520BFB"/>
    <w:rsid w:val="0052422D"/>
    <w:rsid w:val="005261CD"/>
    <w:rsid w:val="00526292"/>
    <w:rsid w:val="005268C4"/>
    <w:rsid w:val="005303AA"/>
    <w:rsid w:val="00530703"/>
    <w:rsid w:val="00531B7A"/>
    <w:rsid w:val="00532865"/>
    <w:rsid w:val="00533758"/>
    <w:rsid w:val="0053618D"/>
    <w:rsid w:val="0053792A"/>
    <w:rsid w:val="00537DB3"/>
    <w:rsid w:val="00541891"/>
    <w:rsid w:val="00543FE4"/>
    <w:rsid w:val="005447EA"/>
    <w:rsid w:val="00545933"/>
    <w:rsid w:val="00545C20"/>
    <w:rsid w:val="00547EF7"/>
    <w:rsid w:val="00550C15"/>
    <w:rsid w:val="005538A1"/>
    <w:rsid w:val="0055550A"/>
    <w:rsid w:val="00556071"/>
    <w:rsid w:val="0055680B"/>
    <w:rsid w:val="005578D2"/>
    <w:rsid w:val="00557DA2"/>
    <w:rsid w:val="00560AE0"/>
    <w:rsid w:val="00561997"/>
    <w:rsid w:val="00563229"/>
    <w:rsid w:val="0056393D"/>
    <w:rsid w:val="005641CE"/>
    <w:rsid w:val="00565095"/>
    <w:rsid w:val="00565643"/>
    <w:rsid w:val="005659E8"/>
    <w:rsid w:val="00565BC9"/>
    <w:rsid w:val="005668DA"/>
    <w:rsid w:val="005706F2"/>
    <w:rsid w:val="005715F1"/>
    <w:rsid w:val="0057492D"/>
    <w:rsid w:val="00575CDA"/>
    <w:rsid w:val="005807C5"/>
    <w:rsid w:val="00580D2F"/>
    <w:rsid w:val="005819A4"/>
    <w:rsid w:val="005819CB"/>
    <w:rsid w:val="00581D54"/>
    <w:rsid w:val="00585607"/>
    <w:rsid w:val="00585838"/>
    <w:rsid w:val="00587DAB"/>
    <w:rsid w:val="005921BF"/>
    <w:rsid w:val="00594D11"/>
    <w:rsid w:val="00594FB1"/>
    <w:rsid w:val="0059544B"/>
    <w:rsid w:val="005966D8"/>
    <w:rsid w:val="005A11D9"/>
    <w:rsid w:val="005A1493"/>
    <w:rsid w:val="005A1DD2"/>
    <w:rsid w:val="005A3165"/>
    <w:rsid w:val="005A5BB7"/>
    <w:rsid w:val="005A6870"/>
    <w:rsid w:val="005B0209"/>
    <w:rsid w:val="005B1096"/>
    <w:rsid w:val="005B1627"/>
    <w:rsid w:val="005B2DB2"/>
    <w:rsid w:val="005B340C"/>
    <w:rsid w:val="005B364E"/>
    <w:rsid w:val="005B4E29"/>
    <w:rsid w:val="005B5C91"/>
    <w:rsid w:val="005B638B"/>
    <w:rsid w:val="005B6FFE"/>
    <w:rsid w:val="005B74BC"/>
    <w:rsid w:val="005B7BF1"/>
    <w:rsid w:val="005C00BF"/>
    <w:rsid w:val="005C010B"/>
    <w:rsid w:val="005C065D"/>
    <w:rsid w:val="005C0849"/>
    <w:rsid w:val="005C27FD"/>
    <w:rsid w:val="005C3617"/>
    <w:rsid w:val="005C362D"/>
    <w:rsid w:val="005C44BD"/>
    <w:rsid w:val="005C5349"/>
    <w:rsid w:val="005C5541"/>
    <w:rsid w:val="005C67D4"/>
    <w:rsid w:val="005C6C04"/>
    <w:rsid w:val="005C6CAF"/>
    <w:rsid w:val="005D389C"/>
    <w:rsid w:val="005D45CE"/>
    <w:rsid w:val="005D7219"/>
    <w:rsid w:val="005D7B3D"/>
    <w:rsid w:val="005E0CF7"/>
    <w:rsid w:val="005E2453"/>
    <w:rsid w:val="005E342A"/>
    <w:rsid w:val="005E3580"/>
    <w:rsid w:val="005E4D65"/>
    <w:rsid w:val="005E7B6C"/>
    <w:rsid w:val="005F0E4E"/>
    <w:rsid w:val="005F1D0B"/>
    <w:rsid w:val="005F2B28"/>
    <w:rsid w:val="005F3624"/>
    <w:rsid w:val="005F4467"/>
    <w:rsid w:val="005F6370"/>
    <w:rsid w:val="006030B7"/>
    <w:rsid w:val="0060395E"/>
    <w:rsid w:val="00603E63"/>
    <w:rsid w:val="00605914"/>
    <w:rsid w:val="00605D79"/>
    <w:rsid w:val="006064EB"/>
    <w:rsid w:val="006069E8"/>
    <w:rsid w:val="00606CAB"/>
    <w:rsid w:val="006076E3"/>
    <w:rsid w:val="00611E0E"/>
    <w:rsid w:val="006120AF"/>
    <w:rsid w:val="0061295A"/>
    <w:rsid w:val="00612BD6"/>
    <w:rsid w:val="006130B6"/>
    <w:rsid w:val="00613D1F"/>
    <w:rsid w:val="00614F19"/>
    <w:rsid w:val="00615263"/>
    <w:rsid w:val="00615270"/>
    <w:rsid w:val="00620694"/>
    <w:rsid w:val="006211E1"/>
    <w:rsid w:val="00621E39"/>
    <w:rsid w:val="006220F6"/>
    <w:rsid w:val="0062256D"/>
    <w:rsid w:val="00622F22"/>
    <w:rsid w:val="00623FC0"/>
    <w:rsid w:val="00624677"/>
    <w:rsid w:val="006247B8"/>
    <w:rsid w:val="0062481D"/>
    <w:rsid w:val="00624C51"/>
    <w:rsid w:val="00625053"/>
    <w:rsid w:val="0062588E"/>
    <w:rsid w:val="006261E5"/>
    <w:rsid w:val="0062780F"/>
    <w:rsid w:val="00627BB4"/>
    <w:rsid w:val="00630F71"/>
    <w:rsid w:val="00631A28"/>
    <w:rsid w:val="00632E33"/>
    <w:rsid w:val="00633548"/>
    <w:rsid w:val="006344C8"/>
    <w:rsid w:val="00635C42"/>
    <w:rsid w:val="00643905"/>
    <w:rsid w:val="00645C45"/>
    <w:rsid w:val="00645E9C"/>
    <w:rsid w:val="00645EC8"/>
    <w:rsid w:val="00650981"/>
    <w:rsid w:val="00650C9A"/>
    <w:rsid w:val="00651867"/>
    <w:rsid w:val="0065262C"/>
    <w:rsid w:val="0065353D"/>
    <w:rsid w:val="006538D7"/>
    <w:rsid w:val="00653DC4"/>
    <w:rsid w:val="00654504"/>
    <w:rsid w:val="0065467D"/>
    <w:rsid w:val="00655C73"/>
    <w:rsid w:val="00656EAA"/>
    <w:rsid w:val="00660A55"/>
    <w:rsid w:val="00661843"/>
    <w:rsid w:val="006619A4"/>
    <w:rsid w:val="00663198"/>
    <w:rsid w:val="00666190"/>
    <w:rsid w:val="00670D92"/>
    <w:rsid w:val="0067177E"/>
    <w:rsid w:val="00671C94"/>
    <w:rsid w:val="0067208F"/>
    <w:rsid w:val="00672A4C"/>
    <w:rsid w:val="00673D8D"/>
    <w:rsid w:val="00674801"/>
    <w:rsid w:val="00676C1A"/>
    <w:rsid w:val="00676F39"/>
    <w:rsid w:val="00680662"/>
    <w:rsid w:val="0068071C"/>
    <w:rsid w:val="00683E6B"/>
    <w:rsid w:val="00684073"/>
    <w:rsid w:val="006850E0"/>
    <w:rsid w:val="0068570D"/>
    <w:rsid w:val="006859E8"/>
    <w:rsid w:val="00687E6C"/>
    <w:rsid w:val="00690875"/>
    <w:rsid w:val="0069113A"/>
    <w:rsid w:val="00691367"/>
    <w:rsid w:val="006914A6"/>
    <w:rsid w:val="006932DB"/>
    <w:rsid w:val="006932F6"/>
    <w:rsid w:val="006942BE"/>
    <w:rsid w:val="00694D0D"/>
    <w:rsid w:val="00696900"/>
    <w:rsid w:val="00697B48"/>
    <w:rsid w:val="006A09CB"/>
    <w:rsid w:val="006A1856"/>
    <w:rsid w:val="006A23EA"/>
    <w:rsid w:val="006A324B"/>
    <w:rsid w:val="006A4573"/>
    <w:rsid w:val="006A4932"/>
    <w:rsid w:val="006A5486"/>
    <w:rsid w:val="006A5F17"/>
    <w:rsid w:val="006A7ADB"/>
    <w:rsid w:val="006B1C42"/>
    <w:rsid w:val="006B221E"/>
    <w:rsid w:val="006B2A2F"/>
    <w:rsid w:val="006B35DC"/>
    <w:rsid w:val="006B3641"/>
    <w:rsid w:val="006B3F01"/>
    <w:rsid w:val="006B4AF8"/>
    <w:rsid w:val="006B6321"/>
    <w:rsid w:val="006B7001"/>
    <w:rsid w:val="006B7AB2"/>
    <w:rsid w:val="006C2F47"/>
    <w:rsid w:val="006C367E"/>
    <w:rsid w:val="006C492B"/>
    <w:rsid w:val="006C5579"/>
    <w:rsid w:val="006C75B3"/>
    <w:rsid w:val="006D0C9F"/>
    <w:rsid w:val="006D1187"/>
    <w:rsid w:val="006D242C"/>
    <w:rsid w:val="006D2EB9"/>
    <w:rsid w:val="006D3982"/>
    <w:rsid w:val="006D3A52"/>
    <w:rsid w:val="006D4345"/>
    <w:rsid w:val="006D4EC9"/>
    <w:rsid w:val="006D6580"/>
    <w:rsid w:val="006E2D17"/>
    <w:rsid w:val="006E3328"/>
    <w:rsid w:val="006E3462"/>
    <w:rsid w:val="006E3577"/>
    <w:rsid w:val="006E3CC3"/>
    <w:rsid w:val="006E4067"/>
    <w:rsid w:val="006E4DFD"/>
    <w:rsid w:val="006E5336"/>
    <w:rsid w:val="006E62B9"/>
    <w:rsid w:val="006E76A8"/>
    <w:rsid w:val="006F1755"/>
    <w:rsid w:val="006F219F"/>
    <w:rsid w:val="006F33BE"/>
    <w:rsid w:val="006F3C75"/>
    <w:rsid w:val="006F485C"/>
    <w:rsid w:val="006F4F30"/>
    <w:rsid w:val="006F7AA2"/>
    <w:rsid w:val="007007FF"/>
    <w:rsid w:val="0070290A"/>
    <w:rsid w:val="00702C81"/>
    <w:rsid w:val="0070310D"/>
    <w:rsid w:val="007046DF"/>
    <w:rsid w:val="007046E2"/>
    <w:rsid w:val="00704E72"/>
    <w:rsid w:val="0070671B"/>
    <w:rsid w:val="00707088"/>
    <w:rsid w:val="0071008E"/>
    <w:rsid w:val="007125A0"/>
    <w:rsid w:val="00712C63"/>
    <w:rsid w:val="00714490"/>
    <w:rsid w:val="00720F63"/>
    <w:rsid w:val="007213DD"/>
    <w:rsid w:val="0072549E"/>
    <w:rsid w:val="0072743B"/>
    <w:rsid w:val="00730A2F"/>
    <w:rsid w:val="00732C9D"/>
    <w:rsid w:val="00732E99"/>
    <w:rsid w:val="007363E4"/>
    <w:rsid w:val="007376B3"/>
    <w:rsid w:val="00740F10"/>
    <w:rsid w:val="00741207"/>
    <w:rsid w:val="00742336"/>
    <w:rsid w:val="0074305A"/>
    <w:rsid w:val="007449FD"/>
    <w:rsid w:val="00745754"/>
    <w:rsid w:val="0074633A"/>
    <w:rsid w:val="007506A6"/>
    <w:rsid w:val="00750D0B"/>
    <w:rsid w:val="00751AA9"/>
    <w:rsid w:val="00752A8B"/>
    <w:rsid w:val="00753C63"/>
    <w:rsid w:val="00756414"/>
    <w:rsid w:val="00756759"/>
    <w:rsid w:val="00757290"/>
    <w:rsid w:val="00760587"/>
    <w:rsid w:val="0076166F"/>
    <w:rsid w:val="00763EE5"/>
    <w:rsid w:val="007641A9"/>
    <w:rsid w:val="007649DC"/>
    <w:rsid w:val="0076511B"/>
    <w:rsid w:val="00765130"/>
    <w:rsid w:val="00765F38"/>
    <w:rsid w:val="00766C95"/>
    <w:rsid w:val="00770F8D"/>
    <w:rsid w:val="00771640"/>
    <w:rsid w:val="0077308F"/>
    <w:rsid w:val="0077312C"/>
    <w:rsid w:val="00773892"/>
    <w:rsid w:val="00774089"/>
    <w:rsid w:val="00774A92"/>
    <w:rsid w:val="007757C1"/>
    <w:rsid w:val="00775AD5"/>
    <w:rsid w:val="00776F65"/>
    <w:rsid w:val="007774E4"/>
    <w:rsid w:val="007775BF"/>
    <w:rsid w:val="007775CA"/>
    <w:rsid w:val="0077782C"/>
    <w:rsid w:val="00777EAF"/>
    <w:rsid w:val="007819A5"/>
    <w:rsid w:val="00781AEE"/>
    <w:rsid w:val="00782427"/>
    <w:rsid w:val="007825BE"/>
    <w:rsid w:val="00782C83"/>
    <w:rsid w:val="00784324"/>
    <w:rsid w:val="0078485B"/>
    <w:rsid w:val="00785B35"/>
    <w:rsid w:val="007865BC"/>
    <w:rsid w:val="00787FC0"/>
    <w:rsid w:val="007914DD"/>
    <w:rsid w:val="007923A6"/>
    <w:rsid w:val="007946BC"/>
    <w:rsid w:val="0079571D"/>
    <w:rsid w:val="00795E6E"/>
    <w:rsid w:val="007968E1"/>
    <w:rsid w:val="00797D47"/>
    <w:rsid w:val="007A09A1"/>
    <w:rsid w:val="007A2CF6"/>
    <w:rsid w:val="007A3C52"/>
    <w:rsid w:val="007A513C"/>
    <w:rsid w:val="007A5C29"/>
    <w:rsid w:val="007A745E"/>
    <w:rsid w:val="007B1C63"/>
    <w:rsid w:val="007B201F"/>
    <w:rsid w:val="007B31E9"/>
    <w:rsid w:val="007B45D6"/>
    <w:rsid w:val="007B4B0D"/>
    <w:rsid w:val="007B5F41"/>
    <w:rsid w:val="007B6914"/>
    <w:rsid w:val="007B6FB0"/>
    <w:rsid w:val="007B7911"/>
    <w:rsid w:val="007C0675"/>
    <w:rsid w:val="007C0DBF"/>
    <w:rsid w:val="007C119F"/>
    <w:rsid w:val="007C1A3F"/>
    <w:rsid w:val="007C318B"/>
    <w:rsid w:val="007C49C3"/>
    <w:rsid w:val="007C612D"/>
    <w:rsid w:val="007C6388"/>
    <w:rsid w:val="007C6477"/>
    <w:rsid w:val="007D02A9"/>
    <w:rsid w:val="007D1495"/>
    <w:rsid w:val="007D5938"/>
    <w:rsid w:val="007D5A5B"/>
    <w:rsid w:val="007D702A"/>
    <w:rsid w:val="007D7E53"/>
    <w:rsid w:val="007E1654"/>
    <w:rsid w:val="007E31CF"/>
    <w:rsid w:val="007E5011"/>
    <w:rsid w:val="007E61C0"/>
    <w:rsid w:val="007E630E"/>
    <w:rsid w:val="007F05A4"/>
    <w:rsid w:val="007F0B8C"/>
    <w:rsid w:val="007F1F14"/>
    <w:rsid w:val="007F2ACA"/>
    <w:rsid w:val="007F4741"/>
    <w:rsid w:val="007F5E63"/>
    <w:rsid w:val="007F669F"/>
    <w:rsid w:val="007F6A32"/>
    <w:rsid w:val="008005D4"/>
    <w:rsid w:val="00800BB0"/>
    <w:rsid w:val="00802B1E"/>
    <w:rsid w:val="0080336C"/>
    <w:rsid w:val="008052FC"/>
    <w:rsid w:val="008061F4"/>
    <w:rsid w:val="008126A4"/>
    <w:rsid w:val="008142D4"/>
    <w:rsid w:val="008153A4"/>
    <w:rsid w:val="0081681A"/>
    <w:rsid w:val="0082160A"/>
    <w:rsid w:val="00822139"/>
    <w:rsid w:val="00822437"/>
    <w:rsid w:val="00822BB9"/>
    <w:rsid w:val="00826D2C"/>
    <w:rsid w:val="00827571"/>
    <w:rsid w:val="008325FB"/>
    <w:rsid w:val="008330B9"/>
    <w:rsid w:val="00833106"/>
    <w:rsid w:val="00833291"/>
    <w:rsid w:val="0083346B"/>
    <w:rsid w:val="0083401C"/>
    <w:rsid w:val="00834937"/>
    <w:rsid w:val="008368CE"/>
    <w:rsid w:val="008370F5"/>
    <w:rsid w:val="0084019B"/>
    <w:rsid w:val="00842778"/>
    <w:rsid w:val="00844CB3"/>
    <w:rsid w:val="00845374"/>
    <w:rsid w:val="00845435"/>
    <w:rsid w:val="0084583C"/>
    <w:rsid w:val="008458D8"/>
    <w:rsid w:val="008505F0"/>
    <w:rsid w:val="00850786"/>
    <w:rsid w:val="00850C99"/>
    <w:rsid w:val="00852066"/>
    <w:rsid w:val="00852CAB"/>
    <w:rsid w:val="00852E7F"/>
    <w:rsid w:val="008532D4"/>
    <w:rsid w:val="00853813"/>
    <w:rsid w:val="00854B2D"/>
    <w:rsid w:val="00856093"/>
    <w:rsid w:val="00856EF4"/>
    <w:rsid w:val="00857831"/>
    <w:rsid w:val="00861B31"/>
    <w:rsid w:val="00861B66"/>
    <w:rsid w:val="008641EC"/>
    <w:rsid w:val="0086537D"/>
    <w:rsid w:val="00865DFC"/>
    <w:rsid w:val="00865EBD"/>
    <w:rsid w:val="00866521"/>
    <w:rsid w:val="00866EFA"/>
    <w:rsid w:val="0086764D"/>
    <w:rsid w:val="008678DF"/>
    <w:rsid w:val="00867F6A"/>
    <w:rsid w:val="008712F9"/>
    <w:rsid w:val="00871B79"/>
    <w:rsid w:val="00874467"/>
    <w:rsid w:val="00874614"/>
    <w:rsid w:val="00876010"/>
    <w:rsid w:val="00876247"/>
    <w:rsid w:val="00876F57"/>
    <w:rsid w:val="00877019"/>
    <w:rsid w:val="008779B1"/>
    <w:rsid w:val="00880F20"/>
    <w:rsid w:val="0088125F"/>
    <w:rsid w:val="00882337"/>
    <w:rsid w:val="0088246C"/>
    <w:rsid w:val="008835B2"/>
    <w:rsid w:val="00883C1A"/>
    <w:rsid w:val="00883F1A"/>
    <w:rsid w:val="008847E9"/>
    <w:rsid w:val="0088539A"/>
    <w:rsid w:val="00885D55"/>
    <w:rsid w:val="00886768"/>
    <w:rsid w:val="0088732B"/>
    <w:rsid w:val="008903E7"/>
    <w:rsid w:val="0089193B"/>
    <w:rsid w:val="00891B24"/>
    <w:rsid w:val="00892188"/>
    <w:rsid w:val="00892416"/>
    <w:rsid w:val="00893F82"/>
    <w:rsid w:val="0089500C"/>
    <w:rsid w:val="00895182"/>
    <w:rsid w:val="008955BE"/>
    <w:rsid w:val="008959F2"/>
    <w:rsid w:val="00895C94"/>
    <w:rsid w:val="0089698C"/>
    <w:rsid w:val="008A07F5"/>
    <w:rsid w:val="008A28A5"/>
    <w:rsid w:val="008A2ECB"/>
    <w:rsid w:val="008A392E"/>
    <w:rsid w:val="008A42D7"/>
    <w:rsid w:val="008A5FF7"/>
    <w:rsid w:val="008A6EE6"/>
    <w:rsid w:val="008A7275"/>
    <w:rsid w:val="008B0157"/>
    <w:rsid w:val="008B1601"/>
    <w:rsid w:val="008B4F40"/>
    <w:rsid w:val="008B6061"/>
    <w:rsid w:val="008B6A88"/>
    <w:rsid w:val="008C054C"/>
    <w:rsid w:val="008C18EE"/>
    <w:rsid w:val="008C2AD9"/>
    <w:rsid w:val="008C374E"/>
    <w:rsid w:val="008C3EE7"/>
    <w:rsid w:val="008C5911"/>
    <w:rsid w:val="008C653E"/>
    <w:rsid w:val="008C717F"/>
    <w:rsid w:val="008D05C6"/>
    <w:rsid w:val="008D1B45"/>
    <w:rsid w:val="008D1F42"/>
    <w:rsid w:val="008D3A36"/>
    <w:rsid w:val="008D7677"/>
    <w:rsid w:val="008D798D"/>
    <w:rsid w:val="008D7CF2"/>
    <w:rsid w:val="008E358B"/>
    <w:rsid w:val="008E36F3"/>
    <w:rsid w:val="008E3910"/>
    <w:rsid w:val="008E6096"/>
    <w:rsid w:val="008E69C2"/>
    <w:rsid w:val="008F1334"/>
    <w:rsid w:val="008F2286"/>
    <w:rsid w:val="008F2B03"/>
    <w:rsid w:val="008F49A6"/>
    <w:rsid w:val="008F6F64"/>
    <w:rsid w:val="00900C32"/>
    <w:rsid w:val="00900D15"/>
    <w:rsid w:val="00901D8B"/>
    <w:rsid w:val="0090339F"/>
    <w:rsid w:val="00903BAD"/>
    <w:rsid w:val="00904DF6"/>
    <w:rsid w:val="0090514D"/>
    <w:rsid w:val="00906328"/>
    <w:rsid w:val="00911437"/>
    <w:rsid w:val="00911C78"/>
    <w:rsid w:val="009120C4"/>
    <w:rsid w:val="00913693"/>
    <w:rsid w:val="00913B51"/>
    <w:rsid w:val="00914700"/>
    <w:rsid w:val="00915590"/>
    <w:rsid w:val="00915748"/>
    <w:rsid w:val="00916BDD"/>
    <w:rsid w:val="00917CAE"/>
    <w:rsid w:val="00920270"/>
    <w:rsid w:val="009203F6"/>
    <w:rsid w:val="0092311D"/>
    <w:rsid w:val="009244C4"/>
    <w:rsid w:val="0092473C"/>
    <w:rsid w:val="009247FE"/>
    <w:rsid w:val="00926A79"/>
    <w:rsid w:val="0092750A"/>
    <w:rsid w:val="00927AAE"/>
    <w:rsid w:val="009311D7"/>
    <w:rsid w:val="0093121D"/>
    <w:rsid w:val="00932F15"/>
    <w:rsid w:val="00934CEF"/>
    <w:rsid w:val="009351FB"/>
    <w:rsid w:val="00936794"/>
    <w:rsid w:val="009372C0"/>
    <w:rsid w:val="0093797F"/>
    <w:rsid w:val="009411F5"/>
    <w:rsid w:val="00942BC7"/>
    <w:rsid w:val="00943D2D"/>
    <w:rsid w:val="009441B3"/>
    <w:rsid w:val="00946354"/>
    <w:rsid w:val="00950132"/>
    <w:rsid w:val="009513FC"/>
    <w:rsid w:val="00952AF1"/>
    <w:rsid w:val="00957694"/>
    <w:rsid w:val="00957FE4"/>
    <w:rsid w:val="00960174"/>
    <w:rsid w:val="0096035E"/>
    <w:rsid w:val="009612FC"/>
    <w:rsid w:val="00963D05"/>
    <w:rsid w:val="00964C29"/>
    <w:rsid w:val="00965217"/>
    <w:rsid w:val="00966EF7"/>
    <w:rsid w:val="00970F06"/>
    <w:rsid w:val="00971552"/>
    <w:rsid w:val="009720D4"/>
    <w:rsid w:val="0097616C"/>
    <w:rsid w:val="00976DC5"/>
    <w:rsid w:val="00980622"/>
    <w:rsid w:val="00981705"/>
    <w:rsid w:val="00981F71"/>
    <w:rsid w:val="00983030"/>
    <w:rsid w:val="00984A55"/>
    <w:rsid w:val="00985940"/>
    <w:rsid w:val="009913B0"/>
    <w:rsid w:val="009921F9"/>
    <w:rsid w:val="009926B9"/>
    <w:rsid w:val="00992F9A"/>
    <w:rsid w:val="009930EE"/>
    <w:rsid w:val="00993E0C"/>
    <w:rsid w:val="00994450"/>
    <w:rsid w:val="00996B91"/>
    <w:rsid w:val="00997D13"/>
    <w:rsid w:val="009A1C82"/>
    <w:rsid w:val="009A555F"/>
    <w:rsid w:val="009A6F5D"/>
    <w:rsid w:val="009B0D89"/>
    <w:rsid w:val="009B177C"/>
    <w:rsid w:val="009B30CD"/>
    <w:rsid w:val="009B455A"/>
    <w:rsid w:val="009B51AD"/>
    <w:rsid w:val="009B731D"/>
    <w:rsid w:val="009B7993"/>
    <w:rsid w:val="009C1C9E"/>
    <w:rsid w:val="009C2008"/>
    <w:rsid w:val="009C3402"/>
    <w:rsid w:val="009C4E74"/>
    <w:rsid w:val="009C57B3"/>
    <w:rsid w:val="009C5F5A"/>
    <w:rsid w:val="009D02DF"/>
    <w:rsid w:val="009D0A54"/>
    <w:rsid w:val="009D1847"/>
    <w:rsid w:val="009D2BEC"/>
    <w:rsid w:val="009D3F5A"/>
    <w:rsid w:val="009E0574"/>
    <w:rsid w:val="009E21DF"/>
    <w:rsid w:val="009E51FE"/>
    <w:rsid w:val="009E56A9"/>
    <w:rsid w:val="009E7907"/>
    <w:rsid w:val="009E7FC1"/>
    <w:rsid w:val="009F0B17"/>
    <w:rsid w:val="009F16EB"/>
    <w:rsid w:val="009F1F94"/>
    <w:rsid w:val="009F36E5"/>
    <w:rsid w:val="009F50AD"/>
    <w:rsid w:val="009F58E7"/>
    <w:rsid w:val="009F7917"/>
    <w:rsid w:val="00A027A5"/>
    <w:rsid w:val="00A0287B"/>
    <w:rsid w:val="00A02FC4"/>
    <w:rsid w:val="00A03036"/>
    <w:rsid w:val="00A04610"/>
    <w:rsid w:val="00A05376"/>
    <w:rsid w:val="00A0636B"/>
    <w:rsid w:val="00A07C3E"/>
    <w:rsid w:val="00A10069"/>
    <w:rsid w:val="00A1083B"/>
    <w:rsid w:val="00A11A2C"/>
    <w:rsid w:val="00A12712"/>
    <w:rsid w:val="00A14FE2"/>
    <w:rsid w:val="00A15098"/>
    <w:rsid w:val="00A15829"/>
    <w:rsid w:val="00A22D24"/>
    <w:rsid w:val="00A239C3"/>
    <w:rsid w:val="00A23FB8"/>
    <w:rsid w:val="00A247BA"/>
    <w:rsid w:val="00A2567D"/>
    <w:rsid w:val="00A25F91"/>
    <w:rsid w:val="00A26219"/>
    <w:rsid w:val="00A263B9"/>
    <w:rsid w:val="00A2720F"/>
    <w:rsid w:val="00A30F28"/>
    <w:rsid w:val="00A312DE"/>
    <w:rsid w:val="00A315B6"/>
    <w:rsid w:val="00A408AA"/>
    <w:rsid w:val="00A42CF1"/>
    <w:rsid w:val="00A42F0E"/>
    <w:rsid w:val="00A43786"/>
    <w:rsid w:val="00A43D36"/>
    <w:rsid w:val="00A44F69"/>
    <w:rsid w:val="00A451B8"/>
    <w:rsid w:val="00A4590A"/>
    <w:rsid w:val="00A464A8"/>
    <w:rsid w:val="00A46581"/>
    <w:rsid w:val="00A46B1C"/>
    <w:rsid w:val="00A46CD8"/>
    <w:rsid w:val="00A4772C"/>
    <w:rsid w:val="00A47E10"/>
    <w:rsid w:val="00A525B6"/>
    <w:rsid w:val="00A52765"/>
    <w:rsid w:val="00A529E1"/>
    <w:rsid w:val="00A533FF"/>
    <w:rsid w:val="00A54C4D"/>
    <w:rsid w:val="00A55551"/>
    <w:rsid w:val="00A605DB"/>
    <w:rsid w:val="00A6416B"/>
    <w:rsid w:val="00A65447"/>
    <w:rsid w:val="00A65D23"/>
    <w:rsid w:val="00A66184"/>
    <w:rsid w:val="00A665FD"/>
    <w:rsid w:val="00A679DD"/>
    <w:rsid w:val="00A67D0C"/>
    <w:rsid w:val="00A70797"/>
    <w:rsid w:val="00A7141D"/>
    <w:rsid w:val="00A7227B"/>
    <w:rsid w:val="00A73CEA"/>
    <w:rsid w:val="00A74469"/>
    <w:rsid w:val="00A754B6"/>
    <w:rsid w:val="00A75707"/>
    <w:rsid w:val="00A76928"/>
    <w:rsid w:val="00A76EC3"/>
    <w:rsid w:val="00A76FB9"/>
    <w:rsid w:val="00A806CB"/>
    <w:rsid w:val="00A809F7"/>
    <w:rsid w:val="00A815C9"/>
    <w:rsid w:val="00A837BA"/>
    <w:rsid w:val="00A83D52"/>
    <w:rsid w:val="00A84070"/>
    <w:rsid w:val="00A8411C"/>
    <w:rsid w:val="00A844A1"/>
    <w:rsid w:val="00A84D64"/>
    <w:rsid w:val="00A84E6A"/>
    <w:rsid w:val="00A84EDA"/>
    <w:rsid w:val="00A85702"/>
    <w:rsid w:val="00A8645B"/>
    <w:rsid w:val="00A86D17"/>
    <w:rsid w:val="00A87EB9"/>
    <w:rsid w:val="00A9122F"/>
    <w:rsid w:val="00A91513"/>
    <w:rsid w:val="00A92C9A"/>
    <w:rsid w:val="00A93CDD"/>
    <w:rsid w:val="00A94EDB"/>
    <w:rsid w:val="00A958DA"/>
    <w:rsid w:val="00A969A0"/>
    <w:rsid w:val="00A96B34"/>
    <w:rsid w:val="00A979E7"/>
    <w:rsid w:val="00AA2194"/>
    <w:rsid w:val="00AA21EC"/>
    <w:rsid w:val="00AA27C6"/>
    <w:rsid w:val="00AA2AC5"/>
    <w:rsid w:val="00AA34DD"/>
    <w:rsid w:val="00AB1625"/>
    <w:rsid w:val="00AB2D5E"/>
    <w:rsid w:val="00AB46E9"/>
    <w:rsid w:val="00AB48FD"/>
    <w:rsid w:val="00AB5501"/>
    <w:rsid w:val="00AB5745"/>
    <w:rsid w:val="00AB734C"/>
    <w:rsid w:val="00AC3F01"/>
    <w:rsid w:val="00AC416B"/>
    <w:rsid w:val="00AC5888"/>
    <w:rsid w:val="00AC5DF4"/>
    <w:rsid w:val="00AC7C7B"/>
    <w:rsid w:val="00AC7CB7"/>
    <w:rsid w:val="00AD1C0C"/>
    <w:rsid w:val="00AD1D69"/>
    <w:rsid w:val="00AD1E06"/>
    <w:rsid w:val="00AD1ECA"/>
    <w:rsid w:val="00AD32A7"/>
    <w:rsid w:val="00AD3929"/>
    <w:rsid w:val="00AD3DAC"/>
    <w:rsid w:val="00AD547F"/>
    <w:rsid w:val="00AD57CA"/>
    <w:rsid w:val="00AD69C8"/>
    <w:rsid w:val="00AD7817"/>
    <w:rsid w:val="00AD7D94"/>
    <w:rsid w:val="00AE0D1C"/>
    <w:rsid w:val="00AE3375"/>
    <w:rsid w:val="00AE4598"/>
    <w:rsid w:val="00AF25C5"/>
    <w:rsid w:val="00AF325E"/>
    <w:rsid w:val="00AF41AC"/>
    <w:rsid w:val="00AF5032"/>
    <w:rsid w:val="00AF5592"/>
    <w:rsid w:val="00AF5B9E"/>
    <w:rsid w:val="00AF5F81"/>
    <w:rsid w:val="00AF6B47"/>
    <w:rsid w:val="00AF7902"/>
    <w:rsid w:val="00AF7B12"/>
    <w:rsid w:val="00AF7D16"/>
    <w:rsid w:val="00B00D88"/>
    <w:rsid w:val="00B075C9"/>
    <w:rsid w:val="00B0791C"/>
    <w:rsid w:val="00B10CF4"/>
    <w:rsid w:val="00B163F3"/>
    <w:rsid w:val="00B16561"/>
    <w:rsid w:val="00B17630"/>
    <w:rsid w:val="00B21442"/>
    <w:rsid w:val="00B243A2"/>
    <w:rsid w:val="00B244E5"/>
    <w:rsid w:val="00B24909"/>
    <w:rsid w:val="00B2534D"/>
    <w:rsid w:val="00B25FB7"/>
    <w:rsid w:val="00B27D3B"/>
    <w:rsid w:val="00B301C3"/>
    <w:rsid w:val="00B33684"/>
    <w:rsid w:val="00B33C81"/>
    <w:rsid w:val="00B34FA3"/>
    <w:rsid w:val="00B36002"/>
    <w:rsid w:val="00B366FC"/>
    <w:rsid w:val="00B40B07"/>
    <w:rsid w:val="00B420C7"/>
    <w:rsid w:val="00B428D2"/>
    <w:rsid w:val="00B42DBE"/>
    <w:rsid w:val="00B459B4"/>
    <w:rsid w:val="00B4661F"/>
    <w:rsid w:val="00B47C51"/>
    <w:rsid w:val="00B50504"/>
    <w:rsid w:val="00B50ADA"/>
    <w:rsid w:val="00B51109"/>
    <w:rsid w:val="00B52AB0"/>
    <w:rsid w:val="00B52C5D"/>
    <w:rsid w:val="00B54E05"/>
    <w:rsid w:val="00B55F8E"/>
    <w:rsid w:val="00B569B0"/>
    <w:rsid w:val="00B56FD8"/>
    <w:rsid w:val="00B60974"/>
    <w:rsid w:val="00B611EB"/>
    <w:rsid w:val="00B612F0"/>
    <w:rsid w:val="00B63297"/>
    <w:rsid w:val="00B633E9"/>
    <w:rsid w:val="00B65E12"/>
    <w:rsid w:val="00B65EB7"/>
    <w:rsid w:val="00B66672"/>
    <w:rsid w:val="00B66D7F"/>
    <w:rsid w:val="00B702CC"/>
    <w:rsid w:val="00B705D0"/>
    <w:rsid w:val="00B706D5"/>
    <w:rsid w:val="00B7130A"/>
    <w:rsid w:val="00B71F85"/>
    <w:rsid w:val="00B72274"/>
    <w:rsid w:val="00B726FE"/>
    <w:rsid w:val="00B727C5"/>
    <w:rsid w:val="00B740D9"/>
    <w:rsid w:val="00B7654A"/>
    <w:rsid w:val="00B773EB"/>
    <w:rsid w:val="00B77648"/>
    <w:rsid w:val="00B779CC"/>
    <w:rsid w:val="00B80B2C"/>
    <w:rsid w:val="00B81705"/>
    <w:rsid w:val="00B81F2B"/>
    <w:rsid w:val="00B830C3"/>
    <w:rsid w:val="00B83483"/>
    <w:rsid w:val="00B847C1"/>
    <w:rsid w:val="00B850B8"/>
    <w:rsid w:val="00B90AF8"/>
    <w:rsid w:val="00B911B1"/>
    <w:rsid w:val="00B92DD4"/>
    <w:rsid w:val="00B94023"/>
    <w:rsid w:val="00B96641"/>
    <w:rsid w:val="00B97A5F"/>
    <w:rsid w:val="00BA0DCB"/>
    <w:rsid w:val="00BA0FC3"/>
    <w:rsid w:val="00BA118B"/>
    <w:rsid w:val="00BA3D2E"/>
    <w:rsid w:val="00BA4F13"/>
    <w:rsid w:val="00BA5C5C"/>
    <w:rsid w:val="00BB1707"/>
    <w:rsid w:val="00BB2124"/>
    <w:rsid w:val="00BB3D2A"/>
    <w:rsid w:val="00BB4544"/>
    <w:rsid w:val="00BB6104"/>
    <w:rsid w:val="00BB634C"/>
    <w:rsid w:val="00BC1259"/>
    <w:rsid w:val="00BC178C"/>
    <w:rsid w:val="00BC2541"/>
    <w:rsid w:val="00BC44D5"/>
    <w:rsid w:val="00BC6033"/>
    <w:rsid w:val="00BC64FA"/>
    <w:rsid w:val="00BC6D14"/>
    <w:rsid w:val="00BD0766"/>
    <w:rsid w:val="00BD13E2"/>
    <w:rsid w:val="00BD1B1A"/>
    <w:rsid w:val="00BD2569"/>
    <w:rsid w:val="00BD337C"/>
    <w:rsid w:val="00BD7BDA"/>
    <w:rsid w:val="00BD7DD8"/>
    <w:rsid w:val="00BE093F"/>
    <w:rsid w:val="00BE1386"/>
    <w:rsid w:val="00BE1F86"/>
    <w:rsid w:val="00BE328B"/>
    <w:rsid w:val="00BE3D1C"/>
    <w:rsid w:val="00BE6C48"/>
    <w:rsid w:val="00BE6DAA"/>
    <w:rsid w:val="00BF0175"/>
    <w:rsid w:val="00BF4389"/>
    <w:rsid w:val="00BF5B68"/>
    <w:rsid w:val="00BF5ECF"/>
    <w:rsid w:val="00BF634F"/>
    <w:rsid w:val="00C01A31"/>
    <w:rsid w:val="00C02120"/>
    <w:rsid w:val="00C06102"/>
    <w:rsid w:val="00C07E46"/>
    <w:rsid w:val="00C11D8D"/>
    <w:rsid w:val="00C13353"/>
    <w:rsid w:val="00C136ED"/>
    <w:rsid w:val="00C231D6"/>
    <w:rsid w:val="00C23D92"/>
    <w:rsid w:val="00C23FC7"/>
    <w:rsid w:val="00C24158"/>
    <w:rsid w:val="00C26CDC"/>
    <w:rsid w:val="00C27C1A"/>
    <w:rsid w:val="00C305FD"/>
    <w:rsid w:val="00C3092E"/>
    <w:rsid w:val="00C3303A"/>
    <w:rsid w:val="00C36C0F"/>
    <w:rsid w:val="00C37556"/>
    <w:rsid w:val="00C3789E"/>
    <w:rsid w:val="00C404CD"/>
    <w:rsid w:val="00C41DFB"/>
    <w:rsid w:val="00C43816"/>
    <w:rsid w:val="00C43873"/>
    <w:rsid w:val="00C455BF"/>
    <w:rsid w:val="00C45CC5"/>
    <w:rsid w:val="00C461AA"/>
    <w:rsid w:val="00C50E2A"/>
    <w:rsid w:val="00C516FA"/>
    <w:rsid w:val="00C51842"/>
    <w:rsid w:val="00C52989"/>
    <w:rsid w:val="00C53615"/>
    <w:rsid w:val="00C55D77"/>
    <w:rsid w:val="00C56013"/>
    <w:rsid w:val="00C57783"/>
    <w:rsid w:val="00C60B2D"/>
    <w:rsid w:val="00C61045"/>
    <w:rsid w:val="00C618D6"/>
    <w:rsid w:val="00C61C2A"/>
    <w:rsid w:val="00C62213"/>
    <w:rsid w:val="00C643F5"/>
    <w:rsid w:val="00C6457F"/>
    <w:rsid w:val="00C647CE"/>
    <w:rsid w:val="00C65316"/>
    <w:rsid w:val="00C66A1B"/>
    <w:rsid w:val="00C66A67"/>
    <w:rsid w:val="00C675D7"/>
    <w:rsid w:val="00C67E10"/>
    <w:rsid w:val="00C713E0"/>
    <w:rsid w:val="00C71B11"/>
    <w:rsid w:val="00C751FE"/>
    <w:rsid w:val="00C75230"/>
    <w:rsid w:val="00C7672C"/>
    <w:rsid w:val="00C77821"/>
    <w:rsid w:val="00C77832"/>
    <w:rsid w:val="00C804D8"/>
    <w:rsid w:val="00C80D3D"/>
    <w:rsid w:val="00C824ED"/>
    <w:rsid w:val="00C84D5F"/>
    <w:rsid w:val="00C85216"/>
    <w:rsid w:val="00C90E27"/>
    <w:rsid w:val="00C9295E"/>
    <w:rsid w:val="00C93F0D"/>
    <w:rsid w:val="00C97BA2"/>
    <w:rsid w:val="00C97EB9"/>
    <w:rsid w:val="00CA078A"/>
    <w:rsid w:val="00CA0CC1"/>
    <w:rsid w:val="00CA15DD"/>
    <w:rsid w:val="00CA22E1"/>
    <w:rsid w:val="00CA246A"/>
    <w:rsid w:val="00CA27AC"/>
    <w:rsid w:val="00CA2A33"/>
    <w:rsid w:val="00CA2DFC"/>
    <w:rsid w:val="00CA5275"/>
    <w:rsid w:val="00CA633E"/>
    <w:rsid w:val="00CB07AA"/>
    <w:rsid w:val="00CB0E52"/>
    <w:rsid w:val="00CB119D"/>
    <w:rsid w:val="00CB2D82"/>
    <w:rsid w:val="00CB34EC"/>
    <w:rsid w:val="00CB4818"/>
    <w:rsid w:val="00CB4C63"/>
    <w:rsid w:val="00CB5BA5"/>
    <w:rsid w:val="00CB678A"/>
    <w:rsid w:val="00CB699A"/>
    <w:rsid w:val="00CB6C88"/>
    <w:rsid w:val="00CB6EBB"/>
    <w:rsid w:val="00CC0335"/>
    <w:rsid w:val="00CC0B5B"/>
    <w:rsid w:val="00CC13BE"/>
    <w:rsid w:val="00CC286A"/>
    <w:rsid w:val="00CC4485"/>
    <w:rsid w:val="00CC6CE0"/>
    <w:rsid w:val="00CC738D"/>
    <w:rsid w:val="00CC7EFF"/>
    <w:rsid w:val="00CD0477"/>
    <w:rsid w:val="00CD08CC"/>
    <w:rsid w:val="00CD0AB7"/>
    <w:rsid w:val="00CD380B"/>
    <w:rsid w:val="00CD41D0"/>
    <w:rsid w:val="00CD43EF"/>
    <w:rsid w:val="00CD57F5"/>
    <w:rsid w:val="00CD6189"/>
    <w:rsid w:val="00CD7417"/>
    <w:rsid w:val="00CE00D4"/>
    <w:rsid w:val="00CE2F39"/>
    <w:rsid w:val="00CE346A"/>
    <w:rsid w:val="00CE4428"/>
    <w:rsid w:val="00CE45BC"/>
    <w:rsid w:val="00CE55B1"/>
    <w:rsid w:val="00CE7734"/>
    <w:rsid w:val="00CE7A45"/>
    <w:rsid w:val="00CF233C"/>
    <w:rsid w:val="00CF59A5"/>
    <w:rsid w:val="00CF71E9"/>
    <w:rsid w:val="00CF766A"/>
    <w:rsid w:val="00D014AA"/>
    <w:rsid w:val="00D01753"/>
    <w:rsid w:val="00D01E94"/>
    <w:rsid w:val="00D02D43"/>
    <w:rsid w:val="00D045F2"/>
    <w:rsid w:val="00D0514D"/>
    <w:rsid w:val="00D05DD9"/>
    <w:rsid w:val="00D06A43"/>
    <w:rsid w:val="00D07333"/>
    <w:rsid w:val="00D075FC"/>
    <w:rsid w:val="00D1224B"/>
    <w:rsid w:val="00D17030"/>
    <w:rsid w:val="00D2009E"/>
    <w:rsid w:val="00D22204"/>
    <w:rsid w:val="00D23EBB"/>
    <w:rsid w:val="00D24F1E"/>
    <w:rsid w:val="00D25505"/>
    <w:rsid w:val="00D25859"/>
    <w:rsid w:val="00D25C33"/>
    <w:rsid w:val="00D2792E"/>
    <w:rsid w:val="00D350F7"/>
    <w:rsid w:val="00D35351"/>
    <w:rsid w:val="00D36669"/>
    <w:rsid w:val="00D404EC"/>
    <w:rsid w:val="00D4050D"/>
    <w:rsid w:val="00D40540"/>
    <w:rsid w:val="00D40EBB"/>
    <w:rsid w:val="00D413D3"/>
    <w:rsid w:val="00D42A70"/>
    <w:rsid w:val="00D43415"/>
    <w:rsid w:val="00D44D2F"/>
    <w:rsid w:val="00D45263"/>
    <w:rsid w:val="00D45832"/>
    <w:rsid w:val="00D459A3"/>
    <w:rsid w:val="00D46940"/>
    <w:rsid w:val="00D47DE7"/>
    <w:rsid w:val="00D509E6"/>
    <w:rsid w:val="00D510DF"/>
    <w:rsid w:val="00D51864"/>
    <w:rsid w:val="00D5199D"/>
    <w:rsid w:val="00D51DD8"/>
    <w:rsid w:val="00D52556"/>
    <w:rsid w:val="00D546AC"/>
    <w:rsid w:val="00D549F7"/>
    <w:rsid w:val="00D57451"/>
    <w:rsid w:val="00D57B2F"/>
    <w:rsid w:val="00D60358"/>
    <w:rsid w:val="00D622CE"/>
    <w:rsid w:val="00D6255F"/>
    <w:rsid w:val="00D62A13"/>
    <w:rsid w:val="00D62BE1"/>
    <w:rsid w:val="00D63185"/>
    <w:rsid w:val="00D642AC"/>
    <w:rsid w:val="00D648C5"/>
    <w:rsid w:val="00D6542F"/>
    <w:rsid w:val="00D70AD8"/>
    <w:rsid w:val="00D7259C"/>
    <w:rsid w:val="00D72F1B"/>
    <w:rsid w:val="00D7330F"/>
    <w:rsid w:val="00D7489F"/>
    <w:rsid w:val="00D749EA"/>
    <w:rsid w:val="00D74A09"/>
    <w:rsid w:val="00D74D34"/>
    <w:rsid w:val="00D752DF"/>
    <w:rsid w:val="00D76F9F"/>
    <w:rsid w:val="00D77A43"/>
    <w:rsid w:val="00D80BC6"/>
    <w:rsid w:val="00D813C7"/>
    <w:rsid w:val="00D817B7"/>
    <w:rsid w:val="00D8405B"/>
    <w:rsid w:val="00D842D6"/>
    <w:rsid w:val="00D8588B"/>
    <w:rsid w:val="00D85F4A"/>
    <w:rsid w:val="00D85FEE"/>
    <w:rsid w:val="00D87378"/>
    <w:rsid w:val="00D87886"/>
    <w:rsid w:val="00D90639"/>
    <w:rsid w:val="00D90D13"/>
    <w:rsid w:val="00D913FD"/>
    <w:rsid w:val="00D93A2E"/>
    <w:rsid w:val="00D96004"/>
    <w:rsid w:val="00D97288"/>
    <w:rsid w:val="00D973F9"/>
    <w:rsid w:val="00DA02B8"/>
    <w:rsid w:val="00DA1BE0"/>
    <w:rsid w:val="00DA2BC8"/>
    <w:rsid w:val="00DA38F5"/>
    <w:rsid w:val="00DA5ED3"/>
    <w:rsid w:val="00DA72C5"/>
    <w:rsid w:val="00DB0149"/>
    <w:rsid w:val="00DB131E"/>
    <w:rsid w:val="00DB1C0A"/>
    <w:rsid w:val="00DB2375"/>
    <w:rsid w:val="00DB360C"/>
    <w:rsid w:val="00DB43D6"/>
    <w:rsid w:val="00DB465F"/>
    <w:rsid w:val="00DB5D58"/>
    <w:rsid w:val="00DB603C"/>
    <w:rsid w:val="00DC2EBE"/>
    <w:rsid w:val="00DC3B0D"/>
    <w:rsid w:val="00DC42AC"/>
    <w:rsid w:val="00DC4D0E"/>
    <w:rsid w:val="00DC5608"/>
    <w:rsid w:val="00DC65EC"/>
    <w:rsid w:val="00DC681A"/>
    <w:rsid w:val="00DD1446"/>
    <w:rsid w:val="00DD1736"/>
    <w:rsid w:val="00DD1E29"/>
    <w:rsid w:val="00DD32CB"/>
    <w:rsid w:val="00DD5783"/>
    <w:rsid w:val="00DD6D33"/>
    <w:rsid w:val="00DE1F55"/>
    <w:rsid w:val="00DE231D"/>
    <w:rsid w:val="00DE5307"/>
    <w:rsid w:val="00DE6F7B"/>
    <w:rsid w:val="00DE7F1D"/>
    <w:rsid w:val="00DF1B7D"/>
    <w:rsid w:val="00DF2428"/>
    <w:rsid w:val="00DF3A5E"/>
    <w:rsid w:val="00DF43D5"/>
    <w:rsid w:val="00DF54A4"/>
    <w:rsid w:val="00DF5CD7"/>
    <w:rsid w:val="00DF6986"/>
    <w:rsid w:val="00DF6E46"/>
    <w:rsid w:val="00E004C6"/>
    <w:rsid w:val="00E01EC8"/>
    <w:rsid w:val="00E02A4E"/>
    <w:rsid w:val="00E049C2"/>
    <w:rsid w:val="00E0640D"/>
    <w:rsid w:val="00E11A7C"/>
    <w:rsid w:val="00E123E8"/>
    <w:rsid w:val="00E12974"/>
    <w:rsid w:val="00E12DBD"/>
    <w:rsid w:val="00E17DCB"/>
    <w:rsid w:val="00E2031F"/>
    <w:rsid w:val="00E20E90"/>
    <w:rsid w:val="00E23D16"/>
    <w:rsid w:val="00E24685"/>
    <w:rsid w:val="00E250D0"/>
    <w:rsid w:val="00E2697A"/>
    <w:rsid w:val="00E27E28"/>
    <w:rsid w:val="00E31797"/>
    <w:rsid w:val="00E35213"/>
    <w:rsid w:val="00E35480"/>
    <w:rsid w:val="00E36F76"/>
    <w:rsid w:val="00E40807"/>
    <w:rsid w:val="00E414F5"/>
    <w:rsid w:val="00E428B4"/>
    <w:rsid w:val="00E44F1B"/>
    <w:rsid w:val="00E4571F"/>
    <w:rsid w:val="00E469CC"/>
    <w:rsid w:val="00E47896"/>
    <w:rsid w:val="00E50D4A"/>
    <w:rsid w:val="00E513C8"/>
    <w:rsid w:val="00E51ED3"/>
    <w:rsid w:val="00E56572"/>
    <w:rsid w:val="00E5726D"/>
    <w:rsid w:val="00E57F69"/>
    <w:rsid w:val="00E60103"/>
    <w:rsid w:val="00E631D3"/>
    <w:rsid w:val="00E651B0"/>
    <w:rsid w:val="00E65B73"/>
    <w:rsid w:val="00E7005D"/>
    <w:rsid w:val="00E714B9"/>
    <w:rsid w:val="00E7202F"/>
    <w:rsid w:val="00E73DFE"/>
    <w:rsid w:val="00E740EA"/>
    <w:rsid w:val="00E743A3"/>
    <w:rsid w:val="00E76D7F"/>
    <w:rsid w:val="00E76DDE"/>
    <w:rsid w:val="00E80134"/>
    <w:rsid w:val="00E805C9"/>
    <w:rsid w:val="00E809CF"/>
    <w:rsid w:val="00E80E4D"/>
    <w:rsid w:val="00E82A73"/>
    <w:rsid w:val="00E84C66"/>
    <w:rsid w:val="00E86635"/>
    <w:rsid w:val="00E90727"/>
    <w:rsid w:val="00E90D2D"/>
    <w:rsid w:val="00E94284"/>
    <w:rsid w:val="00E946D8"/>
    <w:rsid w:val="00E947C7"/>
    <w:rsid w:val="00E948BA"/>
    <w:rsid w:val="00E949BE"/>
    <w:rsid w:val="00E96578"/>
    <w:rsid w:val="00EA041D"/>
    <w:rsid w:val="00EA0D86"/>
    <w:rsid w:val="00EA2641"/>
    <w:rsid w:val="00EA3947"/>
    <w:rsid w:val="00EA3B01"/>
    <w:rsid w:val="00EA3CB7"/>
    <w:rsid w:val="00EA3DA4"/>
    <w:rsid w:val="00EA4324"/>
    <w:rsid w:val="00EA5CF0"/>
    <w:rsid w:val="00EA63FA"/>
    <w:rsid w:val="00EA6862"/>
    <w:rsid w:val="00EA6D0A"/>
    <w:rsid w:val="00EB0FDE"/>
    <w:rsid w:val="00EB2F14"/>
    <w:rsid w:val="00EB4154"/>
    <w:rsid w:val="00EB4AEC"/>
    <w:rsid w:val="00EB74AB"/>
    <w:rsid w:val="00EC0363"/>
    <w:rsid w:val="00EC0454"/>
    <w:rsid w:val="00EC068A"/>
    <w:rsid w:val="00EC3D91"/>
    <w:rsid w:val="00EC7DC1"/>
    <w:rsid w:val="00ED02A3"/>
    <w:rsid w:val="00ED0413"/>
    <w:rsid w:val="00ED0BE5"/>
    <w:rsid w:val="00ED0BF5"/>
    <w:rsid w:val="00ED3CEF"/>
    <w:rsid w:val="00ED4827"/>
    <w:rsid w:val="00ED5D6F"/>
    <w:rsid w:val="00EE050B"/>
    <w:rsid w:val="00EE3216"/>
    <w:rsid w:val="00EE3476"/>
    <w:rsid w:val="00EE7564"/>
    <w:rsid w:val="00EF02CB"/>
    <w:rsid w:val="00EF20F0"/>
    <w:rsid w:val="00EF5C32"/>
    <w:rsid w:val="00EF64F5"/>
    <w:rsid w:val="00EF66D2"/>
    <w:rsid w:val="00EF69EA"/>
    <w:rsid w:val="00EF6DC2"/>
    <w:rsid w:val="00EF70A5"/>
    <w:rsid w:val="00EF7404"/>
    <w:rsid w:val="00F00491"/>
    <w:rsid w:val="00F01D18"/>
    <w:rsid w:val="00F048EE"/>
    <w:rsid w:val="00F06DA4"/>
    <w:rsid w:val="00F0710A"/>
    <w:rsid w:val="00F07AF2"/>
    <w:rsid w:val="00F07F62"/>
    <w:rsid w:val="00F11387"/>
    <w:rsid w:val="00F1176D"/>
    <w:rsid w:val="00F11831"/>
    <w:rsid w:val="00F125EE"/>
    <w:rsid w:val="00F13214"/>
    <w:rsid w:val="00F161E9"/>
    <w:rsid w:val="00F17427"/>
    <w:rsid w:val="00F230FB"/>
    <w:rsid w:val="00F23348"/>
    <w:rsid w:val="00F24477"/>
    <w:rsid w:val="00F25B8F"/>
    <w:rsid w:val="00F26893"/>
    <w:rsid w:val="00F278A4"/>
    <w:rsid w:val="00F301BF"/>
    <w:rsid w:val="00F30545"/>
    <w:rsid w:val="00F30FE9"/>
    <w:rsid w:val="00F32B3A"/>
    <w:rsid w:val="00F32B60"/>
    <w:rsid w:val="00F32D4D"/>
    <w:rsid w:val="00F33A25"/>
    <w:rsid w:val="00F34135"/>
    <w:rsid w:val="00F34EEB"/>
    <w:rsid w:val="00F356E4"/>
    <w:rsid w:val="00F357E8"/>
    <w:rsid w:val="00F35B33"/>
    <w:rsid w:val="00F362E6"/>
    <w:rsid w:val="00F415E8"/>
    <w:rsid w:val="00F436AE"/>
    <w:rsid w:val="00F4407D"/>
    <w:rsid w:val="00F4432B"/>
    <w:rsid w:val="00F44436"/>
    <w:rsid w:val="00F444BA"/>
    <w:rsid w:val="00F45C47"/>
    <w:rsid w:val="00F4630F"/>
    <w:rsid w:val="00F522E6"/>
    <w:rsid w:val="00F52C41"/>
    <w:rsid w:val="00F53B9D"/>
    <w:rsid w:val="00F53C4F"/>
    <w:rsid w:val="00F57283"/>
    <w:rsid w:val="00F57D28"/>
    <w:rsid w:val="00F613B4"/>
    <w:rsid w:val="00F61DDC"/>
    <w:rsid w:val="00F62D15"/>
    <w:rsid w:val="00F6447D"/>
    <w:rsid w:val="00F64B31"/>
    <w:rsid w:val="00F65A0A"/>
    <w:rsid w:val="00F669C5"/>
    <w:rsid w:val="00F7099D"/>
    <w:rsid w:val="00F71470"/>
    <w:rsid w:val="00F7283C"/>
    <w:rsid w:val="00F729BE"/>
    <w:rsid w:val="00F72CAB"/>
    <w:rsid w:val="00F72CF4"/>
    <w:rsid w:val="00F73F26"/>
    <w:rsid w:val="00F74D64"/>
    <w:rsid w:val="00F755FF"/>
    <w:rsid w:val="00F75D97"/>
    <w:rsid w:val="00F763D7"/>
    <w:rsid w:val="00F81627"/>
    <w:rsid w:val="00F82A14"/>
    <w:rsid w:val="00F833E6"/>
    <w:rsid w:val="00F83463"/>
    <w:rsid w:val="00F838FE"/>
    <w:rsid w:val="00F8415E"/>
    <w:rsid w:val="00F84380"/>
    <w:rsid w:val="00F85AFB"/>
    <w:rsid w:val="00F86C77"/>
    <w:rsid w:val="00F916AC"/>
    <w:rsid w:val="00F921F6"/>
    <w:rsid w:val="00F92EF2"/>
    <w:rsid w:val="00F9336F"/>
    <w:rsid w:val="00F93493"/>
    <w:rsid w:val="00F94DEC"/>
    <w:rsid w:val="00F95A81"/>
    <w:rsid w:val="00F960A7"/>
    <w:rsid w:val="00F962E7"/>
    <w:rsid w:val="00F976CC"/>
    <w:rsid w:val="00FA0042"/>
    <w:rsid w:val="00FA0E66"/>
    <w:rsid w:val="00FA34E1"/>
    <w:rsid w:val="00FA35D2"/>
    <w:rsid w:val="00FA6056"/>
    <w:rsid w:val="00FA6097"/>
    <w:rsid w:val="00FA6B9D"/>
    <w:rsid w:val="00FA7FCD"/>
    <w:rsid w:val="00FB02FA"/>
    <w:rsid w:val="00FB04A9"/>
    <w:rsid w:val="00FB1155"/>
    <w:rsid w:val="00FB1176"/>
    <w:rsid w:val="00FB14EC"/>
    <w:rsid w:val="00FB160E"/>
    <w:rsid w:val="00FB1771"/>
    <w:rsid w:val="00FB1B88"/>
    <w:rsid w:val="00FB1BC2"/>
    <w:rsid w:val="00FB27E8"/>
    <w:rsid w:val="00FB3D4F"/>
    <w:rsid w:val="00FB535F"/>
    <w:rsid w:val="00FB7C83"/>
    <w:rsid w:val="00FB7FA5"/>
    <w:rsid w:val="00FC25AA"/>
    <w:rsid w:val="00FC2B46"/>
    <w:rsid w:val="00FC39C0"/>
    <w:rsid w:val="00FC53CC"/>
    <w:rsid w:val="00FC5D0C"/>
    <w:rsid w:val="00FC756E"/>
    <w:rsid w:val="00FC787E"/>
    <w:rsid w:val="00FD0653"/>
    <w:rsid w:val="00FD06E1"/>
    <w:rsid w:val="00FD0DDF"/>
    <w:rsid w:val="00FD2E9F"/>
    <w:rsid w:val="00FD34C2"/>
    <w:rsid w:val="00FD34E8"/>
    <w:rsid w:val="00FD40A6"/>
    <w:rsid w:val="00FD46DA"/>
    <w:rsid w:val="00FD5689"/>
    <w:rsid w:val="00FD6916"/>
    <w:rsid w:val="00FD7562"/>
    <w:rsid w:val="00FD7E99"/>
    <w:rsid w:val="00FE0D68"/>
    <w:rsid w:val="00FE0F86"/>
    <w:rsid w:val="00FE0F95"/>
    <w:rsid w:val="00FE1686"/>
    <w:rsid w:val="00FE1926"/>
    <w:rsid w:val="00FE2F84"/>
    <w:rsid w:val="00FE3954"/>
    <w:rsid w:val="00FE3BF6"/>
    <w:rsid w:val="00FE43CA"/>
    <w:rsid w:val="00FE4E18"/>
    <w:rsid w:val="00FE6C25"/>
    <w:rsid w:val="00FE748C"/>
    <w:rsid w:val="00FF0BC8"/>
    <w:rsid w:val="00FF0D01"/>
    <w:rsid w:val="00FF1A98"/>
    <w:rsid w:val="00FF1B00"/>
    <w:rsid w:val="00FF21FD"/>
    <w:rsid w:val="00FF23EC"/>
    <w:rsid w:val="00FF290E"/>
    <w:rsid w:val="00FF39C9"/>
    <w:rsid w:val="00FF571B"/>
    <w:rsid w:val="00FF67DF"/>
    <w:rsid w:val="00FF6C93"/>
    <w:rsid w:val="00FF6DC2"/>
    <w:rsid w:val="013D4390"/>
    <w:rsid w:val="0241BB21"/>
    <w:rsid w:val="0259E51B"/>
    <w:rsid w:val="0270CC2E"/>
    <w:rsid w:val="027A2703"/>
    <w:rsid w:val="02AA1690"/>
    <w:rsid w:val="02F8E5C6"/>
    <w:rsid w:val="053DA252"/>
    <w:rsid w:val="056A49D7"/>
    <w:rsid w:val="0570C6A1"/>
    <w:rsid w:val="05BD61CB"/>
    <w:rsid w:val="0638D9C1"/>
    <w:rsid w:val="069DFBF1"/>
    <w:rsid w:val="08EDD1F4"/>
    <w:rsid w:val="09E8FE7C"/>
    <w:rsid w:val="0A4BB750"/>
    <w:rsid w:val="0A695974"/>
    <w:rsid w:val="0CAF2EBE"/>
    <w:rsid w:val="0D42A23B"/>
    <w:rsid w:val="0DB965F7"/>
    <w:rsid w:val="0DEC35C2"/>
    <w:rsid w:val="0DFD6D19"/>
    <w:rsid w:val="0E65F55F"/>
    <w:rsid w:val="0F6EA195"/>
    <w:rsid w:val="0F6EA531"/>
    <w:rsid w:val="0FB99F96"/>
    <w:rsid w:val="1060F2B0"/>
    <w:rsid w:val="10E99245"/>
    <w:rsid w:val="1114A82B"/>
    <w:rsid w:val="114EDA02"/>
    <w:rsid w:val="1213A255"/>
    <w:rsid w:val="124CE197"/>
    <w:rsid w:val="12D9465C"/>
    <w:rsid w:val="131F5CBF"/>
    <w:rsid w:val="13329AD3"/>
    <w:rsid w:val="1442D3BA"/>
    <w:rsid w:val="14C0496B"/>
    <w:rsid w:val="158B50D0"/>
    <w:rsid w:val="158FE30B"/>
    <w:rsid w:val="167ABC12"/>
    <w:rsid w:val="171B99E4"/>
    <w:rsid w:val="183E63E8"/>
    <w:rsid w:val="18D97245"/>
    <w:rsid w:val="1912F628"/>
    <w:rsid w:val="19A573AD"/>
    <w:rsid w:val="1A8EF70F"/>
    <w:rsid w:val="1C3A153F"/>
    <w:rsid w:val="1CFCBA26"/>
    <w:rsid w:val="1D8FA3CE"/>
    <w:rsid w:val="1FA90FB7"/>
    <w:rsid w:val="2004D75B"/>
    <w:rsid w:val="20328F29"/>
    <w:rsid w:val="2202090F"/>
    <w:rsid w:val="2263B07E"/>
    <w:rsid w:val="227B3C14"/>
    <w:rsid w:val="24734AF8"/>
    <w:rsid w:val="25A82CFF"/>
    <w:rsid w:val="260C82A2"/>
    <w:rsid w:val="2730698E"/>
    <w:rsid w:val="29052137"/>
    <w:rsid w:val="2932ABB9"/>
    <w:rsid w:val="294DD5A0"/>
    <w:rsid w:val="29570FF5"/>
    <w:rsid w:val="2B3FAC97"/>
    <w:rsid w:val="2B4CA073"/>
    <w:rsid w:val="2BB55A69"/>
    <w:rsid w:val="2CDF0CBF"/>
    <w:rsid w:val="2D88491D"/>
    <w:rsid w:val="2E0104E1"/>
    <w:rsid w:val="2E196F86"/>
    <w:rsid w:val="2F42C14B"/>
    <w:rsid w:val="2F547818"/>
    <w:rsid w:val="2FF395C3"/>
    <w:rsid w:val="3027BCE1"/>
    <w:rsid w:val="30821DF4"/>
    <w:rsid w:val="31554BBA"/>
    <w:rsid w:val="31C342DB"/>
    <w:rsid w:val="32927E0F"/>
    <w:rsid w:val="331871C8"/>
    <w:rsid w:val="3334D81D"/>
    <w:rsid w:val="33E91251"/>
    <w:rsid w:val="36B86647"/>
    <w:rsid w:val="36E665A7"/>
    <w:rsid w:val="37574151"/>
    <w:rsid w:val="376C705F"/>
    <w:rsid w:val="37987D70"/>
    <w:rsid w:val="37A8E250"/>
    <w:rsid w:val="380463C3"/>
    <w:rsid w:val="38D9CA03"/>
    <w:rsid w:val="39E559C0"/>
    <w:rsid w:val="3A316CDC"/>
    <w:rsid w:val="3B4D8AE8"/>
    <w:rsid w:val="3BACD1C9"/>
    <w:rsid w:val="3BD40B6D"/>
    <w:rsid w:val="3C7D0F96"/>
    <w:rsid w:val="3D3B149C"/>
    <w:rsid w:val="41576DC5"/>
    <w:rsid w:val="416B8B51"/>
    <w:rsid w:val="417AF3E9"/>
    <w:rsid w:val="428F0276"/>
    <w:rsid w:val="429A2030"/>
    <w:rsid w:val="4368F2F9"/>
    <w:rsid w:val="43EC34DC"/>
    <w:rsid w:val="44440DDE"/>
    <w:rsid w:val="444C624B"/>
    <w:rsid w:val="446A1AA9"/>
    <w:rsid w:val="449E5ADF"/>
    <w:rsid w:val="44F19A3E"/>
    <w:rsid w:val="45ED9FAB"/>
    <w:rsid w:val="47DB026F"/>
    <w:rsid w:val="487280AC"/>
    <w:rsid w:val="498C1B58"/>
    <w:rsid w:val="49A55F45"/>
    <w:rsid w:val="4A7AE8CA"/>
    <w:rsid w:val="4ABAE6D8"/>
    <w:rsid w:val="4B61F578"/>
    <w:rsid w:val="4BEB4E8D"/>
    <w:rsid w:val="4BEBE277"/>
    <w:rsid w:val="4C49191D"/>
    <w:rsid w:val="4C668274"/>
    <w:rsid w:val="4C81986A"/>
    <w:rsid w:val="4CCF014E"/>
    <w:rsid w:val="4D416601"/>
    <w:rsid w:val="4D5F8D7A"/>
    <w:rsid w:val="4DC9E037"/>
    <w:rsid w:val="4DD2EF2C"/>
    <w:rsid w:val="4DE84CC9"/>
    <w:rsid w:val="4DF9EB86"/>
    <w:rsid w:val="4ED7BC30"/>
    <w:rsid w:val="50754071"/>
    <w:rsid w:val="50836D53"/>
    <w:rsid w:val="508DB0F0"/>
    <w:rsid w:val="51CC8534"/>
    <w:rsid w:val="51E6B2FC"/>
    <w:rsid w:val="527D43C7"/>
    <w:rsid w:val="5291E6CB"/>
    <w:rsid w:val="533E23E6"/>
    <w:rsid w:val="53B7A03B"/>
    <w:rsid w:val="53DDAF40"/>
    <w:rsid w:val="55093C89"/>
    <w:rsid w:val="5535BCB2"/>
    <w:rsid w:val="55B2F66B"/>
    <w:rsid w:val="55E57852"/>
    <w:rsid w:val="562096C8"/>
    <w:rsid w:val="565C7F05"/>
    <w:rsid w:val="56B28C45"/>
    <w:rsid w:val="585F87FC"/>
    <w:rsid w:val="5898CED3"/>
    <w:rsid w:val="58EB6E27"/>
    <w:rsid w:val="5A5A3835"/>
    <w:rsid w:val="5B37CFEA"/>
    <w:rsid w:val="5B8D4F1F"/>
    <w:rsid w:val="5C198CCF"/>
    <w:rsid w:val="5C635B6B"/>
    <w:rsid w:val="5CBDFCF7"/>
    <w:rsid w:val="5CE0ED87"/>
    <w:rsid w:val="5EC09A66"/>
    <w:rsid w:val="5F25B300"/>
    <w:rsid w:val="5F30D662"/>
    <w:rsid w:val="60DE6ED3"/>
    <w:rsid w:val="61F4DB7D"/>
    <w:rsid w:val="61F8AE8B"/>
    <w:rsid w:val="63AF2FB1"/>
    <w:rsid w:val="6427C348"/>
    <w:rsid w:val="6444E12A"/>
    <w:rsid w:val="67559CA2"/>
    <w:rsid w:val="67AB79F7"/>
    <w:rsid w:val="67FF80AE"/>
    <w:rsid w:val="68B1E03F"/>
    <w:rsid w:val="694F69B4"/>
    <w:rsid w:val="6A02A115"/>
    <w:rsid w:val="6A94D57E"/>
    <w:rsid w:val="6B9008A9"/>
    <w:rsid w:val="6C4A88D2"/>
    <w:rsid w:val="6EE0FBD3"/>
    <w:rsid w:val="6F140D19"/>
    <w:rsid w:val="6FC8FBA5"/>
    <w:rsid w:val="70A76CDE"/>
    <w:rsid w:val="712905A8"/>
    <w:rsid w:val="713A62D0"/>
    <w:rsid w:val="71CF2D33"/>
    <w:rsid w:val="71F5FD1F"/>
    <w:rsid w:val="72E41409"/>
    <w:rsid w:val="72E8675A"/>
    <w:rsid w:val="740659E3"/>
    <w:rsid w:val="742C752B"/>
    <w:rsid w:val="7459D1E0"/>
    <w:rsid w:val="751F32B3"/>
    <w:rsid w:val="76B84F1B"/>
    <w:rsid w:val="774D199A"/>
    <w:rsid w:val="79B70C46"/>
    <w:rsid w:val="79FBC89D"/>
    <w:rsid w:val="7A8D3E5F"/>
    <w:rsid w:val="7ABA3BE1"/>
    <w:rsid w:val="7ABD8F34"/>
    <w:rsid w:val="7C4D883F"/>
    <w:rsid w:val="7D7F50BA"/>
    <w:rsid w:val="7DA5184A"/>
    <w:rsid w:val="7E37A7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03B9EAE"/>
  <w15:chartTrackingRefBased/>
  <w15:docId w15:val="{4EAA17E6-A914-4733-AB95-82CD3330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rsid w:val="006C75B3"/>
    <w:pPr>
      <w:keepNext/>
      <w:pageBreakBefore/>
      <w:spacing w:after="280" w:line="480" w:lineRule="atLeast"/>
      <w:outlineLvl w:val="0"/>
    </w:pPr>
    <w:rPr>
      <w:rFonts w:ascii="Arial Rounded MT Bold" w:hAnsi="Arial Rounded MT Bold"/>
      <w:color w:val="006EB9"/>
      <w:kern w:val="32"/>
      <w:sz w:val="32"/>
    </w:rPr>
  </w:style>
  <w:style w:type="paragraph" w:styleId="Kop2">
    <w:name w:val="heading 2"/>
    <w:basedOn w:val="Standaard"/>
    <w:next w:val="Standaard"/>
    <w:qFormat/>
    <w:rsid w:val="00187045"/>
    <w:pPr>
      <w:keepNext/>
      <w:spacing w:before="280"/>
      <w:outlineLvl w:val="1"/>
    </w:pPr>
    <w:rPr>
      <w:rFonts w:ascii="Arial Narrow" w:hAnsi="Arial Narrow"/>
      <w:b/>
      <w:color w:val="006EB9"/>
      <w:sz w:val="24"/>
    </w:rPr>
  </w:style>
  <w:style w:type="paragraph" w:styleId="Kop3">
    <w:name w:val="heading 3"/>
    <w:basedOn w:val="Standaard"/>
    <w:next w:val="Standaard"/>
    <w:link w:val="Kop3Char"/>
    <w:qFormat/>
    <w:rsid w:val="00187045"/>
    <w:pPr>
      <w:keepNext/>
      <w:spacing w:before="280"/>
      <w:outlineLvl w:val="2"/>
    </w:pPr>
    <w:rPr>
      <w:rFonts w:ascii="Arial Narrow" w:hAnsi="Arial Narrow"/>
      <w:b/>
      <w:sz w:val="22"/>
    </w:rPr>
  </w:style>
  <w:style w:type="paragraph" w:styleId="Kop5">
    <w:name w:val="heading 5"/>
    <w:basedOn w:val="Standaard"/>
    <w:next w:val="Standaard"/>
    <w:link w:val="Kop5Char"/>
    <w:semiHidden/>
    <w:unhideWhenUsed/>
    <w:qFormat/>
    <w:rsid w:val="006A5486"/>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6A5486"/>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2"/>
      </w:numPr>
      <w:tabs>
        <w:tab w:val="clear" w:pos="360"/>
        <w:tab w:val="num" w:pos="765"/>
      </w:tabs>
      <w:ind w:left="765" w:hanging="198"/>
    </w:pPr>
  </w:style>
  <w:style w:type="paragraph" w:styleId="Lijstopsomteken2">
    <w:name w:val="List Bullet 2"/>
    <w:basedOn w:val="Standaard"/>
    <w:autoRedefine/>
    <w:pPr>
      <w:numPr>
        <w:numId w:val="3"/>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B5616"/>
    <w:pPr>
      <w:ind w:left="720"/>
      <w:contextualSpacing/>
    </w:pPr>
  </w:style>
  <w:style w:type="paragraph" w:styleId="Tekstzonderopmaak">
    <w:name w:val="Plain Text"/>
    <w:basedOn w:val="Standaard"/>
    <w:link w:val="TekstzonderopmaakChar"/>
    <w:uiPriority w:val="99"/>
    <w:unhideWhenUsed/>
    <w:rsid w:val="005C67D4"/>
    <w:pPr>
      <w:spacing w:line="240" w:lineRule="auto"/>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5C67D4"/>
    <w:rPr>
      <w:rFonts w:ascii="Calibri" w:eastAsiaTheme="minorHAnsi" w:hAnsi="Calibri" w:cs="Consolas"/>
      <w:sz w:val="22"/>
      <w:szCs w:val="21"/>
      <w:lang w:eastAsia="en-US"/>
    </w:rPr>
  </w:style>
  <w:style w:type="character" w:styleId="Subtielebenadrukking">
    <w:name w:val="Subtle Emphasis"/>
    <w:basedOn w:val="Standaardalinea-lettertype"/>
    <w:uiPriority w:val="19"/>
    <w:qFormat/>
    <w:rsid w:val="007C0DBF"/>
    <w:rPr>
      <w:i/>
      <w:iCs/>
      <w:color w:val="404040" w:themeColor="text1" w:themeTint="BF"/>
    </w:rPr>
  </w:style>
  <w:style w:type="character" w:customStyle="1" w:styleId="Kop3Char">
    <w:name w:val="Kop 3 Char"/>
    <w:basedOn w:val="Standaardalinea-lettertype"/>
    <w:link w:val="Kop3"/>
    <w:rsid w:val="00852CAB"/>
    <w:rPr>
      <w:rFonts w:ascii="Arial Narrow" w:hAnsi="Arial Narrow"/>
      <w:b/>
      <w:sz w:val="22"/>
    </w:rPr>
  </w:style>
  <w:style w:type="character" w:styleId="Hyperlink">
    <w:name w:val="Hyperlink"/>
    <w:basedOn w:val="Standaardalinea-lettertype"/>
    <w:rsid w:val="00B47C51"/>
    <w:rPr>
      <w:color w:val="0563C1" w:themeColor="hyperlink"/>
      <w:u w:val="single"/>
    </w:rPr>
  </w:style>
  <w:style w:type="character" w:styleId="Onopgelostemelding">
    <w:name w:val="Unresolved Mention"/>
    <w:basedOn w:val="Standaardalinea-lettertype"/>
    <w:uiPriority w:val="99"/>
    <w:unhideWhenUsed/>
    <w:rsid w:val="00196F46"/>
    <w:rPr>
      <w:color w:val="605E5C"/>
      <w:shd w:val="clear" w:color="auto" w:fill="E1DFDD"/>
    </w:rPr>
  </w:style>
  <w:style w:type="paragraph" w:styleId="Normaalweb">
    <w:name w:val="Normal (Web)"/>
    <w:basedOn w:val="Standaard"/>
    <w:uiPriority w:val="99"/>
    <w:unhideWhenUsed/>
    <w:rsid w:val="002115AF"/>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rsid w:val="00A806CB"/>
    <w:rPr>
      <w:sz w:val="16"/>
      <w:szCs w:val="16"/>
    </w:rPr>
  </w:style>
  <w:style w:type="paragraph" w:styleId="Tekstopmerking">
    <w:name w:val="annotation text"/>
    <w:basedOn w:val="Standaard"/>
    <w:link w:val="TekstopmerkingChar"/>
    <w:rsid w:val="00A806CB"/>
    <w:pPr>
      <w:spacing w:line="240" w:lineRule="auto"/>
    </w:pPr>
  </w:style>
  <w:style w:type="character" w:customStyle="1" w:styleId="TekstopmerkingChar">
    <w:name w:val="Tekst opmerking Char"/>
    <w:basedOn w:val="Standaardalinea-lettertype"/>
    <w:link w:val="Tekstopmerking"/>
    <w:rsid w:val="00A806CB"/>
    <w:rPr>
      <w:rFonts w:ascii="Arial" w:hAnsi="Arial"/>
    </w:rPr>
  </w:style>
  <w:style w:type="paragraph" w:styleId="Onderwerpvanopmerking">
    <w:name w:val="annotation subject"/>
    <w:basedOn w:val="Tekstopmerking"/>
    <w:next w:val="Tekstopmerking"/>
    <w:link w:val="OnderwerpvanopmerkingChar"/>
    <w:rsid w:val="00A806CB"/>
    <w:rPr>
      <w:b/>
      <w:bCs/>
    </w:rPr>
  </w:style>
  <w:style w:type="character" w:customStyle="1" w:styleId="OnderwerpvanopmerkingChar">
    <w:name w:val="Onderwerp van opmerking Char"/>
    <w:basedOn w:val="TekstopmerkingChar"/>
    <w:link w:val="Onderwerpvanopmerking"/>
    <w:rsid w:val="00A806CB"/>
    <w:rPr>
      <w:rFonts w:ascii="Arial" w:hAnsi="Arial"/>
      <w:b/>
      <w:bCs/>
    </w:rPr>
  </w:style>
  <w:style w:type="character" w:styleId="Vermelding">
    <w:name w:val="Mention"/>
    <w:basedOn w:val="Standaardalinea-lettertype"/>
    <w:uiPriority w:val="99"/>
    <w:unhideWhenUsed/>
    <w:rsid w:val="002F2F7D"/>
    <w:rPr>
      <w:color w:val="2B579A"/>
      <w:shd w:val="clear" w:color="auto" w:fill="E1DFDD"/>
    </w:rPr>
  </w:style>
  <w:style w:type="character" w:styleId="GevolgdeHyperlink">
    <w:name w:val="FollowedHyperlink"/>
    <w:basedOn w:val="Standaardalinea-lettertype"/>
    <w:rsid w:val="008903E7"/>
    <w:rPr>
      <w:color w:val="954F72" w:themeColor="followedHyperlink"/>
      <w:u w:val="single"/>
    </w:rPr>
  </w:style>
  <w:style w:type="paragraph" w:customStyle="1" w:styleId="paragraph">
    <w:name w:val="paragraph"/>
    <w:basedOn w:val="Standaard"/>
    <w:rsid w:val="007A3C5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7A3C52"/>
  </w:style>
  <w:style w:type="character" w:customStyle="1" w:styleId="spellingerror">
    <w:name w:val="spellingerror"/>
    <w:basedOn w:val="Standaardalinea-lettertype"/>
    <w:rsid w:val="007A3C52"/>
  </w:style>
  <w:style w:type="character" w:customStyle="1" w:styleId="eop">
    <w:name w:val="eop"/>
    <w:basedOn w:val="Standaardalinea-lettertype"/>
    <w:rsid w:val="007A3C52"/>
  </w:style>
  <w:style w:type="character" w:styleId="Titelvanboek">
    <w:name w:val="Book Title"/>
    <w:basedOn w:val="Standaardalinea-lettertype"/>
    <w:uiPriority w:val="33"/>
    <w:qFormat/>
    <w:rsid w:val="00364B80"/>
    <w:rPr>
      <w:b/>
      <w:bCs/>
      <w:i/>
      <w:iCs/>
      <w:spacing w:val="5"/>
    </w:rPr>
  </w:style>
  <w:style w:type="character" w:styleId="Zwaar">
    <w:name w:val="Strong"/>
    <w:basedOn w:val="Standaardalinea-lettertype"/>
    <w:uiPriority w:val="22"/>
    <w:qFormat/>
    <w:rsid w:val="0018230D"/>
    <w:rPr>
      <w:b/>
      <w:bCs/>
    </w:rPr>
  </w:style>
  <w:style w:type="paragraph" w:styleId="Geenafstand">
    <w:name w:val="No Spacing"/>
    <w:uiPriority w:val="1"/>
    <w:qFormat/>
    <w:rsid w:val="0018230D"/>
    <w:rPr>
      <w:rFonts w:ascii="Arial" w:hAnsi="Arial"/>
    </w:rPr>
  </w:style>
  <w:style w:type="paragraph" w:customStyle="1" w:styleId="Default">
    <w:name w:val="Default"/>
    <w:rsid w:val="00D72F1B"/>
    <w:pPr>
      <w:autoSpaceDE w:val="0"/>
      <w:autoSpaceDN w:val="0"/>
      <w:adjustRightInd w:val="0"/>
    </w:pPr>
    <w:rPr>
      <w:rFonts w:ascii="Arial" w:hAnsi="Arial" w:cs="Arial"/>
      <w:color w:val="000000"/>
      <w:sz w:val="24"/>
      <w:szCs w:val="24"/>
    </w:rPr>
  </w:style>
  <w:style w:type="paragraph" w:styleId="Revisie">
    <w:name w:val="Revision"/>
    <w:hidden/>
    <w:uiPriority w:val="99"/>
    <w:semiHidden/>
    <w:rsid w:val="0067177E"/>
    <w:rPr>
      <w:rFonts w:ascii="Arial" w:hAnsi="Arial"/>
    </w:rPr>
  </w:style>
  <w:style w:type="paragraph" w:styleId="Voetnoottekst">
    <w:name w:val="footnote text"/>
    <w:basedOn w:val="Standaard"/>
    <w:link w:val="VoetnoottekstChar"/>
    <w:rsid w:val="0067177E"/>
    <w:pPr>
      <w:spacing w:line="240" w:lineRule="auto"/>
    </w:pPr>
  </w:style>
  <w:style w:type="character" w:customStyle="1" w:styleId="VoetnoottekstChar">
    <w:name w:val="Voetnoottekst Char"/>
    <w:basedOn w:val="Standaardalinea-lettertype"/>
    <w:link w:val="Voetnoottekst"/>
    <w:rsid w:val="0067177E"/>
    <w:rPr>
      <w:rFonts w:ascii="Arial" w:hAnsi="Arial"/>
    </w:rPr>
  </w:style>
  <w:style w:type="character" w:styleId="Voetnootmarkering">
    <w:name w:val="footnote reference"/>
    <w:basedOn w:val="Standaardalinea-lettertype"/>
    <w:rsid w:val="0067177E"/>
    <w:rPr>
      <w:vertAlign w:val="superscript"/>
    </w:rPr>
  </w:style>
  <w:style w:type="character" w:customStyle="1" w:styleId="Kop5Char">
    <w:name w:val="Kop 5 Char"/>
    <w:basedOn w:val="Standaardalinea-lettertype"/>
    <w:link w:val="Kop5"/>
    <w:semiHidden/>
    <w:rsid w:val="006A548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semiHidden/>
    <w:rsid w:val="006A5486"/>
    <w:rPr>
      <w:rFonts w:asciiTheme="majorHAnsi" w:eastAsiaTheme="majorEastAsia" w:hAnsiTheme="majorHAnsi" w:cstheme="majorBidi"/>
      <w:color w:val="1F3763" w:themeColor="accent1" w:themeShade="7F"/>
    </w:rPr>
  </w:style>
  <w:style w:type="character" w:customStyle="1" w:styleId="relative">
    <w:name w:val="relative"/>
    <w:basedOn w:val="Standaardalinea-lettertype"/>
    <w:rsid w:val="006A5486"/>
  </w:style>
  <w:style w:type="paragraph" w:customStyle="1" w:styleId="not-prose">
    <w:name w:val="not-prose"/>
    <w:basedOn w:val="Standaard"/>
    <w:rsid w:val="006A548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1954">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496194265">
      <w:bodyDiv w:val="1"/>
      <w:marLeft w:val="0"/>
      <w:marRight w:val="0"/>
      <w:marTop w:val="0"/>
      <w:marBottom w:val="0"/>
      <w:divBdr>
        <w:top w:val="none" w:sz="0" w:space="0" w:color="auto"/>
        <w:left w:val="none" w:sz="0" w:space="0" w:color="auto"/>
        <w:bottom w:val="none" w:sz="0" w:space="0" w:color="auto"/>
        <w:right w:val="none" w:sz="0" w:space="0" w:color="auto"/>
      </w:divBdr>
      <w:divsChild>
        <w:div w:id="827088953">
          <w:marLeft w:val="0"/>
          <w:marRight w:val="0"/>
          <w:marTop w:val="0"/>
          <w:marBottom w:val="0"/>
          <w:divBdr>
            <w:top w:val="none" w:sz="0" w:space="0" w:color="auto"/>
            <w:left w:val="none" w:sz="0" w:space="0" w:color="auto"/>
            <w:bottom w:val="none" w:sz="0" w:space="0" w:color="auto"/>
            <w:right w:val="none" w:sz="0" w:space="0" w:color="auto"/>
          </w:divBdr>
        </w:div>
        <w:div w:id="906454802">
          <w:marLeft w:val="0"/>
          <w:marRight w:val="0"/>
          <w:marTop w:val="0"/>
          <w:marBottom w:val="0"/>
          <w:divBdr>
            <w:top w:val="none" w:sz="0" w:space="0" w:color="auto"/>
            <w:left w:val="none" w:sz="0" w:space="0" w:color="auto"/>
            <w:bottom w:val="none" w:sz="0" w:space="0" w:color="auto"/>
            <w:right w:val="none" w:sz="0" w:space="0" w:color="auto"/>
          </w:divBdr>
        </w:div>
      </w:divsChild>
    </w:div>
    <w:div w:id="554706032">
      <w:bodyDiv w:val="1"/>
      <w:marLeft w:val="0"/>
      <w:marRight w:val="0"/>
      <w:marTop w:val="0"/>
      <w:marBottom w:val="0"/>
      <w:divBdr>
        <w:top w:val="none" w:sz="0" w:space="0" w:color="auto"/>
        <w:left w:val="none" w:sz="0" w:space="0" w:color="auto"/>
        <w:bottom w:val="none" w:sz="0" w:space="0" w:color="auto"/>
        <w:right w:val="none" w:sz="0" w:space="0" w:color="auto"/>
      </w:divBdr>
      <w:divsChild>
        <w:div w:id="1944611852">
          <w:marLeft w:val="0"/>
          <w:marRight w:val="0"/>
          <w:marTop w:val="0"/>
          <w:marBottom w:val="0"/>
          <w:divBdr>
            <w:top w:val="none" w:sz="0" w:space="0" w:color="auto"/>
            <w:left w:val="none" w:sz="0" w:space="0" w:color="auto"/>
            <w:bottom w:val="none" w:sz="0" w:space="0" w:color="auto"/>
            <w:right w:val="none" w:sz="0" w:space="0" w:color="auto"/>
          </w:divBdr>
          <w:divsChild>
            <w:div w:id="654266760">
              <w:marLeft w:val="0"/>
              <w:marRight w:val="0"/>
              <w:marTop w:val="0"/>
              <w:marBottom w:val="0"/>
              <w:divBdr>
                <w:top w:val="none" w:sz="0" w:space="0" w:color="auto"/>
                <w:left w:val="none" w:sz="0" w:space="0" w:color="auto"/>
                <w:bottom w:val="none" w:sz="0" w:space="0" w:color="auto"/>
                <w:right w:val="none" w:sz="0" w:space="0" w:color="auto"/>
              </w:divBdr>
              <w:divsChild>
                <w:div w:id="222907228">
                  <w:marLeft w:val="0"/>
                  <w:marRight w:val="0"/>
                  <w:marTop w:val="0"/>
                  <w:marBottom w:val="0"/>
                  <w:divBdr>
                    <w:top w:val="none" w:sz="0" w:space="0" w:color="auto"/>
                    <w:left w:val="none" w:sz="0" w:space="0" w:color="auto"/>
                    <w:bottom w:val="none" w:sz="0" w:space="0" w:color="auto"/>
                    <w:right w:val="none" w:sz="0" w:space="0" w:color="auto"/>
                  </w:divBdr>
                  <w:divsChild>
                    <w:div w:id="16658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20952">
      <w:bodyDiv w:val="1"/>
      <w:marLeft w:val="0"/>
      <w:marRight w:val="0"/>
      <w:marTop w:val="0"/>
      <w:marBottom w:val="0"/>
      <w:divBdr>
        <w:top w:val="none" w:sz="0" w:space="0" w:color="auto"/>
        <w:left w:val="none" w:sz="0" w:space="0" w:color="auto"/>
        <w:bottom w:val="none" w:sz="0" w:space="0" w:color="auto"/>
        <w:right w:val="none" w:sz="0" w:space="0" w:color="auto"/>
      </w:divBdr>
    </w:div>
    <w:div w:id="776944570">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074936810">
      <w:bodyDiv w:val="1"/>
      <w:marLeft w:val="0"/>
      <w:marRight w:val="0"/>
      <w:marTop w:val="0"/>
      <w:marBottom w:val="0"/>
      <w:divBdr>
        <w:top w:val="none" w:sz="0" w:space="0" w:color="auto"/>
        <w:left w:val="none" w:sz="0" w:space="0" w:color="auto"/>
        <w:bottom w:val="none" w:sz="0" w:space="0" w:color="auto"/>
        <w:right w:val="none" w:sz="0" w:space="0" w:color="auto"/>
      </w:divBdr>
      <w:divsChild>
        <w:div w:id="1866819239">
          <w:marLeft w:val="0"/>
          <w:marRight w:val="0"/>
          <w:marTop w:val="0"/>
          <w:marBottom w:val="0"/>
          <w:divBdr>
            <w:top w:val="none" w:sz="0" w:space="0" w:color="auto"/>
            <w:left w:val="none" w:sz="0" w:space="0" w:color="auto"/>
            <w:bottom w:val="none" w:sz="0" w:space="0" w:color="auto"/>
            <w:right w:val="none" w:sz="0" w:space="0" w:color="auto"/>
          </w:divBdr>
          <w:divsChild>
            <w:div w:id="1508519161">
              <w:marLeft w:val="0"/>
              <w:marRight w:val="0"/>
              <w:marTop w:val="0"/>
              <w:marBottom w:val="0"/>
              <w:divBdr>
                <w:top w:val="none" w:sz="0" w:space="0" w:color="auto"/>
                <w:left w:val="none" w:sz="0" w:space="0" w:color="auto"/>
                <w:bottom w:val="none" w:sz="0" w:space="0" w:color="auto"/>
                <w:right w:val="none" w:sz="0" w:space="0" w:color="auto"/>
              </w:divBdr>
              <w:divsChild>
                <w:div w:id="12732320">
                  <w:marLeft w:val="0"/>
                  <w:marRight w:val="0"/>
                  <w:marTop w:val="0"/>
                  <w:marBottom w:val="0"/>
                  <w:divBdr>
                    <w:top w:val="none" w:sz="0" w:space="0" w:color="auto"/>
                    <w:left w:val="none" w:sz="0" w:space="0" w:color="auto"/>
                    <w:bottom w:val="none" w:sz="0" w:space="0" w:color="auto"/>
                    <w:right w:val="none" w:sz="0" w:space="0" w:color="auto"/>
                  </w:divBdr>
                  <w:divsChild>
                    <w:div w:id="328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9850">
      <w:bodyDiv w:val="1"/>
      <w:marLeft w:val="0"/>
      <w:marRight w:val="0"/>
      <w:marTop w:val="0"/>
      <w:marBottom w:val="0"/>
      <w:divBdr>
        <w:top w:val="none" w:sz="0" w:space="0" w:color="auto"/>
        <w:left w:val="none" w:sz="0" w:space="0" w:color="auto"/>
        <w:bottom w:val="none" w:sz="0" w:space="0" w:color="auto"/>
        <w:right w:val="none" w:sz="0" w:space="0" w:color="auto"/>
      </w:divBdr>
    </w:div>
    <w:div w:id="1295212484">
      <w:bodyDiv w:val="1"/>
      <w:marLeft w:val="0"/>
      <w:marRight w:val="0"/>
      <w:marTop w:val="0"/>
      <w:marBottom w:val="0"/>
      <w:divBdr>
        <w:top w:val="none" w:sz="0" w:space="0" w:color="auto"/>
        <w:left w:val="none" w:sz="0" w:space="0" w:color="auto"/>
        <w:bottom w:val="none" w:sz="0" w:space="0" w:color="auto"/>
        <w:right w:val="none" w:sz="0" w:space="0" w:color="auto"/>
      </w:divBdr>
    </w:div>
    <w:div w:id="1425688460">
      <w:bodyDiv w:val="1"/>
      <w:marLeft w:val="0"/>
      <w:marRight w:val="0"/>
      <w:marTop w:val="0"/>
      <w:marBottom w:val="0"/>
      <w:divBdr>
        <w:top w:val="none" w:sz="0" w:space="0" w:color="auto"/>
        <w:left w:val="none" w:sz="0" w:space="0" w:color="auto"/>
        <w:bottom w:val="none" w:sz="0" w:space="0" w:color="auto"/>
        <w:right w:val="none" w:sz="0" w:space="0" w:color="auto"/>
      </w:divBdr>
      <w:divsChild>
        <w:div w:id="913979061">
          <w:marLeft w:val="0"/>
          <w:marRight w:val="0"/>
          <w:marTop w:val="0"/>
          <w:marBottom w:val="0"/>
          <w:divBdr>
            <w:top w:val="none" w:sz="0" w:space="0" w:color="auto"/>
            <w:left w:val="none" w:sz="0" w:space="0" w:color="auto"/>
            <w:bottom w:val="none" w:sz="0" w:space="0" w:color="auto"/>
            <w:right w:val="none" w:sz="0" w:space="0" w:color="auto"/>
          </w:divBdr>
          <w:divsChild>
            <w:div w:id="1182740148">
              <w:marLeft w:val="0"/>
              <w:marRight w:val="0"/>
              <w:marTop w:val="0"/>
              <w:marBottom w:val="0"/>
              <w:divBdr>
                <w:top w:val="none" w:sz="0" w:space="0" w:color="auto"/>
                <w:left w:val="none" w:sz="0" w:space="0" w:color="auto"/>
                <w:bottom w:val="none" w:sz="0" w:space="0" w:color="auto"/>
                <w:right w:val="none" w:sz="0" w:space="0" w:color="auto"/>
              </w:divBdr>
              <w:divsChild>
                <w:div w:id="40911108">
                  <w:marLeft w:val="0"/>
                  <w:marRight w:val="0"/>
                  <w:marTop w:val="0"/>
                  <w:marBottom w:val="0"/>
                  <w:divBdr>
                    <w:top w:val="none" w:sz="0" w:space="0" w:color="auto"/>
                    <w:left w:val="none" w:sz="0" w:space="0" w:color="auto"/>
                    <w:bottom w:val="none" w:sz="0" w:space="0" w:color="auto"/>
                    <w:right w:val="none" w:sz="0" w:space="0" w:color="auto"/>
                  </w:divBdr>
                  <w:divsChild>
                    <w:div w:id="10453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697330">
      <w:bodyDiv w:val="1"/>
      <w:marLeft w:val="0"/>
      <w:marRight w:val="0"/>
      <w:marTop w:val="0"/>
      <w:marBottom w:val="0"/>
      <w:divBdr>
        <w:top w:val="none" w:sz="0" w:space="0" w:color="auto"/>
        <w:left w:val="none" w:sz="0" w:space="0" w:color="auto"/>
        <w:bottom w:val="none" w:sz="0" w:space="0" w:color="auto"/>
        <w:right w:val="none" w:sz="0" w:space="0" w:color="auto"/>
      </w:divBdr>
    </w:div>
    <w:div w:id="1790514833">
      <w:bodyDiv w:val="1"/>
      <w:marLeft w:val="0"/>
      <w:marRight w:val="0"/>
      <w:marTop w:val="0"/>
      <w:marBottom w:val="0"/>
      <w:divBdr>
        <w:top w:val="none" w:sz="0" w:space="0" w:color="auto"/>
        <w:left w:val="none" w:sz="0" w:space="0" w:color="auto"/>
        <w:bottom w:val="none" w:sz="0" w:space="0" w:color="auto"/>
        <w:right w:val="none" w:sz="0" w:space="0" w:color="auto"/>
      </w:divBdr>
    </w:div>
    <w:div w:id="1842159850">
      <w:bodyDiv w:val="1"/>
      <w:marLeft w:val="0"/>
      <w:marRight w:val="0"/>
      <w:marTop w:val="0"/>
      <w:marBottom w:val="0"/>
      <w:divBdr>
        <w:top w:val="none" w:sz="0" w:space="0" w:color="auto"/>
        <w:left w:val="none" w:sz="0" w:space="0" w:color="auto"/>
        <w:bottom w:val="none" w:sz="0" w:space="0" w:color="auto"/>
        <w:right w:val="none" w:sz="0" w:space="0" w:color="auto"/>
      </w:divBdr>
    </w:div>
    <w:div w:id="1996452436">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styles" Target="styles.xml"/><Relationship Id="rId12" Type="http://schemas.openxmlformats.org/officeDocument/2006/relationships/image" Target="media/image1.jpg"/><Relationship Id="rId25"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image" Target="media/image5.jpe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6.jpeg"/><Relationship Id="rId27" Type="http://schemas.openxmlformats.org/officeDocument/2006/relationships/fontTable" Target="fontTable.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auwd\OneDrive%20-%20GVB\Downloads\Testgevallen%20GIVA%20Voertuig.dotx" TargetMode="External"/></Relationships>
</file>

<file path=word/documenttasks/documenttasks1.xml><?xml version="1.0" encoding="utf-8"?>
<t:Tasks xmlns:t="http://schemas.microsoft.com/office/tasks/2019/documenttasks" xmlns:oel="http://schemas.microsoft.com/office/2019/extlst">
  <t:Task id="{2126BC58-9911-4237-880A-4B852546AAB5}">
    <t:Anchor>
      <t:Comment id="855161664"/>
    </t:Anchor>
    <t:History>
      <t:Event id="{67E17AAE-0578-42A3-9715-E23535528705}" time="2022-09-01T15:23:11.52Z">
        <t:Attribution userId="S::winston.luciano@gvb.nl::37afff78-047c-4eab-93bc-206e60c51056" userProvider="AD" userName="Luciano, Winston"/>
        <t:Anchor>
          <t:Comment id="855161664"/>
        </t:Anchor>
        <t:Create/>
      </t:Event>
      <t:Event id="{4C119019-9ACD-42C1-BC7E-9FE330299A48}" time="2022-09-01T15:23:11.52Z">
        <t:Attribution userId="S::winston.luciano@gvb.nl::37afff78-047c-4eab-93bc-206e60c51056" userProvider="AD" userName="Luciano, Winston"/>
        <t:Anchor>
          <t:Comment id="855161664"/>
        </t:Anchor>
        <t:Assign userId="S::Steven.Heye@gvb.nl::fa5496f3-af8a-40ca-a445-e5a6b95740e1" userProvider="AD" userName="Heye, Steven"/>
      </t:Event>
      <t:Event id="{E2928435-561F-42F7-BBFA-D44B30E43C68}" time="2022-09-01T15:23:11.52Z">
        <t:Attribution userId="S::winston.luciano@gvb.nl::37afff78-047c-4eab-93bc-206e60c51056" userProvider="AD" userName="Luciano, Winston"/>
        <t:Anchor>
          <t:Comment id="855161664"/>
        </t:Anchor>
        <t:SetTitle title="@Heye, Steven Bij tram is de applicatie het de applicatie EYAS die met hastus gaat communiceren. Bij tram ligt er namelijk een infrastructuur die trams waarneemt en verantwoordelijk is voor het aansturen van wissels om de trams op de goede locaties te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ocation xmlns="26e52965-9f7e-48e5-b4a9-92f5d17b7235" xsi:nil="true"/>
    <_dlc_DocId xmlns="3ef9e42b-53ed-4abe-92b7-5921636e4371">I2932602-1183918314-271</_dlc_DocId>
    <_dlc_DocIdUrl xmlns="3ef9e42b-53ed-4abe-92b7-5921636e4371">
      <Url>https://gvb939.sharepoint.com/teams/RIB-PB-PRJ-I.2932602/_layouts/15/DocIdRedir.aspx?ID=I2932602-1183918314-271</Url>
      <Description>I2932602-1183918314-271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D506C528E91A148895C726B0CE3ED15" ma:contentTypeVersion="13" ma:contentTypeDescription="Create a new document." ma:contentTypeScope="" ma:versionID="ee241b97b77fe3015cc17193a617cb98">
  <xsd:schema xmlns:xsd="http://www.w3.org/2001/XMLSchema" xmlns:xs="http://www.w3.org/2001/XMLSchema" xmlns:p="http://schemas.microsoft.com/office/2006/metadata/properties" xmlns:ns2="3ef9e42b-53ed-4abe-92b7-5921636e4371" xmlns:ns3="26e52965-9f7e-48e5-b4a9-92f5d17b7235" targetNamespace="http://schemas.microsoft.com/office/2006/metadata/properties" ma:root="true" ma:fieldsID="2170452bf8cc5b51cca5b772aa4fdaec" ns2:_="" ns3:_="">
    <xsd:import namespace="3ef9e42b-53ed-4abe-92b7-5921636e4371"/>
    <xsd:import namespace="26e52965-9f7e-48e5-b4a9-92f5d17b72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ocation" minOccurs="0"/>
                <xsd:element ref="ns3:f341f2c7-5cf5-44ec-b4c1-df8bc68a3227CountryOrRegion" minOccurs="0"/>
                <xsd:element ref="ns3:f341f2c7-5cf5-44ec-b4c1-df8bc68a3227State" minOccurs="0"/>
                <xsd:element ref="ns3:f341f2c7-5cf5-44ec-b4c1-df8bc68a3227City" minOccurs="0"/>
                <xsd:element ref="ns3:f341f2c7-5cf5-44ec-b4c1-df8bc68a3227PostalCode" minOccurs="0"/>
                <xsd:element ref="ns3:f341f2c7-5cf5-44ec-b4c1-df8bc68a3227Street" minOccurs="0"/>
                <xsd:element ref="ns3:f341f2c7-5cf5-44ec-b4c1-df8bc68a3227GeoLoc" minOccurs="0"/>
                <xsd:element ref="ns3:f341f2c7-5cf5-44ec-b4c1-df8bc68a322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9e42b-53ed-4abe-92b7-5921636e43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e52965-9f7e-48e5-b4a9-92f5d17b7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ocation" ma:index="15" nillable="true" ma:displayName="Location" ma:format="Dropdown" ma:internalName="Location">
      <xsd:simpleType>
        <xsd:restriction base="dms:Unknown"/>
      </xsd:simpleType>
    </xsd:element>
    <xsd:element name="f341f2c7-5cf5-44ec-b4c1-df8bc68a3227CountryOrRegion" ma:index="16" nillable="true" ma:displayName="Location: Country/Region" ma:internalName="CountryOrRegion" ma:readOnly="true">
      <xsd:simpleType>
        <xsd:restriction base="dms:Text"/>
      </xsd:simpleType>
    </xsd:element>
    <xsd:element name="f341f2c7-5cf5-44ec-b4c1-df8bc68a3227State" ma:index="17" nillable="true" ma:displayName="Location: State" ma:internalName="State" ma:readOnly="true">
      <xsd:simpleType>
        <xsd:restriction base="dms:Text"/>
      </xsd:simpleType>
    </xsd:element>
    <xsd:element name="f341f2c7-5cf5-44ec-b4c1-df8bc68a3227City" ma:index="18" nillable="true" ma:displayName="Location: City" ma:internalName="City" ma:readOnly="true">
      <xsd:simpleType>
        <xsd:restriction base="dms:Text"/>
      </xsd:simpleType>
    </xsd:element>
    <xsd:element name="f341f2c7-5cf5-44ec-b4c1-df8bc68a3227PostalCode" ma:index="19" nillable="true" ma:displayName="Location: Postal Code" ma:internalName="PostalCode" ma:readOnly="true">
      <xsd:simpleType>
        <xsd:restriction base="dms:Text"/>
      </xsd:simpleType>
    </xsd:element>
    <xsd:element name="f341f2c7-5cf5-44ec-b4c1-df8bc68a3227Street" ma:index="20" nillable="true" ma:displayName="Location: Street" ma:internalName="Street" ma:readOnly="true">
      <xsd:simpleType>
        <xsd:restriction base="dms:Text"/>
      </xsd:simpleType>
    </xsd:element>
    <xsd:element name="f341f2c7-5cf5-44ec-b4c1-df8bc68a3227GeoLoc" ma:index="21" nillable="true" ma:displayName="Location: Coordinates" ma:internalName="GeoLoc" ma:readOnly="true">
      <xsd:simpleType>
        <xsd:restriction base="dms:Unknown"/>
      </xsd:simpleType>
    </xsd:element>
    <xsd:element name="f341f2c7-5cf5-44ec-b4c1-df8bc68a3227DispName" ma:index="22"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B3843-5F35-41A4-84BD-FEE9164AA770}">
  <ds:schemaRefs>
    <ds:schemaRef ds:uri="http://schemas.microsoft.com/sharepoint/events"/>
  </ds:schemaRefs>
</ds:datastoreItem>
</file>

<file path=customXml/itemProps2.xml><?xml version="1.0" encoding="utf-8"?>
<ds:datastoreItem xmlns:ds="http://schemas.openxmlformats.org/officeDocument/2006/customXml" ds:itemID="{487B769E-3A34-4B81-899B-3F5A38A585C6}">
  <ds:schemaRefs>
    <ds:schemaRef ds:uri="http://schemas.microsoft.com/office/2006/metadata/properties"/>
    <ds:schemaRef ds:uri="http://schemas.microsoft.com/office/infopath/2007/PartnerControls"/>
    <ds:schemaRef ds:uri="26e52965-9f7e-48e5-b4a9-92f5d17b7235"/>
    <ds:schemaRef ds:uri="3ef9e42b-53ed-4abe-92b7-5921636e4371"/>
  </ds:schemaRefs>
</ds:datastoreItem>
</file>

<file path=customXml/itemProps3.xml><?xml version="1.0" encoding="utf-8"?>
<ds:datastoreItem xmlns:ds="http://schemas.openxmlformats.org/officeDocument/2006/customXml" ds:itemID="{B85030B3-E578-4A4E-8EFA-0547081E8730}">
  <ds:schemaRefs>
    <ds:schemaRef ds:uri="http://schemas.openxmlformats.org/officeDocument/2006/bibliography"/>
  </ds:schemaRefs>
</ds:datastoreItem>
</file>

<file path=customXml/itemProps4.xml><?xml version="1.0" encoding="utf-8"?>
<ds:datastoreItem xmlns:ds="http://schemas.openxmlformats.org/officeDocument/2006/customXml" ds:itemID="{A349EE8B-751E-4F5F-B51E-93D7480B72CF}">
  <ds:schemaRefs>
    <ds:schemaRef ds:uri="http://schemas.microsoft.com/sharepoint/v3/contenttype/forms"/>
  </ds:schemaRefs>
</ds:datastoreItem>
</file>

<file path=customXml/itemProps5.xml><?xml version="1.0" encoding="utf-8"?>
<ds:datastoreItem xmlns:ds="http://schemas.openxmlformats.org/officeDocument/2006/customXml" ds:itemID="{40CFBB72-1C19-4031-959D-80998DD42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9e42b-53ed-4abe-92b7-5921636e4371"/>
    <ds:schemaRef ds:uri="26e52965-9f7e-48e5-b4a9-92f5d17b7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Testgevallen GIVA Voertuig</Template>
  <TotalTime>4</TotalTime>
  <Pages>10</Pages>
  <Words>2030</Words>
  <Characters>12186</Characters>
  <Application>Microsoft Office Word</Application>
  <DocSecurity>0</DocSecurity>
  <Lines>380</Lines>
  <Paragraphs>249</Paragraphs>
  <ScaleCrop>false</ScaleCrop>
  <Company>Symeko Datasystems bv</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blaauwd</dc:creator>
  <cp:keywords/>
  <dc:description/>
  <cp:lastModifiedBy>Wauben, Marjo</cp:lastModifiedBy>
  <cp:revision>66</cp:revision>
  <cp:lastPrinted>2025-09-25T12:56:00Z</cp:lastPrinted>
  <dcterms:created xsi:type="dcterms:W3CDTF">2026-02-27T15:04:00Z</dcterms:created>
  <dcterms:modified xsi:type="dcterms:W3CDTF">2026-03-10T13:00:00Z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0x010100ED506C528E91A148895C726B0CE3ED15</vt:lpwstr>
  </property>
  <property fmtid="{D5CDD505-2E9C-101B-9397-08002B2CF9AE}" pid="8" name="MediaServiceImageTags">
    <vt:lpwstr/>
  </property>
  <property fmtid="{D5CDD505-2E9C-101B-9397-08002B2CF9AE}" pid="9" name="_dlc_DocIdItemGuid">
    <vt:lpwstr>b24930a6-d275-401e-84a7-b749d375a20d</vt:lpwstr>
  </property>
</Properties>
</file>