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8A52A" w14:textId="77777777" w:rsidR="00A740AD" w:rsidRDefault="00A740AD" w:rsidP="00A740AD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019A93EE" w14:textId="77777777" w:rsidTr="00A740AD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3565131A" w14:textId="79187D6E" w:rsidR="00DD0E19" w:rsidRPr="0067258F" w:rsidRDefault="002F0BF1" w:rsidP="00A740AD">
            <w:pPr>
              <w:pStyle w:val="CoverTitel"/>
            </w:pPr>
            <w:r>
              <w:t xml:space="preserve">Invulformulier </w:t>
            </w:r>
          </w:p>
        </w:tc>
      </w:tr>
      <w:tr w:rsidR="00DD0E19" w14:paraId="3918A9FB" w14:textId="77777777" w:rsidTr="00A740AD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2229CFE1" w14:textId="6A8E4AA8" w:rsidR="00DD0E19" w:rsidRPr="00055E3E" w:rsidRDefault="002F0BF1" w:rsidP="00A740AD">
            <w:pPr>
              <w:pStyle w:val="CoverSubtitel"/>
              <w:rPr>
                <w:sz w:val="36"/>
                <w:szCs w:val="14"/>
              </w:rPr>
            </w:pPr>
            <w:r w:rsidRPr="00055E3E">
              <w:rPr>
                <w:sz w:val="36"/>
                <w:szCs w:val="14"/>
              </w:rPr>
              <w:t xml:space="preserve">Vragen marktconsultatie </w:t>
            </w:r>
            <w:r w:rsidR="00055E3E" w:rsidRPr="00055E3E">
              <w:rPr>
                <w:sz w:val="36"/>
                <w:szCs w:val="14"/>
              </w:rPr>
              <w:t>Sanitaire voorzieningen</w:t>
            </w:r>
          </w:p>
        </w:tc>
      </w:tr>
    </w:tbl>
    <w:p w14:paraId="023DCCDB" w14:textId="77777777" w:rsidR="00087F10" w:rsidRDefault="00087F10" w:rsidP="00507BD7"/>
    <w:p w14:paraId="13890A44" w14:textId="77777777" w:rsidR="00055E3E" w:rsidRDefault="00055E3E" w:rsidP="00055E3E">
      <w:pPr>
        <w:rPr>
          <w:b/>
          <w:sz w:val="24"/>
          <w:szCs w:val="24"/>
        </w:rPr>
      </w:pPr>
      <w:bookmarkStart w:id="0" w:name="Start"/>
      <w:bookmarkEnd w:id="0"/>
      <w:r w:rsidRPr="00FD1CF5">
        <w:rPr>
          <w:b/>
          <w:sz w:val="24"/>
          <w:szCs w:val="24"/>
        </w:rPr>
        <w:t>Algemeen</w:t>
      </w:r>
    </w:p>
    <w:p w14:paraId="0B5B93D2" w14:textId="77777777" w:rsidR="00055E3E" w:rsidRPr="000207DD" w:rsidRDefault="00055E3E" w:rsidP="00055E3E">
      <w:pPr>
        <w:rPr>
          <w:b/>
          <w:sz w:val="24"/>
          <w:szCs w:val="24"/>
        </w:rPr>
      </w:pPr>
    </w:p>
    <w:tbl>
      <w:tblPr>
        <w:tblStyle w:val="Tabelraster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055E3E" w:rsidRPr="00FD1CF5" w14:paraId="3B222518" w14:textId="77777777" w:rsidTr="00A95C2C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53428CD8" w14:textId="77777777" w:rsidR="00055E3E" w:rsidRPr="00BF72F6" w:rsidRDefault="00055E3E" w:rsidP="00A95C2C">
            <w:pPr>
              <w:rPr>
                <w:b/>
              </w:rPr>
            </w:pPr>
            <w:r w:rsidRPr="00FD1CF5">
              <w:rPr>
                <w:b/>
              </w:rPr>
              <w:t>Organisatie omschrijving</w:t>
            </w:r>
          </w:p>
        </w:tc>
      </w:tr>
      <w:tr w:rsidR="00055E3E" w:rsidRPr="00137D23" w14:paraId="1C22796A" w14:textId="77777777" w:rsidTr="00A95C2C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27F5CF67" w14:textId="77777777" w:rsidR="00055E3E" w:rsidRPr="00FD1CF5" w:rsidRDefault="00055E3E" w:rsidP="00A95C2C">
            <w:pPr>
              <w:rPr>
                <w:b/>
              </w:rPr>
            </w:pPr>
            <w:r w:rsidRPr="00FD1CF5">
              <w:t>Kunt u een beschrijving geven van uw organisatie en de diensten die u aanbiedt?</w:t>
            </w:r>
          </w:p>
        </w:tc>
      </w:tr>
      <w:tr w:rsidR="00055E3E" w:rsidRPr="00CA63B8" w14:paraId="036F1EDA" w14:textId="77777777" w:rsidTr="00A95C2C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7198868F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58FF5142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FD1CF5" w14:paraId="227DF18E" w14:textId="77777777" w:rsidTr="00A95C2C">
        <w:tc>
          <w:tcPr>
            <w:tcW w:w="9464" w:type="dxa"/>
            <w:tcBorders>
              <w:top w:val="single" w:sz="4" w:space="0" w:color="auto"/>
            </w:tcBorders>
          </w:tcPr>
          <w:p w14:paraId="55DD366E" w14:textId="77777777" w:rsidR="00055E3E" w:rsidRPr="00BF72F6" w:rsidRDefault="00055E3E" w:rsidP="00A95C2C">
            <w:pPr>
              <w:rPr>
                <w:b/>
              </w:rPr>
            </w:pPr>
            <w:r>
              <w:rPr>
                <w:b/>
              </w:rPr>
              <w:t>Inschrijven op de aanbesteding</w:t>
            </w:r>
          </w:p>
        </w:tc>
      </w:tr>
      <w:tr w:rsidR="00055E3E" w:rsidRPr="00137D23" w14:paraId="6269E91C" w14:textId="77777777" w:rsidTr="00A95C2C">
        <w:tc>
          <w:tcPr>
            <w:tcW w:w="9464" w:type="dxa"/>
            <w:tcBorders>
              <w:top w:val="single" w:sz="4" w:space="0" w:color="auto"/>
            </w:tcBorders>
          </w:tcPr>
          <w:p w14:paraId="54A89506" w14:textId="77777777" w:rsidR="00055E3E" w:rsidRPr="00FD1CF5" w:rsidRDefault="00055E3E" w:rsidP="00A95C2C">
            <w:pPr>
              <w:rPr>
                <w:b/>
              </w:rPr>
            </w:pPr>
            <w:r w:rsidRPr="00FD1CF5">
              <w:t xml:space="preserve">Kunt u aangeven </w:t>
            </w:r>
            <w:r>
              <w:t>of u – met de informatie als verstrekt in deze marktconsultatie – voornemens bent om in te schrijven op de aanbesteding?</w:t>
            </w:r>
          </w:p>
        </w:tc>
      </w:tr>
      <w:tr w:rsidR="00055E3E" w:rsidRPr="00FD1CF5" w14:paraId="478696FE" w14:textId="77777777" w:rsidTr="00A95C2C">
        <w:tc>
          <w:tcPr>
            <w:tcW w:w="9464" w:type="dxa"/>
          </w:tcPr>
          <w:p w14:paraId="1420C086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115B5E9A" w14:textId="77777777" w:rsidR="00055E3E" w:rsidRDefault="00055E3E" w:rsidP="00055E3E"/>
    <w:p w14:paraId="7948E2A1" w14:textId="77777777" w:rsidR="00055E3E" w:rsidRDefault="00055E3E" w:rsidP="00055E3E">
      <w:pPr>
        <w:rPr>
          <w:b/>
          <w:sz w:val="24"/>
          <w:szCs w:val="24"/>
        </w:rPr>
      </w:pPr>
      <w:r w:rsidRPr="000F15B8">
        <w:rPr>
          <w:b/>
          <w:sz w:val="24"/>
          <w:szCs w:val="24"/>
        </w:rPr>
        <w:t xml:space="preserve">Scope en </w:t>
      </w:r>
      <w:r>
        <w:rPr>
          <w:b/>
          <w:sz w:val="24"/>
          <w:szCs w:val="24"/>
        </w:rPr>
        <w:t>perceelverdeling</w:t>
      </w:r>
    </w:p>
    <w:p w14:paraId="7C2B2C87" w14:textId="77777777" w:rsidR="00055E3E" w:rsidRPr="000F15B8" w:rsidRDefault="00055E3E" w:rsidP="00055E3E">
      <w:pPr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0F15B8" w14:paraId="1332E155" w14:textId="77777777" w:rsidTr="00A95C2C">
        <w:tc>
          <w:tcPr>
            <w:tcW w:w="9401" w:type="dxa"/>
          </w:tcPr>
          <w:p w14:paraId="1F582291" w14:textId="77777777" w:rsidR="00055E3E" w:rsidRPr="00BF72F6" w:rsidRDefault="00055E3E" w:rsidP="00A95C2C">
            <w:pPr>
              <w:rPr>
                <w:b/>
              </w:rPr>
            </w:pPr>
            <w:r w:rsidRPr="000F15B8">
              <w:rPr>
                <w:b/>
              </w:rPr>
              <w:t>Compleetheid scope</w:t>
            </w:r>
          </w:p>
        </w:tc>
      </w:tr>
      <w:tr w:rsidR="00055E3E" w:rsidRPr="00137D23" w14:paraId="3AFC79C2" w14:textId="77777777" w:rsidTr="00A95C2C">
        <w:trPr>
          <w:trHeight w:val="1230"/>
        </w:trPr>
        <w:tc>
          <w:tcPr>
            <w:tcW w:w="9401" w:type="dxa"/>
          </w:tcPr>
          <w:p w14:paraId="21FB2663" w14:textId="77777777" w:rsidR="00055E3E" w:rsidRPr="000F15B8" w:rsidRDefault="00055E3E" w:rsidP="00A95C2C">
            <w:pPr>
              <w:rPr>
                <w:b/>
              </w:rPr>
            </w:pPr>
            <w:r w:rsidRPr="000F15B8">
              <w:t xml:space="preserve">De scope zoals gedefinieerd in dit document is hoe </w:t>
            </w:r>
            <w:r>
              <w:t>Yuverta</w:t>
            </w:r>
            <w:r w:rsidRPr="000F15B8">
              <w:t xml:space="preserve"> momenteel de in te kopen </w:t>
            </w:r>
            <w:r>
              <w:t>sanitaire voorzieningen</w:t>
            </w:r>
            <w:r w:rsidRPr="000F15B8">
              <w:t xml:space="preserve"> voor zich ziet. Zijn er volgens u specifieke diensten of producten die in de scope missen welke makkelijk tot combinatievoordelen zouden leiden voor </w:t>
            </w:r>
            <w:r>
              <w:t xml:space="preserve">Yuverta </w:t>
            </w:r>
            <w:r w:rsidRPr="000F15B8">
              <w:t>of u als leverancier, dan wel beide? Zo ja, zou u dat nader willen omschrijven en de voorwaarden voor het behalen van deze voordelen willen specificeren?</w:t>
            </w:r>
          </w:p>
        </w:tc>
      </w:tr>
      <w:tr w:rsidR="00055E3E" w:rsidRPr="00FD1CF5" w14:paraId="2ECC1386" w14:textId="77777777" w:rsidTr="00A95C2C">
        <w:tc>
          <w:tcPr>
            <w:tcW w:w="9401" w:type="dxa"/>
          </w:tcPr>
          <w:p w14:paraId="02D7E07F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D1CF5" w14:paraId="69E78EF4" w14:textId="77777777" w:rsidTr="00A95C2C">
        <w:tc>
          <w:tcPr>
            <w:tcW w:w="9401" w:type="dxa"/>
          </w:tcPr>
          <w:p w14:paraId="6615B5AD" w14:textId="77777777" w:rsidR="00055E3E" w:rsidRPr="00A53521" w:rsidRDefault="00055E3E" w:rsidP="00A95C2C">
            <w:pPr>
              <w:rPr>
                <w:iCs/>
              </w:rPr>
            </w:pPr>
            <w:r w:rsidRPr="00A53521">
              <w:rPr>
                <w:iCs/>
              </w:rPr>
              <w:t>Ziet u voordelen in het werken met één uniforme dispenserlijn binnen alle locaties? Zo ja, welke randvoorwaarden zijn daarvoor essentieel?</w:t>
            </w:r>
          </w:p>
        </w:tc>
      </w:tr>
      <w:tr w:rsidR="00055E3E" w14:paraId="60C92574" w14:textId="77777777" w:rsidTr="00A95C2C">
        <w:trPr>
          <w:trHeight w:val="300"/>
        </w:trPr>
        <w:tc>
          <w:tcPr>
            <w:tcW w:w="9401" w:type="dxa"/>
          </w:tcPr>
          <w:p w14:paraId="73641010" w14:textId="77777777" w:rsidR="00055E3E" w:rsidRDefault="00055E3E" w:rsidP="00A95C2C">
            <w:pPr>
              <w:rPr>
                <w:i/>
                <w:iCs/>
              </w:rPr>
            </w:pPr>
            <w:r w:rsidRPr="66F16CF2">
              <w:rPr>
                <w:i/>
                <w:iCs/>
              </w:rPr>
              <w:t>&lt;vul in&gt;</w:t>
            </w:r>
          </w:p>
        </w:tc>
      </w:tr>
      <w:tr w:rsidR="00055E3E" w:rsidRPr="00FD1CF5" w14:paraId="0EE93FEC" w14:textId="77777777" w:rsidTr="00A95C2C">
        <w:tc>
          <w:tcPr>
            <w:tcW w:w="9401" w:type="dxa"/>
          </w:tcPr>
          <w:p w14:paraId="1FAEC5DC" w14:textId="77777777" w:rsidR="00055E3E" w:rsidRPr="000F7FD2" w:rsidRDefault="00055E3E" w:rsidP="00A95C2C">
            <w:r w:rsidRPr="000F7FD2">
              <w:t xml:space="preserve">De droogloopmatten (in diverse maten) zijn onderdeel van de scope van deze aanbesteding, op welke wijze kunt u invulling geven aan de dienstverlening die gemoeid is met het (om)wisselen van de matten? </w:t>
            </w:r>
          </w:p>
        </w:tc>
      </w:tr>
      <w:tr w:rsidR="00055E3E" w14:paraId="0993B7D3" w14:textId="77777777" w:rsidTr="00A95C2C">
        <w:trPr>
          <w:trHeight w:val="300"/>
        </w:trPr>
        <w:tc>
          <w:tcPr>
            <w:tcW w:w="9401" w:type="dxa"/>
          </w:tcPr>
          <w:p w14:paraId="254600A6" w14:textId="77777777" w:rsidR="00055E3E" w:rsidRDefault="00055E3E" w:rsidP="00A95C2C">
            <w:pPr>
              <w:rPr>
                <w:i/>
                <w:iCs/>
              </w:rPr>
            </w:pPr>
            <w:r w:rsidRPr="66F16CF2">
              <w:rPr>
                <w:i/>
                <w:iCs/>
              </w:rPr>
              <w:t>&lt;vul in&gt;</w:t>
            </w:r>
          </w:p>
        </w:tc>
      </w:tr>
      <w:tr w:rsidR="00055E3E" w14:paraId="2B533251" w14:textId="77777777" w:rsidTr="00A95C2C">
        <w:trPr>
          <w:trHeight w:val="300"/>
        </w:trPr>
        <w:tc>
          <w:tcPr>
            <w:tcW w:w="9401" w:type="dxa"/>
          </w:tcPr>
          <w:p w14:paraId="02FFD320" w14:textId="77777777" w:rsidR="00055E3E" w:rsidRPr="66F16CF2" w:rsidRDefault="00055E3E" w:rsidP="00A95C2C">
            <w:pPr>
              <w:rPr>
                <w:i/>
                <w:iCs/>
              </w:rPr>
            </w:pPr>
            <w:r w:rsidRPr="004275D9">
              <w:t xml:space="preserve">De </w:t>
            </w:r>
            <w:r>
              <w:t>dameshygiëneboxen zi</w:t>
            </w:r>
            <w:r w:rsidRPr="004275D9">
              <w:t>jn onderdeel van de scope van deze aanbesteding, op welke wijze kunt u invulling geven aan de dienstverlening die gemoeid is met het (om)wisselen van d</w:t>
            </w:r>
            <w:r>
              <w:t>eze dameshygiëneboxen</w:t>
            </w:r>
            <w:r w:rsidRPr="004275D9">
              <w:t>?</w:t>
            </w:r>
          </w:p>
        </w:tc>
      </w:tr>
      <w:tr w:rsidR="00055E3E" w14:paraId="637A2C78" w14:textId="77777777" w:rsidTr="00A95C2C">
        <w:trPr>
          <w:trHeight w:val="300"/>
        </w:trPr>
        <w:tc>
          <w:tcPr>
            <w:tcW w:w="9401" w:type="dxa"/>
          </w:tcPr>
          <w:p w14:paraId="31BE100A" w14:textId="77777777" w:rsidR="00055E3E" w:rsidRPr="004275D9" w:rsidRDefault="00055E3E" w:rsidP="00A95C2C">
            <w:r w:rsidRPr="66F16CF2">
              <w:rPr>
                <w:i/>
                <w:iCs/>
              </w:rPr>
              <w:t>&lt;vul in&gt;</w:t>
            </w:r>
          </w:p>
        </w:tc>
      </w:tr>
    </w:tbl>
    <w:p w14:paraId="6108D374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0F15B8" w14:paraId="169E1B14" w14:textId="77777777" w:rsidTr="00A95C2C">
        <w:tc>
          <w:tcPr>
            <w:tcW w:w="9464" w:type="dxa"/>
          </w:tcPr>
          <w:p w14:paraId="2AA4FD82" w14:textId="77777777" w:rsidR="00055E3E" w:rsidRPr="00BF72F6" w:rsidRDefault="00055E3E" w:rsidP="00A95C2C">
            <w:pPr>
              <w:rPr>
                <w:b/>
              </w:rPr>
            </w:pPr>
            <w:r>
              <w:rPr>
                <w:b/>
              </w:rPr>
              <w:t xml:space="preserve">Perceelverdeling </w:t>
            </w:r>
          </w:p>
        </w:tc>
      </w:tr>
      <w:tr w:rsidR="00055E3E" w:rsidRPr="00137D23" w14:paraId="6521AA48" w14:textId="77777777" w:rsidTr="00A95C2C">
        <w:tc>
          <w:tcPr>
            <w:tcW w:w="9464" w:type="dxa"/>
          </w:tcPr>
          <w:p w14:paraId="4A81803E" w14:textId="77777777" w:rsidR="00055E3E" w:rsidRPr="000F15B8" w:rsidRDefault="00055E3E" w:rsidP="00A95C2C">
            <w:pPr>
              <w:rPr>
                <w:b/>
              </w:rPr>
            </w:pPr>
            <w:r>
              <w:t>Gezien de grootte van de opdracht c.q. het aantal locaties van Yuverta verspreid over het midden tot en met het zuiden van het land, bent u in staat om de gehele opdracht te kunnen leveren of heeft u een voorkeur voor een deel van de opdracht?</w:t>
            </w:r>
          </w:p>
        </w:tc>
      </w:tr>
      <w:tr w:rsidR="00055E3E" w:rsidRPr="00FD1CF5" w14:paraId="0DB4F042" w14:textId="77777777" w:rsidTr="00A95C2C">
        <w:tc>
          <w:tcPr>
            <w:tcW w:w="9464" w:type="dxa"/>
          </w:tcPr>
          <w:p w14:paraId="578E6B3D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7171D96F" w14:textId="77777777" w:rsidR="00055E3E" w:rsidRDefault="00055E3E" w:rsidP="00055E3E"/>
    <w:p w14:paraId="5D65B145" w14:textId="77777777" w:rsidR="00055E3E" w:rsidRPr="006F1A77" w:rsidRDefault="00055E3E" w:rsidP="00055E3E">
      <w:pPr>
        <w:rPr>
          <w:b/>
          <w:sz w:val="24"/>
          <w:szCs w:val="24"/>
        </w:rPr>
      </w:pPr>
      <w:r w:rsidRPr="006F1A77">
        <w:rPr>
          <w:b/>
          <w:sz w:val="24"/>
          <w:szCs w:val="24"/>
        </w:rPr>
        <w:t>Aantal overeenkomsten</w:t>
      </w:r>
    </w:p>
    <w:p w14:paraId="214E8CBE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BF72F6" w14:paraId="31F79662" w14:textId="77777777" w:rsidTr="00A95C2C">
        <w:tc>
          <w:tcPr>
            <w:tcW w:w="9464" w:type="dxa"/>
          </w:tcPr>
          <w:p w14:paraId="5D7A2558" w14:textId="77777777" w:rsidR="00055E3E" w:rsidRPr="00BF72F6" w:rsidRDefault="00055E3E" w:rsidP="00A95C2C">
            <w:pPr>
              <w:rPr>
                <w:b/>
              </w:rPr>
            </w:pPr>
            <w:r>
              <w:rPr>
                <w:b/>
              </w:rPr>
              <w:t>Raamovereenkomsten met één partij</w:t>
            </w:r>
          </w:p>
        </w:tc>
      </w:tr>
      <w:tr w:rsidR="00055E3E" w:rsidRPr="00F9505A" w14:paraId="7778042A" w14:textId="77777777" w:rsidTr="00A95C2C">
        <w:tc>
          <w:tcPr>
            <w:tcW w:w="9464" w:type="dxa"/>
          </w:tcPr>
          <w:p w14:paraId="0250F949" w14:textId="77777777" w:rsidR="00055E3E" w:rsidRPr="00F9505A" w:rsidRDefault="00055E3E" w:rsidP="00A95C2C">
            <w:r w:rsidRPr="006F1A77">
              <w:t>Yuverta</w:t>
            </w:r>
            <w:r>
              <w:t xml:space="preserve"> overweegt om een raamovereenkomst aan één partij te gunnen. Hoe kijkt u hiernaar en zou deze constructie voor u sneller of minder snel aanleiding zijn om in te schrijven dan </w:t>
            </w:r>
            <w:r>
              <w:lastRenderedPageBreak/>
              <w:t>wanneer er een raamovereenkomst met meerdere partijen gesloten zou worden, bijvoorbeeld op basis van een percelenindeling op basis van geografische spreiding?</w:t>
            </w:r>
          </w:p>
        </w:tc>
      </w:tr>
      <w:tr w:rsidR="00055E3E" w:rsidRPr="00FD1CF5" w14:paraId="2E5E8990" w14:textId="77777777" w:rsidTr="00A95C2C">
        <w:tc>
          <w:tcPr>
            <w:tcW w:w="9464" w:type="dxa"/>
          </w:tcPr>
          <w:p w14:paraId="5244A443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lastRenderedPageBreak/>
              <w:t>&lt;vul in&gt;</w:t>
            </w:r>
          </w:p>
        </w:tc>
      </w:tr>
    </w:tbl>
    <w:p w14:paraId="7BD03060" w14:textId="77777777" w:rsidR="00055E3E" w:rsidRDefault="00055E3E" w:rsidP="00055E3E"/>
    <w:p w14:paraId="7CDCD59F" w14:textId="77777777" w:rsidR="00055E3E" w:rsidRPr="006F1A77" w:rsidRDefault="00055E3E" w:rsidP="00055E3E">
      <w:pPr>
        <w:rPr>
          <w:b/>
          <w:sz w:val="24"/>
          <w:szCs w:val="24"/>
        </w:rPr>
      </w:pPr>
      <w:r w:rsidRPr="006F1A77">
        <w:rPr>
          <w:b/>
          <w:sz w:val="24"/>
          <w:szCs w:val="24"/>
        </w:rPr>
        <w:t>Risico’s</w:t>
      </w:r>
    </w:p>
    <w:p w14:paraId="3EFC339E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0F15B8" w14:paraId="134CEBA6" w14:textId="77777777" w:rsidTr="00A95C2C">
        <w:tc>
          <w:tcPr>
            <w:tcW w:w="9401" w:type="dxa"/>
          </w:tcPr>
          <w:p w14:paraId="6C54FBCD" w14:textId="77777777" w:rsidR="00055E3E" w:rsidRPr="00BF72F6" w:rsidRDefault="00055E3E" w:rsidP="00A95C2C">
            <w:pPr>
              <w:rPr>
                <w:b/>
              </w:rPr>
            </w:pPr>
            <w:r w:rsidRPr="000F15B8">
              <w:rPr>
                <w:b/>
              </w:rPr>
              <w:t>Risico's</w:t>
            </w:r>
          </w:p>
        </w:tc>
      </w:tr>
      <w:tr w:rsidR="00055E3E" w:rsidRPr="00137D23" w14:paraId="53E818E9" w14:textId="77777777" w:rsidTr="00A95C2C">
        <w:tc>
          <w:tcPr>
            <w:tcW w:w="9401" w:type="dxa"/>
          </w:tcPr>
          <w:p w14:paraId="08F902AB" w14:textId="77777777" w:rsidR="00055E3E" w:rsidRPr="000F15B8" w:rsidRDefault="00055E3E" w:rsidP="00A95C2C">
            <w:pPr>
              <w:rPr>
                <w:b/>
              </w:rPr>
            </w:pPr>
            <w:r w:rsidRPr="000F15B8">
              <w:t xml:space="preserve">Ziet u op basis van de scope zoals nu omschreven risico's in de te leveren </w:t>
            </w:r>
            <w:r>
              <w:t>producten/</w:t>
            </w:r>
            <w:r w:rsidRPr="000F15B8">
              <w:t>diensten? Zo ja, zou u mogelijke maatregelen om deze risico's te mitigeren kort willen adresseren?</w:t>
            </w:r>
          </w:p>
        </w:tc>
      </w:tr>
      <w:tr w:rsidR="00055E3E" w:rsidRPr="00FD1CF5" w14:paraId="36C0A47E" w14:textId="77777777" w:rsidTr="00A95C2C">
        <w:tc>
          <w:tcPr>
            <w:tcW w:w="9401" w:type="dxa"/>
          </w:tcPr>
          <w:p w14:paraId="0A1084BB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D1CF5" w14:paraId="3EBF0054" w14:textId="77777777" w:rsidTr="00A95C2C">
        <w:tc>
          <w:tcPr>
            <w:tcW w:w="9401" w:type="dxa"/>
          </w:tcPr>
          <w:p w14:paraId="17735635" w14:textId="77777777" w:rsidR="00055E3E" w:rsidRPr="00504063" w:rsidRDefault="00055E3E" w:rsidP="00A95C2C">
            <w:pPr>
              <w:rPr>
                <w:iCs/>
              </w:rPr>
            </w:pPr>
            <w:r w:rsidRPr="00504063">
              <w:rPr>
                <w:iCs/>
              </w:rPr>
              <w:t>Welke technische oplossingen (bijv. vandaalbestendige systemen, modulaire bevestiging, afsluitbare units) adviseert u?</w:t>
            </w:r>
          </w:p>
        </w:tc>
      </w:tr>
      <w:tr w:rsidR="00055E3E" w:rsidRPr="00FD1CF5" w14:paraId="7E430382" w14:textId="77777777" w:rsidTr="00A95C2C">
        <w:tc>
          <w:tcPr>
            <w:tcW w:w="9401" w:type="dxa"/>
          </w:tcPr>
          <w:p w14:paraId="407C5E86" w14:textId="77777777" w:rsidR="00055E3E" w:rsidRPr="00504063" w:rsidRDefault="00055E3E" w:rsidP="00A95C2C">
            <w:pPr>
              <w:rPr>
                <w:iCs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D1CF5" w14:paraId="1E70F532" w14:textId="77777777" w:rsidTr="00A95C2C">
        <w:tc>
          <w:tcPr>
            <w:tcW w:w="9401" w:type="dxa"/>
          </w:tcPr>
          <w:p w14:paraId="6BEA8158" w14:textId="77777777" w:rsidR="00055E3E" w:rsidRPr="00DC5C79" w:rsidRDefault="00055E3E" w:rsidP="00A95C2C">
            <w:pPr>
              <w:rPr>
                <w:iCs/>
              </w:rPr>
            </w:pPr>
            <w:r w:rsidRPr="00DC5C79">
              <w:rPr>
                <w:iCs/>
              </w:rPr>
              <w:t>Zijn er modulaire of universele systemen die toekomstige productwijzigingen mogelijk maken zonder vervanging van de volledige dispenser</w:t>
            </w:r>
            <w:r>
              <w:rPr>
                <w:iCs/>
              </w:rPr>
              <w:t>s</w:t>
            </w:r>
            <w:r w:rsidRPr="00DC5C79">
              <w:rPr>
                <w:iCs/>
              </w:rPr>
              <w:t>?</w:t>
            </w:r>
          </w:p>
        </w:tc>
      </w:tr>
      <w:tr w:rsidR="00055E3E" w:rsidRPr="00FD1CF5" w14:paraId="0B23E348" w14:textId="77777777" w:rsidTr="00A95C2C">
        <w:tc>
          <w:tcPr>
            <w:tcW w:w="9401" w:type="dxa"/>
          </w:tcPr>
          <w:p w14:paraId="6E7B4C1D" w14:textId="77777777" w:rsidR="00055E3E" w:rsidRPr="00DC5C79" w:rsidRDefault="00055E3E" w:rsidP="00A95C2C">
            <w:pPr>
              <w:rPr>
                <w:iCs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7AD3069D" w14:textId="77777777" w:rsidR="00055E3E" w:rsidRDefault="00055E3E" w:rsidP="00055E3E"/>
    <w:p w14:paraId="0CB19D7D" w14:textId="77777777" w:rsidR="00055E3E" w:rsidRDefault="00055E3E" w:rsidP="00055E3E">
      <w:pPr>
        <w:rPr>
          <w:b/>
          <w:sz w:val="24"/>
          <w:szCs w:val="24"/>
        </w:rPr>
      </w:pPr>
      <w:r w:rsidRPr="00FD1CF5">
        <w:rPr>
          <w:b/>
          <w:sz w:val="24"/>
          <w:szCs w:val="24"/>
        </w:rPr>
        <w:t>Beleving, ontwikkelingen en kernwaarden</w:t>
      </w:r>
    </w:p>
    <w:p w14:paraId="14F37FFB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FD1CF5" w14:paraId="6F91F14B" w14:textId="77777777" w:rsidTr="00A95C2C">
        <w:tc>
          <w:tcPr>
            <w:tcW w:w="9464" w:type="dxa"/>
          </w:tcPr>
          <w:p w14:paraId="5C81832B" w14:textId="77777777" w:rsidR="00055E3E" w:rsidRPr="00BF72F6" w:rsidRDefault="00055E3E" w:rsidP="00A95C2C">
            <w:pPr>
              <w:rPr>
                <w:b/>
              </w:rPr>
            </w:pPr>
            <w:r w:rsidRPr="00FD1CF5">
              <w:rPr>
                <w:b/>
              </w:rPr>
              <w:t>Innovatie en trends</w:t>
            </w:r>
          </w:p>
        </w:tc>
      </w:tr>
      <w:tr w:rsidR="00055E3E" w:rsidRPr="00137D23" w14:paraId="32105FE0" w14:textId="77777777" w:rsidTr="00A95C2C">
        <w:tc>
          <w:tcPr>
            <w:tcW w:w="9464" w:type="dxa"/>
          </w:tcPr>
          <w:p w14:paraId="4CE2C0EF" w14:textId="77777777" w:rsidR="00055E3E" w:rsidRPr="00FD1CF5" w:rsidRDefault="00055E3E" w:rsidP="00A95C2C">
            <w:pPr>
              <w:rPr>
                <w:b/>
              </w:rPr>
            </w:pPr>
            <w:r w:rsidRPr="00FD1CF5">
              <w:t xml:space="preserve">Kunt u in relatie tot de </w:t>
            </w:r>
            <w:r w:rsidRPr="00AD1550">
              <w:t xml:space="preserve">sanitaire </w:t>
            </w:r>
            <w:r>
              <w:t>voorzieningen</w:t>
            </w:r>
            <w:r w:rsidRPr="00FD1CF5">
              <w:t>branche voorbeelden geven van (technologische) ontwikkelingen en trends die een positieve impact zouden kunnen hebben op de beleving</w:t>
            </w:r>
            <w:r>
              <w:t xml:space="preserve"> van de scholieren, studenten en/of medewerkers van Yuverta</w:t>
            </w:r>
            <w:r w:rsidRPr="00FD1CF5">
              <w:t>?</w:t>
            </w:r>
          </w:p>
        </w:tc>
      </w:tr>
      <w:tr w:rsidR="00055E3E" w:rsidRPr="00FD1CF5" w14:paraId="22B23E19" w14:textId="77777777" w:rsidTr="00A95C2C">
        <w:tc>
          <w:tcPr>
            <w:tcW w:w="9464" w:type="dxa"/>
          </w:tcPr>
          <w:p w14:paraId="393AE00E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2B0503B9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FD1CF5" w14:paraId="34E9E9DC" w14:textId="77777777" w:rsidTr="00A95C2C">
        <w:tc>
          <w:tcPr>
            <w:tcW w:w="9401" w:type="dxa"/>
          </w:tcPr>
          <w:p w14:paraId="7A6CA459" w14:textId="77777777" w:rsidR="00055E3E" w:rsidRPr="00BF72F6" w:rsidRDefault="00055E3E" w:rsidP="00A95C2C">
            <w:pPr>
              <w:rPr>
                <w:b/>
              </w:rPr>
            </w:pPr>
            <w:r>
              <w:rPr>
                <w:b/>
              </w:rPr>
              <w:t>Duurzaamheid</w:t>
            </w:r>
          </w:p>
        </w:tc>
      </w:tr>
      <w:tr w:rsidR="00055E3E" w:rsidRPr="00137D23" w14:paraId="5C67DE2A" w14:textId="77777777" w:rsidTr="00A95C2C">
        <w:tc>
          <w:tcPr>
            <w:tcW w:w="9401" w:type="dxa"/>
          </w:tcPr>
          <w:p w14:paraId="0CBD7CC2" w14:textId="77777777" w:rsidR="00055E3E" w:rsidRPr="00FD1CF5" w:rsidRDefault="00055E3E" w:rsidP="00A95C2C">
            <w:pPr>
              <w:rPr>
                <w:b/>
              </w:rPr>
            </w:pPr>
            <w:r w:rsidRPr="00FD1CF5">
              <w:t xml:space="preserve">Kunt u in relatie tot de </w:t>
            </w:r>
            <w:r>
              <w:t>sanitaire voorzieningen</w:t>
            </w:r>
            <w:r w:rsidRPr="00FD1CF5">
              <w:t xml:space="preserve">branche voorbeelden geven van </w:t>
            </w:r>
            <w:r>
              <w:t>duurzaamheid en duurzame</w:t>
            </w:r>
            <w:r w:rsidRPr="00FD1CF5">
              <w:t xml:space="preserve"> ontwikkelingen en trends die een positieve impact zouden kunnen hebben op </w:t>
            </w:r>
            <w:r>
              <w:t>dit contract?</w:t>
            </w:r>
          </w:p>
        </w:tc>
      </w:tr>
      <w:tr w:rsidR="00055E3E" w:rsidRPr="00FD1CF5" w14:paraId="293AF5A2" w14:textId="77777777" w:rsidTr="00A95C2C">
        <w:tc>
          <w:tcPr>
            <w:tcW w:w="9401" w:type="dxa"/>
          </w:tcPr>
          <w:p w14:paraId="17C2DA3C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C6AA2" w14:paraId="2779040D" w14:textId="77777777" w:rsidTr="00A95C2C">
        <w:tc>
          <w:tcPr>
            <w:tcW w:w="9401" w:type="dxa"/>
          </w:tcPr>
          <w:p w14:paraId="55EE066A" w14:textId="77777777" w:rsidR="00055E3E" w:rsidRPr="00FC6AA2" w:rsidRDefault="00055E3E" w:rsidP="00A95C2C">
            <w:pPr>
              <w:rPr>
                <w:iCs/>
              </w:rPr>
            </w:pPr>
            <w:r w:rsidRPr="00FC6AA2">
              <w:rPr>
                <w:iCs/>
              </w:rPr>
              <w:t>Zijn circulaire concepten voor dispensers of matten haalbaar binnen een onderwijssetting?</w:t>
            </w:r>
          </w:p>
        </w:tc>
      </w:tr>
      <w:tr w:rsidR="00055E3E" w:rsidRPr="00FC6AA2" w14:paraId="6E87223F" w14:textId="77777777" w:rsidTr="00A95C2C">
        <w:tc>
          <w:tcPr>
            <w:tcW w:w="9401" w:type="dxa"/>
          </w:tcPr>
          <w:p w14:paraId="689D1DA5" w14:textId="77777777" w:rsidR="00055E3E" w:rsidRPr="00FC6AA2" w:rsidRDefault="00055E3E" w:rsidP="00A95C2C">
            <w:pPr>
              <w:rPr>
                <w:iCs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C6AA2" w14:paraId="31760000" w14:textId="77777777" w:rsidTr="00A95C2C">
        <w:tc>
          <w:tcPr>
            <w:tcW w:w="9401" w:type="dxa"/>
          </w:tcPr>
          <w:p w14:paraId="5139CCE3" w14:textId="77777777" w:rsidR="00055E3E" w:rsidRPr="00FC6AA2" w:rsidRDefault="00055E3E" w:rsidP="00A95C2C">
            <w:pPr>
              <w:rPr>
                <w:iCs/>
              </w:rPr>
            </w:pPr>
            <w:r w:rsidRPr="00CE7603">
              <w:rPr>
                <w:iCs/>
              </w:rPr>
              <w:t xml:space="preserve">Welke duurzaamheidsambities zijn </w:t>
            </w:r>
            <w:r>
              <w:rPr>
                <w:iCs/>
              </w:rPr>
              <w:t>realistisch/</w:t>
            </w:r>
            <w:r w:rsidRPr="00CE7603">
              <w:rPr>
                <w:iCs/>
              </w:rPr>
              <w:t>marktconform zonder disproportionele meerkosten</w:t>
            </w:r>
            <w:r>
              <w:rPr>
                <w:iCs/>
              </w:rPr>
              <w:t>?</w:t>
            </w:r>
          </w:p>
        </w:tc>
      </w:tr>
      <w:tr w:rsidR="00055E3E" w:rsidRPr="00FC6AA2" w14:paraId="485B19CE" w14:textId="77777777" w:rsidTr="00A95C2C">
        <w:tc>
          <w:tcPr>
            <w:tcW w:w="9401" w:type="dxa"/>
          </w:tcPr>
          <w:p w14:paraId="16EACA2F" w14:textId="77777777" w:rsidR="00055E3E" w:rsidRPr="00CE7603" w:rsidRDefault="00055E3E" w:rsidP="00A95C2C">
            <w:pPr>
              <w:rPr>
                <w:iCs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C6AA2" w14:paraId="4721381D" w14:textId="77777777" w:rsidTr="00A95C2C">
        <w:tc>
          <w:tcPr>
            <w:tcW w:w="9401" w:type="dxa"/>
          </w:tcPr>
          <w:p w14:paraId="69F9DE88" w14:textId="77777777" w:rsidR="00055E3E" w:rsidRDefault="00055E3E" w:rsidP="00A95C2C">
            <w:pPr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In de huidige situatie </w:t>
            </w:r>
            <w:r w:rsidRPr="6F58814A">
              <w:rPr>
                <w:rFonts w:eastAsiaTheme="minorEastAsia" w:cstheme="minorBidi"/>
              </w:rPr>
              <w:t xml:space="preserve">is </w:t>
            </w:r>
            <w:r>
              <w:rPr>
                <w:rFonts w:eastAsiaTheme="minorEastAsia" w:cstheme="minorBidi"/>
              </w:rPr>
              <w:t xml:space="preserve">er </w:t>
            </w:r>
            <w:r w:rsidRPr="6F58814A">
              <w:rPr>
                <w:rFonts w:eastAsiaTheme="minorEastAsia" w:cstheme="minorBidi"/>
              </w:rPr>
              <w:t xml:space="preserve">sprake van een diversiteit aan </w:t>
            </w:r>
            <w:r>
              <w:rPr>
                <w:rFonts w:eastAsiaTheme="minorEastAsia" w:cstheme="minorBidi"/>
              </w:rPr>
              <w:t>sanitaire voorzieningen</w:t>
            </w:r>
            <w:r w:rsidRPr="6F58814A">
              <w:rPr>
                <w:rFonts w:eastAsiaTheme="minorEastAsia" w:cstheme="minorBidi"/>
              </w:rPr>
              <w:t xml:space="preserve">. </w:t>
            </w:r>
            <w:r>
              <w:rPr>
                <w:rFonts w:eastAsiaTheme="minorEastAsia" w:cstheme="minorBidi"/>
              </w:rPr>
              <w:t>De aanbestedende partij wil verkennen op welke wijze er een zo</w:t>
            </w:r>
            <w:r w:rsidRPr="6F58814A">
              <w:rPr>
                <w:rFonts w:eastAsiaTheme="minorEastAsia" w:cstheme="minorBidi"/>
              </w:rPr>
              <w:t xml:space="preserve"> duurzaam mogelijke inzet en hergebruik van middelen</w:t>
            </w:r>
            <w:r>
              <w:rPr>
                <w:rFonts w:eastAsiaTheme="minorEastAsia" w:cstheme="minorBidi"/>
              </w:rPr>
              <w:t xml:space="preserve"> toegepast kan worden</w:t>
            </w:r>
            <w:r w:rsidRPr="6F58814A">
              <w:rPr>
                <w:rFonts w:eastAsiaTheme="minorEastAsia" w:cstheme="minorBidi"/>
              </w:rPr>
              <w:t>. Tegelijkertijd erkennen wij dat leveranciers werken met verschillende productlijnen en verbruiksmaterialen.</w:t>
            </w:r>
            <w:r w:rsidRPr="013BB31C">
              <w:rPr>
                <w:rFonts w:eastAsiaTheme="minorEastAsia" w:cstheme="minorBidi"/>
              </w:rPr>
              <w:t xml:space="preserve"> </w:t>
            </w:r>
          </w:p>
          <w:p w14:paraId="31DAFA6C" w14:textId="77777777" w:rsidR="00055E3E" w:rsidRDefault="00055E3E" w:rsidP="00A95C2C">
            <w:pPr>
              <w:rPr>
                <w:rFonts w:eastAsiaTheme="minorEastAsia"/>
              </w:rPr>
            </w:pPr>
          </w:p>
          <w:p w14:paraId="38C5D41B" w14:textId="77777777" w:rsidR="00055E3E" w:rsidRDefault="00055E3E" w:rsidP="00A95C2C">
            <w:r>
              <w:t>Is het in de huidige markt nog gebruikelijk om bij implementatie van een nieuw contract rondom sanitaire voorzieningen, over te gaan tot volledige vervanging van de huidige voorzieningen?</w:t>
            </w:r>
          </w:p>
          <w:p w14:paraId="1866E59B" w14:textId="77777777" w:rsidR="00055E3E" w:rsidRDefault="00055E3E" w:rsidP="00A95C2C"/>
          <w:p w14:paraId="3E831DF6" w14:textId="77777777" w:rsidR="00055E3E" w:rsidRPr="00CE7603" w:rsidRDefault="00055E3E" w:rsidP="00A95C2C">
            <w:pPr>
              <w:rPr>
                <w:iCs/>
              </w:rPr>
            </w:pPr>
            <w:r>
              <w:t>Wat zijn de voordelen en risico’s van de verschillende scenario’s?</w:t>
            </w:r>
          </w:p>
        </w:tc>
      </w:tr>
      <w:tr w:rsidR="00055E3E" w14:paraId="262D6B4C" w14:textId="77777777" w:rsidTr="00A95C2C">
        <w:trPr>
          <w:trHeight w:val="300"/>
        </w:trPr>
        <w:tc>
          <w:tcPr>
            <w:tcW w:w="9401" w:type="dxa"/>
          </w:tcPr>
          <w:p w14:paraId="607290E4" w14:textId="77777777" w:rsidR="00055E3E" w:rsidRDefault="00055E3E" w:rsidP="00A95C2C">
            <w:pPr>
              <w:rPr>
                <w:i/>
              </w:rPr>
            </w:pPr>
            <w:r w:rsidRPr="2E49965C">
              <w:rPr>
                <w:i/>
                <w:iCs/>
              </w:rPr>
              <w:t>&lt;vul in&gt;</w:t>
            </w:r>
          </w:p>
        </w:tc>
      </w:tr>
    </w:tbl>
    <w:p w14:paraId="377A0EBD" w14:textId="77777777" w:rsidR="00055E3E" w:rsidRPr="00FC6AA2" w:rsidRDefault="00055E3E" w:rsidP="00055E3E">
      <w:pPr>
        <w:rPr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0207DD" w14:paraId="302D182D" w14:textId="77777777" w:rsidTr="00A95C2C">
        <w:tc>
          <w:tcPr>
            <w:tcW w:w="9464" w:type="dxa"/>
          </w:tcPr>
          <w:p w14:paraId="6094311D" w14:textId="77777777" w:rsidR="00055E3E" w:rsidRPr="00BF72F6" w:rsidRDefault="00055E3E" w:rsidP="00A95C2C">
            <w:pPr>
              <w:rPr>
                <w:b/>
              </w:rPr>
            </w:pPr>
            <w:r w:rsidRPr="000207DD">
              <w:rPr>
                <w:b/>
              </w:rPr>
              <w:t>Advies kernwaarden</w:t>
            </w:r>
          </w:p>
        </w:tc>
      </w:tr>
      <w:tr w:rsidR="00055E3E" w:rsidRPr="00137D23" w14:paraId="5F5DD90F" w14:textId="77777777" w:rsidTr="00A95C2C">
        <w:tc>
          <w:tcPr>
            <w:tcW w:w="9464" w:type="dxa"/>
          </w:tcPr>
          <w:p w14:paraId="4D054CBD" w14:textId="77777777" w:rsidR="00055E3E" w:rsidRPr="000207DD" w:rsidRDefault="00055E3E" w:rsidP="00A95C2C">
            <w:pPr>
              <w:rPr>
                <w:b/>
              </w:rPr>
            </w:pPr>
            <w:r w:rsidRPr="000207DD">
              <w:t xml:space="preserve">In haar handelen stelt </w:t>
            </w:r>
            <w:r>
              <w:t xml:space="preserve">Yuverta </w:t>
            </w:r>
            <w:r w:rsidRPr="000207DD">
              <w:t xml:space="preserve">haar kernwaarden centraal. </w:t>
            </w:r>
            <w:r>
              <w:t xml:space="preserve">Yuverta </w:t>
            </w:r>
            <w:r w:rsidRPr="000207DD">
              <w:t xml:space="preserve">is daarom altijd op zoek naar partijen, producten en diensten die hier aansluiting bij vinden. Te meer als </w:t>
            </w:r>
            <w:r>
              <w:t xml:space="preserve">Yuverta </w:t>
            </w:r>
            <w:r w:rsidRPr="000207DD">
              <w:t xml:space="preserve">hiermee een competitief voordeel kan behalen op concurrerende </w:t>
            </w:r>
            <w:r>
              <w:t>scholengroepen</w:t>
            </w:r>
            <w:r w:rsidRPr="000207DD">
              <w:t xml:space="preserve">. Zijn er bepaalde adviezen/denkrichtingen die u </w:t>
            </w:r>
            <w:r>
              <w:t xml:space="preserve">Yuverta </w:t>
            </w:r>
            <w:r w:rsidRPr="000207DD">
              <w:t>hierin zou willen meegeven?</w:t>
            </w:r>
          </w:p>
        </w:tc>
      </w:tr>
      <w:tr w:rsidR="00055E3E" w:rsidRPr="00FD1CF5" w14:paraId="3DC6E336" w14:textId="77777777" w:rsidTr="00A95C2C">
        <w:tc>
          <w:tcPr>
            <w:tcW w:w="9464" w:type="dxa"/>
          </w:tcPr>
          <w:p w14:paraId="2E5CEB98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lastRenderedPageBreak/>
              <w:t>&lt;vul in&gt;</w:t>
            </w:r>
          </w:p>
        </w:tc>
      </w:tr>
    </w:tbl>
    <w:p w14:paraId="120762EA" w14:textId="77777777" w:rsidR="00055E3E" w:rsidRDefault="00055E3E" w:rsidP="00055E3E"/>
    <w:p w14:paraId="406A6BBF" w14:textId="77777777" w:rsidR="00055E3E" w:rsidRDefault="00055E3E" w:rsidP="00055E3E">
      <w:pPr>
        <w:rPr>
          <w:b/>
          <w:sz w:val="24"/>
          <w:szCs w:val="24"/>
        </w:rPr>
      </w:pPr>
      <w:r w:rsidRPr="000F15B8">
        <w:rPr>
          <w:b/>
          <w:sz w:val="24"/>
          <w:szCs w:val="24"/>
        </w:rPr>
        <w:t>Proces</w:t>
      </w:r>
    </w:p>
    <w:p w14:paraId="4DB455D4" w14:textId="77777777" w:rsidR="00055E3E" w:rsidRPr="000F15B8" w:rsidRDefault="00055E3E" w:rsidP="00055E3E">
      <w:pPr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0F15B8" w14:paraId="2A0967EA" w14:textId="77777777" w:rsidTr="00A95C2C">
        <w:tc>
          <w:tcPr>
            <w:tcW w:w="9464" w:type="dxa"/>
          </w:tcPr>
          <w:p w14:paraId="1A4D7EE2" w14:textId="77777777" w:rsidR="00055E3E" w:rsidRPr="00BF72F6" w:rsidRDefault="00055E3E" w:rsidP="00A95C2C">
            <w:pPr>
              <w:rPr>
                <w:b/>
              </w:rPr>
            </w:pPr>
            <w:r w:rsidRPr="000F15B8">
              <w:rPr>
                <w:b/>
              </w:rPr>
              <w:t>Processtappen</w:t>
            </w:r>
          </w:p>
        </w:tc>
      </w:tr>
      <w:tr w:rsidR="00055E3E" w:rsidRPr="00137D23" w14:paraId="6034C03D" w14:textId="77777777" w:rsidTr="00A95C2C">
        <w:tc>
          <w:tcPr>
            <w:tcW w:w="9464" w:type="dxa"/>
          </w:tcPr>
          <w:p w14:paraId="45E43E3F" w14:textId="77777777" w:rsidR="00055E3E" w:rsidRPr="000F15B8" w:rsidRDefault="00055E3E" w:rsidP="00A95C2C">
            <w:pPr>
              <w:rPr>
                <w:b/>
              </w:rPr>
            </w:pPr>
            <w:r w:rsidRPr="000F15B8">
              <w:t xml:space="preserve">Kunt u aangeven welke processtappen doorlopen dienen te worden om tot de meest optimale </w:t>
            </w:r>
            <w:r>
              <w:t>samenstelling en levering van sanitaire voorzieningen</w:t>
            </w:r>
            <w:r w:rsidRPr="000F15B8">
              <w:t xml:space="preserve"> </w:t>
            </w:r>
            <w:r>
              <w:t xml:space="preserve">(dispensers én verbruiksartikelen) voor Yuverta </w:t>
            </w:r>
            <w:r w:rsidRPr="000F15B8">
              <w:t xml:space="preserve">te komen én kunt u daarbij aangeven wat u hierin van </w:t>
            </w:r>
            <w:r>
              <w:t xml:space="preserve">Yuverta </w:t>
            </w:r>
            <w:r w:rsidRPr="000F15B8">
              <w:t>verwacht?</w:t>
            </w:r>
          </w:p>
        </w:tc>
      </w:tr>
      <w:tr w:rsidR="00055E3E" w:rsidRPr="00FD1CF5" w14:paraId="75A8C0F7" w14:textId="77777777" w:rsidTr="00A95C2C">
        <w:tc>
          <w:tcPr>
            <w:tcW w:w="9464" w:type="dxa"/>
          </w:tcPr>
          <w:p w14:paraId="62BFDDB1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65FFB29F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0F15B8" w14:paraId="181449C9" w14:textId="77777777" w:rsidTr="00A95C2C">
        <w:tc>
          <w:tcPr>
            <w:tcW w:w="9401" w:type="dxa"/>
          </w:tcPr>
          <w:p w14:paraId="1D74775F" w14:textId="77777777" w:rsidR="00055E3E" w:rsidRPr="00BF72F6" w:rsidRDefault="00055E3E" w:rsidP="00A95C2C">
            <w:pPr>
              <w:rPr>
                <w:b/>
              </w:rPr>
            </w:pPr>
            <w:r w:rsidRPr="000F15B8">
              <w:rPr>
                <w:b/>
              </w:rPr>
              <w:t>Coördinerende rol</w:t>
            </w:r>
          </w:p>
        </w:tc>
      </w:tr>
      <w:tr w:rsidR="00055E3E" w:rsidRPr="00137D23" w14:paraId="30361795" w14:textId="77777777" w:rsidTr="00A95C2C">
        <w:tc>
          <w:tcPr>
            <w:tcW w:w="9401" w:type="dxa"/>
          </w:tcPr>
          <w:p w14:paraId="5D5F686D" w14:textId="77777777" w:rsidR="00055E3E" w:rsidRPr="000F15B8" w:rsidRDefault="00055E3E" w:rsidP="00A95C2C">
            <w:pPr>
              <w:rPr>
                <w:b/>
              </w:rPr>
            </w:pPr>
            <w:r w:rsidRPr="000F15B8">
              <w:t xml:space="preserve">Een van de bijkomstigheden van deze aanbesteding is dat de toekomstige leverancier kan bijdragen aan het ontzorgen van de medewerkers van </w:t>
            </w:r>
            <w:r>
              <w:t xml:space="preserve">Yuverta </w:t>
            </w:r>
            <w:r w:rsidRPr="000F15B8">
              <w:t xml:space="preserve">door zelf een meer coördinerende rol te pakken in het </w:t>
            </w:r>
            <w:r>
              <w:t xml:space="preserve">sanitaire voorzieningen </w:t>
            </w:r>
            <w:r w:rsidRPr="000F15B8">
              <w:t>proces. Hoe ziet u een dergelijke rol voor u? Wat voor processen en voorwaarden zijn er volgens u nodig om deze rol succesvol te vervullen?</w:t>
            </w:r>
          </w:p>
        </w:tc>
      </w:tr>
      <w:tr w:rsidR="00055E3E" w:rsidRPr="00FD1CF5" w14:paraId="2070F6E8" w14:textId="77777777" w:rsidTr="00A95C2C">
        <w:tc>
          <w:tcPr>
            <w:tcW w:w="9401" w:type="dxa"/>
          </w:tcPr>
          <w:p w14:paraId="26337DE1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28BCF7C7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BF72F6" w14:paraId="1286668F" w14:textId="77777777" w:rsidTr="00A95C2C">
        <w:tc>
          <w:tcPr>
            <w:tcW w:w="9401" w:type="dxa"/>
          </w:tcPr>
          <w:p w14:paraId="747A4A6E" w14:textId="77777777" w:rsidR="00055E3E" w:rsidRPr="00BF72F6" w:rsidRDefault="00055E3E" w:rsidP="00A95C2C">
            <w:pPr>
              <w:rPr>
                <w:b/>
              </w:rPr>
            </w:pPr>
            <w:r>
              <w:rPr>
                <w:b/>
              </w:rPr>
              <w:t>Leverproces</w:t>
            </w:r>
          </w:p>
        </w:tc>
      </w:tr>
      <w:tr w:rsidR="00055E3E" w:rsidRPr="000F15B8" w14:paraId="6700B179" w14:textId="77777777" w:rsidTr="00A95C2C">
        <w:tc>
          <w:tcPr>
            <w:tcW w:w="9401" w:type="dxa"/>
          </w:tcPr>
          <w:p w14:paraId="49193485" w14:textId="77777777" w:rsidR="00055E3E" w:rsidRPr="000F15B8" w:rsidRDefault="00055E3E" w:rsidP="00A95C2C">
            <w:pPr>
              <w:rPr>
                <w:b/>
              </w:rPr>
            </w:pPr>
            <w:r>
              <w:t>De locaties zijn in principe goed aan te rijden, echter gaat het om een groot aantal locaties van het midden van het land tot het zuiden van het land. Kunt u aangeven of dit voor u een probleem is, hoe u de levering zou inregelen en waar Yuverta rekening mee dient te houden?</w:t>
            </w:r>
          </w:p>
        </w:tc>
      </w:tr>
      <w:tr w:rsidR="00055E3E" w:rsidRPr="00FD1CF5" w14:paraId="03D49E85" w14:textId="77777777" w:rsidTr="00A95C2C">
        <w:tc>
          <w:tcPr>
            <w:tcW w:w="9401" w:type="dxa"/>
          </w:tcPr>
          <w:p w14:paraId="20A56306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D1CF5" w14:paraId="2CC0AE8E" w14:textId="77777777" w:rsidTr="00A95C2C">
        <w:tc>
          <w:tcPr>
            <w:tcW w:w="9401" w:type="dxa"/>
          </w:tcPr>
          <w:p w14:paraId="0ED216C8" w14:textId="77777777" w:rsidR="00055E3E" w:rsidRPr="003816E7" w:rsidRDefault="00055E3E" w:rsidP="00A95C2C">
            <w:pPr>
              <w:rPr>
                <w:iCs/>
              </w:rPr>
            </w:pPr>
            <w:r w:rsidRPr="003816E7">
              <w:rPr>
                <w:iCs/>
              </w:rPr>
              <w:t>Wat is een optimale</w:t>
            </w:r>
            <w:r>
              <w:rPr>
                <w:iCs/>
              </w:rPr>
              <w:t>/realistische (marktconforme)</w:t>
            </w:r>
            <w:r w:rsidRPr="003816E7">
              <w:rPr>
                <w:iCs/>
              </w:rPr>
              <w:t xml:space="preserve"> leverfrequentie bij onderwijsinstellingen</w:t>
            </w:r>
            <w:r>
              <w:rPr>
                <w:iCs/>
              </w:rPr>
              <w:t>?</w:t>
            </w:r>
          </w:p>
        </w:tc>
      </w:tr>
      <w:tr w:rsidR="00055E3E" w:rsidRPr="00FD1CF5" w14:paraId="3A4DA31E" w14:textId="77777777" w:rsidTr="00A95C2C">
        <w:tc>
          <w:tcPr>
            <w:tcW w:w="9401" w:type="dxa"/>
          </w:tcPr>
          <w:p w14:paraId="76F54464" w14:textId="77777777" w:rsidR="00055E3E" w:rsidRPr="003816E7" w:rsidRDefault="00055E3E" w:rsidP="00A95C2C">
            <w:pPr>
              <w:rPr>
                <w:iCs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4F779A3A" w14:textId="77777777" w:rsidR="00055E3E" w:rsidRDefault="00055E3E" w:rsidP="00055E3E"/>
    <w:p w14:paraId="3A64853A" w14:textId="77777777" w:rsidR="00055E3E" w:rsidRDefault="00055E3E" w:rsidP="00055E3E">
      <w:pPr>
        <w:rPr>
          <w:b/>
          <w:sz w:val="24"/>
          <w:szCs w:val="24"/>
        </w:rPr>
      </w:pPr>
      <w:proofErr w:type="spellStart"/>
      <w:r w:rsidRPr="000F15B8">
        <w:rPr>
          <w:b/>
          <w:sz w:val="24"/>
          <w:szCs w:val="24"/>
        </w:rPr>
        <w:t>Key</w:t>
      </w:r>
      <w:proofErr w:type="spellEnd"/>
      <w:r w:rsidRPr="000F15B8">
        <w:rPr>
          <w:b/>
          <w:sz w:val="24"/>
          <w:szCs w:val="24"/>
        </w:rPr>
        <w:t xml:space="preserve"> Performance Indicators</w:t>
      </w:r>
    </w:p>
    <w:p w14:paraId="3D57D9F6" w14:textId="77777777" w:rsidR="00055E3E" w:rsidRPr="000F15B8" w:rsidRDefault="00055E3E" w:rsidP="00055E3E">
      <w:pPr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0F15B8" w14:paraId="49DB7AA8" w14:textId="77777777" w:rsidTr="00A95C2C">
        <w:tc>
          <w:tcPr>
            <w:tcW w:w="9464" w:type="dxa"/>
          </w:tcPr>
          <w:p w14:paraId="6E518EAD" w14:textId="77777777" w:rsidR="00055E3E" w:rsidRPr="00BF72F6" w:rsidRDefault="00055E3E" w:rsidP="00A95C2C">
            <w:pPr>
              <w:rPr>
                <w:b/>
              </w:rPr>
            </w:pPr>
            <w:r w:rsidRPr="000F15B8">
              <w:rPr>
                <w:b/>
              </w:rPr>
              <w:t>Meetmethodiek</w:t>
            </w:r>
          </w:p>
        </w:tc>
      </w:tr>
      <w:tr w:rsidR="00055E3E" w:rsidRPr="00137D23" w14:paraId="2BD69733" w14:textId="77777777" w:rsidTr="00A95C2C">
        <w:tc>
          <w:tcPr>
            <w:tcW w:w="9464" w:type="dxa"/>
          </w:tcPr>
          <w:p w14:paraId="03FD69F5" w14:textId="77777777" w:rsidR="00055E3E" w:rsidRPr="000F15B8" w:rsidRDefault="00055E3E" w:rsidP="00A95C2C">
            <w:pPr>
              <w:rPr>
                <w:b/>
              </w:rPr>
            </w:pPr>
            <w:r w:rsidRPr="000F15B8">
              <w:t>Op welke aspecten, wijze en via welke methode heeft u uw dienstverlening meetbaar gemaakt?</w:t>
            </w:r>
            <w:r>
              <w:t xml:space="preserve"> En op welke aspecten, wijze en via welke methode zou u graag beoordeeld worden gedurende de contractperiode?</w:t>
            </w:r>
          </w:p>
        </w:tc>
      </w:tr>
      <w:tr w:rsidR="00055E3E" w:rsidRPr="00FD1CF5" w14:paraId="7B529E2F" w14:textId="77777777" w:rsidTr="00A95C2C">
        <w:tc>
          <w:tcPr>
            <w:tcW w:w="9464" w:type="dxa"/>
          </w:tcPr>
          <w:p w14:paraId="62734608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2B8B65E4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0F15B8" w14:paraId="661EE91C" w14:textId="77777777" w:rsidTr="00A95C2C">
        <w:tc>
          <w:tcPr>
            <w:tcW w:w="9464" w:type="dxa"/>
          </w:tcPr>
          <w:p w14:paraId="1DD09633" w14:textId="77777777" w:rsidR="00055E3E" w:rsidRPr="00BF72F6" w:rsidRDefault="00055E3E" w:rsidP="00A95C2C">
            <w:pPr>
              <w:rPr>
                <w:b/>
              </w:rPr>
            </w:pPr>
            <w:r>
              <w:rPr>
                <w:b/>
              </w:rPr>
              <w:t>P</w:t>
            </w:r>
            <w:r w:rsidRPr="000F15B8">
              <w:rPr>
                <w:b/>
              </w:rPr>
              <w:t>erceptie</w:t>
            </w:r>
          </w:p>
        </w:tc>
      </w:tr>
      <w:tr w:rsidR="00055E3E" w:rsidRPr="00137D23" w14:paraId="4FEBCAC7" w14:textId="77777777" w:rsidTr="00A95C2C">
        <w:tc>
          <w:tcPr>
            <w:tcW w:w="9464" w:type="dxa"/>
          </w:tcPr>
          <w:p w14:paraId="4AE1B50F" w14:textId="77777777" w:rsidR="00055E3E" w:rsidRPr="000F15B8" w:rsidRDefault="00055E3E" w:rsidP="00A95C2C">
            <w:pPr>
              <w:rPr>
                <w:b/>
              </w:rPr>
            </w:pPr>
            <w:r w:rsidRPr="000F15B8">
              <w:t>Medewerkers</w:t>
            </w:r>
            <w:r>
              <w:t xml:space="preserve"> van Yuverta </w:t>
            </w:r>
            <w:r w:rsidRPr="000F15B8">
              <w:t>als</w:t>
            </w:r>
            <w:r>
              <w:t xml:space="preserve"> </w:t>
            </w:r>
            <w:r w:rsidRPr="000F15B8">
              <w:t xml:space="preserve">ook </w:t>
            </w:r>
            <w:r>
              <w:t xml:space="preserve">scholieren/studenten </w:t>
            </w:r>
            <w:r w:rsidRPr="000F15B8">
              <w:t xml:space="preserve">kunnen allemaal een andere visie hebben op </w:t>
            </w:r>
            <w:r>
              <w:t xml:space="preserve">de beleving hoe het op een school </w:t>
            </w:r>
            <w:r w:rsidRPr="000F15B8">
              <w:t>dient te zijn. Op welke wijze zorgt u er voor dat de perceptie van uw dienstverlening door al deze mensen als prettig en naar wens ervaren wordt en hoe meet u dit?</w:t>
            </w:r>
          </w:p>
        </w:tc>
      </w:tr>
      <w:tr w:rsidR="00055E3E" w:rsidRPr="00FD1CF5" w14:paraId="5A71F39B" w14:textId="77777777" w:rsidTr="00A95C2C">
        <w:tc>
          <w:tcPr>
            <w:tcW w:w="9464" w:type="dxa"/>
          </w:tcPr>
          <w:p w14:paraId="23CF1554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609B7512" w14:textId="77777777" w:rsidR="00055E3E" w:rsidRDefault="00055E3E" w:rsidP="00055E3E">
      <w:pPr>
        <w:rPr>
          <w:b/>
          <w:sz w:val="24"/>
          <w:szCs w:val="24"/>
        </w:rPr>
      </w:pPr>
    </w:p>
    <w:p w14:paraId="46E725BB" w14:textId="77777777" w:rsidR="00055E3E" w:rsidRPr="009A499F" w:rsidRDefault="00055E3E" w:rsidP="00055E3E">
      <w:pPr>
        <w:rPr>
          <w:b/>
          <w:sz w:val="24"/>
          <w:szCs w:val="24"/>
        </w:rPr>
      </w:pPr>
      <w:r w:rsidRPr="009A499F">
        <w:rPr>
          <w:b/>
          <w:sz w:val="24"/>
          <w:szCs w:val="24"/>
        </w:rPr>
        <w:t xml:space="preserve">Eisen </w:t>
      </w:r>
    </w:p>
    <w:p w14:paraId="2C9F49E1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BF72F6" w14:paraId="7DF91864" w14:textId="77777777" w:rsidTr="00A95C2C">
        <w:tc>
          <w:tcPr>
            <w:tcW w:w="9464" w:type="dxa"/>
          </w:tcPr>
          <w:p w14:paraId="75E2197F" w14:textId="77777777" w:rsidR="00055E3E" w:rsidRPr="00BF72F6" w:rsidRDefault="00055E3E" w:rsidP="00A95C2C">
            <w:pPr>
              <w:rPr>
                <w:b/>
              </w:rPr>
            </w:pPr>
            <w:r w:rsidRPr="00BF72F6">
              <w:rPr>
                <w:b/>
              </w:rPr>
              <w:t>Eisen aan de dienstverlening</w:t>
            </w:r>
            <w:r>
              <w:rPr>
                <w:b/>
              </w:rPr>
              <w:t xml:space="preserve"> 1</w:t>
            </w:r>
          </w:p>
        </w:tc>
      </w:tr>
      <w:tr w:rsidR="00055E3E" w:rsidRPr="00137D23" w14:paraId="51DA6458" w14:textId="77777777" w:rsidTr="00A95C2C">
        <w:tc>
          <w:tcPr>
            <w:tcW w:w="9464" w:type="dxa"/>
          </w:tcPr>
          <w:p w14:paraId="5829ACE3" w14:textId="77777777" w:rsidR="00055E3E" w:rsidRPr="00BF72F6" w:rsidRDefault="00055E3E" w:rsidP="00A95C2C">
            <w:pPr>
              <w:rPr>
                <w:b/>
              </w:rPr>
            </w:pPr>
            <w:r>
              <w:t>In dit onderhavige document hebben we het concept programma van eisen dat we willen opnemen in de aanbesteding, als bijlage, toegevoegd. Zou u kunnen aangeven aan welke eisen niet voldaan kan worden of welke eisen u graag anders zou willen zien (en hoe u ze dan zou willen zien)?</w:t>
            </w:r>
          </w:p>
        </w:tc>
      </w:tr>
      <w:tr w:rsidR="00055E3E" w:rsidRPr="00FD1CF5" w14:paraId="6DFE7776" w14:textId="77777777" w:rsidTr="00A95C2C">
        <w:tc>
          <w:tcPr>
            <w:tcW w:w="9464" w:type="dxa"/>
          </w:tcPr>
          <w:p w14:paraId="424862AE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5639EA4B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BF72F6" w14:paraId="13639C6C" w14:textId="77777777" w:rsidTr="00A95C2C">
        <w:tc>
          <w:tcPr>
            <w:tcW w:w="9464" w:type="dxa"/>
          </w:tcPr>
          <w:p w14:paraId="06DE25FA" w14:textId="77777777" w:rsidR="00055E3E" w:rsidRPr="00BF72F6" w:rsidRDefault="00055E3E" w:rsidP="00A95C2C">
            <w:pPr>
              <w:rPr>
                <w:b/>
              </w:rPr>
            </w:pPr>
            <w:r w:rsidRPr="00BF72F6">
              <w:rPr>
                <w:b/>
              </w:rPr>
              <w:t>Eisen aan de dienstverlening</w:t>
            </w:r>
            <w:r>
              <w:rPr>
                <w:b/>
              </w:rPr>
              <w:t xml:space="preserve"> 2</w:t>
            </w:r>
          </w:p>
        </w:tc>
      </w:tr>
      <w:tr w:rsidR="00055E3E" w:rsidRPr="00137D23" w14:paraId="6884CBE7" w14:textId="77777777" w:rsidTr="00A95C2C">
        <w:tc>
          <w:tcPr>
            <w:tcW w:w="9464" w:type="dxa"/>
          </w:tcPr>
          <w:p w14:paraId="6F74A257" w14:textId="77777777" w:rsidR="00055E3E" w:rsidRPr="00BF72F6" w:rsidRDefault="00055E3E" w:rsidP="00A95C2C">
            <w:pPr>
              <w:rPr>
                <w:b/>
              </w:rPr>
            </w:pPr>
            <w:r>
              <w:t>Zijn er eisen, voorwaarden of onderwerpen die u mist in het programma van eisen</w:t>
            </w:r>
          </w:p>
        </w:tc>
      </w:tr>
      <w:tr w:rsidR="00055E3E" w:rsidRPr="00FD1CF5" w14:paraId="1B0E4A48" w14:textId="77777777" w:rsidTr="00A95C2C">
        <w:tc>
          <w:tcPr>
            <w:tcW w:w="9464" w:type="dxa"/>
          </w:tcPr>
          <w:p w14:paraId="498F5720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lastRenderedPageBreak/>
              <w:t>&lt;vul in&gt;</w:t>
            </w:r>
          </w:p>
        </w:tc>
      </w:tr>
    </w:tbl>
    <w:p w14:paraId="0E4475F7" w14:textId="77777777" w:rsidR="00055E3E" w:rsidRDefault="00055E3E" w:rsidP="00055E3E"/>
    <w:p w14:paraId="736E34FB" w14:textId="77777777" w:rsidR="00055E3E" w:rsidRDefault="00055E3E" w:rsidP="00055E3E">
      <w:pPr>
        <w:rPr>
          <w:b/>
          <w:sz w:val="24"/>
          <w:szCs w:val="24"/>
        </w:rPr>
      </w:pPr>
      <w:r>
        <w:rPr>
          <w:b/>
          <w:sz w:val="24"/>
          <w:szCs w:val="24"/>
        </w:rPr>
        <w:t>G</w:t>
      </w:r>
      <w:r w:rsidRPr="00BF72F6">
        <w:rPr>
          <w:b/>
          <w:sz w:val="24"/>
          <w:szCs w:val="24"/>
        </w:rPr>
        <w:t>unningscriteria</w:t>
      </w:r>
    </w:p>
    <w:p w14:paraId="65F3807C" w14:textId="77777777" w:rsidR="00055E3E" w:rsidRPr="005E41D9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BF72F6" w14:paraId="751E23C9" w14:textId="77777777" w:rsidTr="00A95C2C">
        <w:tc>
          <w:tcPr>
            <w:tcW w:w="9464" w:type="dxa"/>
          </w:tcPr>
          <w:p w14:paraId="49950643" w14:textId="77777777" w:rsidR="00055E3E" w:rsidRPr="00BF72F6" w:rsidRDefault="00055E3E" w:rsidP="00A95C2C">
            <w:pPr>
              <w:rPr>
                <w:b/>
              </w:rPr>
            </w:pPr>
            <w:r w:rsidRPr="00BF72F6">
              <w:rPr>
                <w:b/>
              </w:rPr>
              <w:t>Gunningscriteria</w:t>
            </w:r>
          </w:p>
        </w:tc>
      </w:tr>
      <w:tr w:rsidR="00055E3E" w:rsidRPr="00137D23" w14:paraId="2ED1FD60" w14:textId="77777777" w:rsidTr="00A95C2C">
        <w:tc>
          <w:tcPr>
            <w:tcW w:w="9464" w:type="dxa"/>
          </w:tcPr>
          <w:p w14:paraId="204FC1FE" w14:textId="77777777" w:rsidR="00055E3E" w:rsidRPr="00BF72F6" w:rsidRDefault="00055E3E" w:rsidP="00A95C2C">
            <w:pPr>
              <w:rPr>
                <w:b/>
              </w:rPr>
            </w:pPr>
            <w:r>
              <w:t>Kunt u aangeven wat volgens u passende gunningscriteria zijn waarop uw dienstverlening kwalitatief onderscheid kan maken ten aanzien van uw concurrenten?</w:t>
            </w:r>
          </w:p>
        </w:tc>
      </w:tr>
      <w:tr w:rsidR="00055E3E" w:rsidRPr="00FD1CF5" w14:paraId="07DDC5DC" w14:textId="77777777" w:rsidTr="00A95C2C">
        <w:tc>
          <w:tcPr>
            <w:tcW w:w="9464" w:type="dxa"/>
          </w:tcPr>
          <w:p w14:paraId="48F20605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61FC4CCE" w14:textId="77777777" w:rsidR="00055E3E" w:rsidRDefault="00055E3E" w:rsidP="00055E3E"/>
    <w:p w14:paraId="271B6A68" w14:textId="77777777" w:rsidR="00055E3E" w:rsidRDefault="00055E3E" w:rsidP="00055E3E">
      <w:pPr>
        <w:rPr>
          <w:b/>
          <w:sz w:val="24"/>
          <w:szCs w:val="24"/>
        </w:rPr>
      </w:pPr>
      <w:r w:rsidRPr="00BF72F6">
        <w:rPr>
          <w:b/>
          <w:sz w:val="24"/>
          <w:szCs w:val="24"/>
        </w:rPr>
        <w:t>Prijs</w:t>
      </w:r>
      <w:r>
        <w:rPr>
          <w:b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BF72F6" w14:paraId="31A4B600" w14:textId="77777777" w:rsidTr="00A95C2C">
        <w:tc>
          <w:tcPr>
            <w:tcW w:w="9401" w:type="dxa"/>
          </w:tcPr>
          <w:p w14:paraId="61CDDD03" w14:textId="77777777" w:rsidR="00055E3E" w:rsidRPr="00BF72F6" w:rsidRDefault="00055E3E" w:rsidP="00A95C2C">
            <w:pPr>
              <w:rPr>
                <w:b/>
              </w:rPr>
            </w:pPr>
            <w:r w:rsidRPr="00BF72F6">
              <w:rPr>
                <w:b/>
              </w:rPr>
              <w:t>Calculatie-/prijsmodel</w:t>
            </w:r>
          </w:p>
        </w:tc>
      </w:tr>
      <w:tr w:rsidR="00055E3E" w:rsidRPr="00137D23" w14:paraId="120E4EC0" w14:textId="77777777" w:rsidTr="00A95C2C">
        <w:tc>
          <w:tcPr>
            <w:tcW w:w="9401" w:type="dxa"/>
          </w:tcPr>
          <w:p w14:paraId="16E6E5C9" w14:textId="77777777" w:rsidR="00055E3E" w:rsidRDefault="00055E3E" w:rsidP="00A95C2C">
            <w:r>
              <w:t>All-in model (levering + plaatsing dispensers + verbruiksartikelen)</w:t>
            </w:r>
          </w:p>
          <w:p w14:paraId="330A03F2" w14:textId="77777777" w:rsidR="00055E3E" w:rsidRDefault="00055E3E" w:rsidP="00A95C2C">
            <w:r>
              <w:t>Gescheiden investering dispensers + productafname</w:t>
            </w:r>
          </w:p>
          <w:p w14:paraId="22463009" w14:textId="77777777" w:rsidR="00055E3E" w:rsidRDefault="00055E3E" w:rsidP="00A95C2C">
            <w:r>
              <w:t xml:space="preserve">Lease/bruikleen van dispensers gekoppeld aan minimale productafname </w:t>
            </w:r>
          </w:p>
          <w:p w14:paraId="79AD89EE" w14:textId="77777777" w:rsidR="00055E3E" w:rsidRDefault="00055E3E" w:rsidP="00A95C2C"/>
          <w:p w14:paraId="1191664D" w14:textId="77777777" w:rsidR="00055E3E" w:rsidRPr="00265DC8" w:rsidRDefault="00055E3E" w:rsidP="00A95C2C">
            <w:r>
              <w:t>Welk model stimuleert volgens u optimale prijs-kwaliteitverhouding én lange termijn samenwerking en welk model geniet uw voorkeur?</w:t>
            </w:r>
          </w:p>
        </w:tc>
      </w:tr>
      <w:tr w:rsidR="00055E3E" w:rsidRPr="00FD1CF5" w14:paraId="0EA8E45C" w14:textId="77777777" w:rsidTr="00A95C2C">
        <w:tc>
          <w:tcPr>
            <w:tcW w:w="9401" w:type="dxa"/>
          </w:tcPr>
          <w:p w14:paraId="49EFC6C2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04D55C6" w14:textId="77777777" w:rsidR="00055E3E" w:rsidRDefault="00055E3E" w:rsidP="00055E3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55E3E" w:rsidRPr="00BF72F6" w14:paraId="00BDC25C" w14:textId="77777777" w:rsidTr="00A95C2C">
        <w:tc>
          <w:tcPr>
            <w:tcW w:w="9401" w:type="dxa"/>
          </w:tcPr>
          <w:p w14:paraId="31E030D2" w14:textId="77777777" w:rsidR="00055E3E" w:rsidRPr="00BF72F6" w:rsidRDefault="00055E3E" w:rsidP="00A95C2C">
            <w:pPr>
              <w:rPr>
                <w:b/>
              </w:rPr>
            </w:pPr>
            <w:r>
              <w:rPr>
                <w:b/>
              </w:rPr>
              <w:t>Prijsontwikkeling</w:t>
            </w:r>
          </w:p>
        </w:tc>
      </w:tr>
      <w:tr w:rsidR="00055E3E" w:rsidRPr="00137D23" w14:paraId="4BBE7AA0" w14:textId="77777777" w:rsidTr="00A95C2C">
        <w:tc>
          <w:tcPr>
            <w:tcW w:w="9401" w:type="dxa"/>
          </w:tcPr>
          <w:p w14:paraId="0AD5EBA9" w14:textId="77777777" w:rsidR="00055E3E" w:rsidRPr="00BF72F6" w:rsidRDefault="00055E3E" w:rsidP="00A95C2C">
            <w:pPr>
              <w:rPr>
                <w:b/>
              </w:rPr>
            </w:pPr>
            <w:r w:rsidRPr="00BF72F6">
              <w:t xml:space="preserve">Kunt u aangeven </w:t>
            </w:r>
            <w:r>
              <w:t>welke ontwikkelingen (bv. geopolitiek of wetgeving) u ziet welke binnen nu en drie jaar impact zal hebben op de prijs, en kunt u uitleggen waarom dat een impact op de prijs heeft en welke impact dat in procenten (bandbreedte) is?</w:t>
            </w:r>
          </w:p>
        </w:tc>
      </w:tr>
      <w:tr w:rsidR="00055E3E" w:rsidRPr="00FD1CF5" w14:paraId="0FD2FBDE" w14:textId="77777777" w:rsidTr="00A95C2C">
        <w:tc>
          <w:tcPr>
            <w:tcW w:w="9401" w:type="dxa"/>
          </w:tcPr>
          <w:p w14:paraId="6573355C" w14:textId="77777777" w:rsidR="00055E3E" w:rsidRPr="00FD1CF5" w:rsidRDefault="00055E3E" w:rsidP="00A95C2C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D1CF5" w14:paraId="4290880A" w14:textId="77777777" w:rsidTr="00A95C2C">
        <w:tc>
          <w:tcPr>
            <w:tcW w:w="9401" w:type="dxa"/>
          </w:tcPr>
          <w:p w14:paraId="2C152747" w14:textId="77777777" w:rsidR="00055E3E" w:rsidRPr="005020F3" w:rsidRDefault="00055E3E" w:rsidP="00A95C2C">
            <w:pPr>
              <w:rPr>
                <w:iCs/>
              </w:rPr>
            </w:pPr>
            <w:r w:rsidRPr="005020F3">
              <w:rPr>
                <w:iCs/>
              </w:rPr>
              <w:t>Onder welke voorwaarden (looptijd, minimale afname, standaardisatie per locatie) kunnen prijs- en logistieke voordelen worden gerealiseerd?</w:t>
            </w:r>
          </w:p>
        </w:tc>
      </w:tr>
      <w:tr w:rsidR="00055E3E" w:rsidRPr="00FD1CF5" w14:paraId="7F209FA1" w14:textId="77777777" w:rsidTr="00A95C2C">
        <w:tc>
          <w:tcPr>
            <w:tcW w:w="9401" w:type="dxa"/>
          </w:tcPr>
          <w:p w14:paraId="3DBFB8C8" w14:textId="77777777" w:rsidR="00055E3E" w:rsidRPr="005020F3" w:rsidRDefault="00055E3E" w:rsidP="00A95C2C">
            <w:pPr>
              <w:rPr>
                <w:iCs/>
              </w:rPr>
            </w:pPr>
            <w:r w:rsidRPr="00FD1CF5">
              <w:rPr>
                <w:i/>
              </w:rPr>
              <w:t>&lt;vul in&gt;</w:t>
            </w:r>
          </w:p>
        </w:tc>
      </w:tr>
      <w:tr w:rsidR="00055E3E" w:rsidRPr="00FD1CF5" w14:paraId="7E393384" w14:textId="77777777" w:rsidTr="00A95C2C">
        <w:tc>
          <w:tcPr>
            <w:tcW w:w="9401" w:type="dxa"/>
          </w:tcPr>
          <w:p w14:paraId="2198CE90" w14:textId="77777777" w:rsidR="00055E3E" w:rsidRPr="009322C9" w:rsidRDefault="00055E3E" w:rsidP="00A95C2C">
            <w:pPr>
              <w:rPr>
                <w:iCs/>
              </w:rPr>
            </w:pPr>
            <w:r w:rsidRPr="00E77CDC">
              <w:rPr>
                <w:iCs/>
              </w:rPr>
              <w:t>Organisatie overweegt jaarlijkse indexering op basis van een objectieve CBS Producentenprijsindex gerelateerd aan papier- en/of chemische industrie</w:t>
            </w:r>
            <w:r>
              <w:rPr>
                <w:iCs/>
              </w:rPr>
              <w:t xml:space="preserve"> (metaal/kunststof).</w:t>
            </w:r>
            <w:r w:rsidRPr="00E77CDC">
              <w:rPr>
                <w:iCs/>
              </w:rPr>
              <w:t xml:space="preserve"> Acht u dit marktconform? Zo nee, welk alternatief acht u proportioneel en waarom?</w:t>
            </w:r>
          </w:p>
        </w:tc>
      </w:tr>
      <w:tr w:rsidR="00055E3E" w:rsidRPr="00FD1CF5" w14:paraId="332506C5" w14:textId="77777777" w:rsidTr="00A95C2C">
        <w:tc>
          <w:tcPr>
            <w:tcW w:w="9401" w:type="dxa"/>
          </w:tcPr>
          <w:p w14:paraId="737A3A8C" w14:textId="77777777" w:rsidR="00055E3E" w:rsidRPr="009322C9" w:rsidRDefault="00055E3E" w:rsidP="00A95C2C">
            <w:pPr>
              <w:rPr>
                <w:iCs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2E817B6D" w14:textId="77777777" w:rsidR="00055E3E" w:rsidRPr="00290F5C" w:rsidRDefault="00055E3E" w:rsidP="00055E3E"/>
    <w:p w14:paraId="17E88E15" w14:textId="10407304" w:rsidR="00A33593" w:rsidRDefault="00A33593" w:rsidP="00055E3E"/>
    <w:sectPr w:rsidR="00A33593" w:rsidSect="002F0BF1">
      <w:footerReference w:type="default" r:id="rId11"/>
      <w:headerReference w:type="first" r:id="rId12"/>
      <w:footerReference w:type="first" r:id="rId13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0550" w14:textId="77777777" w:rsidR="000942B9" w:rsidRDefault="000942B9" w:rsidP="003B595D">
      <w:pPr>
        <w:spacing w:line="240" w:lineRule="auto"/>
      </w:pPr>
      <w:r>
        <w:separator/>
      </w:r>
    </w:p>
  </w:endnote>
  <w:endnote w:type="continuationSeparator" w:id="0">
    <w:p w14:paraId="53CD6A4F" w14:textId="77777777" w:rsidR="000942B9" w:rsidRDefault="000942B9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CED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62D7A946" wp14:editId="0685BD65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08E7FB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14:paraId="7300D1AE" w14:textId="77777777" w:rsidTr="00ED1722">
      <w:trPr>
        <w:cantSplit/>
      </w:trPr>
      <w:tc>
        <w:tcPr>
          <w:tcW w:w="2633" w:type="dxa"/>
        </w:tcPr>
        <w:p w14:paraId="7BA8D340" w14:textId="77777777" w:rsidR="00A12CA0" w:rsidRDefault="00A12CA0" w:rsidP="0067258F">
          <w:pPr>
            <w:pStyle w:val="RefKopjes"/>
          </w:pPr>
          <w:r>
            <w:t>Datum</w:t>
          </w:r>
        </w:p>
      </w:tc>
      <w:bookmarkStart w:id="1" w:name="RefDatum" w:displacedByCustomXml="next"/>
      <w:sdt>
        <w:sdtPr>
          <w:id w:val="-1754038644"/>
          <w:date w:fullDate="2026-03-09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16BD30AB" w14:textId="0D9B7FBB" w:rsidR="00A12CA0" w:rsidRPr="000E68A0" w:rsidRDefault="000E68A0" w:rsidP="0067258F">
              <w:pPr>
                <w:pStyle w:val="RefDatum"/>
              </w:pPr>
              <w:r w:rsidRPr="000E68A0">
                <w:t>9 maart 2026</w:t>
              </w:r>
            </w:p>
          </w:tc>
        </w:sdtContent>
      </w:sdt>
      <w:bookmarkEnd w:id="1" w:displacedByCustomXml="prev"/>
    </w:tr>
    <w:tr w:rsidR="00A12CA0" w14:paraId="7D2C3B73" w14:textId="77777777" w:rsidTr="00ED1722">
      <w:trPr>
        <w:cantSplit/>
      </w:trPr>
      <w:tc>
        <w:tcPr>
          <w:tcW w:w="2633" w:type="dxa"/>
        </w:tcPr>
        <w:p w14:paraId="0178FDF2" w14:textId="77777777" w:rsidR="00A12CA0" w:rsidRDefault="00A12CA0" w:rsidP="0067258F">
          <w:pPr>
            <w:pStyle w:val="RefKopjes"/>
          </w:pPr>
          <w:r>
            <w:t>Versie</w:t>
          </w:r>
        </w:p>
      </w:tc>
      <w:bookmarkStart w:id="2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9B2D89A" w14:textId="4FF284C1" w:rsidR="00A12CA0" w:rsidRDefault="002F0BF1" w:rsidP="0067258F">
              <w:pPr>
                <w:pStyle w:val="RefTekst"/>
              </w:pPr>
              <w:r>
                <w:t>1.0</w:t>
              </w:r>
            </w:p>
          </w:tc>
        </w:sdtContent>
      </w:sdt>
      <w:bookmarkEnd w:id="2" w:displacedByCustomXml="prev"/>
    </w:tr>
  </w:tbl>
  <w:p w14:paraId="24F1964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0942B9" w14:paraId="6FA445C3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690E962E" w14:textId="77777777" w:rsidR="000942B9" w:rsidRDefault="000942B9" w:rsidP="004233FB">
            <w:pPr>
              <w:spacing w:before="280" w:line="240" w:lineRule="auto"/>
            </w:pPr>
          </w:p>
        </w:tc>
      </w:tr>
    </w:tbl>
    <w:p w14:paraId="0C154EFE" w14:textId="77777777" w:rsidR="000942B9" w:rsidRDefault="000942B9" w:rsidP="0032501C">
      <w:pPr>
        <w:spacing w:line="160" w:lineRule="exact"/>
      </w:pPr>
    </w:p>
  </w:footnote>
  <w:footnote w:type="continuationSeparator" w:id="0">
    <w:p w14:paraId="6D94FB2A" w14:textId="77777777" w:rsidR="000942B9" w:rsidRDefault="000942B9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A974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3BF92CC" wp14:editId="776F846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544E93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C8/8mbkhgAA5IYAABQAAABkcnMvbWVkaWEvaW1hZ2UxLnBuZ4lQTkcNChoKAAAADUlIRFIAAAJw&#10;AAADAAgGAAAApEZa1gAAAAFzUkdCAK7OHOkAAAAEZ0FNQQAAsY8L/GEFAAAACXBIWXMAADsOAAA7&#10;DgHMtqGDAACGeUlEQVR4Xu29zY3kyta1d0w4JrQD973HhDKhTWgTXhPagzMQIA0L5zrQk0+6dyIV&#10;BBnQFggFARppcjzI1l7kZlUmczN+yOBf5vMAC9WdDAaDTCZjccffb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E07752A"/>
    <w:multiLevelType w:val="multilevel"/>
    <w:tmpl w:val="9C1A11E0"/>
    <w:numStyleLink w:val="Bulletlijst"/>
  </w:abstractNum>
  <w:abstractNum w:abstractNumId="26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39D4871"/>
    <w:multiLevelType w:val="multilevel"/>
    <w:tmpl w:val="F838191C"/>
    <w:numStyleLink w:val="Koppenlijst"/>
  </w:abstractNum>
  <w:abstractNum w:abstractNumId="28" w15:restartNumberingAfterBreak="0">
    <w:nsid w:val="682532EC"/>
    <w:multiLevelType w:val="multilevel"/>
    <w:tmpl w:val="F838191C"/>
    <w:numStyleLink w:val="Koppenlijst"/>
  </w:abstractNum>
  <w:abstractNum w:abstractNumId="29" w15:restartNumberingAfterBreak="0">
    <w:nsid w:val="69966F43"/>
    <w:multiLevelType w:val="multilevel"/>
    <w:tmpl w:val="9C1A11E0"/>
    <w:numStyleLink w:val="Bulletlijst"/>
  </w:abstractNum>
  <w:abstractNum w:abstractNumId="30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1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C314437"/>
    <w:multiLevelType w:val="multilevel"/>
    <w:tmpl w:val="F838191C"/>
    <w:numStyleLink w:val="Koppenlijst"/>
  </w:abstractNum>
  <w:num w:numId="1" w16cid:durableId="2102531165">
    <w:abstractNumId w:val="23"/>
  </w:num>
  <w:num w:numId="2" w16cid:durableId="449057550">
    <w:abstractNumId w:val="31"/>
  </w:num>
  <w:num w:numId="3" w16cid:durableId="779842316">
    <w:abstractNumId w:val="26"/>
  </w:num>
  <w:num w:numId="4" w16cid:durableId="227885886">
    <w:abstractNumId w:val="9"/>
  </w:num>
  <w:num w:numId="5" w16cid:durableId="982345566">
    <w:abstractNumId w:val="7"/>
  </w:num>
  <w:num w:numId="6" w16cid:durableId="107244716">
    <w:abstractNumId w:val="6"/>
  </w:num>
  <w:num w:numId="7" w16cid:durableId="997270222">
    <w:abstractNumId w:val="5"/>
  </w:num>
  <w:num w:numId="8" w16cid:durableId="1407536756">
    <w:abstractNumId w:val="4"/>
  </w:num>
  <w:num w:numId="9" w16cid:durableId="1620450555">
    <w:abstractNumId w:val="8"/>
  </w:num>
  <w:num w:numId="10" w16cid:durableId="695275275">
    <w:abstractNumId w:val="3"/>
  </w:num>
  <w:num w:numId="11" w16cid:durableId="2078505589">
    <w:abstractNumId w:val="2"/>
  </w:num>
  <w:num w:numId="12" w16cid:durableId="1456485152">
    <w:abstractNumId w:val="1"/>
  </w:num>
  <w:num w:numId="13" w16cid:durableId="1700550689">
    <w:abstractNumId w:val="0"/>
  </w:num>
  <w:num w:numId="14" w16cid:durableId="1485439143">
    <w:abstractNumId w:val="30"/>
  </w:num>
  <w:num w:numId="15" w16cid:durableId="50077193">
    <w:abstractNumId w:val="21"/>
  </w:num>
  <w:num w:numId="16" w16cid:durableId="1159926913">
    <w:abstractNumId w:val="22"/>
  </w:num>
  <w:num w:numId="17" w16cid:durableId="684477597">
    <w:abstractNumId w:val="16"/>
  </w:num>
  <w:num w:numId="18" w16cid:durableId="1522009864">
    <w:abstractNumId w:val="29"/>
  </w:num>
  <w:num w:numId="19" w16cid:durableId="2075199665">
    <w:abstractNumId w:val="13"/>
  </w:num>
  <w:num w:numId="20" w16cid:durableId="257830119">
    <w:abstractNumId w:val="20"/>
  </w:num>
  <w:num w:numId="21" w16cid:durableId="900019793">
    <w:abstractNumId w:val="10"/>
  </w:num>
  <w:num w:numId="22" w16cid:durableId="136993314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481237962">
    <w:abstractNumId w:val="28"/>
  </w:num>
  <w:num w:numId="24" w16cid:durableId="1516771486">
    <w:abstractNumId w:val="17"/>
  </w:num>
  <w:num w:numId="25" w16cid:durableId="1632830900">
    <w:abstractNumId w:val="32"/>
  </w:num>
  <w:num w:numId="26" w16cid:durableId="911937616">
    <w:abstractNumId w:val="14"/>
  </w:num>
  <w:num w:numId="27" w16cid:durableId="1292513160">
    <w:abstractNumId w:val="11"/>
  </w:num>
  <w:num w:numId="28" w16cid:durableId="1311130350">
    <w:abstractNumId w:val="12"/>
  </w:num>
  <w:num w:numId="29" w16cid:durableId="94132684">
    <w:abstractNumId w:val="24"/>
  </w:num>
  <w:num w:numId="30" w16cid:durableId="1418476464">
    <w:abstractNumId w:val="27"/>
  </w:num>
  <w:num w:numId="31" w16cid:durableId="675421105">
    <w:abstractNumId w:val="19"/>
  </w:num>
  <w:num w:numId="32" w16cid:durableId="644628069">
    <w:abstractNumId w:val="25"/>
  </w:num>
  <w:num w:numId="33" w16cid:durableId="848372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F1"/>
    <w:rsid w:val="0000622E"/>
    <w:rsid w:val="00010C1F"/>
    <w:rsid w:val="00012304"/>
    <w:rsid w:val="00020575"/>
    <w:rsid w:val="000430B6"/>
    <w:rsid w:val="000439B3"/>
    <w:rsid w:val="00055E3E"/>
    <w:rsid w:val="00057A7F"/>
    <w:rsid w:val="00087F10"/>
    <w:rsid w:val="000942B9"/>
    <w:rsid w:val="00097795"/>
    <w:rsid w:val="000B6F73"/>
    <w:rsid w:val="000D1E2E"/>
    <w:rsid w:val="000E0C17"/>
    <w:rsid w:val="000E4A5F"/>
    <w:rsid w:val="000E68A0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25FA"/>
    <w:rsid w:val="00286C0F"/>
    <w:rsid w:val="002909F0"/>
    <w:rsid w:val="00292DC2"/>
    <w:rsid w:val="002A33DE"/>
    <w:rsid w:val="002D7C24"/>
    <w:rsid w:val="002F0BF1"/>
    <w:rsid w:val="002F7DE4"/>
    <w:rsid w:val="0032501C"/>
    <w:rsid w:val="003348BB"/>
    <w:rsid w:val="00361400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0D03"/>
    <w:rsid w:val="004F75C3"/>
    <w:rsid w:val="005027CD"/>
    <w:rsid w:val="00507BD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905C1"/>
    <w:rsid w:val="006A1D48"/>
    <w:rsid w:val="006A240F"/>
    <w:rsid w:val="006A2EE7"/>
    <w:rsid w:val="006A7F4A"/>
    <w:rsid w:val="006D75FA"/>
    <w:rsid w:val="006D77BB"/>
    <w:rsid w:val="006F0214"/>
    <w:rsid w:val="00700C38"/>
    <w:rsid w:val="00724FBA"/>
    <w:rsid w:val="00753840"/>
    <w:rsid w:val="00760D12"/>
    <w:rsid w:val="00781BAD"/>
    <w:rsid w:val="00782D16"/>
    <w:rsid w:val="007905E8"/>
    <w:rsid w:val="007926A5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1BEF"/>
    <w:rsid w:val="009823C1"/>
    <w:rsid w:val="0098488A"/>
    <w:rsid w:val="00987340"/>
    <w:rsid w:val="009B28E7"/>
    <w:rsid w:val="009D42F9"/>
    <w:rsid w:val="00A12CA0"/>
    <w:rsid w:val="00A1492F"/>
    <w:rsid w:val="00A150EB"/>
    <w:rsid w:val="00A152B1"/>
    <w:rsid w:val="00A31FA7"/>
    <w:rsid w:val="00A33593"/>
    <w:rsid w:val="00A4378D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F1325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727B4"/>
    <w:rsid w:val="00D72B2B"/>
    <w:rsid w:val="00D73965"/>
    <w:rsid w:val="00D75647"/>
    <w:rsid w:val="00D82BDD"/>
    <w:rsid w:val="00D912D8"/>
    <w:rsid w:val="00D91A68"/>
    <w:rsid w:val="00DA3B87"/>
    <w:rsid w:val="00DB3F8F"/>
    <w:rsid w:val="00DC2A94"/>
    <w:rsid w:val="00DD0E19"/>
    <w:rsid w:val="00DE069E"/>
    <w:rsid w:val="00DE4671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1883"/>
    <w:rsid w:val="00FB1AFF"/>
    <w:rsid w:val="00FB7162"/>
    <w:rsid w:val="00FE3468"/>
    <w:rsid w:val="00FE50E8"/>
    <w:rsid w:val="00FE65F5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64A4"/>
  <w15:chartTrackingRefBased/>
  <w15:docId w15:val="{F4E69BCB-DF25-44C7-B612-67E66162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EF1AA7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yuverta.sharepoint.com/sites/OfficeSjablonen/Documenten/Notitie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0064E928E244688850F91340ADA0E" ma:contentTypeVersion="4" ma:contentTypeDescription="Een nieuw document maken." ma:contentTypeScope="" ma:versionID="1e1da6ecfd45335724218c81760ad1a6">
  <xsd:schema xmlns:xsd="http://www.w3.org/2001/XMLSchema" xmlns:xs="http://www.w3.org/2001/XMLSchema" xmlns:p="http://schemas.microsoft.com/office/2006/metadata/properties" xmlns:ns2="1aa19b38-ba56-4f4e-b21d-c298a3053a57" targetNamespace="http://schemas.microsoft.com/office/2006/metadata/properties" ma:root="true" ma:fieldsID="bdd2a48eba02c50be962c28b50ae3589" ns2:_="">
    <xsd:import namespace="1aa19b38-ba56-4f4e-b21d-c298a3053a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19b38-ba56-4f4e-b21d-c298a3053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AAB239-D37A-4C1B-B2D0-9D9FBBAB5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FD068-E109-4648-94DB-83B1C38E8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19b38-ba56-4f4e-b21d-c298a3053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8E830F-79AF-4E63-87D4-B4375B1BD4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3</TotalTime>
  <Pages>4</Pages>
  <Words>1094</Words>
  <Characters>6601</Characters>
  <Application>Microsoft Office Word</Application>
  <DocSecurity>0</DocSecurity>
  <Lines>169</Lines>
  <Paragraphs>89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8" baseType="lpstr">
      <vt:lpstr/>
      <vt:lpstr>Hoofdstuk</vt:lpstr>
      <vt:lpstr>    Paragraaf</vt:lpstr>
      <vt:lpstr>        Sub paragraaf</vt:lpstr>
      <vt:lpstr/>
      <vt:lpstr>Hoofdstuk</vt:lpstr>
      <vt:lpstr>    Paragraaf</vt:lpstr>
      <vt:lpstr>        Sub paragraaf</vt:lpstr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den Brave</dc:creator>
  <cp:keywords/>
  <dc:description>Template by HQ Solutions B.V.</dc:description>
  <cp:lastModifiedBy>Celine den Brave</cp:lastModifiedBy>
  <cp:revision>4</cp:revision>
  <dcterms:created xsi:type="dcterms:W3CDTF">2026-03-09T14:07:00Z</dcterms:created>
  <dcterms:modified xsi:type="dcterms:W3CDTF">2026-03-09T14:11:00Z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0x010100B3A0064E928E244688850F91340ADA0E</vt:lpwstr>
  </property>
  <property fmtid="{D5CDD505-2E9C-101B-9397-08002B2CF9AE}" pid="7" name="Order">
    <vt:r8>2200</vt:r8>
  </property>
  <property fmtid="{D5CDD505-2E9C-101B-9397-08002B2CF9AE}" pid="8" name="_ExtendedDescription">
    <vt:lpwstr/>
  </property>
  <property fmtid="{D5CDD505-2E9C-101B-9397-08002B2CF9AE}" pid="9" name="_dlc_DocIdItemGuid">
    <vt:lpwstr>b4204094-7592-4b63-83e3-e6cd56b50eff</vt:lpwstr>
  </property>
  <property fmtid="{D5CDD505-2E9C-101B-9397-08002B2CF9AE}" pid="10" name="MediaServiceImageTags">
    <vt:lpwstr/>
  </property>
</Properties>
</file>