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F11C0" w14:textId="77777777" w:rsidR="00170202" w:rsidRPr="00B40F3A" w:rsidRDefault="00170202" w:rsidP="00170202">
      <w:pPr>
        <w:rPr>
          <w:rFonts w:asciiTheme="minorHAnsi" w:eastAsia="Verdana" w:hAnsiTheme="minorHAnsi" w:cs="Arial"/>
          <w:szCs w:val="20"/>
        </w:rPr>
      </w:pPr>
    </w:p>
    <w:p w14:paraId="320F2316" w14:textId="19F83060" w:rsidR="00B75E9C" w:rsidRPr="00F81983" w:rsidRDefault="00F81983" w:rsidP="00B75E9C">
      <w:pPr>
        <w:rPr>
          <w:rFonts w:asciiTheme="minorHAnsi" w:eastAsia="Verdana" w:hAnsiTheme="minorHAnsi" w:cs="Arial"/>
          <w:b/>
          <w:bCs/>
          <w:sz w:val="22"/>
        </w:rPr>
      </w:pPr>
      <w:r w:rsidRPr="00F81983">
        <w:rPr>
          <w:rFonts w:asciiTheme="minorHAnsi" w:eastAsia="Verdana" w:hAnsiTheme="minorHAnsi" w:cs="Arial"/>
          <w:b/>
          <w:bCs/>
          <w:sz w:val="22"/>
        </w:rPr>
        <w:t xml:space="preserve">Bijlage 5 Prijzenblad </w:t>
      </w:r>
      <w:r w:rsidR="00B75E9C" w:rsidRPr="00035299">
        <w:rPr>
          <w:rFonts w:asciiTheme="minorHAnsi" w:eastAsia="Verdana" w:hAnsiTheme="minorHAnsi" w:cs="Arial"/>
          <w:b/>
          <w:bCs/>
          <w:sz w:val="22"/>
        </w:rPr>
        <w:t xml:space="preserve">- </w:t>
      </w:r>
      <w:r w:rsidRPr="00F81983">
        <w:rPr>
          <w:rFonts w:asciiTheme="minorHAnsi" w:eastAsia="Verdana" w:hAnsiTheme="minorHAnsi" w:cs="Arial"/>
          <w:b/>
          <w:bCs/>
          <w:sz w:val="22"/>
        </w:rPr>
        <w:t xml:space="preserve"> </w:t>
      </w:r>
      <w:r w:rsidR="00B75C66">
        <w:rPr>
          <w:rFonts w:asciiTheme="minorHAnsi" w:eastAsia="Verdana" w:hAnsiTheme="minorHAnsi" w:cs="Arial"/>
          <w:b/>
          <w:bCs/>
          <w:sz w:val="22"/>
        </w:rPr>
        <w:t xml:space="preserve">raamovereenkomst </w:t>
      </w:r>
      <w:r w:rsidR="00B75E9C" w:rsidRPr="00035299">
        <w:rPr>
          <w:rFonts w:asciiTheme="minorHAnsi" w:eastAsia="Verdana" w:hAnsiTheme="minorHAnsi" w:cs="Arial"/>
          <w:b/>
          <w:bCs/>
          <w:sz w:val="22"/>
        </w:rPr>
        <w:t>Levering standaard software</w:t>
      </w:r>
      <w:r w:rsidR="00B75E9C" w:rsidRPr="00F81983">
        <w:rPr>
          <w:rFonts w:asciiTheme="minorHAnsi" w:eastAsia="Verdana" w:hAnsiTheme="minorHAnsi" w:cs="Arial"/>
          <w:b/>
          <w:bCs/>
          <w:sz w:val="22"/>
        </w:rPr>
        <w:t xml:space="preserve"> VRH</w:t>
      </w:r>
    </w:p>
    <w:p w14:paraId="2E095655" w14:textId="09C1D09F" w:rsidR="00F81983" w:rsidRPr="00F81983" w:rsidRDefault="00F81983" w:rsidP="00F81983">
      <w:pPr>
        <w:rPr>
          <w:rFonts w:asciiTheme="minorHAnsi" w:eastAsia="Verdana" w:hAnsiTheme="minorHAnsi" w:cs="Arial"/>
          <w:b/>
          <w:bCs/>
          <w:szCs w:val="20"/>
        </w:rPr>
      </w:pPr>
    </w:p>
    <w:p w14:paraId="4A481B1F" w14:textId="77777777" w:rsidR="000848CF" w:rsidRDefault="00F81983" w:rsidP="009D4DBB">
      <w:pPr>
        <w:rPr>
          <w:rFonts w:asciiTheme="minorHAnsi" w:eastAsia="Verdana" w:hAnsiTheme="minorHAnsi" w:cs="Arial"/>
          <w:szCs w:val="20"/>
        </w:rPr>
      </w:pPr>
      <w:r w:rsidRPr="00F81983">
        <w:rPr>
          <w:rFonts w:asciiTheme="minorHAnsi" w:eastAsia="Verdana" w:hAnsiTheme="minorHAnsi" w:cs="Arial"/>
          <w:szCs w:val="20"/>
        </w:rPr>
        <w:t xml:space="preserve">In onderstaande tabel dient </w:t>
      </w:r>
      <w:r w:rsidR="004C692B">
        <w:rPr>
          <w:rFonts w:asciiTheme="minorHAnsi" w:eastAsia="Verdana" w:hAnsiTheme="minorHAnsi" w:cs="Arial"/>
          <w:szCs w:val="20"/>
        </w:rPr>
        <w:t>u, als i</w:t>
      </w:r>
      <w:r w:rsidRPr="00F81983">
        <w:rPr>
          <w:rFonts w:asciiTheme="minorHAnsi" w:eastAsia="Verdana" w:hAnsiTheme="minorHAnsi" w:cs="Arial"/>
          <w:szCs w:val="20"/>
        </w:rPr>
        <w:t>nschrijver</w:t>
      </w:r>
      <w:r w:rsidR="004C692B">
        <w:rPr>
          <w:rFonts w:asciiTheme="minorHAnsi" w:eastAsia="Verdana" w:hAnsiTheme="minorHAnsi" w:cs="Arial"/>
          <w:szCs w:val="20"/>
        </w:rPr>
        <w:t>,</w:t>
      </w:r>
      <w:r w:rsidRPr="00F81983">
        <w:rPr>
          <w:rFonts w:asciiTheme="minorHAnsi" w:eastAsia="Verdana" w:hAnsiTheme="minorHAnsi" w:cs="Arial"/>
          <w:szCs w:val="20"/>
        </w:rPr>
        <w:t xml:space="preserve"> </w:t>
      </w:r>
      <w:r w:rsidR="00E37320">
        <w:rPr>
          <w:rFonts w:asciiTheme="minorHAnsi" w:eastAsia="Verdana" w:hAnsiTheme="minorHAnsi" w:cs="Arial"/>
          <w:szCs w:val="20"/>
        </w:rPr>
        <w:t xml:space="preserve">onder </w:t>
      </w:r>
      <w:r>
        <w:rPr>
          <w:rFonts w:asciiTheme="minorHAnsi" w:eastAsia="Verdana" w:hAnsiTheme="minorHAnsi" w:cs="Arial"/>
          <w:szCs w:val="20"/>
        </w:rPr>
        <w:t>Provisie-</w:t>
      </w:r>
      <w:r w:rsidR="009D4DBB">
        <w:rPr>
          <w:rFonts w:asciiTheme="minorHAnsi" w:eastAsia="Verdana" w:hAnsiTheme="minorHAnsi" w:cs="Arial"/>
          <w:szCs w:val="20"/>
        </w:rPr>
        <w:t>percentage</w:t>
      </w:r>
      <w:r w:rsidRPr="00F81983">
        <w:rPr>
          <w:rFonts w:asciiTheme="minorHAnsi" w:eastAsia="Verdana" w:hAnsiTheme="minorHAnsi" w:cs="Arial"/>
          <w:szCs w:val="20"/>
        </w:rPr>
        <w:t xml:space="preserve"> aan te kruisen welk</w:t>
      </w:r>
      <w:r w:rsidR="000848CF">
        <w:rPr>
          <w:rFonts w:asciiTheme="minorHAnsi" w:eastAsia="Verdana" w:hAnsiTheme="minorHAnsi" w:cs="Arial"/>
          <w:szCs w:val="20"/>
        </w:rPr>
        <w:t xml:space="preserve"> </w:t>
      </w:r>
      <w:r w:rsidR="00C6745F">
        <w:rPr>
          <w:rFonts w:asciiTheme="minorHAnsi" w:eastAsia="Verdana" w:hAnsiTheme="minorHAnsi" w:cs="Arial"/>
          <w:szCs w:val="20"/>
        </w:rPr>
        <w:t xml:space="preserve">percentage </w:t>
      </w:r>
      <w:r w:rsidRPr="00F81983">
        <w:rPr>
          <w:rFonts w:asciiTheme="minorHAnsi" w:eastAsia="Verdana" w:hAnsiTheme="minorHAnsi" w:cs="Arial"/>
          <w:szCs w:val="20"/>
        </w:rPr>
        <w:t xml:space="preserve">van toepassing is op uw Inschrijving. </w:t>
      </w:r>
    </w:p>
    <w:p w14:paraId="147D0B86" w14:textId="77777777" w:rsidR="000848CF" w:rsidRDefault="000848CF" w:rsidP="009D4DBB">
      <w:pPr>
        <w:rPr>
          <w:rFonts w:asciiTheme="minorHAnsi" w:eastAsia="Verdana" w:hAnsiTheme="minorHAnsi" w:cs="Arial"/>
          <w:szCs w:val="20"/>
        </w:rPr>
      </w:pPr>
    </w:p>
    <w:p w14:paraId="5EF0C070" w14:textId="4F9B2F89" w:rsidR="00F81983" w:rsidRDefault="00F81983" w:rsidP="00F81983">
      <w:pPr>
        <w:rPr>
          <w:rFonts w:asciiTheme="minorHAnsi" w:eastAsia="Verdana" w:hAnsiTheme="minorHAnsi" w:cs="Arial"/>
          <w:szCs w:val="20"/>
        </w:rPr>
      </w:pPr>
    </w:p>
    <w:p w14:paraId="3A267890" w14:textId="77777777" w:rsidR="00F81983" w:rsidRPr="00F81983" w:rsidRDefault="00F81983" w:rsidP="00F81983">
      <w:pPr>
        <w:rPr>
          <w:rFonts w:asciiTheme="minorHAnsi" w:eastAsia="Verdana" w:hAnsiTheme="minorHAnsi" w:cs="Arial"/>
          <w:szCs w:val="20"/>
        </w:rPr>
      </w:pPr>
    </w:p>
    <w:tbl>
      <w:tblPr>
        <w:tblStyle w:val="Rastertabel4-Accent1"/>
        <w:tblW w:w="0" w:type="auto"/>
        <w:tblLook w:val="04A0" w:firstRow="1" w:lastRow="0" w:firstColumn="1" w:lastColumn="0" w:noHBand="0" w:noVBand="1"/>
      </w:tblPr>
      <w:tblGrid>
        <w:gridCol w:w="1129"/>
        <w:gridCol w:w="3402"/>
        <w:gridCol w:w="4111"/>
      </w:tblGrid>
      <w:tr w:rsidR="00F81983" w:rsidRPr="00F81983" w14:paraId="702513B9" w14:textId="77777777" w:rsidTr="00CD3F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  <w:hideMark/>
          </w:tcPr>
          <w:p w14:paraId="29CBD6CF" w14:textId="6700B104" w:rsidR="00F81983" w:rsidRPr="00F81983" w:rsidRDefault="00F81983" w:rsidP="00865D4D">
            <w:pPr>
              <w:spacing w:line="276" w:lineRule="auto"/>
              <w:jc w:val="center"/>
              <w:rPr>
                <w:rFonts w:asciiTheme="minorHAnsi" w:eastAsia="Verdana" w:hAnsiTheme="minorHAnsi" w:cs="Arial"/>
                <w:szCs w:val="20"/>
              </w:rPr>
            </w:pPr>
            <w:r>
              <w:rPr>
                <w:rFonts w:asciiTheme="minorHAnsi" w:eastAsia="Verdana" w:hAnsiTheme="minorHAnsi" w:cs="Arial"/>
                <w:szCs w:val="20"/>
              </w:rPr>
              <w:t>Provisie</w:t>
            </w:r>
            <w:r w:rsidR="00865D4D">
              <w:rPr>
                <w:rFonts w:asciiTheme="minorHAnsi" w:eastAsia="Verdana" w:hAnsiTheme="minorHAnsi" w:cs="Arial"/>
                <w:szCs w:val="20"/>
              </w:rPr>
              <w:t>-</w:t>
            </w:r>
            <w:r w:rsidR="00C6745F">
              <w:rPr>
                <w:rFonts w:asciiTheme="minorHAnsi" w:eastAsia="Verdana" w:hAnsiTheme="minorHAnsi" w:cs="Arial"/>
                <w:szCs w:val="20"/>
              </w:rPr>
              <w:t>percentage</w:t>
            </w:r>
            <w:r w:rsidR="007F4A55">
              <w:rPr>
                <w:rFonts w:asciiTheme="minorHAnsi" w:eastAsia="Verdana" w:hAnsiTheme="minorHAnsi" w:cs="Arial"/>
                <w:szCs w:val="20"/>
              </w:rPr>
              <w:t xml:space="preserve"> *</w:t>
            </w:r>
          </w:p>
        </w:tc>
        <w:tc>
          <w:tcPr>
            <w:tcW w:w="4111" w:type="dxa"/>
            <w:hideMark/>
          </w:tcPr>
          <w:p w14:paraId="0BFC7BC6" w14:textId="63B5AF23" w:rsidR="00F81983" w:rsidRPr="00F81983" w:rsidRDefault="00F81983" w:rsidP="00865D4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Arial"/>
                <w:szCs w:val="20"/>
              </w:rPr>
            </w:pPr>
            <w:r>
              <w:rPr>
                <w:rFonts w:asciiTheme="minorHAnsi" w:eastAsia="Verdana" w:hAnsiTheme="minorHAnsi" w:cs="Arial"/>
                <w:szCs w:val="20"/>
              </w:rPr>
              <w:t>Aantal punten</w:t>
            </w:r>
          </w:p>
        </w:tc>
      </w:tr>
      <w:tr w:rsidR="006E78E0" w:rsidRPr="00F81983" w14:paraId="1D430EB2" w14:textId="77777777" w:rsidTr="00F81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59729445" w14:textId="5E98EB02" w:rsidR="006E78E0" w:rsidRPr="00F81983" w:rsidRDefault="00EB444D" w:rsidP="006E78E0">
            <w:pPr>
              <w:spacing w:line="276" w:lineRule="auto"/>
              <w:rPr>
                <w:rFonts w:asciiTheme="minorHAnsi" w:eastAsia="Verdana" w:hAnsiTheme="minorHAnsi" w:cs="Arial"/>
                <w:sz w:val="22"/>
              </w:rPr>
            </w:pPr>
            <w:r w:rsidRPr="00EB444D">
              <w:rPr>
                <w:rFonts w:ascii="Segoe UI Symbol" w:eastAsia="Verdana" w:hAnsi="Segoe UI Symbol" w:cs="Segoe UI Symbol"/>
                <w:sz w:val="22"/>
              </w:rPr>
              <w:t>☐</w:t>
            </w:r>
          </w:p>
        </w:tc>
        <w:tc>
          <w:tcPr>
            <w:tcW w:w="3402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1BAF02D8" w14:textId="66CE40A3" w:rsidR="006E78E0" w:rsidRPr="00F81983" w:rsidRDefault="006E78E0" w:rsidP="006E78E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Verdana" w:hAnsiTheme="minorHAnsi" w:cs="Arial"/>
                <w:b/>
                <w:bCs/>
                <w:szCs w:val="20"/>
              </w:rPr>
            </w:pPr>
            <w:r w:rsidRPr="006E78E0">
              <w:rPr>
                <w:rFonts w:asciiTheme="minorHAnsi" w:eastAsia="Verdana" w:hAnsiTheme="minorHAnsi" w:cs="Arial"/>
                <w:b/>
                <w:bCs/>
                <w:szCs w:val="20"/>
              </w:rPr>
              <w:t>1,5</w:t>
            </w:r>
            <w:r w:rsidR="00AA5229">
              <w:rPr>
                <w:rFonts w:asciiTheme="minorHAnsi" w:eastAsia="Verdana" w:hAnsiTheme="minorHAnsi" w:cs="Arial"/>
                <w:b/>
                <w:bCs/>
                <w:szCs w:val="20"/>
              </w:rPr>
              <w:t>%</w:t>
            </w:r>
          </w:p>
        </w:tc>
        <w:tc>
          <w:tcPr>
            <w:tcW w:w="4111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240CE1E7" w14:textId="01F17C62" w:rsidR="006E78E0" w:rsidRPr="00F81983" w:rsidRDefault="006E78E0" w:rsidP="00865D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Verdana" w:hAnsiTheme="minorHAnsi" w:cs="Arial"/>
                <w:b/>
                <w:bCs/>
                <w:szCs w:val="20"/>
              </w:rPr>
            </w:pPr>
            <w:r>
              <w:rPr>
                <w:rFonts w:asciiTheme="minorHAnsi" w:eastAsia="Verdana" w:hAnsiTheme="minorHAnsi" w:cs="Arial"/>
                <w:b/>
                <w:bCs/>
                <w:szCs w:val="20"/>
              </w:rPr>
              <w:t>30</w:t>
            </w:r>
          </w:p>
        </w:tc>
      </w:tr>
      <w:tr w:rsidR="006E78E0" w:rsidRPr="00F81983" w14:paraId="10810FA2" w14:textId="77777777" w:rsidTr="00F819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309789D9" w14:textId="473CF0F4" w:rsidR="006E78E0" w:rsidRPr="00F81983" w:rsidRDefault="00EB444D" w:rsidP="006E78E0">
            <w:pPr>
              <w:spacing w:line="276" w:lineRule="auto"/>
              <w:rPr>
                <w:rFonts w:asciiTheme="minorHAnsi" w:eastAsia="Verdana" w:hAnsiTheme="minorHAnsi" w:cs="Arial"/>
                <w:sz w:val="22"/>
              </w:rPr>
            </w:pPr>
            <w:r w:rsidRPr="00EB444D">
              <w:rPr>
                <w:rFonts w:ascii="Segoe UI Symbol" w:eastAsia="Verdana" w:hAnsi="Segoe UI Symbol" w:cs="Segoe UI Symbol"/>
                <w:sz w:val="22"/>
              </w:rPr>
              <w:t>☐</w:t>
            </w:r>
          </w:p>
        </w:tc>
        <w:tc>
          <w:tcPr>
            <w:tcW w:w="3402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409012BD" w14:textId="726D0599" w:rsidR="006E78E0" w:rsidRPr="00F81983" w:rsidRDefault="006E78E0" w:rsidP="006E78E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Arial"/>
                <w:b/>
                <w:bCs/>
                <w:szCs w:val="20"/>
              </w:rPr>
            </w:pPr>
            <w:r w:rsidRPr="006E78E0">
              <w:rPr>
                <w:rFonts w:asciiTheme="minorHAnsi" w:eastAsia="Verdana" w:hAnsiTheme="minorHAnsi" w:cs="Arial"/>
                <w:b/>
                <w:bCs/>
                <w:szCs w:val="20"/>
              </w:rPr>
              <w:t>2</w:t>
            </w:r>
            <w:r w:rsidR="00AA5229">
              <w:rPr>
                <w:rFonts w:asciiTheme="minorHAnsi" w:eastAsia="Verdana" w:hAnsiTheme="minorHAnsi" w:cs="Arial"/>
                <w:b/>
                <w:bCs/>
                <w:szCs w:val="20"/>
              </w:rPr>
              <w:t>,0%</w:t>
            </w:r>
          </w:p>
        </w:tc>
        <w:tc>
          <w:tcPr>
            <w:tcW w:w="4111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722BAC62" w14:textId="6AB7CC07" w:rsidR="006E78E0" w:rsidRPr="00F81983" w:rsidRDefault="006E78E0" w:rsidP="00865D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Arial"/>
                <w:b/>
                <w:bCs/>
                <w:szCs w:val="20"/>
              </w:rPr>
            </w:pPr>
            <w:r>
              <w:rPr>
                <w:rFonts w:asciiTheme="minorHAnsi" w:eastAsia="Verdana" w:hAnsiTheme="minorHAnsi" w:cs="Arial"/>
                <w:b/>
                <w:bCs/>
                <w:szCs w:val="20"/>
              </w:rPr>
              <w:t>28</w:t>
            </w:r>
          </w:p>
        </w:tc>
      </w:tr>
      <w:tr w:rsidR="006E78E0" w:rsidRPr="00F81983" w14:paraId="0A38F157" w14:textId="77777777" w:rsidTr="00F81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42418036" w14:textId="3894258A" w:rsidR="006E78E0" w:rsidRPr="00F81983" w:rsidRDefault="00EB444D" w:rsidP="006E78E0">
            <w:pPr>
              <w:spacing w:line="276" w:lineRule="auto"/>
              <w:rPr>
                <w:rFonts w:asciiTheme="minorHAnsi" w:eastAsia="Verdana" w:hAnsiTheme="minorHAnsi" w:cs="Arial"/>
                <w:sz w:val="22"/>
              </w:rPr>
            </w:pPr>
            <w:r w:rsidRPr="00EB444D">
              <w:rPr>
                <w:rFonts w:ascii="Segoe UI Symbol" w:eastAsia="Verdana" w:hAnsi="Segoe UI Symbol" w:cs="Segoe UI Symbol"/>
                <w:sz w:val="22"/>
              </w:rPr>
              <w:t>☐</w:t>
            </w:r>
          </w:p>
        </w:tc>
        <w:tc>
          <w:tcPr>
            <w:tcW w:w="3402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65E06098" w14:textId="397A427D" w:rsidR="006E78E0" w:rsidRPr="00F81983" w:rsidRDefault="006E78E0" w:rsidP="006E78E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Verdana" w:hAnsiTheme="minorHAnsi" w:cs="Arial"/>
                <w:b/>
                <w:bCs/>
                <w:szCs w:val="20"/>
              </w:rPr>
            </w:pPr>
            <w:r w:rsidRPr="006E78E0">
              <w:rPr>
                <w:rFonts w:asciiTheme="minorHAnsi" w:eastAsia="Verdana" w:hAnsiTheme="minorHAnsi" w:cs="Arial"/>
                <w:b/>
                <w:bCs/>
                <w:szCs w:val="20"/>
              </w:rPr>
              <w:t>2,5</w:t>
            </w:r>
            <w:r w:rsidR="00AA5229">
              <w:rPr>
                <w:rFonts w:asciiTheme="minorHAnsi" w:eastAsia="Verdana" w:hAnsiTheme="minorHAnsi" w:cs="Arial"/>
                <w:b/>
                <w:bCs/>
                <w:szCs w:val="20"/>
              </w:rPr>
              <w:t>%</w:t>
            </w:r>
          </w:p>
        </w:tc>
        <w:tc>
          <w:tcPr>
            <w:tcW w:w="4111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6BE6A446" w14:textId="613D57EE" w:rsidR="006E78E0" w:rsidRPr="00F81983" w:rsidRDefault="006E78E0" w:rsidP="00865D4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Verdana" w:hAnsiTheme="minorHAnsi" w:cs="Arial"/>
                <w:b/>
                <w:bCs/>
                <w:szCs w:val="20"/>
              </w:rPr>
            </w:pPr>
            <w:r>
              <w:rPr>
                <w:rFonts w:asciiTheme="minorHAnsi" w:eastAsia="Verdana" w:hAnsiTheme="minorHAnsi" w:cs="Arial"/>
                <w:b/>
                <w:bCs/>
                <w:szCs w:val="20"/>
              </w:rPr>
              <w:t>25</w:t>
            </w:r>
          </w:p>
        </w:tc>
      </w:tr>
      <w:tr w:rsidR="006E78E0" w:rsidRPr="00F81983" w14:paraId="7B7949EA" w14:textId="77777777" w:rsidTr="00F819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458F5D43" w14:textId="0B8AF595" w:rsidR="006E78E0" w:rsidRPr="00F81983" w:rsidRDefault="00EB444D" w:rsidP="006E78E0">
            <w:pPr>
              <w:spacing w:line="276" w:lineRule="auto"/>
              <w:rPr>
                <w:rFonts w:asciiTheme="minorHAnsi" w:eastAsia="Verdana" w:hAnsiTheme="minorHAnsi" w:cs="Arial"/>
                <w:sz w:val="22"/>
              </w:rPr>
            </w:pPr>
            <w:r w:rsidRPr="00EB444D">
              <w:rPr>
                <w:rFonts w:ascii="Segoe UI Symbol" w:eastAsia="Verdana" w:hAnsi="Segoe UI Symbol" w:cs="Segoe UI Symbol"/>
                <w:sz w:val="22"/>
              </w:rPr>
              <w:t>☐</w:t>
            </w:r>
          </w:p>
        </w:tc>
        <w:tc>
          <w:tcPr>
            <w:tcW w:w="3402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27F9B832" w14:textId="566F6DDB" w:rsidR="006E78E0" w:rsidRPr="00F81983" w:rsidRDefault="006E78E0" w:rsidP="006E78E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Arial"/>
                <w:b/>
                <w:bCs/>
                <w:szCs w:val="20"/>
              </w:rPr>
            </w:pPr>
            <w:r w:rsidRPr="006E78E0">
              <w:rPr>
                <w:rFonts w:asciiTheme="minorHAnsi" w:eastAsia="Verdana" w:hAnsiTheme="minorHAnsi" w:cs="Arial"/>
                <w:b/>
                <w:bCs/>
                <w:szCs w:val="20"/>
              </w:rPr>
              <w:t>3</w:t>
            </w:r>
            <w:r w:rsidR="00AA5229">
              <w:rPr>
                <w:rFonts w:asciiTheme="minorHAnsi" w:eastAsia="Verdana" w:hAnsiTheme="minorHAnsi" w:cs="Arial"/>
                <w:b/>
                <w:bCs/>
                <w:szCs w:val="20"/>
              </w:rPr>
              <w:t>,0%</w:t>
            </w:r>
          </w:p>
        </w:tc>
        <w:tc>
          <w:tcPr>
            <w:tcW w:w="4111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321C1C60" w14:textId="4B77EC60" w:rsidR="006E78E0" w:rsidRPr="00F81983" w:rsidRDefault="006E78E0" w:rsidP="00865D4D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Arial"/>
                <w:b/>
                <w:bCs/>
                <w:szCs w:val="20"/>
              </w:rPr>
            </w:pPr>
            <w:r>
              <w:rPr>
                <w:rFonts w:asciiTheme="minorHAnsi" w:eastAsia="Verdana" w:hAnsiTheme="minorHAnsi" w:cs="Arial"/>
                <w:b/>
                <w:bCs/>
                <w:szCs w:val="20"/>
              </w:rPr>
              <w:t>18</w:t>
            </w:r>
          </w:p>
        </w:tc>
      </w:tr>
      <w:tr w:rsidR="006E78E0" w:rsidRPr="00F81983" w14:paraId="75D952F5" w14:textId="77777777" w:rsidTr="00F81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17D3A2D5" w14:textId="264F7B95" w:rsidR="006E78E0" w:rsidRPr="00EB444D" w:rsidRDefault="00D45BD1" w:rsidP="006E78E0">
            <w:pPr>
              <w:spacing w:line="276" w:lineRule="auto"/>
              <w:rPr>
                <w:rFonts w:asciiTheme="minorHAnsi" w:eastAsia="Verdana" w:hAnsiTheme="minorHAnsi" w:cs="Arial"/>
                <w:sz w:val="22"/>
              </w:rPr>
            </w:pPr>
            <w:r>
              <w:rPr>
                <w:rFonts w:ascii="Segoe UI Symbol" w:eastAsia="Verdana" w:hAnsi="Segoe UI Symbol" w:cs="Segoe UI Symbol"/>
                <w:sz w:val="22"/>
              </w:rPr>
              <w:t>x</w:t>
            </w:r>
          </w:p>
        </w:tc>
        <w:tc>
          <w:tcPr>
            <w:tcW w:w="3402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2D1A8CA3" w14:textId="1683FD34" w:rsidR="006E78E0" w:rsidRPr="006E78E0" w:rsidRDefault="006E78E0" w:rsidP="006E78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Verdana" w:hAnsiTheme="minorHAnsi" w:cs="Arial"/>
                <w:b/>
                <w:bCs/>
                <w:szCs w:val="20"/>
              </w:rPr>
            </w:pPr>
            <w:r w:rsidRPr="006E78E0">
              <w:rPr>
                <w:rFonts w:asciiTheme="minorHAnsi" w:eastAsia="Verdana" w:hAnsiTheme="minorHAnsi" w:cs="Arial"/>
                <w:b/>
                <w:bCs/>
                <w:szCs w:val="20"/>
              </w:rPr>
              <w:t>3,5</w:t>
            </w:r>
            <w:r w:rsidR="00AA5229">
              <w:rPr>
                <w:rFonts w:asciiTheme="minorHAnsi" w:eastAsia="Verdana" w:hAnsiTheme="minorHAnsi" w:cs="Arial"/>
                <w:b/>
                <w:bCs/>
                <w:szCs w:val="20"/>
              </w:rPr>
              <w:t>%</w:t>
            </w:r>
          </w:p>
        </w:tc>
        <w:tc>
          <w:tcPr>
            <w:tcW w:w="4111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6E921916" w14:textId="6579759F" w:rsidR="006E78E0" w:rsidRPr="00F81983" w:rsidRDefault="006E78E0" w:rsidP="00865D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Verdana" w:hAnsiTheme="minorHAnsi" w:cs="Arial"/>
                <w:b/>
                <w:bCs/>
                <w:szCs w:val="20"/>
              </w:rPr>
            </w:pPr>
            <w:r>
              <w:rPr>
                <w:rFonts w:asciiTheme="minorHAnsi" w:eastAsia="Verdana" w:hAnsiTheme="minorHAnsi" w:cs="Arial"/>
                <w:b/>
                <w:bCs/>
                <w:szCs w:val="20"/>
              </w:rPr>
              <w:t>10</w:t>
            </w:r>
          </w:p>
        </w:tc>
      </w:tr>
      <w:tr w:rsidR="006E78E0" w:rsidRPr="00F81983" w14:paraId="425AA881" w14:textId="77777777" w:rsidTr="00F819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2D50657C" w14:textId="399C585E" w:rsidR="006E78E0" w:rsidRPr="00EB444D" w:rsidRDefault="00EB444D" w:rsidP="006E78E0">
            <w:pPr>
              <w:spacing w:line="276" w:lineRule="auto"/>
              <w:rPr>
                <w:rFonts w:asciiTheme="minorHAnsi" w:eastAsia="Verdana" w:hAnsiTheme="minorHAnsi" w:cs="Arial"/>
                <w:sz w:val="22"/>
              </w:rPr>
            </w:pPr>
            <w:r w:rsidRPr="00EB444D">
              <w:rPr>
                <w:rFonts w:ascii="Segoe UI Symbol" w:eastAsia="Verdana" w:hAnsi="Segoe UI Symbol" w:cs="Segoe UI Symbol"/>
                <w:sz w:val="22"/>
              </w:rPr>
              <w:t>☐</w:t>
            </w:r>
          </w:p>
        </w:tc>
        <w:tc>
          <w:tcPr>
            <w:tcW w:w="3402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00520FDB" w14:textId="750F95DD" w:rsidR="006E78E0" w:rsidRPr="006E78E0" w:rsidRDefault="006E78E0" w:rsidP="006E78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Arial"/>
                <w:b/>
                <w:bCs/>
                <w:szCs w:val="20"/>
              </w:rPr>
            </w:pPr>
            <w:r w:rsidRPr="006E78E0">
              <w:rPr>
                <w:rFonts w:asciiTheme="minorHAnsi" w:eastAsia="Verdana" w:hAnsiTheme="minorHAnsi" w:cs="Arial"/>
                <w:b/>
                <w:bCs/>
                <w:szCs w:val="20"/>
              </w:rPr>
              <w:t>4</w:t>
            </w:r>
            <w:r w:rsidR="00AA5229">
              <w:rPr>
                <w:rFonts w:asciiTheme="minorHAnsi" w:eastAsia="Verdana" w:hAnsiTheme="minorHAnsi" w:cs="Arial"/>
                <w:b/>
                <w:bCs/>
                <w:szCs w:val="20"/>
              </w:rPr>
              <w:t>,0%</w:t>
            </w:r>
          </w:p>
        </w:tc>
        <w:tc>
          <w:tcPr>
            <w:tcW w:w="4111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6736F4CF" w14:textId="4C3078B1" w:rsidR="006E78E0" w:rsidRPr="00F81983" w:rsidRDefault="006E78E0" w:rsidP="00865D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Arial"/>
                <w:b/>
                <w:bCs/>
                <w:szCs w:val="20"/>
              </w:rPr>
            </w:pPr>
            <w:r>
              <w:rPr>
                <w:rFonts w:asciiTheme="minorHAnsi" w:eastAsia="Verdana" w:hAnsiTheme="minorHAnsi" w:cs="Arial"/>
                <w:b/>
                <w:bCs/>
                <w:szCs w:val="20"/>
              </w:rPr>
              <w:t>0</w:t>
            </w:r>
          </w:p>
        </w:tc>
      </w:tr>
    </w:tbl>
    <w:p w14:paraId="77159B4D" w14:textId="77777777" w:rsidR="00F81983" w:rsidRPr="00F81983" w:rsidRDefault="00F81983" w:rsidP="00F81983">
      <w:pPr>
        <w:rPr>
          <w:rFonts w:asciiTheme="minorHAnsi" w:eastAsia="Verdana" w:hAnsiTheme="minorHAnsi" w:cs="Arial"/>
          <w:szCs w:val="20"/>
        </w:rPr>
      </w:pPr>
    </w:p>
    <w:p w14:paraId="5B7785D8" w14:textId="6DE8AAD1" w:rsidR="002F4B11" w:rsidRPr="00F81983" w:rsidRDefault="002F4B11" w:rsidP="002F4B11">
      <w:pPr>
        <w:rPr>
          <w:rFonts w:asciiTheme="minorHAnsi" w:eastAsia="Verdana" w:hAnsiTheme="minorHAnsi" w:cs="Arial"/>
          <w:szCs w:val="20"/>
        </w:rPr>
      </w:pPr>
      <w:r>
        <w:rPr>
          <w:rFonts w:asciiTheme="minorHAnsi" w:eastAsia="Verdana" w:hAnsiTheme="minorHAnsi" w:cs="Arial"/>
          <w:szCs w:val="20"/>
        </w:rPr>
        <w:t xml:space="preserve">* </w:t>
      </w:r>
      <w:r w:rsidR="003354FF">
        <w:rPr>
          <w:rFonts w:asciiTheme="minorHAnsi" w:eastAsia="Verdana" w:hAnsiTheme="minorHAnsi" w:cs="Arial"/>
          <w:szCs w:val="20"/>
        </w:rPr>
        <w:t>Het p</w:t>
      </w:r>
      <w:r>
        <w:rPr>
          <w:rFonts w:asciiTheme="minorHAnsi" w:eastAsia="Verdana" w:hAnsiTheme="minorHAnsi" w:cs="Arial"/>
          <w:szCs w:val="20"/>
        </w:rPr>
        <w:t>rovisie-percentage</w:t>
      </w:r>
      <w:r w:rsidRPr="00F81983">
        <w:rPr>
          <w:rFonts w:asciiTheme="minorHAnsi" w:eastAsia="Verdana" w:hAnsiTheme="minorHAnsi" w:cs="Arial"/>
          <w:szCs w:val="20"/>
        </w:rPr>
        <w:t xml:space="preserve"> heeft betrekking op de dienstverlening </w:t>
      </w:r>
      <w:r>
        <w:rPr>
          <w:rFonts w:asciiTheme="minorHAnsi" w:eastAsia="Verdana" w:hAnsiTheme="minorHAnsi" w:cs="Arial"/>
          <w:szCs w:val="20"/>
        </w:rPr>
        <w:t>Levering standaard software en is “</w:t>
      </w:r>
      <w:r w:rsidRPr="00F81983">
        <w:rPr>
          <w:rFonts w:asciiTheme="minorHAnsi" w:eastAsia="Verdana" w:hAnsiTheme="minorHAnsi" w:cs="Arial"/>
          <w:szCs w:val="20"/>
        </w:rPr>
        <w:t>all-in</w:t>
      </w:r>
      <w:r>
        <w:rPr>
          <w:rFonts w:asciiTheme="minorHAnsi" w:eastAsia="Verdana" w:hAnsiTheme="minorHAnsi" w:cs="Arial"/>
          <w:szCs w:val="20"/>
        </w:rPr>
        <w:t xml:space="preserve">”. Kosten met betrekking tot </w:t>
      </w:r>
      <w:r w:rsidRPr="00F81983">
        <w:rPr>
          <w:rFonts w:asciiTheme="minorHAnsi" w:eastAsia="Verdana" w:hAnsiTheme="minorHAnsi" w:cs="Arial"/>
          <w:szCs w:val="20"/>
        </w:rPr>
        <w:t>administratie,</w:t>
      </w:r>
      <w:r>
        <w:rPr>
          <w:rFonts w:asciiTheme="minorHAnsi" w:eastAsia="Verdana" w:hAnsiTheme="minorHAnsi" w:cs="Arial"/>
          <w:szCs w:val="20"/>
        </w:rPr>
        <w:t xml:space="preserve"> </w:t>
      </w:r>
      <w:r w:rsidRPr="00F81983">
        <w:rPr>
          <w:rFonts w:asciiTheme="minorHAnsi" w:eastAsia="Verdana" w:hAnsiTheme="minorHAnsi" w:cs="Arial"/>
          <w:szCs w:val="20"/>
        </w:rPr>
        <w:t>overhead, opleiding, materiaal, verzekeringen, heffingen, rapportage</w:t>
      </w:r>
      <w:r>
        <w:rPr>
          <w:rFonts w:asciiTheme="minorHAnsi" w:eastAsia="Verdana" w:hAnsiTheme="minorHAnsi" w:cs="Arial"/>
          <w:szCs w:val="20"/>
        </w:rPr>
        <w:t xml:space="preserve">s, </w:t>
      </w:r>
      <w:r w:rsidRPr="00F81983">
        <w:rPr>
          <w:rFonts w:asciiTheme="minorHAnsi" w:eastAsia="Verdana" w:hAnsiTheme="minorHAnsi" w:cs="Arial"/>
          <w:szCs w:val="20"/>
        </w:rPr>
        <w:t>overleg</w:t>
      </w:r>
      <w:r>
        <w:rPr>
          <w:rFonts w:asciiTheme="minorHAnsi" w:eastAsia="Verdana" w:hAnsiTheme="minorHAnsi" w:cs="Arial"/>
          <w:szCs w:val="20"/>
        </w:rPr>
        <w:t xml:space="preserve"> </w:t>
      </w:r>
      <w:r w:rsidRPr="00F81983">
        <w:rPr>
          <w:rFonts w:asciiTheme="minorHAnsi" w:eastAsia="Verdana" w:hAnsiTheme="minorHAnsi" w:cs="Arial"/>
          <w:szCs w:val="20"/>
        </w:rPr>
        <w:t>en eventuele overige kosten zijn inbegrepen.</w:t>
      </w:r>
    </w:p>
    <w:p w14:paraId="30AE5BC9" w14:textId="6E0EB77B" w:rsidR="00F81983" w:rsidRDefault="00F81983" w:rsidP="00F81983">
      <w:pPr>
        <w:rPr>
          <w:rFonts w:asciiTheme="minorHAnsi" w:eastAsia="Verdana" w:hAnsiTheme="minorHAnsi" w:cs="Arial"/>
          <w:szCs w:val="20"/>
        </w:rPr>
      </w:pPr>
    </w:p>
    <w:p w14:paraId="5434BDFB" w14:textId="77777777" w:rsidR="002F4B11" w:rsidRPr="00F81983" w:rsidRDefault="002F4B11" w:rsidP="00F81983">
      <w:pPr>
        <w:rPr>
          <w:rFonts w:asciiTheme="minorHAnsi" w:eastAsia="Verdana" w:hAnsiTheme="minorHAnsi" w:cs="Arial"/>
          <w:szCs w:val="20"/>
        </w:rPr>
      </w:pPr>
    </w:p>
    <w:p w14:paraId="2C03F235" w14:textId="77777777" w:rsidR="00F81983" w:rsidRPr="00F81983" w:rsidRDefault="00F81983" w:rsidP="00F81983">
      <w:pPr>
        <w:rPr>
          <w:rFonts w:asciiTheme="minorHAnsi" w:eastAsia="Verdana" w:hAnsiTheme="minorHAnsi" w:cs="Arial"/>
          <w:szCs w:val="20"/>
        </w:rPr>
      </w:pPr>
    </w:p>
    <w:tbl>
      <w:tblPr>
        <w:tblStyle w:val="Rastertabel4-Accent1"/>
        <w:tblW w:w="0" w:type="auto"/>
        <w:tblLook w:val="04A0" w:firstRow="1" w:lastRow="0" w:firstColumn="1" w:lastColumn="0" w:noHBand="0" w:noVBand="1"/>
      </w:tblPr>
      <w:tblGrid>
        <w:gridCol w:w="3397"/>
        <w:gridCol w:w="5245"/>
      </w:tblGrid>
      <w:tr w:rsidR="00F81983" w:rsidRPr="00F81983" w14:paraId="0A729A36" w14:textId="77777777" w:rsidTr="00B75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2"/>
            <w:hideMark/>
          </w:tcPr>
          <w:p w14:paraId="2E6F99F8" w14:textId="77777777" w:rsidR="00F81983" w:rsidRPr="00F81983" w:rsidRDefault="00F81983" w:rsidP="00F81983">
            <w:pPr>
              <w:spacing w:line="276" w:lineRule="auto"/>
              <w:rPr>
                <w:rFonts w:asciiTheme="minorHAnsi" w:eastAsia="Verdana" w:hAnsiTheme="minorHAnsi" w:cs="Arial"/>
                <w:szCs w:val="20"/>
              </w:rPr>
            </w:pPr>
            <w:r w:rsidRPr="00F81983">
              <w:rPr>
                <w:rFonts w:asciiTheme="minorHAnsi" w:eastAsia="Verdana" w:hAnsiTheme="minorHAnsi" w:cs="Arial"/>
                <w:szCs w:val="20"/>
              </w:rPr>
              <w:t>Ondertekening</w:t>
            </w:r>
          </w:p>
        </w:tc>
      </w:tr>
      <w:tr w:rsidR="00F81983" w:rsidRPr="00F81983" w14:paraId="0AF343B8" w14:textId="77777777" w:rsidTr="00B75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  <w:hideMark/>
          </w:tcPr>
          <w:p w14:paraId="6992B84C" w14:textId="77777777" w:rsidR="00F81983" w:rsidRPr="00F81983" w:rsidRDefault="00F81983" w:rsidP="00F81983">
            <w:pPr>
              <w:spacing w:line="276" w:lineRule="auto"/>
              <w:rPr>
                <w:rFonts w:asciiTheme="minorHAnsi" w:eastAsia="Verdana" w:hAnsiTheme="minorHAnsi" w:cs="Arial"/>
                <w:sz w:val="20"/>
                <w:szCs w:val="20"/>
              </w:rPr>
            </w:pPr>
            <w:r w:rsidRPr="00F81983">
              <w:rPr>
                <w:rFonts w:asciiTheme="minorHAnsi" w:eastAsia="Verdana" w:hAnsiTheme="minorHAnsi" w:cs="Arial"/>
                <w:sz w:val="20"/>
                <w:szCs w:val="20"/>
              </w:rPr>
              <w:t>Statutaire naam van de Inschrijver</w:t>
            </w:r>
          </w:p>
        </w:tc>
        <w:tc>
          <w:tcPr>
            <w:tcW w:w="5245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3CB51BAB" w14:textId="77777777" w:rsidR="00F81983" w:rsidRPr="00F81983" w:rsidRDefault="00F81983" w:rsidP="00F819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Verdana" w:hAnsiTheme="minorHAnsi" w:cs="Arial"/>
                <w:szCs w:val="20"/>
              </w:rPr>
            </w:pPr>
          </w:p>
        </w:tc>
      </w:tr>
      <w:tr w:rsidR="00F81983" w:rsidRPr="00F81983" w14:paraId="61D1EA36" w14:textId="77777777" w:rsidTr="00B75E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  <w:hideMark/>
          </w:tcPr>
          <w:p w14:paraId="3179A018" w14:textId="77777777" w:rsidR="00F81983" w:rsidRPr="00F81983" w:rsidRDefault="00F81983" w:rsidP="00F81983">
            <w:pPr>
              <w:spacing w:line="276" w:lineRule="auto"/>
              <w:rPr>
                <w:rFonts w:asciiTheme="minorHAnsi" w:eastAsia="Verdana" w:hAnsiTheme="minorHAnsi" w:cs="Arial"/>
                <w:sz w:val="20"/>
                <w:szCs w:val="20"/>
              </w:rPr>
            </w:pPr>
            <w:r w:rsidRPr="00F81983">
              <w:rPr>
                <w:rFonts w:asciiTheme="minorHAnsi" w:eastAsia="Verdana" w:hAnsiTheme="minorHAnsi" w:cs="Arial"/>
                <w:sz w:val="20"/>
                <w:szCs w:val="20"/>
              </w:rPr>
              <w:t>Naam ondertekenaar</w:t>
            </w:r>
          </w:p>
        </w:tc>
        <w:tc>
          <w:tcPr>
            <w:tcW w:w="5245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21FF7FAE" w14:textId="77777777" w:rsidR="00F81983" w:rsidRPr="00F81983" w:rsidRDefault="00F81983" w:rsidP="00F819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Arial"/>
                <w:szCs w:val="20"/>
              </w:rPr>
            </w:pPr>
          </w:p>
        </w:tc>
      </w:tr>
      <w:tr w:rsidR="00F81983" w:rsidRPr="00F81983" w14:paraId="30FE7D75" w14:textId="77777777" w:rsidTr="00B75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  <w:hideMark/>
          </w:tcPr>
          <w:p w14:paraId="4D12F5B4" w14:textId="77777777" w:rsidR="00F81983" w:rsidRPr="00F81983" w:rsidRDefault="00F81983" w:rsidP="00F81983">
            <w:pPr>
              <w:spacing w:line="276" w:lineRule="auto"/>
              <w:rPr>
                <w:rFonts w:asciiTheme="minorHAnsi" w:eastAsia="Verdana" w:hAnsiTheme="minorHAnsi" w:cs="Arial"/>
                <w:sz w:val="20"/>
                <w:szCs w:val="20"/>
              </w:rPr>
            </w:pPr>
            <w:r w:rsidRPr="00F81983">
              <w:rPr>
                <w:rFonts w:asciiTheme="minorHAnsi" w:eastAsia="Verdana" w:hAnsiTheme="minorHAnsi" w:cs="Arial"/>
                <w:sz w:val="20"/>
                <w:szCs w:val="20"/>
              </w:rPr>
              <w:t>Functie ondertekenaar</w:t>
            </w:r>
          </w:p>
        </w:tc>
        <w:tc>
          <w:tcPr>
            <w:tcW w:w="5245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6B68DD4B" w14:textId="77777777" w:rsidR="00F81983" w:rsidRPr="00F81983" w:rsidRDefault="00F81983" w:rsidP="00F819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Verdana" w:hAnsiTheme="minorHAnsi" w:cs="Arial"/>
                <w:szCs w:val="20"/>
              </w:rPr>
            </w:pPr>
          </w:p>
        </w:tc>
      </w:tr>
      <w:tr w:rsidR="00F81983" w:rsidRPr="00F81983" w14:paraId="4F965C11" w14:textId="77777777" w:rsidTr="00B75E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2E1FCB0B" w14:textId="77777777" w:rsidR="00F81983" w:rsidRPr="00F81983" w:rsidRDefault="00F81983" w:rsidP="00F81983">
            <w:pPr>
              <w:spacing w:line="276" w:lineRule="auto"/>
              <w:rPr>
                <w:rFonts w:asciiTheme="minorHAnsi" w:eastAsia="Verdana" w:hAnsiTheme="minorHAnsi" w:cs="Arial"/>
                <w:sz w:val="20"/>
                <w:szCs w:val="20"/>
              </w:rPr>
            </w:pPr>
            <w:r w:rsidRPr="00F81983">
              <w:rPr>
                <w:rFonts w:asciiTheme="minorHAnsi" w:eastAsia="Verdana" w:hAnsiTheme="minorHAnsi" w:cs="Arial"/>
                <w:sz w:val="20"/>
                <w:szCs w:val="20"/>
              </w:rPr>
              <w:t>Handtekening</w:t>
            </w:r>
          </w:p>
          <w:p w14:paraId="14BD4129" w14:textId="77777777" w:rsidR="00F81983" w:rsidRPr="00F81983" w:rsidRDefault="00F81983" w:rsidP="00F81983">
            <w:pPr>
              <w:spacing w:line="276" w:lineRule="auto"/>
              <w:rPr>
                <w:rFonts w:asciiTheme="minorHAnsi" w:eastAsia="Verdana" w:hAnsiTheme="minorHAnsi" w:cs="Arial"/>
                <w:sz w:val="20"/>
                <w:szCs w:val="20"/>
              </w:rPr>
            </w:pPr>
          </w:p>
          <w:p w14:paraId="3B798568" w14:textId="77777777" w:rsidR="00F81983" w:rsidRPr="00F81983" w:rsidRDefault="00F81983" w:rsidP="00F81983">
            <w:pPr>
              <w:spacing w:line="276" w:lineRule="auto"/>
              <w:rPr>
                <w:rFonts w:asciiTheme="minorHAnsi" w:eastAsia="Verdana" w:hAnsiTheme="minorHAnsi" w:cs="Arial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3FFFB382" w14:textId="77777777" w:rsidR="00F81983" w:rsidRPr="00F81983" w:rsidRDefault="00F81983" w:rsidP="00F819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Arial"/>
                <w:szCs w:val="20"/>
              </w:rPr>
            </w:pPr>
          </w:p>
        </w:tc>
      </w:tr>
      <w:tr w:rsidR="00F81983" w:rsidRPr="00F81983" w14:paraId="0A0D4FF0" w14:textId="77777777" w:rsidTr="00B75E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  <w:hideMark/>
          </w:tcPr>
          <w:p w14:paraId="5656C9D9" w14:textId="77777777" w:rsidR="00F81983" w:rsidRPr="00F81983" w:rsidRDefault="00F81983" w:rsidP="00F81983">
            <w:pPr>
              <w:spacing w:line="276" w:lineRule="auto"/>
              <w:rPr>
                <w:rFonts w:asciiTheme="minorHAnsi" w:eastAsia="Verdana" w:hAnsiTheme="minorHAnsi" w:cs="Arial"/>
                <w:sz w:val="20"/>
                <w:szCs w:val="20"/>
              </w:rPr>
            </w:pPr>
            <w:r w:rsidRPr="00F81983">
              <w:rPr>
                <w:rFonts w:asciiTheme="minorHAnsi" w:eastAsia="Verdana" w:hAnsiTheme="minorHAnsi" w:cs="Arial"/>
                <w:sz w:val="20"/>
                <w:szCs w:val="20"/>
              </w:rPr>
              <w:t>Plaats en datum</w:t>
            </w:r>
          </w:p>
        </w:tc>
        <w:tc>
          <w:tcPr>
            <w:tcW w:w="5245" w:type="dxa"/>
            <w:tcBorders>
              <w:top w:val="single" w:sz="4" w:space="0" w:color="FFB05D" w:themeColor="accent1" w:themeTint="99"/>
              <w:left w:val="single" w:sz="4" w:space="0" w:color="FFB05D" w:themeColor="accent1" w:themeTint="99"/>
              <w:bottom w:val="single" w:sz="4" w:space="0" w:color="FFB05D" w:themeColor="accent1" w:themeTint="99"/>
              <w:right w:val="single" w:sz="4" w:space="0" w:color="FFB05D" w:themeColor="accent1" w:themeTint="99"/>
            </w:tcBorders>
          </w:tcPr>
          <w:p w14:paraId="5A8A6338" w14:textId="77777777" w:rsidR="00F81983" w:rsidRPr="00F81983" w:rsidRDefault="00F81983" w:rsidP="00F8198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Verdana" w:hAnsiTheme="minorHAnsi" w:cs="Arial"/>
                <w:szCs w:val="20"/>
              </w:rPr>
            </w:pPr>
          </w:p>
        </w:tc>
      </w:tr>
    </w:tbl>
    <w:p w14:paraId="3BC04F94" w14:textId="77777777" w:rsidR="00F81983" w:rsidRPr="00F81983" w:rsidRDefault="00F81983" w:rsidP="00F81983">
      <w:pPr>
        <w:rPr>
          <w:rFonts w:asciiTheme="minorHAnsi" w:eastAsia="Verdana" w:hAnsiTheme="minorHAnsi" w:cs="Arial"/>
          <w:szCs w:val="20"/>
        </w:rPr>
      </w:pPr>
    </w:p>
    <w:p w14:paraId="2E1FE809" w14:textId="77777777" w:rsidR="003D3C4D" w:rsidRDefault="003D3C4D" w:rsidP="001C4949">
      <w:pPr>
        <w:spacing w:after="200"/>
        <w:rPr>
          <w:rFonts w:asciiTheme="minorHAnsi" w:hAnsiTheme="minorHAnsi"/>
        </w:rPr>
      </w:pPr>
    </w:p>
    <w:sectPr w:rsidR="003D3C4D" w:rsidSect="00EF798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134" w:bottom="851" w:left="1134" w:header="709" w:footer="397" w:gutter="0"/>
      <w:paperSrc w:first="7" w:other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B04A1D" w14:textId="77777777" w:rsidR="00707CEA" w:rsidRDefault="00707CEA" w:rsidP="0034636A">
      <w:pPr>
        <w:spacing w:line="240" w:lineRule="auto"/>
      </w:pPr>
      <w:r>
        <w:separator/>
      </w:r>
    </w:p>
  </w:endnote>
  <w:endnote w:type="continuationSeparator" w:id="0">
    <w:p w14:paraId="00D88F50" w14:textId="77777777" w:rsidR="00707CEA" w:rsidRDefault="00707CEA" w:rsidP="003463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C8631" w14:textId="77777777" w:rsidR="003D3C4D" w:rsidRDefault="003D3C4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321544"/>
      <w:docPartObj>
        <w:docPartGallery w:val="Page Numbers (Bottom of Page)"/>
        <w:docPartUnique/>
      </w:docPartObj>
    </w:sdtPr>
    <w:sdtContent>
      <w:p w14:paraId="102A42F3" w14:textId="77777777" w:rsidR="00A92B19" w:rsidRDefault="0030481B" w:rsidP="0030481B">
        <w:pPr>
          <w:pStyle w:val="Voettekst"/>
          <w:spacing w:before="240"/>
          <w:jc w:val="center"/>
        </w:pPr>
        <w:r>
          <w:rPr>
            <w:noProof/>
            <w:lang w:eastAsia="nl-NL"/>
          </w:rPr>
          <w:drawing>
            <wp:anchor distT="0" distB="0" distL="114300" distR="114300" simplePos="0" relativeHeight="251658752" behindDoc="1" locked="0" layoutInCell="1" allowOverlap="1" wp14:anchorId="47E89B0B" wp14:editId="4190D0EF">
              <wp:simplePos x="0" y="0"/>
              <wp:positionH relativeFrom="column">
                <wp:posOffset>4954905</wp:posOffset>
              </wp:positionH>
              <wp:positionV relativeFrom="page">
                <wp:posOffset>9937750</wp:posOffset>
              </wp:positionV>
              <wp:extent cx="1889760" cy="782955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VRH hoekje - briefpapier-CMYK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8976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92B19">
          <w:fldChar w:fldCharType="begin"/>
        </w:r>
        <w:r w:rsidR="00A92B19">
          <w:instrText xml:space="preserve"> PAGE   \* MERGEFORMAT </w:instrText>
        </w:r>
        <w:r w:rsidR="00A92B19">
          <w:fldChar w:fldCharType="separate"/>
        </w:r>
        <w:r w:rsidR="00602FEC">
          <w:rPr>
            <w:noProof/>
          </w:rPr>
          <w:t>2</w:t>
        </w:r>
        <w:r w:rsidR="00A92B19">
          <w:rPr>
            <w:noProof/>
          </w:rPr>
          <w:fldChar w:fldCharType="end"/>
        </w:r>
      </w:p>
    </w:sdtContent>
  </w:sdt>
  <w:p w14:paraId="40572E28" w14:textId="77777777" w:rsidR="00A92B19" w:rsidRDefault="00A92B1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321547"/>
      <w:docPartObj>
        <w:docPartGallery w:val="Page Numbers (Bottom of Page)"/>
        <w:docPartUnique/>
      </w:docPartObj>
    </w:sdtPr>
    <w:sdtContent>
      <w:p w14:paraId="190FB394" w14:textId="7DF20FA7" w:rsidR="00A92B19" w:rsidRDefault="001C4949" w:rsidP="001C4949">
        <w:pPr>
          <w:pStyle w:val="Voettekst"/>
          <w:jc w:val="center"/>
        </w:pPr>
        <w:r>
          <w:rPr>
            <w:noProof/>
            <w:lang w:eastAsia="nl-NL"/>
          </w:rPr>
          <w:drawing>
            <wp:anchor distT="0" distB="0" distL="114300" distR="114300" simplePos="0" relativeHeight="251667456" behindDoc="1" locked="0" layoutInCell="1" allowOverlap="1" wp14:anchorId="1E533B89" wp14:editId="7A1FB39C">
              <wp:simplePos x="0" y="0"/>
              <wp:positionH relativeFrom="column">
                <wp:posOffset>4953635</wp:posOffset>
              </wp:positionH>
              <wp:positionV relativeFrom="page">
                <wp:posOffset>9922510</wp:posOffset>
              </wp:positionV>
              <wp:extent cx="1889760" cy="782955"/>
              <wp:effectExtent l="0" t="0" r="0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VRH hoekje - briefpapier-CMYK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8976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92B19">
          <w:rPr>
            <w:noProof/>
            <w:szCs w:val="17"/>
            <w:lang w:eastAsia="nl-NL"/>
          </w:rPr>
          <w:drawing>
            <wp:anchor distT="0" distB="0" distL="114300" distR="114300" simplePos="0" relativeHeight="251663360" behindDoc="0" locked="0" layoutInCell="1" allowOverlap="1" wp14:anchorId="2D3A5465" wp14:editId="31C46FBF">
              <wp:simplePos x="0" y="0"/>
              <wp:positionH relativeFrom="column">
                <wp:posOffset>5464175</wp:posOffset>
              </wp:positionH>
              <wp:positionV relativeFrom="paragraph">
                <wp:posOffset>-701675</wp:posOffset>
              </wp:positionV>
              <wp:extent cx="666750" cy="546735"/>
              <wp:effectExtent l="19050" t="0" r="0" b="0"/>
              <wp:wrapSquare wrapText="bothSides"/>
              <wp:docPr id="10" name="iso" descr="HKZ_9001_logo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KZ_9001_logo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546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A92B19" w:rsidRPr="00186074">
          <w:t xml:space="preserve"> </w:t>
        </w:r>
        <w:r w:rsidR="00A92B19">
          <w:fldChar w:fldCharType="begin"/>
        </w:r>
        <w:r w:rsidR="00A92B19">
          <w:instrText xml:space="preserve"> IF </w:instrText>
        </w:r>
        <w:r w:rsidR="00A92B19">
          <w:fldChar w:fldCharType="begin"/>
        </w:r>
        <w:r w:rsidR="00A92B19">
          <w:instrText xml:space="preserve"> PAGE </w:instrText>
        </w:r>
        <w:r w:rsidR="00A92B19">
          <w:fldChar w:fldCharType="separate"/>
        </w:r>
        <w:r w:rsidR="00D45BD1">
          <w:rPr>
            <w:noProof/>
          </w:rPr>
          <w:instrText>1</w:instrText>
        </w:r>
        <w:r w:rsidR="00A92B19">
          <w:rPr>
            <w:noProof/>
          </w:rPr>
          <w:fldChar w:fldCharType="end"/>
        </w:r>
        <w:r w:rsidR="00A92B19">
          <w:instrText>&lt;</w:instrText>
        </w:r>
        <w:r w:rsidR="00D55961">
          <w:rPr>
            <w:noProof/>
          </w:rPr>
          <w:fldChar w:fldCharType="begin"/>
        </w:r>
        <w:r w:rsidR="00D55961">
          <w:rPr>
            <w:noProof/>
          </w:rPr>
          <w:instrText xml:space="preserve"> SECTIONPAGES </w:instrText>
        </w:r>
        <w:r w:rsidR="00D55961">
          <w:rPr>
            <w:noProof/>
          </w:rPr>
          <w:fldChar w:fldCharType="separate"/>
        </w:r>
        <w:r w:rsidR="00D45BD1">
          <w:rPr>
            <w:noProof/>
          </w:rPr>
          <w:instrText>1</w:instrText>
        </w:r>
        <w:r w:rsidR="00D55961">
          <w:rPr>
            <w:noProof/>
          </w:rPr>
          <w:fldChar w:fldCharType="end"/>
        </w:r>
        <w:r w:rsidR="00A92B19">
          <w:instrText xml:space="preserve"> </w:instrText>
        </w:r>
        <w:r w:rsidR="00A92B19">
          <w:fldChar w:fldCharType="begin"/>
        </w:r>
        <w:r w:rsidR="00A92B19">
          <w:instrText xml:space="preserve"> PAGE </w:instrText>
        </w:r>
        <w:r w:rsidR="00A92B19">
          <w:fldChar w:fldCharType="separate"/>
        </w:r>
        <w:r w:rsidR="00D75011">
          <w:rPr>
            <w:noProof/>
          </w:rPr>
          <w:instrText>1</w:instrText>
        </w:r>
        <w:r w:rsidR="00A92B19">
          <w:rPr>
            <w:noProof/>
          </w:rPr>
          <w:fldChar w:fldCharType="end"/>
        </w:r>
        <w:r w:rsidR="00A92B19">
          <w:fldChar w:fldCharType="end"/>
        </w:r>
      </w:p>
    </w:sdtContent>
  </w:sdt>
  <w:p w14:paraId="0A69022C" w14:textId="77777777" w:rsidR="00A92B19" w:rsidRDefault="00A92B1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FC59F" w14:textId="77777777" w:rsidR="00707CEA" w:rsidRDefault="00707CEA" w:rsidP="0034636A">
      <w:pPr>
        <w:spacing w:line="240" w:lineRule="auto"/>
      </w:pPr>
      <w:r>
        <w:separator/>
      </w:r>
    </w:p>
  </w:footnote>
  <w:footnote w:type="continuationSeparator" w:id="0">
    <w:p w14:paraId="1CF485AC" w14:textId="77777777" w:rsidR="00707CEA" w:rsidRDefault="00707CEA" w:rsidP="003463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635EF" w14:textId="77777777" w:rsidR="003D3C4D" w:rsidRDefault="003D3C4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DD1CF" w14:textId="77777777" w:rsidR="003D3C4D" w:rsidRDefault="003D3C4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C5DB7" w14:textId="77777777" w:rsidR="00A92B19" w:rsidRDefault="001C4949" w:rsidP="00DC3B6F">
    <w:pPr>
      <w:pStyle w:val="Koptekst"/>
    </w:pPr>
    <w:r w:rsidRPr="001C4949">
      <w:rPr>
        <w:noProof/>
        <w:lang w:eastAsia="nl-NL"/>
      </w:rPr>
      <w:drawing>
        <wp:anchor distT="0" distB="0" distL="114300" distR="114300" simplePos="0" relativeHeight="251665408" behindDoc="1" locked="0" layoutInCell="1" allowOverlap="1" wp14:anchorId="6BAC35CA" wp14:editId="489885D6">
          <wp:simplePos x="0" y="0"/>
          <wp:positionH relativeFrom="page">
            <wp:posOffset>86360</wp:posOffset>
          </wp:positionH>
          <wp:positionV relativeFrom="page">
            <wp:posOffset>516890</wp:posOffset>
          </wp:positionV>
          <wp:extent cx="2556000" cy="1101600"/>
          <wp:effectExtent l="0" t="0" r="0" b="0"/>
          <wp:wrapNone/>
          <wp:docPr id="5" name="LogoVoorbl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Veiligheidsregio Haaglanden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6000" cy="1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A42700" w14:textId="77777777" w:rsidR="00A92B19" w:rsidRDefault="00A92B19" w:rsidP="00C326E6">
    <w:pPr>
      <w:pStyle w:val="Koptekst"/>
      <w:spacing w:after="14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16E152C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2027DC2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0BA5BC0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BD26F1E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06EA140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CB448E8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6E29E8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C8925C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FE69EA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7C0B34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6E1F7E"/>
    <w:multiLevelType w:val="hybridMultilevel"/>
    <w:tmpl w:val="0164ADBE"/>
    <w:lvl w:ilvl="0" w:tplc="210C1196">
      <w:numFmt w:val="bullet"/>
      <w:pStyle w:val="Opsomming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E2882BA8">
      <w:start w:val="1"/>
      <w:numFmt w:val="bullet"/>
      <w:pStyle w:val="Subopsomming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735229">
    <w:abstractNumId w:val="10"/>
  </w:num>
  <w:num w:numId="2" w16cid:durableId="1413619520">
    <w:abstractNumId w:val="9"/>
  </w:num>
  <w:num w:numId="3" w16cid:durableId="1496847098">
    <w:abstractNumId w:val="7"/>
  </w:num>
  <w:num w:numId="4" w16cid:durableId="2068141556">
    <w:abstractNumId w:val="6"/>
  </w:num>
  <w:num w:numId="5" w16cid:durableId="14772774">
    <w:abstractNumId w:val="5"/>
  </w:num>
  <w:num w:numId="6" w16cid:durableId="604188421">
    <w:abstractNumId w:val="4"/>
  </w:num>
  <w:num w:numId="7" w16cid:durableId="635914505">
    <w:abstractNumId w:val="8"/>
  </w:num>
  <w:num w:numId="8" w16cid:durableId="1561402457">
    <w:abstractNumId w:val="3"/>
  </w:num>
  <w:num w:numId="9" w16cid:durableId="1407994760">
    <w:abstractNumId w:val="2"/>
  </w:num>
  <w:num w:numId="10" w16cid:durableId="1937060391">
    <w:abstractNumId w:val="1"/>
  </w:num>
  <w:num w:numId="11" w16cid:durableId="58293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425"/>
  <w:drawingGridHorizontalSpacing w:val="8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ijnhorizontaal" w:val="cm"/>
    <w:docVar w:name="lijnverticaal" w:val="cm"/>
  </w:docVars>
  <w:rsids>
    <w:rsidRoot w:val="0029732D"/>
    <w:rsid w:val="00007438"/>
    <w:rsid w:val="00011C86"/>
    <w:rsid w:val="000206F9"/>
    <w:rsid w:val="000255AB"/>
    <w:rsid w:val="00030590"/>
    <w:rsid w:val="00035299"/>
    <w:rsid w:val="00047469"/>
    <w:rsid w:val="00056BE2"/>
    <w:rsid w:val="00063EA8"/>
    <w:rsid w:val="00073C0F"/>
    <w:rsid w:val="00081361"/>
    <w:rsid w:val="00081532"/>
    <w:rsid w:val="000848CF"/>
    <w:rsid w:val="000903F7"/>
    <w:rsid w:val="00095A18"/>
    <w:rsid w:val="000A3FF4"/>
    <w:rsid w:val="000A620F"/>
    <w:rsid w:val="000A6B81"/>
    <w:rsid w:val="000B6D67"/>
    <w:rsid w:val="000C7678"/>
    <w:rsid w:val="000D0566"/>
    <w:rsid w:val="000D151D"/>
    <w:rsid w:val="000D23A6"/>
    <w:rsid w:val="000D2A88"/>
    <w:rsid w:val="000D6AAF"/>
    <w:rsid w:val="000D6B1D"/>
    <w:rsid w:val="000E1782"/>
    <w:rsid w:val="000E4256"/>
    <w:rsid w:val="000E6E67"/>
    <w:rsid w:val="000F099C"/>
    <w:rsid w:val="000F3F38"/>
    <w:rsid w:val="00101EB0"/>
    <w:rsid w:val="00102989"/>
    <w:rsid w:val="00102FFB"/>
    <w:rsid w:val="00105F89"/>
    <w:rsid w:val="00117EA4"/>
    <w:rsid w:val="00131521"/>
    <w:rsid w:val="00131A8C"/>
    <w:rsid w:val="00146C0A"/>
    <w:rsid w:val="001504E8"/>
    <w:rsid w:val="001528F5"/>
    <w:rsid w:val="001537C6"/>
    <w:rsid w:val="00170202"/>
    <w:rsid w:val="00170ADD"/>
    <w:rsid w:val="00170C77"/>
    <w:rsid w:val="001837D2"/>
    <w:rsid w:val="00185382"/>
    <w:rsid w:val="00186074"/>
    <w:rsid w:val="001A7B38"/>
    <w:rsid w:val="001C2426"/>
    <w:rsid w:val="001C352E"/>
    <w:rsid w:val="001C3CF7"/>
    <w:rsid w:val="001C4949"/>
    <w:rsid w:val="001C791F"/>
    <w:rsid w:val="001D1D80"/>
    <w:rsid w:val="001D466B"/>
    <w:rsid w:val="001D4D5B"/>
    <w:rsid w:val="001F00E4"/>
    <w:rsid w:val="001F1FE3"/>
    <w:rsid w:val="001F4A5D"/>
    <w:rsid w:val="002026F6"/>
    <w:rsid w:val="00205E5E"/>
    <w:rsid w:val="0021022C"/>
    <w:rsid w:val="00210BAC"/>
    <w:rsid w:val="00225348"/>
    <w:rsid w:val="00240E7A"/>
    <w:rsid w:val="0024722B"/>
    <w:rsid w:val="00247BC6"/>
    <w:rsid w:val="00255AB1"/>
    <w:rsid w:val="00255CB3"/>
    <w:rsid w:val="00257DC9"/>
    <w:rsid w:val="002614C3"/>
    <w:rsid w:val="002723EB"/>
    <w:rsid w:val="002735B1"/>
    <w:rsid w:val="00273C5C"/>
    <w:rsid w:val="00284592"/>
    <w:rsid w:val="002903B7"/>
    <w:rsid w:val="00291ACF"/>
    <w:rsid w:val="00295470"/>
    <w:rsid w:val="00295B7E"/>
    <w:rsid w:val="0029732D"/>
    <w:rsid w:val="002A1A90"/>
    <w:rsid w:val="002A5549"/>
    <w:rsid w:val="002A5E7F"/>
    <w:rsid w:val="002A641A"/>
    <w:rsid w:val="002B18C7"/>
    <w:rsid w:val="002B2298"/>
    <w:rsid w:val="002C5B23"/>
    <w:rsid w:val="002D22DF"/>
    <w:rsid w:val="002E66B5"/>
    <w:rsid w:val="002E6C74"/>
    <w:rsid w:val="002F0A44"/>
    <w:rsid w:val="002F379A"/>
    <w:rsid w:val="002F4B11"/>
    <w:rsid w:val="00302E72"/>
    <w:rsid w:val="0030481B"/>
    <w:rsid w:val="0030598D"/>
    <w:rsid w:val="003065E1"/>
    <w:rsid w:val="00320920"/>
    <w:rsid w:val="00323CC1"/>
    <w:rsid w:val="00324956"/>
    <w:rsid w:val="003354FF"/>
    <w:rsid w:val="0034636A"/>
    <w:rsid w:val="00353BB8"/>
    <w:rsid w:val="00356C13"/>
    <w:rsid w:val="003652F5"/>
    <w:rsid w:val="003704E5"/>
    <w:rsid w:val="00372065"/>
    <w:rsid w:val="00374729"/>
    <w:rsid w:val="00375514"/>
    <w:rsid w:val="00377997"/>
    <w:rsid w:val="00391047"/>
    <w:rsid w:val="003920DE"/>
    <w:rsid w:val="00394B7D"/>
    <w:rsid w:val="003962CC"/>
    <w:rsid w:val="003B1851"/>
    <w:rsid w:val="003C0B8B"/>
    <w:rsid w:val="003C4AB4"/>
    <w:rsid w:val="003C601C"/>
    <w:rsid w:val="003D0079"/>
    <w:rsid w:val="003D00E2"/>
    <w:rsid w:val="003D03EF"/>
    <w:rsid w:val="003D0C33"/>
    <w:rsid w:val="003D1545"/>
    <w:rsid w:val="003D1D2A"/>
    <w:rsid w:val="003D3C4D"/>
    <w:rsid w:val="003D5D4D"/>
    <w:rsid w:val="003D7804"/>
    <w:rsid w:val="003E0684"/>
    <w:rsid w:val="003E1A35"/>
    <w:rsid w:val="004032E4"/>
    <w:rsid w:val="0040396E"/>
    <w:rsid w:val="00404A70"/>
    <w:rsid w:val="004054A9"/>
    <w:rsid w:val="00410C86"/>
    <w:rsid w:val="00422C8B"/>
    <w:rsid w:val="0042447F"/>
    <w:rsid w:val="0042756C"/>
    <w:rsid w:val="00455EA2"/>
    <w:rsid w:val="00466FFB"/>
    <w:rsid w:val="00484B73"/>
    <w:rsid w:val="00495057"/>
    <w:rsid w:val="004A19EA"/>
    <w:rsid w:val="004A2B13"/>
    <w:rsid w:val="004A3967"/>
    <w:rsid w:val="004A43AA"/>
    <w:rsid w:val="004C4BB9"/>
    <w:rsid w:val="004C6533"/>
    <w:rsid w:val="004C692B"/>
    <w:rsid w:val="004D1C15"/>
    <w:rsid w:val="004E1638"/>
    <w:rsid w:val="004E1960"/>
    <w:rsid w:val="004E5C13"/>
    <w:rsid w:val="004F2513"/>
    <w:rsid w:val="004F3FA6"/>
    <w:rsid w:val="00502E8F"/>
    <w:rsid w:val="005107DD"/>
    <w:rsid w:val="00512B10"/>
    <w:rsid w:val="00513040"/>
    <w:rsid w:val="005133C8"/>
    <w:rsid w:val="00513E76"/>
    <w:rsid w:val="0051609C"/>
    <w:rsid w:val="00524E49"/>
    <w:rsid w:val="005440ED"/>
    <w:rsid w:val="00554045"/>
    <w:rsid w:val="00554FDD"/>
    <w:rsid w:val="0055541B"/>
    <w:rsid w:val="00567906"/>
    <w:rsid w:val="00567AC7"/>
    <w:rsid w:val="00574CBA"/>
    <w:rsid w:val="0058340B"/>
    <w:rsid w:val="005866D4"/>
    <w:rsid w:val="005918D2"/>
    <w:rsid w:val="00591B6E"/>
    <w:rsid w:val="00595DA4"/>
    <w:rsid w:val="005A642D"/>
    <w:rsid w:val="005B0577"/>
    <w:rsid w:val="005B50C7"/>
    <w:rsid w:val="005B69B5"/>
    <w:rsid w:val="005C39AD"/>
    <w:rsid w:val="005C421D"/>
    <w:rsid w:val="005E7892"/>
    <w:rsid w:val="005E7F73"/>
    <w:rsid w:val="006029DB"/>
    <w:rsid w:val="00602FEC"/>
    <w:rsid w:val="00605784"/>
    <w:rsid w:val="00617018"/>
    <w:rsid w:val="00617261"/>
    <w:rsid w:val="006276AA"/>
    <w:rsid w:val="00627B75"/>
    <w:rsid w:val="00634E6F"/>
    <w:rsid w:val="00640A0E"/>
    <w:rsid w:val="00643CE3"/>
    <w:rsid w:val="006529A3"/>
    <w:rsid w:val="00660070"/>
    <w:rsid w:val="006609C7"/>
    <w:rsid w:val="00667395"/>
    <w:rsid w:val="00667B83"/>
    <w:rsid w:val="006914B0"/>
    <w:rsid w:val="0069180A"/>
    <w:rsid w:val="00697384"/>
    <w:rsid w:val="00697AD9"/>
    <w:rsid w:val="006B2E5E"/>
    <w:rsid w:val="006B4687"/>
    <w:rsid w:val="006C3518"/>
    <w:rsid w:val="006D7896"/>
    <w:rsid w:val="006E0E0A"/>
    <w:rsid w:val="006E78E0"/>
    <w:rsid w:val="006F0985"/>
    <w:rsid w:val="00704304"/>
    <w:rsid w:val="007054DE"/>
    <w:rsid w:val="00707CEA"/>
    <w:rsid w:val="00717194"/>
    <w:rsid w:val="00725825"/>
    <w:rsid w:val="007429E6"/>
    <w:rsid w:val="007535F9"/>
    <w:rsid w:val="00773D50"/>
    <w:rsid w:val="00776C20"/>
    <w:rsid w:val="0077709F"/>
    <w:rsid w:val="00781E46"/>
    <w:rsid w:val="007872B1"/>
    <w:rsid w:val="007A7577"/>
    <w:rsid w:val="007B2031"/>
    <w:rsid w:val="007B267F"/>
    <w:rsid w:val="007B62C3"/>
    <w:rsid w:val="007B7DA6"/>
    <w:rsid w:val="007D0CB1"/>
    <w:rsid w:val="007E2284"/>
    <w:rsid w:val="007E41CF"/>
    <w:rsid w:val="007E6402"/>
    <w:rsid w:val="007F4A55"/>
    <w:rsid w:val="00800B05"/>
    <w:rsid w:val="00817201"/>
    <w:rsid w:val="0082157A"/>
    <w:rsid w:val="008438E9"/>
    <w:rsid w:val="008514C8"/>
    <w:rsid w:val="008547E5"/>
    <w:rsid w:val="00856DC9"/>
    <w:rsid w:val="00860CAC"/>
    <w:rsid w:val="00865D4D"/>
    <w:rsid w:val="00867E1E"/>
    <w:rsid w:val="00883CA3"/>
    <w:rsid w:val="00890B07"/>
    <w:rsid w:val="008A527E"/>
    <w:rsid w:val="008B0755"/>
    <w:rsid w:val="008B650C"/>
    <w:rsid w:val="008C754B"/>
    <w:rsid w:val="008E30A2"/>
    <w:rsid w:val="008F0C32"/>
    <w:rsid w:val="008F3106"/>
    <w:rsid w:val="008F72BE"/>
    <w:rsid w:val="009039B4"/>
    <w:rsid w:val="00912E0C"/>
    <w:rsid w:val="00921DC8"/>
    <w:rsid w:val="0092482C"/>
    <w:rsid w:val="00924867"/>
    <w:rsid w:val="00926596"/>
    <w:rsid w:val="00931727"/>
    <w:rsid w:val="009329BA"/>
    <w:rsid w:val="0093587B"/>
    <w:rsid w:val="00941C65"/>
    <w:rsid w:val="00944C1C"/>
    <w:rsid w:val="00950BE1"/>
    <w:rsid w:val="00962A9A"/>
    <w:rsid w:val="00967FF7"/>
    <w:rsid w:val="00970207"/>
    <w:rsid w:val="009704EC"/>
    <w:rsid w:val="00977D17"/>
    <w:rsid w:val="009A16B2"/>
    <w:rsid w:val="009B607D"/>
    <w:rsid w:val="009D4DBB"/>
    <w:rsid w:val="009E76A1"/>
    <w:rsid w:val="00A003C6"/>
    <w:rsid w:val="00A04D7C"/>
    <w:rsid w:val="00A1529A"/>
    <w:rsid w:val="00A15B1E"/>
    <w:rsid w:val="00A16428"/>
    <w:rsid w:val="00A32407"/>
    <w:rsid w:val="00A42BFB"/>
    <w:rsid w:val="00A70494"/>
    <w:rsid w:val="00A80FEB"/>
    <w:rsid w:val="00A8175F"/>
    <w:rsid w:val="00A92B19"/>
    <w:rsid w:val="00AA1A2C"/>
    <w:rsid w:val="00AA21AA"/>
    <w:rsid w:val="00AA4E42"/>
    <w:rsid w:val="00AA5229"/>
    <w:rsid w:val="00AA6B6A"/>
    <w:rsid w:val="00AB0F64"/>
    <w:rsid w:val="00AB63A3"/>
    <w:rsid w:val="00AC05C3"/>
    <w:rsid w:val="00AC2192"/>
    <w:rsid w:val="00AC2F8A"/>
    <w:rsid w:val="00AE4670"/>
    <w:rsid w:val="00AE4C6C"/>
    <w:rsid w:val="00AF0605"/>
    <w:rsid w:val="00AF1657"/>
    <w:rsid w:val="00AF4423"/>
    <w:rsid w:val="00B01E1E"/>
    <w:rsid w:val="00B05B9C"/>
    <w:rsid w:val="00B178B7"/>
    <w:rsid w:val="00B1793F"/>
    <w:rsid w:val="00B2192E"/>
    <w:rsid w:val="00B25288"/>
    <w:rsid w:val="00B361FC"/>
    <w:rsid w:val="00B40F3A"/>
    <w:rsid w:val="00B439D2"/>
    <w:rsid w:val="00B47ACA"/>
    <w:rsid w:val="00B57583"/>
    <w:rsid w:val="00B63E01"/>
    <w:rsid w:val="00B738CB"/>
    <w:rsid w:val="00B75C66"/>
    <w:rsid w:val="00B75E9C"/>
    <w:rsid w:val="00B81C00"/>
    <w:rsid w:val="00B8355F"/>
    <w:rsid w:val="00B83D5A"/>
    <w:rsid w:val="00B87284"/>
    <w:rsid w:val="00B92538"/>
    <w:rsid w:val="00BC4B9A"/>
    <w:rsid w:val="00BD226B"/>
    <w:rsid w:val="00BD287D"/>
    <w:rsid w:val="00BD293D"/>
    <w:rsid w:val="00BD3F47"/>
    <w:rsid w:val="00BE1B41"/>
    <w:rsid w:val="00BE5DCA"/>
    <w:rsid w:val="00BF09CA"/>
    <w:rsid w:val="00BF6485"/>
    <w:rsid w:val="00C038CC"/>
    <w:rsid w:val="00C273CE"/>
    <w:rsid w:val="00C326E6"/>
    <w:rsid w:val="00C43C05"/>
    <w:rsid w:val="00C44F2E"/>
    <w:rsid w:val="00C54C00"/>
    <w:rsid w:val="00C57120"/>
    <w:rsid w:val="00C57902"/>
    <w:rsid w:val="00C6001A"/>
    <w:rsid w:val="00C62FFB"/>
    <w:rsid w:val="00C6745F"/>
    <w:rsid w:val="00C72565"/>
    <w:rsid w:val="00C72DDF"/>
    <w:rsid w:val="00C82191"/>
    <w:rsid w:val="00C82FC5"/>
    <w:rsid w:val="00C974A2"/>
    <w:rsid w:val="00CA11E0"/>
    <w:rsid w:val="00CA20EA"/>
    <w:rsid w:val="00CA52A5"/>
    <w:rsid w:val="00CA6CC6"/>
    <w:rsid w:val="00CA7958"/>
    <w:rsid w:val="00CB1051"/>
    <w:rsid w:val="00CB2A2A"/>
    <w:rsid w:val="00CB2CD5"/>
    <w:rsid w:val="00CC3C33"/>
    <w:rsid w:val="00CD4E32"/>
    <w:rsid w:val="00CD776A"/>
    <w:rsid w:val="00CF0B63"/>
    <w:rsid w:val="00CF0DAF"/>
    <w:rsid w:val="00CF6342"/>
    <w:rsid w:val="00CF6C83"/>
    <w:rsid w:val="00D0095E"/>
    <w:rsid w:val="00D03DF8"/>
    <w:rsid w:val="00D06252"/>
    <w:rsid w:val="00D0799E"/>
    <w:rsid w:val="00D12CC4"/>
    <w:rsid w:val="00D14E97"/>
    <w:rsid w:val="00D201E0"/>
    <w:rsid w:val="00D248F0"/>
    <w:rsid w:val="00D271FB"/>
    <w:rsid w:val="00D3372F"/>
    <w:rsid w:val="00D430AE"/>
    <w:rsid w:val="00D45BD1"/>
    <w:rsid w:val="00D55961"/>
    <w:rsid w:val="00D56823"/>
    <w:rsid w:val="00D62CEB"/>
    <w:rsid w:val="00D63687"/>
    <w:rsid w:val="00D66F05"/>
    <w:rsid w:val="00D73756"/>
    <w:rsid w:val="00D75011"/>
    <w:rsid w:val="00D7600B"/>
    <w:rsid w:val="00D76673"/>
    <w:rsid w:val="00D834A3"/>
    <w:rsid w:val="00D83C36"/>
    <w:rsid w:val="00D972C6"/>
    <w:rsid w:val="00DA49EA"/>
    <w:rsid w:val="00DA7A8F"/>
    <w:rsid w:val="00DB1DE1"/>
    <w:rsid w:val="00DB1E86"/>
    <w:rsid w:val="00DB341E"/>
    <w:rsid w:val="00DB551C"/>
    <w:rsid w:val="00DC3B6F"/>
    <w:rsid w:val="00DD2D96"/>
    <w:rsid w:val="00DD4A02"/>
    <w:rsid w:val="00DD50F0"/>
    <w:rsid w:val="00DE0568"/>
    <w:rsid w:val="00DE3A04"/>
    <w:rsid w:val="00DE745A"/>
    <w:rsid w:val="00DF2550"/>
    <w:rsid w:val="00E05929"/>
    <w:rsid w:val="00E07216"/>
    <w:rsid w:val="00E11731"/>
    <w:rsid w:val="00E34C8E"/>
    <w:rsid w:val="00E37320"/>
    <w:rsid w:val="00E454F1"/>
    <w:rsid w:val="00E61101"/>
    <w:rsid w:val="00E63C9B"/>
    <w:rsid w:val="00E73708"/>
    <w:rsid w:val="00E8282D"/>
    <w:rsid w:val="00E90804"/>
    <w:rsid w:val="00E92A2F"/>
    <w:rsid w:val="00EA2393"/>
    <w:rsid w:val="00EB444D"/>
    <w:rsid w:val="00EC2608"/>
    <w:rsid w:val="00ED25C1"/>
    <w:rsid w:val="00ED7768"/>
    <w:rsid w:val="00EE1574"/>
    <w:rsid w:val="00EE2C6B"/>
    <w:rsid w:val="00EE4B2F"/>
    <w:rsid w:val="00EF168D"/>
    <w:rsid w:val="00EF6C07"/>
    <w:rsid w:val="00EF798E"/>
    <w:rsid w:val="00F0321D"/>
    <w:rsid w:val="00F04B63"/>
    <w:rsid w:val="00F152E1"/>
    <w:rsid w:val="00F216EE"/>
    <w:rsid w:val="00F30E5D"/>
    <w:rsid w:val="00F43E26"/>
    <w:rsid w:val="00F461BB"/>
    <w:rsid w:val="00F50649"/>
    <w:rsid w:val="00F51AB8"/>
    <w:rsid w:val="00F53C84"/>
    <w:rsid w:val="00F53DC1"/>
    <w:rsid w:val="00F55F7D"/>
    <w:rsid w:val="00F5766B"/>
    <w:rsid w:val="00F65EBD"/>
    <w:rsid w:val="00F661AF"/>
    <w:rsid w:val="00F70511"/>
    <w:rsid w:val="00F759B4"/>
    <w:rsid w:val="00F773A4"/>
    <w:rsid w:val="00F7767C"/>
    <w:rsid w:val="00F77D6B"/>
    <w:rsid w:val="00F80C25"/>
    <w:rsid w:val="00F81983"/>
    <w:rsid w:val="00F85EDB"/>
    <w:rsid w:val="00F912AC"/>
    <w:rsid w:val="00F91C17"/>
    <w:rsid w:val="00FB6011"/>
    <w:rsid w:val="00FC4B24"/>
    <w:rsid w:val="00FD1986"/>
    <w:rsid w:val="00FD34E3"/>
    <w:rsid w:val="00FD3EA7"/>
    <w:rsid w:val="00FD564A"/>
    <w:rsid w:val="00FD71B8"/>
    <w:rsid w:val="00FE7B2B"/>
    <w:rsid w:val="00FF3B8A"/>
    <w:rsid w:val="00FF7585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D3826"/>
  <w15:docId w15:val="{4C72A764-80C9-438D-BA90-A87D6FD5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0070"/>
    <w:pPr>
      <w:spacing w:after="0"/>
    </w:pPr>
    <w:rPr>
      <w:rFonts w:ascii="Verdana" w:hAnsi="Verdana"/>
      <w:sz w:val="18"/>
    </w:rPr>
  </w:style>
  <w:style w:type="paragraph" w:styleId="Kop1">
    <w:name w:val="heading 1"/>
    <w:next w:val="Standaard"/>
    <w:link w:val="Kop1Char"/>
    <w:uiPriority w:val="9"/>
    <w:qFormat/>
    <w:rsid w:val="001D1D80"/>
    <w:pPr>
      <w:keepNext/>
      <w:keepLines/>
      <w:spacing w:after="0" w:line="240" w:lineRule="auto"/>
      <w:outlineLvl w:val="0"/>
    </w:pPr>
    <w:rPr>
      <w:rFonts w:ascii="Calibri" w:eastAsiaTheme="majorEastAsia" w:hAnsi="Calibri" w:cstheme="majorBidi"/>
      <w:b/>
      <w:bCs/>
      <w:color w:val="000000" w:themeColor="text1"/>
      <w:sz w:val="3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91C17"/>
    <w:pPr>
      <w:keepNext/>
      <w:keepLines/>
      <w:spacing w:after="100" w:line="220" w:lineRule="exact"/>
      <w:outlineLvl w:val="1"/>
    </w:pPr>
    <w:rPr>
      <w:rFonts w:ascii="Calibri" w:eastAsiaTheme="majorEastAsia" w:hAnsi="Calibri" w:cstheme="majorBidi"/>
      <w:b/>
      <w:bCs/>
      <w:color w:val="F07D00" w:themeColor="accent1"/>
      <w:sz w:val="26"/>
      <w:szCs w:val="26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F53C8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35D00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F53C8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73D0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rsid w:val="00F53C8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73D00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rsid w:val="00F53C8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rsid w:val="00F53C8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463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636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34636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4636A"/>
  </w:style>
  <w:style w:type="paragraph" w:styleId="Voettekst">
    <w:name w:val="footer"/>
    <w:basedOn w:val="Standaard"/>
    <w:link w:val="VoettekstChar"/>
    <w:uiPriority w:val="99"/>
    <w:unhideWhenUsed/>
    <w:rsid w:val="0034636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4636A"/>
  </w:style>
  <w:style w:type="table" w:styleId="Tabelraster">
    <w:name w:val="Table Grid"/>
    <w:basedOn w:val="Standaardtabel"/>
    <w:uiPriority w:val="39"/>
    <w:rsid w:val="009039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fKopjes">
    <w:name w:val="_RefKopjes"/>
    <w:basedOn w:val="Standaard"/>
    <w:rsid w:val="009039B4"/>
    <w:pPr>
      <w:spacing w:line="240" w:lineRule="auto"/>
      <w:jc w:val="right"/>
    </w:pPr>
    <w:rPr>
      <w:sz w:val="15"/>
      <w:szCs w:val="15"/>
    </w:rPr>
  </w:style>
  <w:style w:type="character" w:styleId="Hyperlink">
    <w:name w:val="Hyperlink"/>
    <w:basedOn w:val="Standaardalinea-lettertype"/>
    <w:uiPriority w:val="99"/>
    <w:unhideWhenUsed/>
    <w:rsid w:val="00410C86"/>
    <w:rPr>
      <w:color w:val="0000FF" w:themeColor="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1C4949"/>
    <w:rPr>
      <w:color w:val="31B6BC" w:themeColor="accent3"/>
    </w:rPr>
  </w:style>
  <w:style w:type="character" w:customStyle="1" w:styleId="TekstZwart">
    <w:name w:val="TekstZwart"/>
    <w:basedOn w:val="Standaardalinea-lettertype"/>
    <w:uiPriority w:val="1"/>
    <w:rsid w:val="00F661AF"/>
    <w:rPr>
      <w:color w:val="000000" w:themeColor="text1"/>
    </w:rPr>
  </w:style>
  <w:style w:type="paragraph" w:styleId="Lijstalinea">
    <w:name w:val="List Paragraph"/>
    <w:basedOn w:val="Standaard"/>
    <w:uiPriority w:val="34"/>
    <w:rsid w:val="00B8355F"/>
    <w:pPr>
      <w:spacing w:after="160" w:line="259" w:lineRule="auto"/>
      <w:ind w:left="720"/>
      <w:contextualSpacing/>
    </w:pPr>
    <w:rPr>
      <w:rFonts w:asciiTheme="minorHAnsi" w:hAnsiTheme="minorHAnsi"/>
    </w:rPr>
  </w:style>
  <w:style w:type="paragraph" w:customStyle="1" w:styleId="Opsomming">
    <w:name w:val="Opsomming"/>
    <w:basedOn w:val="Lijstalinea"/>
    <w:rsid w:val="00495057"/>
    <w:pPr>
      <w:numPr>
        <w:numId w:val="1"/>
      </w:numPr>
      <w:spacing w:after="0" w:line="240" w:lineRule="auto"/>
      <w:ind w:left="177" w:hanging="177"/>
    </w:pPr>
  </w:style>
  <w:style w:type="paragraph" w:customStyle="1" w:styleId="Subopsomming">
    <w:name w:val="_Subopsomming"/>
    <w:basedOn w:val="Opsomming"/>
    <w:rsid w:val="00495057"/>
    <w:pPr>
      <w:numPr>
        <w:ilvl w:val="1"/>
      </w:numPr>
      <w:ind w:left="460" w:hanging="283"/>
    </w:pPr>
  </w:style>
  <w:style w:type="character" w:customStyle="1" w:styleId="Uitleg">
    <w:name w:val="_Uitleg"/>
    <w:basedOn w:val="Standaardalinea-lettertype"/>
    <w:uiPriority w:val="1"/>
    <w:rsid w:val="001C4949"/>
    <w:rPr>
      <w:color w:val="002C50" w:themeColor="accent2"/>
      <w:sz w:val="18"/>
      <w:szCs w:val="18"/>
    </w:rPr>
  </w:style>
  <w:style w:type="paragraph" w:customStyle="1" w:styleId="Invultekst">
    <w:name w:val="_Invultekst"/>
    <w:basedOn w:val="Standaard"/>
    <w:rsid w:val="00970207"/>
    <w:pPr>
      <w:spacing w:line="240" w:lineRule="auto"/>
    </w:pPr>
    <w:rPr>
      <w:spacing w:val="2"/>
    </w:rPr>
  </w:style>
  <w:style w:type="character" w:customStyle="1" w:styleId="Kop1Char">
    <w:name w:val="Kop 1 Char"/>
    <w:basedOn w:val="Standaardalinea-lettertype"/>
    <w:link w:val="Kop1"/>
    <w:uiPriority w:val="9"/>
    <w:rsid w:val="001D1D80"/>
    <w:rPr>
      <w:rFonts w:ascii="Calibri" w:eastAsiaTheme="majorEastAsia" w:hAnsi="Calibri" w:cstheme="majorBidi"/>
      <w:b/>
      <w:bCs/>
      <w:color w:val="000000" w:themeColor="text1"/>
      <w:sz w:val="36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F91C17"/>
    <w:rPr>
      <w:rFonts w:ascii="Calibri" w:eastAsiaTheme="majorEastAsia" w:hAnsi="Calibri" w:cstheme="majorBidi"/>
      <w:b/>
      <w:bCs/>
      <w:color w:val="F07D00" w:themeColor="accent1"/>
      <w:sz w:val="26"/>
      <w:szCs w:val="26"/>
    </w:rPr>
  </w:style>
  <w:style w:type="character" w:customStyle="1" w:styleId="Kop1light">
    <w:name w:val="Kop1_light"/>
    <w:basedOn w:val="Kop1Char"/>
    <w:uiPriority w:val="1"/>
    <w:rsid w:val="001D1D80"/>
    <w:rPr>
      <w:rFonts w:ascii="Calibri Light" w:eastAsiaTheme="majorEastAsia" w:hAnsi="Calibri Light" w:cstheme="majorBidi"/>
      <w:b/>
      <w:bCs/>
      <w:i w:val="0"/>
      <w:iCs w:val="0"/>
      <w:color w:val="000000" w:themeColor="text1"/>
      <w:sz w:val="36"/>
      <w:szCs w:val="32"/>
    </w:rPr>
  </w:style>
  <w:style w:type="character" w:styleId="Zwaar">
    <w:name w:val="Strong"/>
    <w:basedOn w:val="Standaardalinea-lettertype"/>
    <w:uiPriority w:val="22"/>
    <w:rsid w:val="001D1D80"/>
    <w:rPr>
      <w:b/>
      <w:bCs/>
      <w:color w:val="C31405"/>
    </w:rPr>
  </w:style>
  <w:style w:type="character" w:customStyle="1" w:styleId="versie">
    <w:name w:val="versie"/>
    <w:basedOn w:val="Standaardalinea-lettertype"/>
    <w:uiPriority w:val="1"/>
    <w:rsid w:val="001D1D80"/>
  </w:style>
  <w:style w:type="table" w:customStyle="1" w:styleId="TableGrid1">
    <w:name w:val="Table Grid1"/>
    <w:basedOn w:val="Standaardtabel"/>
    <w:next w:val="Tabelraster"/>
    <w:uiPriority w:val="39"/>
    <w:rsid w:val="00A92B1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ibliografie">
    <w:name w:val="Bibliography"/>
    <w:basedOn w:val="Standaard"/>
    <w:next w:val="Standaard"/>
    <w:uiPriority w:val="37"/>
    <w:semiHidden/>
    <w:unhideWhenUsed/>
    <w:rsid w:val="00F53C84"/>
  </w:style>
  <w:style w:type="paragraph" w:styleId="Bloktekst">
    <w:name w:val="Block Text"/>
    <w:basedOn w:val="Standaard"/>
    <w:uiPriority w:val="99"/>
    <w:semiHidden/>
    <w:unhideWhenUsed/>
    <w:rsid w:val="00F53C84"/>
    <w:pPr>
      <w:pBdr>
        <w:top w:val="single" w:sz="2" w:space="10" w:color="F07D00" w:themeColor="accent1"/>
        <w:left w:val="single" w:sz="2" w:space="10" w:color="F07D00" w:themeColor="accent1"/>
        <w:bottom w:val="single" w:sz="2" w:space="10" w:color="F07D00" w:themeColor="accent1"/>
        <w:right w:val="single" w:sz="2" w:space="10" w:color="F07D00" w:themeColor="accent1"/>
      </w:pBdr>
      <w:ind w:left="1152" w:right="1152"/>
    </w:pPr>
    <w:rPr>
      <w:rFonts w:asciiTheme="minorHAnsi" w:eastAsiaTheme="minorEastAsia" w:hAnsiTheme="minorHAnsi"/>
      <w:i/>
      <w:iCs/>
      <w:color w:val="F07D00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F53C84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F53C84"/>
    <w:rPr>
      <w:rFonts w:ascii="Verdana" w:hAnsi="Verdana"/>
      <w:sz w:val="19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F53C84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F53C84"/>
    <w:rPr>
      <w:rFonts w:ascii="Verdana" w:hAnsi="Verdana"/>
      <w:sz w:val="19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F53C84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F53C84"/>
    <w:rPr>
      <w:rFonts w:ascii="Verdana" w:hAnsi="Verdana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F53C84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F53C84"/>
    <w:rPr>
      <w:rFonts w:ascii="Verdana" w:hAnsi="Verdana"/>
      <w:sz w:val="19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F53C84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F53C84"/>
    <w:rPr>
      <w:rFonts w:ascii="Verdana" w:hAnsi="Verdana"/>
      <w:sz w:val="19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F53C84"/>
    <w:pPr>
      <w:spacing w:after="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F53C84"/>
    <w:rPr>
      <w:rFonts w:ascii="Verdana" w:hAnsi="Verdana"/>
      <w:sz w:val="19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F53C84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F53C84"/>
    <w:rPr>
      <w:rFonts w:ascii="Verdana" w:hAnsi="Verdana"/>
      <w:sz w:val="19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F53C84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F53C84"/>
    <w:rPr>
      <w:rFonts w:ascii="Verdana" w:hAnsi="Verdana"/>
      <w:sz w:val="16"/>
      <w:szCs w:val="16"/>
    </w:rPr>
  </w:style>
  <w:style w:type="character" w:styleId="Titelvanboek">
    <w:name w:val="Book Title"/>
    <w:basedOn w:val="Standaardalinea-lettertype"/>
    <w:uiPriority w:val="33"/>
    <w:rsid w:val="00F53C84"/>
    <w:rPr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rsid w:val="00F53C84"/>
    <w:pPr>
      <w:spacing w:after="200" w:line="240" w:lineRule="auto"/>
    </w:pPr>
    <w:rPr>
      <w:i/>
      <w:iCs/>
      <w:color w:val="F07D00" w:themeColor="text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F53C84"/>
    <w:pPr>
      <w:spacing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F53C84"/>
    <w:rPr>
      <w:rFonts w:ascii="Verdana" w:hAnsi="Verdana"/>
      <w:sz w:val="19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53C8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53C84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53C84"/>
    <w:rPr>
      <w:rFonts w:ascii="Verdana" w:hAnsi="Verdan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53C8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53C84"/>
    <w:rPr>
      <w:rFonts w:ascii="Verdana" w:hAnsi="Verdana"/>
      <w:b/>
      <w:bCs/>
      <w:sz w:val="20"/>
      <w:szCs w:val="20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F53C84"/>
  </w:style>
  <w:style w:type="character" w:customStyle="1" w:styleId="DatumChar">
    <w:name w:val="Datum Char"/>
    <w:basedOn w:val="Standaardalinea-lettertype"/>
    <w:link w:val="Datum"/>
    <w:uiPriority w:val="99"/>
    <w:semiHidden/>
    <w:rsid w:val="00F53C84"/>
    <w:rPr>
      <w:rFonts w:ascii="Verdana" w:hAnsi="Verdana"/>
      <w:sz w:val="19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F53C8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F53C84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F53C84"/>
    <w:pPr>
      <w:spacing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F53C84"/>
    <w:rPr>
      <w:rFonts w:ascii="Verdana" w:hAnsi="Verdana"/>
      <w:sz w:val="19"/>
    </w:rPr>
  </w:style>
  <w:style w:type="character" w:styleId="Nadruk">
    <w:name w:val="Emphasis"/>
    <w:basedOn w:val="Standaardalinea-lettertype"/>
    <w:uiPriority w:val="20"/>
    <w:rsid w:val="00F53C84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F53C84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F53C84"/>
    <w:pPr>
      <w:spacing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F53C84"/>
    <w:rPr>
      <w:rFonts w:ascii="Verdana" w:hAnsi="Verdana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F53C84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F53C84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53C84"/>
    <w:rPr>
      <w:color w:val="800080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F53C84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F53C84"/>
    <w:pPr>
      <w:spacing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F53C84"/>
    <w:rPr>
      <w:rFonts w:ascii="Verdana" w:hAnsi="Verdana"/>
      <w:sz w:val="20"/>
      <w:szCs w:val="20"/>
    </w:rPr>
  </w:style>
  <w:style w:type="character" w:customStyle="1" w:styleId="Hashtag1">
    <w:name w:val="Hashtag1"/>
    <w:basedOn w:val="Standaardalinea-lettertype"/>
    <w:uiPriority w:val="99"/>
    <w:semiHidden/>
    <w:unhideWhenUsed/>
    <w:rsid w:val="00F53C84"/>
    <w:rPr>
      <w:color w:val="2B579A"/>
      <w:shd w:val="clear" w:color="auto" w:fill="E1DFDD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53C84"/>
    <w:rPr>
      <w:rFonts w:asciiTheme="majorHAnsi" w:eastAsiaTheme="majorEastAsia" w:hAnsiTheme="majorHAnsi" w:cstheme="majorBidi"/>
      <w:color w:val="B35D00" w:themeColor="accent1" w:themeShade="BF"/>
      <w:sz w:val="19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53C84"/>
    <w:rPr>
      <w:rFonts w:asciiTheme="majorHAnsi" w:eastAsiaTheme="majorEastAsia" w:hAnsiTheme="majorHAnsi" w:cstheme="majorBidi"/>
      <w:color w:val="773D00" w:themeColor="accent1" w:themeShade="7F"/>
      <w:sz w:val="19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53C84"/>
    <w:rPr>
      <w:rFonts w:asciiTheme="majorHAnsi" w:eastAsiaTheme="majorEastAsia" w:hAnsiTheme="majorHAnsi" w:cstheme="majorBidi"/>
      <w:i/>
      <w:iCs/>
      <w:color w:val="773D00" w:themeColor="accent1" w:themeShade="7F"/>
      <w:sz w:val="19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53C8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53C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F53C84"/>
  </w:style>
  <w:style w:type="paragraph" w:styleId="HTML-adres">
    <w:name w:val="HTML Address"/>
    <w:basedOn w:val="Standaard"/>
    <w:link w:val="HTML-adresChar"/>
    <w:uiPriority w:val="99"/>
    <w:semiHidden/>
    <w:unhideWhenUsed/>
    <w:rsid w:val="00F53C84"/>
    <w:pPr>
      <w:spacing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F53C84"/>
    <w:rPr>
      <w:rFonts w:ascii="Verdana" w:hAnsi="Verdana"/>
      <w:i/>
      <w:iCs/>
      <w:sz w:val="19"/>
    </w:rPr>
  </w:style>
  <w:style w:type="character" w:styleId="HTML-citaat">
    <w:name w:val="HTML Cite"/>
    <w:basedOn w:val="Standaardalinea-lettertype"/>
    <w:uiPriority w:val="99"/>
    <w:semiHidden/>
    <w:unhideWhenUsed/>
    <w:rsid w:val="00F53C84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F53C84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F53C84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F53C84"/>
    <w:rPr>
      <w:rFonts w:ascii="Consolas" w:hAnsi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F53C84"/>
    <w:pPr>
      <w:spacing w:line="240" w:lineRule="auto"/>
    </w:pPr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F53C84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F53C84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F53C84"/>
    <w:rPr>
      <w:rFonts w:ascii="Consolas" w:hAnsi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F53C84"/>
    <w:rPr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90" w:hanging="19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380" w:hanging="19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570" w:hanging="19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760" w:hanging="19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950" w:hanging="19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140" w:hanging="19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330" w:hanging="19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520" w:hanging="19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F53C84"/>
    <w:pPr>
      <w:spacing w:line="240" w:lineRule="auto"/>
      <w:ind w:left="1710" w:hanging="190"/>
    </w:pPr>
  </w:style>
  <w:style w:type="paragraph" w:styleId="Indexkop">
    <w:name w:val="index heading"/>
    <w:basedOn w:val="Standaard"/>
    <w:next w:val="Index1"/>
    <w:uiPriority w:val="99"/>
    <w:semiHidden/>
    <w:unhideWhenUsed/>
    <w:rsid w:val="00F53C84"/>
    <w:rPr>
      <w:rFonts w:asciiTheme="majorHAnsi" w:eastAsiaTheme="majorEastAsia" w:hAnsiTheme="majorHAnsi" w:cstheme="majorBidi"/>
      <w:b/>
      <w:bCs/>
    </w:rPr>
  </w:style>
  <w:style w:type="character" w:styleId="Intensievebenadrukking">
    <w:name w:val="Intense Emphasis"/>
    <w:basedOn w:val="Standaardalinea-lettertype"/>
    <w:uiPriority w:val="21"/>
    <w:rsid w:val="00F53C84"/>
    <w:rPr>
      <w:i/>
      <w:iCs/>
      <w:color w:val="F07D00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F53C84"/>
    <w:pPr>
      <w:pBdr>
        <w:top w:val="single" w:sz="4" w:space="10" w:color="F07D00" w:themeColor="accent1"/>
        <w:bottom w:val="single" w:sz="4" w:space="10" w:color="F07D00" w:themeColor="accent1"/>
      </w:pBdr>
      <w:spacing w:before="360" w:after="360"/>
      <w:ind w:left="864" w:right="864"/>
      <w:jc w:val="center"/>
    </w:pPr>
    <w:rPr>
      <w:i/>
      <w:iCs/>
      <w:color w:val="F07D00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53C84"/>
    <w:rPr>
      <w:rFonts w:ascii="Verdana" w:hAnsi="Verdana"/>
      <w:i/>
      <w:iCs/>
      <w:color w:val="F07D00" w:themeColor="accent1"/>
      <w:sz w:val="19"/>
    </w:rPr>
  </w:style>
  <w:style w:type="character" w:styleId="Intensieveverwijzing">
    <w:name w:val="Intense Reference"/>
    <w:basedOn w:val="Standaardalinea-lettertype"/>
    <w:uiPriority w:val="32"/>
    <w:rsid w:val="00F53C84"/>
    <w:rPr>
      <w:b/>
      <w:bCs/>
      <w:smallCaps/>
      <w:color w:val="F07D00" w:themeColor="accent1"/>
      <w:spacing w:val="5"/>
    </w:rPr>
  </w:style>
  <w:style w:type="character" w:styleId="Regelnummer">
    <w:name w:val="line number"/>
    <w:basedOn w:val="Standaardalinea-lettertype"/>
    <w:uiPriority w:val="99"/>
    <w:semiHidden/>
    <w:unhideWhenUsed/>
    <w:rsid w:val="00F53C84"/>
  </w:style>
  <w:style w:type="paragraph" w:styleId="Lijst">
    <w:name w:val="List"/>
    <w:basedOn w:val="Standaard"/>
    <w:uiPriority w:val="99"/>
    <w:semiHidden/>
    <w:unhideWhenUsed/>
    <w:rsid w:val="00F53C84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F53C84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F53C84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F53C84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unhideWhenUsed/>
    <w:rsid w:val="00F53C84"/>
    <w:pPr>
      <w:ind w:left="1415" w:hanging="283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F53C84"/>
    <w:pPr>
      <w:numPr>
        <w:numId w:val="2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F53C84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F53C84"/>
    <w:pPr>
      <w:numPr>
        <w:numId w:val="4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F53C84"/>
    <w:pPr>
      <w:numPr>
        <w:numId w:val="5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F53C84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F53C84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F53C84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F53C84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F53C84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F53C84"/>
    <w:pPr>
      <w:spacing w:after="120"/>
      <w:ind w:left="1415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F53C84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F53C84"/>
    <w:pPr>
      <w:numPr>
        <w:numId w:val="8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F53C84"/>
    <w:pPr>
      <w:numPr>
        <w:numId w:val="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F53C84"/>
    <w:pPr>
      <w:numPr>
        <w:numId w:val="1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F53C84"/>
    <w:pPr>
      <w:numPr>
        <w:numId w:val="11"/>
      </w:numPr>
      <w:contextualSpacing/>
    </w:pPr>
  </w:style>
  <w:style w:type="paragraph" w:styleId="Macrotekst">
    <w:name w:val="macro"/>
    <w:link w:val="MacrotekstChar"/>
    <w:uiPriority w:val="99"/>
    <w:semiHidden/>
    <w:unhideWhenUsed/>
    <w:rsid w:val="00F53C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F53C84"/>
    <w:rPr>
      <w:rFonts w:ascii="Consolas" w:hAnsi="Consolas"/>
      <w:sz w:val="20"/>
      <w:szCs w:val="20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F53C84"/>
    <w:rPr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F53C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F53C8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Geenafstand">
    <w:name w:val="No Spacing"/>
    <w:uiPriority w:val="1"/>
    <w:rsid w:val="00F53C84"/>
    <w:pPr>
      <w:spacing w:after="0" w:line="240" w:lineRule="auto"/>
    </w:pPr>
    <w:rPr>
      <w:rFonts w:ascii="Verdana" w:hAnsi="Verdana"/>
      <w:sz w:val="19"/>
    </w:rPr>
  </w:style>
  <w:style w:type="paragraph" w:styleId="Normaalweb">
    <w:name w:val="Normal (Web)"/>
    <w:basedOn w:val="Standaard"/>
    <w:uiPriority w:val="99"/>
    <w:semiHidden/>
    <w:unhideWhenUsed/>
    <w:rsid w:val="00F53C84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F53C84"/>
    <w:pPr>
      <w:ind w:left="708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F53C84"/>
    <w:pPr>
      <w:spacing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F53C84"/>
    <w:rPr>
      <w:rFonts w:ascii="Verdana" w:hAnsi="Verdana"/>
      <w:sz w:val="19"/>
    </w:rPr>
  </w:style>
  <w:style w:type="character" w:styleId="Paginanummer">
    <w:name w:val="page number"/>
    <w:basedOn w:val="Standaardalinea-lettertype"/>
    <w:uiPriority w:val="99"/>
    <w:semiHidden/>
    <w:unhideWhenUsed/>
    <w:rsid w:val="00F53C84"/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F53C84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F53C84"/>
    <w:rPr>
      <w:rFonts w:ascii="Consolas" w:hAnsi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rsid w:val="00F53C8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53C84"/>
    <w:rPr>
      <w:rFonts w:ascii="Verdana" w:hAnsi="Verdana"/>
      <w:i/>
      <w:iCs/>
      <w:color w:val="404040" w:themeColor="text1" w:themeTint="BF"/>
      <w:sz w:val="19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F53C84"/>
  </w:style>
  <w:style w:type="character" w:customStyle="1" w:styleId="AanhefChar">
    <w:name w:val="Aanhef Char"/>
    <w:basedOn w:val="Standaardalinea-lettertype"/>
    <w:link w:val="Aanhef"/>
    <w:uiPriority w:val="99"/>
    <w:semiHidden/>
    <w:rsid w:val="00F53C84"/>
    <w:rPr>
      <w:rFonts w:ascii="Verdana" w:hAnsi="Verdana"/>
      <w:sz w:val="19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F53C84"/>
    <w:pPr>
      <w:spacing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F53C84"/>
    <w:rPr>
      <w:rFonts w:ascii="Verdana" w:hAnsi="Verdana"/>
      <w:sz w:val="19"/>
    </w:r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F53C84"/>
    <w:rPr>
      <w:u w:val="dotted"/>
    </w:rPr>
  </w:style>
  <w:style w:type="paragraph" w:styleId="Ondertitel">
    <w:name w:val="Subtitle"/>
    <w:basedOn w:val="Standaard"/>
    <w:next w:val="Standaard"/>
    <w:link w:val="OndertitelChar"/>
    <w:uiPriority w:val="11"/>
    <w:rsid w:val="00F53C84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3C84"/>
    <w:rPr>
      <w:rFonts w:eastAsiaTheme="minorEastAsia"/>
      <w:color w:val="5A5A5A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rsid w:val="00F53C84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rsid w:val="00F53C84"/>
    <w:rPr>
      <w:smallCaps/>
      <w:color w:val="5A5A5A" w:themeColor="text1" w:themeTint="A5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F53C84"/>
    <w:pPr>
      <w:ind w:left="190" w:hanging="19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F53C84"/>
  </w:style>
  <w:style w:type="paragraph" w:styleId="Titel">
    <w:name w:val="Title"/>
    <w:basedOn w:val="Standaard"/>
    <w:next w:val="Standaard"/>
    <w:link w:val="TitelChar"/>
    <w:uiPriority w:val="10"/>
    <w:rsid w:val="00F53C8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53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F53C8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F53C84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F53C84"/>
    <w:pPr>
      <w:spacing w:after="100"/>
      <w:ind w:left="19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F53C84"/>
    <w:pPr>
      <w:spacing w:after="100"/>
      <w:ind w:left="38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F53C84"/>
    <w:pPr>
      <w:spacing w:after="100"/>
      <w:ind w:left="57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F53C84"/>
    <w:pPr>
      <w:spacing w:after="100"/>
      <w:ind w:left="76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F53C84"/>
    <w:pPr>
      <w:spacing w:after="100"/>
      <w:ind w:left="95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F53C84"/>
    <w:pPr>
      <w:spacing w:after="100"/>
      <w:ind w:left="114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F53C84"/>
    <w:pPr>
      <w:spacing w:after="100"/>
      <w:ind w:left="133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F53C84"/>
    <w:pPr>
      <w:spacing w:after="100"/>
      <w:ind w:left="1520"/>
    </w:pPr>
  </w:style>
  <w:style w:type="paragraph" w:styleId="Kopvaninhoudsopgave">
    <w:name w:val="TOC Heading"/>
    <w:basedOn w:val="Kop1"/>
    <w:next w:val="Standaard"/>
    <w:uiPriority w:val="39"/>
    <w:semiHidden/>
    <w:unhideWhenUsed/>
    <w:rsid w:val="00F53C84"/>
    <w:pPr>
      <w:spacing w:before="240" w:line="276" w:lineRule="auto"/>
      <w:outlineLvl w:val="9"/>
    </w:pPr>
    <w:rPr>
      <w:rFonts w:asciiTheme="majorHAnsi" w:hAnsiTheme="majorHAnsi"/>
      <w:b w:val="0"/>
      <w:bCs w:val="0"/>
      <w:color w:val="B35D00" w:themeColor="accent1" w:themeShade="BF"/>
      <w:sz w:val="32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F53C84"/>
    <w:rPr>
      <w:color w:val="605E5C"/>
      <w:shd w:val="clear" w:color="auto" w:fill="E1DFDD"/>
    </w:rPr>
  </w:style>
  <w:style w:type="table" w:styleId="Rastertabel4-Accent1">
    <w:name w:val="Grid Table 4 Accent 1"/>
    <w:basedOn w:val="Standaardtabel"/>
    <w:uiPriority w:val="49"/>
    <w:rsid w:val="00F81983"/>
    <w:pPr>
      <w:spacing w:after="0" w:line="240" w:lineRule="auto"/>
    </w:pPr>
    <w:tblPr>
      <w:tblStyleRowBandSize w:val="1"/>
      <w:tblStyleColBandSize w:val="1"/>
      <w:tblBorders>
        <w:top w:val="single" w:sz="4" w:space="0" w:color="FFB05D" w:themeColor="accent1" w:themeTint="99"/>
        <w:left w:val="single" w:sz="4" w:space="0" w:color="FFB05D" w:themeColor="accent1" w:themeTint="99"/>
        <w:bottom w:val="single" w:sz="4" w:space="0" w:color="FFB05D" w:themeColor="accent1" w:themeTint="99"/>
        <w:right w:val="single" w:sz="4" w:space="0" w:color="FFB05D" w:themeColor="accent1" w:themeTint="99"/>
        <w:insideH w:val="single" w:sz="4" w:space="0" w:color="FFB05D" w:themeColor="accent1" w:themeTint="99"/>
        <w:insideV w:val="single" w:sz="4" w:space="0" w:color="FFB0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D00" w:themeColor="accent1"/>
          <w:left w:val="single" w:sz="4" w:space="0" w:color="F07D00" w:themeColor="accent1"/>
          <w:bottom w:val="single" w:sz="4" w:space="0" w:color="F07D00" w:themeColor="accent1"/>
          <w:right w:val="single" w:sz="4" w:space="0" w:color="F07D00" w:themeColor="accent1"/>
          <w:insideH w:val="nil"/>
          <w:insideV w:val="nil"/>
        </w:tcBorders>
        <w:shd w:val="clear" w:color="auto" w:fill="F07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7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C9" w:themeFill="accent1" w:themeFillTint="33"/>
      </w:tcPr>
    </w:tblStylePr>
    <w:tblStylePr w:type="band1Horz">
      <w:tblPr/>
      <w:tcPr>
        <w:shd w:val="clear" w:color="auto" w:fill="FFE4C9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Microsoft\Templates\VRH%20Notitie.dotx" TargetMode="External"/></Relationships>
</file>

<file path=word/theme/theme1.xml><?xml version="1.0" encoding="utf-8"?>
<a:theme xmlns:a="http://schemas.openxmlformats.org/drawingml/2006/main" name="Office-thema">
  <a:themeElements>
    <a:clrScheme name="VRH">
      <a:dk1>
        <a:srgbClr val="000000"/>
      </a:dk1>
      <a:lt1>
        <a:sysClr val="window" lastClr="FFFFFF"/>
      </a:lt1>
      <a:dk2>
        <a:srgbClr val="F07D00"/>
      </a:dk2>
      <a:lt2>
        <a:srgbClr val="EEECE1"/>
      </a:lt2>
      <a:accent1>
        <a:srgbClr val="F07D00"/>
      </a:accent1>
      <a:accent2>
        <a:srgbClr val="002C50"/>
      </a:accent2>
      <a:accent3>
        <a:srgbClr val="31B6BC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RH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FDE71065527B4CB203C59525768AB2" ma:contentTypeVersion="19" ma:contentTypeDescription="Create a new document." ma:contentTypeScope="" ma:versionID="20917e28f35fad4b99597a0f28be9f6d">
  <xsd:schema xmlns:xsd="http://www.w3.org/2001/XMLSchema" xmlns:xs="http://www.w3.org/2001/XMLSchema" xmlns:p="http://schemas.microsoft.com/office/2006/metadata/properties" xmlns:ns2="461e544d-6d5e-4101-aba2-ea656b284716" xmlns:ns3="39a41dd2-5c84-4b35-8df5-4ed53c36d74f" targetNamespace="http://schemas.microsoft.com/office/2006/metadata/properties" ma:root="true" ma:fieldsID="c73a2dcd91f5fd90f5b78375da33a960" ns2:_="" ns3:_="">
    <xsd:import namespace="461e544d-6d5e-4101-aba2-ea656b284716"/>
    <xsd:import namespace="39a41dd2-5c84-4b35-8df5-4ed53c36d7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e544d-6d5e-4101-aba2-ea656b2847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692e1c-8354-499e-aef6-6577f213c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41dd2-5c84-4b35-8df5-4ed53c36d74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1718c0f-b72c-4b8c-93bb-f08f36c75ca3}" ma:internalName="TaxCatchAll" ma:showField="CatchAllData" ma:web="39a41dd2-5c84-4b35-8df5-4ed53c36d7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a41dd2-5c84-4b35-8df5-4ed53c36d74f" xsi:nil="true"/>
    <lcf76f155ced4ddcb4097134ff3c332f xmlns="461e544d-6d5e-4101-aba2-ea656b28471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0C4C33-706D-463E-B041-485D6F24E9F3}"/>
</file>

<file path=customXml/itemProps2.xml><?xml version="1.0" encoding="utf-8"?>
<ds:datastoreItem xmlns:ds="http://schemas.openxmlformats.org/officeDocument/2006/customXml" ds:itemID="{BC744A0A-AB63-4A30-8A1A-700796810B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421C3B-4CBF-4B4E-B72C-8532212DD9B0}">
  <ds:schemaRefs>
    <ds:schemaRef ds:uri="http://schemas.microsoft.com/office/2006/metadata/properties"/>
    <ds:schemaRef ds:uri="http://schemas.microsoft.com/office/infopath/2007/PartnerControls"/>
    <ds:schemaRef ds:uri="39a41dd2-5c84-4b35-8df5-4ed53c36d74f"/>
    <ds:schemaRef ds:uri="461e544d-6d5e-4101-aba2-ea656b284716"/>
  </ds:schemaRefs>
</ds:datastoreItem>
</file>

<file path=customXml/itemProps4.xml><?xml version="1.0" encoding="utf-8"?>
<ds:datastoreItem xmlns:ds="http://schemas.openxmlformats.org/officeDocument/2006/customXml" ds:itemID="{4A55E75C-B000-4235-A765-3EC52B0300F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89640a5-6b47-4598-8629-191e0700b50e}" enabled="0" method="" siteId="{089640a5-6b47-4598-8629-191e0700b50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VRH Notitie.dotx</Template>
  <TotalTime>189</TotalTime>
  <Pages>1</Pages>
  <Words>113</Words>
  <Characters>624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Lonneke Kuijsten</dc:creator>
  <cp:lastModifiedBy>Lonneke Kuijsten</cp:lastModifiedBy>
  <cp:revision>40</cp:revision>
  <cp:lastPrinted>2026-03-06T16:39:00Z</cp:lastPrinted>
  <dcterms:created xsi:type="dcterms:W3CDTF">2026-02-17T12:49:00Z</dcterms:created>
  <dcterms:modified xsi:type="dcterms:W3CDTF">2026-03-09T07:00:00Z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jabloonVersieDatum">
    <vt:lpwstr>30-09-2019</vt:lpwstr>
  </property>
  <property fmtid="{D5CDD505-2E9C-101B-9397-08002B2CF9AE}" pid="3" name="ContentTypeId">
    <vt:lpwstr>0x0101005BFDE71065527B4CB203C59525768AB2</vt:lpwstr>
  </property>
  <property fmtid="{D5CDD505-2E9C-101B-9397-08002B2CF9AE}" pid="4" name="MediaServiceImageTags">
    <vt:lpwstr/>
  </property>
</Properties>
</file>