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614B" w14:textId="77777777" w:rsidR="00BB145A" w:rsidRPr="009D61B2" w:rsidRDefault="00BB145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9A8529" w14:textId="77777777" w:rsidR="003A5A05" w:rsidRPr="009D61B2" w:rsidRDefault="003A5A05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F36CF5" w14:textId="77777777" w:rsidR="000E1B42" w:rsidRPr="009D61B2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1B2">
        <w:rPr>
          <w:rFonts w:asciiTheme="minorHAnsi" w:hAnsiTheme="minorHAnsi" w:cstheme="minorHAnsi"/>
          <w:sz w:val="22"/>
          <w:szCs w:val="22"/>
        </w:rPr>
        <w:t>In</w:t>
      </w:r>
      <w:r w:rsidR="00B7743B" w:rsidRPr="009D61B2">
        <w:rPr>
          <w:rFonts w:asciiTheme="minorHAnsi" w:hAnsiTheme="minorHAnsi" w:cstheme="minorHAnsi"/>
          <w:sz w:val="22"/>
          <w:szCs w:val="22"/>
        </w:rPr>
        <w:t xml:space="preserve"> </w:t>
      </w:r>
      <w:r w:rsidRPr="009D61B2">
        <w:rPr>
          <w:rFonts w:asciiTheme="minorHAnsi" w:hAnsiTheme="minorHAnsi" w:cstheme="minorHAnsi"/>
          <w:sz w:val="22"/>
          <w:szCs w:val="22"/>
        </w:rPr>
        <w:t xml:space="preserve">geval </w:t>
      </w:r>
      <w:r w:rsidR="00217749" w:rsidRPr="009D61B2">
        <w:rPr>
          <w:rFonts w:asciiTheme="minorHAnsi" w:hAnsiTheme="minorHAnsi" w:cstheme="minorHAnsi"/>
          <w:sz w:val="22"/>
          <w:szCs w:val="22"/>
        </w:rPr>
        <w:t>i</w:t>
      </w:r>
      <w:r w:rsidR="000E1B42" w:rsidRPr="009D61B2">
        <w:rPr>
          <w:rFonts w:asciiTheme="minorHAnsi" w:hAnsiTheme="minorHAnsi" w:cstheme="minorHAnsi"/>
          <w:sz w:val="22"/>
          <w:szCs w:val="22"/>
        </w:rPr>
        <w:t>nschrijver</w:t>
      </w:r>
      <w:r w:rsidR="0008765B" w:rsidRPr="009D61B2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9D61B2">
        <w:rPr>
          <w:rFonts w:asciiTheme="minorHAnsi" w:hAnsiTheme="minorHAnsi" w:cstheme="minorHAnsi"/>
          <w:sz w:val="22"/>
          <w:szCs w:val="22"/>
        </w:rPr>
        <w:t xml:space="preserve">zich voor zijn financiële en economische draagkracht </w:t>
      </w:r>
      <w:r w:rsidRPr="009D61B2">
        <w:rPr>
          <w:rFonts w:asciiTheme="minorHAnsi" w:hAnsiTheme="minorHAnsi" w:cstheme="minorHAnsi"/>
          <w:sz w:val="22"/>
          <w:szCs w:val="22"/>
        </w:rPr>
        <w:t xml:space="preserve">beroept op </w:t>
      </w:r>
      <w:r w:rsidR="00B7743B" w:rsidRPr="009D61B2">
        <w:rPr>
          <w:rFonts w:asciiTheme="minorHAnsi" w:hAnsiTheme="minorHAnsi" w:cstheme="minorHAnsi"/>
          <w:sz w:val="22"/>
          <w:szCs w:val="22"/>
        </w:rPr>
        <w:t xml:space="preserve">de wijze </w:t>
      </w:r>
      <w:r w:rsidRPr="009D61B2">
        <w:rPr>
          <w:rFonts w:asciiTheme="minorHAnsi" w:hAnsiTheme="minorHAnsi" w:cstheme="minorHAnsi"/>
          <w:sz w:val="22"/>
          <w:szCs w:val="22"/>
        </w:rPr>
        <w:t xml:space="preserve">bedoeld in artikel </w:t>
      </w:r>
      <w:r w:rsidR="000E1B42" w:rsidRPr="009D61B2">
        <w:rPr>
          <w:rFonts w:asciiTheme="minorHAnsi" w:hAnsiTheme="minorHAnsi" w:cstheme="minorHAnsi"/>
          <w:sz w:val="22"/>
          <w:szCs w:val="22"/>
        </w:rPr>
        <w:t>2.</w:t>
      </w:r>
      <w:r w:rsidR="00F95C4F" w:rsidRPr="009D61B2">
        <w:rPr>
          <w:rFonts w:asciiTheme="minorHAnsi" w:hAnsiTheme="minorHAnsi" w:cstheme="minorHAnsi"/>
          <w:sz w:val="22"/>
          <w:szCs w:val="22"/>
        </w:rPr>
        <w:t>15.5 ARW2016</w:t>
      </w:r>
      <w:r w:rsidRPr="009D61B2">
        <w:rPr>
          <w:rFonts w:asciiTheme="minorHAnsi" w:hAnsiTheme="minorHAnsi" w:cstheme="minorHAnsi"/>
          <w:sz w:val="22"/>
          <w:szCs w:val="22"/>
        </w:rPr>
        <w:t xml:space="preserve">, dan dient </w:t>
      </w:r>
      <w:r w:rsidR="000E1B42" w:rsidRPr="009D61B2">
        <w:rPr>
          <w:rFonts w:asciiTheme="minorHAnsi" w:hAnsiTheme="minorHAnsi" w:cstheme="minorHAnsi"/>
          <w:sz w:val="22"/>
          <w:szCs w:val="22"/>
        </w:rPr>
        <w:t xml:space="preserve">inschrijver </w:t>
      </w:r>
      <w:r w:rsidRPr="009D61B2">
        <w:rPr>
          <w:rFonts w:asciiTheme="minorHAnsi" w:hAnsiTheme="minorHAnsi" w:cstheme="minorHAnsi"/>
          <w:sz w:val="22"/>
          <w:szCs w:val="22"/>
        </w:rPr>
        <w:t>zulks</w:t>
      </w:r>
      <w:r w:rsidR="00B2495A" w:rsidRPr="009D61B2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Pr="009D61B2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9D61B2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9D61B2">
        <w:rPr>
          <w:rFonts w:asciiTheme="minorHAnsi" w:hAnsiTheme="minorHAnsi" w:cstheme="minorHAnsi"/>
          <w:sz w:val="22"/>
          <w:szCs w:val="22"/>
        </w:rPr>
        <w:t>het UEA</w:t>
      </w:r>
      <w:r w:rsidR="006F7D47" w:rsidRPr="009D61B2">
        <w:rPr>
          <w:rFonts w:asciiTheme="minorHAnsi" w:hAnsiTheme="minorHAnsi" w:cstheme="minorHAnsi"/>
          <w:sz w:val="22"/>
          <w:szCs w:val="22"/>
        </w:rPr>
        <w:t>. V</w:t>
      </w:r>
      <w:r w:rsidR="008C5356" w:rsidRPr="009D61B2">
        <w:rPr>
          <w:rFonts w:asciiTheme="minorHAnsi" w:hAnsiTheme="minorHAnsi" w:cstheme="minorHAnsi"/>
          <w:sz w:val="22"/>
          <w:szCs w:val="22"/>
        </w:rPr>
        <w:t xml:space="preserve">oorts dienen de </w:t>
      </w:r>
      <w:r w:rsidR="00880C0F" w:rsidRPr="009D61B2">
        <w:rPr>
          <w:rFonts w:asciiTheme="minorHAnsi" w:hAnsiTheme="minorHAnsi" w:cstheme="minorHAnsi"/>
          <w:sz w:val="22"/>
          <w:szCs w:val="22"/>
        </w:rPr>
        <w:t>i</w:t>
      </w:r>
      <w:r w:rsidR="008C5356" w:rsidRPr="009D61B2">
        <w:rPr>
          <w:rFonts w:asciiTheme="minorHAnsi" w:hAnsiTheme="minorHAnsi" w:cstheme="minorHAnsi"/>
          <w:sz w:val="22"/>
          <w:szCs w:val="22"/>
        </w:rPr>
        <w:t xml:space="preserve">nschrijver alsmede de derde(n) als bedoeld in artikel </w:t>
      </w:r>
      <w:r w:rsidR="00F95C4F" w:rsidRPr="009D61B2">
        <w:rPr>
          <w:rFonts w:asciiTheme="minorHAnsi" w:hAnsiTheme="minorHAnsi" w:cstheme="minorHAnsi"/>
          <w:sz w:val="22"/>
          <w:szCs w:val="22"/>
        </w:rPr>
        <w:t>2.15.5 ARW2016</w:t>
      </w:r>
      <w:r w:rsidR="008C5356" w:rsidRPr="009D61B2">
        <w:rPr>
          <w:rFonts w:asciiTheme="minorHAnsi" w:hAnsiTheme="minorHAnsi" w:cstheme="minorHAnsi"/>
          <w:sz w:val="22"/>
          <w:szCs w:val="22"/>
        </w:rPr>
        <w:t xml:space="preserve"> </w:t>
      </w:r>
      <w:r w:rsidR="006F7D47" w:rsidRPr="009D61B2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9D61B2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9D61B2">
        <w:rPr>
          <w:rFonts w:asciiTheme="minorHAnsi" w:hAnsiTheme="minorHAnsi" w:cstheme="minorHAnsi"/>
          <w:sz w:val="22"/>
          <w:szCs w:val="22"/>
        </w:rPr>
        <w:t>ullen en te ondertekenen. Deze verklaring dient eerst na een verzoek daartoe</w:t>
      </w:r>
      <w:r w:rsidR="00217749" w:rsidRPr="009D61B2">
        <w:rPr>
          <w:rFonts w:asciiTheme="minorHAnsi" w:hAnsiTheme="minorHAnsi" w:cstheme="minorHAnsi"/>
          <w:sz w:val="22"/>
          <w:szCs w:val="22"/>
        </w:rPr>
        <w:t>,</w:t>
      </w:r>
      <w:r w:rsidR="006F7D47" w:rsidRPr="009D61B2">
        <w:rPr>
          <w:rFonts w:asciiTheme="minorHAnsi" w:hAnsiTheme="minorHAnsi" w:cstheme="minorHAnsi"/>
          <w:sz w:val="22"/>
          <w:szCs w:val="22"/>
        </w:rPr>
        <w:t xml:space="preserve"> </w:t>
      </w:r>
      <w:r w:rsidR="00217749" w:rsidRPr="009D61B2">
        <w:rPr>
          <w:rFonts w:asciiTheme="minorHAnsi" w:hAnsiTheme="minorHAnsi" w:cstheme="minorHAnsi"/>
          <w:sz w:val="22"/>
          <w:szCs w:val="22"/>
        </w:rPr>
        <w:t>zoals opgenomen in de aanbestedingsleidraad</w:t>
      </w:r>
      <w:r w:rsidR="009C7847" w:rsidRPr="009D61B2">
        <w:rPr>
          <w:rFonts w:asciiTheme="minorHAnsi" w:hAnsiTheme="minorHAnsi" w:cstheme="minorHAnsi"/>
          <w:sz w:val="22"/>
          <w:szCs w:val="22"/>
        </w:rPr>
        <w:t>,</w:t>
      </w:r>
      <w:r w:rsidR="006F7D47" w:rsidRPr="009D61B2">
        <w:rPr>
          <w:rFonts w:asciiTheme="minorHAnsi" w:hAnsiTheme="minorHAnsi" w:cstheme="minorHAnsi"/>
          <w:sz w:val="22"/>
          <w:szCs w:val="22"/>
        </w:rPr>
        <w:t xml:space="preserve"> aan de </w:t>
      </w:r>
      <w:r w:rsidR="00880C0F" w:rsidRPr="009D61B2">
        <w:rPr>
          <w:rFonts w:asciiTheme="minorHAnsi" w:hAnsiTheme="minorHAnsi" w:cstheme="minorHAnsi"/>
          <w:sz w:val="22"/>
          <w:szCs w:val="22"/>
        </w:rPr>
        <w:t>aanbestede</w:t>
      </w:r>
      <w:r w:rsidR="00217749" w:rsidRPr="009D61B2">
        <w:rPr>
          <w:rFonts w:asciiTheme="minorHAnsi" w:hAnsiTheme="minorHAnsi" w:cstheme="minorHAnsi"/>
          <w:sz w:val="22"/>
          <w:szCs w:val="22"/>
        </w:rPr>
        <w:t>r</w:t>
      </w:r>
      <w:r w:rsidR="00880C0F" w:rsidRPr="009D61B2">
        <w:rPr>
          <w:rFonts w:asciiTheme="minorHAnsi" w:hAnsiTheme="minorHAnsi" w:cstheme="minorHAnsi"/>
          <w:sz w:val="22"/>
          <w:szCs w:val="22"/>
        </w:rPr>
        <w:t xml:space="preserve"> </w:t>
      </w:r>
      <w:r w:rsidR="006F7D47" w:rsidRPr="009D61B2">
        <w:rPr>
          <w:rFonts w:asciiTheme="minorHAnsi" w:hAnsiTheme="minorHAnsi" w:cstheme="minorHAnsi"/>
          <w:sz w:val="22"/>
          <w:szCs w:val="22"/>
        </w:rPr>
        <w:t>te worden overhandigd</w:t>
      </w:r>
      <w:r w:rsidR="00B2495A" w:rsidRPr="009D61B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A7BE9C" w14:textId="77777777" w:rsidR="001E406A" w:rsidRPr="009D61B2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D61B2" w14:paraId="5A0D9C36" w14:textId="77777777" w:rsidTr="0005462A">
        <w:tc>
          <w:tcPr>
            <w:tcW w:w="9211" w:type="dxa"/>
          </w:tcPr>
          <w:p w14:paraId="0E4824B7" w14:textId="77777777" w:rsidR="002A60CC" w:rsidRPr="009D61B2" w:rsidRDefault="002A60CC" w:rsidP="00BB145A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14:paraId="00B5433F" w14:textId="0637762F" w:rsidR="008C5356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Deze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zich voor de uitvoering van de aan te besteden opdracht op grond van artikel </w:t>
            </w:r>
            <w:r w:rsidR="00F95C4F" w:rsidRPr="009D61B2">
              <w:rPr>
                <w:rFonts w:asciiTheme="minorHAnsi" w:hAnsiTheme="minorHAnsi" w:cstheme="minorHAnsi"/>
                <w:sz w:val="22"/>
                <w:szCs w:val="22"/>
              </w:rPr>
              <w:t>2.15.5 ARW2016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beroept op de financiële en economische draagkracht van een of meerdere derden</w:t>
            </w:r>
            <w:r w:rsidR="009C7847" w:rsidRPr="009D61B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</w:t>
            </w:r>
            <w:r w:rsidR="00F95C4F" w:rsidRPr="009D61B2">
              <w:rPr>
                <w:rFonts w:asciiTheme="minorHAnsi" w:hAnsiTheme="minorHAnsi" w:cstheme="minorHAnsi"/>
                <w:sz w:val="22"/>
                <w:szCs w:val="22"/>
              </w:rPr>
              <w:t>2.15.5 ARW2016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>, meer in het bijzonder ten behoeve van de eis(en) ten aanzien van de financiële en economische draagkracht uit paragraaf</w:t>
            </w:r>
            <w:r w:rsidR="00BB145A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A.</w:t>
            </w:r>
            <w:r w:rsidR="00302E2C" w:rsidRPr="009D61B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BB145A" w:rsidRPr="009D61B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02E2C" w:rsidRPr="009D61B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BB145A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F7D47" w:rsidRPr="009D61B2">
              <w:rPr>
                <w:rFonts w:asciiTheme="minorHAnsi" w:hAnsiTheme="minorHAnsi" w:cstheme="minorHAnsi"/>
                <w:sz w:val="22"/>
                <w:szCs w:val="22"/>
              </w:rPr>
              <w:t>van de aanbestedingsleidraad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4E1754B" w14:textId="7F1C9BEA" w:rsidR="001E406A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Deze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gezien het voorgaande </w:t>
            </w:r>
            <w:r w:rsidR="001E406A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9D61B2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9D61B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B145A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9D61B2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9D61B2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9D61B2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toepassing-</w:t>
            </w:r>
            <w:r w:rsidR="0008765B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9D61B2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nummer: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85D9AF0" w14:textId="72902732" w:rsidR="001E406A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Deze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Derde;</w:t>
            </w:r>
          </w:p>
        </w:tc>
      </w:tr>
      <w:tr w:rsidR="001E406A" w:rsidRPr="009D61B2" w14:paraId="3D086FD0" w14:textId="77777777" w:rsidTr="0005462A">
        <w:tc>
          <w:tcPr>
            <w:tcW w:w="9211" w:type="dxa"/>
          </w:tcPr>
          <w:p w14:paraId="572EB834" w14:textId="77777777" w:rsidR="002A60CC" w:rsidRPr="009D61B2" w:rsidRDefault="006B2A80" w:rsidP="00BB145A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9D61B2">
              <w:rPr>
                <w:rFonts w:asciiTheme="minorHAnsi" w:hAnsiTheme="minorHAnsi" w:cstheme="minorHAnsi"/>
                <w:sz w:val="22"/>
                <w:szCs w:val="22"/>
              </w:rPr>
              <w:t>erde verklaart d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14:paraId="365D9502" w14:textId="75A787FA" w:rsidR="006B2A80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80C0F" w:rsidRPr="009D61B2">
              <w:rPr>
                <w:rFonts w:asciiTheme="minorHAnsi" w:hAnsiTheme="minorHAnsi" w:cstheme="minorHAnsi"/>
                <w:sz w:val="22"/>
                <w:szCs w:val="22"/>
              </w:rPr>
              <w:t>e i</w:t>
            </w:r>
            <w:r w:rsidR="009B3EF6" w:rsidRPr="009D61B2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9D61B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="008C5356" w:rsidRPr="009D61B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F2A39B4" w14:textId="12E6880A" w:rsidR="002A60CC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Deze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hoofdelijk verbonden is in de zin van artikel 6 lid 2 van Boek 6 van het Burgerlijk Wetboek</w:t>
            </w:r>
            <w:r w:rsidR="009C7847" w:rsidRPr="009D61B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</w:t>
            </w:r>
            <w:r w:rsidR="00880C0F" w:rsidRPr="009D61B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nschrijver voortvloeien en nog zullen voortvloeien uit de tu</w:t>
            </w:r>
            <w:r w:rsidR="000523BB" w:rsidRPr="009D61B2">
              <w:rPr>
                <w:rFonts w:asciiTheme="minorHAnsi" w:hAnsiTheme="minorHAnsi" w:cstheme="minorHAnsi"/>
                <w:sz w:val="22"/>
                <w:szCs w:val="22"/>
              </w:rPr>
              <w:t>ss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en </w:t>
            </w:r>
            <w:r w:rsidR="004B61FB" w:rsidRPr="009D61B2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gemeente</w:t>
            </w:r>
            <w:r w:rsidR="00F95C4F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Maastrich</w:t>
            </w:r>
            <w:r w:rsidR="00880C0F" w:rsidRPr="009D61B2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en de </w:t>
            </w:r>
            <w:r w:rsidR="00880C0F" w:rsidRPr="009D61B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nschrijver te sluiten overeenkomst;</w:t>
            </w:r>
          </w:p>
          <w:p w14:paraId="51F48F46" w14:textId="0DD52018" w:rsidR="002A60CC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 hierboven gegeven verklaringen </w:t>
            </w:r>
            <w:r w:rsidR="00B7743B" w:rsidRPr="009D61B2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</w:t>
            </w:r>
            <w:r w:rsidR="00880C0F" w:rsidRPr="009D61B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nschrijver in surséance van betaling raakt of failleert;</w:t>
            </w:r>
          </w:p>
          <w:p w14:paraId="2E2944F3" w14:textId="0101035D" w:rsidR="002A60CC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 hierboven gegeven verklaringen voortduren </w:t>
            </w:r>
            <w:r w:rsidR="00F1546D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9D61B2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</w:t>
            </w:r>
            <w:r w:rsidR="00880C0F" w:rsidRPr="009D61B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nschrijver;</w:t>
            </w:r>
          </w:p>
          <w:p w14:paraId="0046F3ED" w14:textId="2F7F5C6D" w:rsidR="006B2A80" w:rsidRPr="009D61B2" w:rsidRDefault="009A29BA" w:rsidP="00BB145A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A60CC" w:rsidRPr="009D61B2">
              <w:rPr>
                <w:rFonts w:asciiTheme="minorHAnsi" w:hAnsiTheme="minorHAnsi" w:cstheme="minorHAnsi"/>
                <w:sz w:val="22"/>
                <w:szCs w:val="22"/>
              </w:rPr>
              <w:t>e hierboven gegeven verklaringen onherroepelijk en onvoorwaardelijk zijn.</w:t>
            </w:r>
          </w:p>
        </w:tc>
      </w:tr>
    </w:tbl>
    <w:p w14:paraId="07B6588E" w14:textId="77777777" w:rsidR="009C7847" w:rsidRPr="009D61B2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700737" w14:textId="77777777" w:rsidR="009C7847" w:rsidRPr="009D61B2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1BBB2" w14:textId="77777777" w:rsidR="00BB145A" w:rsidRPr="009D61B2" w:rsidRDefault="00BB145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1A7919" w14:textId="77777777" w:rsidR="00302E2C" w:rsidRPr="009D61B2" w:rsidRDefault="00302E2C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A4A154" w14:textId="77777777" w:rsidR="009D61B2" w:rsidRDefault="009D61B2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ECDE6EA" w14:textId="77777777" w:rsidR="009D61B2" w:rsidRDefault="009D61B2" w:rsidP="009D61B2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C2058DA" w14:textId="77777777" w:rsidR="006B2A80" w:rsidRPr="009D61B2" w:rsidRDefault="006B2A80" w:rsidP="009D61B2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D61B2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880C0F" w:rsidRPr="009D61B2">
        <w:rPr>
          <w:rFonts w:asciiTheme="minorHAnsi" w:hAnsiTheme="minorHAnsi" w:cstheme="minorHAnsi"/>
          <w:b/>
          <w:sz w:val="22"/>
          <w:szCs w:val="22"/>
        </w:rPr>
        <w:t>in</w:t>
      </w:r>
      <w:r w:rsidR="000E1B42" w:rsidRPr="009D61B2">
        <w:rPr>
          <w:rFonts w:asciiTheme="minorHAnsi" w:hAnsiTheme="minorHAnsi" w:cstheme="minorHAnsi"/>
          <w:b/>
          <w:sz w:val="22"/>
          <w:szCs w:val="22"/>
        </w:rPr>
        <w:t>schrijver</w:t>
      </w:r>
      <w:r w:rsidRPr="009D61B2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D61B2" w14:paraId="7A1798D9" w14:textId="77777777" w:rsidTr="009C7847">
        <w:tc>
          <w:tcPr>
            <w:tcW w:w="817" w:type="dxa"/>
            <w:shd w:val="clear" w:color="auto" w:fill="auto"/>
          </w:tcPr>
          <w:p w14:paraId="5FFD85B9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1C0004F1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CA5942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38CF0C4C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6423CB1B" w14:textId="77777777" w:rsidTr="009C7847">
        <w:tc>
          <w:tcPr>
            <w:tcW w:w="817" w:type="dxa"/>
            <w:shd w:val="clear" w:color="auto" w:fill="auto"/>
          </w:tcPr>
          <w:p w14:paraId="764FA37B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83FA00A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EB914C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4731FF81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39B648F4" w14:textId="77777777" w:rsidTr="009C7847">
        <w:tc>
          <w:tcPr>
            <w:tcW w:w="817" w:type="dxa"/>
            <w:shd w:val="clear" w:color="auto" w:fill="auto"/>
          </w:tcPr>
          <w:p w14:paraId="4C33C371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8DDB0D2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D56245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7427E62D" w14:textId="77777777" w:rsidR="006B2A80" w:rsidRPr="009D61B2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rechtsgeldige vertegenwoordiger</w:t>
            </w:r>
            <w:r w:rsidR="0008765B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. In</w:t>
            </w:r>
            <w:r w:rsidR="00BB145A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het 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geval van </w:t>
            </w:r>
            <w:r w:rsidR="00BB145A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een 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9D61B2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9D61B2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73A58B44" w14:textId="77777777" w:rsidTr="009C7847">
        <w:tc>
          <w:tcPr>
            <w:tcW w:w="817" w:type="dxa"/>
            <w:shd w:val="clear" w:color="auto" w:fill="auto"/>
          </w:tcPr>
          <w:p w14:paraId="2119952E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D7CC5B2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B94283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6C397760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1A66B449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30DCB766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1E749C19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952EF7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4837A94C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711F08AB" w14:textId="77777777" w:rsidR="00BA069A" w:rsidRPr="009D61B2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9C7225" w14:textId="77777777" w:rsidR="00875D7E" w:rsidRPr="009D61B2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D3D02E" w14:textId="77777777" w:rsidR="006B2A80" w:rsidRPr="009D61B2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1B2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9D61B2">
        <w:rPr>
          <w:rFonts w:asciiTheme="minorHAnsi" w:hAnsiTheme="minorHAnsi" w:cstheme="minorHAnsi"/>
          <w:b/>
          <w:sz w:val="22"/>
          <w:szCs w:val="22"/>
        </w:rPr>
        <w:t>D</w:t>
      </w:r>
      <w:r w:rsidRPr="009D61B2">
        <w:rPr>
          <w:rFonts w:asciiTheme="minorHAnsi" w:hAnsiTheme="minorHAnsi" w:cstheme="minorHAnsi"/>
          <w:b/>
          <w:sz w:val="22"/>
          <w:szCs w:val="22"/>
        </w:rPr>
        <w:t>erde</w:t>
      </w:r>
      <w:r w:rsidRPr="009D61B2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D61B2" w14:paraId="65AD476D" w14:textId="77777777" w:rsidTr="009C7847">
        <w:tc>
          <w:tcPr>
            <w:tcW w:w="817" w:type="dxa"/>
            <w:shd w:val="clear" w:color="auto" w:fill="auto"/>
          </w:tcPr>
          <w:p w14:paraId="72E64D46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82F6B19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2C4A84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43378C8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1F7C805E" w14:textId="77777777" w:rsidTr="009C7847">
        <w:tc>
          <w:tcPr>
            <w:tcW w:w="817" w:type="dxa"/>
            <w:shd w:val="clear" w:color="auto" w:fill="auto"/>
          </w:tcPr>
          <w:p w14:paraId="439A1855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9A458C3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DE931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217A0B1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7D848694" w14:textId="77777777" w:rsidTr="009C7847">
        <w:tc>
          <w:tcPr>
            <w:tcW w:w="817" w:type="dxa"/>
            <w:shd w:val="clear" w:color="auto" w:fill="auto"/>
          </w:tcPr>
          <w:p w14:paraId="065561D4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1496C707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5E162E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6F85DD37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rechtsgeldige vertegenwoordiger derde]</w:t>
            </w:r>
          </w:p>
        </w:tc>
      </w:tr>
      <w:tr w:rsidR="006B2A80" w:rsidRPr="009D61B2" w14:paraId="7C00AFD5" w14:textId="77777777" w:rsidTr="009C7847">
        <w:tc>
          <w:tcPr>
            <w:tcW w:w="817" w:type="dxa"/>
            <w:shd w:val="clear" w:color="auto" w:fill="auto"/>
          </w:tcPr>
          <w:p w14:paraId="602BE8DB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0F90F49A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045FA8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0DD69437" w14:textId="77777777" w:rsidR="006B2A80" w:rsidRPr="009D61B2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="00E42961" w:rsidRPr="009D61B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proofErr w:type="gramEnd"/>
            <w:r w:rsidR="00AA775B" w:rsidRPr="009D61B2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9D61B2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9D61B2" w14:paraId="0722948B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16684E0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15046104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0A8F8C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0431D770" w14:textId="77777777" w:rsidR="006B2A80" w:rsidRPr="009D61B2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  <w:proofErr w:type="gramEnd"/>
            <w:r w:rsidRPr="009D61B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54A95C75" w14:textId="77777777" w:rsidR="00CD530B" w:rsidRPr="009D61B2" w:rsidRDefault="00CD530B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sectPr w:rsidR="00CD530B" w:rsidRPr="009D61B2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775F" w14:textId="77777777" w:rsidR="00EE537C" w:rsidRDefault="00EE537C">
      <w:r>
        <w:separator/>
      </w:r>
    </w:p>
  </w:endnote>
  <w:endnote w:type="continuationSeparator" w:id="0">
    <w:p w14:paraId="4CD0368B" w14:textId="77777777" w:rsidR="00EE537C" w:rsidRDefault="00EE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C9CF" w14:textId="5F7CB7EE" w:rsidR="006F7D47" w:rsidRDefault="009A29BA">
    <w:pPr>
      <w:rPr>
        <w:noProof/>
      </w:rPr>
    </w:pPr>
    <w:r w:rsidRPr="000125A9">
      <w:rPr>
        <w:noProof/>
      </w:rPr>
      <w:drawing>
        <wp:anchor distT="0" distB="0" distL="114300" distR="114300" simplePos="0" relativeHeight="251659264" behindDoc="1" locked="0" layoutInCell="1" allowOverlap="1" wp14:anchorId="4EA904D8" wp14:editId="452BB51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31757" cy="605795"/>
          <wp:effectExtent l="0" t="0" r="0" b="0"/>
          <wp:wrapNone/>
          <wp:docPr id="31" name="Afbeelding 31" descr="C:\Users\john.gooren\AppData\Local\Microsoft\Windows\Temporary Internet Files\Content.IE5\5ZDQN0JY\Logo Gulpen-Wittem_zonder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.gooren\AppData\Local\Microsoft\Windows\Temporary Internet Files\Content.IE5\5ZDQN0JY\Logo Gulpen-Wittem_zonder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757" cy="60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D675" w14:textId="77777777" w:rsidR="00EE537C" w:rsidRDefault="00EE537C">
      <w:r>
        <w:separator/>
      </w:r>
    </w:p>
  </w:footnote>
  <w:footnote w:type="continuationSeparator" w:id="0">
    <w:p w14:paraId="14AFFE02" w14:textId="77777777" w:rsidR="00EE537C" w:rsidRDefault="00EE5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69F8" w14:textId="77777777" w:rsidR="007E696B" w:rsidRPr="009C7847" w:rsidRDefault="003A5A05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</w:t>
    </w:r>
    <w:r w:rsidR="00691CDE" w:rsidRPr="00691CDE">
      <w:rPr>
        <w:rFonts w:asciiTheme="minorHAnsi" w:hAnsiTheme="minorHAnsi" w:cstheme="minorHAnsi"/>
        <w:color w:val="000000" w:themeColor="text1"/>
        <w:sz w:val="54"/>
        <w:szCs w:val="54"/>
      </w:rPr>
      <w:t>Verklaring beroep op financiële draagkracht derde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927745">
    <w:abstractNumId w:val="2"/>
  </w:num>
  <w:num w:numId="2" w16cid:durableId="968632237">
    <w:abstractNumId w:val="15"/>
  </w:num>
  <w:num w:numId="3" w16cid:durableId="1694577624">
    <w:abstractNumId w:val="1"/>
  </w:num>
  <w:num w:numId="4" w16cid:durableId="1152797345">
    <w:abstractNumId w:val="9"/>
  </w:num>
  <w:num w:numId="5" w16cid:durableId="160128276">
    <w:abstractNumId w:val="0"/>
  </w:num>
  <w:num w:numId="6" w16cid:durableId="1554001288">
    <w:abstractNumId w:val="6"/>
  </w:num>
  <w:num w:numId="7" w16cid:durableId="422381053">
    <w:abstractNumId w:val="14"/>
  </w:num>
  <w:num w:numId="8" w16cid:durableId="109132560">
    <w:abstractNumId w:val="2"/>
  </w:num>
  <w:num w:numId="9" w16cid:durableId="1951014406">
    <w:abstractNumId w:val="1"/>
  </w:num>
  <w:num w:numId="10" w16cid:durableId="843714417">
    <w:abstractNumId w:val="0"/>
  </w:num>
  <w:num w:numId="11" w16cid:durableId="1648433662">
    <w:abstractNumId w:val="13"/>
  </w:num>
  <w:num w:numId="12" w16cid:durableId="1805390131">
    <w:abstractNumId w:val="16"/>
  </w:num>
  <w:num w:numId="13" w16cid:durableId="2141335698">
    <w:abstractNumId w:val="7"/>
  </w:num>
  <w:num w:numId="14" w16cid:durableId="37513046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775952054">
    <w:abstractNumId w:val="18"/>
  </w:num>
  <w:num w:numId="16" w16cid:durableId="855996482">
    <w:abstractNumId w:val="19"/>
  </w:num>
  <w:num w:numId="17" w16cid:durableId="1627200580">
    <w:abstractNumId w:val="5"/>
  </w:num>
  <w:num w:numId="18" w16cid:durableId="1639988116">
    <w:abstractNumId w:val="8"/>
  </w:num>
  <w:num w:numId="19" w16cid:durableId="268320320">
    <w:abstractNumId w:val="20"/>
  </w:num>
  <w:num w:numId="20" w16cid:durableId="61879655">
    <w:abstractNumId w:val="11"/>
  </w:num>
  <w:num w:numId="21" w16cid:durableId="270236603">
    <w:abstractNumId w:val="4"/>
  </w:num>
  <w:num w:numId="22" w16cid:durableId="934560287">
    <w:abstractNumId w:val="12"/>
  </w:num>
  <w:num w:numId="23" w16cid:durableId="1679848997">
    <w:abstractNumId w:val="10"/>
  </w:num>
  <w:num w:numId="24" w16cid:durableId="15948212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5CD3"/>
    <w:rsid w:val="0001615F"/>
    <w:rsid w:val="000319D8"/>
    <w:rsid w:val="0004014E"/>
    <w:rsid w:val="00044300"/>
    <w:rsid w:val="0004522E"/>
    <w:rsid w:val="000503EC"/>
    <w:rsid w:val="000523BB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86BFA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17749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02E2C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A5A05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19AA"/>
    <w:rsid w:val="0048637B"/>
    <w:rsid w:val="00490443"/>
    <w:rsid w:val="00493A70"/>
    <w:rsid w:val="004A595C"/>
    <w:rsid w:val="004B61FB"/>
    <w:rsid w:val="004C67A2"/>
    <w:rsid w:val="004D6C3B"/>
    <w:rsid w:val="004E4A5B"/>
    <w:rsid w:val="004E4EC9"/>
    <w:rsid w:val="005068A4"/>
    <w:rsid w:val="00517B3B"/>
    <w:rsid w:val="00520378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1CDE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35BB8"/>
    <w:rsid w:val="007436C8"/>
    <w:rsid w:val="00743FDF"/>
    <w:rsid w:val="00753527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16E6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80C0F"/>
    <w:rsid w:val="00892BB0"/>
    <w:rsid w:val="008A0AE3"/>
    <w:rsid w:val="008A56E8"/>
    <w:rsid w:val="008A7DD9"/>
    <w:rsid w:val="008B12C3"/>
    <w:rsid w:val="008B1F0C"/>
    <w:rsid w:val="008B3B3A"/>
    <w:rsid w:val="008B5412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A29BA"/>
    <w:rsid w:val="009B3C76"/>
    <w:rsid w:val="009B3EF6"/>
    <w:rsid w:val="009B50A8"/>
    <w:rsid w:val="009C7847"/>
    <w:rsid w:val="009D1200"/>
    <w:rsid w:val="009D3E4E"/>
    <w:rsid w:val="009D61B2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00E4"/>
    <w:rsid w:val="00A503A3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4002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315A"/>
    <w:rsid w:val="00AE707B"/>
    <w:rsid w:val="00B1542D"/>
    <w:rsid w:val="00B20317"/>
    <w:rsid w:val="00B218CD"/>
    <w:rsid w:val="00B2495A"/>
    <w:rsid w:val="00B24C74"/>
    <w:rsid w:val="00B30B80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145A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498C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A75CC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5682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EE537C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95C4F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6CC11C"/>
  <w15:docId w15:val="{328623ED-82CA-4E63-A285-A115DC18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1BEB-6F4C-455C-AE65-40B64C22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17</TotalTime>
  <Pages>2</Pages>
  <Words>380</Words>
  <Characters>2368</Characters>
  <Application>Microsoft Office Word</Application>
  <DocSecurity>0</DocSecurity>
  <Lines>88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Verklaring beroep financiele draagkracht</vt:lpstr>
      <vt:lpstr>Selectieleidraad voor aanbesteding van het Groninger Forum c.a.</vt:lpstr>
    </vt:vector>
  </TitlesOfParts>
  <Manager/>
  <Company/>
  <LinksUpToDate>false</LinksUpToDate>
  <CharactersWithSpaces>2729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financiele draagkracht derde</dc:title>
  <dc:subject/>
  <dc:creator>Teneris</dc:creator>
  <cp:keywords/>
  <dc:description/>
  <cp:lastModifiedBy>Ricardo van Lieshout</cp:lastModifiedBy>
  <cp:revision>15</cp:revision>
  <cp:lastPrinted>2013-03-25T11:43:00Z</cp:lastPrinted>
  <dcterms:created xsi:type="dcterms:W3CDTF">2018-04-04T09:29:00Z</dcterms:created>
  <dcterms:modified xsi:type="dcterms:W3CDTF">2026-03-05T09:58:00Z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