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B567" w14:textId="3B71464B" w:rsidR="006069BC" w:rsidRPr="004D5AF8" w:rsidRDefault="004D5AF8" w:rsidP="6C0F31EA">
      <w:pPr>
        <w:pStyle w:val="Titel"/>
      </w:pPr>
      <w:r w:rsidRPr="24CA19FC">
        <w:rPr>
          <w:rFonts w:ascii="Segoe UI" w:hAnsi="Segoe UI" w:cs="Segoe UI"/>
          <w:b/>
          <w:bCs/>
          <w:sz w:val="24"/>
          <w:szCs w:val="24"/>
        </w:rPr>
        <w:t xml:space="preserve">Bijlage 1 </w:t>
      </w:r>
      <w:r w:rsidR="006069BC" w:rsidRPr="24CA19FC">
        <w:rPr>
          <w:rFonts w:ascii="Segoe UI" w:hAnsi="Segoe UI" w:cs="Segoe UI"/>
          <w:b/>
          <w:bCs/>
          <w:sz w:val="24"/>
          <w:szCs w:val="24"/>
        </w:rPr>
        <w:t>Vragen ten behoeve van een Europese aanbesteding voor een</w:t>
      </w:r>
      <w:r w:rsidR="7E58E40C" w:rsidRPr="24CA19FC">
        <w:rPr>
          <w:rFonts w:ascii="Segoe UI" w:hAnsi="Segoe UI" w:cs="Segoe UI"/>
          <w:b/>
          <w:bCs/>
          <w:sz w:val="24"/>
          <w:szCs w:val="24"/>
        </w:rPr>
        <w:t xml:space="preserve"> </w:t>
      </w:r>
      <w:proofErr w:type="spellStart"/>
      <w:r w:rsidR="7E58E40C" w:rsidRPr="24CA19FC">
        <w:rPr>
          <w:rFonts w:ascii="Segoe UI" w:hAnsi="Segoe UI" w:cs="Segoe UI"/>
          <w:b/>
          <w:bCs/>
          <w:sz w:val="24"/>
          <w:szCs w:val="24"/>
        </w:rPr>
        <w:t>software-applicatie</w:t>
      </w:r>
      <w:proofErr w:type="spellEnd"/>
      <w:r w:rsidR="7E58E40C" w:rsidRPr="24CA19FC">
        <w:rPr>
          <w:rFonts w:ascii="Segoe UI" w:hAnsi="Segoe UI" w:cs="Segoe UI"/>
          <w:b/>
          <w:bCs/>
          <w:sz w:val="24"/>
          <w:szCs w:val="24"/>
        </w:rPr>
        <w:t xml:space="preserve"> voor</w:t>
      </w:r>
      <w:r w:rsidR="006069BC" w:rsidRPr="24CA19FC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5C84DCDA" w:rsidRPr="24CA19FC">
        <w:rPr>
          <w:rFonts w:ascii="Segoe UI" w:hAnsi="Segoe UI" w:cs="Segoe UI"/>
          <w:b/>
          <w:bCs/>
          <w:sz w:val="24"/>
          <w:szCs w:val="24"/>
        </w:rPr>
        <w:t xml:space="preserve">een </w:t>
      </w:r>
      <w:r w:rsidR="006069BC" w:rsidRPr="24CA19FC">
        <w:rPr>
          <w:rFonts w:ascii="Segoe UI" w:hAnsi="Segoe UI" w:cs="Segoe UI"/>
          <w:b/>
          <w:bCs/>
          <w:sz w:val="24"/>
          <w:szCs w:val="24"/>
        </w:rPr>
        <w:t>Onderwijs</w:t>
      </w:r>
      <w:r w:rsidR="008E279C" w:rsidRPr="24CA19FC">
        <w:rPr>
          <w:rFonts w:ascii="Segoe UI" w:hAnsi="Segoe UI" w:cs="Segoe UI"/>
          <w:b/>
          <w:bCs/>
          <w:sz w:val="24"/>
          <w:szCs w:val="24"/>
        </w:rPr>
        <w:t>logistiek</w:t>
      </w:r>
      <w:r w:rsidR="5F84C7B5" w:rsidRPr="24CA19FC">
        <w:rPr>
          <w:rFonts w:ascii="Segoe UI" w:hAnsi="Segoe UI" w:cs="Segoe UI"/>
          <w:b/>
          <w:bCs/>
          <w:sz w:val="24"/>
          <w:szCs w:val="24"/>
        </w:rPr>
        <w:t xml:space="preserve"> systeem</w:t>
      </w:r>
      <w:r w:rsidR="56DF4F00" w:rsidRPr="24CA19FC">
        <w:rPr>
          <w:rFonts w:ascii="Segoe UI" w:hAnsi="Segoe UI" w:cs="Segoe UI"/>
          <w:b/>
          <w:bCs/>
          <w:sz w:val="24"/>
          <w:szCs w:val="24"/>
        </w:rPr>
        <w:t xml:space="preserve"> in de vorm van Dienstverlening op Afstand</w:t>
      </w:r>
    </w:p>
    <w:p w14:paraId="65D942B7" w14:textId="6176051A" w:rsidR="4C922F3E" w:rsidRDefault="4C922F3E" w:rsidP="00B45D9F">
      <w:pPr>
        <w:pStyle w:val="Kop2"/>
      </w:pPr>
      <w:r>
        <w:t>Algeme</w:t>
      </w:r>
      <w:r w:rsidR="00621528">
        <w:t>ne vragen</w:t>
      </w:r>
    </w:p>
    <w:p w14:paraId="523EF191" w14:textId="77777777" w:rsidR="00432F24" w:rsidRDefault="00432F24" w:rsidP="00432F24">
      <w:pPr>
        <w:pStyle w:val="Lijstalinea"/>
      </w:pPr>
    </w:p>
    <w:p w14:paraId="0D3EB714" w14:textId="4889B729" w:rsidR="00432F24" w:rsidRPr="00F43FE6" w:rsidRDefault="00432F24" w:rsidP="00F43FE6">
      <w:pPr>
        <w:pStyle w:val="Lijstalinea"/>
        <w:numPr>
          <w:ilvl w:val="0"/>
          <w:numId w:val="18"/>
        </w:numPr>
      </w:pPr>
      <w:proofErr w:type="spellStart"/>
      <w:r>
        <w:t>Firda</w:t>
      </w:r>
      <w:proofErr w:type="spellEnd"/>
      <w:r>
        <w:t xml:space="preserve"> wil een samenwerking aangaan met u als leverancier voor de langere termijn, een zogenaamd strategisch partnerschap. Hoe geeft u invulling aan het strategisch partnerschap als het gaat om samenwerking, inhoudelijke invulling</w:t>
      </w:r>
      <w:r w:rsidR="00B85F2C">
        <w:t xml:space="preserve">, </w:t>
      </w:r>
      <w:r>
        <w:t>ontwikkeling</w:t>
      </w:r>
      <w:r w:rsidR="001A6EB2">
        <w:t>en</w:t>
      </w:r>
      <w:r>
        <w:t xml:space="preserve"> etc.?</w:t>
      </w:r>
    </w:p>
    <w:p w14:paraId="4857A018" w14:textId="369F6F5F" w:rsidR="32C225DB" w:rsidRDefault="32C225DB" w:rsidP="1B8CEE6E">
      <w:pPr>
        <w:pStyle w:val="Lijstalinea"/>
      </w:pPr>
    </w:p>
    <w:p w14:paraId="7623798D" w14:textId="77777777" w:rsidR="00001C0A" w:rsidRDefault="003C2752" w:rsidP="00432F24">
      <w:pPr>
        <w:pStyle w:val="Lijstalinea"/>
        <w:numPr>
          <w:ilvl w:val="0"/>
          <w:numId w:val="18"/>
        </w:numPr>
      </w:pPr>
      <w:r>
        <w:t xml:space="preserve">a. </w:t>
      </w:r>
      <w:r w:rsidR="00F27E54">
        <w:t>Met welke andere systemen</w:t>
      </w:r>
      <w:r w:rsidR="00BF1030">
        <w:t xml:space="preserve"> uit het applicatielandschap van </w:t>
      </w:r>
      <w:proofErr w:type="spellStart"/>
      <w:r w:rsidR="00BF1030">
        <w:t>Firda</w:t>
      </w:r>
      <w:proofErr w:type="spellEnd"/>
      <w:r w:rsidR="00BF1030">
        <w:t xml:space="preserve"> (</w:t>
      </w:r>
      <w:r w:rsidR="00FB0946">
        <w:t>Bijlage 3</w:t>
      </w:r>
      <w:r w:rsidR="00BF1030">
        <w:t>)</w:t>
      </w:r>
      <w:r w:rsidR="00F27E54">
        <w:t xml:space="preserve"> kan uw oplossing </w:t>
      </w:r>
      <w:r w:rsidR="00BF1030">
        <w:t>gegevens</w:t>
      </w:r>
      <w:r w:rsidR="007830FE">
        <w:t xml:space="preserve"> </w:t>
      </w:r>
      <w:r w:rsidR="00BF1030">
        <w:t>uitwisselen</w:t>
      </w:r>
      <w:r w:rsidR="00F27E54">
        <w:t>?</w:t>
      </w:r>
      <w:r w:rsidR="006B64FA">
        <w:t xml:space="preserve"> </w:t>
      </w:r>
      <w:r w:rsidR="00345398">
        <w:br/>
        <w:t xml:space="preserve">b. </w:t>
      </w:r>
      <w:r>
        <w:t>Wat is uw visie op de inzet van open (sectorale) standaarden</w:t>
      </w:r>
      <w:r w:rsidR="00345398">
        <w:t>?</w:t>
      </w:r>
    </w:p>
    <w:p w14:paraId="49FB00FF" w14:textId="77777777" w:rsidR="00001C0A" w:rsidRDefault="00001C0A" w:rsidP="00001C0A">
      <w:pPr>
        <w:pStyle w:val="Lijstalinea"/>
      </w:pPr>
    </w:p>
    <w:p w14:paraId="71C2D16D" w14:textId="4006570B" w:rsidR="00432F24" w:rsidRPr="0049677E" w:rsidRDefault="00F268C2" w:rsidP="00432F24">
      <w:pPr>
        <w:pStyle w:val="Lijstalinea"/>
        <w:numPr>
          <w:ilvl w:val="0"/>
          <w:numId w:val="18"/>
        </w:numPr>
      </w:pPr>
      <w:r>
        <w:t xml:space="preserve">Wat is </w:t>
      </w:r>
      <w:r w:rsidR="000B750D">
        <w:t xml:space="preserve">de visie van de leverancier op het gebruik van AI </w:t>
      </w:r>
      <w:r w:rsidR="00AF36D2">
        <w:t xml:space="preserve">nu en in de toekomst </w:t>
      </w:r>
      <w:r w:rsidR="00AE51AF">
        <w:t xml:space="preserve">voor </w:t>
      </w:r>
      <w:r w:rsidR="003351EB">
        <w:t>zijn</w:t>
      </w:r>
      <w:r w:rsidR="00C25864">
        <w:t xml:space="preserve"> oplossing.</w:t>
      </w:r>
      <w:r w:rsidR="0031310A" w:rsidRPr="0049677E">
        <w:br/>
      </w:r>
    </w:p>
    <w:p w14:paraId="05E93A36" w14:textId="5ABFC518" w:rsidR="00621528" w:rsidRPr="00B73B62" w:rsidRDefault="00432F24" w:rsidP="00843B5F">
      <w:pPr>
        <w:numPr>
          <w:ilvl w:val="0"/>
          <w:numId w:val="18"/>
        </w:numPr>
        <w:spacing w:line="259" w:lineRule="auto"/>
        <w:rPr>
          <w:color w:val="FF0000"/>
        </w:rPr>
      </w:pPr>
      <w:r w:rsidRPr="00E36C0F">
        <w:t xml:space="preserve">Welke risico’s </w:t>
      </w:r>
      <w:r w:rsidR="6056DE74">
        <w:t>en/</w:t>
      </w:r>
      <w:r w:rsidRPr="00E36C0F">
        <w:t>of uitdagingen</w:t>
      </w:r>
      <w:r>
        <w:t xml:space="preserve"> </w:t>
      </w:r>
      <w:r w:rsidR="76193498">
        <w:t xml:space="preserve">en/of ontwikkelingen </w:t>
      </w:r>
      <w:r w:rsidRPr="00E36C0F">
        <w:t>voorziet u</w:t>
      </w:r>
      <w:r>
        <w:t xml:space="preserve"> met betrekking tot </w:t>
      </w:r>
      <w:r w:rsidR="00462D25">
        <w:t>B</w:t>
      </w:r>
      <w:r>
        <w:t>ijlage</w:t>
      </w:r>
      <w:r w:rsidR="007802CE">
        <w:t>n</w:t>
      </w:r>
      <w:r>
        <w:t xml:space="preserve"> </w:t>
      </w:r>
      <w:r w:rsidR="00C92834">
        <w:t>2</w:t>
      </w:r>
      <w:r w:rsidR="001079F0">
        <w:t>,</w:t>
      </w:r>
      <w:r>
        <w:t xml:space="preserve"> </w:t>
      </w:r>
      <w:r w:rsidR="00462D25">
        <w:t>3</w:t>
      </w:r>
      <w:r w:rsidR="040178D1">
        <w:t>,</w:t>
      </w:r>
      <w:r w:rsidR="001079F0">
        <w:t xml:space="preserve"> </w:t>
      </w:r>
      <w:r w:rsidR="0038589F">
        <w:t xml:space="preserve">en </w:t>
      </w:r>
      <w:r w:rsidR="3B6E9AB3">
        <w:t>5</w:t>
      </w:r>
      <w:r w:rsidR="00B73B62">
        <w:t xml:space="preserve"> </w:t>
      </w:r>
      <w:r>
        <w:t xml:space="preserve">en </w:t>
      </w:r>
      <w:r w:rsidRPr="00E36C0F">
        <w:t>hoe kunnen die worden ondervangen?</w:t>
      </w:r>
      <w:r>
        <w:t xml:space="preserve"> </w:t>
      </w:r>
    </w:p>
    <w:p w14:paraId="183FF361" w14:textId="269DE39F" w:rsidR="00AB3D8C" w:rsidRDefault="00826AF7" w:rsidP="00843B5F">
      <w:pPr>
        <w:numPr>
          <w:ilvl w:val="0"/>
          <w:numId w:val="18"/>
        </w:numPr>
        <w:spacing w:line="259" w:lineRule="auto"/>
      </w:pPr>
      <w:r>
        <w:t>Hoeveel tijd heeft</w:t>
      </w:r>
      <w:r w:rsidR="004E4D38">
        <w:t xml:space="preserve"> </w:t>
      </w:r>
      <w:r w:rsidR="00B005B9">
        <w:t xml:space="preserve">u </w:t>
      </w:r>
      <w:r w:rsidR="004E4D38">
        <w:t>nodig voor het implementeren</w:t>
      </w:r>
      <w:r w:rsidR="00CA5CD8">
        <w:t xml:space="preserve"> (indien van toepassing)</w:t>
      </w:r>
      <w:r w:rsidR="21740FF8">
        <w:t>?</w:t>
      </w:r>
    </w:p>
    <w:p w14:paraId="4BB4B67A" w14:textId="73BD725D" w:rsidR="00DC11F5" w:rsidRDefault="00E80C06" w:rsidP="00E80C06">
      <w:pPr>
        <w:pStyle w:val="Lijstalinea"/>
        <w:numPr>
          <w:ilvl w:val="0"/>
          <w:numId w:val="18"/>
        </w:numPr>
      </w:pPr>
      <w:r>
        <w:t xml:space="preserve">Biedt u oplossingen aan die in de praktijk bewezen zijn? Zo ja, bij </w:t>
      </w:r>
      <w:r w:rsidR="0028518F">
        <w:t>welke onderwijsinstellingen</w:t>
      </w:r>
      <w:r w:rsidR="00160C9F">
        <w:t>?</w:t>
      </w:r>
    </w:p>
    <w:p w14:paraId="69CD14D8" w14:textId="77777777" w:rsidR="00E80C06" w:rsidRDefault="00E80C06" w:rsidP="00E80C06">
      <w:pPr>
        <w:pStyle w:val="Lijstalinea"/>
      </w:pPr>
    </w:p>
    <w:p w14:paraId="79DAC467" w14:textId="418A364F" w:rsidR="00AB3D8C" w:rsidRPr="00740A8F" w:rsidRDefault="001079F0" w:rsidP="00843B5F">
      <w:pPr>
        <w:numPr>
          <w:ilvl w:val="0"/>
          <w:numId w:val="18"/>
        </w:numPr>
        <w:spacing w:line="259" w:lineRule="auto"/>
      </w:pPr>
      <w:r>
        <w:t xml:space="preserve">a. </w:t>
      </w:r>
      <w:r w:rsidR="00AB3D8C">
        <w:t xml:space="preserve">Welk licentiemodel hanteert u? </w:t>
      </w:r>
      <w:r>
        <w:br/>
        <w:t xml:space="preserve">b. </w:t>
      </w:r>
      <w:r w:rsidR="00E7657D">
        <w:t xml:space="preserve">Kunt u </w:t>
      </w:r>
      <w:r w:rsidR="003A4272">
        <w:t>een</w:t>
      </w:r>
      <w:r w:rsidR="5585036B">
        <w:t xml:space="preserve"> </w:t>
      </w:r>
      <w:r w:rsidR="003A4272">
        <w:t xml:space="preserve">inschatting geven van het </w:t>
      </w:r>
      <w:r w:rsidR="00376508">
        <w:t xml:space="preserve">jaarlijks </w:t>
      </w:r>
      <w:r w:rsidR="003A4272">
        <w:t>benodigde budget</w:t>
      </w:r>
      <w:r w:rsidR="00376508">
        <w:t xml:space="preserve"> </w:t>
      </w:r>
      <w:r w:rsidR="00A3410C">
        <w:t>vanaf het moment van</w:t>
      </w:r>
      <w:r w:rsidR="46F89F09">
        <w:t>af</w:t>
      </w:r>
      <w:r w:rsidR="00A3410C">
        <w:t xml:space="preserve"> ingebruikname</w:t>
      </w:r>
      <w:r w:rsidR="7508CC52">
        <w:t xml:space="preserve"> uitgaande van een looptijd van 10 jaar</w:t>
      </w:r>
      <w:r w:rsidR="4F80FE79">
        <w:t xml:space="preserve">, het gebruik van een standaard SLA, </w:t>
      </w:r>
      <w:r w:rsidR="3BCF760D">
        <w:t xml:space="preserve">voor </w:t>
      </w:r>
      <w:r w:rsidR="4F80FE79">
        <w:t xml:space="preserve">25.000 </w:t>
      </w:r>
      <w:r w:rsidR="6BFDB29E">
        <w:t>gebruikers</w:t>
      </w:r>
      <w:r w:rsidR="1B5F8990">
        <w:t xml:space="preserve">, 2700 medewerkers en 30 onderwijsplanners </w:t>
      </w:r>
      <w:r w:rsidR="4F80FE79">
        <w:t>en een volledige benutting van de oplossing?</w:t>
      </w:r>
      <w:r>
        <w:br/>
      </w:r>
      <w:r w:rsidR="00253A1E">
        <w:t xml:space="preserve">c. Kunt u </w:t>
      </w:r>
      <w:r w:rsidR="389E6DE3">
        <w:t xml:space="preserve">voor </w:t>
      </w:r>
      <w:r w:rsidR="509A8DE5">
        <w:t xml:space="preserve">een </w:t>
      </w:r>
      <w:r w:rsidR="2C9BD29F">
        <w:t>softwareapplicatie</w:t>
      </w:r>
      <w:r w:rsidR="509A8DE5">
        <w:t xml:space="preserve"> voor Onderwijslogistiek </w:t>
      </w:r>
      <w:r w:rsidR="00253A1E">
        <w:t xml:space="preserve">een inschatting geven van </w:t>
      </w:r>
      <w:r w:rsidR="007E18A3">
        <w:t>het benodigde budget voor implementatie?</w:t>
      </w:r>
    </w:p>
    <w:p w14:paraId="6DF051EE" w14:textId="647B39C0" w:rsidR="6C0F31EA" w:rsidRDefault="00740A8F" w:rsidP="729E647B">
      <w:pPr>
        <w:pStyle w:val="Lijstalinea"/>
        <w:numPr>
          <w:ilvl w:val="0"/>
          <w:numId w:val="18"/>
        </w:numPr>
        <w:spacing w:line="259" w:lineRule="auto"/>
        <w:rPr>
          <w:rFonts w:cs="Segoe UI"/>
        </w:rPr>
      </w:pPr>
      <w:r w:rsidRPr="729E647B">
        <w:rPr>
          <w:rFonts w:cs="Segoe UI"/>
        </w:rPr>
        <w:t xml:space="preserve">Heeft </w:t>
      </w:r>
      <w:proofErr w:type="spellStart"/>
      <w:r w:rsidRPr="729E647B">
        <w:rPr>
          <w:rFonts w:cs="Segoe UI"/>
        </w:rPr>
        <w:t>Firda</w:t>
      </w:r>
      <w:proofErr w:type="spellEnd"/>
      <w:r w:rsidRPr="729E647B">
        <w:rPr>
          <w:rFonts w:cs="Segoe UI"/>
        </w:rPr>
        <w:t xml:space="preserve"> de functionaliteit volledig weergegeven of missen er volgens u zaken?</w:t>
      </w:r>
      <w:r w:rsidR="6C0F31EA">
        <w:br/>
      </w:r>
    </w:p>
    <w:p w14:paraId="2F3EB92B" w14:textId="6AF23170" w:rsidR="00621528" w:rsidRPr="00C91E16" w:rsidRDefault="33B701AD" w:rsidP="00621528">
      <w:pPr>
        <w:pStyle w:val="Lijstalinea"/>
        <w:numPr>
          <w:ilvl w:val="0"/>
          <w:numId w:val="18"/>
        </w:numPr>
        <w:spacing w:line="259" w:lineRule="auto"/>
      </w:pPr>
      <w:r>
        <w:t xml:space="preserve">a. </w:t>
      </w:r>
      <w:r w:rsidR="78521383">
        <w:t>Hoe schrijft u in op deze opdracht: alleen/zelfstandig of heeft u derden nodig?</w:t>
      </w:r>
    </w:p>
    <w:p w14:paraId="4D619AEA" w14:textId="47E93413" w:rsidR="00621528" w:rsidRPr="00C91E16" w:rsidRDefault="5EE48584" w:rsidP="274C5B89">
      <w:pPr>
        <w:pStyle w:val="Lijstalinea"/>
        <w:spacing w:line="259" w:lineRule="auto"/>
      </w:pPr>
      <w:r>
        <w:t xml:space="preserve">b. </w:t>
      </w:r>
      <w:r w:rsidR="78521383">
        <w:t xml:space="preserve"> </w:t>
      </w:r>
      <w:r w:rsidR="23CF4ED7">
        <w:t>Als</w:t>
      </w:r>
      <w:r w:rsidR="78521383">
        <w:t xml:space="preserve"> u derden n</w:t>
      </w:r>
      <w:r w:rsidR="29E9D7D1">
        <w:t>odig</w:t>
      </w:r>
      <w:r w:rsidR="78521383">
        <w:t xml:space="preserve"> heeft doet u dat</w:t>
      </w:r>
      <w:r w:rsidR="1BE73313">
        <w:t xml:space="preserve"> dan in samenwerkingsverband/</w:t>
      </w:r>
      <w:r w:rsidR="7F33A134">
        <w:t xml:space="preserve"> </w:t>
      </w:r>
      <w:r w:rsidR="1BE73313">
        <w:t>combinatie of a</w:t>
      </w:r>
      <w:r w:rsidR="380E434D">
        <w:t>l</w:t>
      </w:r>
      <w:r w:rsidR="1BE73313">
        <w:t>s hoofdaannemer met onderaannemer(s)</w:t>
      </w:r>
      <w:r w:rsidR="74D32A91">
        <w:t>,</w:t>
      </w:r>
      <w:r w:rsidR="1BE73313">
        <w:t xml:space="preserve"> welke partijen zijn dat dan</w:t>
      </w:r>
      <w:r w:rsidR="62AE1BB8">
        <w:t xml:space="preserve"> en waarvoor worden zij ingezet</w:t>
      </w:r>
      <w:r w:rsidR="1BE73313">
        <w:t>?</w:t>
      </w:r>
    </w:p>
    <w:p w14:paraId="04C96428" w14:textId="15B71DAB" w:rsidR="00621528" w:rsidRPr="00C91E16" w:rsidRDefault="00621528" w:rsidP="729E647B">
      <w:pPr>
        <w:pStyle w:val="Lijstalinea"/>
        <w:spacing w:line="259" w:lineRule="auto"/>
      </w:pPr>
    </w:p>
    <w:p w14:paraId="5F6ACE08" w14:textId="15E7E774" w:rsidR="00621528" w:rsidRPr="00C91E16" w:rsidRDefault="00621528" w:rsidP="00621528">
      <w:pPr>
        <w:pStyle w:val="Lijstalinea"/>
        <w:numPr>
          <w:ilvl w:val="0"/>
          <w:numId w:val="18"/>
        </w:numPr>
        <w:spacing w:line="259" w:lineRule="auto"/>
      </w:pPr>
      <w:proofErr w:type="spellStart"/>
      <w:r>
        <w:t>Firda</w:t>
      </w:r>
      <w:proofErr w:type="spellEnd"/>
      <w:r>
        <w:t xml:space="preserve"> wil in verband met het opstellen van geschiktheidseisen en uitvoeringseisen in het Programma van Eisen graag weten of, en zo ja, waarvoor u certificaten heeft.  </w:t>
      </w:r>
    </w:p>
    <w:p w14:paraId="4920CABA" w14:textId="5D4BDBB1" w:rsidR="00621528" w:rsidRPr="00B3273B" w:rsidRDefault="78CFF59D" w:rsidP="53ECA6D0">
      <w:pPr>
        <w:pStyle w:val="Lijstalinea"/>
        <w:numPr>
          <w:ilvl w:val="0"/>
          <w:numId w:val="31"/>
        </w:numPr>
      </w:pPr>
      <w:proofErr w:type="spellStart"/>
      <w:r>
        <w:t>Firda</w:t>
      </w:r>
      <w:proofErr w:type="spellEnd"/>
      <w:r>
        <w:t xml:space="preserve"> vraagt u aan te geven</w:t>
      </w:r>
      <w:r w:rsidR="00621528">
        <w:t xml:space="preserve"> of u gecertificeerd bent voor:</w:t>
      </w:r>
      <w:r w:rsidR="74E25C34">
        <w:t xml:space="preserve"> </w:t>
      </w:r>
      <w:r w:rsidR="00621528">
        <w:t xml:space="preserve">ISO </w:t>
      </w:r>
      <w:r w:rsidR="001079F0">
        <w:t>27001, ISO</w:t>
      </w:r>
      <w:r w:rsidR="00621528">
        <w:t>/EIC 27002</w:t>
      </w:r>
      <w:r w:rsidR="5AC8CE15">
        <w:t xml:space="preserve">, </w:t>
      </w:r>
      <w:r w:rsidR="00621528">
        <w:t>ISO 27017</w:t>
      </w:r>
      <w:r w:rsidR="44A9AE52">
        <w:t xml:space="preserve">, </w:t>
      </w:r>
      <w:r w:rsidR="00621528">
        <w:t>ISO 27018</w:t>
      </w:r>
      <w:r w:rsidR="71A758E8">
        <w:t xml:space="preserve">, </w:t>
      </w:r>
      <w:r w:rsidR="00621528">
        <w:t>ISO 27701</w:t>
      </w:r>
      <w:r w:rsidR="1732B50E">
        <w:t xml:space="preserve">, </w:t>
      </w:r>
      <w:r w:rsidR="00621528">
        <w:t>ISO 27005</w:t>
      </w:r>
      <w:r w:rsidR="153FEE6E">
        <w:t xml:space="preserve">, </w:t>
      </w:r>
      <w:r w:rsidR="00621528">
        <w:t xml:space="preserve">ISAE </w:t>
      </w:r>
      <w:r w:rsidR="001079F0">
        <w:t>3402</w:t>
      </w:r>
      <w:r w:rsidR="3BC0171A">
        <w:t>, ISO 5230:2020</w:t>
      </w:r>
      <w:r w:rsidR="089C6CDA">
        <w:t>.</w:t>
      </w:r>
    </w:p>
    <w:p w14:paraId="0A0E181E" w14:textId="5E4F1341" w:rsidR="00621528" w:rsidRPr="00C91E16" w:rsidRDefault="089C6CDA" w:rsidP="53ECA6D0">
      <w:pPr>
        <w:pStyle w:val="Lijstalinea"/>
        <w:numPr>
          <w:ilvl w:val="0"/>
          <w:numId w:val="31"/>
        </w:numPr>
      </w:pPr>
      <w:r>
        <w:t>Als</w:t>
      </w:r>
      <w:r w:rsidR="00621528">
        <w:t xml:space="preserve"> dit niet het geval is, bent u dan van plan het certificeringsproces op korte termijn in gang te zetten?</w:t>
      </w:r>
    </w:p>
    <w:p w14:paraId="5B4A7FD6" w14:textId="1C221503" w:rsidR="31616CC1" w:rsidRDefault="00621528" w:rsidP="53ECA6D0">
      <w:pPr>
        <w:pStyle w:val="Lijstalinea"/>
        <w:numPr>
          <w:ilvl w:val="0"/>
          <w:numId w:val="31"/>
        </w:numPr>
      </w:pPr>
      <w:r>
        <w:t>Beschikt u naast bovengenoemde certificaten nog over andere certificaten? Zo ja, noem deze dan. Denk bijvoorbeeld aan ISO 9001 en ISO 14001.</w:t>
      </w:r>
    </w:p>
    <w:p w14:paraId="492F4B74" w14:textId="77777777" w:rsidR="0070652B" w:rsidRDefault="0070652B" w:rsidP="0070652B">
      <w:pPr>
        <w:pStyle w:val="Lijstalinea"/>
        <w:ind w:left="1068"/>
        <w:rPr>
          <w:szCs w:val="20"/>
        </w:rPr>
      </w:pPr>
    </w:p>
    <w:p w14:paraId="299BEAB2" w14:textId="49F6E92A" w:rsidR="6C0F31EA" w:rsidRDefault="0019168E" w:rsidP="00DE26C8">
      <w:pPr>
        <w:pStyle w:val="Lijstalinea"/>
        <w:numPr>
          <w:ilvl w:val="0"/>
          <w:numId w:val="18"/>
        </w:numPr>
      </w:pPr>
      <w:r>
        <w:t xml:space="preserve">In het marktconsultatiedocument </w:t>
      </w:r>
      <w:r w:rsidR="00A0076D">
        <w:t>is</w:t>
      </w:r>
      <w:r w:rsidR="00930FA9">
        <w:t xml:space="preserve"> in paragraaf 2.4</w:t>
      </w:r>
      <w:r w:rsidR="00A0076D">
        <w:t xml:space="preserve"> aangegeven </w:t>
      </w:r>
      <w:r w:rsidR="00477918">
        <w:t xml:space="preserve">welke data en tijdstippen </w:t>
      </w:r>
      <w:proofErr w:type="spellStart"/>
      <w:r w:rsidR="00DC490D">
        <w:t>Firda</w:t>
      </w:r>
      <w:proofErr w:type="spellEnd"/>
      <w:r w:rsidR="00DC490D">
        <w:t xml:space="preserve"> heeft gereserveerd voor het houden van face-</w:t>
      </w:r>
      <w:proofErr w:type="spellStart"/>
      <w:r w:rsidR="00DC490D">
        <w:t>to</w:t>
      </w:r>
      <w:proofErr w:type="spellEnd"/>
      <w:r w:rsidR="00DC490D">
        <w:t xml:space="preserve">-face gesprekken. </w:t>
      </w:r>
      <w:r w:rsidR="00D65594">
        <w:t>Wij vragen</w:t>
      </w:r>
      <w:r w:rsidR="00DC490D">
        <w:t xml:space="preserve"> u drie voorkeurs</w:t>
      </w:r>
      <w:r w:rsidR="002A6C85">
        <w:t>data en tijdstippen aan</w:t>
      </w:r>
      <w:r w:rsidR="00D65594">
        <w:t xml:space="preserve"> te </w:t>
      </w:r>
      <w:r w:rsidR="002A6C85">
        <w:t>geven</w:t>
      </w:r>
      <w:r w:rsidR="7A0553B9">
        <w:t>,</w:t>
      </w:r>
      <w:r w:rsidR="002B31F8">
        <w:t xml:space="preserve"> het e-mailadres van uw </w:t>
      </w:r>
      <w:r w:rsidR="002B31F8">
        <w:lastRenderedPageBreak/>
        <w:t>contactpersoon</w:t>
      </w:r>
      <w:r w:rsidR="00D65594">
        <w:t xml:space="preserve"> te noemen</w:t>
      </w:r>
      <w:r w:rsidR="00552A6B">
        <w:t xml:space="preserve"> en aan te geven wie aanwezig zal/zullen zijn</w:t>
      </w:r>
      <w:r w:rsidR="00400C35">
        <w:t xml:space="preserve"> (maximaal 3 personen)</w:t>
      </w:r>
      <w:r w:rsidR="002A6C85">
        <w:t>?</w:t>
      </w:r>
      <w:r w:rsidR="47F88F6C">
        <w:t xml:space="preserve"> </w:t>
      </w:r>
    </w:p>
    <w:p w14:paraId="1E4933C8" w14:textId="0B4D59AA" w:rsidR="2FEC09AC" w:rsidRDefault="2FEC09AC" w:rsidP="53ECA6D0"/>
    <w:p w14:paraId="5CB76258" w14:textId="34E79235" w:rsidR="62365908" w:rsidRDefault="62365908" w:rsidP="00EF1FD7">
      <w:pPr>
        <w:pStyle w:val="Kop2"/>
      </w:pPr>
      <w:r w:rsidRPr="2FEC09AC">
        <w:t>Inhoudelijke vragen</w:t>
      </w:r>
    </w:p>
    <w:p w14:paraId="5A9C1AC9" w14:textId="0C7D12AE" w:rsidR="00D739DE" w:rsidRDefault="00D739DE" w:rsidP="00AC1581">
      <w:pPr>
        <w:pStyle w:val="Lijstalinea"/>
        <w:numPr>
          <w:ilvl w:val="0"/>
          <w:numId w:val="18"/>
        </w:numPr>
      </w:pPr>
      <w:r>
        <w:t xml:space="preserve">a. Welke ontwikkelingen ziet u op het gebied van flexibel onderwijs binnen de mbo-sector en </w:t>
      </w:r>
      <w:proofErr w:type="spellStart"/>
      <w:r>
        <w:t>sectoroverstijgend</w:t>
      </w:r>
      <w:proofErr w:type="spellEnd"/>
      <w:r>
        <w:t xml:space="preserve"> (VO, HO en WO).  </w:t>
      </w:r>
    </w:p>
    <w:p w14:paraId="31BC848F" w14:textId="1C952610" w:rsidR="00D739DE" w:rsidRDefault="00D739DE" w:rsidP="00D739DE">
      <w:pPr>
        <w:pStyle w:val="Lijstalinea"/>
      </w:pPr>
      <w:r>
        <w:t xml:space="preserve">b. In hoeverre is uw oplossing (al) voorbereid op deze ontwikkelingen of staat dit op uw </w:t>
      </w:r>
      <w:proofErr w:type="spellStart"/>
      <w:r>
        <w:t>roadmap</w:t>
      </w:r>
      <w:proofErr w:type="spellEnd"/>
      <w:r>
        <w:t xml:space="preserve">? We stellen het op prijs als u in uw antwoord uw </w:t>
      </w:r>
      <w:proofErr w:type="spellStart"/>
      <w:r>
        <w:t>roadmap</w:t>
      </w:r>
      <w:proofErr w:type="spellEnd"/>
      <w:r>
        <w:t xml:space="preserve"> toevoegt.</w:t>
      </w:r>
    </w:p>
    <w:p w14:paraId="1FE9778D" w14:textId="77777777" w:rsidR="00D739DE" w:rsidRDefault="00D739DE" w:rsidP="00D739DE">
      <w:pPr>
        <w:pStyle w:val="Lijstalinea"/>
        <w:rPr>
          <w:rFonts w:asciiTheme="minorHAnsi" w:eastAsiaTheme="minorEastAsia" w:hAnsiTheme="minorHAnsi"/>
          <w:szCs w:val="20"/>
        </w:rPr>
      </w:pPr>
    </w:p>
    <w:p w14:paraId="67549DD2" w14:textId="1C067416" w:rsidR="28CCDC7D" w:rsidRDefault="00310FB1" w:rsidP="00AC1581">
      <w:pPr>
        <w:pStyle w:val="Lijstalinea"/>
        <w:numPr>
          <w:ilvl w:val="0"/>
          <w:numId w:val="18"/>
        </w:numPr>
        <w:rPr>
          <w:rFonts w:asciiTheme="minorHAnsi" w:eastAsiaTheme="minorEastAsia" w:hAnsiTheme="minorHAnsi"/>
          <w:szCs w:val="20"/>
        </w:rPr>
      </w:pPr>
      <w:r>
        <w:rPr>
          <w:rFonts w:asciiTheme="minorHAnsi" w:eastAsiaTheme="minorEastAsia" w:hAnsiTheme="minorHAnsi"/>
          <w:szCs w:val="20"/>
        </w:rPr>
        <w:t>Wat is uw visie op</w:t>
      </w:r>
      <w:r w:rsidR="34C08CD9" w:rsidRPr="58C37C99">
        <w:rPr>
          <w:rFonts w:asciiTheme="minorHAnsi" w:eastAsiaTheme="minorEastAsia" w:hAnsiTheme="minorHAnsi"/>
          <w:szCs w:val="20"/>
        </w:rPr>
        <w:t xml:space="preserve"> </w:t>
      </w:r>
      <w:r w:rsidR="008143A1">
        <w:rPr>
          <w:rFonts w:asciiTheme="minorHAnsi" w:eastAsiaTheme="minorEastAsia" w:hAnsiTheme="minorHAnsi"/>
          <w:szCs w:val="20"/>
        </w:rPr>
        <w:t>onderwijslogistiek</w:t>
      </w:r>
      <w:r w:rsidR="001062C0">
        <w:rPr>
          <w:rFonts w:asciiTheme="minorHAnsi" w:eastAsiaTheme="minorEastAsia" w:hAnsiTheme="minorHAnsi"/>
          <w:szCs w:val="20"/>
        </w:rPr>
        <w:t xml:space="preserve"> en in hoeverre</w:t>
      </w:r>
      <w:r w:rsidR="00740983">
        <w:rPr>
          <w:rFonts w:asciiTheme="minorHAnsi" w:eastAsiaTheme="minorEastAsia" w:hAnsiTheme="minorHAnsi"/>
          <w:szCs w:val="20"/>
        </w:rPr>
        <w:t xml:space="preserve"> sluit die aan op de visie</w:t>
      </w:r>
      <w:r w:rsidR="00AA138D">
        <w:rPr>
          <w:rFonts w:asciiTheme="minorHAnsi" w:eastAsiaTheme="minorEastAsia" w:hAnsiTheme="minorHAnsi"/>
          <w:szCs w:val="20"/>
        </w:rPr>
        <w:t xml:space="preserve"> </w:t>
      </w:r>
      <w:r w:rsidR="00740983">
        <w:rPr>
          <w:rFonts w:asciiTheme="minorHAnsi" w:eastAsiaTheme="minorEastAsia" w:hAnsiTheme="minorHAnsi"/>
          <w:szCs w:val="20"/>
        </w:rPr>
        <w:t xml:space="preserve">van </w:t>
      </w:r>
      <w:proofErr w:type="spellStart"/>
      <w:r w:rsidR="00740983">
        <w:rPr>
          <w:rFonts w:asciiTheme="minorHAnsi" w:eastAsiaTheme="minorEastAsia" w:hAnsiTheme="minorHAnsi"/>
          <w:szCs w:val="20"/>
        </w:rPr>
        <w:t>Firda</w:t>
      </w:r>
      <w:proofErr w:type="spellEnd"/>
      <w:r w:rsidR="00740983">
        <w:rPr>
          <w:rFonts w:asciiTheme="minorHAnsi" w:eastAsiaTheme="minorEastAsia" w:hAnsiTheme="minorHAnsi"/>
          <w:szCs w:val="20"/>
        </w:rPr>
        <w:t xml:space="preserve"> zoals genoemd in</w:t>
      </w:r>
      <w:r w:rsidR="00AA138D">
        <w:rPr>
          <w:rFonts w:asciiTheme="minorHAnsi" w:eastAsiaTheme="minorEastAsia" w:hAnsiTheme="minorHAnsi"/>
          <w:szCs w:val="20"/>
        </w:rPr>
        <w:t xml:space="preserve"> bijlage 5</w:t>
      </w:r>
      <w:r w:rsidR="28CCDC7D" w:rsidRPr="58C37C99">
        <w:rPr>
          <w:rFonts w:asciiTheme="minorHAnsi" w:eastAsiaTheme="minorEastAsia" w:hAnsiTheme="minorHAnsi"/>
          <w:szCs w:val="20"/>
        </w:rPr>
        <w:t xml:space="preserve">? </w:t>
      </w:r>
    </w:p>
    <w:p w14:paraId="0ECA94E7" w14:textId="2718CB56" w:rsidR="2FEC09AC" w:rsidRDefault="2FEC09AC" w:rsidP="2FEC09AC">
      <w:pPr>
        <w:pStyle w:val="Lijstalinea"/>
      </w:pPr>
    </w:p>
    <w:p w14:paraId="288F71DE" w14:textId="77777777" w:rsidR="00D43C68" w:rsidRDefault="5F11DF7C" w:rsidP="00D43C68">
      <w:pPr>
        <w:pStyle w:val="Lijstalinea"/>
        <w:numPr>
          <w:ilvl w:val="0"/>
          <w:numId w:val="18"/>
        </w:numPr>
        <w:rPr>
          <w:rFonts w:asciiTheme="minorHAnsi" w:eastAsiaTheme="minorEastAsia" w:hAnsiTheme="minorHAnsi"/>
          <w:szCs w:val="20"/>
        </w:rPr>
      </w:pPr>
      <w:r w:rsidRPr="00D43C68">
        <w:rPr>
          <w:rFonts w:asciiTheme="minorHAnsi" w:eastAsiaTheme="minorEastAsia" w:hAnsiTheme="minorHAnsi"/>
          <w:szCs w:val="20"/>
        </w:rPr>
        <w:t>Welke functionaliteiten zijn volgens u essentieel om onderwijslogistiek niet alleen operationeel, maar ook strategisch (bijvoorbeeld meerjarenplanning</w:t>
      </w:r>
      <w:r w:rsidR="208249A4" w:rsidRPr="00D43C68">
        <w:rPr>
          <w:rFonts w:asciiTheme="minorHAnsi" w:eastAsiaTheme="minorEastAsia" w:hAnsiTheme="minorHAnsi"/>
          <w:szCs w:val="20"/>
        </w:rPr>
        <w:t>, personeelsplanning</w:t>
      </w:r>
      <w:r w:rsidRPr="00D43C68">
        <w:rPr>
          <w:rFonts w:asciiTheme="minorHAnsi" w:eastAsiaTheme="minorEastAsia" w:hAnsiTheme="minorHAnsi"/>
          <w:szCs w:val="20"/>
        </w:rPr>
        <w:t>) te ondersteunen?</w:t>
      </w:r>
    </w:p>
    <w:p w14:paraId="22101157" w14:textId="77777777" w:rsidR="00D43C68" w:rsidRPr="00D43C68" w:rsidRDefault="00D43C68" w:rsidP="00D43C68">
      <w:pPr>
        <w:pStyle w:val="Lijstalinea"/>
        <w:rPr>
          <w:rFonts w:asciiTheme="minorHAnsi" w:eastAsiaTheme="minorEastAsia" w:hAnsiTheme="minorHAnsi"/>
          <w:szCs w:val="20"/>
        </w:rPr>
      </w:pPr>
    </w:p>
    <w:p w14:paraId="66FBC8B4" w14:textId="170EA9A9" w:rsidR="002B72B4" w:rsidRPr="00D43C68" w:rsidRDefault="004E22AE" w:rsidP="00D43C68">
      <w:pPr>
        <w:pStyle w:val="Lijstalinea"/>
        <w:numPr>
          <w:ilvl w:val="0"/>
          <w:numId w:val="18"/>
        </w:numPr>
        <w:rPr>
          <w:rFonts w:asciiTheme="minorHAnsi" w:eastAsiaTheme="minorEastAsia" w:hAnsiTheme="minorHAnsi"/>
          <w:szCs w:val="20"/>
        </w:rPr>
      </w:pPr>
      <w:r w:rsidRPr="00D43C68">
        <w:rPr>
          <w:rFonts w:asciiTheme="minorHAnsi" w:eastAsiaTheme="minorEastAsia" w:hAnsiTheme="minorHAnsi"/>
          <w:szCs w:val="20"/>
        </w:rPr>
        <w:t xml:space="preserve">Hoe borgt </w:t>
      </w:r>
      <w:r w:rsidR="00E72253" w:rsidRPr="00D43C68">
        <w:rPr>
          <w:rFonts w:asciiTheme="minorHAnsi" w:eastAsiaTheme="minorEastAsia" w:hAnsiTheme="minorHAnsi"/>
          <w:szCs w:val="20"/>
        </w:rPr>
        <w:t xml:space="preserve">het ontwerp van uw </w:t>
      </w:r>
      <w:r w:rsidRPr="00D43C68">
        <w:rPr>
          <w:rFonts w:asciiTheme="minorHAnsi" w:eastAsiaTheme="minorEastAsia" w:hAnsiTheme="minorHAnsi"/>
          <w:szCs w:val="20"/>
        </w:rPr>
        <w:t>oplossing de performance</w:t>
      </w:r>
      <w:r w:rsidR="003D681C" w:rsidRPr="00D43C68">
        <w:rPr>
          <w:rFonts w:asciiTheme="minorHAnsi" w:eastAsiaTheme="minorEastAsia" w:hAnsiTheme="minorHAnsi"/>
          <w:szCs w:val="20"/>
        </w:rPr>
        <w:t xml:space="preserve"> en betrouwbaarheid</w:t>
      </w:r>
      <w:r w:rsidRPr="00D43C68">
        <w:rPr>
          <w:rFonts w:asciiTheme="minorHAnsi" w:eastAsiaTheme="minorEastAsia" w:hAnsiTheme="minorHAnsi"/>
          <w:szCs w:val="20"/>
        </w:rPr>
        <w:t xml:space="preserve"> </w:t>
      </w:r>
      <w:r w:rsidR="006F5A25" w:rsidRPr="00D43C68">
        <w:rPr>
          <w:rFonts w:asciiTheme="minorHAnsi" w:eastAsiaTheme="minorEastAsia" w:hAnsiTheme="minorHAnsi"/>
          <w:szCs w:val="20"/>
        </w:rPr>
        <w:t xml:space="preserve">bij een grote instelling zoals </w:t>
      </w:r>
      <w:proofErr w:type="spellStart"/>
      <w:r w:rsidR="006F5A25" w:rsidRPr="00D43C68">
        <w:rPr>
          <w:rFonts w:asciiTheme="minorHAnsi" w:eastAsiaTheme="minorEastAsia" w:hAnsiTheme="minorHAnsi"/>
          <w:szCs w:val="20"/>
        </w:rPr>
        <w:t>Firda</w:t>
      </w:r>
      <w:proofErr w:type="spellEnd"/>
      <w:r w:rsidR="000019B1" w:rsidRPr="00D43C68">
        <w:rPr>
          <w:rFonts w:asciiTheme="minorHAnsi" w:eastAsiaTheme="minorEastAsia" w:hAnsiTheme="minorHAnsi"/>
          <w:szCs w:val="20"/>
        </w:rPr>
        <w:t>?</w:t>
      </w:r>
    </w:p>
    <w:p w14:paraId="332C5248" w14:textId="77777777" w:rsidR="005666E4" w:rsidRDefault="005666E4" w:rsidP="005666E4">
      <w:pPr>
        <w:pStyle w:val="Lijstalinea"/>
      </w:pPr>
    </w:p>
    <w:p w14:paraId="4569E45F" w14:textId="5C367942" w:rsidR="005666E4" w:rsidRDefault="00FC3499" w:rsidP="005666E4">
      <w:pPr>
        <w:pStyle w:val="Lijstalinea"/>
        <w:numPr>
          <w:ilvl w:val="0"/>
          <w:numId w:val="18"/>
        </w:numPr>
      </w:pPr>
      <w:r>
        <w:t xml:space="preserve">a. </w:t>
      </w:r>
      <w:r w:rsidR="005666E4">
        <w:t>Op welke wijze</w:t>
      </w:r>
      <w:r w:rsidR="005666E4" w:rsidRPr="008367F0">
        <w:t xml:space="preserve"> </w:t>
      </w:r>
      <w:r w:rsidR="005666E4">
        <w:t xml:space="preserve">ondersteunt uw oplossing managementinformatie ten behoeve van de </w:t>
      </w:r>
      <w:r w:rsidR="00FD1C62">
        <w:t>bedrijfsvoering</w:t>
      </w:r>
      <w:r w:rsidR="005666E4">
        <w:t>?</w:t>
      </w:r>
      <w:r>
        <w:br/>
      </w:r>
      <w:r w:rsidR="008E5295">
        <w:t xml:space="preserve">b. </w:t>
      </w:r>
      <w:r w:rsidR="0057696D">
        <w:t xml:space="preserve">Op welke wijze ondersteunt </w:t>
      </w:r>
      <w:r w:rsidR="00385300">
        <w:t xml:space="preserve">uw oplossing </w:t>
      </w:r>
      <w:r w:rsidR="00874ADF">
        <w:t>het simuleren</w:t>
      </w:r>
      <w:r w:rsidR="004D5731">
        <w:t xml:space="preserve"> </w:t>
      </w:r>
      <w:r w:rsidR="00874ADF">
        <w:t>van scenario</w:t>
      </w:r>
      <w:r w:rsidR="00DB0ACB">
        <w:t>’</w:t>
      </w:r>
      <w:r w:rsidR="00874ADF">
        <w:t>s</w:t>
      </w:r>
      <w:r w:rsidR="00DB0ACB">
        <w:t xml:space="preserve"> ten behoeve van de bedrij</w:t>
      </w:r>
      <w:r w:rsidR="008612B1">
        <w:t>fsvoering</w:t>
      </w:r>
      <w:r w:rsidR="004D5731">
        <w:t>?</w:t>
      </w:r>
    </w:p>
    <w:p w14:paraId="08D2A14C" w14:textId="21CC4D11" w:rsidR="31616CC1" w:rsidRDefault="31616CC1" w:rsidP="2FEC09AC">
      <w:pPr>
        <w:pStyle w:val="Lijstalinea"/>
      </w:pPr>
    </w:p>
    <w:p w14:paraId="427FD98F" w14:textId="77777777" w:rsidR="001F2AE0" w:rsidRDefault="1DDFA287" w:rsidP="001F2AE0">
      <w:pPr>
        <w:pStyle w:val="Lijstalinea"/>
        <w:numPr>
          <w:ilvl w:val="0"/>
          <w:numId w:val="18"/>
        </w:numPr>
      </w:pPr>
      <w:r>
        <w:t>Zijn er nog zaken die u wilt vermelden die niet in de vragen aan de orde zijn geweest?</w:t>
      </w:r>
    </w:p>
    <w:p w14:paraId="3DCA29C0" w14:textId="77777777" w:rsidR="001F2AE0" w:rsidRDefault="001F2AE0" w:rsidP="001F2AE0">
      <w:pPr>
        <w:pStyle w:val="Lijstalinea"/>
      </w:pPr>
    </w:p>
    <w:sectPr w:rsidR="001F2AE0" w:rsidSect="00505EA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79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92919" w14:textId="77777777" w:rsidR="00F2013C" w:rsidRDefault="00F2013C" w:rsidP="00D17524">
      <w:pPr>
        <w:spacing w:line="240" w:lineRule="auto"/>
      </w:pPr>
      <w:r>
        <w:separator/>
      </w:r>
    </w:p>
  </w:endnote>
  <w:endnote w:type="continuationSeparator" w:id="0">
    <w:p w14:paraId="43CC0850" w14:textId="77777777" w:rsidR="00F2013C" w:rsidRDefault="00F2013C" w:rsidP="00D17524">
      <w:pPr>
        <w:spacing w:line="240" w:lineRule="auto"/>
      </w:pPr>
      <w:r>
        <w:continuationSeparator/>
      </w:r>
    </w:p>
  </w:endnote>
  <w:endnote w:type="continuationNotice" w:id="1">
    <w:p w14:paraId="793B8844" w14:textId="77777777" w:rsidR="00F2013C" w:rsidRDefault="00F201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93744DC" w14:paraId="6E509BFE" w14:textId="77777777" w:rsidTr="293744DC">
      <w:trPr>
        <w:trHeight w:val="300"/>
      </w:trPr>
      <w:tc>
        <w:tcPr>
          <w:tcW w:w="2830" w:type="dxa"/>
        </w:tcPr>
        <w:p w14:paraId="482046C5" w14:textId="77777777" w:rsidR="293744DC" w:rsidRDefault="293744DC" w:rsidP="293744DC">
          <w:pPr>
            <w:pStyle w:val="Koptekst"/>
            <w:ind w:left="-115"/>
          </w:pPr>
        </w:p>
      </w:tc>
      <w:tc>
        <w:tcPr>
          <w:tcW w:w="2830" w:type="dxa"/>
        </w:tcPr>
        <w:p w14:paraId="1947C671" w14:textId="77777777" w:rsidR="293744DC" w:rsidRDefault="293744DC" w:rsidP="293744DC">
          <w:pPr>
            <w:pStyle w:val="Koptekst"/>
            <w:jc w:val="center"/>
          </w:pPr>
        </w:p>
      </w:tc>
      <w:tc>
        <w:tcPr>
          <w:tcW w:w="2830" w:type="dxa"/>
        </w:tcPr>
        <w:p w14:paraId="7194A37B" w14:textId="77777777" w:rsidR="293744DC" w:rsidRDefault="293744DC" w:rsidP="293744DC">
          <w:pPr>
            <w:pStyle w:val="Koptekst"/>
            <w:ind w:right="-115"/>
            <w:jc w:val="right"/>
          </w:pPr>
        </w:p>
      </w:tc>
    </w:tr>
  </w:tbl>
  <w:p w14:paraId="257D5849" w14:textId="77777777" w:rsidR="293744DC" w:rsidRDefault="293744DC" w:rsidP="293744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93744DC" w14:paraId="39E38FF3" w14:textId="77777777" w:rsidTr="293744DC">
      <w:trPr>
        <w:trHeight w:val="300"/>
      </w:trPr>
      <w:tc>
        <w:tcPr>
          <w:tcW w:w="2830" w:type="dxa"/>
        </w:tcPr>
        <w:p w14:paraId="5054E414" w14:textId="77777777" w:rsidR="293744DC" w:rsidRDefault="293744DC" w:rsidP="293744DC">
          <w:pPr>
            <w:pStyle w:val="Koptekst"/>
            <w:ind w:left="-115"/>
          </w:pPr>
        </w:p>
      </w:tc>
      <w:tc>
        <w:tcPr>
          <w:tcW w:w="2830" w:type="dxa"/>
        </w:tcPr>
        <w:p w14:paraId="63BEB14C" w14:textId="77777777" w:rsidR="293744DC" w:rsidRDefault="293744DC" w:rsidP="293744DC">
          <w:pPr>
            <w:pStyle w:val="Koptekst"/>
            <w:jc w:val="center"/>
          </w:pPr>
        </w:p>
      </w:tc>
      <w:tc>
        <w:tcPr>
          <w:tcW w:w="2830" w:type="dxa"/>
        </w:tcPr>
        <w:p w14:paraId="25A4AF3D" w14:textId="77777777" w:rsidR="293744DC" w:rsidRDefault="293744DC" w:rsidP="293744DC">
          <w:pPr>
            <w:pStyle w:val="Koptekst"/>
            <w:ind w:right="-115"/>
            <w:jc w:val="right"/>
          </w:pPr>
        </w:p>
      </w:tc>
    </w:tr>
  </w:tbl>
  <w:p w14:paraId="6A16407B" w14:textId="77777777" w:rsidR="293744DC" w:rsidRDefault="293744DC" w:rsidP="293744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141E" w14:textId="77777777" w:rsidR="00F2013C" w:rsidRDefault="00F2013C" w:rsidP="00D17524">
      <w:pPr>
        <w:spacing w:line="240" w:lineRule="auto"/>
      </w:pPr>
      <w:r>
        <w:separator/>
      </w:r>
    </w:p>
  </w:footnote>
  <w:footnote w:type="continuationSeparator" w:id="0">
    <w:p w14:paraId="09797A5C" w14:textId="77777777" w:rsidR="00F2013C" w:rsidRDefault="00F2013C" w:rsidP="00D17524">
      <w:pPr>
        <w:spacing w:line="240" w:lineRule="auto"/>
      </w:pPr>
      <w:r>
        <w:continuationSeparator/>
      </w:r>
    </w:p>
  </w:footnote>
  <w:footnote w:type="continuationNotice" w:id="1">
    <w:p w14:paraId="060E11B9" w14:textId="77777777" w:rsidR="00F2013C" w:rsidRDefault="00F201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A527" w14:textId="77777777" w:rsidR="00D17524" w:rsidRDefault="00F91AAD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35A8E8AF" wp14:editId="2BF3490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235600" cy="2966400"/>
              <wp:effectExtent l="0" t="0" r="0" b="5715"/>
              <wp:wrapNone/>
              <wp:docPr id="11" name="Groep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235600" cy="2966400"/>
                        <a:chOff x="0" y="0"/>
                        <a:chExt cx="2318329" cy="3078000"/>
                      </a:xfrm>
                    </wpg:grpSpPr>
                    <wps:wsp>
                      <wps:cNvPr id="5" name="Firda_vorm_volgvel"/>
                      <wps:cNvSpPr/>
                      <wps:spPr>
                        <a:xfrm rot="5400000">
                          <a:off x="-650880" y="650880"/>
                          <a:ext cx="3078000" cy="1776240"/>
                        </a:xfrm>
                        <a:prstGeom prst="rtTriangle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Firda_Logo_Volgvel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8694" y="162595"/>
                          <a:ext cx="2159635" cy="1079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 w14:anchorId="2986A51A">
            <v:group id="Groep 11" style="position:absolute;margin-left:0;margin-top:0;width:176.05pt;height:233.55pt;z-index:251658240;mso-position-horizontal-relative:page;mso-position-vertical-relative:page;mso-width-relative:margin;mso-height-relative:margin" coordsize="23183,30780" o:spid="_x0000_s1026" w14:anchorId="2C5C6CA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/fHhzQAAAAIAx6/9TOH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">
              <o:lock v:ext="edit" aspectratio="t"/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Firda_vorm_volgvel" style="position:absolute;left:-6509;top:6509;width:30780;height:17762;rotation:90;visibility:visible;mso-wrap-style:square;v-text-anchor:middle" o:spid="_x0000_s1027" fillcolor="#bccec2 [3208]" stroked="f" strokeweight="1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Firda_Logo_Volgvel" style="position:absolute;left:1586;top:1625;width:21597;height:107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">
                <v:imagedata o:title="" r:id="rId3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C008" w14:textId="77777777" w:rsidR="00D17524" w:rsidRDefault="008570A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2F4682DE" wp14:editId="3F173DE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234565" cy="2966085"/>
              <wp:effectExtent l="0" t="0" r="0" b="5715"/>
              <wp:wrapNone/>
              <wp:docPr id="4" name="Groep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234565" cy="2966085"/>
                        <a:chOff x="0" y="0"/>
                        <a:chExt cx="2318330" cy="3078000"/>
                      </a:xfrm>
                    </wpg:grpSpPr>
                    <wps:wsp>
                      <wps:cNvPr id="12" name="Firda_vorm_volgvel"/>
                      <wps:cNvSpPr/>
                      <wps:spPr>
                        <a:xfrm rot="5400000">
                          <a:off x="-650880" y="650880"/>
                          <a:ext cx="3078000" cy="1776240"/>
                        </a:xfrm>
                        <a:prstGeom prst="rtTriangle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Firda_Logo_Volgvel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8695" y="162595"/>
                          <a:ext cx="2159635" cy="1079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 w14:anchorId="4A1D534D">
            <v:group id="Groep 4" style="position:absolute;margin-left:0;margin-top:0;width:175.95pt;height:233.55pt;z-index:251658241;mso-position-horizontal-relative:page;mso-position-vertical-relative:page;mso-width-relative:margin;mso-height-relative:margin" coordsize="23183,30780" o:spid="_x0000_s1026" w14:anchorId="5BE1051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/fHhzQAAAAIAx6/9TOH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">
              <o:lock v:ext="edit" aspectratio="t"/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Firda_vorm_volgvel" style="position:absolute;left:-6509;top:6509;width:30780;height:17762;rotation:90;visibility:visible;mso-wrap-style:square;v-text-anchor:middle" o:spid="_x0000_s1027" fillcolor="#bccec2 [3208]" stroked="f" strokeweight="1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Firda_Logo_Volgvel" style="position:absolute;left:1586;top:1625;width:21597;height:107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">
                <v:imagedata o:title="" r:id="rId4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A358"/>
    <w:multiLevelType w:val="hybridMultilevel"/>
    <w:tmpl w:val="79D683B6"/>
    <w:lvl w:ilvl="0" w:tplc="4C5247FC">
      <w:start w:val="1"/>
      <w:numFmt w:val="lowerLetter"/>
      <w:lvlText w:val="%1."/>
      <w:lvlJc w:val="left"/>
      <w:pPr>
        <w:ind w:left="1080" w:hanging="360"/>
      </w:pPr>
    </w:lvl>
    <w:lvl w:ilvl="1" w:tplc="FA0C3F66">
      <w:start w:val="1"/>
      <w:numFmt w:val="lowerLetter"/>
      <w:lvlText w:val="%2."/>
      <w:lvlJc w:val="left"/>
      <w:pPr>
        <w:ind w:left="1800" w:hanging="360"/>
      </w:pPr>
    </w:lvl>
    <w:lvl w:ilvl="2" w:tplc="BAB2E3CE">
      <w:start w:val="1"/>
      <w:numFmt w:val="lowerRoman"/>
      <w:lvlText w:val="%3."/>
      <w:lvlJc w:val="right"/>
      <w:pPr>
        <w:ind w:left="2520" w:hanging="180"/>
      </w:pPr>
    </w:lvl>
    <w:lvl w:ilvl="3" w:tplc="E4ECD45A">
      <w:start w:val="1"/>
      <w:numFmt w:val="decimal"/>
      <w:lvlText w:val="%4."/>
      <w:lvlJc w:val="left"/>
      <w:pPr>
        <w:ind w:left="3240" w:hanging="360"/>
      </w:pPr>
    </w:lvl>
    <w:lvl w:ilvl="4" w:tplc="306AC628">
      <w:start w:val="1"/>
      <w:numFmt w:val="lowerLetter"/>
      <w:lvlText w:val="%5."/>
      <w:lvlJc w:val="left"/>
      <w:pPr>
        <w:ind w:left="3960" w:hanging="360"/>
      </w:pPr>
    </w:lvl>
    <w:lvl w:ilvl="5" w:tplc="7B8E93F8">
      <w:start w:val="1"/>
      <w:numFmt w:val="lowerRoman"/>
      <w:lvlText w:val="%6."/>
      <w:lvlJc w:val="right"/>
      <w:pPr>
        <w:ind w:left="4680" w:hanging="180"/>
      </w:pPr>
    </w:lvl>
    <w:lvl w:ilvl="6" w:tplc="27EAA448">
      <w:start w:val="1"/>
      <w:numFmt w:val="decimal"/>
      <w:lvlText w:val="%7."/>
      <w:lvlJc w:val="left"/>
      <w:pPr>
        <w:ind w:left="5400" w:hanging="360"/>
      </w:pPr>
    </w:lvl>
    <w:lvl w:ilvl="7" w:tplc="C70CD3F6">
      <w:start w:val="1"/>
      <w:numFmt w:val="lowerLetter"/>
      <w:lvlText w:val="%8."/>
      <w:lvlJc w:val="left"/>
      <w:pPr>
        <w:ind w:left="6120" w:hanging="360"/>
      </w:pPr>
    </w:lvl>
    <w:lvl w:ilvl="8" w:tplc="3868441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16534"/>
    <w:multiLevelType w:val="hybridMultilevel"/>
    <w:tmpl w:val="A5C293D2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808080" w:themeColor="background1" w:themeShade="8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F316C"/>
    <w:multiLevelType w:val="multilevel"/>
    <w:tmpl w:val="8AF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440FE9"/>
    <w:multiLevelType w:val="hybridMultilevel"/>
    <w:tmpl w:val="141CDA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7725"/>
    <w:multiLevelType w:val="hybridMultilevel"/>
    <w:tmpl w:val="06A8CCDE"/>
    <w:lvl w:ilvl="0" w:tplc="E6725906">
      <w:start w:val="1"/>
      <w:numFmt w:val="decimal"/>
      <w:lvlText w:val="%1."/>
      <w:lvlJc w:val="left"/>
      <w:pPr>
        <w:ind w:left="720" w:hanging="360"/>
      </w:pPr>
      <w:rPr>
        <w:color w:val="808080" w:themeColor="background1" w:themeShade="8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F7769"/>
    <w:multiLevelType w:val="multilevel"/>
    <w:tmpl w:val="E70E8D06"/>
    <w:styleLink w:val="stij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  <w:b/>
        <w:i w:val="0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701" w:hanging="281"/>
      </w:pPr>
      <w:rPr>
        <w:rFonts w:hint="default"/>
        <w:b/>
        <w:i w:val="0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  <w:b/>
        <w:i w:val="0"/>
      </w:rPr>
    </w:lvl>
    <w:lvl w:ilvl="7">
      <w:start w:val="1"/>
      <w:numFmt w:val="decimal"/>
      <w:lvlText w:val="%8"/>
      <w:lvlJc w:val="left"/>
      <w:pPr>
        <w:ind w:left="2268" w:hanging="283"/>
      </w:pPr>
      <w:rPr>
        <w:rFonts w:hint="default"/>
        <w:b/>
        <w:i w:val="0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  <w:b/>
        <w:i w:val="0"/>
      </w:rPr>
    </w:lvl>
  </w:abstractNum>
  <w:abstractNum w:abstractNumId="6" w15:restartNumberingAfterBreak="0">
    <w:nsid w:val="1A99073A"/>
    <w:multiLevelType w:val="hybridMultilevel"/>
    <w:tmpl w:val="4132877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808080" w:themeColor="background1" w:themeShade="8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E2202"/>
    <w:multiLevelType w:val="hybridMultilevel"/>
    <w:tmpl w:val="B51A4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949AB"/>
    <w:multiLevelType w:val="hybridMultilevel"/>
    <w:tmpl w:val="F35CA47C"/>
    <w:lvl w:ilvl="0" w:tplc="E6725906">
      <w:start w:val="1"/>
      <w:numFmt w:val="decimal"/>
      <w:lvlText w:val="%1."/>
      <w:lvlJc w:val="left"/>
      <w:pPr>
        <w:ind w:left="720" w:hanging="360"/>
      </w:pPr>
      <w:rPr>
        <w:color w:val="808080" w:themeColor="background1" w:themeShade="8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84C1"/>
    <w:multiLevelType w:val="hybridMultilevel"/>
    <w:tmpl w:val="FC74BA58"/>
    <w:lvl w:ilvl="0" w:tplc="665A1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4C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ECA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86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41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8A6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27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60D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ED2B8"/>
    <w:multiLevelType w:val="hybridMultilevel"/>
    <w:tmpl w:val="67FEDD52"/>
    <w:lvl w:ilvl="0" w:tplc="2A7AF5A6">
      <w:start w:val="1"/>
      <w:numFmt w:val="lowerLetter"/>
      <w:lvlText w:val="%1."/>
      <w:lvlJc w:val="left"/>
      <w:pPr>
        <w:ind w:left="1080" w:hanging="360"/>
      </w:pPr>
    </w:lvl>
    <w:lvl w:ilvl="1" w:tplc="94B8E064">
      <w:start w:val="1"/>
      <w:numFmt w:val="lowerLetter"/>
      <w:lvlText w:val="%2."/>
      <w:lvlJc w:val="left"/>
      <w:pPr>
        <w:ind w:left="1800" w:hanging="360"/>
      </w:pPr>
    </w:lvl>
    <w:lvl w:ilvl="2" w:tplc="D73005BA">
      <w:start w:val="1"/>
      <w:numFmt w:val="lowerRoman"/>
      <w:lvlText w:val="%3."/>
      <w:lvlJc w:val="right"/>
      <w:pPr>
        <w:ind w:left="2520" w:hanging="180"/>
      </w:pPr>
    </w:lvl>
    <w:lvl w:ilvl="3" w:tplc="243C8668">
      <w:start w:val="1"/>
      <w:numFmt w:val="decimal"/>
      <w:lvlText w:val="%4."/>
      <w:lvlJc w:val="left"/>
      <w:pPr>
        <w:ind w:left="3240" w:hanging="360"/>
      </w:pPr>
    </w:lvl>
    <w:lvl w:ilvl="4" w:tplc="E27C47D0">
      <w:start w:val="1"/>
      <w:numFmt w:val="lowerLetter"/>
      <w:lvlText w:val="%5."/>
      <w:lvlJc w:val="left"/>
      <w:pPr>
        <w:ind w:left="3960" w:hanging="360"/>
      </w:pPr>
    </w:lvl>
    <w:lvl w:ilvl="5" w:tplc="4CA83C66">
      <w:start w:val="1"/>
      <w:numFmt w:val="lowerRoman"/>
      <w:lvlText w:val="%6."/>
      <w:lvlJc w:val="right"/>
      <w:pPr>
        <w:ind w:left="4680" w:hanging="180"/>
      </w:pPr>
    </w:lvl>
    <w:lvl w:ilvl="6" w:tplc="60EEE65C">
      <w:start w:val="1"/>
      <w:numFmt w:val="decimal"/>
      <w:lvlText w:val="%7."/>
      <w:lvlJc w:val="left"/>
      <w:pPr>
        <w:ind w:left="5400" w:hanging="360"/>
      </w:pPr>
    </w:lvl>
    <w:lvl w:ilvl="7" w:tplc="E6C8389E">
      <w:start w:val="1"/>
      <w:numFmt w:val="lowerLetter"/>
      <w:lvlText w:val="%8."/>
      <w:lvlJc w:val="left"/>
      <w:pPr>
        <w:ind w:left="6120" w:hanging="360"/>
      </w:pPr>
    </w:lvl>
    <w:lvl w:ilvl="8" w:tplc="7B32C332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08DE30"/>
    <w:multiLevelType w:val="hybridMultilevel"/>
    <w:tmpl w:val="AF2CAB58"/>
    <w:lvl w:ilvl="0" w:tplc="3D2089B4">
      <w:start w:val="1"/>
      <w:numFmt w:val="lowerLetter"/>
      <w:lvlText w:val="%1."/>
      <w:lvlJc w:val="left"/>
      <w:pPr>
        <w:ind w:left="1080" w:hanging="360"/>
      </w:pPr>
    </w:lvl>
    <w:lvl w:ilvl="1" w:tplc="61740DC0">
      <w:start w:val="1"/>
      <w:numFmt w:val="lowerLetter"/>
      <w:lvlText w:val="%2."/>
      <w:lvlJc w:val="left"/>
      <w:pPr>
        <w:ind w:left="1800" w:hanging="360"/>
      </w:pPr>
    </w:lvl>
    <w:lvl w:ilvl="2" w:tplc="0254D302">
      <w:start w:val="1"/>
      <w:numFmt w:val="lowerRoman"/>
      <w:lvlText w:val="%3."/>
      <w:lvlJc w:val="right"/>
      <w:pPr>
        <w:ind w:left="2520" w:hanging="180"/>
      </w:pPr>
    </w:lvl>
    <w:lvl w:ilvl="3" w:tplc="7C3457FC">
      <w:start w:val="1"/>
      <w:numFmt w:val="decimal"/>
      <w:lvlText w:val="%4."/>
      <w:lvlJc w:val="left"/>
      <w:pPr>
        <w:ind w:left="3240" w:hanging="360"/>
      </w:pPr>
    </w:lvl>
    <w:lvl w:ilvl="4" w:tplc="CA6C2354">
      <w:start w:val="1"/>
      <w:numFmt w:val="lowerLetter"/>
      <w:lvlText w:val="%5."/>
      <w:lvlJc w:val="left"/>
      <w:pPr>
        <w:ind w:left="3960" w:hanging="360"/>
      </w:pPr>
    </w:lvl>
    <w:lvl w:ilvl="5" w:tplc="98266756">
      <w:start w:val="1"/>
      <w:numFmt w:val="lowerRoman"/>
      <w:lvlText w:val="%6."/>
      <w:lvlJc w:val="right"/>
      <w:pPr>
        <w:ind w:left="4680" w:hanging="180"/>
      </w:pPr>
    </w:lvl>
    <w:lvl w:ilvl="6" w:tplc="B1A0C5A4">
      <w:start w:val="1"/>
      <w:numFmt w:val="decimal"/>
      <w:lvlText w:val="%7."/>
      <w:lvlJc w:val="left"/>
      <w:pPr>
        <w:ind w:left="5400" w:hanging="360"/>
      </w:pPr>
    </w:lvl>
    <w:lvl w:ilvl="7" w:tplc="C3644D12">
      <w:start w:val="1"/>
      <w:numFmt w:val="lowerLetter"/>
      <w:lvlText w:val="%8."/>
      <w:lvlJc w:val="left"/>
      <w:pPr>
        <w:ind w:left="6120" w:hanging="360"/>
      </w:pPr>
    </w:lvl>
    <w:lvl w:ilvl="8" w:tplc="0DD4E054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A44911"/>
    <w:multiLevelType w:val="hybridMultilevel"/>
    <w:tmpl w:val="7076D686"/>
    <w:lvl w:ilvl="0" w:tplc="59AA6BC8">
      <w:start w:val="1"/>
      <w:numFmt w:val="decimal"/>
      <w:lvlText w:val="%1."/>
      <w:lvlJc w:val="left"/>
      <w:pPr>
        <w:ind w:left="720" w:hanging="360"/>
      </w:pPr>
    </w:lvl>
    <w:lvl w:ilvl="1" w:tplc="395CD0E2">
      <w:start w:val="1"/>
      <w:numFmt w:val="lowerLetter"/>
      <w:lvlText w:val="%2."/>
      <w:lvlJc w:val="left"/>
      <w:pPr>
        <w:ind w:left="1440" w:hanging="360"/>
      </w:pPr>
    </w:lvl>
    <w:lvl w:ilvl="2" w:tplc="E31A0C22">
      <w:start w:val="1"/>
      <w:numFmt w:val="lowerRoman"/>
      <w:lvlText w:val="%3."/>
      <w:lvlJc w:val="right"/>
      <w:pPr>
        <w:ind w:left="2160" w:hanging="180"/>
      </w:pPr>
    </w:lvl>
    <w:lvl w:ilvl="3" w:tplc="BEBCB47A">
      <w:start w:val="1"/>
      <w:numFmt w:val="decimal"/>
      <w:lvlText w:val="%4."/>
      <w:lvlJc w:val="left"/>
      <w:pPr>
        <w:ind w:left="2880" w:hanging="360"/>
      </w:pPr>
    </w:lvl>
    <w:lvl w:ilvl="4" w:tplc="3FD4FC5A">
      <w:start w:val="1"/>
      <w:numFmt w:val="lowerLetter"/>
      <w:lvlText w:val="%5."/>
      <w:lvlJc w:val="left"/>
      <w:pPr>
        <w:ind w:left="3600" w:hanging="360"/>
      </w:pPr>
    </w:lvl>
    <w:lvl w:ilvl="5" w:tplc="BFE09C30">
      <w:start w:val="1"/>
      <w:numFmt w:val="lowerRoman"/>
      <w:lvlText w:val="%6."/>
      <w:lvlJc w:val="right"/>
      <w:pPr>
        <w:ind w:left="4320" w:hanging="180"/>
      </w:pPr>
    </w:lvl>
    <w:lvl w:ilvl="6" w:tplc="4636EA98">
      <w:start w:val="1"/>
      <w:numFmt w:val="decimal"/>
      <w:lvlText w:val="%7."/>
      <w:lvlJc w:val="left"/>
      <w:pPr>
        <w:ind w:left="5040" w:hanging="360"/>
      </w:pPr>
    </w:lvl>
    <w:lvl w:ilvl="7" w:tplc="6902F592">
      <w:start w:val="1"/>
      <w:numFmt w:val="lowerLetter"/>
      <w:lvlText w:val="%8."/>
      <w:lvlJc w:val="left"/>
      <w:pPr>
        <w:ind w:left="5760" w:hanging="360"/>
      </w:pPr>
    </w:lvl>
    <w:lvl w:ilvl="8" w:tplc="62E2FE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D2136"/>
    <w:multiLevelType w:val="multilevel"/>
    <w:tmpl w:val="A6D6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F36C07"/>
    <w:multiLevelType w:val="multilevel"/>
    <w:tmpl w:val="185C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75A9D"/>
    <w:multiLevelType w:val="multilevel"/>
    <w:tmpl w:val="08FC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A024DD"/>
    <w:multiLevelType w:val="multilevel"/>
    <w:tmpl w:val="B896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3E6EED"/>
    <w:multiLevelType w:val="hybridMultilevel"/>
    <w:tmpl w:val="8C0AD2EA"/>
    <w:lvl w:ilvl="0" w:tplc="0413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8" w15:restartNumberingAfterBreak="0">
    <w:nsid w:val="3EFBEB26"/>
    <w:multiLevelType w:val="hybridMultilevel"/>
    <w:tmpl w:val="B43602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5F9EB34E">
      <w:start w:val="1"/>
      <w:numFmt w:val="lowerLetter"/>
      <w:lvlText w:val="%2."/>
      <w:lvlJc w:val="left"/>
      <w:pPr>
        <w:ind w:left="1440" w:hanging="360"/>
      </w:pPr>
    </w:lvl>
    <w:lvl w:ilvl="2" w:tplc="570A8886">
      <w:start w:val="1"/>
      <w:numFmt w:val="lowerRoman"/>
      <w:lvlText w:val="%3."/>
      <w:lvlJc w:val="right"/>
      <w:pPr>
        <w:ind w:left="2160" w:hanging="180"/>
      </w:pPr>
    </w:lvl>
    <w:lvl w:ilvl="3" w:tplc="2256881E">
      <w:start w:val="1"/>
      <w:numFmt w:val="decimal"/>
      <w:lvlText w:val="%4."/>
      <w:lvlJc w:val="left"/>
      <w:pPr>
        <w:ind w:left="2880" w:hanging="360"/>
      </w:pPr>
    </w:lvl>
    <w:lvl w:ilvl="4" w:tplc="59187764">
      <w:start w:val="1"/>
      <w:numFmt w:val="lowerLetter"/>
      <w:lvlText w:val="%5."/>
      <w:lvlJc w:val="left"/>
      <w:pPr>
        <w:ind w:left="3600" w:hanging="360"/>
      </w:pPr>
    </w:lvl>
    <w:lvl w:ilvl="5" w:tplc="CD76CF8C">
      <w:start w:val="1"/>
      <w:numFmt w:val="lowerRoman"/>
      <w:lvlText w:val="%6."/>
      <w:lvlJc w:val="right"/>
      <w:pPr>
        <w:ind w:left="4320" w:hanging="180"/>
      </w:pPr>
    </w:lvl>
    <w:lvl w:ilvl="6" w:tplc="EA14C36E">
      <w:start w:val="1"/>
      <w:numFmt w:val="decimal"/>
      <w:lvlText w:val="%7."/>
      <w:lvlJc w:val="left"/>
      <w:pPr>
        <w:ind w:left="5040" w:hanging="360"/>
      </w:pPr>
    </w:lvl>
    <w:lvl w:ilvl="7" w:tplc="09986EA4">
      <w:start w:val="1"/>
      <w:numFmt w:val="lowerLetter"/>
      <w:lvlText w:val="%8."/>
      <w:lvlJc w:val="left"/>
      <w:pPr>
        <w:ind w:left="5760" w:hanging="360"/>
      </w:pPr>
    </w:lvl>
    <w:lvl w:ilvl="8" w:tplc="E92AAB5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4271A"/>
    <w:multiLevelType w:val="multilevel"/>
    <w:tmpl w:val="B946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BC4E74"/>
    <w:multiLevelType w:val="hybridMultilevel"/>
    <w:tmpl w:val="D4D811B2"/>
    <w:lvl w:ilvl="0" w:tplc="5E1010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8749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CC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869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45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068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2D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EE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AD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012AF"/>
    <w:multiLevelType w:val="hybridMultilevel"/>
    <w:tmpl w:val="1620168A"/>
    <w:lvl w:ilvl="0" w:tplc="39AE298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E162C3"/>
    <w:multiLevelType w:val="multilevel"/>
    <w:tmpl w:val="39DC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4E7E9E"/>
    <w:multiLevelType w:val="hybridMultilevel"/>
    <w:tmpl w:val="401AA2FE"/>
    <w:lvl w:ilvl="0" w:tplc="E6725906">
      <w:start w:val="1"/>
      <w:numFmt w:val="decimal"/>
      <w:lvlText w:val="%1."/>
      <w:lvlJc w:val="left"/>
      <w:pPr>
        <w:ind w:left="720" w:hanging="360"/>
      </w:pPr>
      <w:rPr>
        <w:color w:val="808080" w:themeColor="background1" w:themeShade="8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21E07"/>
    <w:multiLevelType w:val="multilevel"/>
    <w:tmpl w:val="47C85BC8"/>
    <w:styleLink w:val="stij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25" w15:restartNumberingAfterBreak="0">
    <w:nsid w:val="477517C0"/>
    <w:multiLevelType w:val="multilevel"/>
    <w:tmpl w:val="9038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F74549"/>
    <w:multiLevelType w:val="hybridMultilevel"/>
    <w:tmpl w:val="8A929C6C"/>
    <w:lvl w:ilvl="0" w:tplc="E6725906">
      <w:start w:val="1"/>
      <w:numFmt w:val="decimal"/>
      <w:lvlText w:val="%1."/>
      <w:lvlJc w:val="left"/>
      <w:pPr>
        <w:ind w:left="720" w:hanging="360"/>
      </w:pPr>
      <w:rPr>
        <w:color w:val="808080" w:themeColor="background1" w:themeShade="8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D1E9B"/>
    <w:multiLevelType w:val="hybridMultilevel"/>
    <w:tmpl w:val="E242B102"/>
    <w:lvl w:ilvl="0" w:tplc="1B34E53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0AEDB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69C34E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1EE5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56E0EF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B1448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AB079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1A4FE7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5A2510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8B2B9D"/>
    <w:multiLevelType w:val="hybridMultilevel"/>
    <w:tmpl w:val="AD54E7BA"/>
    <w:lvl w:ilvl="0" w:tplc="E6760074">
      <w:start w:val="1"/>
      <w:numFmt w:val="decimal"/>
      <w:lvlText w:val="%1."/>
      <w:lvlJc w:val="left"/>
      <w:pPr>
        <w:ind w:left="720" w:hanging="360"/>
      </w:pPr>
      <w:rPr>
        <w:rFonts w:hint="default"/>
        <w:color w:val="A6A6A6" w:themeColor="background1" w:themeShade="A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7717"/>
    <w:multiLevelType w:val="multilevel"/>
    <w:tmpl w:val="0A4A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607109"/>
    <w:multiLevelType w:val="hybridMultilevel"/>
    <w:tmpl w:val="6152E2F8"/>
    <w:lvl w:ilvl="0" w:tplc="39AE298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1877402">
    <w:abstractNumId w:val="12"/>
  </w:num>
  <w:num w:numId="2" w16cid:durableId="1737239018">
    <w:abstractNumId w:val="18"/>
  </w:num>
  <w:num w:numId="3" w16cid:durableId="1134786863">
    <w:abstractNumId w:val="27"/>
  </w:num>
  <w:num w:numId="4" w16cid:durableId="1391224942">
    <w:abstractNumId w:val="20"/>
  </w:num>
  <w:num w:numId="5" w16cid:durableId="1426417515">
    <w:abstractNumId w:val="24"/>
  </w:num>
  <w:num w:numId="6" w16cid:durableId="2049837513">
    <w:abstractNumId w:val="5"/>
  </w:num>
  <w:num w:numId="7" w16cid:durableId="122383610">
    <w:abstractNumId w:val="11"/>
  </w:num>
  <w:num w:numId="8" w16cid:durableId="691496120">
    <w:abstractNumId w:val="0"/>
  </w:num>
  <w:num w:numId="9" w16cid:durableId="1431004460">
    <w:abstractNumId w:val="7"/>
  </w:num>
  <w:num w:numId="10" w16cid:durableId="1802575942">
    <w:abstractNumId w:val="28"/>
  </w:num>
  <w:num w:numId="11" w16cid:durableId="673647020">
    <w:abstractNumId w:val="19"/>
  </w:num>
  <w:num w:numId="12" w16cid:durableId="739137072">
    <w:abstractNumId w:val="25"/>
  </w:num>
  <w:num w:numId="13" w16cid:durableId="721707894">
    <w:abstractNumId w:val="22"/>
  </w:num>
  <w:num w:numId="14" w16cid:durableId="1492716088">
    <w:abstractNumId w:val="29"/>
  </w:num>
  <w:num w:numId="15" w16cid:durableId="252738632">
    <w:abstractNumId w:val="15"/>
  </w:num>
  <w:num w:numId="16" w16cid:durableId="1289972893">
    <w:abstractNumId w:val="13"/>
  </w:num>
  <w:num w:numId="17" w16cid:durableId="1089473439">
    <w:abstractNumId w:val="2"/>
  </w:num>
  <w:num w:numId="18" w16cid:durableId="156114360">
    <w:abstractNumId w:val="23"/>
  </w:num>
  <w:num w:numId="19" w16cid:durableId="332032444">
    <w:abstractNumId w:val="14"/>
  </w:num>
  <w:num w:numId="20" w16cid:durableId="560792963">
    <w:abstractNumId w:val="16"/>
  </w:num>
  <w:num w:numId="21" w16cid:durableId="155078087">
    <w:abstractNumId w:val="9"/>
  </w:num>
  <w:num w:numId="22" w16cid:durableId="549462021">
    <w:abstractNumId w:val="3"/>
  </w:num>
  <w:num w:numId="23" w16cid:durableId="1749425647">
    <w:abstractNumId w:val="8"/>
  </w:num>
  <w:num w:numId="24" w16cid:durableId="1581215278">
    <w:abstractNumId w:val="17"/>
  </w:num>
  <w:num w:numId="25" w16cid:durableId="247154637">
    <w:abstractNumId w:val="26"/>
  </w:num>
  <w:num w:numId="26" w16cid:durableId="902445117">
    <w:abstractNumId w:val="21"/>
  </w:num>
  <w:num w:numId="27" w16cid:durableId="792748042">
    <w:abstractNumId w:val="30"/>
  </w:num>
  <w:num w:numId="28" w16cid:durableId="277377675">
    <w:abstractNumId w:val="4"/>
  </w:num>
  <w:num w:numId="29" w16cid:durableId="2127121308">
    <w:abstractNumId w:val="6"/>
  </w:num>
  <w:num w:numId="30" w16cid:durableId="536697438">
    <w:abstractNumId w:val="1"/>
  </w:num>
  <w:num w:numId="31" w16cid:durableId="176314306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BC"/>
    <w:rsid w:val="0000062B"/>
    <w:rsid w:val="000019B1"/>
    <w:rsid w:val="00001B64"/>
    <w:rsid w:val="00001C0A"/>
    <w:rsid w:val="0000268C"/>
    <w:rsid w:val="0001069D"/>
    <w:rsid w:val="00012412"/>
    <w:rsid w:val="00012E98"/>
    <w:rsid w:val="00013013"/>
    <w:rsid w:val="00014DDB"/>
    <w:rsid w:val="0001525A"/>
    <w:rsid w:val="00015471"/>
    <w:rsid w:val="00016D52"/>
    <w:rsid w:val="00017045"/>
    <w:rsid w:val="00020BDB"/>
    <w:rsid w:val="00020D82"/>
    <w:rsid w:val="000218BC"/>
    <w:rsid w:val="00025086"/>
    <w:rsid w:val="00030113"/>
    <w:rsid w:val="00030BB3"/>
    <w:rsid w:val="00032C10"/>
    <w:rsid w:val="00033A05"/>
    <w:rsid w:val="00034787"/>
    <w:rsid w:val="00043339"/>
    <w:rsid w:val="00043696"/>
    <w:rsid w:val="00044683"/>
    <w:rsid w:val="00044CC6"/>
    <w:rsid w:val="00045459"/>
    <w:rsid w:val="00045F69"/>
    <w:rsid w:val="000464BC"/>
    <w:rsid w:val="000465EE"/>
    <w:rsid w:val="00046DB2"/>
    <w:rsid w:val="00046FF7"/>
    <w:rsid w:val="00047CE5"/>
    <w:rsid w:val="00050F41"/>
    <w:rsid w:val="00051E1F"/>
    <w:rsid w:val="00052B55"/>
    <w:rsid w:val="000532F8"/>
    <w:rsid w:val="000535DD"/>
    <w:rsid w:val="000574EB"/>
    <w:rsid w:val="000578E9"/>
    <w:rsid w:val="000615CF"/>
    <w:rsid w:val="00064277"/>
    <w:rsid w:val="00065398"/>
    <w:rsid w:val="00066199"/>
    <w:rsid w:val="0007041F"/>
    <w:rsid w:val="00072C7D"/>
    <w:rsid w:val="00073D5E"/>
    <w:rsid w:val="00074145"/>
    <w:rsid w:val="00074DC6"/>
    <w:rsid w:val="00075334"/>
    <w:rsid w:val="000772B1"/>
    <w:rsid w:val="000806F5"/>
    <w:rsid w:val="0008095C"/>
    <w:rsid w:val="0008130A"/>
    <w:rsid w:val="00085A5A"/>
    <w:rsid w:val="00085E8A"/>
    <w:rsid w:val="00086B4E"/>
    <w:rsid w:val="000870BC"/>
    <w:rsid w:val="000920F4"/>
    <w:rsid w:val="00093A2D"/>
    <w:rsid w:val="00095569"/>
    <w:rsid w:val="0009E11A"/>
    <w:rsid w:val="000A5015"/>
    <w:rsid w:val="000A5FD6"/>
    <w:rsid w:val="000A779E"/>
    <w:rsid w:val="000B0464"/>
    <w:rsid w:val="000B0AEA"/>
    <w:rsid w:val="000B2ADF"/>
    <w:rsid w:val="000B750D"/>
    <w:rsid w:val="000C0334"/>
    <w:rsid w:val="000C0534"/>
    <w:rsid w:val="000C0C26"/>
    <w:rsid w:val="000C20CF"/>
    <w:rsid w:val="000C3176"/>
    <w:rsid w:val="000C4B2C"/>
    <w:rsid w:val="000C778D"/>
    <w:rsid w:val="000D139B"/>
    <w:rsid w:val="000D219B"/>
    <w:rsid w:val="000D3C31"/>
    <w:rsid w:val="000D40B1"/>
    <w:rsid w:val="000D725F"/>
    <w:rsid w:val="000D7A57"/>
    <w:rsid w:val="000D7E07"/>
    <w:rsid w:val="000E239E"/>
    <w:rsid w:val="000E2D76"/>
    <w:rsid w:val="000E339A"/>
    <w:rsid w:val="000E3911"/>
    <w:rsid w:val="000E3C5D"/>
    <w:rsid w:val="000E51CA"/>
    <w:rsid w:val="000E5887"/>
    <w:rsid w:val="000E6D81"/>
    <w:rsid w:val="000F0E8A"/>
    <w:rsid w:val="000F22ED"/>
    <w:rsid w:val="000F5F17"/>
    <w:rsid w:val="00104FD4"/>
    <w:rsid w:val="00105841"/>
    <w:rsid w:val="001062C0"/>
    <w:rsid w:val="00106874"/>
    <w:rsid w:val="00106A18"/>
    <w:rsid w:val="001079F0"/>
    <w:rsid w:val="00107A1F"/>
    <w:rsid w:val="0011214E"/>
    <w:rsid w:val="00113113"/>
    <w:rsid w:val="001148AB"/>
    <w:rsid w:val="001161C8"/>
    <w:rsid w:val="00116D44"/>
    <w:rsid w:val="0012080B"/>
    <w:rsid w:val="00122497"/>
    <w:rsid w:val="00130793"/>
    <w:rsid w:val="00133613"/>
    <w:rsid w:val="0013533B"/>
    <w:rsid w:val="001366DC"/>
    <w:rsid w:val="00140386"/>
    <w:rsid w:val="00140D7D"/>
    <w:rsid w:val="001411B6"/>
    <w:rsid w:val="00142663"/>
    <w:rsid w:val="00145B83"/>
    <w:rsid w:val="00146B68"/>
    <w:rsid w:val="00146FE9"/>
    <w:rsid w:val="00147E7A"/>
    <w:rsid w:val="00151F4A"/>
    <w:rsid w:val="00153727"/>
    <w:rsid w:val="0015430C"/>
    <w:rsid w:val="00154636"/>
    <w:rsid w:val="00156BB8"/>
    <w:rsid w:val="00160C9F"/>
    <w:rsid w:val="0016236C"/>
    <w:rsid w:val="0016264B"/>
    <w:rsid w:val="00165600"/>
    <w:rsid w:val="001658B5"/>
    <w:rsid w:val="00170612"/>
    <w:rsid w:val="00170AFF"/>
    <w:rsid w:val="00170D46"/>
    <w:rsid w:val="001753F0"/>
    <w:rsid w:val="00177791"/>
    <w:rsid w:val="00181AB5"/>
    <w:rsid w:val="0018621F"/>
    <w:rsid w:val="00190D65"/>
    <w:rsid w:val="0019168E"/>
    <w:rsid w:val="001931C6"/>
    <w:rsid w:val="00194AD0"/>
    <w:rsid w:val="001A2899"/>
    <w:rsid w:val="001A3469"/>
    <w:rsid w:val="001A5692"/>
    <w:rsid w:val="001A64D3"/>
    <w:rsid w:val="001A6EB2"/>
    <w:rsid w:val="001B2FAE"/>
    <w:rsid w:val="001B317C"/>
    <w:rsid w:val="001B3E09"/>
    <w:rsid w:val="001B5899"/>
    <w:rsid w:val="001B7339"/>
    <w:rsid w:val="001C1C4B"/>
    <w:rsid w:val="001C20A5"/>
    <w:rsid w:val="001C309B"/>
    <w:rsid w:val="001C5CD7"/>
    <w:rsid w:val="001C6437"/>
    <w:rsid w:val="001D1770"/>
    <w:rsid w:val="001D4B24"/>
    <w:rsid w:val="001D5775"/>
    <w:rsid w:val="001D69BD"/>
    <w:rsid w:val="001E00D0"/>
    <w:rsid w:val="001E1654"/>
    <w:rsid w:val="001E17B2"/>
    <w:rsid w:val="001E476E"/>
    <w:rsid w:val="001E5BB9"/>
    <w:rsid w:val="001F2AE0"/>
    <w:rsid w:val="001F44C7"/>
    <w:rsid w:val="001F4C8B"/>
    <w:rsid w:val="001F5E46"/>
    <w:rsid w:val="00202528"/>
    <w:rsid w:val="00203B50"/>
    <w:rsid w:val="00204896"/>
    <w:rsid w:val="00206477"/>
    <w:rsid w:val="002065D2"/>
    <w:rsid w:val="002072B0"/>
    <w:rsid w:val="002115BB"/>
    <w:rsid w:val="00211BF3"/>
    <w:rsid w:val="00212A76"/>
    <w:rsid w:val="00216326"/>
    <w:rsid w:val="00216A36"/>
    <w:rsid w:val="002200C6"/>
    <w:rsid w:val="002203D6"/>
    <w:rsid w:val="00221431"/>
    <w:rsid w:val="00221466"/>
    <w:rsid w:val="00222F26"/>
    <w:rsid w:val="002272F6"/>
    <w:rsid w:val="00230955"/>
    <w:rsid w:val="002340E3"/>
    <w:rsid w:val="00236E1E"/>
    <w:rsid w:val="00236FB4"/>
    <w:rsid w:val="0024038E"/>
    <w:rsid w:val="002404B0"/>
    <w:rsid w:val="00243D90"/>
    <w:rsid w:val="002450D0"/>
    <w:rsid w:val="00245819"/>
    <w:rsid w:val="002466D2"/>
    <w:rsid w:val="00250EB9"/>
    <w:rsid w:val="002536AE"/>
    <w:rsid w:val="00253A1E"/>
    <w:rsid w:val="00253D29"/>
    <w:rsid w:val="0025405B"/>
    <w:rsid w:val="002601D4"/>
    <w:rsid w:val="00263D16"/>
    <w:rsid w:val="00266BD5"/>
    <w:rsid w:val="00266D3B"/>
    <w:rsid w:val="00270325"/>
    <w:rsid w:val="002704E6"/>
    <w:rsid w:val="002706BD"/>
    <w:rsid w:val="00270F9E"/>
    <w:rsid w:val="002715F7"/>
    <w:rsid w:val="002721D1"/>
    <w:rsid w:val="0027282A"/>
    <w:rsid w:val="00280BB5"/>
    <w:rsid w:val="00282016"/>
    <w:rsid w:val="00283083"/>
    <w:rsid w:val="0028463F"/>
    <w:rsid w:val="00284698"/>
    <w:rsid w:val="00284F76"/>
    <w:rsid w:val="0028518F"/>
    <w:rsid w:val="00290A41"/>
    <w:rsid w:val="00294BE2"/>
    <w:rsid w:val="00296A30"/>
    <w:rsid w:val="002A4518"/>
    <w:rsid w:val="002A5CF2"/>
    <w:rsid w:val="002A6C85"/>
    <w:rsid w:val="002A7133"/>
    <w:rsid w:val="002B31F8"/>
    <w:rsid w:val="002B4EBC"/>
    <w:rsid w:val="002B5929"/>
    <w:rsid w:val="002B72B4"/>
    <w:rsid w:val="002C29C7"/>
    <w:rsid w:val="002C2A2A"/>
    <w:rsid w:val="002C626B"/>
    <w:rsid w:val="002C6BA0"/>
    <w:rsid w:val="002C7917"/>
    <w:rsid w:val="002D0052"/>
    <w:rsid w:val="002D2B6C"/>
    <w:rsid w:val="002D33E7"/>
    <w:rsid w:val="002D4621"/>
    <w:rsid w:val="002D7EA2"/>
    <w:rsid w:val="002E1B48"/>
    <w:rsid w:val="002E1EE8"/>
    <w:rsid w:val="002E260F"/>
    <w:rsid w:val="002E3121"/>
    <w:rsid w:val="002E40FC"/>
    <w:rsid w:val="002E4532"/>
    <w:rsid w:val="002E59EA"/>
    <w:rsid w:val="002E657A"/>
    <w:rsid w:val="002F1A71"/>
    <w:rsid w:val="00300A3B"/>
    <w:rsid w:val="00300E5F"/>
    <w:rsid w:val="0030154E"/>
    <w:rsid w:val="00301EE1"/>
    <w:rsid w:val="00303300"/>
    <w:rsid w:val="003037BD"/>
    <w:rsid w:val="0030401E"/>
    <w:rsid w:val="003041C0"/>
    <w:rsid w:val="00304655"/>
    <w:rsid w:val="0030621C"/>
    <w:rsid w:val="00307AD5"/>
    <w:rsid w:val="00307E8A"/>
    <w:rsid w:val="00310FB1"/>
    <w:rsid w:val="003130B3"/>
    <w:rsid w:val="0031310A"/>
    <w:rsid w:val="00315219"/>
    <w:rsid w:val="00316D77"/>
    <w:rsid w:val="0031740D"/>
    <w:rsid w:val="00317BB3"/>
    <w:rsid w:val="0032242A"/>
    <w:rsid w:val="00322B2D"/>
    <w:rsid w:val="0032615E"/>
    <w:rsid w:val="00330B86"/>
    <w:rsid w:val="003311A6"/>
    <w:rsid w:val="003315FE"/>
    <w:rsid w:val="00331E11"/>
    <w:rsid w:val="0033227E"/>
    <w:rsid w:val="00332DAC"/>
    <w:rsid w:val="00333C31"/>
    <w:rsid w:val="003351EB"/>
    <w:rsid w:val="00335571"/>
    <w:rsid w:val="00340366"/>
    <w:rsid w:val="00340AE2"/>
    <w:rsid w:val="00340EDD"/>
    <w:rsid w:val="003413DF"/>
    <w:rsid w:val="0034174C"/>
    <w:rsid w:val="00342B8D"/>
    <w:rsid w:val="0034409F"/>
    <w:rsid w:val="003449B9"/>
    <w:rsid w:val="00345398"/>
    <w:rsid w:val="00346DB6"/>
    <w:rsid w:val="003534BB"/>
    <w:rsid w:val="00356459"/>
    <w:rsid w:val="00357038"/>
    <w:rsid w:val="00360F77"/>
    <w:rsid w:val="0036112E"/>
    <w:rsid w:val="003644B8"/>
    <w:rsid w:val="003667F1"/>
    <w:rsid w:val="00374677"/>
    <w:rsid w:val="003751E8"/>
    <w:rsid w:val="003758EC"/>
    <w:rsid w:val="00376508"/>
    <w:rsid w:val="00380F48"/>
    <w:rsid w:val="0038102C"/>
    <w:rsid w:val="00381BB8"/>
    <w:rsid w:val="00385300"/>
    <w:rsid w:val="0038589F"/>
    <w:rsid w:val="00385F5A"/>
    <w:rsid w:val="003904B8"/>
    <w:rsid w:val="003905A8"/>
    <w:rsid w:val="00393EAA"/>
    <w:rsid w:val="00394C2C"/>
    <w:rsid w:val="00395254"/>
    <w:rsid w:val="003A0DF0"/>
    <w:rsid w:val="003A19C2"/>
    <w:rsid w:val="003A1F78"/>
    <w:rsid w:val="003A4272"/>
    <w:rsid w:val="003A4915"/>
    <w:rsid w:val="003A508E"/>
    <w:rsid w:val="003A5559"/>
    <w:rsid w:val="003A57AC"/>
    <w:rsid w:val="003A6E8A"/>
    <w:rsid w:val="003B03E8"/>
    <w:rsid w:val="003B0D11"/>
    <w:rsid w:val="003B1E17"/>
    <w:rsid w:val="003B311B"/>
    <w:rsid w:val="003B3AC8"/>
    <w:rsid w:val="003C111C"/>
    <w:rsid w:val="003C2752"/>
    <w:rsid w:val="003C30CC"/>
    <w:rsid w:val="003C7527"/>
    <w:rsid w:val="003D397C"/>
    <w:rsid w:val="003D681C"/>
    <w:rsid w:val="003D7D88"/>
    <w:rsid w:val="003E1A43"/>
    <w:rsid w:val="003E4325"/>
    <w:rsid w:val="003E4D7B"/>
    <w:rsid w:val="003E51D6"/>
    <w:rsid w:val="003E6C8D"/>
    <w:rsid w:val="003E6DEC"/>
    <w:rsid w:val="003F11A9"/>
    <w:rsid w:val="003F23A4"/>
    <w:rsid w:val="003F61A5"/>
    <w:rsid w:val="003F7767"/>
    <w:rsid w:val="00400C35"/>
    <w:rsid w:val="00402E1E"/>
    <w:rsid w:val="00403F4F"/>
    <w:rsid w:val="00404982"/>
    <w:rsid w:val="00407B1D"/>
    <w:rsid w:val="00410671"/>
    <w:rsid w:val="0041186E"/>
    <w:rsid w:val="004171B0"/>
    <w:rsid w:val="00421C28"/>
    <w:rsid w:val="0042652C"/>
    <w:rsid w:val="00426B77"/>
    <w:rsid w:val="004325E1"/>
    <w:rsid w:val="00432F24"/>
    <w:rsid w:val="00433C9F"/>
    <w:rsid w:val="004369FE"/>
    <w:rsid w:val="00437A65"/>
    <w:rsid w:val="004418CE"/>
    <w:rsid w:val="00444831"/>
    <w:rsid w:val="00445C20"/>
    <w:rsid w:val="00445D2C"/>
    <w:rsid w:val="00445E32"/>
    <w:rsid w:val="004467F6"/>
    <w:rsid w:val="00446D4B"/>
    <w:rsid w:val="00447643"/>
    <w:rsid w:val="00450459"/>
    <w:rsid w:val="00451261"/>
    <w:rsid w:val="0045292C"/>
    <w:rsid w:val="00456BC2"/>
    <w:rsid w:val="004570DD"/>
    <w:rsid w:val="0046130C"/>
    <w:rsid w:val="00461370"/>
    <w:rsid w:val="004615D2"/>
    <w:rsid w:val="00461F5D"/>
    <w:rsid w:val="004629A9"/>
    <w:rsid w:val="00462D25"/>
    <w:rsid w:val="004632BB"/>
    <w:rsid w:val="00463DDF"/>
    <w:rsid w:val="004649BA"/>
    <w:rsid w:val="00465C10"/>
    <w:rsid w:val="00465C3C"/>
    <w:rsid w:val="00465E6F"/>
    <w:rsid w:val="00465FEF"/>
    <w:rsid w:val="00466CB3"/>
    <w:rsid w:val="00466EFB"/>
    <w:rsid w:val="00466F3B"/>
    <w:rsid w:val="004713C8"/>
    <w:rsid w:val="00471A1C"/>
    <w:rsid w:val="0047225A"/>
    <w:rsid w:val="004736EF"/>
    <w:rsid w:val="004749B7"/>
    <w:rsid w:val="00475C22"/>
    <w:rsid w:val="00477918"/>
    <w:rsid w:val="00477A14"/>
    <w:rsid w:val="00481120"/>
    <w:rsid w:val="004819A6"/>
    <w:rsid w:val="00482791"/>
    <w:rsid w:val="00482F7A"/>
    <w:rsid w:val="0048627F"/>
    <w:rsid w:val="004922A8"/>
    <w:rsid w:val="004953AB"/>
    <w:rsid w:val="00495EF9"/>
    <w:rsid w:val="0049677E"/>
    <w:rsid w:val="00497194"/>
    <w:rsid w:val="004A1FD6"/>
    <w:rsid w:val="004A2DD8"/>
    <w:rsid w:val="004A43D8"/>
    <w:rsid w:val="004B43F6"/>
    <w:rsid w:val="004B49AF"/>
    <w:rsid w:val="004B4B78"/>
    <w:rsid w:val="004B61AC"/>
    <w:rsid w:val="004B6D1D"/>
    <w:rsid w:val="004B7E32"/>
    <w:rsid w:val="004C00B3"/>
    <w:rsid w:val="004C1B10"/>
    <w:rsid w:val="004C1E20"/>
    <w:rsid w:val="004C2B74"/>
    <w:rsid w:val="004C3C7B"/>
    <w:rsid w:val="004C7287"/>
    <w:rsid w:val="004D0A32"/>
    <w:rsid w:val="004D22DB"/>
    <w:rsid w:val="004D5731"/>
    <w:rsid w:val="004D5AF8"/>
    <w:rsid w:val="004D5CB0"/>
    <w:rsid w:val="004D6C1F"/>
    <w:rsid w:val="004E22AE"/>
    <w:rsid w:val="004E2963"/>
    <w:rsid w:val="004E3602"/>
    <w:rsid w:val="004E4D38"/>
    <w:rsid w:val="004E615C"/>
    <w:rsid w:val="004F00E0"/>
    <w:rsid w:val="004F08AF"/>
    <w:rsid w:val="004F12D0"/>
    <w:rsid w:val="004F28F7"/>
    <w:rsid w:val="004F2E80"/>
    <w:rsid w:val="004F3B62"/>
    <w:rsid w:val="004F44D6"/>
    <w:rsid w:val="004F5A59"/>
    <w:rsid w:val="004F6EAE"/>
    <w:rsid w:val="005004DB"/>
    <w:rsid w:val="005027E2"/>
    <w:rsid w:val="00502815"/>
    <w:rsid w:val="00505EAA"/>
    <w:rsid w:val="005115D7"/>
    <w:rsid w:val="00511B19"/>
    <w:rsid w:val="005137FC"/>
    <w:rsid w:val="005138F2"/>
    <w:rsid w:val="005177D6"/>
    <w:rsid w:val="00522E1D"/>
    <w:rsid w:val="00524584"/>
    <w:rsid w:val="00525DE5"/>
    <w:rsid w:val="00527043"/>
    <w:rsid w:val="00531FAE"/>
    <w:rsid w:val="0053231C"/>
    <w:rsid w:val="005324DD"/>
    <w:rsid w:val="00533C67"/>
    <w:rsid w:val="0053745C"/>
    <w:rsid w:val="00540622"/>
    <w:rsid w:val="005408BC"/>
    <w:rsid w:val="00542215"/>
    <w:rsid w:val="00542DE8"/>
    <w:rsid w:val="00543A9B"/>
    <w:rsid w:val="005456A1"/>
    <w:rsid w:val="00545B32"/>
    <w:rsid w:val="005461E6"/>
    <w:rsid w:val="00546783"/>
    <w:rsid w:val="00546D45"/>
    <w:rsid w:val="0055035C"/>
    <w:rsid w:val="00550729"/>
    <w:rsid w:val="00550D0E"/>
    <w:rsid w:val="0055118A"/>
    <w:rsid w:val="00552A6B"/>
    <w:rsid w:val="00557D6B"/>
    <w:rsid w:val="0056045D"/>
    <w:rsid w:val="0056098B"/>
    <w:rsid w:val="00563898"/>
    <w:rsid w:val="00564971"/>
    <w:rsid w:val="00565724"/>
    <w:rsid w:val="00565CF0"/>
    <w:rsid w:val="005666E4"/>
    <w:rsid w:val="005671E2"/>
    <w:rsid w:val="005704BE"/>
    <w:rsid w:val="00572141"/>
    <w:rsid w:val="005735FF"/>
    <w:rsid w:val="00574A7E"/>
    <w:rsid w:val="00575DC2"/>
    <w:rsid w:val="0057696D"/>
    <w:rsid w:val="00577447"/>
    <w:rsid w:val="005806B1"/>
    <w:rsid w:val="00581231"/>
    <w:rsid w:val="00582487"/>
    <w:rsid w:val="00583A67"/>
    <w:rsid w:val="005857BD"/>
    <w:rsid w:val="00585DBC"/>
    <w:rsid w:val="00586641"/>
    <w:rsid w:val="0058745C"/>
    <w:rsid w:val="00587AA5"/>
    <w:rsid w:val="00591597"/>
    <w:rsid w:val="005945D2"/>
    <w:rsid w:val="00594AD9"/>
    <w:rsid w:val="00595ABB"/>
    <w:rsid w:val="00595EF2"/>
    <w:rsid w:val="00596F94"/>
    <w:rsid w:val="005976D1"/>
    <w:rsid w:val="005A038A"/>
    <w:rsid w:val="005A244B"/>
    <w:rsid w:val="005A3A90"/>
    <w:rsid w:val="005A3C32"/>
    <w:rsid w:val="005A4450"/>
    <w:rsid w:val="005A5850"/>
    <w:rsid w:val="005A58E8"/>
    <w:rsid w:val="005A6A29"/>
    <w:rsid w:val="005A6E44"/>
    <w:rsid w:val="005A799B"/>
    <w:rsid w:val="005B1FA8"/>
    <w:rsid w:val="005B491F"/>
    <w:rsid w:val="005B50A3"/>
    <w:rsid w:val="005B58FA"/>
    <w:rsid w:val="005B7104"/>
    <w:rsid w:val="005B752C"/>
    <w:rsid w:val="005C01AA"/>
    <w:rsid w:val="005C1146"/>
    <w:rsid w:val="005C15CD"/>
    <w:rsid w:val="005C211B"/>
    <w:rsid w:val="005C5D1E"/>
    <w:rsid w:val="005C616D"/>
    <w:rsid w:val="005C7C12"/>
    <w:rsid w:val="005D0997"/>
    <w:rsid w:val="005D0F5B"/>
    <w:rsid w:val="005D330B"/>
    <w:rsid w:val="005D43F4"/>
    <w:rsid w:val="005D73D4"/>
    <w:rsid w:val="005E43B1"/>
    <w:rsid w:val="005E55CB"/>
    <w:rsid w:val="005E5A8A"/>
    <w:rsid w:val="005E6134"/>
    <w:rsid w:val="005E652A"/>
    <w:rsid w:val="005E6769"/>
    <w:rsid w:val="005E7FC2"/>
    <w:rsid w:val="005F1B8F"/>
    <w:rsid w:val="005F2B87"/>
    <w:rsid w:val="005F4FB5"/>
    <w:rsid w:val="005F517D"/>
    <w:rsid w:val="00600A63"/>
    <w:rsid w:val="00601994"/>
    <w:rsid w:val="00603D92"/>
    <w:rsid w:val="00605E34"/>
    <w:rsid w:val="006061F4"/>
    <w:rsid w:val="006069BC"/>
    <w:rsid w:val="00610FBF"/>
    <w:rsid w:val="00611EE6"/>
    <w:rsid w:val="00615723"/>
    <w:rsid w:val="00617159"/>
    <w:rsid w:val="00621528"/>
    <w:rsid w:val="00621A81"/>
    <w:rsid w:val="00621DF1"/>
    <w:rsid w:val="0062352B"/>
    <w:rsid w:val="00623C53"/>
    <w:rsid w:val="00627C08"/>
    <w:rsid w:val="00630B0B"/>
    <w:rsid w:val="00631729"/>
    <w:rsid w:val="00632856"/>
    <w:rsid w:val="00637EA4"/>
    <w:rsid w:val="006409C1"/>
    <w:rsid w:val="00641435"/>
    <w:rsid w:val="00642C40"/>
    <w:rsid w:val="00644C4A"/>
    <w:rsid w:val="006470DC"/>
    <w:rsid w:val="00647B02"/>
    <w:rsid w:val="00650D21"/>
    <w:rsid w:val="00651A62"/>
    <w:rsid w:val="0065213E"/>
    <w:rsid w:val="00654FAB"/>
    <w:rsid w:val="006603F4"/>
    <w:rsid w:val="00661EC2"/>
    <w:rsid w:val="00662D1D"/>
    <w:rsid w:val="00664C5E"/>
    <w:rsid w:val="006656EE"/>
    <w:rsid w:val="0066680E"/>
    <w:rsid w:val="006700DD"/>
    <w:rsid w:val="00672C6C"/>
    <w:rsid w:val="0067332D"/>
    <w:rsid w:val="00674301"/>
    <w:rsid w:val="00674D2C"/>
    <w:rsid w:val="006765A3"/>
    <w:rsid w:val="00681B7B"/>
    <w:rsid w:val="006829BA"/>
    <w:rsid w:val="00683B28"/>
    <w:rsid w:val="0068514E"/>
    <w:rsid w:val="00685AA6"/>
    <w:rsid w:val="0069380A"/>
    <w:rsid w:val="00693A84"/>
    <w:rsid w:val="00694C89"/>
    <w:rsid w:val="00695019"/>
    <w:rsid w:val="00695ADD"/>
    <w:rsid w:val="00695E73"/>
    <w:rsid w:val="00697CCD"/>
    <w:rsid w:val="006A03A7"/>
    <w:rsid w:val="006A2428"/>
    <w:rsid w:val="006A3A92"/>
    <w:rsid w:val="006A5FEB"/>
    <w:rsid w:val="006A7F98"/>
    <w:rsid w:val="006B0279"/>
    <w:rsid w:val="006B0397"/>
    <w:rsid w:val="006B0568"/>
    <w:rsid w:val="006B1A1D"/>
    <w:rsid w:val="006B1EAE"/>
    <w:rsid w:val="006B202F"/>
    <w:rsid w:val="006B2EB7"/>
    <w:rsid w:val="006B36C5"/>
    <w:rsid w:val="006B4B3E"/>
    <w:rsid w:val="006B64FA"/>
    <w:rsid w:val="006C136C"/>
    <w:rsid w:val="006C147A"/>
    <w:rsid w:val="006D29CA"/>
    <w:rsid w:val="006D31FA"/>
    <w:rsid w:val="006D32FC"/>
    <w:rsid w:val="006D3729"/>
    <w:rsid w:val="006D4161"/>
    <w:rsid w:val="006D4FDF"/>
    <w:rsid w:val="006D6738"/>
    <w:rsid w:val="006D6A79"/>
    <w:rsid w:val="006D6CDE"/>
    <w:rsid w:val="006E26C5"/>
    <w:rsid w:val="006E2C5B"/>
    <w:rsid w:val="006E436C"/>
    <w:rsid w:val="006E5B78"/>
    <w:rsid w:val="006E5FEF"/>
    <w:rsid w:val="006E7162"/>
    <w:rsid w:val="006E7E46"/>
    <w:rsid w:val="006F0A24"/>
    <w:rsid w:val="006F1AF5"/>
    <w:rsid w:val="006F1B42"/>
    <w:rsid w:val="006F2F80"/>
    <w:rsid w:val="006F3A33"/>
    <w:rsid w:val="006F5666"/>
    <w:rsid w:val="006F5A25"/>
    <w:rsid w:val="007020A8"/>
    <w:rsid w:val="007055E2"/>
    <w:rsid w:val="00705A22"/>
    <w:rsid w:val="0070652B"/>
    <w:rsid w:val="007073AF"/>
    <w:rsid w:val="0071074A"/>
    <w:rsid w:val="0071164C"/>
    <w:rsid w:val="00711B91"/>
    <w:rsid w:val="00711D33"/>
    <w:rsid w:val="007132EC"/>
    <w:rsid w:val="00713AF5"/>
    <w:rsid w:val="00713B00"/>
    <w:rsid w:val="00715EE1"/>
    <w:rsid w:val="007175A6"/>
    <w:rsid w:val="0072145F"/>
    <w:rsid w:val="00721515"/>
    <w:rsid w:val="00721E22"/>
    <w:rsid w:val="0072294B"/>
    <w:rsid w:val="0072425B"/>
    <w:rsid w:val="0072524E"/>
    <w:rsid w:val="007252FE"/>
    <w:rsid w:val="007258FB"/>
    <w:rsid w:val="007273D8"/>
    <w:rsid w:val="00733428"/>
    <w:rsid w:val="00740983"/>
    <w:rsid w:val="00740A8F"/>
    <w:rsid w:val="00740FE5"/>
    <w:rsid w:val="0074131D"/>
    <w:rsid w:val="007423A3"/>
    <w:rsid w:val="00742C3E"/>
    <w:rsid w:val="00746240"/>
    <w:rsid w:val="0075178A"/>
    <w:rsid w:val="00752C21"/>
    <w:rsid w:val="00755DF0"/>
    <w:rsid w:val="007573FF"/>
    <w:rsid w:val="00762E95"/>
    <w:rsid w:val="00763C27"/>
    <w:rsid w:val="007649F6"/>
    <w:rsid w:val="00766992"/>
    <w:rsid w:val="0077145B"/>
    <w:rsid w:val="00772C3C"/>
    <w:rsid w:val="00773D6E"/>
    <w:rsid w:val="00774B9B"/>
    <w:rsid w:val="00777DC8"/>
    <w:rsid w:val="007802CE"/>
    <w:rsid w:val="007802E5"/>
    <w:rsid w:val="007830FE"/>
    <w:rsid w:val="00785087"/>
    <w:rsid w:val="00785393"/>
    <w:rsid w:val="007867E0"/>
    <w:rsid w:val="007908BC"/>
    <w:rsid w:val="00793FE9"/>
    <w:rsid w:val="00794C35"/>
    <w:rsid w:val="00794ED0"/>
    <w:rsid w:val="0079588D"/>
    <w:rsid w:val="00795A0B"/>
    <w:rsid w:val="0079677B"/>
    <w:rsid w:val="007A0823"/>
    <w:rsid w:val="007A0D57"/>
    <w:rsid w:val="007A3DB7"/>
    <w:rsid w:val="007A4F99"/>
    <w:rsid w:val="007A5128"/>
    <w:rsid w:val="007A5164"/>
    <w:rsid w:val="007A6098"/>
    <w:rsid w:val="007B0914"/>
    <w:rsid w:val="007B6F62"/>
    <w:rsid w:val="007C0494"/>
    <w:rsid w:val="007C08A6"/>
    <w:rsid w:val="007C0A49"/>
    <w:rsid w:val="007C24C3"/>
    <w:rsid w:val="007C2B74"/>
    <w:rsid w:val="007C5A41"/>
    <w:rsid w:val="007C5FFF"/>
    <w:rsid w:val="007C7DFC"/>
    <w:rsid w:val="007D075D"/>
    <w:rsid w:val="007D3603"/>
    <w:rsid w:val="007D384A"/>
    <w:rsid w:val="007D3AFC"/>
    <w:rsid w:val="007D4A22"/>
    <w:rsid w:val="007D66E6"/>
    <w:rsid w:val="007D6C9F"/>
    <w:rsid w:val="007D7303"/>
    <w:rsid w:val="007D7632"/>
    <w:rsid w:val="007E18A3"/>
    <w:rsid w:val="007E200E"/>
    <w:rsid w:val="007E2524"/>
    <w:rsid w:val="007E283C"/>
    <w:rsid w:val="007E2C4B"/>
    <w:rsid w:val="007E31BF"/>
    <w:rsid w:val="007E38A2"/>
    <w:rsid w:val="007E3A30"/>
    <w:rsid w:val="007E3FF1"/>
    <w:rsid w:val="007E4CBD"/>
    <w:rsid w:val="007E5E77"/>
    <w:rsid w:val="007E63A2"/>
    <w:rsid w:val="007E6539"/>
    <w:rsid w:val="007E68AF"/>
    <w:rsid w:val="007E775A"/>
    <w:rsid w:val="007F031B"/>
    <w:rsid w:val="007F20EA"/>
    <w:rsid w:val="007F21B7"/>
    <w:rsid w:val="007F3328"/>
    <w:rsid w:val="007F345C"/>
    <w:rsid w:val="007F5942"/>
    <w:rsid w:val="007F7A02"/>
    <w:rsid w:val="00800405"/>
    <w:rsid w:val="00804579"/>
    <w:rsid w:val="00804A58"/>
    <w:rsid w:val="008070CF"/>
    <w:rsid w:val="00811CC9"/>
    <w:rsid w:val="00812359"/>
    <w:rsid w:val="008143A1"/>
    <w:rsid w:val="008150E9"/>
    <w:rsid w:val="00815F58"/>
    <w:rsid w:val="00817362"/>
    <w:rsid w:val="008254CD"/>
    <w:rsid w:val="0082673E"/>
    <w:rsid w:val="00826837"/>
    <w:rsid w:val="00826AF7"/>
    <w:rsid w:val="00831FDF"/>
    <w:rsid w:val="00832120"/>
    <w:rsid w:val="00832C7F"/>
    <w:rsid w:val="00833058"/>
    <w:rsid w:val="00834381"/>
    <w:rsid w:val="0083568F"/>
    <w:rsid w:val="008359E7"/>
    <w:rsid w:val="00835F44"/>
    <w:rsid w:val="00836402"/>
    <w:rsid w:val="00836627"/>
    <w:rsid w:val="008367F0"/>
    <w:rsid w:val="00837C9B"/>
    <w:rsid w:val="0084004E"/>
    <w:rsid w:val="00840439"/>
    <w:rsid w:val="0084277E"/>
    <w:rsid w:val="00843B5F"/>
    <w:rsid w:val="0084527F"/>
    <w:rsid w:val="00847005"/>
    <w:rsid w:val="00852C44"/>
    <w:rsid w:val="0085474E"/>
    <w:rsid w:val="008570AC"/>
    <w:rsid w:val="00860657"/>
    <w:rsid w:val="008611C8"/>
    <w:rsid w:val="008612B1"/>
    <w:rsid w:val="008624AA"/>
    <w:rsid w:val="00862D97"/>
    <w:rsid w:val="00867451"/>
    <w:rsid w:val="00871FDB"/>
    <w:rsid w:val="00874ADF"/>
    <w:rsid w:val="008755A1"/>
    <w:rsid w:val="00883BA4"/>
    <w:rsid w:val="008872A3"/>
    <w:rsid w:val="008913F9"/>
    <w:rsid w:val="008922FE"/>
    <w:rsid w:val="00892813"/>
    <w:rsid w:val="0089388E"/>
    <w:rsid w:val="00895808"/>
    <w:rsid w:val="008962C6"/>
    <w:rsid w:val="00897ADD"/>
    <w:rsid w:val="00897D40"/>
    <w:rsid w:val="008A1C50"/>
    <w:rsid w:val="008A1D1E"/>
    <w:rsid w:val="008A422F"/>
    <w:rsid w:val="008B1068"/>
    <w:rsid w:val="008B20EC"/>
    <w:rsid w:val="008B301D"/>
    <w:rsid w:val="008B343E"/>
    <w:rsid w:val="008B3A5F"/>
    <w:rsid w:val="008B59B3"/>
    <w:rsid w:val="008B63BC"/>
    <w:rsid w:val="008B664A"/>
    <w:rsid w:val="008C1A7C"/>
    <w:rsid w:val="008C5EC7"/>
    <w:rsid w:val="008D011A"/>
    <w:rsid w:val="008D27EB"/>
    <w:rsid w:val="008D2C41"/>
    <w:rsid w:val="008D7061"/>
    <w:rsid w:val="008D7DE7"/>
    <w:rsid w:val="008E233B"/>
    <w:rsid w:val="008E279C"/>
    <w:rsid w:val="008E2C88"/>
    <w:rsid w:val="008E4685"/>
    <w:rsid w:val="008E488C"/>
    <w:rsid w:val="008E4B2A"/>
    <w:rsid w:val="008E5295"/>
    <w:rsid w:val="008E6178"/>
    <w:rsid w:val="008E75A4"/>
    <w:rsid w:val="008F0829"/>
    <w:rsid w:val="008F3DB6"/>
    <w:rsid w:val="008F4D4F"/>
    <w:rsid w:val="008F5EA7"/>
    <w:rsid w:val="008F5F9D"/>
    <w:rsid w:val="00900DDD"/>
    <w:rsid w:val="00901A0D"/>
    <w:rsid w:val="009025D1"/>
    <w:rsid w:val="009061B8"/>
    <w:rsid w:val="00907C70"/>
    <w:rsid w:val="00910027"/>
    <w:rsid w:val="00911487"/>
    <w:rsid w:val="00914445"/>
    <w:rsid w:val="00915026"/>
    <w:rsid w:val="009153D2"/>
    <w:rsid w:val="009160BD"/>
    <w:rsid w:val="00916276"/>
    <w:rsid w:val="00917AE1"/>
    <w:rsid w:val="00920DE7"/>
    <w:rsid w:val="009211A2"/>
    <w:rsid w:val="009218DC"/>
    <w:rsid w:val="00921E45"/>
    <w:rsid w:val="009226A5"/>
    <w:rsid w:val="00922EDC"/>
    <w:rsid w:val="00923272"/>
    <w:rsid w:val="009233CE"/>
    <w:rsid w:val="0092444D"/>
    <w:rsid w:val="009260BD"/>
    <w:rsid w:val="00927BB3"/>
    <w:rsid w:val="009301A0"/>
    <w:rsid w:val="00930891"/>
    <w:rsid w:val="00930FA9"/>
    <w:rsid w:val="00931152"/>
    <w:rsid w:val="009316DC"/>
    <w:rsid w:val="0093191E"/>
    <w:rsid w:val="00931991"/>
    <w:rsid w:val="00932423"/>
    <w:rsid w:val="00933BAA"/>
    <w:rsid w:val="009355FA"/>
    <w:rsid w:val="00936056"/>
    <w:rsid w:val="009403D8"/>
    <w:rsid w:val="009427C9"/>
    <w:rsid w:val="009458DE"/>
    <w:rsid w:val="009464E3"/>
    <w:rsid w:val="0094659F"/>
    <w:rsid w:val="00947CB3"/>
    <w:rsid w:val="00947FBF"/>
    <w:rsid w:val="00950B3C"/>
    <w:rsid w:val="009523F1"/>
    <w:rsid w:val="009526F2"/>
    <w:rsid w:val="00957598"/>
    <w:rsid w:val="00957B3A"/>
    <w:rsid w:val="00957EA2"/>
    <w:rsid w:val="00960DA5"/>
    <w:rsid w:val="00963367"/>
    <w:rsid w:val="00966589"/>
    <w:rsid w:val="009672D4"/>
    <w:rsid w:val="009703DE"/>
    <w:rsid w:val="0097449F"/>
    <w:rsid w:val="00974501"/>
    <w:rsid w:val="00977BE5"/>
    <w:rsid w:val="0098048A"/>
    <w:rsid w:val="0098098F"/>
    <w:rsid w:val="0098151D"/>
    <w:rsid w:val="009816BE"/>
    <w:rsid w:val="009848DD"/>
    <w:rsid w:val="00986A51"/>
    <w:rsid w:val="00986C7B"/>
    <w:rsid w:val="00987A6D"/>
    <w:rsid w:val="00990704"/>
    <w:rsid w:val="00991BB3"/>
    <w:rsid w:val="009927FC"/>
    <w:rsid w:val="0099505C"/>
    <w:rsid w:val="00996ECB"/>
    <w:rsid w:val="00997648"/>
    <w:rsid w:val="00997E24"/>
    <w:rsid w:val="009A083F"/>
    <w:rsid w:val="009A143F"/>
    <w:rsid w:val="009A2DF7"/>
    <w:rsid w:val="009A3535"/>
    <w:rsid w:val="009A3EFB"/>
    <w:rsid w:val="009A4036"/>
    <w:rsid w:val="009A4ED4"/>
    <w:rsid w:val="009A6DF6"/>
    <w:rsid w:val="009A7001"/>
    <w:rsid w:val="009B2B83"/>
    <w:rsid w:val="009B6A5F"/>
    <w:rsid w:val="009C13FD"/>
    <w:rsid w:val="009C1CD3"/>
    <w:rsid w:val="009C2681"/>
    <w:rsid w:val="009D1EB5"/>
    <w:rsid w:val="009D272F"/>
    <w:rsid w:val="009D2BCE"/>
    <w:rsid w:val="009D2CDF"/>
    <w:rsid w:val="009D6759"/>
    <w:rsid w:val="009D73F5"/>
    <w:rsid w:val="009D7D31"/>
    <w:rsid w:val="009F1B2B"/>
    <w:rsid w:val="009F2856"/>
    <w:rsid w:val="009F42E8"/>
    <w:rsid w:val="009F5918"/>
    <w:rsid w:val="00A0076D"/>
    <w:rsid w:val="00A00C91"/>
    <w:rsid w:val="00A00F1F"/>
    <w:rsid w:val="00A03BEB"/>
    <w:rsid w:val="00A04DB2"/>
    <w:rsid w:val="00A06D24"/>
    <w:rsid w:val="00A06FBE"/>
    <w:rsid w:val="00A07511"/>
    <w:rsid w:val="00A10579"/>
    <w:rsid w:val="00A120BE"/>
    <w:rsid w:val="00A1283B"/>
    <w:rsid w:val="00A15861"/>
    <w:rsid w:val="00A158A1"/>
    <w:rsid w:val="00A16432"/>
    <w:rsid w:val="00A16611"/>
    <w:rsid w:val="00A1713D"/>
    <w:rsid w:val="00A20687"/>
    <w:rsid w:val="00A218AA"/>
    <w:rsid w:val="00A222AD"/>
    <w:rsid w:val="00A23154"/>
    <w:rsid w:val="00A267B9"/>
    <w:rsid w:val="00A27909"/>
    <w:rsid w:val="00A305CC"/>
    <w:rsid w:val="00A31FB8"/>
    <w:rsid w:val="00A32FDE"/>
    <w:rsid w:val="00A3410C"/>
    <w:rsid w:val="00A35A0D"/>
    <w:rsid w:val="00A367FF"/>
    <w:rsid w:val="00A36DF3"/>
    <w:rsid w:val="00A37BAD"/>
    <w:rsid w:val="00A4051C"/>
    <w:rsid w:val="00A4481C"/>
    <w:rsid w:val="00A44E44"/>
    <w:rsid w:val="00A45D8D"/>
    <w:rsid w:val="00A4688A"/>
    <w:rsid w:val="00A51049"/>
    <w:rsid w:val="00A5155C"/>
    <w:rsid w:val="00A548A1"/>
    <w:rsid w:val="00A54C01"/>
    <w:rsid w:val="00A5544F"/>
    <w:rsid w:val="00A56831"/>
    <w:rsid w:val="00A57852"/>
    <w:rsid w:val="00A614A3"/>
    <w:rsid w:val="00A6395B"/>
    <w:rsid w:val="00A72124"/>
    <w:rsid w:val="00A725FF"/>
    <w:rsid w:val="00A73A2D"/>
    <w:rsid w:val="00A74E61"/>
    <w:rsid w:val="00A76FDC"/>
    <w:rsid w:val="00A8172D"/>
    <w:rsid w:val="00A82866"/>
    <w:rsid w:val="00A87CF6"/>
    <w:rsid w:val="00A90CCC"/>
    <w:rsid w:val="00A92E6B"/>
    <w:rsid w:val="00A94131"/>
    <w:rsid w:val="00A94D48"/>
    <w:rsid w:val="00A96D99"/>
    <w:rsid w:val="00A96F0A"/>
    <w:rsid w:val="00AA0BB9"/>
    <w:rsid w:val="00AA138D"/>
    <w:rsid w:val="00AA4727"/>
    <w:rsid w:val="00AA5817"/>
    <w:rsid w:val="00AB3324"/>
    <w:rsid w:val="00AB3D8C"/>
    <w:rsid w:val="00AB5555"/>
    <w:rsid w:val="00AB632C"/>
    <w:rsid w:val="00AB6E94"/>
    <w:rsid w:val="00AB7094"/>
    <w:rsid w:val="00AB7A9F"/>
    <w:rsid w:val="00AC06FC"/>
    <w:rsid w:val="00AC1581"/>
    <w:rsid w:val="00AC2A20"/>
    <w:rsid w:val="00AC31A2"/>
    <w:rsid w:val="00AC47B0"/>
    <w:rsid w:val="00AC49B6"/>
    <w:rsid w:val="00AC6660"/>
    <w:rsid w:val="00AC68D6"/>
    <w:rsid w:val="00AD1A6E"/>
    <w:rsid w:val="00AD5233"/>
    <w:rsid w:val="00AD5AFA"/>
    <w:rsid w:val="00AD7A6F"/>
    <w:rsid w:val="00AE0055"/>
    <w:rsid w:val="00AE0135"/>
    <w:rsid w:val="00AE1B34"/>
    <w:rsid w:val="00AE2F2A"/>
    <w:rsid w:val="00AE4BBA"/>
    <w:rsid w:val="00AE51AF"/>
    <w:rsid w:val="00AE587A"/>
    <w:rsid w:val="00AE66FF"/>
    <w:rsid w:val="00AE6F47"/>
    <w:rsid w:val="00AE7B19"/>
    <w:rsid w:val="00AF1462"/>
    <w:rsid w:val="00AF25B8"/>
    <w:rsid w:val="00AF27F5"/>
    <w:rsid w:val="00AF2B8A"/>
    <w:rsid w:val="00AF36D2"/>
    <w:rsid w:val="00AF6B0E"/>
    <w:rsid w:val="00B005B9"/>
    <w:rsid w:val="00B00684"/>
    <w:rsid w:val="00B05C35"/>
    <w:rsid w:val="00B07C47"/>
    <w:rsid w:val="00B16175"/>
    <w:rsid w:val="00B20E9C"/>
    <w:rsid w:val="00B20EED"/>
    <w:rsid w:val="00B223DF"/>
    <w:rsid w:val="00B228E9"/>
    <w:rsid w:val="00B24A0A"/>
    <w:rsid w:val="00B24A67"/>
    <w:rsid w:val="00B251F2"/>
    <w:rsid w:val="00B27BC5"/>
    <w:rsid w:val="00B30E14"/>
    <w:rsid w:val="00B317BB"/>
    <w:rsid w:val="00B3273B"/>
    <w:rsid w:val="00B34E60"/>
    <w:rsid w:val="00B36958"/>
    <w:rsid w:val="00B36D06"/>
    <w:rsid w:val="00B378C8"/>
    <w:rsid w:val="00B40317"/>
    <w:rsid w:val="00B43188"/>
    <w:rsid w:val="00B44014"/>
    <w:rsid w:val="00B452B2"/>
    <w:rsid w:val="00B459DD"/>
    <w:rsid w:val="00B45D9F"/>
    <w:rsid w:val="00B46C5B"/>
    <w:rsid w:val="00B46E40"/>
    <w:rsid w:val="00B4747D"/>
    <w:rsid w:val="00B50946"/>
    <w:rsid w:val="00B50A25"/>
    <w:rsid w:val="00B50D38"/>
    <w:rsid w:val="00B5207C"/>
    <w:rsid w:val="00B530BB"/>
    <w:rsid w:val="00B53497"/>
    <w:rsid w:val="00B601E1"/>
    <w:rsid w:val="00B608C0"/>
    <w:rsid w:val="00B60B1A"/>
    <w:rsid w:val="00B61980"/>
    <w:rsid w:val="00B6304D"/>
    <w:rsid w:val="00B65142"/>
    <w:rsid w:val="00B6528E"/>
    <w:rsid w:val="00B661C4"/>
    <w:rsid w:val="00B70022"/>
    <w:rsid w:val="00B71F6C"/>
    <w:rsid w:val="00B727C8"/>
    <w:rsid w:val="00B73368"/>
    <w:rsid w:val="00B73B62"/>
    <w:rsid w:val="00B743CF"/>
    <w:rsid w:val="00B74927"/>
    <w:rsid w:val="00B74BF3"/>
    <w:rsid w:val="00B75481"/>
    <w:rsid w:val="00B75967"/>
    <w:rsid w:val="00B7741C"/>
    <w:rsid w:val="00B77C84"/>
    <w:rsid w:val="00B82119"/>
    <w:rsid w:val="00B84E3E"/>
    <w:rsid w:val="00B85F2C"/>
    <w:rsid w:val="00B903D2"/>
    <w:rsid w:val="00B93096"/>
    <w:rsid w:val="00B933C2"/>
    <w:rsid w:val="00B969E2"/>
    <w:rsid w:val="00BA1266"/>
    <w:rsid w:val="00BA2E83"/>
    <w:rsid w:val="00BA45AF"/>
    <w:rsid w:val="00BA59A4"/>
    <w:rsid w:val="00BB06E4"/>
    <w:rsid w:val="00BB180E"/>
    <w:rsid w:val="00BB20BF"/>
    <w:rsid w:val="00BB250E"/>
    <w:rsid w:val="00BB32F6"/>
    <w:rsid w:val="00BB6F57"/>
    <w:rsid w:val="00BC0909"/>
    <w:rsid w:val="00BC09CD"/>
    <w:rsid w:val="00BC224E"/>
    <w:rsid w:val="00BC2E8F"/>
    <w:rsid w:val="00BC2F2B"/>
    <w:rsid w:val="00BC3D0B"/>
    <w:rsid w:val="00BC46E1"/>
    <w:rsid w:val="00BD031A"/>
    <w:rsid w:val="00BD0C2C"/>
    <w:rsid w:val="00BD29F0"/>
    <w:rsid w:val="00BD2B70"/>
    <w:rsid w:val="00BD4749"/>
    <w:rsid w:val="00BD55A5"/>
    <w:rsid w:val="00BE3BAF"/>
    <w:rsid w:val="00BE4661"/>
    <w:rsid w:val="00BE5E25"/>
    <w:rsid w:val="00BE759C"/>
    <w:rsid w:val="00BF1030"/>
    <w:rsid w:val="00BF1DA1"/>
    <w:rsid w:val="00BF31C2"/>
    <w:rsid w:val="00BF5A35"/>
    <w:rsid w:val="00BF697A"/>
    <w:rsid w:val="00C03A11"/>
    <w:rsid w:val="00C03E7A"/>
    <w:rsid w:val="00C0513A"/>
    <w:rsid w:val="00C118D5"/>
    <w:rsid w:val="00C120CE"/>
    <w:rsid w:val="00C17352"/>
    <w:rsid w:val="00C177B0"/>
    <w:rsid w:val="00C179D6"/>
    <w:rsid w:val="00C2117A"/>
    <w:rsid w:val="00C215AE"/>
    <w:rsid w:val="00C216DF"/>
    <w:rsid w:val="00C23D91"/>
    <w:rsid w:val="00C2413F"/>
    <w:rsid w:val="00C2431E"/>
    <w:rsid w:val="00C243E3"/>
    <w:rsid w:val="00C24F5C"/>
    <w:rsid w:val="00C25864"/>
    <w:rsid w:val="00C25CF9"/>
    <w:rsid w:val="00C2665B"/>
    <w:rsid w:val="00C26F3C"/>
    <w:rsid w:val="00C30002"/>
    <w:rsid w:val="00C361DF"/>
    <w:rsid w:val="00C40C35"/>
    <w:rsid w:val="00C441AD"/>
    <w:rsid w:val="00C44815"/>
    <w:rsid w:val="00C449ED"/>
    <w:rsid w:val="00C46DC7"/>
    <w:rsid w:val="00C51EFC"/>
    <w:rsid w:val="00C54E1B"/>
    <w:rsid w:val="00C55171"/>
    <w:rsid w:val="00C55920"/>
    <w:rsid w:val="00C57A75"/>
    <w:rsid w:val="00C62A5A"/>
    <w:rsid w:val="00C62F3F"/>
    <w:rsid w:val="00C633F5"/>
    <w:rsid w:val="00C717F2"/>
    <w:rsid w:val="00C71BBA"/>
    <w:rsid w:val="00C71BF0"/>
    <w:rsid w:val="00C80341"/>
    <w:rsid w:val="00C803AF"/>
    <w:rsid w:val="00C8111B"/>
    <w:rsid w:val="00C823EC"/>
    <w:rsid w:val="00C85B2F"/>
    <w:rsid w:val="00C85FC8"/>
    <w:rsid w:val="00C866E0"/>
    <w:rsid w:val="00C86C85"/>
    <w:rsid w:val="00C87EC8"/>
    <w:rsid w:val="00C913DD"/>
    <w:rsid w:val="00C91992"/>
    <w:rsid w:val="00C91E16"/>
    <w:rsid w:val="00C92834"/>
    <w:rsid w:val="00CA0420"/>
    <w:rsid w:val="00CA2CA5"/>
    <w:rsid w:val="00CA3C91"/>
    <w:rsid w:val="00CA5CD8"/>
    <w:rsid w:val="00CB2954"/>
    <w:rsid w:val="00CB3F06"/>
    <w:rsid w:val="00CB4008"/>
    <w:rsid w:val="00CB43F8"/>
    <w:rsid w:val="00CC006B"/>
    <w:rsid w:val="00CC0CBA"/>
    <w:rsid w:val="00CC30DB"/>
    <w:rsid w:val="00CD016E"/>
    <w:rsid w:val="00CD6CE7"/>
    <w:rsid w:val="00CD6D23"/>
    <w:rsid w:val="00CD6F44"/>
    <w:rsid w:val="00CD703A"/>
    <w:rsid w:val="00CE2F3B"/>
    <w:rsid w:val="00CE3321"/>
    <w:rsid w:val="00CE59C7"/>
    <w:rsid w:val="00CE6D78"/>
    <w:rsid w:val="00CE7ECE"/>
    <w:rsid w:val="00CF01BA"/>
    <w:rsid w:val="00CF1ABB"/>
    <w:rsid w:val="00CF2501"/>
    <w:rsid w:val="00CF397A"/>
    <w:rsid w:val="00CF39D9"/>
    <w:rsid w:val="00CF62FA"/>
    <w:rsid w:val="00D00CF8"/>
    <w:rsid w:val="00D02939"/>
    <w:rsid w:val="00D037A9"/>
    <w:rsid w:val="00D061AD"/>
    <w:rsid w:val="00D10936"/>
    <w:rsid w:val="00D11141"/>
    <w:rsid w:val="00D14161"/>
    <w:rsid w:val="00D166A8"/>
    <w:rsid w:val="00D168C2"/>
    <w:rsid w:val="00D17048"/>
    <w:rsid w:val="00D17524"/>
    <w:rsid w:val="00D210B9"/>
    <w:rsid w:val="00D217EE"/>
    <w:rsid w:val="00D21AE5"/>
    <w:rsid w:val="00D2256B"/>
    <w:rsid w:val="00D22F8D"/>
    <w:rsid w:val="00D238E6"/>
    <w:rsid w:val="00D23945"/>
    <w:rsid w:val="00D250DB"/>
    <w:rsid w:val="00D25F31"/>
    <w:rsid w:val="00D3053C"/>
    <w:rsid w:val="00D30E4D"/>
    <w:rsid w:val="00D3752B"/>
    <w:rsid w:val="00D37ACA"/>
    <w:rsid w:val="00D407F6"/>
    <w:rsid w:val="00D42F03"/>
    <w:rsid w:val="00D43C68"/>
    <w:rsid w:val="00D4524E"/>
    <w:rsid w:val="00D458E7"/>
    <w:rsid w:val="00D46214"/>
    <w:rsid w:val="00D47330"/>
    <w:rsid w:val="00D50012"/>
    <w:rsid w:val="00D52FE6"/>
    <w:rsid w:val="00D54436"/>
    <w:rsid w:val="00D565E2"/>
    <w:rsid w:val="00D6004A"/>
    <w:rsid w:val="00D61DB0"/>
    <w:rsid w:val="00D63235"/>
    <w:rsid w:val="00D64C7E"/>
    <w:rsid w:val="00D65594"/>
    <w:rsid w:val="00D665EC"/>
    <w:rsid w:val="00D7024A"/>
    <w:rsid w:val="00D739DE"/>
    <w:rsid w:val="00D8011C"/>
    <w:rsid w:val="00D83734"/>
    <w:rsid w:val="00D8434C"/>
    <w:rsid w:val="00D9162F"/>
    <w:rsid w:val="00D92992"/>
    <w:rsid w:val="00D94229"/>
    <w:rsid w:val="00D9519A"/>
    <w:rsid w:val="00D97873"/>
    <w:rsid w:val="00DA1BA0"/>
    <w:rsid w:val="00DA2538"/>
    <w:rsid w:val="00DA49B8"/>
    <w:rsid w:val="00DA544F"/>
    <w:rsid w:val="00DA5B97"/>
    <w:rsid w:val="00DA623F"/>
    <w:rsid w:val="00DA62E8"/>
    <w:rsid w:val="00DA7713"/>
    <w:rsid w:val="00DB0ACB"/>
    <w:rsid w:val="00DB267D"/>
    <w:rsid w:val="00DB2B48"/>
    <w:rsid w:val="00DC11F5"/>
    <w:rsid w:val="00DC201C"/>
    <w:rsid w:val="00DC4296"/>
    <w:rsid w:val="00DC450F"/>
    <w:rsid w:val="00DC490D"/>
    <w:rsid w:val="00DD0D7B"/>
    <w:rsid w:val="00DD2E95"/>
    <w:rsid w:val="00DD383E"/>
    <w:rsid w:val="00DD4DFB"/>
    <w:rsid w:val="00DD55DA"/>
    <w:rsid w:val="00DE1D42"/>
    <w:rsid w:val="00DE1FBA"/>
    <w:rsid w:val="00DE26C8"/>
    <w:rsid w:val="00DE3D3A"/>
    <w:rsid w:val="00DE49D9"/>
    <w:rsid w:val="00DE77ED"/>
    <w:rsid w:val="00DF30B5"/>
    <w:rsid w:val="00DF3F21"/>
    <w:rsid w:val="00DF4771"/>
    <w:rsid w:val="00E00C84"/>
    <w:rsid w:val="00E01639"/>
    <w:rsid w:val="00E02A8F"/>
    <w:rsid w:val="00E05C60"/>
    <w:rsid w:val="00E07CFB"/>
    <w:rsid w:val="00E11C05"/>
    <w:rsid w:val="00E11E37"/>
    <w:rsid w:val="00E1379A"/>
    <w:rsid w:val="00E2018C"/>
    <w:rsid w:val="00E21796"/>
    <w:rsid w:val="00E21AF5"/>
    <w:rsid w:val="00E2377F"/>
    <w:rsid w:val="00E24CDA"/>
    <w:rsid w:val="00E2524F"/>
    <w:rsid w:val="00E261C2"/>
    <w:rsid w:val="00E26256"/>
    <w:rsid w:val="00E26EE6"/>
    <w:rsid w:val="00E30513"/>
    <w:rsid w:val="00E3519E"/>
    <w:rsid w:val="00E36C51"/>
    <w:rsid w:val="00E373F7"/>
    <w:rsid w:val="00E37A4D"/>
    <w:rsid w:val="00E43DFF"/>
    <w:rsid w:val="00E44117"/>
    <w:rsid w:val="00E45095"/>
    <w:rsid w:val="00E50C16"/>
    <w:rsid w:val="00E51D76"/>
    <w:rsid w:val="00E5311B"/>
    <w:rsid w:val="00E5422D"/>
    <w:rsid w:val="00E54F42"/>
    <w:rsid w:val="00E57640"/>
    <w:rsid w:val="00E577F6"/>
    <w:rsid w:val="00E57D88"/>
    <w:rsid w:val="00E66386"/>
    <w:rsid w:val="00E67101"/>
    <w:rsid w:val="00E67703"/>
    <w:rsid w:val="00E67744"/>
    <w:rsid w:val="00E67D69"/>
    <w:rsid w:val="00E71074"/>
    <w:rsid w:val="00E710E9"/>
    <w:rsid w:val="00E72253"/>
    <w:rsid w:val="00E7406A"/>
    <w:rsid w:val="00E7446B"/>
    <w:rsid w:val="00E74C16"/>
    <w:rsid w:val="00E7657D"/>
    <w:rsid w:val="00E77B29"/>
    <w:rsid w:val="00E77DE7"/>
    <w:rsid w:val="00E80C06"/>
    <w:rsid w:val="00E81016"/>
    <w:rsid w:val="00E81CA5"/>
    <w:rsid w:val="00E83FCC"/>
    <w:rsid w:val="00E84BFC"/>
    <w:rsid w:val="00E84F6D"/>
    <w:rsid w:val="00E8514A"/>
    <w:rsid w:val="00E86C20"/>
    <w:rsid w:val="00E87083"/>
    <w:rsid w:val="00E91224"/>
    <w:rsid w:val="00E94E8C"/>
    <w:rsid w:val="00E96F53"/>
    <w:rsid w:val="00E97099"/>
    <w:rsid w:val="00E97105"/>
    <w:rsid w:val="00EA0B54"/>
    <w:rsid w:val="00EA0E00"/>
    <w:rsid w:val="00EA397B"/>
    <w:rsid w:val="00EA6B21"/>
    <w:rsid w:val="00EB2FA6"/>
    <w:rsid w:val="00EB30C8"/>
    <w:rsid w:val="00EB6BB7"/>
    <w:rsid w:val="00EB6F01"/>
    <w:rsid w:val="00EB7F6A"/>
    <w:rsid w:val="00EC0A07"/>
    <w:rsid w:val="00EC4262"/>
    <w:rsid w:val="00ED09DC"/>
    <w:rsid w:val="00ED311A"/>
    <w:rsid w:val="00ED37C8"/>
    <w:rsid w:val="00ED3DEE"/>
    <w:rsid w:val="00ED3F74"/>
    <w:rsid w:val="00ED497C"/>
    <w:rsid w:val="00ED7C4C"/>
    <w:rsid w:val="00EE3EAB"/>
    <w:rsid w:val="00EE4623"/>
    <w:rsid w:val="00EE5AEA"/>
    <w:rsid w:val="00EE5CA5"/>
    <w:rsid w:val="00EE6244"/>
    <w:rsid w:val="00EE72B9"/>
    <w:rsid w:val="00EF00B1"/>
    <w:rsid w:val="00EF1BB9"/>
    <w:rsid w:val="00EF1FD7"/>
    <w:rsid w:val="00EF226C"/>
    <w:rsid w:val="00EF6B73"/>
    <w:rsid w:val="00EF7401"/>
    <w:rsid w:val="00F0184B"/>
    <w:rsid w:val="00F028BD"/>
    <w:rsid w:val="00F03A33"/>
    <w:rsid w:val="00F04508"/>
    <w:rsid w:val="00F05A59"/>
    <w:rsid w:val="00F06186"/>
    <w:rsid w:val="00F06F20"/>
    <w:rsid w:val="00F073DE"/>
    <w:rsid w:val="00F2013C"/>
    <w:rsid w:val="00F221AE"/>
    <w:rsid w:val="00F23DB9"/>
    <w:rsid w:val="00F23DD9"/>
    <w:rsid w:val="00F24463"/>
    <w:rsid w:val="00F25AC0"/>
    <w:rsid w:val="00F268C2"/>
    <w:rsid w:val="00F27E54"/>
    <w:rsid w:val="00F3031F"/>
    <w:rsid w:val="00F303E8"/>
    <w:rsid w:val="00F31588"/>
    <w:rsid w:val="00F3376A"/>
    <w:rsid w:val="00F342F9"/>
    <w:rsid w:val="00F343C6"/>
    <w:rsid w:val="00F35F15"/>
    <w:rsid w:val="00F37E26"/>
    <w:rsid w:val="00F43F62"/>
    <w:rsid w:val="00F43FE6"/>
    <w:rsid w:val="00F44778"/>
    <w:rsid w:val="00F46FAE"/>
    <w:rsid w:val="00F52FD5"/>
    <w:rsid w:val="00F53440"/>
    <w:rsid w:val="00F538DC"/>
    <w:rsid w:val="00F538F0"/>
    <w:rsid w:val="00F54304"/>
    <w:rsid w:val="00F54B96"/>
    <w:rsid w:val="00F563D1"/>
    <w:rsid w:val="00F57550"/>
    <w:rsid w:val="00F6106F"/>
    <w:rsid w:val="00F6250F"/>
    <w:rsid w:val="00F65670"/>
    <w:rsid w:val="00F66ED2"/>
    <w:rsid w:val="00F67214"/>
    <w:rsid w:val="00F72E4C"/>
    <w:rsid w:val="00F73CF6"/>
    <w:rsid w:val="00F74C9B"/>
    <w:rsid w:val="00F763EF"/>
    <w:rsid w:val="00F76409"/>
    <w:rsid w:val="00F80960"/>
    <w:rsid w:val="00F80BD0"/>
    <w:rsid w:val="00F81879"/>
    <w:rsid w:val="00F82B7B"/>
    <w:rsid w:val="00F82FD8"/>
    <w:rsid w:val="00F859D1"/>
    <w:rsid w:val="00F871B0"/>
    <w:rsid w:val="00F905AD"/>
    <w:rsid w:val="00F91893"/>
    <w:rsid w:val="00F91AAD"/>
    <w:rsid w:val="00F966FC"/>
    <w:rsid w:val="00F97E4B"/>
    <w:rsid w:val="00FA0243"/>
    <w:rsid w:val="00FA193A"/>
    <w:rsid w:val="00FA2B98"/>
    <w:rsid w:val="00FA42B4"/>
    <w:rsid w:val="00FA5024"/>
    <w:rsid w:val="00FA6E25"/>
    <w:rsid w:val="00FB05D0"/>
    <w:rsid w:val="00FB0946"/>
    <w:rsid w:val="00FB0F65"/>
    <w:rsid w:val="00FB1C85"/>
    <w:rsid w:val="00FB250A"/>
    <w:rsid w:val="00FB47DB"/>
    <w:rsid w:val="00FB563B"/>
    <w:rsid w:val="00FC0B3E"/>
    <w:rsid w:val="00FC0F8C"/>
    <w:rsid w:val="00FC29E5"/>
    <w:rsid w:val="00FC2A43"/>
    <w:rsid w:val="00FC2CC9"/>
    <w:rsid w:val="00FC3499"/>
    <w:rsid w:val="00FC38F1"/>
    <w:rsid w:val="00FC39FD"/>
    <w:rsid w:val="00FC62F9"/>
    <w:rsid w:val="00FC653A"/>
    <w:rsid w:val="00FD1978"/>
    <w:rsid w:val="00FD1C62"/>
    <w:rsid w:val="00FD1CE8"/>
    <w:rsid w:val="00FD3FCE"/>
    <w:rsid w:val="00FD4AC4"/>
    <w:rsid w:val="00FD4B00"/>
    <w:rsid w:val="00FD5CB5"/>
    <w:rsid w:val="00FD66A8"/>
    <w:rsid w:val="00FD757F"/>
    <w:rsid w:val="00FD7E27"/>
    <w:rsid w:val="00FE1978"/>
    <w:rsid w:val="00FE3688"/>
    <w:rsid w:val="00FE5FD4"/>
    <w:rsid w:val="00FE62B4"/>
    <w:rsid w:val="00FE7C04"/>
    <w:rsid w:val="00FF1DFE"/>
    <w:rsid w:val="00FF4D3E"/>
    <w:rsid w:val="00FF60FD"/>
    <w:rsid w:val="00FF7944"/>
    <w:rsid w:val="00FF7BBF"/>
    <w:rsid w:val="01D43C3E"/>
    <w:rsid w:val="01EDAD87"/>
    <w:rsid w:val="02209B0A"/>
    <w:rsid w:val="0226EBA7"/>
    <w:rsid w:val="026E3475"/>
    <w:rsid w:val="02C40B9E"/>
    <w:rsid w:val="02C7AEF3"/>
    <w:rsid w:val="02D387E5"/>
    <w:rsid w:val="03662AB5"/>
    <w:rsid w:val="0396240F"/>
    <w:rsid w:val="039C4899"/>
    <w:rsid w:val="03B17812"/>
    <w:rsid w:val="03C942E1"/>
    <w:rsid w:val="03F223D3"/>
    <w:rsid w:val="03F4A860"/>
    <w:rsid w:val="040178D1"/>
    <w:rsid w:val="0499600E"/>
    <w:rsid w:val="051D6BD7"/>
    <w:rsid w:val="0565CF72"/>
    <w:rsid w:val="05C27812"/>
    <w:rsid w:val="06469E5E"/>
    <w:rsid w:val="06A845F9"/>
    <w:rsid w:val="06B2DE51"/>
    <w:rsid w:val="07156CA0"/>
    <w:rsid w:val="07587878"/>
    <w:rsid w:val="0881FB7F"/>
    <w:rsid w:val="089C6CDA"/>
    <w:rsid w:val="08DC9A4C"/>
    <w:rsid w:val="09F3A35F"/>
    <w:rsid w:val="0A17769D"/>
    <w:rsid w:val="0AFE1648"/>
    <w:rsid w:val="0B3D0FBA"/>
    <w:rsid w:val="0B466A36"/>
    <w:rsid w:val="0B699F6B"/>
    <w:rsid w:val="0BE95B3C"/>
    <w:rsid w:val="0BEA5AA7"/>
    <w:rsid w:val="0D746A25"/>
    <w:rsid w:val="0E06B279"/>
    <w:rsid w:val="0E5F3CD3"/>
    <w:rsid w:val="0E6034D6"/>
    <w:rsid w:val="0F39713C"/>
    <w:rsid w:val="0F39C93E"/>
    <w:rsid w:val="0F50F848"/>
    <w:rsid w:val="0F78B700"/>
    <w:rsid w:val="0FD93AA3"/>
    <w:rsid w:val="100CFB9B"/>
    <w:rsid w:val="11A74E10"/>
    <w:rsid w:val="1249E072"/>
    <w:rsid w:val="1289BBD3"/>
    <w:rsid w:val="12A77DE9"/>
    <w:rsid w:val="1381904C"/>
    <w:rsid w:val="139DD9B7"/>
    <w:rsid w:val="14606B67"/>
    <w:rsid w:val="149BB173"/>
    <w:rsid w:val="14BADF61"/>
    <w:rsid w:val="14CB81E0"/>
    <w:rsid w:val="14E23897"/>
    <w:rsid w:val="15029E37"/>
    <w:rsid w:val="150F169F"/>
    <w:rsid w:val="153FEE6E"/>
    <w:rsid w:val="15B8561C"/>
    <w:rsid w:val="15E4057B"/>
    <w:rsid w:val="1691E27A"/>
    <w:rsid w:val="1732B50E"/>
    <w:rsid w:val="179692A5"/>
    <w:rsid w:val="18055DE4"/>
    <w:rsid w:val="18227022"/>
    <w:rsid w:val="18F989E7"/>
    <w:rsid w:val="1912FF22"/>
    <w:rsid w:val="191E60D9"/>
    <w:rsid w:val="1958415E"/>
    <w:rsid w:val="19ADA169"/>
    <w:rsid w:val="19BA5F9B"/>
    <w:rsid w:val="19BB6BF7"/>
    <w:rsid w:val="19BF4588"/>
    <w:rsid w:val="1B5F8990"/>
    <w:rsid w:val="1B8CEE6E"/>
    <w:rsid w:val="1BE73313"/>
    <w:rsid w:val="1DDFA287"/>
    <w:rsid w:val="1DF64DDF"/>
    <w:rsid w:val="1E0F5433"/>
    <w:rsid w:val="1E594FE5"/>
    <w:rsid w:val="1E595A4B"/>
    <w:rsid w:val="1EDBE68F"/>
    <w:rsid w:val="1F2500E6"/>
    <w:rsid w:val="1F260170"/>
    <w:rsid w:val="1F2D02D6"/>
    <w:rsid w:val="1FD350DF"/>
    <w:rsid w:val="205590B9"/>
    <w:rsid w:val="208249A4"/>
    <w:rsid w:val="20CFE44C"/>
    <w:rsid w:val="20E8498A"/>
    <w:rsid w:val="210E3180"/>
    <w:rsid w:val="215F54A6"/>
    <w:rsid w:val="21740FF8"/>
    <w:rsid w:val="21C3B80A"/>
    <w:rsid w:val="225163ED"/>
    <w:rsid w:val="23AB0F19"/>
    <w:rsid w:val="23AE64C6"/>
    <w:rsid w:val="23CF4ED7"/>
    <w:rsid w:val="23D20FFE"/>
    <w:rsid w:val="241833A3"/>
    <w:rsid w:val="2442E4C3"/>
    <w:rsid w:val="24536A0E"/>
    <w:rsid w:val="24CA19FC"/>
    <w:rsid w:val="25826405"/>
    <w:rsid w:val="2631EC28"/>
    <w:rsid w:val="274C5B89"/>
    <w:rsid w:val="275A8268"/>
    <w:rsid w:val="278AB1D0"/>
    <w:rsid w:val="281D82D3"/>
    <w:rsid w:val="28378612"/>
    <w:rsid w:val="28CCDC7D"/>
    <w:rsid w:val="2915C2A0"/>
    <w:rsid w:val="293744DC"/>
    <w:rsid w:val="294480EA"/>
    <w:rsid w:val="29D17D2A"/>
    <w:rsid w:val="29E9D7D1"/>
    <w:rsid w:val="2A5F750C"/>
    <w:rsid w:val="2A7E34B6"/>
    <w:rsid w:val="2AB660F2"/>
    <w:rsid w:val="2AD4EFA1"/>
    <w:rsid w:val="2AE3B2C9"/>
    <w:rsid w:val="2B5506C1"/>
    <w:rsid w:val="2B8DEDB3"/>
    <w:rsid w:val="2B9BA3C8"/>
    <w:rsid w:val="2C6293F2"/>
    <w:rsid w:val="2C69F0A5"/>
    <w:rsid w:val="2C9BD29F"/>
    <w:rsid w:val="2CDC7E80"/>
    <w:rsid w:val="2CDFEC73"/>
    <w:rsid w:val="2CF3344B"/>
    <w:rsid w:val="2D1DEF25"/>
    <w:rsid w:val="2DC57C54"/>
    <w:rsid w:val="2E9BCF49"/>
    <w:rsid w:val="2F118FA2"/>
    <w:rsid w:val="2F244EF0"/>
    <w:rsid w:val="2F8FB765"/>
    <w:rsid w:val="2FEC09AC"/>
    <w:rsid w:val="300EC5BB"/>
    <w:rsid w:val="30874C27"/>
    <w:rsid w:val="310806B4"/>
    <w:rsid w:val="314AA514"/>
    <w:rsid w:val="31616CC1"/>
    <w:rsid w:val="31A713DD"/>
    <w:rsid w:val="3213EBE7"/>
    <w:rsid w:val="327BF6FE"/>
    <w:rsid w:val="32C225DB"/>
    <w:rsid w:val="334648C6"/>
    <w:rsid w:val="33513BF2"/>
    <w:rsid w:val="33846CD2"/>
    <w:rsid w:val="33A0E0EC"/>
    <w:rsid w:val="33B59AD3"/>
    <w:rsid w:val="33B701AD"/>
    <w:rsid w:val="33EF3645"/>
    <w:rsid w:val="3498788B"/>
    <w:rsid w:val="34C08CD9"/>
    <w:rsid w:val="356E0526"/>
    <w:rsid w:val="363C8E5D"/>
    <w:rsid w:val="3695859B"/>
    <w:rsid w:val="36CF7C30"/>
    <w:rsid w:val="36D93E79"/>
    <w:rsid w:val="3704CA65"/>
    <w:rsid w:val="380E434D"/>
    <w:rsid w:val="389E6DE3"/>
    <w:rsid w:val="393D1082"/>
    <w:rsid w:val="3958DA1E"/>
    <w:rsid w:val="398A8D93"/>
    <w:rsid w:val="398D1389"/>
    <w:rsid w:val="3A12C9D1"/>
    <w:rsid w:val="3AD02560"/>
    <w:rsid w:val="3B131AFB"/>
    <w:rsid w:val="3B6E9AB3"/>
    <w:rsid w:val="3B948D65"/>
    <w:rsid w:val="3BB48511"/>
    <w:rsid w:val="3BC0171A"/>
    <w:rsid w:val="3BCF760D"/>
    <w:rsid w:val="3C25D7E5"/>
    <w:rsid w:val="3C29A919"/>
    <w:rsid w:val="3C8715A6"/>
    <w:rsid w:val="3C92A784"/>
    <w:rsid w:val="3CAAC100"/>
    <w:rsid w:val="3D269E6B"/>
    <w:rsid w:val="3E314917"/>
    <w:rsid w:val="3E31BD5F"/>
    <w:rsid w:val="3F759DF4"/>
    <w:rsid w:val="4054D976"/>
    <w:rsid w:val="406C9FE0"/>
    <w:rsid w:val="40A3C555"/>
    <w:rsid w:val="4107C540"/>
    <w:rsid w:val="41CD35C6"/>
    <w:rsid w:val="41F6FAC3"/>
    <w:rsid w:val="420BE182"/>
    <w:rsid w:val="42A441E8"/>
    <w:rsid w:val="42DE6314"/>
    <w:rsid w:val="43835CB0"/>
    <w:rsid w:val="43896B32"/>
    <w:rsid w:val="43A0F8B2"/>
    <w:rsid w:val="43A882CE"/>
    <w:rsid w:val="43C27DD1"/>
    <w:rsid w:val="4488DFD6"/>
    <w:rsid w:val="44A9AE52"/>
    <w:rsid w:val="44C26291"/>
    <w:rsid w:val="44E12969"/>
    <w:rsid w:val="44EBDA69"/>
    <w:rsid w:val="454BE245"/>
    <w:rsid w:val="455F015A"/>
    <w:rsid w:val="458A527F"/>
    <w:rsid w:val="4596AF56"/>
    <w:rsid w:val="46197130"/>
    <w:rsid w:val="46F89F09"/>
    <w:rsid w:val="473E4794"/>
    <w:rsid w:val="47599B71"/>
    <w:rsid w:val="47B6BF81"/>
    <w:rsid w:val="47F88F6C"/>
    <w:rsid w:val="48D47F10"/>
    <w:rsid w:val="492886E4"/>
    <w:rsid w:val="49791812"/>
    <w:rsid w:val="49A6C6E8"/>
    <w:rsid w:val="49BD91FF"/>
    <w:rsid w:val="4B14E873"/>
    <w:rsid w:val="4BEFAEA0"/>
    <w:rsid w:val="4C922F3E"/>
    <w:rsid w:val="4CB0B8D4"/>
    <w:rsid w:val="4CE3373F"/>
    <w:rsid w:val="4CF7EA38"/>
    <w:rsid w:val="4CF8A958"/>
    <w:rsid w:val="4D3301A8"/>
    <w:rsid w:val="4D6CBFD1"/>
    <w:rsid w:val="4DF4FF28"/>
    <w:rsid w:val="4E6D7B98"/>
    <w:rsid w:val="4F4F2460"/>
    <w:rsid w:val="4F80FE79"/>
    <w:rsid w:val="4FDC3DAA"/>
    <w:rsid w:val="4FE85996"/>
    <w:rsid w:val="5028EB86"/>
    <w:rsid w:val="509A8DE5"/>
    <w:rsid w:val="51F4FD3D"/>
    <w:rsid w:val="522D5F26"/>
    <w:rsid w:val="5256D707"/>
    <w:rsid w:val="52BA9A33"/>
    <w:rsid w:val="53809A1C"/>
    <w:rsid w:val="53823734"/>
    <w:rsid w:val="539356F8"/>
    <w:rsid w:val="53A84DF6"/>
    <w:rsid w:val="53ECA6D0"/>
    <w:rsid w:val="54817E3E"/>
    <w:rsid w:val="5485B343"/>
    <w:rsid w:val="54AA68C5"/>
    <w:rsid w:val="5585036B"/>
    <w:rsid w:val="559548EF"/>
    <w:rsid w:val="55CDA2C5"/>
    <w:rsid w:val="56A058E2"/>
    <w:rsid w:val="56B8EDDC"/>
    <w:rsid w:val="56DF4F00"/>
    <w:rsid w:val="56E3C0D1"/>
    <w:rsid w:val="56EC8287"/>
    <w:rsid w:val="571112B6"/>
    <w:rsid w:val="572A482A"/>
    <w:rsid w:val="573539E8"/>
    <w:rsid w:val="57CDB209"/>
    <w:rsid w:val="57F36B7B"/>
    <w:rsid w:val="58179507"/>
    <w:rsid w:val="588FCB0E"/>
    <w:rsid w:val="58C37C99"/>
    <w:rsid w:val="59CF27A1"/>
    <w:rsid w:val="5A7C88FC"/>
    <w:rsid w:val="5A8E6A60"/>
    <w:rsid w:val="5AC8CE15"/>
    <w:rsid w:val="5AD86274"/>
    <w:rsid w:val="5B157A69"/>
    <w:rsid w:val="5B526715"/>
    <w:rsid w:val="5BA491A4"/>
    <w:rsid w:val="5C350742"/>
    <w:rsid w:val="5C3B8359"/>
    <w:rsid w:val="5C84DCDA"/>
    <w:rsid w:val="5D96CC80"/>
    <w:rsid w:val="5DF7E3B4"/>
    <w:rsid w:val="5E12ADF5"/>
    <w:rsid w:val="5ED86FD5"/>
    <w:rsid w:val="5EE48584"/>
    <w:rsid w:val="5F11DF7C"/>
    <w:rsid w:val="5F65F58D"/>
    <w:rsid w:val="5F6A99A0"/>
    <w:rsid w:val="5F84C7B5"/>
    <w:rsid w:val="5F930B0C"/>
    <w:rsid w:val="5FAD6BC5"/>
    <w:rsid w:val="6005F6BE"/>
    <w:rsid w:val="6056DE74"/>
    <w:rsid w:val="611C6CD1"/>
    <w:rsid w:val="62365908"/>
    <w:rsid w:val="62AAE122"/>
    <w:rsid w:val="62AE1BB8"/>
    <w:rsid w:val="635B46F5"/>
    <w:rsid w:val="639452A2"/>
    <w:rsid w:val="64C371BF"/>
    <w:rsid w:val="64E9D851"/>
    <w:rsid w:val="66462A55"/>
    <w:rsid w:val="6669D9EC"/>
    <w:rsid w:val="666D7504"/>
    <w:rsid w:val="66731D72"/>
    <w:rsid w:val="66B49EA4"/>
    <w:rsid w:val="67565B96"/>
    <w:rsid w:val="67BC2201"/>
    <w:rsid w:val="68377154"/>
    <w:rsid w:val="68459071"/>
    <w:rsid w:val="687829B7"/>
    <w:rsid w:val="68EE663A"/>
    <w:rsid w:val="693982AA"/>
    <w:rsid w:val="6A142EAA"/>
    <w:rsid w:val="6A22CCF8"/>
    <w:rsid w:val="6A8C97EE"/>
    <w:rsid w:val="6ADF0F03"/>
    <w:rsid w:val="6AE3548C"/>
    <w:rsid w:val="6AE5A454"/>
    <w:rsid w:val="6BB2C047"/>
    <w:rsid w:val="6BDDC387"/>
    <w:rsid w:val="6BEB1B18"/>
    <w:rsid w:val="6BFDB29E"/>
    <w:rsid w:val="6C02A240"/>
    <w:rsid w:val="6C0F31EA"/>
    <w:rsid w:val="6C61FBCA"/>
    <w:rsid w:val="6C7E2A75"/>
    <w:rsid w:val="6CC20A5C"/>
    <w:rsid w:val="6CFC13BE"/>
    <w:rsid w:val="6D1841F4"/>
    <w:rsid w:val="6D3C39A0"/>
    <w:rsid w:val="6D84FA98"/>
    <w:rsid w:val="6DB79AFE"/>
    <w:rsid w:val="6DF84376"/>
    <w:rsid w:val="6EAF4668"/>
    <w:rsid w:val="6F47E4AB"/>
    <w:rsid w:val="6F696B93"/>
    <w:rsid w:val="70B9B67B"/>
    <w:rsid w:val="70F70078"/>
    <w:rsid w:val="7143D70B"/>
    <w:rsid w:val="71A758E8"/>
    <w:rsid w:val="71D14FFF"/>
    <w:rsid w:val="72184B10"/>
    <w:rsid w:val="72290C37"/>
    <w:rsid w:val="722B4D95"/>
    <w:rsid w:val="724D8471"/>
    <w:rsid w:val="729E647B"/>
    <w:rsid w:val="72EC8F5C"/>
    <w:rsid w:val="736A9CC9"/>
    <w:rsid w:val="74D32A91"/>
    <w:rsid w:val="74E25C34"/>
    <w:rsid w:val="7508CC52"/>
    <w:rsid w:val="76193498"/>
    <w:rsid w:val="762E8FB4"/>
    <w:rsid w:val="76569C96"/>
    <w:rsid w:val="7673A699"/>
    <w:rsid w:val="768DF2CF"/>
    <w:rsid w:val="7764149D"/>
    <w:rsid w:val="777D37E9"/>
    <w:rsid w:val="7789B48D"/>
    <w:rsid w:val="780AD3E7"/>
    <w:rsid w:val="78521383"/>
    <w:rsid w:val="785935D7"/>
    <w:rsid w:val="78691BA8"/>
    <w:rsid w:val="788853AB"/>
    <w:rsid w:val="78CFF59D"/>
    <w:rsid w:val="7909D5A0"/>
    <w:rsid w:val="79457D2B"/>
    <w:rsid w:val="7952CCD8"/>
    <w:rsid w:val="79CC1EFF"/>
    <w:rsid w:val="7A0553B9"/>
    <w:rsid w:val="7B0AEE34"/>
    <w:rsid w:val="7BAC6C9D"/>
    <w:rsid w:val="7BC307D0"/>
    <w:rsid w:val="7BD0E92B"/>
    <w:rsid w:val="7C4D1FE8"/>
    <w:rsid w:val="7CE6619B"/>
    <w:rsid w:val="7D05E582"/>
    <w:rsid w:val="7D1EAC57"/>
    <w:rsid w:val="7D9C3C2A"/>
    <w:rsid w:val="7DAAB7D2"/>
    <w:rsid w:val="7DCCCD19"/>
    <w:rsid w:val="7E4D2AB2"/>
    <w:rsid w:val="7E58E40C"/>
    <w:rsid w:val="7E82EFFA"/>
    <w:rsid w:val="7ECEB1C6"/>
    <w:rsid w:val="7F028688"/>
    <w:rsid w:val="7F2B4943"/>
    <w:rsid w:val="7F33A134"/>
    <w:rsid w:val="7F80BF02"/>
    <w:rsid w:val="7FCB5F52"/>
    <w:rsid w:val="7FEDA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78D6"/>
  <w15:chartTrackingRefBased/>
  <w15:docId w15:val="{DDE1DFE0-C8C7-4E1C-8319-0E89EF7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nhideWhenUsed/>
    <w:rsid w:val="004615D2"/>
    <w:pPr>
      <w:spacing w:after="160" w:line="278" w:lineRule="auto"/>
    </w:pPr>
    <w:rPr>
      <w:rFonts w:ascii="Segoe UI" w:hAnsi="Segoe UI"/>
      <w:kern w:val="2"/>
      <w:sz w:val="20"/>
      <w:szCs w:val="24"/>
      <w14:ligatures w14:val="standardContextual"/>
    </w:rPr>
  </w:style>
  <w:style w:type="paragraph" w:styleId="Kop1">
    <w:name w:val="heading 1"/>
    <w:basedOn w:val="Standaard"/>
    <w:link w:val="Kop1Char"/>
    <w:uiPriority w:val="9"/>
    <w:qFormat/>
    <w:rsid w:val="00FD1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6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B4141" w:themeColor="accent1" w:themeShade="BF"/>
      <w:sz w:val="32"/>
      <w:szCs w:val="32"/>
    </w:rPr>
  </w:style>
  <w:style w:type="paragraph" w:styleId="Kop3">
    <w:name w:val="heading 3"/>
    <w:basedOn w:val="Standaard"/>
    <w:link w:val="Kop3Char"/>
    <w:uiPriority w:val="9"/>
    <w:qFormat/>
    <w:rsid w:val="00FD19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Kenmerk">
    <w:name w:val="stijl_Kenmerk"/>
    <w:basedOn w:val="Standaard"/>
    <w:qFormat/>
    <w:rsid w:val="006F2F80"/>
    <w:pPr>
      <w:spacing w:line="240" w:lineRule="atLeast"/>
    </w:pPr>
    <w:rPr>
      <w:noProof/>
      <w:sz w:val="16"/>
      <w:lang w:val="de-DE"/>
    </w:rPr>
  </w:style>
  <w:style w:type="paragraph" w:customStyle="1" w:styleId="stijlKopKenmerk">
    <w:name w:val="stijl_KopKenmerk"/>
    <w:basedOn w:val="stijlKenmerk"/>
    <w:qFormat/>
    <w:rsid w:val="002D2B6C"/>
    <w:rPr>
      <w:b/>
    </w:rPr>
  </w:style>
  <w:style w:type="table" w:styleId="Tabelraster">
    <w:name w:val="Table Grid"/>
    <w:basedOn w:val="Standaardtabel"/>
    <w:uiPriority w:val="39"/>
    <w:rsid w:val="002D2B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75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7524"/>
    <w:rPr>
      <w:rFonts w:ascii="Nirmala UI" w:hAnsi="Nirmala U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175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7524"/>
    <w:rPr>
      <w:rFonts w:ascii="Nirmala UI" w:hAnsi="Nirmala UI"/>
      <w:sz w:val="18"/>
    </w:rPr>
  </w:style>
  <w:style w:type="paragraph" w:customStyle="1" w:styleId="stijlTussenKop">
    <w:name w:val="stijl_TussenKop"/>
    <w:basedOn w:val="Standaard"/>
    <w:next w:val="Standaard"/>
    <w:qFormat/>
    <w:rsid w:val="00445E32"/>
    <w:rPr>
      <w:b/>
      <w:noProof/>
    </w:rPr>
  </w:style>
  <w:style w:type="character" w:styleId="Hyperlink">
    <w:name w:val="Hyperlink"/>
    <w:basedOn w:val="Standaardalinea-lettertype"/>
    <w:uiPriority w:val="99"/>
    <w:unhideWhenUsed/>
    <w:rsid w:val="006F2F80"/>
    <w:rPr>
      <w:color w:val="95CDEA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2F80"/>
    <w:rPr>
      <w:color w:val="605E5C"/>
      <w:shd w:val="clear" w:color="auto" w:fill="E1DFDD"/>
    </w:rPr>
  </w:style>
  <w:style w:type="paragraph" w:customStyle="1" w:styleId="stijlRetouradres">
    <w:name w:val="stijl_Retouradres"/>
    <w:basedOn w:val="Standaard"/>
    <w:qFormat/>
    <w:rsid w:val="006F2F80"/>
    <w:pPr>
      <w:spacing w:line="160" w:lineRule="exact"/>
    </w:pPr>
    <w:rPr>
      <w:noProof/>
      <w:sz w:val="12"/>
    </w:rPr>
  </w:style>
  <w:style w:type="paragraph" w:styleId="Geenafstand">
    <w:name w:val="No Spacing"/>
    <w:uiPriority w:val="1"/>
    <w:qFormat/>
    <w:rsid w:val="0065213E"/>
    <w:pPr>
      <w:spacing w:line="240" w:lineRule="auto"/>
    </w:pPr>
    <w:rPr>
      <w:rFonts w:ascii="Segoe UI" w:hAnsi="Segoe UI"/>
      <w:sz w:val="20"/>
    </w:rPr>
  </w:style>
  <w:style w:type="paragraph" w:customStyle="1" w:styleId="stijlHoofdstuk">
    <w:name w:val="stijl_Hoofdstuk"/>
    <w:basedOn w:val="Standaard"/>
    <w:qFormat/>
    <w:rsid w:val="00394C2C"/>
    <w:rPr>
      <w:b/>
      <w:noProof/>
      <w:sz w:val="28"/>
    </w:rPr>
  </w:style>
  <w:style w:type="paragraph" w:styleId="Lijstalinea">
    <w:name w:val="List Paragraph"/>
    <w:basedOn w:val="Standaard"/>
    <w:uiPriority w:val="34"/>
    <w:qFormat/>
    <w:rsid w:val="001079F0"/>
    <w:pPr>
      <w:spacing w:after="0" w:line="240" w:lineRule="auto"/>
      <w:ind w:left="720"/>
      <w:contextualSpacing/>
    </w:pPr>
  </w:style>
  <w:style w:type="numbering" w:customStyle="1" w:styleId="stijlBullets">
    <w:name w:val="stijl_Bullets"/>
    <w:uiPriority w:val="99"/>
    <w:rsid w:val="00394C2C"/>
    <w:pPr>
      <w:numPr>
        <w:numId w:val="5"/>
      </w:numPr>
    </w:pPr>
  </w:style>
  <w:style w:type="numbering" w:customStyle="1" w:styleId="stijlNummers">
    <w:name w:val="stijl_Nummers"/>
    <w:uiPriority w:val="99"/>
    <w:rsid w:val="00EB6F01"/>
    <w:pPr>
      <w:numPr>
        <w:numId w:val="6"/>
      </w:numPr>
    </w:pPr>
  </w:style>
  <w:style w:type="paragraph" w:customStyle="1" w:styleId="paragraph">
    <w:name w:val="paragraph"/>
    <w:basedOn w:val="Standaard"/>
    <w:rsid w:val="0054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546D45"/>
  </w:style>
  <w:style w:type="character" w:customStyle="1" w:styleId="scxw183704740">
    <w:name w:val="scxw183704740"/>
    <w:basedOn w:val="Standaardalinea-lettertype"/>
    <w:rsid w:val="00546D45"/>
  </w:style>
  <w:style w:type="character" w:customStyle="1" w:styleId="eop">
    <w:name w:val="eop"/>
    <w:basedOn w:val="Standaardalinea-lettertype"/>
    <w:rsid w:val="00546D45"/>
  </w:style>
  <w:style w:type="character" w:customStyle="1" w:styleId="spellingerror">
    <w:name w:val="spellingerror"/>
    <w:basedOn w:val="Standaardalinea-lettertype"/>
    <w:rsid w:val="00546D45"/>
  </w:style>
  <w:style w:type="character" w:customStyle="1" w:styleId="Kop1Char">
    <w:name w:val="Kop 1 Char"/>
    <w:basedOn w:val="Standaardalinea-lettertype"/>
    <w:link w:val="Kop1"/>
    <w:uiPriority w:val="9"/>
    <w:rsid w:val="00FD1978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D1978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ui-provider">
    <w:name w:val="ui-provider"/>
    <w:basedOn w:val="Standaardalinea-lettertype"/>
    <w:rsid w:val="00DA2538"/>
  </w:style>
  <w:style w:type="character" w:customStyle="1" w:styleId="Kop2Char">
    <w:name w:val="Kop 2 Char"/>
    <w:basedOn w:val="Standaardalinea-lettertype"/>
    <w:link w:val="Kop2"/>
    <w:uiPriority w:val="9"/>
    <w:rsid w:val="006069BC"/>
    <w:rPr>
      <w:rFonts w:asciiTheme="majorHAnsi" w:eastAsiaTheme="majorEastAsia" w:hAnsiTheme="majorHAnsi" w:cstheme="majorBidi"/>
      <w:color w:val="2B4141" w:themeColor="accent1" w:themeShade="BF"/>
      <w:kern w:val="2"/>
      <w:sz w:val="32"/>
      <w:szCs w:val="32"/>
      <w14:ligatures w14:val="standardContextual"/>
    </w:rPr>
  </w:style>
  <w:style w:type="paragraph" w:styleId="Titel">
    <w:name w:val="Title"/>
    <w:basedOn w:val="Standaard"/>
    <w:next w:val="Standaard"/>
    <w:link w:val="TitelChar"/>
    <w:uiPriority w:val="10"/>
    <w:qFormat/>
    <w:rsid w:val="00606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69B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9B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9BC"/>
    <w:rPr>
      <w:rFonts w:ascii="Segoe UI" w:hAnsi="Segoe UI"/>
      <w:kern w:val="2"/>
      <w:sz w:val="20"/>
      <w:szCs w:val="20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69BC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79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79F0"/>
    <w:rPr>
      <w:rFonts w:ascii="Segoe UI" w:hAnsi="Segoe UI"/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2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nakoll\Downloads\Blanco+staand%20(1).dotx" TargetMode="External"/></Relationships>
</file>

<file path=word/theme/theme1.xml><?xml version="1.0" encoding="utf-8"?>
<a:theme xmlns:a="http://schemas.openxmlformats.org/drawingml/2006/main" name="Kantoorthema">
  <a:themeElements>
    <a:clrScheme name="Firda">
      <a:dk1>
        <a:srgbClr val="3C3C3C"/>
      </a:dk1>
      <a:lt1>
        <a:sysClr val="window" lastClr="FFFFFF"/>
      </a:lt1>
      <a:dk2>
        <a:srgbClr val="3C3C3C"/>
      </a:dk2>
      <a:lt2>
        <a:srgbClr val="FFFFFF"/>
      </a:lt2>
      <a:accent1>
        <a:srgbClr val="3A5757"/>
      </a:accent1>
      <a:accent2>
        <a:srgbClr val="95CDEA"/>
      </a:accent2>
      <a:accent3>
        <a:srgbClr val="FFCD00"/>
      </a:accent3>
      <a:accent4>
        <a:srgbClr val="7E9E9B"/>
      </a:accent4>
      <a:accent5>
        <a:srgbClr val="BCCEC2"/>
      </a:accent5>
      <a:accent6>
        <a:srgbClr val="3C3C3C"/>
      </a:accent6>
      <a:hlink>
        <a:srgbClr val="95CDEA"/>
      </a:hlink>
      <a:folHlink>
        <a:srgbClr val="7E9E9B"/>
      </a:folHlink>
    </a:clrScheme>
    <a:fontScheme name="Firda">
      <a:majorFont>
        <a:latin typeface="Nirmala UI"/>
        <a:ea typeface=""/>
        <a:cs typeface=""/>
      </a:majorFont>
      <a:minorFont>
        <a:latin typeface="Nirmala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A9BA07EC77A42BBEBEC855D5B52C6" ma:contentTypeVersion="3" ma:contentTypeDescription="Een nieuw document maken." ma:contentTypeScope="" ma:versionID="aede850ee17cc6b1f6492751e23876c1">
  <xsd:schema xmlns:xsd="http://www.w3.org/2001/XMLSchema" xmlns:xs="http://www.w3.org/2001/XMLSchema" xmlns:p="http://schemas.microsoft.com/office/2006/metadata/properties" xmlns:ns2="eeda4f55-5ca8-434f-b780-6873ff5b49a7" targetNamespace="http://schemas.microsoft.com/office/2006/metadata/properties" ma:root="true" ma:fieldsID="528aa480658a2a7ac71ae3dbbe0741f2" ns2:_="">
    <xsd:import namespace="eeda4f55-5ca8-434f-b780-6873ff5b4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a4f55-5ca8-434f-b780-6873ff5b4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270BC-165A-491B-AE1F-19EF8AD18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a4f55-5ca8-434f-b780-6873ff5b4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B20C8F-C962-45A9-AE08-B8D7913E1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AEE80-DC5F-486D-A614-8A1B29E06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24FA5B-F182-4DD5-9FBD-15B39392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Blanco+staand (1)</Template>
  <TotalTime>1</TotalTime>
  <Pages>2</Pages>
  <Words>582</Words>
  <Characters>3201</Characters>
  <Application>Microsoft Office Word</Application>
  <DocSecurity>0</DocSecurity>
  <Lines>26</Lines>
  <Paragraphs>7</Paragraphs>
  <ScaleCrop>false</ScaleCrop>
  <Manager>RGN</Manager>
  <Company>Firda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Ronald Kollen</dc:creator>
  <cp:keywords/>
  <dc:description>v1.1</dc:description>
  <cp:lastModifiedBy>Herma Dijkgraaf</cp:lastModifiedBy>
  <cp:revision>2</cp:revision>
  <cp:lastPrinted>2025-10-10T12:25:00Z</cp:lastPrinted>
  <dcterms:created xsi:type="dcterms:W3CDTF">2026-02-23T11:43:00Z</dcterms:created>
  <dcterms:modified xsi:type="dcterms:W3CDTF">2026-02-23T11:43:00Z</dcterms:modified>
  <cp:category>Corporate identity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0x01010053BA9BA07EC77A42BBEBEC855D5B52C6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