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B3C22" w14:textId="0E51FEB5" w:rsidR="009936C0" w:rsidRPr="00210266" w:rsidRDefault="001B31F7" w:rsidP="009936C0">
      <w:pPr>
        <w:rPr>
          <w:rFonts w:ascii="Verdana" w:hAnsi="Verdana"/>
        </w:rPr>
      </w:pPr>
      <w:r w:rsidRPr="00210266">
        <w:rPr>
          <w:rFonts w:ascii="Verdana" w:hAnsi="Verdana"/>
          <w:noProof/>
        </w:rPr>
        <w:drawing>
          <wp:anchor distT="0" distB="0" distL="114300" distR="114300" simplePos="0" relativeHeight="251669504" behindDoc="1" locked="0" layoutInCell="1" allowOverlap="1" wp14:anchorId="5CFD10B8" wp14:editId="3B561D8D">
            <wp:simplePos x="0" y="0"/>
            <wp:positionH relativeFrom="page">
              <wp:align>right</wp:align>
            </wp:positionH>
            <wp:positionV relativeFrom="paragraph">
              <wp:posOffset>-1530350</wp:posOffset>
            </wp:positionV>
            <wp:extent cx="7542953" cy="10677525"/>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2953"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E9A87" w14:textId="77777777" w:rsidR="009936C0" w:rsidRPr="00210266" w:rsidRDefault="009936C0" w:rsidP="009936C0">
      <w:pPr>
        <w:rPr>
          <w:rFonts w:ascii="Verdana" w:hAnsi="Verdana"/>
        </w:rPr>
      </w:pPr>
      <w:r w:rsidRPr="00210266">
        <w:rPr>
          <w:rFonts w:ascii="Verdana" w:hAnsi="Verdana"/>
          <w:noProof/>
        </w:rPr>
        <mc:AlternateContent>
          <mc:Choice Requires="wps">
            <w:drawing>
              <wp:anchor distT="0" distB="0" distL="114300" distR="114300" simplePos="0" relativeHeight="251665408" behindDoc="0" locked="1" layoutInCell="1" allowOverlap="1" wp14:anchorId="0A502B00" wp14:editId="57CD8E69">
                <wp:simplePos x="0" y="0"/>
                <wp:positionH relativeFrom="page">
                  <wp:posOffset>601345</wp:posOffset>
                </wp:positionH>
                <wp:positionV relativeFrom="page">
                  <wp:posOffset>5280025</wp:posOffset>
                </wp:positionV>
                <wp:extent cx="7048500" cy="2470785"/>
                <wp:effectExtent l="0" t="0" r="0" b="5715"/>
                <wp:wrapNone/>
                <wp:docPr id="4" name="Tekstvak 4"/>
                <wp:cNvGraphicFramePr/>
                <a:graphic xmlns:a="http://schemas.openxmlformats.org/drawingml/2006/main">
                  <a:graphicData uri="http://schemas.microsoft.com/office/word/2010/wordprocessingShape">
                    <wps:wsp>
                      <wps:cNvSpPr txBox="1"/>
                      <wps:spPr>
                        <a:xfrm>
                          <a:off x="0" y="0"/>
                          <a:ext cx="7048500" cy="2470785"/>
                        </a:xfrm>
                        <a:prstGeom prst="rect">
                          <a:avLst/>
                        </a:prstGeom>
                        <a:noFill/>
                        <a:ln w="6350">
                          <a:noFill/>
                        </a:ln>
                      </wps:spPr>
                      <wps:txbx>
                        <w:txbxContent>
                          <w:p w14:paraId="60BC7DBC" w14:textId="77777777" w:rsidR="009936C0" w:rsidRDefault="009936C0" w:rsidP="009936C0">
                            <w:pPr>
                              <w:ind w:left="-142"/>
                              <w:rPr>
                                <w:rFonts w:asciiTheme="majorHAnsi" w:hAnsiTheme="majorHAnsi"/>
                                <w:color w:val="FFFFFF" w:themeColor="background1"/>
                                <w:sz w:val="72"/>
                                <w:szCs w:val="72"/>
                              </w:rPr>
                            </w:pPr>
                            <w:r w:rsidRPr="009936C0">
                              <w:rPr>
                                <w:rFonts w:ascii="Verdana" w:hAnsi="Verdana"/>
                                <w:color w:val="FFFFFF" w:themeColor="background1"/>
                                <w:sz w:val="72"/>
                                <w:szCs w:val="72"/>
                              </w:rPr>
                              <w:t>TECHNISCHE</w:t>
                            </w:r>
                            <w:r>
                              <w:rPr>
                                <w:rFonts w:asciiTheme="majorHAnsi" w:hAnsiTheme="majorHAnsi"/>
                                <w:color w:val="FFFFFF" w:themeColor="background1"/>
                                <w:sz w:val="72"/>
                                <w:szCs w:val="72"/>
                              </w:rPr>
                              <w:t xml:space="preserve"> </w:t>
                            </w:r>
                            <w:r w:rsidRPr="009936C0">
                              <w:rPr>
                                <w:rFonts w:ascii="Verdana" w:hAnsi="Verdana"/>
                                <w:color w:val="FFFFFF" w:themeColor="background1"/>
                                <w:sz w:val="72"/>
                                <w:szCs w:val="72"/>
                              </w:rPr>
                              <w:t>WERKOMSCHRIJVINGEN</w:t>
                            </w:r>
                          </w:p>
                          <w:p w14:paraId="3A30749B" w14:textId="027D4A67" w:rsidR="009936C0" w:rsidRDefault="009936C0" w:rsidP="009936C0">
                            <w:pPr>
                              <w:ind w:left="-142"/>
                              <w:rPr>
                                <w:rFonts w:ascii="Verdana" w:hAnsi="Verdana"/>
                                <w:color w:val="FFFFFF" w:themeColor="background1"/>
                                <w:sz w:val="56"/>
                                <w:szCs w:val="56"/>
                              </w:rPr>
                            </w:pPr>
                            <w:r w:rsidRPr="009936C0">
                              <w:rPr>
                                <w:rFonts w:ascii="Verdana" w:hAnsi="Verdana"/>
                                <w:color w:val="FFFFFF" w:themeColor="background1"/>
                                <w:sz w:val="56"/>
                                <w:szCs w:val="56"/>
                              </w:rPr>
                              <w:t>Planmatig</w:t>
                            </w:r>
                            <w:r>
                              <w:rPr>
                                <w:rFonts w:asciiTheme="majorHAnsi" w:hAnsiTheme="majorHAnsi"/>
                                <w:color w:val="FFFFFF" w:themeColor="background1"/>
                                <w:sz w:val="56"/>
                                <w:szCs w:val="56"/>
                              </w:rPr>
                              <w:t xml:space="preserve"> </w:t>
                            </w:r>
                            <w:r w:rsidRPr="009936C0">
                              <w:rPr>
                                <w:rFonts w:ascii="Verdana" w:hAnsi="Verdana"/>
                                <w:color w:val="FFFFFF" w:themeColor="background1"/>
                                <w:sz w:val="56"/>
                                <w:szCs w:val="56"/>
                              </w:rPr>
                              <w:t>Onderhoud</w:t>
                            </w:r>
                            <w:r w:rsidR="00855025">
                              <w:rPr>
                                <w:rFonts w:ascii="Verdana" w:hAnsi="Verdana"/>
                                <w:color w:val="FFFFFF" w:themeColor="background1"/>
                                <w:sz w:val="56"/>
                                <w:szCs w:val="56"/>
                              </w:rPr>
                              <w:t xml:space="preserve"> Kloosterveste</w:t>
                            </w:r>
                            <w:r w:rsidR="00F066BA">
                              <w:rPr>
                                <w:rFonts w:ascii="Verdana" w:hAnsi="Verdana"/>
                                <w:color w:val="FFFFFF" w:themeColor="background1"/>
                                <w:sz w:val="56"/>
                                <w:szCs w:val="56"/>
                              </w:rPr>
                              <w:t xml:space="preserve"> </w:t>
                            </w:r>
                          </w:p>
                          <w:p w14:paraId="4A3E24D5" w14:textId="7A504466" w:rsidR="00F066BA" w:rsidRPr="005F7A30" w:rsidRDefault="00F066BA" w:rsidP="009936C0">
                            <w:pPr>
                              <w:ind w:left="-142"/>
                              <w:rPr>
                                <w:rFonts w:asciiTheme="majorHAnsi" w:hAnsiTheme="majorHAnsi"/>
                                <w:color w:val="FFFFFF" w:themeColor="background1"/>
                                <w:sz w:val="56"/>
                                <w:szCs w:val="56"/>
                              </w:rPr>
                            </w:pPr>
                            <w:r>
                              <w:rPr>
                                <w:rFonts w:ascii="Verdana" w:hAnsi="Verdana"/>
                                <w:color w:val="FFFFFF" w:themeColor="background1"/>
                                <w:sz w:val="56"/>
                                <w:szCs w:val="56"/>
                              </w:rPr>
                              <w:t>(Perceel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02B00" id="_x0000_t202" coordsize="21600,21600" o:spt="202" path="m,l,21600r21600,l21600,xe">
                <v:stroke joinstyle="miter"/>
                <v:path gradientshapeok="t" o:connecttype="rect"/>
              </v:shapetype>
              <v:shape id="Tekstvak 4" o:spid="_x0000_s1026" type="#_x0000_t202" style="position:absolute;margin-left:47.35pt;margin-top:415.75pt;width:555pt;height:194.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" filled="f" stroked="f" strokeweight=".5pt">
                <v:textbox>
                  <w:txbxContent>
                    <w:p w14:paraId="60BC7DBC" w14:textId="77777777" w:rsidR="009936C0" w:rsidRDefault="009936C0" w:rsidP="009936C0">
                      <w:pPr>
                        <w:ind w:left="-142"/>
                        <w:rPr>
                          <w:rFonts w:asciiTheme="majorHAnsi" w:hAnsiTheme="majorHAnsi"/>
                          <w:color w:val="FFFFFF" w:themeColor="background1"/>
                          <w:sz w:val="72"/>
                          <w:szCs w:val="72"/>
                        </w:rPr>
                      </w:pPr>
                      <w:r w:rsidRPr="009936C0">
                        <w:rPr>
                          <w:rFonts w:ascii="Verdana" w:hAnsi="Verdana"/>
                          <w:color w:val="FFFFFF" w:themeColor="background1"/>
                          <w:sz w:val="72"/>
                          <w:szCs w:val="72"/>
                        </w:rPr>
                        <w:t>TECHNISCHE</w:t>
                      </w:r>
                      <w:r>
                        <w:rPr>
                          <w:rFonts w:asciiTheme="majorHAnsi" w:hAnsiTheme="majorHAnsi"/>
                          <w:color w:val="FFFFFF" w:themeColor="background1"/>
                          <w:sz w:val="72"/>
                          <w:szCs w:val="72"/>
                        </w:rPr>
                        <w:t xml:space="preserve"> </w:t>
                      </w:r>
                      <w:r w:rsidRPr="009936C0">
                        <w:rPr>
                          <w:rFonts w:ascii="Verdana" w:hAnsi="Verdana"/>
                          <w:color w:val="FFFFFF" w:themeColor="background1"/>
                          <w:sz w:val="72"/>
                          <w:szCs w:val="72"/>
                        </w:rPr>
                        <w:t>WERKOMSCHRIJVINGEN</w:t>
                      </w:r>
                    </w:p>
                    <w:p w14:paraId="3A30749B" w14:textId="027D4A67" w:rsidR="009936C0" w:rsidRDefault="009936C0" w:rsidP="009936C0">
                      <w:pPr>
                        <w:ind w:left="-142"/>
                        <w:rPr>
                          <w:rFonts w:ascii="Verdana" w:hAnsi="Verdana"/>
                          <w:color w:val="FFFFFF" w:themeColor="background1"/>
                          <w:sz w:val="56"/>
                          <w:szCs w:val="56"/>
                        </w:rPr>
                      </w:pPr>
                      <w:r w:rsidRPr="009936C0">
                        <w:rPr>
                          <w:rFonts w:ascii="Verdana" w:hAnsi="Verdana"/>
                          <w:color w:val="FFFFFF" w:themeColor="background1"/>
                          <w:sz w:val="56"/>
                          <w:szCs w:val="56"/>
                        </w:rPr>
                        <w:t>Planmatig</w:t>
                      </w:r>
                      <w:r>
                        <w:rPr>
                          <w:rFonts w:asciiTheme="majorHAnsi" w:hAnsiTheme="majorHAnsi"/>
                          <w:color w:val="FFFFFF" w:themeColor="background1"/>
                          <w:sz w:val="56"/>
                          <w:szCs w:val="56"/>
                        </w:rPr>
                        <w:t xml:space="preserve"> </w:t>
                      </w:r>
                      <w:r w:rsidRPr="009936C0">
                        <w:rPr>
                          <w:rFonts w:ascii="Verdana" w:hAnsi="Verdana"/>
                          <w:color w:val="FFFFFF" w:themeColor="background1"/>
                          <w:sz w:val="56"/>
                          <w:szCs w:val="56"/>
                        </w:rPr>
                        <w:t>Onderhoud</w:t>
                      </w:r>
                      <w:r w:rsidR="00855025">
                        <w:rPr>
                          <w:rFonts w:ascii="Verdana" w:hAnsi="Verdana"/>
                          <w:color w:val="FFFFFF" w:themeColor="background1"/>
                          <w:sz w:val="56"/>
                          <w:szCs w:val="56"/>
                        </w:rPr>
                        <w:t xml:space="preserve"> Kloosterveste</w:t>
                      </w:r>
                      <w:r w:rsidR="00F066BA">
                        <w:rPr>
                          <w:rFonts w:ascii="Verdana" w:hAnsi="Verdana"/>
                          <w:color w:val="FFFFFF" w:themeColor="background1"/>
                          <w:sz w:val="56"/>
                          <w:szCs w:val="56"/>
                        </w:rPr>
                        <w:t xml:space="preserve"> </w:t>
                      </w:r>
                    </w:p>
                    <w:p w14:paraId="4A3E24D5" w14:textId="7A504466" w:rsidR="00F066BA" w:rsidRPr="005F7A30" w:rsidRDefault="00F066BA" w:rsidP="009936C0">
                      <w:pPr>
                        <w:ind w:left="-142"/>
                        <w:rPr>
                          <w:rFonts w:asciiTheme="majorHAnsi" w:hAnsiTheme="majorHAnsi"/>
                          <w:color w:val="FFFFFF" w:themeColor="background1"/>
                          <w:sz w:val="56"/>
                          <w:szCs w:val="56"/>
                        </w:rPr>
                      </w:pPr>
                      <w:r>
                        <w:rPr>
                          <w:rFonts w:ascii="Verdana" w:hAnsi="Verdana"/>
                          <w:color w:val="FFFFFF" w:themeColor="background1"/>
                          <w:sz w:val="56"/>
                          <w:szCs w:val="56"/>
                        </w:rPr>
                        <w:t>(Perceel 1)</w:t>
                      </w:r>
                    </w:p>
                  </w:txbxContent>
                </v:textbox>
                <w10:wrap anchorx="page" anchory="page"/>
                <w10:anchorlock/>
              </v:shape>
            </w:pict>
          </mc:Fallback>
        </mc:AlternateContent>
      </w:r>
      <w:r w:rsidRPr="00210266">
        <w:rPr>
          <w:rFonts w:ascii="Verdana" w:hAnsi="Verdana"/>
        </w:rPr>
        <w:br w:type="page"/>
      </w:r>
    </w:p>
    <w:p w14:paraId="301AED08" w14:textId="77777777" w:rsidR="009936C0" w:rsidRPr="00210266" w:rsidRDefault="009A7687" w:rsidP="009936C0">
      <w:pPr>
        <w:rPr>
          <w:rFonts w:ascii="Verdana" w:hAnsi="Verdana"/>
        </w:rPr>
      </w:pPr>
      <w:sdt>
        <w:sdtPr>
          <w:rPr>
            <w:rFonts w:ascii="Verdana" w:hAnsi="Verdana"/>
          </w:rPr>
          <w:id w:val="784460105"/>
          <w:docPartObj>
            <w:docPartGallery w:val="Cover Pages"/>
            <w:docPartUnique/>
          </w:docPartObj>
        </w:sdtPr>
        <w:sdtEndPr/>
        <w:sdtContent>
          <w:r w:rsidR="009936C0" w:rsidRPr="00210266">
            <w:rPr>
              <w:rFonts w:ascii="Verdana" w:hAnsi="Verdana"/>
            </w:rPr>
            <w:softHyphen/>
          </w:r>
          <w:r w:rsidR="009936C0" w:rsidRPr="00210266">
            <w:rPr>
              <w:rFonts w:ascii="Verdana" w:hAnsi="Verdana"/>
            </w:rPr>
            <w:softHyphen/>
          </w:r>
          <w:r w:rsidR="009936C0" w:rsidRPr="00210266">
            <w:rPr>
              <w:rFonts w:ascii="Verdana" w:hAnsi="Verdana"/>
            </w:rPr>
            <w:softHyphen/>
          </w:r>
        </w:sdtContent>
      </w:sdt>
    </w:p>
    <w:p w14:paraId="5DD93629" w14:textId="04CEF9FF" w:rsidR="0046503F" w:rsidRPr="00210266" w:rsidRDefault="0046503F" w:rsidP="007C21F2">
      <w:pPr>
        <w:spacing w:after="160" w:line="259" w:lineRule="auto"/>
        <w:rPr>
          <w:rFonts w:ascii="Verdana" w:hAnsi="Verdana"/>
        </w:rPr>
      </w:pPr>
    </w:p>
    <w:p w14:paraId="1C34C70E" w14:textId="77777777" w:rsidR="0046503F" w:rsidRPr="00210266" w:rsidRDefault="0046503F" w:rsidP="0046503F">
      <w:pPr>
        <w:rPr>
          <w:rFonts w:ascii="Verdana" w:hAnsi="Verdana"/>
        </w:rPr>
      </w:pPr>
    </w:p>
    <w:p w14:paraId="370EC205" w14:textId="77777777" w:rsidR="0046503F" w:rsidRPr="00210266" w:rsidRDefault="0046503F" w:rsidP="0046503F">
      <w:pPr>
        <w:rPr>
          <w:rFonts w:ascii="Verdana" w:hAnsi="Verdana"/>
        </w:rPr>
      </w:pPr>
    </w:p>
    <w:p w14:paraId="50BCAFCA" w14:textId="77777777" w:rsidR="0046503F" w:rsidRPr="00210266" w:rsidRDefault="0046503F" w:rsidP="0046503F">
      <w:pPr>
        <w:rPr>
          <w:rFonts w:ascii="Verdana" w:hAnsi="Verdana"/>
        </w:rPr>
      </w:pPr>
    </w:p>
    <w:p w14:paraId="24CE6E11" w14:textId="77777777" w:rsidR="0046503F" w:rsidRPr="00210266" w:rsidRDefault="0046503F" w:rsidP="0046503F">
      <w:pPr>
        <w:rPr>
          <w:rFonts w:ascii="Verdana" w:hAnsi="Verdana"/>
        </w:rPr>
      </w:pPr>
    </w:p>
    <w:p w14:paraId="16E8E494" w14:textId="77777777" w:rsidR="0046503F" w:rsidRPr="00210266" w:rsidRDefault="0046503F" w:rsidP="0046503F">
      <w:pPr>
        <w:rPr>
          <w:rFonts w:ascii="Verdana" w:hAnsi="Verdana"/>
        </w:rPr>
      </w:pPr>
    </w:p>
    <w:p w14:paraId="2E429298" w14:textId="77777777" w:rsidR="0046503F" w:rsidRPr="00210266" w:rsidRDefault="0046503F" w:rsidP="0046503F">
      <w:pPr>
        <w:rPr>
          <w:rFonts w:ascii="Verdana" w:hAnsi="Verdana"/>
        </w:rPr>
      </w:pPr>
    </w:p>
    <w:p w14:paraId="223DE671" w14:textId="77777777" w:rsidR="0046503F" w:rsidRPr="00210266" w:rsidRDefault="0046503F" w:rsidP="0046503F">
      <w:pPr>
        <w:rPr>
          <w:rFonts w:ascii="Verdana" w:hAnsi="Verdana"/>
        </w:rPr>
      </w:pPr>
    </w:p>
    <w:p w14:paraId="0AF3B5BC" w14:textId="77777777" w:rsidR="0046503F" w:rsidRPr="00210266" w:rsidRDefault="0046503F" w:rsidP="0046503F">
      <w:pPr>
        <w:rPr>
          <w:rFonts w:ascii="Verdana" w:hAnsi="Verdana"/>
        </w:rPr>
      </w:pPr>
    </w:p>
    <w:p w14:paraId="1C2B9130" w14:textId="77777777" w:rsidR="0046503F" w:rsidRPr="00210266" w:rsidRDefault="0046503F" w:rsidP="0046503F">
      <w:pPr>
        <w:rPr>
          <w:rFonts w:ascii="Verdana" w:hAnsi="Verdana"/>
        </w:rPr>
      </w:pPr>
    </w:p>
    <w:p w14:paraId="606622EE" w14:textId="77777777" w:rsidR="0046503F" w:rsidRPr="00210266" w:rsidRDefault="0046503F" w:rsidP="0046503F">
      <w:pPr>
        <w:rPr>
          <w:rFonts w:ascii="Verdana" w:hAnsi="Verdana"/>
        </w:rPr>
      </w:pPr>
    </w:p>
    <w:p w14:paraId="29524B54" w14:textId="77777777" w:rsidR="0046503F" w:rsidRPr="00210266" w:rsidRDefault="0046503F" w:rsidP="0046503F">
      <w:pPr>
        <w:rPr>
          <w:rFonts w:ascii="Verdana" w:hAnsi="Verdana"/>
        </w:rPr>
      </w:pPr>
    </w:p>
    <w:p w14:paraId="61365044" w14:textId="77777777" w:rsidR="0046503F" w:rsidRPr="00210266" w:rsidRDefault="0046503F" w:rsidP="0046503F">
      <w:pPr>
        <w:rPr>
          <w:rFonts w:ascii="Verdana" w:hAnsi="Verdana"/>
        </w:rPr>
      </w:pPr>
    </w:p>
    <w:p w14:paraId="7B2412FE" w14:textId="77777777" w:rsidR="0046503F" w:rsidRPr="00210266" w:rsidRDefault="0046503F" w:rsidP="0046503F">
      <w:pPr>
        <w:rPr>
          <w:rFonts w:ascii="Verdana" w:hAnsi="Verdana"/>
        </w:rPr>
      </w:pPr>
    </w:p>
    <w:p w14:paraId="4DE7A03E" w14:textId="77777777" w:rsidR="0046503F" w:rsidRPr="00210266" w:rsidRDefault="0046503F" w:rsidP="0046503F">
      <w:pPr>
        <w:rPr>
          <w:rFonts w:ascii="Verdana" w:hAnsi="Verdana"/>
        </w:rPr>
      </w:pPr>
    </w:p>
    <w:p w14:paraId="47101A3E" w14:textId="77777777" w:rsidR="0046503F" w:rsidRPr="00210266" w:rsidRDefault="0046503F" w:rsidP="0046503F">
      <w:pPr>
        <w:rPr>
          <w:rFonts w:ascii="Verdana" w:hAnsi="Verdana"/>
        </w:rPr>
      </w:pPr>
    </w:p>
    <w:p w14:paraId="501DA1EA" w14:textId="77777777" w:rsidR="0046503F" w:rsidRPr="00210266" w:rsidRDefault="0046503F" w:rsidP="0046503F">
      <w:pPr>
        <w:rPr>
          <w:rFonts w:ascii="Verdana" w:hAnsi="Verdana"/>
        </w:rPr>
      </w:pPr>
    </w:p>
    <w:p w14:paraId="7E9CDF8F" w14:textId="77777777" w:rsidR="0046503F" w:rsidRPr="00210266" w:rsidRDefault="0046503F" w:rsidP="0046503F">
      <w:pPr>
        <w:rPr>
          <w:rFonts w:ascii="Verdana" w:hAnsi="Verdana"/>
        </w:rPr>
      </w:pPr>
    </w:p>
    <w:p w14:paraId="2FE17DE2" w14:textId="77777777" w:rsidR="0046503F" w:rsidRPr="00210266" w:rsidRDefault="0046503F" w:rsidP="0046503F">
      <w:pPr>
        <w:rPr>
          <w:rFonts w:ascii="Verdana" w:hAnsi="Verdana"/>
        </w:rPr>
      </w:pPr>
    </w:p>
    <w:p w14:paraId="3A60607F" w14:textId="77777777" w:rsidR="0046503F" w:rsidRPr="00210266" w:rsidRDefault="0046503F" w:rsidP="0046503F">
      <w:pPr>
        <w:rPr>
          <w:rFonts w:ascii="Verdana" w:hAnsi="Verdana"/>
        </w:rPr>
      </w:pPr>
    </w:p>
    <w:p w14:paraId="4D3FAAEC" w14:textId="13596E07" w:rsidR="0046503F" w:rsidRPr="00210266" w:rsidRDefault="00C94C9F" w:rsidP="0046503F">
      <w:pPr>
        <w:rPr>
          <w:rFonts w:ascii="Verdana" w:hAnsi="Verdana"/>
        </w:rPr>
      </w:pPr>
      <w:r w:rsidRPr="00210266">
        <w:rPr>
          <w:rFonts w:ascii="Verdana" w:hAnsi="Verdana"/>
          <w:noProof/>
        </w:rPr>
        <mc:AlternateContent>
          <mc:Choice Requires="wps">
            <w:drawing>
              <wp:anchor distT="0" distB="0" distL="114300" distR="114300" simplePos="0" relativeHeight="251663360" behindDoc="0" locked="0" layoutInCell="1" allowOverlap="1" wp14:anchorId="3001985B" wp14:editId="29E62C01">
                <wp:simplePos x="0" y="0"/>
                <wp:positionH relativeFrom="page">
                  <wp:posOffset>4629150</wp:posOffset>
                </wp:positionH>
                <wp:positionV relativeFrom="page">
                  <wp:posOffset>5391150</wp:posOffset>
                </wp:positionV>
                <wp:extent cx="2614295" cy="3219450"/>
                <wp:effectExtent l="0" t="0" r="0" b="0"/>
                <wp:wrapNone/>
                <wp:docPr id="3" name="Tekstvak 3"/>
                <wp:cNvGraphicFramePr/>
                <a:graphic xmlns:a="http://schemas.openxmlformats.org/drawingml/2006/main">
                  <a:graphicData uri="http://schemas.microsoft.com/office/word/2010/wordprocessingShape">
                    <wps:wsp>
                      <wps:cNvSpPr txBox="1"/>
                      <wps:spPr>
                        <a:xfrm>
                          <a:off x="0" y="0"/>
                          <a:ext cx="2614295" cy="3219450"/>
                        </a:xfrm>
                        <a:prstGeom prst="rect">
                          <a:avLst/>
                        </a:prstGeom>
                        <a:noFill/>
                        <a:ln w="6350">
                          <a:noFill/>
                        </a:ln>
                      </wps:spPr>
                      <wps:txbx>
                        <w:txbxContent>
                          <w:p w14:paraId="5419D85F" w14:textId="77777777" w:rsidR="0025593C" w:rsidRPr="00E26ACE" w:rsidRDefault="00D222D8" w:rsidP="0025593C">
                            <w:pPr>
                              <w:rPr>
                                <w:rFonts w:ascii="Verdana" w:hAnsi="Verdana"/>
                                <w:b/>
                                <w:bCs/>
                                <w:color w:val="201751"/>
                                <w:spacing w:val="7"/>
                                <w:sz w:val="22"/>
                              </w:rPr>
                            </w:pPr>
                            <w:r w:rsidRPr="00E26ACE">
                              <w:rPr>
                                <w:rFonts w:ascii="Verdana" w:hAnsi="Verdana"/>
                                <w:b/>
                                <w:bCs/>
                                <w:color w:val="201751"/>
                                <w:spacing w:val="7"/>
                                <w:sz w:val="22"/>
                              </w:rPr>
                              <w:t>Opdrachtgever</w:t>
                            </w:r>
                            <w:r w:rsidR="0025593C" w:rsidRPr="00E26ACE">
                              <w:rPr>
                                <w:rFonts w:ascii="Verdana" w:hAnsi="Verdana"/>
                                <w:b/>
                                <w:bCs/>
                                <w:color w:val="201751"/>
                                <w:spacing w:val="7"/>
                                <w:sz w:val="22"/>
                              </w:rPr>
                              <w:t xml:space="preserve"> </w:t>
                            </w:r>
                          </w:p>
                          <w:p w14:paraId="08EC376F" w14:textId="77777777" w:rsidR="00656389" w:rsidRPr="009B5CF5" w:rsidRDefault="00656389" w:rsidP="00656389">
                            <w:pPr>
                              <w:rPr>
                                <w:rFonts w:ascii="Verdana" w:hAnsi="Verdana"/>
                                <w:spacing w:val="7"/>
                                <w:szCs w:val="20"/>
                              </w:rPr>
                            </w:pPr>
                            <w:r w:rsidRPr="009B5CF5">
                              <w:rPr>
                                <w:rFonts w:ascii="Verdana" w:hAnsi="Verdana"/>
                                <w:spacing w:val="7"/>
                                <w:szCs w:val="20"/>
                              </w:rPr>
                              <w:t>Gemeente Assen</w:t>
                            </w:r>
                          </w:p>
                          <w:p w14:paraId="691754E2" w14:textId="77777777" w:rsidR="00656389" w:rsidRPr="009B5CF5" w:rsidRDefault="00656389" w:rsidP="00656389">
                            <w:pPr>
                              <w:rPr>
                                <w:rFonts w:ascii="Verdana" w:hAnsi="Verdana"/>
                                <w:spacing w:val="7"/>
                                <w:szCs w:val="20"/>
                              </w:rPr>
                            </w:pPr>
                            <w:r w:rsidRPr="009B5CF5">
                              <w:rPr>
                                <w:rFonts w:ascii="Verdana" w:hAnsi="Verdana"/>
                                <w:spacing w:val="7"/>
                                <w:szCs w:val="20"/>
                              </w:rPr>
                              <w:t>Noordersingel 33</w:t>
                            </w:r>
                          </w:p>
                          <w:p w14:paraId="3F204319" w14:textId="77777777" w:rsidR="00656389" w:rsidRPr="00855025" w:rsidRDefault="00656389" w:rsidP="00656389">
                            <w:pPr>
                              <w:rPr>
                                <w:rFonts w:ascii="Verdana" w:hAnsi="Verdana"/>
                                <w:spacing w:val="7"/>
                                <w:szCs w:val="20"/>
                              </w:rPr>
                            </w:pPr>
                            <w:r w:rsidRPr="00855025">
                              <w:rPr>
                                <w:rFonts w:ascii="Verdana" w:hAnsi="Verdana"/>
                                <w:spacing w:val="7"/>
                                <w:szCs w:val="20"/>
                              </w:rPr>
                              <w:t>9401 JW Assen</w:t>
                            </w:r>
                          </w:p>
                          <w:p w14:paraId="3C507482" w14:textId="77777777" w:rsidR="0025593C" w:rsidRPr="00DF0A3B" w:rsidRDefault="0025593C" w:rsidP="0025593C">
                            <w:pPr>
                              <w:rPr>
                                <w:rFonts w:ascii="Verdana" w:hAnsi="Verdana"/>
                                <w:spacing w:val="7"/>
                                <w:sz w:val="22"/>
                              </w:rPr>
                            </w:pPr>
                          </w:p>
                          <w:p w14:paraId="75927E15" w14:textId="77777777" w:rsidR="0025593C" w:rsidRPr="00E26ACE" w:rsidRDefault="0025593C" w:rsidP="0025593C">
                            <w:pPr>
                              <w:rPr>
                                <w:rFonts w:ascii="Verdana" w:hAnsi="Verdana"/>
                                <w:b/>
                                <w:bCs/>
                                <w:color w:val="201751"/>
                                <w:spacing w:val="7"/>
                                <w:sz w:val="22"/>
                              </w:rPr>
                            </w:pPr>
                            <w:r w:rsidRPr="00E26ACE">
                              <w:rPr>
                                <w:rFonts w:ascii="Verdana" w:hAnsi="Verdana"/>
                                <w:b/>
                                <w:bCs/>
                                <w:color w:val="201751"/>
                                <w:spacing w:val="7"/>
                                <w:sz w:val="22"/>
                              </w:rPr>
                              <w:t>Opdracht-/projectnummer</w:t>
                            </w:r>
                          </w:p>
                          <w:p w14:paraId="532A12F6" w14:textId="1101BA4E" w:rsidR="006A75D6" w:rsidRPr="00E25186" w:rsidRDefault="003571C1" w:rsidP="006A75D6">
                            <w:pPr>
                              <w:rPr>
                                <w:rFonts w:ascii="Verdana" w:hAnsi="Verdana"/>
                                <w:spacing w:val="7"/>
                                <w:szCs w:val="20"/>
                              </w:rPr>
                            </w:pPr>
                            <w:r>
                              <w:rPr>
                                <w:rFonts w:ascii="Verdana" w:hAnsi="Verdana"/>
                                <w:spacing w:val="7"/>
                                <w:szCs w:val="20"/>
                              </w:rPr>
                              <w:t>27925-2025</w:t>
                            </w:r>
                          </w:p>
                          <w:p w14:paraId="4E53DEF8" w14:textId="77777777" w:rsidR="0025593C" w:rsidRPr="00DF0A3B" w:rsidRDefault="0025593C" w:rsidP="0025593C">
                            <w:pPr>
                              <w:rPr>
                                <w:rFonts w:ascii="Verdana" w:hAnsi="Verdana"/>
                                <w:spacing w:val="7"/>
                                <w:sz w:val="22"/>
                              </w:rPr>
                            </w:pPr>
                          </w:p>
                          <w:p w14:paraId="029DBE64" w14:textId="58C1C944" w:rsidR="0025593C" w:rsidRDefault="0025593C" w:rsidP="0025593C">
                            <w:pPr>
                              <w:rPr>
                                <w:rFonts w:ascii="Verdana" w:hAnsi="Verdana"/>
                                <w:b/>
                                <w:bCs/>
                                <w:color w:val="201751"/>
                                <w:spacing w:val="7"/>
                                <w:sz w:val="22"/>
                              </w:rPr>
                            </w:pPr>
                            <w:r w:rsidRPr="00E26ACE">
                              <w:rPr>
                                <w:rFonts w:ascii="Verdana" w:hAnsi="Verdana"/>
                                <w:b/>
                                <w:bCs/>
                                <w:color w:val="201751"/>
                                <w:spacing w:val="7"/>
                                <w:sz w:val="22"/>
                              </w:rPr>
                              <w:t xml:space="preserve">Datum </w:t>
                            </w:r>
                          </w:p>
                          <w:p w14:paraId="789DC430" w14:textId="7B11FF3F" w:rsidR="0025593C" w:rsidRPr="00E25186" w:rsidRDefault="003571C1" w:rsidP="00C94C9F">
                            <w:pPr>
                              <w:rPr>
                                <w:rFonts w:ascii="Verdana" w:hAnsi="Verdana" w:cstheme="minorBidi"/>
                                <w:color w:val="FFFFFF" w:themeColor="background1"/>
                                <w:szCs w:val="20"/>
                                <w14:textFill>
                                  <w14:noFill/>
                                </w14:textFill>
                              </w:rPr>
                            </w:pPr>
                            <w:r>
                              <w:rPr>
                                <w:rFonts w:ascii="Verdana" w:hAnsi="Verdana"/>
                                <w:spacing w:val="7"/>
                                <w:szCs w:val="20"/>
                              </w:rPr>
                              <w:t xml:space="preserve">1 oktober </w:t>
                            </w:r>
                            <w:r w:rsidR="009917E8">
                              <w:rPr>
                                <w:rFonts w:ascii="Verdana" w:hAnsi="Verdana"/>
                                <w:spacing w:val="7"/>
                                <w:szCs w:val="20"/>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1985B" id="Tekstvak 3" o:spid="_x0000_s1027" type="#_x0000_t202" style="position:absolute;margin-left:364.5pt;margin-top:424.5pt;width:205.85pt;height:25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" filled="f" stroked="f" strokeweight=".5pt">
                <v:textbox>
                  <w:txbxContent>
                    <w:p w14:paraId="5419D85F" w14:textId="77777777" w:rsidR="0025593C" w:rsidRPr="00E26ACE" w:rsidRDefault="00D222D8" w:rsidP="0025593C">
                      <w:pPr>
                        <w:rPr>
                          <w:rFonts w:ascii="Verdana" w:hAnsi="Verdana"/>
                          <w:b/>
                          <w:bCs/>
                          <w:color w:val="201751"/>
                          <w:spacing w:val="7"/>
                          <w:sz w:val="22"/>
                        </w:rPr>
                      </w:pPr>
                      <w:r w:rsidRPr="00E26ACE">
                        <w:rPr>
                          <w:rFonts w:ascii="Verdana" w:hAnsi="Verdana"/>
                          <w:b/>
                          <w:bCs/>
                          <w:color w:val="201751"/>
                          <w:spacing w:val="7"/>
                          <w:sz w:val="22"/>
                        </w:rPr>
                        <w:t>Opdrachtgever</w:t>
                      </w:r>
                      <w:r w:rsidR="0025593C" w:rsidRPr="00E26ACE">
                        <w:rPr>
                          <w:rFonts w:ascii="Verdana" w:hAnsi="Verdana"/>
                          <w:b/>
                          <w:bCs/>
                          <w:color w:val="201751"/>
                          <w:spacing w:val="7"/>
                          <w:sz w:val="22"/>
                        </w:rPr>
                        <w:t xml:space="preserve"> </w:t>
                      </w:r>
                    </w:p>
                    <w:p w14:paraId="08EC376F" w14:textId="77777777" w:rsidR="00656389" w:rsidRPr="009B5CF5" w:rsidRDefault="00656389" w:rsidP="00656389">
                      <w:pPr>
                        <w:rPr>
                          <w:rFonts w:ascii="Verdana" w:hAnsi="Verdana"/>
                          <w:spacing w:val="7"/>
                          <w:szCs w:val="20"/>
                        </w:rPr>
                      </w:pPr>
                      <w:r w:rsidRPr="009B5CF5">
                        <w:rPr>
                          <w:rFonts w:ascii="Verdana" w:hAnsi="Verdana"/>
                          <w:spacing w:val="7"/>
                          <w:szCs w:val="20"/>
                        </w:rPr>
                        <w:t>Gemeente Assen</w:t>
                      </w:r>
                    </w:p>
                    <w:p w14:paraId="691754E2" w14:textId="77777777" w:rsidR="00656389" w:rsidRPr="009B5CF5" w:rsidRDefault="00656389" w:rsidP="00656389">
                      <w:pPr>
                        <w:rPr>
                          <w:rFonts w:ascii="Verdana" w:hAnsi="Verdana"/>
                          <w:spacing w:val="7"/>
                          <w:szCs w:val="20"/>
                        </w:rPr>
                      </w:pPr>
                      <w:r w:rsidRPr="009B5CF5">
                        <w:rPr>
                          <w:rFonts w:ascii="Verdana" w:hAnsi="Verdana"/>
                          <w:spacing w:val="7"/>
                          <w:szCs w:val="20"/>
                        </w:rPr>
                        <w:t>Noordersingel 33</w:t>
                      </w:r>
                    </w:p>
                    <w:p w14:paraId="3F204319" w14:textId="77777777" w:rsidR="00656389" w:rsidRPr="00855025" w:rsidRDefault="00656389" w:rsidP="00656389">
                      <w:pPr>
                        <w:rPr>
                          <w:rFonts w:ascii="Verdana" w:hAnsi="Verdana"/>
                          <w:spacing w:val="7"/>
                          <w:szCs w:val="20"/>
                        </w:rPr>
                      </w:pPr>
                      <w:r w:rsidRPr="00855025">
                        <w:rPr>
                          <w:rFonts w:ascii="Verdana" w:hAnsi="Verdana"/>
                          <w:spacing w:val="7"/>
                          <w:szCs w:val="20"/>
                        </w:rPr>
                        <w:t>9401 JW Assen</w:t>
                      </w:r>
                    </w:p>
                    <w:p w14:paraId="3C507482" w14:textId="77777777" w:rsidR="0025593C" w:rsidRPr="00DF0A3B" w:rsidRDefault="0025593C" w:rsidP="0025593C">
                      <w:pPr>
                        <w:rPr>
                          <w:rFonts w:ascii="Verdana" w:hAnsi="Verdana"/>
                          <w:spacing w:val="7"/>
                          <w:sz w:val="22"/>
                        </w:rPr>
                      </w:pPr>
                    </w:p>
                    <w:p w14:paraId="75927E15" w14:textId="77777777" w:rsidR="0025593C" w:rsidRPr="00E26ACE" w:rsidRDefault="0025593C" w:rsidP="0025593C">
                      <w:pPr>
                        <w:rPr>
                          <w:rFonts w:ascii="Verdana" w:hAnsi="Verdana"/>
                          <w:b/>
                          <w:bCs/>
                          <w:color w:val="201751"/>
                          <w:spacing w:val="7"/>
                          <w:sz w:val="22"/>
                        </w:rPr>
                      </w:pPr>
                      <w:r w:rsidRPr="00E26ACE">
                        <w:rPr>
                          <w:rFonts w:ascii="Verdana" w:hAnsi="Verdana"/>
                          <w:b/>
                          <w:bCs/>
                          <w:color w:val="201751"/>
                          <w:spacing w:val="7"/>
                          <w:sz w:val="22"/>
                        </w:rPr>
                        <w:t>Opdracht-/projectnummer</w:t>
                      </w:r>
                    </w:p>
                    <w:p w14:paraId="532A12F6" w14:textId="1101BA4E" w:rsidR="006A75D6" w:rsidRPr="00E25186" w:rsidRDefault="003571C1" w:rsidP="006A75D6">
                      <w:pPr>
                        <w:rPr>
                          <w:rFonts w:ascii="Verdana" w:hAnsi="Verdana"/>
                          <w:spacing w:val="7"/>
                          <w:szCs w:val="20"/>
                        </w:rPr>
                      </w:pPr>
                      <w:r>
                        <w:rPr>
                          <w:rFonts w:ascii="Verdana" w:hAnsi="Verdana"/>
                          <w:spacing w:val="7"/>
                          <w:szCs w:val="20"/>
                        </w:rPr>
                        <w:t>27925-2025</w:t>
                      </w:r>
                    </w:p>
                    <w:p w14:paraId="4E53DEF8" w14:textId="77777777" w:rsidR="0025593C" w:rsidRPr="00DF0A3B" w:rsidRDefault="0025593C" w:rsidP="0025593C">
                      <w:pPr>
                        <w:rPr>
                          <w:rFonts w:ascii="Verdana" w:hAnsi="Verdana"/>
                          <w:spacing w:val="7"/>
                          <w:sz w:val="22"/>
                        </w:rPr>
                      </w:pPr>
                    </w:p>
                    <w:p w14:paraId="029DBE64" w14:textId="58C1C944" w:rsidR="0025593C" w:rsidRDefault="0025593C" w:rsidP="0025593C">
                      <w:pPr>
                        <w:rPr>
                          <w:rFonts w:ascii="Verdana" w:hAnsi="Verdana"/>
                          <w:b/>
                          <w:bCs/>
                          <w:color w:val="201751"/>
                          <w:spacing w:val="7"/>
                          <w:sz w:val="22"/>
                        </w:rPr>
                      </w:pPr>
                      <w:r w:rsidRPr="00E26ACE">
                        <w:rPr>
                          <w:rFonts w:ascii="Verdana" w:hAnsi="Verdana"/>
                          <w:b/>
                          <w:bCs/>
                          <w:color w:val="201751"/>
                          <w:spacing w:val="7"/>
                          <w:sz w:val="22"/>
                        </w:rPr>
                        <w:t xml:space="preserve">Datum </w:t>
                      </w:r>
                    </w:p>
                    <w:p w14:paraId="789DC430" w14:textId="7B11FF3F" w:rsidR="0025593C" w:rsidRPr="00E25186" w:rsidRDefault="003571C1" w:rsidP="00C94C9F">
                      <w:pPr>
                        <w:rPr>
                          <w:rFonts w:ascii="Verdana" w:hAnsi="Verdana" w:cstheme="minorBidi"/>
                          <w:color w:val="FFFFFF" w:themeColor="background1"/>
                          <w:szCs w:val="20"/>
                          <w14:textFill>
                            <w14:noFill/>
                          </w14:textFill>
                        </w:rPr>
                      </w:pPr>
                      <w:r>
                        <w:rPr>
                          <w:rFonts w:ascii="Verdana" w:hAnsi="Verdana"/>
                          <w:spacing w:val="7"/>
                          <w:szCs w:val="20"/>
                        </w:rPr>
                        <w:t xml:space="preserve">1 oktober </w:t>
                      </w:r>
                      <w:r w:rsidR="009917E8">
                        <w:rPr>
                          <w:rFonts w:ascii="Verdana" w:hAnsi="Verdana"/>
                          <w:spacing w:val="7"/>
                          <w:szCs w:val="20"/>
                        </w:rPr>
                        <w:t>2025</w:t>
                      </w:r>
                    </w:p>
                  </w:txbxContent>
                </v:textbox>
                <w10:wrap anchorx="page" anchory="page"/>
              </v:shape>
            </w:pict>
          </mc:Fallback>
        </mc:AlternateContent>
      </w:r>
    </w:p>
    <w:p w14:paraId="242F2CF8" w14:textId="77777777" w:rsidR="0046503F" w:rsidRPr="00210266" w:rsidRDefault="0046503F" w:rsidP="0046503F">
      <w:pPr>
        <w:rPr>
          <w:rFonts w:ascii="Verdana" w:hAnsi="Verdana"/>
        </w:rPr>
      </w:pPr>
    </w:p>
    <w:p w14:paraId="76622760" w14:textId="77777777" w:rsidR="0046503F" w:rsidRPr="00210266" w:rsidRDefault="0046503F" w:rsidP="0046503F">
      <w:pPr>
        <w:rPr>
          <w:rFonts w:ascii="Verdana" w:hAnsi="Verdana"/>
        </w:rPr>
      </w:pPr>
    </w:p>
    <w:p w14:paraId="0853DE39" w14:textId="77777777" w:rsidR="0046503F" w:rsidRPr="00210266" w:rsidRDefault="0046503F" w:rsidP="0046503F">
      <w:pPr>
        <w:rPr>
          <w:rFonts w:ascii="Verdana" w:hAnsi="Verdana"/>
        </w:rPr>
      </w:pPr>
    </w:p>
    <w:p w14:paraId="2EF859AC" w14:textId="77777777" w:rsidR="0046503F" w:rsidRPr="00210266" w:rsidRDefault="0046503F" w:rsidP="0046503F">
      <w:pPr>
        <w:rPr>
          <w:rFonts w:ascii="Verdana" w:hAnsi="Verdana"/>
        </w:rPr>
      </w:pPr>
    </w:p>
    <w:p w14:paraId="5221CA87" w14:textId="77777777" w:rsidR="0046503F" w:rsidRPr="00210266" w:rsidRDefault="0046503F" w:rsidP="0046503F">
      <w:pPr>
        <w:rPr>
          <w:rFonts w:ascii="Verdana" w:hAnsi="Verdana"/>
        </w:rPr>
      </w:pPr>
    </w:p>
    <w:p w14:paraId="03A3AFFA" w14:textId="77777777" w:rsidR="0046503F" w:rsidRPr="00210266" w:rsidRDefault="0046503F" w:rsidP="0046503F">
      <w:pPr>
        <w:rPr>
          <w:rFonts w:ascii="Verdana" w:hAnsi="Verdana"/>
        </w:rPr>
      </w:pPr>
    </w:p>
    <w:p w14:paraId="3236AA70" w14:textId="77777777" w:rsidR="0046503F" w:rsidRPr="00210266" w:rsidRDefault="0046503F" w:rsidP="0046503F">
      <w:pPr>
        <w:rPr>
          <w:rFonts w:ascii="Verdana" w:hAnsi="Verdana"/>
        </w:rPr>
      </w:pPr>
    </w:p>
    <w:p w14:paraId="79DCDB05" w14:textId="77777777" w:rsidR="0046503F" w:rsidRPr="00210266" w:rsidRDefault="0046503F" w:rsidP="0046503F">
      <w:pPr>
        <w:rPr>
          <w:rFonts w:ascii="Verdana" w:hAnsi="Verdana"/>
        </w:rPr>
      </w:pPr>
    </w:p>
    <w:p w14:paraId="1C2A32FA" w14:textId="77777777" w:rsidR="0046503F" w:rsidRPr="00210266" w:rsidRDefault="0046503F" w:rsidP="0046503F">
      <w:pPr>
        <w:rPr>
          <w:rFonts w:ascii="Verdana" w:hAnsi="Verdana"/>
        </w:rPr>
      </w:pPr>
    </w:p>
    <w:p w14:paraId="03D1B42B" w14:textId="77777777" w:rsidR="0046503F" w:rsidRPr="00210266" w:rsidRDefault="0046503F" w:rsidP="0046503F">
      <w:pPr>
        <w:rPr>
          <w:rFonts w:ascii="Verdana" w:hAnsi="Verdana"/>
        </w:rPr>
      </w:pPr>
    </w:p>
    <w:p w14:paraId="66F62B47" w14:textId="77777777" w:rsidR="0046503F" w:rsidRPr="00210266" w:rsidRDefault="0046503F" w:rsidP="0046503F">
      <w:pPr>
        <w:rPr>
          <w:rFonts w:ascii="Verdana" w:hAnsi="Verdana"/>
        </w:rPr>
      </w:pPr>
    </w:p>
    <w:p w14:paraId="1AE8D184" w14:textId="77777777" w:rsidR="0046503F" w:rsidRPr="00210266" w:rsidRDefault="0046503F" w:rsidP="0046503F">
      <w:pPr>
        <w:rPr>
          <w:rFonts w:ascii="Verdana" w:hAnsi="Verdana"/>
        </w:rPr>
      </w:pPr>
    </w:p>
    <w:p w14:paraId="3B676892" w14:textId="77777777" w:rsidR="0046503F" w:rsidRPr="00210266" w:rsidRDefault="0046503F" w:rsidP="0046503F">
      <w:pPr>
        <w:rPr>
          <w:rFonts w:ascii="Verdana" w:hAnsi="Verdana"/>
        </w:rPr>
      </w:pPr>
    </w:p>
    <w:p w14:paraId="332FBA1A" w14:textId="77777777" w:rsidR="0046503F" w:rsidRPr="00210266" w:rsidRDefault="0046503F" w:rsidP="0046503F">
      <w:pPr>
        <w:rPr>
          <w:rFonts w:ascii="Verdana" w:hAnsi="Verdana"/>
        </w:rPr>
      </w:pPr>
    </w:p>
    <w:p w14:paraId="1B082099" w14:textId="77777777" w:rsidR="0046503F" w:rsidRPr="00210266" w:rsidRDefault="0046503F" w:rsidP="0046503F">
      <w:pPr>
        <w:rPr>
          <w:rFonts w:ascii="Verdana" w:hAnsi="Verdana"/>
        </w:rPr>
      </w:pPr>
    </w:p>
    <w:p w14:paraId="5A0A2C91" w14:textId="77777777" w:rsidR="0046503F" w:rsidRPr="00210266" w:rsidRDefault="0046503F" w:rsidP="0046503F">
      <w:pPr>
        <w:rPr>
          <w:rFonts w:ascii="Verdana" w:hAnsi="Verdana"/>
        </w:rPr>
      </w:pPr>
    </w:p>
    <w:p w14:paraId="6C192CAA" w14:textId="77777777" w:rsidR="00E25186" w:rsidRPr="00210266" w:rsidRDefault="00E25186" w:rsidP="0046503F">
      <w:pPr>
        <w:tabs>
          <w:tab w:val="left" w:pos="1455"/>
        </w:tabs>
        <w:rPr>
          <w:rFonts w:cs="Tahoma"/>
          <w:sz w:val="16"/>
          <w:szCs w:val="14"/>
        </w:rPr>
      </w:pPr>
    </w:p>
    <w:p w14:paraId="75E00171" w14:textId="77777777" w:rsidR="00E25186" w:rsidRPr="00210266" w:rsidRDefault="00E25186" w:rsidP="0046503F">
      <w:pPr>
        <w:tabs>
          <w:tab w:val="left" w:pos="1455"/>
        </w:tabs>
        <w:rPr>
          <w:rFonts w:cs="Tahoma"/>
          <w:sz w:val="16"/>
          <w:szCs w:val="14"/>
        </w:rPr>
      </w:pPr>
    </w:p>
    <w:p w14:paraId="108D2821" w14:textId="77777777" w:rsidR="00E25186" w:rsidRPr="00210266" w:rsidRDefault="00E25186" w:rsidP="0046503F">
      <w:pPr>
        <w:tabs>
          <w:tab w:val="left" w:pos="1455"/>
        </w:tabs>
        <w:rPr>
          <w:rFonts w:cs="Tahoma"/>
          <w:sz w:val="16"/>
          <w:szCs w:val="14"/>
        </w:rPr>
      </w:pPr>
    </w:p>
    <w:p w14:paraId="1C0EA3A8" w14:textId="77777777" w:rsidR="00E25186" w:rsidRPr="00210266" w:rsidRDefault="00E25186" w:rsidP="0046503F">
      <w:pPr>
        <w:tabs>
          <w:tab w:val="left" w:pos="1455"/>
        </w:tabs>
        <w:rPr>
          <w:rFonts w:cs="Tahoma"/>
          <w:sz w:val="16"/>
          <w:szCs w:val="14"/>
        </w:rPr>
      </w:pPr>
    </w:p>
    <w:p w14:paraId="0A90010C" w14:textId="77777777" w:rsidR="00E25186" w:rsidRPr="00210266" w:rsidRDefault="00E25186" w:rsidP="0046503F">
      <w:pPr>
        <w:tabs>
          <w:tab w:val="left" w:pos="1455"/>
        </w:tabs>
        <w:rPr>
          <w:rFonts w:cs="Tahoma"/>
          <w:sz w:val="16"/>
          <w:szCs w:val="14"/>
        </w:rPr>
      </w:pPr>
    </w:p>
    <w:p w14:paraId="2525FB54" w14:textId="2FA84B56" w:rsidR="0046503F" w:rsidRPr="00210266" w:rsidRDefault="001119BE" w:rsidP="0046503F">
      <w:pPr>
        <w:tabs>
          <w:tab w:val="left" w:pos="1455"/>
        </w:tabs>
        <w:rPr>
          <w:rFonts w:ascii="Verdana" w:hAnsi="Verdana"/>
        </w:rPr>
      </w:pPr>
      <w:r w:rsidRPr="00210266">
        <w:rPr>
          <w:rFonts w:cs="Tahoma"/>
          <w:sz w:val="16"/>
          <w:szCs w:val="14"/>
        </w:rPr>
        <w:t xml:space="preserve">Creaties en innovaties, zoals teksten, afbeeldingen en ontwerpen, zijn het intellectueel eigendom van DLR Eurlicon. Het is </w:t>
      </w:r>
      <w:r>
        <w:rPr>
          <w:rFonts w:cs="Tahoma"/>
          <w:sz w:val="16"/>
          <w:szCs w:val="14"/>
        </w:rPr>
        <w:t xml:space="preserve">niet </w:t>
      </w:r>
      <w:r w:rsidRPr="00210266">
        <w:rPr>
          <w:rFonts w:cs="Tahoma"/>
          <w:sz w:val="16"/>
          <w:szCs w:val="14"/>
        </w:rPr>
        <w:t xml:space="preserve">toegestaan om dit document zonder schriftelijke toestemming van DLR Eurlicon </w:t>
      </w:r>
      <w:r>
        <w:rPr>
          <w:rFonts w:cs="Tahoma"/>
          <w:sz w:val="16"/>
          <w:szCs w:val="14"/>
        </w:rPr>
        <w:t xml:space="preserve">geheel of ten dele </w:t>
      </w:r>
      <w:r w:rsidRPr="00210266">
        <w:rPr>
          <w:rFonts w:cs="Tahoma"/>
          <w:sz w:val="16"/>
          <w:szCs w:val="14"/>
        </w:rPr>
        <w:t xml:space="preserve">te </w:t>
      </w:r>
      <w:r>
        <w:rPr>
          <w:rFonts w:cs="Tahoma"/>
          <w:sz w:val="16"/>
          <w:szCs w:val="14"/>
        </w:rPr>
        <w:t>verstrekken aan</w:t>
      </w:r>
      <w:r w:rsidRPr="00210266">
        <w:rPr>
          <w:rFonts w:cs="Tahoma"/>
          <w:sz w:val="16"/>
          <w:szCs w:val="14"/>
        </w:rPr>
        <w:t xml:space="preserve"> derden, </w:t>
      </w:r>
      <w:r>
        <w:rPr>
          <w:rFonts w:cs="Tahoma"/>
          <w:sz w:val="16"/>
          <w:szCs w:val="14"/>
        </w:rPr>
        <w:t>tenzij</w:t>
      </w:r>
      <w:r w:rsidRPr="00210266">
        <w:rPr>
          <w:rFonts w:cs="Tahoma"/>
          <w:sz w:val="16"/>
          <w:szCs w:val="14"/>
        </w:rPr>
        <w:t xml:space="preserve"> </w:t>
      </w:r>
      <w:r>
        <w:rPr>
          <w:rFonts w:cs="Tahoma"/>
          <w:sz w:val="16"/>
          <w:szCs w:val="14"/>
        </w:rPr>
        <w:t>die derde nadrukkelijk bij dit project is betrokken. Het is niet toegestaan dit</w:t>
      </w:r>
      <w:r w:rsidRPr="00210266">
        <w:rPr>
          <w:rFonts w:cs="Tahoma"/>
          <w:sz w:val="16"/>
          <w:szCs w:val="14"/>
        </w:rPr>
        <w:t xml:space="preserve"> document of delen van dit document</w:t>
      </w:r>
      <w:r>
        <w:rPr>
          <w:rFonts w:cs="Tahoma"/>
          <w:sz w:val="16"/>
          <w:szCs w:val="14"/>
        </w:rPr>
        <w:t xml:space="preserve"> te gebruiken voor andere </w:t>
      </w:r>
      <w:r w:rsidRPr="00210266">
        <w:rPr>
          <w:rFonts w:cs="Tahoma"/>
          <w:sz w:val="16"/>
          <w:szCs w:val="14"/>
        </w:rPr>
        <w:t xml:space="preserve">installaties </w:t>
      </w:r>
      <w:r>
        <w:rPr>
          <w:rFonts w:cs="Tahoma"/>
          <w:sz w:val="16"/>
          <w:szCs w:val="14"/>
        </w:rPr>
        <w:t>dan die voorkomen in dit document</w:t>
      </w:r>
      <w:r w:rsidRPr="00210266">
        <w:rPr>
          <w:rFonts w:cs="Tahoma"/>
          <w:sz w:val="16"/>
          <w:szCs w:val="14"/>
        </w:rPr>
        <w:t>.</w:t>
      </w:r>
    </w:p>
    <w:p w14:paraId="7EDB1A09" w14:textId="1965B26F" w:rsidR="00A4003B" w:rsidRDefault="001917DE" w:rsidP="007C21F2">
      <w:pPr>
        <w:spacing w:after="160" w:line="259" w:lineRule="auto"/>
        <w:rPr>
          <w:rFonts w:ascii="Verdana" w:hAnsi="Verdana"/>
          <w:b/>
          <w:bCs/>
          <w:color w:val="002060"/>
          <w:sz w:val="24"/>
          <w:szCs w:val="24"/>
        </w:rPr>
      </w:pPr>
      <w:r w:rsidRPr="00210266">
        <w:rPr>
          <w:rFonts w:ascii="Verdana" w:hAnsi="Verdana"/>
        </w:rPr>
        <w:br w:type="page"/>
      </w:r>
      <w:r w:rsidR="004E7D0E" w:rsidRPr="00210266">
        <w:rPr>
          <w:rFonts w:ascii="Verdana" w:hAnsi="Verdana"/>
          <w:b/>
          <w:bCs/>
          <w:color w:val="002060"/>
          <w:sz w:val="24"/>
          <w:szCs w:val="24"/>
        </w:rPr>
        <w:lastRenderedPageBreak/>
        <w:t>In</w:t>
      </w:r>
      <w:r w:rsidR="00A4003B" w:rsidRPr="00210266">
        <w:rPr>
          <w:rFonts w:ascii="Verdana" w:hAnsi="Verdana"/>
          <w:b/>
          <w:bCs/>
          <w:color w:val="002060"/>
          <w:sz w:val="24"/>
          <w:szCs w:val="24"/>
        </w:rPr>
        <w:t>houdsopgave</w:t>
      </w:r>
    </w:p>
    <w:sdt>
      <w:sdtPr>
        <w:rPr>
          <w:b/>
        </w:rPr>
        <w:id w:val="1392301692"/>
        <w:docPartObj>
          <w:docPartGallery w:val="Table of Contents"/>
          <w:docPartUnique/>
        </w:docPartObj>
      </w:sdtPr>
      <w:sdtEndPr>
        <w:rPr>
          <w:b w:val="0"/>
          <w:bCs/>
        </w:rPr>
      </w:sdtEndPr>
      <w:sdtContent>
        <w:p w14:paraId="3BAFCDA5" w14:textId="644DE7C0" w:rsidR="009A7687" w:rsidRDefault="00172790">
          <w:pPr>
            <w:pStyle w:val="Inhopg1"/>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r w:rsidRPr="00172790">
            <w:rPr>
              <w:rFonts w:eastAsiaTheme="majorEastAsia" w:cstheme="majorBidi"/>
              <w:color w:val="201751"/>
              <w:szCs w:val="20"/>
              <w:highlight w:val="yellow"/>
              <w:lang w:eastAsia="nl-NL"/>
            </w:rPr>
            <w:fldChar w:fldCharType="begin"/>
          </w:r>
          <w:r w:rsidRPr="00172790">
            <w:rPr>
              <w:szCs w:val="20"/>
              <w:highlight w:val="yellow"/>
            </w:rPr>
            <w:instrText xml:space="preserve"> TOC \o "1-3" \h \z \u </w:instrText>
          </w:r>
          <w:r w:rsidRPr="00172790">
            <w:rPr>
              <w:rFonts w:eastAsiaTheme="majorEastAsia" w:cstheme="majorBidi"/>
              <w:color w:val="201751"/>
              <w:szCs w:val="20"/>
              <w:highlight w:val="yellow"/>
              <w:lang w:eastAsia="nl-NL"/>
            </w:rPr>
            <w:fldChar w:fldCharType="separate"/>
          </w:r>
          <w:hyperlink w:anchor="_Toc210120380" w:history="1">
            <w:r w:rsidR="009A7687" w:rsidRPr="00A458EC">
              <w:rPr>
                <w:rStyle w:val="Hyperlink"/>
                <w:noProof/>
              </w:rPr>
              <w:t>1.</w:t>
            </w:r>
            <w:r w:rsidR="009A7687">
              <w:rPr>
                <w:rFonts w:asciiTheme="minorHAnsi" w:eastAsiaTheme="minorEastAsia" w:hAnsiTheme="minorHAnsi" w:cstheme="minorBidi"/>
                <w:noProof/>
                <w:kern w:val="2"/>
                <w:sz w:val="24"/>
                <w:szCs w:val="24"/>
                <w:lang w:eastAsia="nl-NL"/>
                <w14:ligatures w14:val="standardContextual"/>
              </w:rPr>
              <w:tab/>
            </w:r>
            <w:r w:rsidR="009A7687" w:rsidRPr="00A458EC">
              <w:rPr>
                <w:rStyle w:val="Hyperlink"/>
                <w:noProof/>
              </w:rPr>
              <w:t>Noorderpoort 1, Assen - Installatie 11083175</w:t>
            </w:r>
            <w:r w:rsidR="009A7687">
              <w:rPr>
                <w:noProof/>
                <w:webHidden/>
              </w:rPr>
              <w:tab/>
            </w:r>
            <w:r w:rsidR="009A7687">
              <w:rPr>
                <w:noProof/>
                <w:webHidden/>
              </w:rPr>
              <w:fldChar w:fldCharType="begin"/>
            </w:r>
            <w:r w:rsidR="009A7687">
              <w:rPr>
                <w:noProof/>
                <w:webHidden/>
              </w:rPr>
              <w:instrText xml:space="preserve"> PAGEREF _Toc210120380 \h </w:instrText>
            </w:r>
            <w:r w:rsidR="009A7687">
              <w:rPr>
                <w:noProof/>
                <w:webHidden/>
              </w:rPr>
            </w:r>
            <w:r w:rsidR="009A7687">
              <w:rPr>
                <w:noProof/>
                <w:webHidden/>
              </w:rPr>
              <w:fldChar w:fldCharType="separate"/>
            </w:r>
            <w:r w:rsidR="009A7687">
              <w:rPr>
                <w:noProof/>
                <w:webHidden/>
              </w:rPr>
              <w:t>3</w:t>
            </w:r>
            <w:r w:rsidR="009A7687">
              <w:rPr>
                <w:noProof/>
                <w:webHidden/>
              </w:rPr>
              <w:fldChar w:fldCharType="end"/>
            </w:r>
          </w:hyperlink>
        </w:p>
        <w:p w14:paraId="6271024A" w14:textId="487147E9"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81" w:history="1">
            <w:r w:rsidRPr="00A458EC">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Gegevens van de installatie</w:t>
            </w:r>
            <w:r>
              <w:rPr>
                <w:noProof/>
                <w:webHidden/>
              </w:rPr>
              <w:tab/>
            </w:r>
            <w:r>
              <w:rPr>
                <w:noProof/>
                <w:webHidden/>
              </w:rPr>
              <w:fldChar w:fldCharType="begin"/>
            </w:r>
            <w:r>
              <w:rPr>
                <w:noProof/>
                <w:webHidden/>
              </w:rPr>
              <w:instrText xml:space="preserve"> PAGEREF _Toc210120381 \h </w:instrText>
            </w:r>
            <w:r>
              <w:rPr>
                <w:noProof/>
                <w:webHidden/>
              </w:rPr>
            </w:r>
            <w:r>
              <w:rPr>
                <w:noProof/>
                <w:webHidden/>
              </w:rPr>
              <w:fldChar w:fldCharType="separate"/>
            </w:r>
            <w:r>
              <w:rPr>
                <w:noProof/>
                <w:webHidden/>
              </w:rPr>
              <w:t>3</w:t>
            </w:r>
            <w:r>
              <w:rPr>
                <w:noProof/>
                <w:webHidden/>
              </w:rPr>
              <w:fldChar w:fldCharType="end"/>
            </w:r>
          </w:hyperlink>
        </w:p>
        <w:p w14:paraId="2471B870" w14:textId="0D82FE82"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83" w:history="1">
            <w:r w:rsidRPr="00A458EC">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L0210 Vervangen van de hoofdstroomrelais</w:t>
            </w:r>
            <w:r>
              <w:rPr>
                <w:noProof/>
                <w:webHidden/>
              </w:rPr>
              <w:tab/>
            </w:r>
            <w:r>
              <w:rPr>
                <w:noProof/>
                <w:webHidden/>
              </w:rPr>
              <w:fldChar w:fldCharType="begin"/>
            </w:r>
            <w:r>
              <w:rPr>
                <w:noProof/>
                <w:webHidden/>
              </w:rPr>
              <w:instrText xml:space="preserve"> PAGEREF _Toc210120383 \h </w:instrText>
            </w:r>
            <w:r>
              <w:rPr>
                <w:noProof/>
                <w:webHidden/>
              </w:rPr>
            </w:r>
            <w:r>
              <w:rPr>
                <w:noProof/>
                <w:webHidden/>
              </w:rPr>
              <w:fldChar w:fldCharType="separate"/>
            </w:r>
            <w:r>
              <w:rPr>
                <w:noProof/>
                <w:webHidden/>
              </w:rPr>
              <w:t>3</w:t>
            </w:r>
            <w:r>
              <w:rPr>
                <w:noProof/>
                <w:webHidden/>
              </w:rPr>
              <w:fldChar w:fldCharType="end"/>
            </w:r>
          </w:hyperlink>
        </w:p>
        <w:p w14:paraId="39BD5537" w14:textId="0FD55186"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84" w:history="1">
            <w:r w:rsidRPr="00A458EC">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L0225 Vervangen van het schachtinfosysteem</w:t>
            </w:r>
            <w:r>
              <w:rPr>
                <w:noProof/>
                <w:webHidden/>
              </w:rPr>
              <w:tab/>
            </w:r>
            <w:r>
              <w:rPr>
                <w:noProof/>
                <w:webHidden/>
              </w:rPr>
              <w:fldChar w:fldCharType="begin"/>
            </w:r>
            <w:r>
              <w:rPr>
                <w:noProof/>
                <w:webHidden/>
              </w:rPr>
              <w:instrText xml:space="preserve"> PAGEREF _Toc210120384 \h </w:instrText>
            </w:r>
            <w:r>
              <w:rPr>
                <w:noProof/>
                <w:webHidden/>
              </w:rPr>
            </w:r>
            <w:r>
              <w:rPr>
                <w:noProof/>
                <w:webHidden/>
              </w:rPr>
              <w:fldChar w:fldCharType="separate"/>
            </w:r>
            <w:r>
              <w:rPr>
                <w:noProof/>
                <w:webHidden/>
              </w:rPr>
              <w:t>3</w:t>
            </w:r>
            <w:r>
              <w:rPr>
                <w:noProof/>
                <w:webHidden/>
              </w:rPr>
              <w:fldChar w:fldCharType="end"/>
            </w:r>
          </w:hyperlink>
        </w:p>
        <w:p w14:paraId="2F7ADF1F" w14:textId="2E230F23"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85" w:history="1">
            <w:r w:rsidRPr="00A458EC">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L0245 Vervangen van de snelheidsregelaar</w:t>
            </w:r>
            <w:r>
              <w:rPr>
                <w:noProof/>
                <w:webHidden/>
              </w:rPr>
              <w:tab/>
            </w:r>
            <w:r>
              <w:rPr>
                <w:noProof/>
                <w:webHidden/>
              </w:rPr>
              <w:fldChar w:fldCharType="begin"/>
            </w:r>
            <w:r>
              <w:rPr>
                <w:noProof/>
                <w:webHidden/>
              </w:rPr>
              <w:instrText xml:space="preserve"> PAGEREF _Toc210120385 \h </w:instrText>
            </w:r>
            <w:r>
              <w:rPr>
                <w:noProof/>
                <w:webHidden/>
              </w:rPr>
            </w:r>
            <w:r>
              <w:rPr>
                <w:noProof/>
                <w:webHidden/>
              </w:rPr>
              <w:fldChar w:fldCharType="separate"/>
            </w:r>
            <w:r>
              <w:rPr>
                <w:noProof/>
                <w:webHidden/>
              </w:rPr>
              <w:t>3</w:t>
            </w:r>
            <w:r>
              <w:rPr>
                <w:noProof/>
                <w:webHidden/>
              </w:rPr>
              <w:fldChar w:fldCharType="end"/>
            </w:r>
          </w:hyperlink>
        </w:p>
        <w:p w14:paraId="17CE6E53" w14:textId="68AB88A0"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86" w:history="1">
            <w:r w:rsidRPr="00A458EC">
              <w:rPr>
                <w:rStyle w:val="Hyperlink"/>
                <w:noProof/>
              </w:rPr>
              <w:t>1.5</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L0605 Reviseren van de schachtdeuren (slijtende delen)</w:t>
            </w:r>
            <w:r>
              <w:rPr>
                <w:noProof/>
                <w:webHidden/>
              </w:rPr>
              <w:tab/>
            </w:r>
            <w:r>
              <w:rPr>
                <w:noProof/>
                <w:webHidden/>
              </w:rPr>
              <w:fldChar w:fldCharType="begin"/>
            </w:r>
            <w:r>
              <w:rPr>
                <w:noProof/>
                <w:webHidden/>
              </w:rPr>
              <w:instrText xml:space="preserve"> PAGEREF _Toc210120386 \h </w:instrText>
            </w:r>
            <w:r>
              <w:rPr>
                <w:noProof/>
                <w:webHidden/>
              </w:rPr>
            </w:r>
            <w:r>
              <w:rPr>
                <w:noProof/>
                <w:webHidden/>
              </w:rPr>
              <w:fldChar w:fldCharType="separate"/>
            </w:r>
            <w:r>
              <w:rPr>
                <w:noProof/>
                <w:webHidden/>
              </w:rPr>
              <w:t>3</w:t>
            </w:r>
            <w:r>
              <w:rPr>
                <w:noProof/>
                <w:webHidden/>
              </w:rPr>
              <w:fldChar w:fldCharType="end"/>
            </w:r>
          </w:hyperlink>
        </w:p>
        <w:p w14:paraId="656B1342" w14:textId="39EBB98A"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87" w:history="1">
            <w:r w:rsidRPr="00A458EC">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L0805 Reviseren van de cabinedeur(en)</w:t>
            </w:r>
            <w:r>
              <w:rPr>
                <w:noProof/>
                <w:webHidden/>
              </w:rPr>
              <w:tab/>
            </w:r>
            <w:r>
              <w:rPr>
                <w:noProof/>
                <w:webHidden/>
              </w:rPr>
              <w:fldChar w:fldCharType="begin"/>
            </w:r>
            <w:r>
              <w:rPr>
                <w:noProof/>
                <w:webHidden/>
              </w:rPr>
              <w:instrText xml:space="preserve"> PAGEREF _Toc210120387 \h </w:instrText>
            </w:r>
            <w:r>
              <w:rPr>
                <w:noProof/>
                <w:webHidden/>
              </w:rPr>
            </w:r>
            <w:r>
              <w:rPr>
                <w:noProof/>
                <w:webHidden/>
              </w:rPr>
              <w:fldChar w:fldCharType="separate"/>
            </w:r>
            <w:r>
              <w:rPr>
                <w:noProof/>
                <w:webHidden/>
              </w:rPr>
              <w:t>4</w:t>
            </w:r>
            <w:r>
              <w:rPr>
                <w:noProof/>
                <w:webHidden/>
              </w:rPr>
              <w:fldChar w:fldCharType="end"/>
            </w:r>
          </w:hyperlink>
        </w:p>
        <w:p w14:paraId="57CEB227" w14:textId="78DFB074"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88" w:history="1">
            <w:r w:rsidRPr="00A458EC">
              <w:rPr>
                <w:rStyle w:val="Hyperlink"/>
                <w:noProof/>
              </w:rPr>
              <w:t>1.7</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L0810 Vervangen van de cabinedeurmotor</w:t>
            </w:r>
            <w:r>
              <w:rPr>
                <w:noProof/>
                <w:webHidden/>
              </w:rPr>
              <w:tab/>
            </w:r>
            <w:r>
              <w:rPr>
                <w:noProof/>
                <w:webHidden/>
              </w:rPr>
              <w:fldChar w:fldCharType="begin"/>
            </w:r>
            <w:r>
              <w:rPr>
                <w:noProof/>
                <w:webHidden/>
              </w:rPr>
              <w:instrText xml:space="preserve"> PAGEREF _Toc210120388 \h </w:instrText>
            </w:r>
            <w:r>
              <w:rPr>
                <w:noProof/>
                <w:webHidden/>
              </w:rPr>
            </w:r>
            <w:r>
              <w:rPr>
                <w:noProof/>
                <w:webHidden/>
              </w:rPr>
              <w:fldChar w:fldCharType="separate"/>
            </w:r>
            <w:r>
              <w:rPr>
                <w:noProof/>
                <w:webHidden/>
              </w:rPr>
              <w:t>4</w:t>
            </w:r>
            <w:r>
              <w:rPr>
                <w:noProof/>
                <w:webHidden/>
              </w:rPr>
              <w:fldChar w:fldCharType="end"/>
            </w:r>
          </w:hyperlink>
        </w:p>
        <w:p w14:paraId="2F956094" w14:textId="53CDD0E3"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89" w:history="1">
            <w:r w:rsidRPr="00A458EC">
              <w:rPr>
                <w:rStyle w:val="Hyperlink"/>
                <w:noProof/>
              </w:rPr>
              <w:t>1.8</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L0815 Vervangen van de cabinedeurregeling</w:t>
            </w:r>
            <w:r>
              <w:rPr>
                <w:noProof/>
                <w:webHidden/>
              </w:rPr>
              <w:tab/>
            </w:r>
            <w:r>
              <w:rPr>
                <w:noProof/>
                <w:webHidden/>
              </w:rPr>
              <w:fldChar w:fldCharType="begin"/>
            </w:r>
            <w:r>
              <w:rPr>
                <w:noProof/>
                <w:webHidden/>
              </w:rPr>
              <w:instrText xml:space="preserve"> PAGEREF _Toc210120389 \h </w:instrText>
            </w:r>
            <w:r>
              <w:rPr>
                <w:noProof/>
                <w:webHidden/>
              </w:rPr>
            </w:r>
            <w:r>
              <w:rPr>
                <w:noProof/>
                <w:webHidden/>
              </w:rPr>
              <w:fldChar w:fldCharType="separate"/>
            </w:r>
            <w:r>
              <w:rPr>
                <w:noProof/>
                <w:webHidden/>
              </w:rPr>
              <w:t>4</w:t>
            </w:r>
            <w:r>
              <w:rPr>
                <w:noProof/>
                <w:webHidden/>
              </w:rPr>
              <w:fldChar w:fldCharType="end"/>
            </w:r>
          </w:hyperlink>
        </w:p>
        <w:p w14:paraId="10A6E283" w14:textId="61EA7919"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90" w:history="1">
            <w:r w:rsidRPr="00A458EC">
              <w:rPr>
                <w:rStyle w:val="Hyperlink"/>
                <w:noProof/>
              </w:rPr>
              <w:t>1.9</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L0860 Vervangen van de sensorlijst/detectielijst van de cabinedeur</w:t>
            </w:r>
            <w:r>
              <w:rPr>
                <w:noProof/>
                <w:webHidden/>
              </w:rPr>
              <w:tab/>
            </w:r>
            <w:r>
              <w:rPr>
                <w:noProof/>
                <w:webHidden/>
              </w:rPr>
              <w:fldChar w:fldCharType="begin"/>
            </w:r>
            <w:r>
              <w:rPr>
                <w:noProof/>
                <w:webHidden/>
              </w:rPr>
              <w:instrText xml:space="preserve"> PAGEREF _Toc210120390 \h </w:instrText>
            </w:r>
            <w:r>
              <w:rPr>
                <w:noProof/>
                <w:webHidden/>
              </w:rPr>
            </w:r>
            <w:r>
              <w:rPr>
                <w:noProof/>
                <w:webHidden/>
              </w:rPr>
              <w:fldChar w:fldCharType="separate"/>
            </w:r>
            <w:r>
              <w:rPr>
                <w:noProof/>
                <w:webHidden/>
              </w:rPr>
              <w:t>4</w:t>
            </w:r>
            <w:r>
              <w:rPr>
                <w:noProof/>
                <w:webHidden/>
              </w:rPr>
              <w:fldChar w:fldCharType="end"/>
            </w:r>
          </w:hyperlink>
        </w:p>
        <w:p w14:paraId="6D4C7FC6" w14:textId="2C043396" w:rsidR="009A7687" w:rsidRDefault="009A7687">
          <w:pPr>
            <w:pStyle w:val="Inhopg1"/>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91" w:history="1">
            <w:r w:rsidRPr="00A458EC">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Noorderpoort 1, Assen - Installatie A17084</w:t>
            </w:r>
            <w:r>
              <w:rPr>
                <w:noProof/>
                <w:webHidden/>
              </w:rPr>
              <w:tab/>
            </w:r>
            <w:r>
              <w:rPr>
                <w:noProof/>
                <w:webHidden/>
              </w:rPr>
              <w:fldChar w:fldCharType="begin"/>
            </w:r>
            <w:r>
              <w:rPr>
                <w:noProof/>
                <w:webHidden/>
              </w:rPr>
              <w:instrText xml:space="preserve"> PAGEREF _Toc210120391 \h </w:instrText>
            </w:r>
            <w:r>
              <w:rPr>
                <w:noProof/>
                <w:webHidden/>
              </w:rPr>
            </w:r>
            <w:r>
              <w:rPr>
                <w:noProof/>
                <w:webHidden/>
              </w:rPr>
              <w:fldChar w:fldCharType="separate"/>
            </w:r>
            <w:r>
              <w:rPr>
                <w:noProof/>
                <w:webHidden/>
              </w:rPr>
              <w:t>5</w:t>
            </w:r>
            <w:r>
              <w:rPr>
                <w:noProof/>
                <w:webHidden/>
              </w:rPr>
              <w:fldChar w:fldCharType="end"/>
            </w:r>
          </w:hyperlink>
        </w:p>
        <w:p w14:paraId="2ACEB402" w14:textId="6999B1B9"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92" w:history="1">
            <w:r w:rsidRPr="00A458EC">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Gegevens van de installatie</w:t>
            </w:r>
            <w:r>
              <w:rPr>
                <w:noProof/>
                <w:webHidden/>
              </w:rPr>
              <w:tab/>
            </w:r>
            <w:r>
              <w:rPr>
                <w:noProof/>
                <w:webHidden/>
              </w:rPr>
              <w:fldChar w:fldCharType="begin"/>
            </w:r>
            <w:r>
              <w:rPr>
                <w:noProof/>
                <w:webHidden/>
              </w:rPr>
              <w:instrText xml:space="preserve"> PAGEREF _Toc210120392 \h </w:instrText>
            </w:r>
            <w:r>
              <w:rPr>
                <w:noProof/>
                <w:webHidden/>
              </w:rPr>
            </w:r>
            <w:r>
              <w:rPr>
                <w:noProof/>
                <w:webHidden/>
              </w:rPr>
              <w:fldChar w:fldCharType="separate"/>
            </w:r>
            <w:r>
              <w:rPr>
                <w:noProof/>
                <w:webHidden/>
              </w:rPr>
              <w:t>5</w:t>
            </w:r>
            <w:r>
              <w:rPr>
                <w:noProof/>
                <w:webHidden/>
              </w:rPr>
              <w:fldChar w:fldCharType="end"/>
            </w:r>
          </w:hyperlink>
        </w:p>
        <w:p w14:paraId="56DC8BEA" w14:textId="73410CA0"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94" w:history="1">
            <w:r w:rsidRPr="00A458EC">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L0360 Vervangen van de leidwielen</w:t>
            </w:r>
            <w:r>
              <w:rPr>
                <w:noProof/>
                <w:webHidden/>
              </w:rPr>
              <w:tab/>
            </w:r>
            <w:r>
              <w:rPr>
                <w:noProof/>
                <w:webHidden/>
              </w:rPr>
              <w:fldChar w:fldCharType="begin"/>
            </w:r>
            <w:r>
              <w:rPr>
                <w:noProof/>
                <w:webHidden/>
              </w:rPr>
              <w:instrText xml:space="preserve"> PAGEREF _Toc210120394 \h </w:instrText>
            </w:r>
            <w:r>
              <w:rPr>
                <w:noProof/>
                <w:webHidden/>
              </w:rPr>
            </w:r>
            <w:r>
              <w:rPr>
                <w:noProof/>
                <w:webHidden/>
              </w:rPr>
              <w:fldChar w:fldCharType="separate"/>
            </w:r>
            <w:r>
              <w:rPr>
                <w:noProof/>
                <w:webHidden/>
              </w:rPr>
              <w:t>5</w:t>
            </w:r>
            <w:r>
              <w:rPr>
                <w:noProof/>
                <w:webHidden/>
              </w:rPr>
              <w:fldChar w:fldCharType="end"/>
            </w:r>
          </w:hyperlink>
        </w:p>
        <w:p w14:paraId="65F06C05" w14:textId="6C4DA95D"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95" w:history="1">
            <w:r w:rsidRPr="00A458EC">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L0375 Vervangen van de draagmiddelen</w:t>
            </w:r>
            <w:r>
              <w:rPr>
                <w:noProof/>
                <w:webHidden/>
              </w:rPr>
              <w:tab/>
            </w:r>
            <w:r>
              <w:rPr>
                <w:noProof/>
                <w:webHidden/>
              </w:rPr>
              <w:fldChar w:fldCharType="begin"/>
            </w:r>
            <w:r>
              <w:rPr>
                <w:noProof/>
                <w:webHidden/>
              </w:rPr>
              <w:instrText xml:space="preserve"> PAGEREF _Toc210120395 \h </w:instrText>
            </w:r>
            <w:r>
              <w:rPr>
                <w:noProof/>
                <w:webHidden/>
              </w:rPr>
            </w:r>
            <w:r>
              <w:rPr>
                <w:noProof/>
                <w:webHidden/>
              </w:rPr>
              <w:fldChar w:fldCharType="separate"/>
            </w:r>
            <w:r>
              <w:rPr>
                <w:noProof/>
                <w:webHidden/>
              </w:rPr>
              <w:t>5</w:t>
            </w:r>
            <w:r>
              <w:rPr>
                <w:noProof/>
                <w:webHidden/>
              </w:rPr>
              <w:fldChar w:fldCharType="end"/>
            </w:r>
          </w:hyperlink>
        </w:p>
        <w:p w14:paraId="536CD7C1" w14:textId="67C1706A"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96" w:history="1">
            <w:r w:rsidRPr="00A458EC">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L0750 Vervangen van de cabineslofvoering</w:t>
            </w:r>
            <w:r>
              <w:rPr>
                <w:noProof/>
                <w:webHidden/>
              </w:rPr>
              <w:tab/>
            </w:r>
            <w:r>
              <w:rPr>
                <w:noProof/>
                <w:webHidden/>
              </w:rPr>
              <w:fldChar w:fldCharType="begin"/>
            </w:r>
            <w:r>
              <w:rPr>
                <w:noProof/>
                <w:webHidden/>
              </w:rPr>
              <w:instrText xml:space="preserve"> PAGEREF _Toc210120396 \h </w:instrText>
            </w:r>
            <w:r>
              <w:rPr>
                <w:noProof/>
                <w:webHidden/>
              </w:rPr>
            </w:r>
            <w:r>
              <w:rPr>
                <w:noProof/>
                <w:webHidden/>
              </w:rPr>
              <w:fldChar w:fldCharType="separate"/>
            </w:r>
            <w:r>
              <w:rPr>
                <w:noProof/>
                <w:webHidden/>
              </w:rPr>
              <w:t>5</w:t>
            </w:r>
            <w:r>
              <w:rPr>
                <w:noProof/>
                <w:webHidden/>
              </w:rPr>
              <w:fldChar w:fldCharType="end"/>
            </w:r>
          </w:hyperlink>
        </w:p>
        <w:p w14:paraId="119DDC16" w14:textId="1039D60A"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97" w:history="1">
            <w:r w:rsidRPr="00A458EC">
              <w:rPr>
                <w:rStyle w:val="Hyperlink"/>
                <w:noProof/>
              </w:rPr>
              <w:t>2.5</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L0915 Vervangen van de verende stuitingen van de cabine</w:t>
            </w:r>
            <w:r>
              <w:rPr>
                <w:noProof/>
                <w:webHidden/>
              </w:rPr>
              <w:tab/>
            </w:r>
            <w:r>
              <w:rPr>
                <w:noProof/>
                <w:webHidden/>
              </w:rPr>
              <w:fldChar w:fldCharType="begin"/>
            </w:r>
            <w:r>
              <w:rPr>
                <w:noProof/>
                <w:webHidden/>
              </w:rPr>
              <w:instrText xml:space="preserve"> PAGEREF _Toc210120397 \h </w:instrText>
            </w:r>
            <w:r>
              <w:rPr>
                <w:noProof/>
                <w:webHidden/>
              </w:rPr>
            </w:r>
            <w:r>
              <w:rPr>
                <w:noProof/>
                <w:webHidden/>
              </w:rPr>
              <w:fldChar w:fldCharType="separate"/>
            </w:r>
            <w:r>
              <w:rPr>
                <w:noProof/>
                <w:webHidden/>
              </w:rPr>
              <w:t>5</w:t>
            </w:r>
            <w:r>
              <w:rPr>
                <w:noProof/>
                <w:webHidden/>
              </w:rPr>
              <w:fldChar w:fldCharType="end"/>
            </w:r>
          </w:hyperlink>
        </w:p>
        <w:p w14:paraId="7010EAB7" w14:textId="276BCE3E" w:rsidR="009A7687" w:rsidRDefault="009A7687">
          <w:pPr>
            <w:pStyle w:val="Inhopg1"/>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98" w:history="1">
            <w:r w:rsidRPr="00A458EC">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Noorderpoort 1, Assen - Installatie A17085</w:t>
            </w:r>
            <w:r>
              <w:rPr>
                <w:noProof/>
                <w:webHidden/>
              </w:rPr>
              <w:tab/>
            </w:r>
            <w:r>
              <w:rPr>
                <w:noProof/>
                <w:webHidden/>
              </w:rPr>
              <w:fldChar w:fldCharType="begin"/>
            </w:r>
            <w:r>
              <w:rPr>
                <w:noProof/>
                <w:webHidden/>
              </w:rPr>
              <w:instrText xml:space="preserve"> PAGEREF _Toc210120398 \h </w:instrText>
            </w:r>
            <w:r>
              <w:rPr>
                <w:noProof/>
                <w:webHidden/>
              </w:rPr>
            </w:r>
            <w:r>
              <w:rPr>
                <w:noProof/>
                <w:webHidden/>
              </w:rPr>
              <w:fldChar w:fldCharType="separate"/>
            </w:r>
            <w:r>
              <w:rPr>
                <w:noProof/>
                <w:webHidden/>
              </w:rPr>
              <w:t>6</w:t>
            </w:r>
            <w:r>
              <w:rPr>
                <w:noProof/>
                <w:webHidden/>
              </w:rPr>
              <w:fldChar w:fldCharType="end"/>
            </w:r>
          </w:hyperlink>
        </w:p>
        <w:p w14:paraId="54096D8F" w14:textId="753ED5BA"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399" w:history="1">
            <w:r w:rsidRPr="00A458EC">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Gegevens van de installatie</w:t>
            </w:r>
            <w:r>
              <w:rPr>
                <w:noProof/>
                <w:webHidden/>
              </w:rPr>
              <w:tab/>
            </w:r>
            <w:r>
              <w:rPr>
                <w:noProof/>
                <w:webHidden/>
              </w:rPr>
              <w:fldChar w:fldCharType="begin"/>
            </w:r>
            <w:r>
              <w:rPr>
                <w:noProof/>
                <w:webHidden/>
              </w:rPr>
              <w:instrText xml:space="preserve"> PAGEREF _Toc210120399 \h </w:instrText>
            </w:r>
            <w:r>
              <w:rPr>
                <w:noProof/>
                <w:webHidden/>
              </w:rPr>
            </w:r>
            <w:r>
              <w:rPr>
                <w:noProof/>
                <w:webHidden/>
              </w:rPr>
              <w:fldChar w:fldCharType="separate"/>
            </w:r>
            <w:r>
              <w:rPr>
                <w:noProof/>
                <w:webHidden/>
              </w:rPr>
              <w:t>6</w:t>
            </w:r>
            <w:r>
              <w:rPr>
                <w:noProof/>
                <w:webHidden/>
              </w:rPr>
              <w:fldChar w:fldCharType="end"/>
            </w:r>
          </w:hyperlink>
        </w:p>
        <w:p w14:paraId="08BCE331" w14:textId="6394A1A1"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01" w:history="1">
            <w:r w:rsidRPr="00A458EC">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L0360 Vervangen van de leidwielen</w:t>
            </w:r>
            <w:r>
              <w:rPr>
                <w:noProof/>
                <w:webHidden/>
              </w:rPr>
              <w:tab/>
            </w:r>
            <w:r>
              <w:rPr>
                <w:noProof/>
                <w:webHidden/>
              </w:rPr>
              <w:fldChar w:fldCharType="begin"/>
            </w:r>
            <w:r>
              <w:rPr>
                <w:noProof/>
                <w:webHidden/>
              </w:rPr>
              <w:instrText xml:space="preserve"> PAGEREF _Toc210120401 \h </w:instrText>
            </w:r>
            <w:r>
              <w:rPr>
                <w:noProof/>
                <w:webHidden/>
              </w:rPr>
            </w:r>
            <w:r>
              <w:rPr>
                <w:noProof/>
                <w:webHidden/>
              </w:rPr>
              <w:fldChar w:fldCharType="separate"/>
            </w:r>
            <w:r>
              <w:rPr>
                <w:noProof/>
                <w:webHidden/>
              </w:rPr>
              <w:t>6</w:t>
            </w:r>
            <w:r>
              <w:rPr>
                <w:noProof/>
                <w:webHidden/>
              </w:rPr>
              <w:fldChar w:fldCharType="end"/>
            </w:r>
          </w:hyperlink>
        </w:p>
        <w:p w14:paraId="516472EA" w14:textId="7E6480FC"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02" w:history="1">
            <w:r w:rsidRPr="00A458EC">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L0375 Vervangen van de draagmiddelen</w:t>
            </w:r>
            <w:r>
              <w:rPr>
                <w:noProof/>
                <w:webHidden/>
              </w:rPr>
              <w:tab/>
            </w:r>
            <w:r>
              <w:rPr>
                <w:noProof/>
                <w:webHidden/>
              </w:rPr>
              <w:fldChar w:fldCharType="begin"/>
            </w:r>
            <w:r>
              <w:rPr>
                <w:noProof/>
                <w:webHidden/>
              </w:rPr>
              <w:instrText xml:space="preserve"> PAGEREF _Toc210120402 \h </w:instrText>
            </w:r>
            <w:r>
              <w:rPr>
                <w:noProof/>
                <w:webHidden/>
              </w:rPr>
            </w:r>
            <w:r>
              <w:rPr>
                <w:noProof/>
                <w:webHidden/>
              </w:rPr>
              <w:fldChar w:fldCharType="separate"/>
            </w:r>
            <w:r>
              <w:rPr>
                <w:noProof/>
                <w:webHidden/>
              </w:rPr>
              <w:t>6</w:t>
            </w:r>
            <w:r>
              <w:rPr>
                <w:noProof/>
                <w:webHidden/>
              </w:rPr>
              <w:fldChar w:fldCharType="end"/>
            </w:r>
          </w:hyperlink>
        </w:p>
        <w:p w14:paraId="159969FB" w14:textId="75E383D6"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03" w:history="1">
            <w:r w:rsidRPr="00A458EC">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L0750 Vervangen van de cabineslofvoering</w:t>
            </w:r>
            <w:r>
              <w:rPr>
                <w:noProof/>
                <w:webHidden/>
              </w:rPr>
              <w:tab/>
            </w:r>
            <w:r>
              <w:rPr>
                <w:noProof/>
                <w:webHidden/>
              </w:rPr>
              <w:fldChar w:fldCharType="begin"/>
            </w:r>
            <w:r>
              <w:rPr>
                <w:noProof/>
                <w:webHidden/>
              </w:rPr>
              <w:instrText xml:space="preserve"> PAGEREF _Toc210120403 \h </w:instrText>
            </w:r>
            <w:r>
              <w:rPr>
                <w:noProof/>
                <w:webHidden/>
              </w:rPr>
            </w:r>
            <w:r>
              <w:rPr>
                <w:noProof/>
                <w:webHidden/>
              </w:rPr>
              <w:fldChar w:fldCharType="separate"/>
            </w:r>
            <w:r>
              <w:rPr>
                <w:noProof/>
                <w:webHidden/>
              </w:rPr>
              <w:t>6</w:t>
            </w:r>
            <w:r>
              <w:rPr>
                <w:noProof/>
                <w:webHidden/>
              </w:rPr>
              <w:fldChar w:fldCharType="end"/>
            </w:r>
          </w:hyperlink>
        </w:p>
        <w:p w14:paraId="39837609" w14:textId="6C3342E8"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04" w:history="1">
            <w:r w:rsidRPr="00A458EC">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L0915 Vervangen van de verende stuitingen van de cabine</w:t>
            </w:r>
            <w:r>
              <w:rPr>
                <w:noProof/>
                <w:webHidden/>
              </w:rPr>
              <w:tab/>
            </w:r>
            <w:r>
              <w:rPr>
                <w:noProof/>
                <w:webHidden/>
              </w:rPr>
              <w:fldChar w:fldCharType="begin"/>
            </w:r>
            <w:r>
              <w:rPr>
                <w:noProof/>
                <w:webHidden/>
              </w:rPr>
              <w:instrText xml:space="preserve"> PAGEREF _Toc210120404 \h </w:instrText>
            </w:r>
            <w:r>
              <w:rPr>
                <w:noProof/>
                <w:webHidden/>
              </w:rPr>
            </w:r>
            <w:r>
              <w:rPr>
                <w:noProof/>
                <w:webHidden/>
              </w:rPr>
              <w:fldChar w:fldCharType="separate"/>
            </w:r>
            <w:r>
              <w:rPr>
                <w:noProof/>
                <w:webHidden/>
              </w:rPr>
              <w:t>6</w:t>
            </w:r>
            <w:r>
              <w:rPr>
                <w:noProof/>
                <w:webHidden/>
              </w:rPr>
              <w:fldChar w:fldCharType="end"/>
            </w:r>
          </w:hyperlink>
        </w:p>
        <w:p w14:paraId="0354056C" w14:textId="1768C7F9" w:rsidR="009A7687" w:rsidRDefault="009A7687">
          <w:pPr>
            <w:pStyle w:val="Inhopg1"/>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05" w:history="1">
            <w:r w:rsidRPr="00A458EC">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Schoolstraat 31-35, Assen - Installatie 11083172</w:t>
            </w:r>
            <w:r>
              <w:rPr>
                <w:noProof/>
                <w:webHidden/>
              </w:rPr>
              <w:tab/>
            </w:r>
            <w:r>
              <w:rPr>
                <w:noProof/>
                <w:webHidden/>
              </w:rPr>
              <w:fldChar w:fldCharType="begin"/>
            </w:r>
            <w:r>
              <w:rPr>
                <w:noProof/>
                <w:webHidden/>
              </w:rPr>
              <w:instrText xml:space="preserve"> PAGEREF _Toc210120405 \h </w:instrText>
            </w:r>
            <w:r>
              <w:rPr>
                <w:noProof/>
                <w:webHidden/>
              </w:rPr>
            </w:r>
            <w:r>
              <w:rPr>
                <w:noProof/>
                <w:webHidden/>
              </w:rPr>
              <w:fldChar w:fldCharType="separate"/>
            </w:r>
            <w:r>
              <w:rPr>
                <w:noProof/>
                <w:webHidden/>
              </w:rPr>
              <w:t>7</w:t>
            </w:r>
            <w:r>
              <w:rPr>
                <w:noProof/>
                <w:webHidden/>
              </w:rPr>
              <w:fldChar w:fldCharType="end"/>
            </w:r>
          </w:hyperlink>
        </w:p>
        <w:p w14:paraId="4960C505" w14:textId="20897B24"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06" w:history="1">
            <w:r w:rsidRPr="00A458EC">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Gegevens van de installatie</w:t>
            </w:r>
            <w:r>
              <w:rPr>
                <w:noProof/>
                <w:webHidden/>
              </w:rPr>
              <w:tab/>
            </w:r>
            <w:r>
              <w:rPr>
                <w:noProof/>
                <w:webHidden/>
              </w:rPr>
              <w:fldChar w:fldCharType="begin"/>
            </w:r>
            <w:r>
              <w:rPr>
                <w:noProof/>
                <w:webHidden/>
              </w:rPr>
              <w:instrText xml:space="preserve"> PAGEREF _Toc210120406 \h </w:instrText>
            </w:r>
            <w:r>
              <w:rPr>
                <w:noProof/>
                <w:webHidden/>
              </w:rPr>
            </w:r>
            <w:r>
              <w:rPr>
                <w:noProof/>
                <w:webHidden/>
              </w:rPr>
              <w:fldChar w:fldCharType="separate"/>
            </w:r>
            <w:r>
              <w:rPr>
                <w:noProof/>
                <w:webHidden/>
              </w:rPr>
              <w:t>7</w:t>
            </w:r>
            <w:r>
              <w:rPr>
                <w:noProof/>
                <w:webHidden/>
              </w:rPr>
              <w:fldChar w:fldCharType="end"/>
            </w:r>
          </w:hyperlink>
        </w:p>
        <w:p w14:paraId="207320EB" w14:textId="747D9C4B"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08" w:history="1">
            <w:r w:rsidRPr="00A458EC">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L0375.1 Vervangen van de draagmiddelen</w:t>
            </w:r>
            <w:r>
              <w:rPr>
                <w:noProof/>
                <w:webHidden/>
              </w:rPr>
              <w:tab/>
            </w:r>
            <w:r>
              <w:rPr>
                <w:noProof/>
                <w:webHidden/>
              </w:rPr>
              <w:fldChar w:fldCharType="begin"/>
            </w:r>
            <w:r>
              <w:rPr>
                <w:noProof/>
                <w:webHidden/>
              </w:rPr>
              <w:instrText xml:space="preserve"> PAGEREF _Toc210120408 \h </w:instrText>
            </w:r>
            <w:r>
              <w:rPr>
                <w:noProof/>
                <w:webHidden/>
              </w:rPr>
            </w:r>
            <w:r>
              <w:rPr>
                <w:noProof/>
                <w:webHidden/>
              </w:rPr>
              <w:fldChar w:fldCharType="separate"/>
            </w:r>
            <w:r>
              <w:rPr>
                <w:noProof/>
                <w:webHidden/>
              </w:rPr>
              <w:t>7</w:t>
            </w:r>
            <w:r>
              <w:rPr>
                <w:noProof/>
                <w:webHidden/>
              </w:rPr>
              <w:fldChar w:fldCharType="end"/>
            </w:r>
          </w:hyperlink>
        </w:p>
        <w:p w14:paraId="7BC2A884" w14:textId="2197E02E"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09" w:history="1">
            <w:r w:rsidRPr="00A458EC">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L0735 Vervangen van de omleidwiel(en) cabine</w:t>
            </w:r>
            <w:r>
              <w:rPr>
                <w:noProof/>
                <w:webHidden/>
              </w:rPr>
              <w:tab/>
            </w:r>
            <w:r>
              <w:rPr>
                <w:noProof/>
                <w:webHidden/>
              </w:rPr>
              <w:fldChar w:fldCharType="begin"/>
            </w:r>
            <w:r>
              <w:rPr>
                <w:noProof/>
                <w:webHidden/>
              </w:rPr>
              <w:instrText xml:space="preserve"> PAGEREF _Toc210120409 \h </w:instrText>
            </w:r>
            <w:r>
              <w:rPr>
                <w:noProof/>
                <w:webHidden/>
              </w:rPr>
            </w:r>
            <w:r>
              <w:rPr>
                <w:noProof/>
                <w:webHidden/>
              </w:rPr>
              <w:fldChar w:fldCharType="separate"/>
            </w:r>
            <w:r>
              <w:rPr>
                <w:noProof/>
                <w:webHidden/>
              </w:rPr>
              <w:t>7</w:t>
            </w:r>
            <w:r>
              <w:rPr>
                <w:noProof/>
                <w:webHidden/>
              </w:rPr>
              <w:fldChar w:fldCharType="end"/>
            </w:r>
          </w:hyperlink>
        </w:p>
        <w:p w14:paraId="75C7C54A" w14:textId="7E019155"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10" w:history="1">
            <w:r w:rsidRPr="00A458EC">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L0860 Vervangen van de sensorlijst/detectielijst van de cabinedeur</w:t>
            </w:r>
            <w:r>
              <w:rPr>
                <w:noProof/>
                <w:webHidden/>
              </w:rPr>
              <w:tab/>
            </w:r>
            <w:r>
              <w:rPr>
                <w:noProof/>
                <w:webHidden/>
              </w:rPr>
              <w:fldChar w:fldCharType="begin"/>
            </w:r>
            <w:r>
              <w:rPr>
                <w:noProof/>
                <w:webHidden/>
              </w:rPr>
              <w:instrText xml:space="preserve"> PAGEREF _Toc210120410 \h </w:instrText>
            </w:r>
            <w:r>
              <w:rPr>
                <w:noProof/>
                <w:webHidden/>
              </w:rPr>
            </w:r>
            <w:r>
              <w:rPr>
                <w:noProof/>
                <w:webHidden/>
              </w:rPr>
              <w:fldChar w:fldCharType="separate"/>
            </w:r>
            <w:r>
              <w:rPr>
                <w:noProof/>
                <w:webHidden/>
              </w:rPr>
              <w:t>7</w:t>
            </w:r>
            <w:r>
              <w:rPr>
                <w:noProof/>
                <w:webHidden/>
              </w:rPr>
              <w:fldChar w:fldCharType="end"/>
            </w:r>
          </w:hyperlink>
        </w:p>
        <w:p w14:paraId="0BE8931C" w14:textId="0D6BC609"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11" w:history="1">
            <w:r w:rsidRPr="00A458EC">
              <w:rPr>
                <w:rStyle w:val="Hyperlink"/>
                <w:noProof/>
              </w:rPr>
              <w:t>4.5</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L0915 Vervangen van de verende stuitingen van de cabine</w:t>
            </w:r>
            <w:r>
              <w:rPr>
                <w:noProof/>
                <w:webHidden/>
              </w:rPr>
              <w:tab/>
            </w:r>
            <w:r>
              <w:rPr>
                <w:noProof/>
                <w:webHidden/>
              </w:rPr>
              <w:fldChar w:fldCharType="begin"/>
            </w:r>
            <w:r>
              <w:rPr>
                <w:noProof/>
                <w:webHidden/>
              </w:rPr>
              <w:instrText xml:space="preserve"> PAGEREF _Toc210120411 \h </w:instrText>
            </w:r>
            <w:r>
              <w:rPr>
                <w:noProof/>
                <w:webHidden/>
              </w:rPr>
            </w:r>
            <w:r>
              <w:rPr>
                <w:noProof/>
                <w:webHidden/>
              </w:rPr>
              <w:fldChar w:fldCharType="separate"/>
            </w:r>
            <w:r>
              <w:rPr>
                <w:noProof/>
                <w:webHidden/>
              </w:rPr>
              <w:t>7</w:t>
            </w:r>
            <w:r>
              <w:rPr>
                <w:noProof/>
                <w:webHidden/>
              </w:rPr>
              <w:fldChar w:fldCharType="end"/>
            </w:r>
          </w:hyperlink>
        </w:p>
        <w:p w14:paraId="746049F3" w14:textId="59BE6439"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12" w:history="1">
            <w:r w:rsidRPr="00A458EC">
              <w:rPr>
                <w:rStyle w:val="Hyperlink"/>
                <w:noProof/>
              </w:rPr>
              <w:t>4.6</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L1030 Vervangen van de verende stuitingen van het tegengewicht</w:t>
            </w:r>
            <w:r>
              <w:rPr>
                <w:noProof/>
                <w:webHidden/>
              </w:rPr>
              <w:tab/>
            </w:r>
            <w:r>
              <w:rPr>
                <w:noProof/>
                <w:webHidden/>
              </w:rPr>
              <w:fldChar w:fldCharType="begin"/>
            </w:r>
            <w:r>
              <w:rPr>
                <w:noProof/>
                <w:webHidden/>
              </w:rPr>
              <w:instrText xml:space="preserve"> PAGEREF _Toc210120412 \h </w:instrText>
            </w:r>
            <w:r>
              <w:rPr>
                <w:noProof/>
                <w:webHidden/>
              </w:rPr>
            </w:r>
            <w:r>
              <w:rPr>
                <w:noProof/>
                <w:webHidden/>
              </w:rPr>
              <w:fldChar w:fldCharType="separate"/>
            </w:r>
            <w:r>
              <w:rPr>
                <w:noProof/>
                <w:webHidden/>
              </w:rPr>
              <w:t>7</w:t>
            </w:r>
            <w:r>
              <w:rPr>
                <w:noProof/>
                <w:webHidden/>
              </w:rPr>
              <w:fldChar w:fldCharType="end"/>
            </w:r>
          </w:hyperlink>
        </w:p>
        <w:p w14:paraId="2D01D2A2" w14:textId="40D06760" w:rsidR="009A7687" w:rsidRDefault="009A7687">
          <w:pPr>
            <w:pStyle w:val="Inhopg2"/>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13" w:history="1">
            <w:r w:rsidRPr="00A458EC">
              <w:rPr>
                <w:rStyle w:val="Hyperlink"/>
                <w:noProof/>
              </w:rPr>
              <w:t>4.7</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L1035 Vervangen van de omleidwielen van het tegengewicht</w:t>
            </w:r>
            <w:r>
              <w:rPr>
                <w:noProof/>
                <w:webHidden/>
              </w:rPr>
              <w:tab/>
            </w:r>
            <w:r>
              <w:rPr>
                <w:noProof/>
                <w:webHidden/>
              </w:rPr>
              <w:fldChar w:fldCharType="begin"/>
            </w:r>
            <w:r>
              <w:rPr>
                <w:noProof/>
                <w:webHidden/>
              </w:rPr>
              <w:instrText xml:space="preserve"> PAGEREF _Toc210120413 \h </w:instrText>
            </w:r>
            <w:r>
              <w:rPr>
                <w:noProof/>
                <w:webHidden/>
              </w:rPr>
            </w:r>
            <w:r>
              <w:rPr>
                <w:noProof/>
                <w:webHidden/>
              </w:rPr>
              <w:fldChar w:fldCharType="separate"/>
            </w:r>
            <w:r>
              <w:rPr>
                <w:noProof/>
                <w:webHidden/>
              </w:rPr>
              <w:t>8</w:t>
            </w:r>
            <w:r>
              <w:rPr>
                <w:noProof/>
                <w:webHidden/>
              </w:rPr>
              <w:fldChar w:fldCharType="end"/>
            </w:r>
          </w:hyperlink>
        </w:p>
        <w:p w14:paraId="39FA654C" w14:textId="19A651E0" w:rsidR="009A7687" w:rsidRDefault="009A7687">
          <w:pPr>
            <w:pStyle w:val="Inhopg1"/>
            <w:tabs>
              <w:tab w:val="left" w:pos="720"/>
              <w:tab w:val="right" w:leader="dot" w:pos="9627"/>
            </w:tabs>
            <w:rPr>
              <w:rFonts w:asciiTheme="minorHAnsi" w:eastAsiaTheme="minorEastAsia" w:hAnsiTheme="minorHAnsi" w:cstheme="minorBidi"/>
              <w:noProof/>
              <w:kern w:val="2"/>
              <w:sz w:val="24"/>
              <w:szCs w:val="24"/>
              <w:lang w:eastAsia="nl-NL"/>
              <w14:ligatures w14:val="standardContextual"/>
            </w:rPr>
          </w:pPr>
          <w:hyperlink w:anchor="_Toc210120414" w:history="1">
            <w:r w:rsidRPr="00A458EC">
              <w:rPr>
                <w:rStyle w:val="Hyperlink"/>
                <w:rFonts w:eastAsiaTheme="minorHAnsi"/>
                <w:noProof/>
              </w:rPr>
              <w:t>5.</w:t>
            </w:r>
            <w:r>
              <w:rPr>
                <w:rFonts w:asciiTheme="minorHAnsi" w:eastAsiaTheme="minorEastAsia" w:hAnsiTheme="minorHAnsi" w:cstheme="minorBidi"/>
                <w:noProof/>
                <w:kern w:val="2"/>
                <w:sz w:val="24"/>
                <w:szCs w:val="24"/>
                <w:lang w:eastAsia="nl-NL"/>
                <w14:ligatures w14:val="standardContextual"/>
              </w:rPr>
              <w:tab/>
            </w:r>
            <w:r w:rsidRPr="00A458EC">
              <w:rPr>
                <w:rStyle w:val="Hyperlink"/>
                <w:noProof/>
              </w:rPr>
              <w:t>Installatie(s) per werkomschrijving</w:t>
            </w:r>
            <w:r>
              <w:rPr>
                <w:noProof/>
                <w:webHidden/>
              </w:rPr>
              <w:tab/>
            </w:r>
            <w:r>
              <w:rPr>
                <w:noProof/>
                <w:webHidden/>
              </w:rPr>
              <w:fldChar w:fldCharType="begin"/>
            </w:r>
            <w:r>
              <w:rPr>
                <w:noProof/>
                <w:webHidden/>
              </w:rPr>
              <w:instrText xml:space="preserve"> PAGEREF _Toc210120414 \h </w:instrText>
            </w:r>
            <w:r>
              <w:rPr>
                <w:noProof/>
                <w:webHidden/>
              </w:rPr>
            </w:r>
            <w:r>
              <w:rPr>
                <w:noProof/>
                <w:webHidden/>
              </w:rPr>
              <w:fldChar w:fldCharType="separate"/>
            </w:r>
            <w:r>
              <w:rPr>
                <w:noProof/>
                <w:webHidden/>
              </w:rPr>
              <w:t>9</w:t>
            </w:r>
            <w:r>
              <w:rPr>
                <w:noProof/>
                <w:webHidden/>
              </w:rPr>
              <w:fldChar w:fldCharType="end"/>
            </w:r>
          </w:hyperlink>
        </w:p>
        <w:p w14:paraId="29BFCA2B" w14:textId="560CE348" w:rsidR="00172790" w:rsidRDefault="00172790">
          <w:r w:rsidRPr="00172790">
            <w:rPr>
              <w:rFonts w:ascii="Verdana" w:hAnsi="Verdana"/>
              <w:b/>
              <w:bCs/>
              <w:szCs w:val="20"/>
              <w:highlight w:val="yellow"/>
            </w:rPr>
            <w:fldChar w:fldCharType="end"/>
          </w:r>
        </w:p>
      </w:sdtContent>
    </w:sdt>
    <w:p w14:paraId="2173C1AE" w14:textId="77777777" w:rsidR="00E65DF3" w:rsidRPr="00210266" w:rsidRDefault="00E65DF3" w:rsidP="00D97A66">
      <w:pPr>
        <w:spacing w:line="240" w:lineRule="auto"/>
        <w:rPr>
          <w:rFonts w:ascii="Verdana" w:hAnsi="Verdana"/>
          <w:sz w:val="24"/>
          <w:szCs w:val="24"/>
        </w:rPr>
      </w:pPr>
    </w:p>
    <w:p w14:paraId="70D9EFAC" w14:textId="360328C2" w:rsidR="00D04784" w:rsidRPr="00210266" w:rsidRDefault="00D04784">
      <w:pPr>
        <w:spacing w:after="160" w:line="259" w:lineRule="auto"/>
        <w:rPr>
          <w:rFonts w:ascii="Verdana" w:hAnsi="Verdana"/>
          <w:sz w:val="24"/>
          <w:szCs w:val="24"/>
        </w:rPr>
      </w:pPr>
      <w:r w:rsidRPr="00210266">
        <w:rPr>
          <w:rFonts w:ascii="Verdana" w:hAnsi="Verdana"/>
          <w:sz w:val="24"/>
          <w:szCs w:val="24"/>
        </w:rPr>
        <w:br w:type="page"/>
      </w:r>
    </w:p>
    <w:p w14:paraId="5A5DBA7F" w14:textId="77777777" w:rsidR="00D97A66" w:rsidRPr="00210266" w:rsidRDefault="00AE6864" w:rsidP="00C04EE8">
      <w:pPr>
        <w:pStyle w:val="Kop1"/>
        <w:spacing w:before="0"/>
        <w:ind w:left="425" w:hanging="425"/>
        <w:rPr>
          <w:rFonts w:cs="Arial"/>
        </w:rPr>
      </w:pPr>
      <w:bookmarkStart w:id="0" w:name="_Toc210120380"/>
      <w:r w:rsidRPr="00210266">
        <w:rPr>
          <w:rFonts w:cs="Arial"/>
          <w:szCs w:val="28"/>
        </w:rPr>
        <w:lastRenderedPageBreak/>
        <w:t>Noorderpoort 1</w:t>
      </w:r>
      <w:r w:rsidR="0025593C" w:rsidRPr="00210266">
        <w:rPr>
          <w:rFonts w:cs="Arial"/>
        </w:rPr>
        <w:t xml:space="preserve">, </w:t>
      </w:r>
      <w:r w:rsidRPr="00210266">
        <w:rPr>
          <w:rFonts w:cs="Arial"/>
        </w:rPr>
        <w:t>Assen</w:t>
      </w:r>
      <w:r w:rsidR="0025593C" w:rsidRPr="00210266">
        <w:rPr>
          <w:rFonts w:cs="Arial"/>
        </w:rPr>
        <w:t xml:space="preserve"> - Installatie </w:t>
      </w:r>
      <w:r w:rsidRPr="00210266">
        <w:rPr>
          <w:rFonts w:cs="Arial"/>
        </w:rPr>
        <w:t>11083175</w:t>
      </w:r>
      <w:bookmarkEnd w:id="0"/>
    </w:p>
    <w:p w14:paraId="58C8764C" w14:textId="77777777" w:rsidR="0025593C" w:rsidRPr="00210266" w:rsidRDefault="0025593C" w:rsidP="0025593C">
      <w:pPr>
        <w:rPr>
          <w:rFonts w:ascii="Verdana" w:hAnsi="Verdana"/>
          <w:sz w:val="10"/>
          <w:szCs w:val="12"/>
        </w:rPr>
      </w:pPr>
    </w:p>
    <w:p w14:paraId="1D6F2B7C" w14:textId="77777777" w:rsidR="00D97A66" w:rsidRDefault="0025593C" w:rsidP="00C04EE8">
      <w:pPr>
        <w:pStyle w:val="Kop2"/>
        <w:ind w:left="426" w:hanging="426"/>
      </w:pPr>
      <w:bookmarkStart w:id="1" w:name="_Toc210120381"/>
      <w:r w:rsidRPr="00210266">
        <w:t>Gegevens van de installatie</w:t>
      </w:r>
      <w:bookmarkEnd w:id="1"/>
    </w:p>
    <w:p w14:paraId="4CE400C6" w14:textId="77777777" w:rsidR="00CB6C39" w:rsidRPr="00526E87" w:rsidRDefault="00CB6C39" w:rsidP="00CB6C39">
      <w:pPr>
        <w:pStyle w:val="Kop2"/>
        <w:numPr>
          <w:ilvl w:val="0"/>
          <w:numId w:val="0"/>
        </w:numPr>
        <w:rPr>
          <w:sz w:val="22"/>
          <w:szCs w:val="28"/>
          <w:u w:val="single"/>
        </w:rPr>
      </w:pPr>
      <w:bookmarkStart w:id="2" w:name="_Toc198979333"/>
      <w:bookmarkStart w:id="3" w:name="_Toc199246270"/>
      <w:bookmarkStart w:id="4" w:name="_Toc199246451"/>
      <w:bookmarkStart w:id="5" w:name="_Toc206747608"/>
      <w:bookmarkStart w:id="6" w:name="_Toc210119615"/>
      <w:bookmarkStart w:id="7" w:name="_Toc210120382"/>
      <w:r w:rsidRPr="00526E87">
        <w:rPr>
          <w:sz w:val="22"/>
          <w:szCs w:val="28"/>
          <w:u w:val="single"/>
        </w:rPr>
        <w:ptab w:relativeTo="margin" w:alignment="right" w:leader="underscore"/>
      </w:r>
      <w:bookmarkEnd w:id="2"/>
      <w:bookmarkEnd w:id="3"/>
      <w:bookmarkEnd w:id="4"/>
      <w:bookmarkEnd w:id="5"/>
      <w:bookmarkEnd w:id="6"/>
      <w:bookmarkEnd w:id="7"/>
      <w:r w:rsidRPr="00526E87">
        <w:rPr>
          <w:sz w:val="22"/>
          <w:szCs w:val="28"/>
          <w:u w:val="single"/>
        </w:rPr>
        <w:t xml:space="preserve"> </w:t>
      </w:r>
    </w:p>
    <w:tbl>
      <w:tblPr>
        <w:tblStyle w:val="Lijsttabel1licht-Accent3"/>
        <w:tblW w:w="9628" w:type="dxa"/>
        <w:tblLayout w:type="fixed"/>
        <w:tblLook w:val="0480" w:firstRow="0" w:lastRow="0" w:firstColumn="1" w:lastColumn="0" w:noHBand="0" w:noVBand="1"/>
      </w:tblPr>
      <w:tblGrid>
        <w:gridCol w:w="2268"/>
        <w:gridCol w:w="3544"/>
        <w:gridCol w:w="2126"/>
        <w:gridCol w:w="1690"/>
      </w:tblGrid>
      <w:tr w:rsidR="00580529" w:rsidRPr="00526E87" w14:paraId="5F66E246"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1FE85C4"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Pand/complex</w:t>
            </w:r>
          </w:p>
        </w:tc>
        <w:tc>
          <w:tcPr>
            <w:tcW w:w="3544" w:type="dxa"/>
            <w:vAlign w:val="center"/>
          </w:tcPr>
          <w:p w14:paraId="7C5EA83C"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Winkelcentrum Kloosterveste Assen</w:t>
            </w:r>
          </w:p>
        </w:tc>
        <w:tc>
          <w:tcPr>
            <w:tcW w:w="2126" w:type="dxa"/>
            <w:vAlign w:val="center"/>
          </w:tcPr>
          <w:p w14:paraId="5669058C"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Aandrijving</w:t>
            </w:r>
          </w:p>
        </w:tc>
        <w:tc>
          <w:tcPr>
            <w:tcW w:w="1690" w:type="dxa"/>
          </w:tcPr>
          <w:p w14:paraId="1606C087"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Tractie</w:t>
            </w:r>
          </w:p>
          <w:p w14:paraId="1C14A767"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580529" w:rsidRPr="00526E87" w14:paraId="3E2F3D7E"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90378B1"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Adres</w:t>
            </w:r>
          </w:p>
        </w:tc>
        <w:tc>
          <w:tcPr>
            <w:tcW w:w="3544" w:type="dxa"/>
            <w:vAlign w:val="center"/>
          </w:tcPr>
          <w:p w14:paraId="6539C8EF"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Noorderpoort 1, Assen</w:t>
            </w:r>
          </w:p>
        </w:tc>
        <w:tc>
          <w:tcPr>
            <w:tcW w:w="2126" w:type="dxa"/>
            <w:vAlign w:val="center"/>
          </w:tcPr>
          <w:p w14:paraId="74DE6039"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Stopplaatsen</w:t>
            </w:r>
          </w:p>
        </w:tc>
        <w:tc>
          <w:tcPr>
            <w:tcW w:w="1690" w:type="dxa"/>
          </w:tcPr>
          <w:p w14:paraId="121E5E06"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2</w:t>
            </w:r>
          </w:p>
          <w:p w14:paraId="3209D4A3"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580529" w:rsidRPr="00526E87" w14:paraId="4C06E0BB"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556E12B"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Aanduiding</w:t>
            </w:r>
          </w:p>
        </w:tc>
        <w:tc>
          <w:tcPr>
            <w:tcW w:w="3544" w:type="dxa"/>
            <w:vAlign w:val="center"/>
          </w:tcPr>
          <w:p w14:paraId="6108F2A7"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Lift naast de rolpaden</w:t>
            </w:r>
          </w:p>
        </w:tc>
        <w:tc>
          <w:tcPr>
            <w:tcW w:w="2126" w:type="dxa"/>
            <w:vAlign w:val="center"/>
          </w:tcPr>
          <w:p w14:paraId="2F51EE2D"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Schachttoegangen</w:t>
            </w:r>
          </w:p>
        </w:tc>
        <w:tc>
          <w:tcPr>
            <w:tcW w:w="1690" w:type="dxa"/>
          </w:tcPr>
          <w:p w14:paraId="752AF156"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2</w:t>
            </w:r>
          </w:p>
          <w:p w14:paraId="0B796AE7"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580529" w:rsidRPr="00526E87" w14:paraId="64B60C41"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EE84458" w14:textId="77777777" w:rsidR="00580529" w:rsidRPr="00526E87" w:rsidRDefault="00580529" w:rsidP="00F00B07">
            <w:pPr>
              <w:keepNext/>
              <w:keepLines/>
              <w:rPr>
                <w:rFonts w:ascii="Verdana" w:hAnsi="Verdana"/>
                <w:sz w:val="16"/>
                <w:szCs w:val="16"/>
              </w:rPr>
            </w:pPr>
            <w:r>
              <w:rPr>
                <w:rFonts w:ascii="Verdana" w:hAnsi="Verdana"/>
                <w:sz w:val="16"/>
                <w:szCs w:val="16"/>
              </w:rPr>
              <w:t>DLR-nummer</w:t>
            </w:r>
          </w:p>
        </w:tc>
        <w:tc>
          <w:tcPr>
            <w:tcW w:w="3544" w:type="dxa"/>
            <w:vAlign w:val="center"/>
          </w:tcPr>
          <w:p w14:paraId="6F92B8B6"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 xml:space="preserve">lift </w:t>
            </w:r>
            <w:proofErr w:type="spellStart"/>
            <w:r w:rsidRPr="00526E87">
              <w:rPr>
                <w:rFonts w:ascii="Verdana" w:hAnsi="Verdana"/>
                <w:sz w:val="16"/>
                <w:szCs w:val="16"/>
              </w:rPr>
              <w:t>klsv</w:t>
            </w:r>
            <w:proofErr w:type="spellEnd"/>
            <w:r w:rsidRPr="00526E87">
              <w:rPr>
                <w:rFonts w:ascii="Verdana" w:hAnsi="Verdana"/>
                <w:sz w:val="16"/>
                <w:szCs w:val="16"/>
              </w:rPr>
              <w:t xml:space="preserve"> 01</w:t>
            </w:r>
          </w:p>
        </w:tc>
        <w:tc>
          <w:tcPr>
            <w:tcW w:w="2126" w:type="dxa"/>
            <w:vAlign w:val="center"/>
          </w:tcPr>
          <w:p w14:paraId="6AC508AA"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Kooitoegangen</w:t>
            </w:r>
          </w:p>
        </w:tc>
        <w:tc>
          <w:tcPr>
            <w:tcW w:w="1690" w:type="dxa"/>
          </w:tcPr>
          <w:p w14:paraId="23EA46FD"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2</w:t>
            </w:r>
          </w:p>
          <w:p w14:paraId="6DB21AAB"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580529" w:rsidRPr="00526E87" w14:paraId="7BB06328"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700F673"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Onderhoudsfirma</w:t>
            </w:r>
          </w:p>
        </w:tc>
        <w:tc>
          <w:tcPr>
            <w:tcW w:w="3544" w:type="dxa"/>
            <w:vAlign w:val="center"/>
          </w:tcPr>
          <w:p w14:paraId="3AFB75A4"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KONE B.V.</w:t>
            </w:r>
          </w:p>
        </w:tc>
        <w:tc>
          <w:tcPr>
            <w:tcW w:w="2126" w:type="dxa"/>
            <w:vAlign w:val="center"/>
          </w:tcPr>
          <w:p w14:paraId="5BDCE294"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Ophanging</w:t>
            </w:r>
          </w:p>
        </w:tc>
        <w:tc>
          <w:tcPr>
            <w:tcW w:w="1690" w:type="dxa"/>
          </w:tcPr>
          <w:p w14:paraId="43ED24FA"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2:1</w:t>
            </w:r>
          </w:p>
        </w:tc>
      </w:tr>
      <w:tr w:rsidR="00580529" w:rsidRPr="00526E87" w14:paraId="1C14677B" w14:textId="77777777" w:rsidTr="00F00B07">
        <w:trPr>
          <w:trHeight w:hRule="exact" w:val="231"/>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8D8FBA7" w14:textId="77777777" w:rsidR="00580529" w:rsidRPr="00526E87" w:rsidRDefault="00580529" w:rsidP="00F00B07">
            <w:pPr>
              <w:keepNext/>
              <w:keepLines/>
              <w:rPr>
                <w:rFonts w:ascii="Verdana" w:hAnsi="Verdana"/>
                <w:sz w:val="16"/>
                <w:szCs w:val="16"/>
              </w:rPr>
            </w:pPr>
            <w:r>
              <w:rPr>
                <w:rFonts w:ascii="Verdana" w:hAnsi="Verdana"/>
                <w:sz w:val="16"/>
                <w:szCs w:val="16"/>
              </w:rPr>
              <w:t>Installatienummer</w:t>
            </w:r>
          </w:p>
        </w:tc>
        <w:tc>
          <w:tcPr>
            <w:tcW w:w="3544" w:type="dxa"/>
            <w:vAlign w:val="center"/>
          </w:tcPr>
          <w:p w14:paraId="773B14E6"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11083175</w:t>
            </w:r>
          </w:p>
        </w:tc>
        <w:tc>
          <w:tcPr>
            <w:tcW w:w="2126" w:type="dxa"/>
            <w:vAlign w:val="center"/>
          </w:tcPr>
          <w:p w14:paraId="309DB697"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Opstelling</w:t>
            </w:r>
          </w:p>
        </w:tc>
        <w:tc>
          <w:tcPr>
            <w:tcW w:w="1690" w:type="dxa"/>
          </w:tcPr>
          <w:p w14:paraId="2D727C39"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Binnen</w:t>
            </w:r>
          </w:p>
        </w:tc>
      </w:tr>
      <w:tr w:rsidR="00580529" w:rsidRPr="00526E87" w14:paraId="31C156F0"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5D2AC2E"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Keurende instantie</w:t>
            </w:r>
          </w:p>
        </w:tc>
        <w:tc>
          <w:tcPr>
            <w:tcW w:w="3544" w:type="dxa"/>
            <w:vAlign w:val="center"/>
          </w:tcPr>
          <w:p w14:paraId="0E243A07"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Liftinstituut B.V.</w:t>
            </w:r>
          </w:p>
        </w:tc>
        <w:tc>
          <w:tcPr>
            <w:tcW w:w="2126" w:type="dxa"/>
            <w:vAlign w:val="center"/>
          </w:tcPr>
          <w:p w14:paraId="1ED2E5CD"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Hefhoogte [m]</w:t>
            </w:r>
          </w:p>
        </w:tc>
        <w:tc>
          <w:tcPr>
            <w:tcW w:w="1690" w:type="dxa"/>
          </w:tcPr>
          <w:p w14:paraId="1BC6B959"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4,20 m</w:t>
            </w:r>
          </w:p>
        </w:tc>
      </w:tr>
      <w:tr w:rsidR="00580529" w:rsidRPr="00526E87" w14:paraId="27B54684"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130F33A"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Keurende instantie nr.</w:t>
            </w:r>
          </w:p>
        </w:tc>
        <w:tc>
          <w:tcPr>
            <w:tcW w:w="3544" w:type="dxa"/>
            <w:vAlign w:val="center"/>
          </w:tcPr>
          <w:p w14:paraId="2DEFE132"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100320931</w:t>
            </w:r>
          </w:p>
        </w:tc>
        <w:tc>
          <w:tcPr>
            <w:tcW w:w="2126" w:type="dxa"/>
            <w:vAlign w:val="center"/>
          </w:tcPr>
          <w:p w14:paraId="669F0EEF"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Hefsnelheid [m/s]</w:t>
            </w:r>
          </w:p>
        </w:tc>
        <w:tc>
          <w:tcPr>
            <w:tcW w:w="1690" w:type="dxa"/>
          </w:tcPr>
          <w:p w14:paraId="7F0CC382"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1,00 m/s</w:t>
            </w:r>
          </w:p>
        </w:tc>
      </w:tr>
      <w:tr w:rsidR="00580529" w:rsidRPr="00526E87" w14:paraId="228F5280" w14:textId="77777777" w:rsidTr="00F00B07">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05F0C31"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Spreek-/luistertype</w:t>
            </w:r>
          </w:p>
        </w:tc>
        <w:tc>
          <w:tcPr>
            <w:tcW w:w="3544" w:type="dxa"/>
            <w:vAlign w:val="center"/>
          </w:tcPr>
          <w:p w14:paraId="0963B6A1"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roofErr w:type="spellStart"/>
            <w:r w:rsidRPr="00526E87">
              <w:rPr>
                <w:rFonts w:ascii="Verdana" w:hAnsi="Verdana"/>
                <w:sz w:val="16"/>
                <w:szCs w:val="16"/>
              </w:rPr>
              <w:t>Konexion</w:t>
            </w:r>
            <w:proofErr w:type="spellEnd"/>
          </w:p>
        </w:tc>
        <w:tc>
          <w:tcPr>
            <w:tcW w:w="2126" w:type="dxa"/>
            <w:vAlign w:val="center"/>
          </w:tcPr>
          <w:p w14:paraId="5161F7A8"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Hefvermogen [kg]</w:t>
            </w:r>
          </w:p>
        </w:tc>
        <w:tc>
          <w:tcPr>
            <w:tcW w:w="1690" w:type="dxa"/>
          </w:tcPr>
          <w:p w14:paraId="3666D893"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1000 kg</w:t>
            </w:r>
          </w:p>
        </w:tc>
      </w:tr>
      <w:tr w:rsidR="00580529" w:rsidRPr="00526E87" w14:paraId="0211FFB8"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F5CBCD5"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Bouwjaar</w:t>
            </w:r>
          </w:p>
        </w:tc>
        <w:tc>
          <w:tcPr>
            <w:tcW w:w="3544" w:type="dxa"/>
            <w:vAlign w:val="center"/>
          </w:tcPr>
          <w:p w14:paraId="53C52A65"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2010</w:t>
            </w:r>
          </w:p>
        </w:tc>
        <w:tc>
          <w:tcPr>
            <w:tcW w:w="2126" w:type="dxa"/>
            <w:vAlign w:val="center"/>
          </w:tcPr>
          <w:p w14:paraId="4DF837A3"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p>
        </w:tc>
        <w:tc>
          <w:tcPr>
            <w:tcW w:w="1690" w:type="dxa"/>
            <w:vAlign w:val="center"/>
          </w:tcPr>
          <w:p w14:paraId="467B44FA"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bl>
    <w:p w14:paraId="078BE19B" w14:textId="77777777" w:rsidR="000A166D" w:rsidRDefault="000A166D" w:rsidP="00876137">
      <w:pPr>
        <w:pStyle w:val="Geenafstand"/>
        <w:rPr>
          <w:rFonts w:ascii="Verdana" w:hAnsi="Verdana" w:cs="Arial"/>
          <w:sz w:val="20"/>
          <w:szCs w:val="20"/>
        </w:rPr>
      </w:pPr>
    </w:p>
    <w:p w14:paraId="1C5AADC9" w14:textId="77777777" w:rsidR="00D97A66" w:rsidRPr="00A97126" w:rsidRDefault="00B878A2" w:rsidP="00C04EE8">
      <w:pPr>
        <w:pStyle w:val="Kop2"/>
        <w:numPr>
          <w:ilvl w:val="1"/>
          <w:numId w:val="13"/>
        </w:numPr>
        <w:ind w:left="426" w:hanging="426"/>
        <w:rPr>
          <w:u w:val="single"/>
        </w:rPr>
      </w:pPr>
      <w:bookmarkStart w:id="8" w:name="_Toc210120383"/>
      <w:r w:rsidRPr="00A97126">
        <w:rPr>
          <w:u w:val="single"/>
        </w:rPr>
        <w:t>L0210 Vervangen van de hoofdstroomrelais</w:t>
      </w:r>
      <w:r w:rsidR="00A97126">
        <w:rPr>
          <w:u w:val="single"/>
        </w:rPr>
        <w:ptab w:relativeTo="margin" w:alignment="right" w:leader="underscore"/>
      </w:r>
      <w:bookmarkEnd w:id="8"/>
    </w:p>
    <w:p w14:paraId="5DC9C483" w14:textId="77777777" w:rsidR="00B878A2" w:rsidRPr="00210266" w:rsidRDefault="00B878A2" w:rsidP="0025593C">
      <w:pPr>
        <w:rPr>
          <w:rFonts w:ascii="Verdana" w:hAnsi="Verdana"/>
          <w:color w:val="2F5496" w:themeColor="accent1" w:themeShade="BF"/>
          <w:sz w:val="10"/>
          <w:szCs w:val="12"/>
        </w:rPr>
      </w:pPr>
    </w:p>
    <w:p w14:paraId="2084B1A4"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1D9FACDC" w14:textId="77777777" w:rsidR="00D30CF8" w:rsidRPr="00210266" w:rsidRDefault="00B878A2" w:rsidP="00C04EE8">
      <w:pPr>
        <w:rPr>
          <w:rFonts w:ascii="Verdana" w:hAnsi="Verdana"/>
        </w:rPr>
      </w:pPr>
      <w:r w:rsidRPr="00210266">
        <w:rPr>
          <w:rFonts w:ascii="Verdana" w:hAnsi="Verdana"/>
        </w:rPr>
        <w:t>Het leveren en vervangen van hoofdrelais van de besturing. De hoofdrelais dienen te zijn voorzien van aanduidingen gelijk aan die in het elektrisch schema.</w:t>
      </w:r>
    </w:p>
    <w:p w14:paraId="11B723F4" w14:textId="77777777" w:rsidR="00F667CC" w:rsidRPr="00210266" w:rsidRDefault="00F667CC" w:rsidP="00C04EE8">
      <w:pPr>
        <w:rPr>
          <w:rFonts w:ascii="Verdana" w:hAnsi="Verdana"/>
        </w:rPr>
      </w:pPr>
    </w:p>
    <w:p w14:paraId="39EB0BAD" w14:textId="77777777" w:rsidR="00D97A66" w:rsidRPr="00A97126" w:rsidRDefault="00B878A2" w:rsidP="00C04EE8">
      <w:pPr>
        <w:pStyle w:val="Kop2"/>
        <w:numPr>
          <w:ilvl w:val="1"/>
          <w:numId w:val="13"/>
        </w:numPr>
        <w:ind w:left="426" w:hanging="426"/>
        <w:rPr>
          <w:u w:val="single"/>
        </w:rPr>
      </w:pPr>
      <w:bookmarkStart w:id="9" w:name="_Toc210120384"/>
      <w:r w:rsidRPr="00A97126">
        <w:rPr>
          <w:u w:val="single"/>
        </w:rPr>
        <w:t>L0225 Vervangen van het schachtinfosysteem</w:t>
      </w:r>
      <w:r w:rsidR="00A97126">
        <w:rPr>
          <w:u w:val="single"/>
        </w:rPr>
        <w:ptab w:relativeTo="margin" w:alignment="right" w:leader="underscore"/>
      </w:r>
      <w:bookmarkEnd w:id="9"/>
    </w:p>
    <w:p w14:paraId="092BC2FE" w14:textId="77777777" w:rsidR="00B878A2" w:rsidRPr="00210266" w:rsidRDefault="00B878A2" w:rsidP="0025593C">
      <w:pPr>
        <w:rPr>
          <w:rFonts w:ascii="Verdana" w:hAnsi="Verdana"/>
          <w:color w:val="2F5496" w:themeColor="accent1" w:themeShade="BF"/>
          <w:sz w:val="10"/>
          <w:szCs w:val="12"/>
        </w:rPr>
      </w:pPr>
    </w:p>
    <w:p w14:paraId="6EE44743"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468ECFFF" w14:textId="77777777" w:rsidR="00D30CF8" w:rsidRPr="00210266" w:rsidRDefault="00B878A2" w:rsidP="00C04EE8">
      <w:pPr>
        <w:rPr>
          <w:rFonts w:ascii="Verdana" w:hAnsi="Verdana"/>
        </w:rPr>
      </w:pPr>
      <w:r w:rsidRPr="00210266">
        <w:rPr>
          <w:rFonts w:ascii="Verdana" w:hAnsi="Verdana"/>
        </w:rPr>
        <w:t>Het leveren en vervangen van het huidige systeem ten behoeve van de positiebepaling van de cabine in de schacht. Waar mogelijk dient een ‘exact positioneringsapparaat/AWG systeem’ te worden aangebracht.</w:t>
      </w:r>
    </w:p>
    <w:p w14:paraId="6FCE50CF" w14:textId="77777777" w:rsidR="00F667CC" w:rsidRPr="00210266" w:rsidRDefault="00F667CC" w:rsidP="00C04EE8">
      <w:pPr>
        <w:rPr>
          <w:rFonts w:ascii="Verdana" w:hAnsi="Verdana"/>
        </w:rPr>
      </w:pPr>
    </w:p>
    <w:p w14:paraId="58FF19F9" w14:textId="77777777" w:rsidR="00D97A66" w:rsidRPr="00A97126" w:rsidRDefault="00B878A2" w:rsidP="00C04EE8">
      <w:pPr>
        <w:pStyle w:val="Kop2"/>
        <w:numPr>
          <w:ilvl w:val="1"/>
          <w:numId w:val="13"/>
        </w:numPr>
        <w:ind w:left="426" w:hanging="426"/>
        <w:rPr>
          <w:u w:val="single"/>
        </w:rPr>
      </w:pPr>
      <w:bookmarkStart w:id="10" w:name="_Toc210120385"/>
      <w:r w:rsidRPr="00A97126">
        <w:rPr>
          <w:u w:val="single"/>
        </w:rPr>
        <w:t>L0245 Vervangen van de snelheidsregelaar</w:t>
      </w:r>
      <w:r w:rsidR="00A97126">
        <w:rPr>
          <w:u w:val="single"/>
        </w:rPr>
        <w:ptab w:relativeTo="margin" w:alignment="right" w:leader="underscore"/>
      </w:r>
      <w:bookmarkEnd w:id="10"/>
    </w:p>
    <w:p w14:paraId="4D943A33" w14:textId="77777777" w:rsidR="00B878A2" w:rsidRPr="00210266" w:rsidRDefault="00B878A2" w:rsidP="0025593C">
      <w:pPr>
        <w:rPr>
          <w:rFonts w:ascii="Verdana" w:hAnsi="Verdana"/>
          <w:color w:val="2F5496" w:themeColor="accent1" w:themeShade="BF"/>
          <w:sz w:val="10"/>
          <w:szCs w:val="12"/>
        </w:rPr>
      </w:pPr>
    </w:p>
    <w:p w14:paraId="4A89A113"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1CF53AFC" w14:textId="77777777" w:rsidR="00D30CF8" w:rsidRPr="00210266" w:rsidRDefault="00B878A2" w:rsidP="00C04EE8">
      <w:pPr>
        <w:rPr>
          <w:rFonts w:ascii="Verdana" w:hAnsi="Verdana"/>
        </w:rPr>
      </w:pPr>
      <w:r w:rsidRPr="00210266">
        <w:rPr>
          <w:rFonts w:ascii="Verdana" w:hAnsi="Verdana"/>
        </w:rPr>
        <w:t xml:space="preserve">Het leveren en vervangen van de snelheidsregelaar, inclusief het leveren en monteren van een snelheidsmeter op de machine. Dit betreft een encoder, tachogenerator of </w:t>
      </w:r>
      <w:proofErr w:type="spellStart"/>
      <w:r w:rsidRPr="00210266">
        <w:rPr>
          <w:rFonts w:ascii="Verdana" w:hAnsi="Verdana"/>
        </w:rPr>
        <w:t>pulsopnemer</w:t>
      </w:r>
      <w:proofErr w:type="spellEnd"/>
      <w:r w:rsidRPr="00210266">
        <w:rPr>
          <w:rFonts w:ascii="Verdana" w:hAnsi="Verdana"/>
        </w:rPr>
        <w:t>. Dit inclusief bekabeling en bedrading. De aandrijving gebeurt door middel van geregelde aandrijving type ‘Closed Loop'. De totale aansluitwaarde van de gerenoveerde installatie dient zodanig te zijn dat de huidige maximale aansluitwaarde volstaat.</w:t>
      </w:r>
    </w:p>
    <w:p w14:paraId="06E48A4D" w14:textId="77777777" w:rsidR="00F667CC" w:rsidRPr="00210266" w:rsidRDefault="00F667CC" w:rsidP="00C04EE8">
      <w:pPr>
        <w:rPr>
          <w:rFonts w:ascii="Verdana" w:hAnsi="Verdana"/>
        </w:rPr>
      </w:pPr>
    </w:p>
    <w:p w14:paraId="089A5AA8" w14:textId="77777777" w:rsidR="00D97A66" w:rsidRPr="00A97126" w:rsidRDefault="00B878A2" w:rsidP="00C04EE8">
      <w:pPr>
        <w:pStyle w:val="Kop2"/>
        <w:numPr>
          <w:ilvl w:val="1"/>
          <w:numId w:val="13"/>
        </w:numPr>
        <w:ind w:left="426" w:hanging="426"/>
        <w:rPr>
          <w:u w:val="single"/>
        </w:rPr>
      </w:pPr>
      <w:bookmarkStart w:id="11" w:name="_Toc210120386"/>
      <w:r w:rsidRPr="00A97126">
        <w:rPr>
          <w:u w:val="single"/>
        </w:rPr>
        <w:t>L0605 Reviseren van de schachtdeuren (slijtende delen)</w:t>
      </w:r>
      <w:r w:rsidR="00A97126">
        <w:rPr>
          <w:u w:val="single"/>
        </w:rPr>
        <w:ptab w:relativeTo="margin" w:alignment="right" w:leader="underscore"/>
      </w:r>
      <w:bookmarkEnd w:id="11"/>
    </w:p>
    <w:p w14:paraId="249498BA" w14:textId="77777777" w:rsidR="00B878A2" w:rsidRPr="00210266" w:rsidRDefault="00B878A2" w:rsidP="0025593C">
      <w:pPr>
        <w:rPr>
          <w:rFonts w:ascii="Verdana" w:hAnsi="Verdana"/>
          <w:color w:val="2F5496" w:themeColor="accent1" w:themeShade="BF"/>
          <w:sz w:val="10"/>
          <w:szCs w:val="12"/>
        </w:rPr>
      </w:pPr>
    </w:p>
    <w:p w14:paraId="73B3EC29"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5877E3DE" w14:textId="77777777" w:rsidR="00D30CF8" w:rsidRPr="00210266" w:rsidRDefault="00B878A2" w:rsidP="00C04EE8">
      <w:pPr>
        <w:rPr>
          <w:rFonts w:ascii="Verdana" w:hAnsi="Verdana"/>
        </w:rPr>
      </w:pPr>
      <w:r w:rsidRPr="00210266">
        <w:rPr>
          <w:rFonts w:ascii="Verdana" w:hAnsi="Verdana"/>
        </w:rPr>
        <w:t xml:space="preserve">Onder het reviseren van de slijtende delen van de schachtdeuren wordt het vervangen en reviseren van alle aan slijtage onderhevige onderdelen van de schachtdeuren verstaan.  </w:t>
      </w:r>
      <w:r w:rsidRPr="00210266">
        <w:rPr>
          <w:rFonts w:ascii="Verdana" w:hAnsi="Verdana"/>
        </w:rPr>
        <w:br/>
        <w:t xml:space="preserve">De werkzaamheden betreffen, indien aanwezig, het vervangen van: </w:t>
      </w:r>
      <w:r w:rsidRPr="00210266">
        <w:rPr>
          <w:rFonts w:ascii="Verdana" w:hAnsi="Verdana"/>
        </w:rPr>
        <w:br/>
        <w:t xml:space="preserve">- de deurlooprollen, contrarollen en grendelrollen </w:t>
      </w:r>
      <w:r w:rsidRPr="00210266">
        <w:rPr>
          <w:rFonts w:ascii="Verdana" w:hAnsi="Verdana"/>
        </w:rPr>
        <w:br/>
        <w:t xml:space="preserve">- de gelijkloop-koppelkabels met omleidrollen  </w:t>
      </w:r>
      <w:r w:rsidRPr="00210266">
        <w:rPr>
          <w:rFonts w:ascii="Verdana" w:hAnsi="Verdana"/>
        </w:rPr>
        <w:br/>
        <w:t xml:space="preserve">- de geleidingssloffen </w:t>
      </w:r>
      <w:r w:rsidRPr="00210266">
        <w:rPr>
          <w:rFonts w:ascii="Verdana" w:hAnsi="Verdana"/>
        </w:rPr>
        <w:br/>
        <w:t xml:space="preserve">- de deur- en grendelcontacten met brugstukjes  </w:t>
      </w:r>
      <w:r w:rsidRPr="00210266">
        <w:rPr>
          <w:rFonts w:ascii="Verdana" w:hAnsi="Verdana"/>
        </w:rPr>
        <w:br/>
        <w:t xml:space="preserve">- de </w:t>
      </w:r>
      <w:proofErr w:type="spellStart"/>
      <w:r w:rsidRPr="00210266">
        <w:rPr>
          <w:rFonts w:ascii="Verdana" w:hAnsi="Verdana"/>
        </w:rPr>
        <w:t>sluitgewichtkabel</w:t>
      </w:r>
      <w:proofErr w:type="spellEnd"/>
      <w:r w:rsidRPr="00210266">
        <w:rPr>
          <w:rFonts w:ascii="Verdana" w:hAnsi="Verdana"/>
        </w:rPr>
        <w:t xml:space="preserve"> met omleidwiel  </w:t>
      </w:r>
      <w:r w:rsidRPr="00210266">
        <w:rPr>
          <w:rFonts w:ascii="Verdana" w:hAnsi="Verdana"/>
        </w:rPr>
        <w:br/>
      </w:r>
      <w:r w:rsidRPr="00210266">
        <w:rPr>
          <w:rFonts w:ascii="Verdana" w:hAnsi="Verdana"/>
        </w:rPr>
        <w:lastRenderedPageBreak/>
        <w:t xml:space="preserve"> </w:t>
      </w:r>
      <w:r w:rsidRPr="00210266">
        <w:rPr>
          <w:rFonts w:ascii="Verdana" w:hAnsi="Verdana"/>
        </w:rPr>
        <w:br/>
        <w:t>Dit inclusief alle noodzakelijke afstellingen.</w:t>
      </w:r>
    </w:p>
    <w:p w14:paraId="0A6DA8F9" w14:textId="77777777" w:rsidR="00F667CC" w:rsidRPr="00210266" w:rsidRDefault="00F667CC" w:rsidP="00C04EE8">
      <w:pPr>
        <w:rPr>
          <w:rFonts w:ascii="Verdana" w:hAnsi="Verdana"/>
        </w:rPr>
      </w:pPr>
    </w:p>
    <w:p w14:paraId="2BF80C75" w14:textId="77777777" w:rsidR="00D97A66" w:rsidRPr="00A97126" w:rsidRDefault="00B878A2" w:rsidP="00C04EE8">
      <w:pPr>
        <w:pStyle w:val="Kop2"/>
        <w:numPr>
          <w:ilvl w:val="1"/>
          <w:numId w:val="13"/>
        </w:numPr>
        <w:ind w:left="426" w:hanging="426"/>
        <w:rPr>
          <w:u w:val="single"/>
        </w:rPr>
      </w:pPr>
      <w:bookmarkStart w:id="12" w:name="_Toc210120387"/>
      <w:r w:rsidRPr="00A97126">
        <w:rPr>
          <w:u w:val="single"/>
        </w:rPr>
        <w:t>L0805 Reviseren van de cabinedeur(en)</w:t>
      </w:r>
      <w:r w:rsidR="00A97126">
        <w:rPr>
          <w:u w:val="single"/>
        </w:rPr>
        <w:ptab w:relativeTo="margin" w:alignment="right" w:leader="underscore"/>
      </w:r>
      <w:bookmarkEnd w:id="12"/>
    </w:p>
    <w:p w14:paraId="6602C097" w14:textId="77777777" w:rsidR="00B878A2" w:rsidRPr="00210266" w:rsidRDefault="00B878A2" w:rsidP="0025593C">
      <w:pPr>
        <w:rPr>
          <w:rFonts w:ascii="Verdana" w:hAnsi="Verdana"/>
          <w:color w:val="2F5496" w:themeColor="accent1" w:themeShade="BF"/>
          <w:sz w:val="10"/>
          <w:szCs w:val="12"/>
        </w:rPr>
      </w:pPr>
    </w:p>
    <w:p w14:paraId="12A343C4"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1C6B60B1" w14:textId="77777777" w:rsidR="00D30CF8" w:rsidRPr="00210266" w:rsidRDefault="00B878A2" w:rsidP="00C04EE8">
      <w:pPr>
        <w:rPr>
          <w:rFonts w:ascii="Verdana" w:hAnsi="Verdana"/>
        </w:rPr>
      </w:pPr>
      <w:r w:rsidRPr="00210266">
        <w:rPr>
          <w:rFonts w:ascii="Verdana" w:hAnsi="Verdana"/>
        </w:rPr>
        <w:t xml:space="preserve">Onder het reviseren van de slijtende delen van de cabinedeuren wordt het vervangen en reviseren van alle aan slijtage onderhevige onderdelen van de cabinedeuren verstaan.  </w:t>
      </w:r>
      <w:r w:rsidRPr="00210266">
        <w:rPr>
          <w:rFonts w:ascii="Verdana" w:hAnsi="Verdana"/>
        </w:rPr>
        <w:br/>
        <w:t xml:space="preserve">De werkzaamheden betreffen, indien aanwezig, het vervangen van: </w:t>
      </w:r>
      <w:r w:rsidRPr="00210266">
        <w:rPr>
          <w:rFonts w:ascii="Verdana" w:hAnsi="Verdana"/>
        </w:rPr>
        <w:br/>
        <w:t xml:space="preserve">- de V-snaren en/of aandrijfband(en) </w:t>
      </w:r>
      <w:r w:rsidRPr="00210266">
        <w:rPr>
          <w:rFonts w:ascii="Verdana" w:hAnsi="Verdana"/>
        </w:rPr>
        <w:br/>
        <w:t xml:space="preserve">- de deurlooprollen en contrarollen </w:t>
      </w:r>
      <w:r w:rsidRPr="00210266">
        <w:rPr>
          <w:rFonts w:ascii="Verdana" w:hAnsi="Verdana"/>
        </w:rPr>
        <w:br/>
        <w:t xml:space="preserve">- de gelijkloopkoppelkabels met omleidrollen </w:t>
      </w:r>
      <w:r w:rsidRPr="00210266">
        <w:rPr>
          <w:rFonts w:ascii="Verdana" w:hAnsi="Verdana"/>
        </w:rPr>
        <w:br/>
        <w:t xml:space="preserve">- de deurgeleidingssloffen </w:t>
      </w:r>
      <w:r w:rsidRPr="00210266">
        <w:rPr>
          <w:rFonts w:ascii="Verdana" w:hAnsi="Verdana"/>
        </w:rPr>
        <w:br/>
        <w:t xml:space="preserve">- de deur- en grendelcontacten met brugstukjes </w:t>
      </w:r>
      <w:r w:rsidRPr="00210266">
        <w:rPr>
          <w:rFonts w:ascii="Verdana" w:hAnsi="Verdana"/>
        </w:rPr>
        <w:br/>
        <w:t xml:space="preserve">- de eindschakelaars en deurstuitbuffers </w:t>
      </w:r>
      <w:r w:rsidRPr="00210266">
        <w:rPr>
          <w:rFonts w:ascii="Verdana" w:hAnsi="Verdana"/>
        </w:rPr>
        <w:br/>
        <w:t xml:space="preserve"> </w:t>
      </w:r>
      <w:r w:rsidRPr="00210266">
        <w:rPr>
          <w:rFonts w:ascii="Verdana" w:hAnsi="Verdana"/>
        </w:rPr>
        <w:br/>
        <w:t>Dit inclusief alle noodzakelijke afstellingen.</w:t>
      </w:r>
    </w:p>
    <w:p w14:paraId="5E691966" w14:textId="77777777" w:rsidR="00F667CC" w:rsidRPr="00210266" w:rsidRDefault="00F667CC" w:rsidP="00C04EE8">
      <w:pPr>
        <w:rPr>
          <w:rFonts w:ascii="Verdana" w:hAnsi="Verdana"/>
        </w:rPr>
      </w:pPr>
    </w:p>
    <w:p w14:paraId="0100599E" w14:textId="77777777" w:rsidR="00D97A66" w:rsidRPr="00A97126" w:rsidRDefault="00B878A2" w:rsidP="00C04EE8">
      <w:pPr>
        <w:pStyle w:val="Kop2"/>
        <w:numPr>
          <w:ilvl w:val="1"/>
          <w:numId w:val="13"/>
        </w:numPr>
        <w:ind w:left="426" w:hanging="426"/>
        <w:rPr>
          <w:u w:val="single"/>
        </w:rPr>
      </w:pPr>
      <w:bookmarkStart w:id="13" w:name="_Toc210120388"/>
      <w:r w:rsidRPr="00A97126">
        <w:rPr>
          <w:u w:val="single"/>
        </w:rPr>
        <w:t>L0810 Vervangen van de cabinedeurmotor</w:t>
      </w:r>
      <w:r w:rsidR="00A97126">
        <w:rPr>
          <w:u w:val="single"/>
        </w:rPr>
        <w:ptab w:relativeTo="margin" w:alignment="right" w:leader="underscore"/>
      </w:r>
      <w:bookmarkEnd w:id="13"/>
    </w:p>
    <w:p w14:paraId="057AA3AC" w14:textId="77777777" w:rsidR="00B878A2" w:rsidRPr="00210266" w:rsidRDefault="00B878A2" w:rsidP="0025593C">
      <w:pPr>
        <w:rPr>
          <w:rFonts w:ascii="Verdana" w:hAnsi="Verdana"/>
          <w:color w:val="2F5496" w:themeColor="accent1" w:themeShade="BF"/>
          <w:sz w:val="10"/>
          <w:szCs w:val="12"/>
        </w:rPr>
      </w:pPr>
    </w:p>
    <w:p w14:paraId="4CE5A379"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20BD41D1" w14:textId="77777777" w:rsidR="00D30CF8" w:rsidRPr="00210266" w:rsidRDefault="00B878A2" w:rsidP="00C04EE8">
      <w:pPr>
        <w:rPr>
          <w:rFonts w:ascii="Verdana" w:hAnsi="Verdana"/>
        </w:rPr>
      </w:pPr>
      <w:r w:rsidRPr="00210266">
        <w:rPr>
          <w:rFonts w:ascii="Verdana" w:hAnsi="Verdana"/>
        </w:rPr>
        <w:t>Het leveren en vervangen van de elektromotor van de cabinedeuraandrijving, inclusief alle noodzakelijke afstellingen en aanpassingen.</w:t>
      </w:r>
    </w:p>
    <w:p w14:paraId="1792B5E3" w14:textId="77777777" w:rsidR="00F667CC" w:rsidRPr="00210266" w:rsidRDefault="00F667CC" w:rsidP="00C04EE8">
      <w:pPr>
        <w:rPr>
          <w:rFonts w:ascii="Verdana" w:hAnsi="Verdana"/>
        </w:rPr>
      </w:pPr>
    </w:p>
    <w:p w14:paraId="72587976" w14:textId="77777777" w:rsidR="00D97A66" w:rsidRPr="00A97126" w:rsidRDefault="00B878A2" w:rsidP="00C04EE8">
      <w:pPr>
        <w:pStyle w:val="Kop2"/>
        <w:numPr>
          <w:ilvl w:val="1"/>
          <w:numId w:val="13"/>
        </w:numPr>
        <w:ind w:left="426" w:hanging="426"/>
        <w:rPr>
          <w:u w:val="single"/>
        </w:rPr>
      </w:pPr>
      <w:bookmarkStart w:id="14" w:name="_Toc210120389"/>
      <w:r w:rsidRPr="00A97126">
        <w:rPr>
          <w:u w:val="single"/>
        </w:rPr>
        <w:t>L0815 Vervangen van de cabinedeurregeling</w:t>
      </w:r>
      <w:r w:rsidR="00A97126">
        <w:rPr>
          <w:u w:val="single"/>
        </w:rPr>
        <w:ptab w:relativeTo="margin" w:alignment="right" w:leader="underscore"/>
      </w:r>
      <w:bookmarkEnd w:id="14"/>
    </w:p>
    <w:p w14:paraId="4738A651" w14:textId="77777777" w:rsidR="00B878A2" w:rsidRPr="00210266" w:rsidRDefault="00B878A2" w:rsidP="0025593C">
      <w:pPr>
        <w:rPr>
          <w:rFonts w:ascii="Verdana" w:hAnsi="Verdana"/>
          <w:color w:val="2F5496" w:themeColor="accent1" w:themeShade="BF"/>
          <w:sz w:val="10"/>
          <w:szCs w:val="12"/>
        </w:rPr>
      </w:pPr>
    </w:p>
    <w:p w14:paraId="63515467"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421FF199" w14:textId="77777777" w:rsidR="00D30CF8" w:rsidRPr="00210266" w:rsidRDefault="00B878A2" w:rsidP="00C04EE8">
      <w:pPr>
        <w:rPr>
          <w:rFonts w:ascii="Verdana" w:hAnsi="Verdana"/>
        </w:rPr>
      </w:pPr>
      <w:r w:rsidRPr="00210266">
        <w:rPr>
          <w:rFonts w:ascii="Verdana" w:hAnsi="Verdana"/>
        </w:rPr>
        <w:t xml:space="preserve">Het leveren en vervangen van de cabinedeurregeling. Dit inclusief </w:t>
      </w:r>
      <w:proofErr w:type="spellStart"/>
      <w:r w:rsidRPr="00210266">
        <w:rPr>
          <w:rFonts w:ascii="Verdana" w:hAnsi="Verdana"/>
        </w:rPr>
        <w:t>besturingsprinten</w:t>
      </w:r>
      <w:proofErr w:type="spellEnd"/>
      <w:r w:rsidRPr="00210266">
        <w:rPr>
          <w:rFonts w:ascii="Verdana" w:hAnsi="Verdana"/>
        </w:rPr>
        <w:t xml:space="preserve"> en alle aanverwante onderdelen, bekabeling/bedrading en noodzakelijke afstellingen.</w:t>
      </w:r>
    </w:p>
    <w:p w14:paraId="5E844FEC" w14:textId="77777777" w:rsidR="00F667CC" w:rsidRPr="00210266" w:rsidRDefault="00F667CC" w:rsidP="00C04EE8">
      <w:pPr>
        <w:rPr>
          <w:rFonts w:ascii="Verdana" w:hAnsi="Verdana"/>
        </w:rPr>
      </w:pPr>
    </w:p>
    <w:p w14:paraId="14FB0CAB" w14:textId="77777777" w:rsidR="00D97A66" w:rsidRPr="00A97126" w:rsidRDefault="00B878A2" w:rsidP="00C04EE8">
      <w:pPr>
        <w:pStyle w:val="Kop2"/>
        <w:numPr>
          <w:ilvl w:val="1"/>
          <w:numId w:val="13"/>
        </w:numPr>
        <w:ind w:left="426" w:hanging="426"/>
        <w:rPr>
          <w:u w:val="single"/>
        </w:rPr>
      </w:pPr>
      <w:bookmarkStart w:id="15" w:name="_Toc210120390"/>
      <w:r w:rsidRPr="00A97126">
        <w:rPr>
          <w:u w:val="single"/>
        </w:rPr>
        <w:t>L0860 Vervangen van de sensorlijst/detectielijst van de cabinedeur</w:t>
      </w:r>
      <w:r w:rsidR="00A97126">
        <w:rPr>
          <w:u w:val="single"/>
        </w:rPr>
        <w:ptab w:relativeTo="margin" w:alignment="right" w:leader="underscore"/>
      </w:r>
      <w:bookmarkEnd w:id="15"/>
    </w:p>
    <w:p w14:paraId="7E21C03A" w14:textId="77777777" w:rsidR="00B878A2" w:rsidRPr="00210266" w:rsidRDefault="00B878A2" w:rsidP="0025593C">
      <w:pPr>
        <w:rPr>
          <w:rFonts w:ascii="Verdana" w:hAnsi="Verdana"/>
          <w:color w:val="2F5496" w:themeColor="accent1" w:themeShade="BF"/>
          <w:sz w:val="10"/>
          <w:szCs w:val="12"/>
        </w:rPr>
      </w:pPr>
    </w:p>
    <w:p w14:paraId="6FD8758A"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5E2234BA" w14:textId="77777777" w:rsidR="00D30CF8" w:rsidRPr="00210266" w:rsidRDefault="00B878A2" w:rsidP="00C04EE8">
      <w:pPr>
        <w:rPr>
          <w:rFonts w:ascii="Verdana" w:hAnsi="Verdana"/>
        </w:rPr>
      </w:pPr>
      <w:r w:rsidRPr="00210266">
        <w:rPr>
          <w:rFonts w:ascii="Verdana" w:hAnsi="Verdana"/>
        </w:rPr>
        <w:t xml:space="preserve">Het leveren en vervangen van de sensorlijst/detectielijst ten behoeve van de cabinedeurbeveiliging. De uitvoering gebeurt d.m.v. een vaste montage aan het cabinemeubel (niet aan cabinedeurvleugel). Dit inclusief alle aanverwante onderdelen, bekabeling/bedrading en noodzakelijke afstellingen en aanpassingen aan cabine en/of </w:t>
      </w:r>
      <w:proofErr w:type="spellStart"/>
      <w:r w:rsidRPr="00210266">
        <w:rPr>
          <w:rFonts w:ascii="Verdana" w:hAnsi="Verdana"/>
        </w:rPr>
        <w:t>cabinedagstuk</w:t>
      </w:r>
      <w:proofErr w:type="spellEnd"/>
      <w:r w:rsidRPr="00210266">
        <w:rPr>
          <w:rFonts w:ascii="Verdana" w:hAnsi="Verdana"/>
        </w:rPr>
        <w:t>.</w:t>
      </w:r>
    </w:p>
    <w:p w14:paraId="614DBEAD" w14:textId="77777777" w:rsidR="00F667CC" w:rsidRPr="00210266" w:rsidRDefault="00F667CC" w:rsidP="00C04EE8">
      <w:pPr>
        <w:rPr>
          <w:rFonts w:ascii="Verdana" w:hAnsi="Verdana"/>
        </w:rPr>
      </w:pPr>
    </w:p>
    <w:p w14:paraId="7E98DD64" w14:textId="77777777" w:rsidR="00CD746C" w:rsidRPr="00210266" w:rsidRDefault="00CD746C">
      <w:pPr>
        <w:spacing w:after="160" w:line="259" w:lineRule="auto"/>
        <w:rPr>
          <w:rFonts w:ascii="Verdana" w:eastAsiaTheme="minorHAnsi" w:hAnsi="Verdana" w:cstheme="minorBidi"/>
          <w:sz w:val="22"/>
        </w:rPr>
      </w:pPr>
      <w:r w:rsidRPr="00210266">
        <w:rPr>
          <w:rFonts w:ascii="Verdana" w:hAnsi="Verdana"/>
        </w:rPr>
        <w:br w:type="page"/>
      </w:r>
    </w:p>
    <w:p w14:paraId="497250C5" w14:textId="77777777" w:rsidR="00D97A66" w:rsidRPr="00210266" w:rsidRDefault="00AE6864" w:rsidP="00C04EE8">
      <w:pPr>
        <w:pStyle w:val="Kop1"/>
        <w:spacing w:before="0"/>
        <w:ind w:left="425" w:hanging="425"/>
        <w:rPr>
          <w:rFonts w:cs="Arial"/>
        </w:rPr>
      </w:pPr>
      <w:bookmarkStart w:id="16" w:name="_Toc210120391"/>
      <w:r w:rsidRPr="00210266">
        <w:rPr>
          <w:rFonts w:cs="Arial"/>
          <w:szCs w:val="28"/>
        </w:rPr>
        <w:lastRenderedPageBreak/>
        <w:t>Noorderpoort 1</w:t>
      </w:r>
      <w:r w:rsidR="0025593C" w:rsidRPr="00210266">
        <w:rPr>
          <w:rFonts w:cs="Arial"/>
        </w:rPr>
        <w:t xml:space="preserve">, </w:t>
      </w:r>
      <w:r w:rsidRPr="00210266">
        <w:rPr>
          <w:rFonts w:cs="Arial"/>
        </w:rPr>
        <w:t>Assen</w:t>
      </w:r>
      <w:r w:rsidR="0025593C" w:rsidRPr="00210266">
        <w:rPr>
          <w:rFonts w:cs="Arial"/>
        </w:rPr>
        <w:t xml:space="preserve"> - Installatie </w:t>
      </w:r>
      <w:r w:rsidRPr="00210266">
        <w:rPr>
          <w:rFonts w:cs="Arial"/>
        </w:rPr>
        <w:t>A17084</w:t>
      </w:r>
      <w:bookmarkEnd w:id="16"/>
    </w:p>
    <w:p w14:paraId="419170C1" w14:textId="77777777" w:rsidR="0025593C" w:rsidRPr="00210266" w:rsidRDefault="0025593C" w:rsidP="0025593C">
      <w:pPr>
        <w:rPr>
          <w:rFonts w:ascii="Verdana" w:hAnsi="Verdana"/>
          <w:sz w:val="10"/>
          <w:szCs w:val="12"/>
        </w:rPr>
      </w:pPr>
    </w:p>
    <w:p w14:paraId="039F7821" w14:textId="77777777" w:rsidR="00D97A66" w:rsidRDefault="0025593C" w:rsidP="00C04EE8">
      <w:pPr>
        <w:pStyle w:val="Kop2"/>
        <w:ind w:left="426" w:hanging="426"/>
      </w:pPr>
      <w:bookmarkStart w:id="17" w:name="_Toc210120392"/>
      <w:r w:rsidRPr="00210266">
        <w:t>Gegevens van de installatie</w:t>
      </w:r>
      <w:bookmarkEnd w:id="17"/>
    </w:p>
    <w:p w14:paraId="17D03F91" w14:textId="77777777" w:rsidR="00CB6C39" w:rsidRPr="00526E87" w:rsidRDefault="00CB6C39" w:rsidP="00CB6C39">
      <w:pPr>
        <w:pStyle w:val="Kop2"/>
        <w:numPr>
          <w:ilvl w:val="0"/>
          <w:numId w:val="0"/>
        </w:numPr>
        <w:rPr>
          <w:sz w:val="22"/>
          <w:szCs w:val="28"/>
          <w:u w:val="single"/>
        </w:rPr>
      </w:pPr>
      <w:bookmarkStart w:id="18" w:name="_Toc198979344"/>
      <w:bookmarkStart w:id="19" w:name="_Toc199246281"/>
      <w:bookmarkStart w:id="20" w:name="_Toc199246462"/>
      <w:bookmarkStart w:id="21" w:name="_Toc206747619"/>
      <w:bookmarkStart w:id="22" w:name="_Toc210119626"/>
      <w:bookmarkStart w:id="23" w:name="_Toc210120393"/>
      <w:r w:rsidRPr="00526E87">
        <w:rPr>
          <w:sz w:val="22"/>
          <w:szCs w:val="28"/>
          <w:u w:val="single"/>
        </w:rPr>
        <w:ptab w:relativeTo="margin" w:alignment="right" w:leader="underscore"/>
      </w:r>
      <w:bookmarkEnd w:id="18"/>
      <w:bookmarkEnd w:id="19"/>
      <w:bookmarkEnd w:id="20"/>
      <w:bookmarkEnd w:id="21"/>
      <w:bookmarkEnd w:id="22"/>
      <w:bookmarkEnd w:id="23"/>
      <w:r w:rsidRPr="00526E87">
        <w:rPr>
          <w:sz w:val="22"/>
          <w:szCs w:val="28"/>
          <w:u w:val="single"/>
        </w:rPr>
        <w:t xml:space="preserve"> </w:t>
      </w:r>
    </w:p>
    <w:tbl>
      <w:tblPr>
        <w:tblStyle w:val="Lijsttabel1licht-Accent3"/>
        <w:tblW w:w="9628" w:type="dxa"/>
        <w:tblLayout w:type="fixed"/>
        <w:tblLook w:val="0480" w:firstRow="0" w:lastRow="0" w:firstColumn="1" w:lastColumn="0" w:noHBand="0" w:noVBand="1"/>
      </w:tblPr>
      <w:tblGrid>
        <w:gridCol w:w="2268"/>
        <w:gridCol w:w="3544"/>
        <w:gridCol w:w="2126"/>
        <w:gridCol w:w="1690"/>
      </w:tblGrid>
      <w:tr w:rsidR="00580529" w:rsidRPr="00526E87" w14:paraId="6A31BD30"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B234C48"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Pand/complex</w:t>
            </w:r>
          </w:p>
        </w:tc>
        <w:tc>
          <w:tcPr>
            <w:tcW w:w="3544" w:type="dxa"/>
            <w:vAlign w:val="center"/>
          </w:tcPr>
          <w:p w14:paraId="04323F40"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Winkelcentrum Kloosterveste Assen</w:t>
            </w:r>
          </w:p>
        </w:tc>
        <w:tc>
          <w:tcPr>
            <w:tcW w:w="2126" w:type="dxa"/>
            <w:vAlign w:val="center"/>
          </w:tcPr>
          <w:p w14:paraId="16B12C9B"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Aandrijving</w:t>
            </w:r>
          </w:p>
        </w:tc>
        <w:tc>
          <w:tcPr>
            <w:tcW w:w="1690" w:type="dxa"/>
          </w:tcPr>
          <w:p w14:paraId="2608EC2F"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Hydraulisch</w:t>
            </w:r>
          </w:p>
          <w:p w14:paraId="3F59918E"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580529" w:rsidRPr="00526E87" w14:paraId="08651D5E"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133DB05"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Adres</w:t>
            </w:r>
          </w:p>
        </w:tc>
        <w:tc>
          <w:tcPr>
            <w:tcW w:w="3544" w:type="dxa"/>
            <w:vAlign w:val="center"/>
          </w:tcPr>
          <w:p w14:paraId="0D65F69B"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Noorderpoort 1, Assen</w:t>
            </w:r>
          </w:p>
        </w:tc>
        <w:tc>
          <w:tcPr>
            <w:tcW w:w="2126" w:type="dxa"/>
            <w:vAlign w:val="center"/>
          </w:tcPr>
          <w:p w14:paraId="1BB25D18"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Stopplaatsen</w:t>
            </w:r>
          </w:p>
        </w:tc>
        <w:tc>
          <w:tcPr>
            <w:tcW w:w="1690" w:type="dxa"/>
          </w:tcPr>
          <w:p w14:paraId="24AA31D2"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2</w:t>
            </w:r>
          </w:p>
          <w:p w14:paraId="3045FF6F"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580529" w:rsidRPr="00526E87" w14:paraId="45E52FCA"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A246309"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Aanduiding</w:t>
            </w:r>
          </w:p>
        </w:tc>
        <w:tc>
          <w:tcPr>
            <w:tcW w:w="3544" w:type="dxa"/>
            <w:vAlign w:val="center"/>
          </w:tcPr>
          <w:p w14:paraId="50F81979"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roofErr w:type="spellStart"/>
            <w:r w:rsidRPr="00526E87">
              <w:rPr>
                <w:rFonts w:ascii="Verdana" w:hAnsi="Verdana"/>
                <w:sz w:val="16"/>
                <w:szCs w:val="16"/>
              </w:rPr>
              <w:t>Linkerlift</w:t>
            </w:r>
            <w:proofErr w:type="spellEnd"/>
            <w:r w:rsidRPr="00526E87">
              <w:rPr>
                <w:rFonts w:ascii="Verdana" w:hAnsi="Verdana"/>
                <w:sz w:val="16"/>
                <w:szCs w:val="16"/>
              </w:rPr>
              <w:t xml:space="preserve"> parkeergarage AH</w:t>
            </w:r>
          </w:p>
        </w:tc>
        <w:tc>
          <w:tcPr>
            <w:tcW w:w="2126" w:type="dxa"/>
            <w:vAlign w:val="center"/>
          </w:tcPr>
          <w:p w14:paraId="58F6228E"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Schachttoegangen</w:t>
            </w:r>
          </w:p>
        </w:tc>
        <w:tc>
          <w:tcPr>
            <w:tcW w:w="1690" w:type="dxa"/>
          </w:tcPr>
          <w:p w14:paraId="75987521"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2</w:t>
            </w:r>
          </w:p>
          <w:p w14:paraId="74D26121"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580529" w:rsidRPr="00526E87" w14:paraId="670DB82C"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4673B84" w14:textId="77777777" w:rsidR="00580529" w:rsidRPr="00526E87" w:rsidRDefault="00580529" w:rsidP="00F00B07">
            <w:pPr>
              <w:keepNext/>
              <w:keepLines/>
              <w:rPr>
                <w:rFonts w:ascii="Verdana" w:hAnsi="Verdana"/>
                <w:sz w:val="16"/>
                <w:szCs w:val="16"/>
              </w:rPr>
            </w:pPr>
            <w:r>
              <w:rPr>
                <w:rFonts w:ascii="Verdana" w:hAnsi="Verdana"/>
                <w:sz w:val="16"/>
                <w:szCs w:val="16"/>
              </w:rPr>
              <w:t>DLR-nummer</w:t>
            </w:r>
          </w:p>
        </w:tc>
        <w:tc>
          <w:tcPr>
            <w:tcW w:w="3544" w:type="dxa"/>
            <w:vAlign w:val="center"/>
          </w:tcPr>
          <w:p w14:paraId="0762F659"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 xml:space="preserve">lift </w:t>
            </w:r>
            <w:proofErr w:type="spellStart"/>
            <w:r w:rsidRPr="00526E87">
              <w:rPr>
                <w:rFonts w:ascii="Verdana" w:hAnsi="Verdana"/>
                <w:sz w:val="16"/>
                <w:szCs w:val="16"/>
              </w:rPr>
              <w:t>klsv</w:t>
            </w:r>
            <w:proofErr w:type="spellEnd"/>
            <w:r w:rsidRPr="00526E87">
              <w:rPr>
                <w:rFonts w:ascii="Verdana" w:hAnsi="Verdana"/>
                <w:sz w:val="16"/>
                <w:szCs w:val="16"/>
              </w:rPr>
              <w:t xml:space="preserve"> 03</w:t>
            </w:r>
          </w:p>
        </w:tc>
        <w:tc>
          <w:tcPr>
            <w:tcW w:w="2126" w:type="dxa"/>
            <w:vAlign w:val="center"/>
          </w:tcPr>
          <w:p w14:paraId="7A915B11"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Kooitoegangen</w:t>
            </w:r>
          </w:p>
        </w:tc>
        <w:tc>
          <w:tcPr>
            <w:tcW w:w="1690" w:type="dxa"/>
          </w:tcPr>
          <w:p w14:paraId="355F97DC"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1</w:t>
            </w:r>
          </w:p>
          <w:p w14:paraId="2F518FFD"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580529" w:rsidRPr="00526E87" w14:paraId="2D5A1C21"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45F52F8"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Onderhoudsfirma</w:t>
            </w:r>
          </w:p>
        </w:tc>
        <w:tc>
          <w:tcPr>
            <w:tcW w:w="3544" w:type="dxa"/>
            <w:vAlign w:val="center"/>
          </w:tcPr>
          <w:p w14:paraId="27FEA58C"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roofErr w:type="spellStart"/>
            <w:r w:rsidRPr="00526E87">
              <w:rPr>
                <w:rFonts w:ascii="Verdana" w:hAnsi="Verdana"/>
                <w:sz w:val="16"/>
                <w:szCs w:val="16"/>
              </w:rPr>
              <w:t>SkyLift</w:t>
            </w:r>
            <w:proofErr w:type="spellEnd"/>
            <w:r w:rsidRPr="00526E87">
              <w:rPr>
                <w:rFonts w:ascii="Verdana" w:hAnsi="Verdana"/>
                <w:sz w:val="16"/>
                <w:szCs w:val="16"/>
              </w:rPr>
              <w:t xml:space="preserve"> B.V.</w:t>
            </w:r>
          </w:p>
        </w:tc>
        <w:tc>
          <w:tcPr>
            <w:tcW w:w="2126" w:type="dxa"/>
            <w:vAlign w:val="center"/>
          </w:tcPr>
          <w:p w14:paraId="6F21C133"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Ophanging</w:t>
            </w:r>
          </w:p>
        </w:tc>
        <w:tc>
          <w:tcPr>
            <w:tcW w:w="1690" w:type="dxa"/>
          </w:tcPr>
          <w:p w14:paraId="7CFDBD75"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2:1</w:t>
            </w:r>
          </w:p>
        </w:tc>
      </w:tr>
      <w:tr w:rsidR="00580529" w:rsidRPr="00526E87" w14:paraId="44854BAB" w14:textId="77777777" w:rsidTr="00F00B07">
        <w:trPr>
          <w:trHeight w:hRule="exact" w:val="231"/>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4F5E3BE" w14:textId="77777777" w:rsidR="00580529" w:rsidRPr="00526E87" w:rsidRDefault="00580529" w:rsidP="00F00B07">
            <w:pPr>
              <w:keepNext/>
              <w:keepLines/>
              <w:rPr>
                <w:rFonts w:ascii="Verdana" w:hAnsi="Verdana"/>
                <w:sz w:val="16"/>
                <w:szCs w:val="16"/>
              </w:rPr>
            </w:pPr>
            <w:r>
              <w:rPr>
                <w:rFonts w:ascii="Verdana" w:hAnsi="Verdana"/>
                <w:sz w:val="16"/>
                <w:szCs w:val="16"/>
              </w:rPr>
              <w:t>Installatienummer</w:t>
            </w:r>
          </w:p>
        </w:tc>
        <w:tc>
          <w:tcPr>
            <w:tcW w:w="3544" w:type="dxa"/>
            <w:vAlign w:val="center"/>
          </w:tcPr>
          <w:p w14:paraId="182EF459"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A17084</w:t>
            </w:r>
          </w:p>
        </w:tc>
        <w:tc>
          <w:tcPr>
            <w:tcW w:w="2126" w:type="dxa"/>
            <w:vAlign w:val="center"/>
          </w:tcPr>
          <w:p w14:paraId="5C60CBC7"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Opstelling</w:t>
            </w:r>
          </w:p>
        </w:tc>
        <w:tc>
          <w:tcPr>
            <w:tcW w:w="1690" w:type="dxa"/>
          </w:tcPr>
          <w:p w14:paraId="08767C25"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Binnen / Buiten</w:t>
            </w:r>
          </w:p>
        </w:tc>
      </w:tr>
      <w:tr w:rsidR="00580529" w:rsidRPr="00526E87" w14:paraId="1A7F81A1"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8B4A9C0"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Keurende instantie</w:t>
            </w:r>
          </w:p>
        </w:tc>
        <w:tc>
          <w:tcPr>
            <w:tcW w:w="3544" w:type="dxa"/>
            <w:vAlign w:val="center"/>
          </w:tcPr>
          <w:p w14:paraId="55E1014B"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Liftinstituut B.V.</w:t>
            </w:r>
          </w:p>
        </w:tc>
        <w:tc>
          <w:tcPr>
            <w:tcW w:w="2126" w:type="dxa"/>
            <w:vAlign w:val="center"/>
          </w:tcPr>
          <w:p w14:paraId="33FB6C38"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Hefhoogte [m]</w:t>
            </w:r>
          </w:p>
        </w:tc>
        <w:tc>
          <w:tcPr>
            <w:tcW w:w="1690" w:type="dxa"/>
          </w:tcPr>
          <w:p w14:paraId="4F736F3E"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4,20 m</w:t>
            </w:r>
          </w:p>
        </w:tc>
      </w:tr>
      <w:tr w:rsidR="00580529" w:rsidRPr="00526E87" w14:paraId="7DF59048"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89CCABE"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Keurende instantie nr.</w:t>
            </w:r>
          </w:p>
        </w:tc>
        <w:tc>
          <w:tcPr>
            <w:tcW w:w="3544" w:type="dxa"/>
            <w:vAlign w:val="center"/>
          </w:tcPr>
          <w:p w14:paraId="221A98EB"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100321639</w:t>
            </w:r>
          </w:p>
        </w:tc>
        <w:tc>
          <w:tcPr>
            <w:tcW w:w="2126" w:type="dxa"/>
            <w:vAlign w:val="center"/>
          </w:tcPr>
          <w:p w14:paraId="71692431"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Hefsnelheid [m/s]</w:t>
            </w:r>
          </w:p>
        </w:tc>
        <w:tc>
          <w:tcPr>
            <w:tcW w:w="1690" w:type="dxa"/>
          </w:tcPr>
          <w:p w14:paraId="699E6E2C"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0,40 m/s</w:t>
            </w:r>
          </w:p>
        </w:tc>
      </w:tr>
      <w:tr w:rsidR="00580529" w:rsidRPr="00526E87" w14:paraId="1483C94E" w14:textId="77777777" w:rsidTr="00F00B07">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0AD157D"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Spreek-/luistertype</w:t>
            </w:r>
          </w:p>
        </w:tc>
        <w:tc>
          <w:tcPr>
            <w:tcW w:w="3544" w:type="dxa"/>
            <w:vAlign w:val="center"/>
          </w:tcPr>
          <w:p w14:paraId="1B1E35A7"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EDNL</w:t>
            </w:r>
          </w:p>
        </w:tc>
        <w:tc>
          <w:tcPr>
            <w:tcW w:w="2126" w:type="dxa"/>
            <w:vAlign w:val="center"/>
          </w:tcPr>
          <w:p w14:paraId="70FD07F4"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Hefvermogen [kg]</w:t>
            </w:r>
          </w:p>
        </w:tc>
        <w:tc>
          <w:tcPr>
            <w:tcW w:w="1690" w:type="dxa"/>
          </w:tcPr>
          <w:p w14:paraId="36271600"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3000 kg</w:t>
            </w:r>
          </w:p>
        </w:tc>
      </w:tr>
      <w:tr w:rsidR="00580529" w:rsidRPr="00526E87" w14:paraId="1B95B6F1"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ECE7DDE"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Bouwjaar</w:t>
            </w:r>
          </w:p>
        </w:tc>
        <w:tc>
          <w:tcPr>
            <w:tcW w:w="3544" w:type="dxa"/>
            <w:vAlign w:val="center"/>
          </w:tcPr>
          <w:p w14:paraId="72BF80E4"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2010</w:t>
            </w:r>
          </w:p>
        </w:tc>
        <w:tc>
          <w:tcPr>
            <w:tcW w:w="2126" w:type="dxa"/>
            <w:vAlign w:val="center"/>
          </w:tcPr>
          <w:p w14:paraId="37C0A377"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p>
        </w:tc>
        <w:tc>
          <w:tcPr>
            <w:tcW w:w="1690" w:type="dxa"/>
            <w:vAlign w:val="center"/>
          </w:tcPr>
          <w:p w14:paraId="744BD0C9"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bl>
    <w:p w14:paraId="59980235" w14:textId="77777777" w:rsidR="000A166D" w:rsidRDefault="000A166D" w:rsidP="00876137">
      <w:pPr>
        <w:pStyle w:val="Geenafstand"/>
        <w:rPr>
          <w:rFonts w:ascii="Verdana" w:hAnsi="Verdana" w:cs="Arial"/>
          <w:sz w:val="20"/>
          <w:szCs w:val="20"/>
        </w:rPr>
      </w:pPr>
    </w:p>
    <w:p w14:paraId="3799901C" w14:textId="77777777" w:rsidR="00D97A66" w:rsidRPr="00A97126" w:rsidRDefault="00B878A2" w:rsidP="00C04EE8">
      <w:pPr>
        <w:pStyle w:val="Kop2"/>
        <w:numPr>
          <w:ilvl w:val="1"/>
          <w:numId w:val="13"/>
        </w:numPr>
        <w:ind w:left="426" w:hanging="426"/>
        <w:rPr>
          <w:u w:val="single"/>
        </w:rPr>
      </w:pPr>
      <w:bookmarkStart w:id="24" w:name="_Toc210120394"/>
      <w:r w:rsidRPr="00A97126">
        <w:rPr>
          <w:u w:val="single"/>
        </w:rPr>
        <w:t>L0360 Vervangen van de leidwielen</w:t>
      </w:r>
      <w:r w:rsidR="00A97126">
        <w:rPr>
          <w:u w:val="single"/>
        </w:rPr>
        <w:ptab w:relativeTo="margin" w:alignment="right" w:leader="underscore"/>
      </w:r>
      <w:bookmarkEnd w:id="24"/>
    </w:p>
    <w:p w14:paraId="193A4862" w14:textId="77777777" w:rsidR="00B878A2" w:rsidRPr="00210266" w:rsidRDefault="00B878A2" w:rsidP="0025593C">
      <w:pPr>
        <w:rPr>
          <w:rFonts w:ascii="Verdana" w:hAnsi="Verdana"/>
          <w:color w:val="2F5496" w:themeColor="accent1" w:themeShade="BF"/>
          <w:sz w:val="10"/>
          <w:szCs w:val="12"/>
        </w:rPr>
      </w:pPr>
    </w:p>
    <w:p w14:paraId="6BF792A5"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13C1A2E1" w14:textId="77777777" w:rsidR="00D30CF8" w:rsidRPr="00210266" w:rsidRDefault="00B878A2" w:rsidP="00C04EE8">
      <w:pPr>
        <w:rPr>
          <w:rFonts w:ascii="Verdana" w:hAnsi="Verdana"/>
        </w:rPr>
      </w:pPr>
      <w:r w:rsidRPr="00210266">
        <w:rPr>
          <w:rFonts w:ascii="Verdana" w:hAnsi="Verdana"/>
        </w:rPr>
        <w:t>Het leveren en vervangen van het (de) leidwiel(en) op de cilinder van de lift. Indien er op de cabine ook leidwielen aanwezig zijn, dienen deze leidwielen ook te worden vervangen. Dit inclusief alle aanverwante onderdelen en noodzakelijke afstellingen.</w:t>
      </w:r>
    </w:p>
    <w:p w14:paraId="06924A9D" w14:textId="77777777" w:rsidR="00F667CC" w:rsidRPr="00210266" w:rsidRDefault="00F667CC" w:rsidP="00C04EE8">
      <w:pPr>
        <w:rPr>
          <w:rFonts w:ascii="Verdana" w:hAnsi="Verdana"/>
        </w:rPr>
      </w:pPr>
    </w:p>
    <w:p w14:paraId="35451758" w14:textId="77777777" w:rsidR="00D97A66" w:rsidRPr="00A97126" w:rsidRDefault="00B878A2" w:rsidP="00C04EE8">
      <w:pPr>
        <w:pStyle w:val="Kop2"/>
        <w:numPr>
          <w:ilvl w:val="1"/>
          <w:numId w:val="13"/>
        </w:numPr>
        <w:ind w:left="426" w:hanging="426"/>
        <w:rPr>
          <w:u w:val="single"/>
        </w:rPr>
      </w:pPr>
      <w:bookmarkStart w:id="25" w:name="_Toc210120395"/>
      <w:r w:rsidRPr="00A97126">
        <w:rPr>
          <w:u w:val="single"/>
        </w:rPr>
        <w:t>L0375 Vervangen van de draagmiddelen</w:t>
      </w:r>
      <w:r w:rsidR="00A97126">
        <w:rPr>
          <w:u w:val="single"/>
        </w:rPr>
        <w:ptab w:relativeTo="margin" w:alignment="right" w:leader="underscore"/>
      </w:r>
      <w:bookmarkEnd w:id="25"/>
    </w:p>
    <w:p w14:paraId="369D4830" w14:textId="77777777" w:rsidR="00B878A2" w:rsidRPr="00210266" w:rsidRDefault="00B878A2" w:rsidP="0025593C">
      <w:pPr>
        <w:rPr>
          <w:rFonts w:ascii="Verdana" w:hAnsi="Verdana"/>
          <w:color w:val="2F5496" w:themeColor="accent1" w:themeShade="BF"/>
          <w:sz w:val="10"/>
          <w:szCs w:val="12"/>
        </w:rPr>
      </w:pPr>
    </w:p>
    <w:p w14:paraId="4AE71C46"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1F34842C" w14:textId="77777777" w:rsidR="00D30CF8" w:rsidRPr="00210266" w:rsidRDefault="00B878A2" w:rsidP="00C04EE8">
      <w:pPr>
        <w:rPr>
          <w:rFonts w:ascii="Verdana" w:hAnsi="Verdana"/>
        </w:rPr>
      </w:pPr>
      <w:r w:rsidRPr="00210266">
        <w:rPr>
          <w:rFonts w:ascii="Verdana" w:hAnsi="Verdana"/>
        </w:rPr>
        <w:t>Het leveren en vervangen van de draagmiddelen van de aandrijving van de lift. Dit inclusief alle aanverwante onderdelen, noodzakelijke afstellingen en het reinigen. Indien er op de ophanging van de draagmiddelen een weeginrichting aanwezig is, dient deze ook te worden vervangen.</w:t>
      </w:r>
    </w:p>
    <w:p w14:paraId="3CBF3E30" w14:textId="77777777" w:rsidR="00F667CC" w:rsidRPr="00210266" w:rsidRDefault="00F667CC" w:rsidP="00C04EE8">
      <w:pPr>
        <w:rPr>
          <w:rFonts w:ascii="Verdana" w:hAnsi="Verdana"/>
        </w:rPr>
      </w:pPr>
    </w:p>
    <w:p w14:paraId="0FC185BE" w14:textId="77777777" w:rsidR="00D97A66" w:rsidRPr="00A97126" w:rsidRDefault="00B878A2" w:rsidP="00C04EE8">
      <w:pPr>
        <w:pStyle w:val="Kop2"/>
        <w:numPr>
          <w:ilvl w:val="1"/>
          <w:numId w:val="13"/>
        </w:numPr>
        <w:ind w:left="426" w:hanging="426"/>
        <w:rPr>
          <w:u w:val="single"/>
        </w:rPr>
      </w:pPr>
      <w:bookmarkStart w:id="26" w:name="_Toc210120396"/>
      <w:r w:rsidRPr="00A97126">
        <w:rPr>
          <w:u w:val="single"/>
        </w:rPr>
        <w:t>L0750 Vervangen van de cabineslofvoering</w:t>
      </w:r>
      <w:r w:rsidR="00A97126">
        <w:rPr>
          <w:u w:val="single"/>
        </w:rPr>
        <w:ptab w:relativeTo="margin" w:alignment="right" w:leader="underscore"/>
      </w:r>
      <w:bookmarkEnd w:id="26"/>
    </w:p>
    <w:p w14:paraId="0E347662" w14:textId="77777777" w:rsidR="00B878A2" w:rsidRPr="00210266" w:rsidRDefault="00B878A2" w:rsidP="0025593C">
      <w:pPr>
        <w:rPr>
          <w:rFonts w:ascii="Verdana" w:hAnsi="Verdana"/>
          <w:color w:val="2F5496" w:themeColor="accent1" w:themeShade="BF"/>
          <w:sz w:val="10"/>
          <w:szCs w:val="12"/>
        </w:rPr>
      </w:pPr>
    </w:p>
    <w:p w14:paraId="0DAE5576"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74114AC2" w14:textId="77777777" w:rsidR="00D30CF8" w:rsidRPr="00210266" w:rsidRDefault="00B878A2" w:rsidP="00C04EE8">
      <w:pPr>
        <w:rPr>
          <w:rFonts w:ascii="Verdana" w:hAnsi="Verdana"/>
        </w:rPr>
      </w:pPr>
      <w:r w:rsidRPr="00210266">
        <w:rPr>
          <w:rFonts w:ascii="Verdana" w:hAnsi="Verdana"/>
        </w:rPr>
        <w:t>Het leveren en vervangen van de slofvoeringen ten behoeve van de geleiding van de cabine. De leiders moeten worden gereinigd.</w:t>
      </w:r>
    </w:p>
    <w:p w14:paraId="566DEBD6" w14:textId="77777777" w:rsidR="00F667CC" w:rsidRPr="00210266" w:rsidRDefault="00F667CC" w:rsidP="00C04EE8">
      <w:pPr>
        <w:rPr>
          <w:rFonts w:ascii="Verdana" w:hAnsi="Verdana"/>
        </w:rPr>
      </w:pPr>
    </w:p>
    <w:p w14:paraId="51FD5838" w14:textId="77777777" w:rsidR="00D97A66" w:rsidRPr="00A97126" w:rsidRDefault="00B878A2" w:rsidP="00C04EE8">
      <w:pPr>
        <w:pStyle w:val="Kop2"/>
        <w:numPr>
          <w:ilvl w:val="1"/>
          <w:numId w:val="13"/>
        </w:numPr>
        <w:ind w:left="426" w:hanging="426"/>
        <w:rPr>
          <w:u w:val="single"/>
        </w:rPr>
      </w:pPr>
      <w:bookmarkStart w:id="27" w:name="_Toc210120397"/>
      <w:r w:rsidRPr="00A97126">
        <w:rPr>
          <w:u w:val="single"/>
        </w:rPr>
        <w:t>L0915 Vervangen van de verende stuitingen van de cabine</w:t>
      </w:r>
      <w:r w:rsidR="00A97126">
        <w:rPr>
          <w:u w:val="single"/>
        </w:rPr>
        <w:ptab w:relativeTo="margin" w:alignment="right" w:leader="underscore"/>
      </w:r>
      <w:bookmarkEnd w:id="27"/>
    </w:p>
    <w:p w14:paraId="7F2E3043" w14:textId="77777777" w:rsidR="00B878A2" w:rsidRPr="00210266" w:rsidRDefault="00B878A2" w:rsidP="0025593C">
      <w:pPr>
        <w:rPr>
          <w:rFonts w:ascii="Verdana" w:hAnsi="Verdana"/>
          <w:color w:val="2F5496" w:themeColor="accent1" w:themeShade="BF"/>
          <w:sz w:val="10"/>
          <w:szCs w:val="12"/>
        </w:rPr>
      </w:pPr>
    </w:p>
    <w:p w14:paraId="29FE64F7"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1F741D7E" w14:textId="77777777" w:rsidR="00D30CF8" w:rsidRPr="00210266" w:rsidRDefault="00B878A2" w:rsidP="00C04EE8">
      <w:pPr>
        <w:rPr>
          <w:rFonts w:ascii="Verdana" w:hAnsi="Verdana"/>
        </w:rPr>
      </w:pPr>
      <w:r w:rsidRPr="00210266">
        <w:rPr>
          <w:rFonts w:ascii="Verdana" w:hAnsi="Verdana"/>
        </w:rPr>
        <w:t>Het leveren en aanbrengen van de verende stuitingen onder de baan van de liftcabine, geschikt voor (een eventuele nieuwe situatie van) de lift.</w:t>
      </w:r>
    </w:p>
    <w:p w14:paraId="449C225F" w14:textId="77777777" w:rsidR="00F667CC" w:rsidRPr="00210266" w:rsidRDefault="00F667CC" w:rsidP="00C04EE8">
      <w:pPr>
        <w:rPr>
          <w:rFonts w:ascii="Verdana" w:hAnsi="Verdana"/>
        </w:rPr>
      </w:pPr>
    </w:p>
    <w:p w14:paraId="34DF67CF" w14:textId="77777777" w:rsidR="00CD746C" w:rsidRPr="00210266" w:rsidRDefault="00CD746C">
      <w:pPr>
        <w:spacing w:after="160" w:line="259" w:lineRule="auto"/>
        <w:rPr>
          <w:rFonts w:ascii="Verdana" w:eastAsiaTheme="minorHAnsi" w:hAnsi="Verdana" w:cstheme="minorBidi"/>
          <w:sz w:val="22"/>
        </w:rPr>
      </w:pPr>
      <w:r w:rsidRPr="00210266">
        <w:rPr>
          <w:rFonts w:ascii="Verdana" w:hAnsi="Verdana"/>
        </w:rPr>
        <w:br w:type="page"/>
      </w:r>
    </w:p>
    <w:p w14:paraId="799E4D1B" w14:textId="77777777" w:rsidR="00D97A66" w:rsidRPr="00210266" w:rsidRDefault="00AE6864" w:rsidP="00C04EE8">
      <w:pPr>
        <w:pStyle w:val="Kop1"/>
        <w:spacing w:before="0"/>
        <w:ind w:left="425" w:hanging="425"/>
        <w:rPr>
          <w:rFonts w:cs="Arial"/>
        </w:rPr>
      </w:pPr>
      <w:bookmarkStart w:id="28" w:name="_Toc210120398"/>
      <w:r w:rsidRPr="00210266">
        <w:rPr>
          <w:rFonts w:cs="Arial"/>
          <w:szCs w:val="28"/>
        </w:rPr>
        <w:lastRenderedPageBreak/>
        <w:t>Noorderpoort 1</w:t>
      </w:r>
      <w:r w:rsidR="0025593C" w:rsidRPr="00210266">
        <w:rPr>
          <w:rFonts w:cs="Arial"/>
        </w:rPr>
        <w:t xml:space="preserve">, </w:t>
      </w:r>
      <w:r w:rsidRPr="00210266">
        <w:rPr>
          <w:rFonts w:cs="Arial"/>
        </w:rPr>
        <w:t>Assen</w:t>
      </w:r>
      <w:r w:rsidR="0025593C" w:rsidRPr="00210266">
        <w:rPr>
          <w:rFonts w:cs="Arial"/>
        </w:rPr>
        <w:t xml:space="preserve"> - Installatie </w:t>
      </w:r>
      <w:r w:rsidRPr="00210266">
        <w:rPr>
          <w:rFonts w:cs="Arial"/>
        </w:rPr>
        <w:t>A17085</w:t>
      </w:r>
      <w:bookmarkEnd w:id="28"/>
    </w:p>
    <w:p w14:paraId="49010E01" w14:textId="77777777" w:rsidR="0025593C" w:rsidRPr="00210266" w:rsidRDefault="0025593C" w:rsidP="0025593C">
      <w:pPr>
        <w:rPr>
          <w:rFonts w:ascii="Verdana" w:hAnsi="Verdana"/>
          <w:sz w:val="10"/>
          <w:szCs w:val="12"/>
        </w:rPr>
      </w:pPr>
    </w:p>
    <w:p w14:paraId="48830651" w14:textId="77777777" w:rsidR="00D97A66" w:rsidRDefault="0025593C" w:rsidP="00C04EE8">
      <w:pPr>
        <w:pStyle w:val="Kop2"/>
        <w:ind w:left="426" w:hanging="426"/>
      </w:pPr>
      <w:bookmarkStart w:id="29" w:name="_Toc210120399"/>
      <w:r w:rsidRPr="00210266">
        <w:t>Gegevens van de installatie</w:t>
      </w:r>
      <w:bookmarkEnd w:id="29"/>
    </w:p>
    <w:p w14:paraId="659635FA" w14:textId="77777777" w:rsidR="00CB6C39" w:rsidRPr="00526E87" w:rsidRDefault="00CB6C39" w:rsidP="00CB6C39">
      <w:pPr>
        <w:pStyle w:val="Kop2"/>
        <w:numPr>
          <w:ilvl w:val="0"/>
          <w:numId w:val="0"/>
        </w:numPr>
        <w:rPr>
          <w:sz w:val="22"/>
          <w:szCs w:val="28"/>
          <w:u w:val="single"/>
        </w:rPr>
      </w:pPr>
      <w:bookmarkStart w:id="30" w:name="_Toc198979351"/>
      <w:bookmarkStart w:id="31" w:name="_Toc199246288"/>
      <w:bookmarkStart w:id="32" w:name="_Toc199246469"/>
      <w:bookmarkStart w:id="33" w:name="_Toc206747626"/>
      <w:bookmarkStart w:id="34" w:name="_Toc210119633"/>
      <w:bookmarkStart w:id="35" w:name="_Toc210120400"/>
      <w:r w:rsidRPr="00526E87">
        <w:rPr>
          <w:sz w:val="22"/>
          <w:szCs w:val="28"/>
          <w:u w:val="single"/>
        </w:rPr>
        <w:ptab w:relativeTo="margin" w:alignment="right" w:leader="underscore"/>
      </w:r>
      <w:bookmarkEnd w:id="30"/>
      <w:bookmarkEnd w:id="31"/>
      <w:bookmarkEnd w:id="32"/>
      <w:bookmarkEnd w:id="33"/>
      <w:bookmarkEnd w:id="34"/>
      <w:bookmarkEnd w:id="35"/>
      <w:r w:rsidRPr="00526E87">
        <w:rPr>
          <w:sz w:val="22"/>
          <w:szCs w:val="28"/>
          <w:u w:val="single"/>
        </w:rPr>
        <w:t xml:space="preserve"> </w:t>
      </w:r>
    </w:p>
    <w:tbl>
      <w:tblPr>
        <w:tblStyle w:val="Lijsttabel1licht-Accent3"/>
        <w:tblW w:w="9628" w:type="dxa"/>
        <w:tblLayout w:type="fixed"/>
        <w:tblLook w:val="0480" w:firstRow="0" w:lastRow="0" w:firstColumn="1" w:lastColumn="0" w:noHBand="0" w:noVBand="1"/>
      </w:tblPr>
      <w:tblGrid>
        <w:gridCol w:w="2268"/>
        <w:gridCol w:w="3544"/>
        <w:gridCol w:w="2126"/>
        <w:gridCol w:w="1690"/>
      </w:tblGrid>
      <w:tr w:rsidR="00580529" w:rsidRPr="00526E87" w14:paraId="058FD7FA"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EA1AEE1"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Pand/complex</w:t>
            </w:r>
          </w:p>
        </w:tc>
        <w:tc>
          <w:tcPr>
            <w:tcW w:w="3544" w:type="dxa"/>
            <w:vAlign w:val="center"/>
          </w:tcPr>
          <w:p w14:paraId="2BBEDFA1"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Winkelcentrum Kloosterveste Assen</w:t>
            </w:r>
          </w:p>
        </w:tc>
        <w:tc>
          <w:tcPr>
            <w:tcW w:w="2126" w:type="dxa"/>
            <w:vAlign w:val="center"/>
          </w:tcPr>
          <w:p w14:paraId="549600EC"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Aandrijving</w:t>
            </w:r>
          </w:p>
        </w:tc>
        <w:tc>
          <w:tcPr>
            <w:tcW w:w="1690" w:type="dxa"/>
          </w:tcPr>
          <w:p w14:paraId="19AE4AFC"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Hydraulisch</w:t>
            </w:r>
          </w:p>
          <w:p w14:paraId="4E7F5294"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580529" w:rsidRPr="00526E87" w14:paraId="5F359DA8"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A5D4DFC"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Adres</w:t>
            </w:r>
          </w:p>
        </w:tc>
        <w:tc>
          <w:tcPr>
            <w:tcW w:w="3544" w:type="dxa"/>
            <w:vAlign w:val="center"/>
          </w:tcPr>
          <w:p w14:paraId="6885B747"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Noorderpoort 1, Assen</w:t>
            </w:r>
          </w:p>
        </w:tc>
        <w:tc>
          <w:tcPr>
            <w:tcW w:w="2126" w:type="dxa"/>
            <w:vAlign w:val="center"/>
          </w:tcPr>
          <w:p w14:paraId="6CD50D03"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Stopplaatsen</w:t>
            </w:r>
          </w:p>
        </w:tc>
        <w:tc>
          <w:tcPr>
            <w:tcW w:w="1690" w:type="dxa"/>
          </w:tcPr>
          <w:p w14:paraId="44610D59"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2</w:t>
            </w:r>
          </w:p>
          <w:p w14:paraId="5A49E07A"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580529" w:rsidRPr="00526E87" w14:paraId="2FE046AE"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6EE211B"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Aanduiding</w:t>
            </w:r>
          </w:p>
        </w:tc>
        <w:tc>
          <w:tcPr>
            <w:tcW w:w="3544" w:type="dxa"/>
            <w:vAlign w:val="center"/>
          </w:tcPr>
          <w:p w14:paraId="1878D1F1"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Rechterlift parkeergarage AH</w:t>
            </w:r>
          </w:p>
        </w:tc>
        <w:tc>
          <w:tcPr>
            <w:tcW w:w="2126" w:type="dxa"/>
            <w:vAlign w:val="center"/>
          </w:tcPr>
          <w:p w14:paraId="6E1AC8D0"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Schachttoegangen</w:t>
            </w:r>
          </w:p>
        </w:tc>
        <w:tc>
          <w:tcPr>
            <w:tcW w:w="1690" w:type="dxa"/>
          </w:tcPr>
          <w:p w14:paraId="1496D198"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2</w:t>
            </w:r>
          </w:p>
          <w:p w14:paraId="78F37BC6"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580529" w:rsidRPr="00526E87" w14:paraId="631D2A36"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A043C7B" w14:textId="77777777" w:rsidR="00580529" w:rsidRPr="00526E87" w:rsidRDefault="00580529" w:rsidP="00F00B07">
            <w:pPr>
              <w:keepNext/>
              <w:keepLines/>
              <w:rPr>
                <w:rFonts w:ascii="Verdana" w:hAnsi="Verdana"/>
                <w:sz w:val="16"/>
                <w:szCs w:val="16"/>
              </w:rPr>
            </w:pPr>
            <w:r>
              <w:rPr>
                <w:rFonts w:ascii="Verdana" w:hAnsi="Verdana"/>
                <w:sz w:val="16"/>
                <w:szCs w:val="16"/>
              </w:rPr>
              <w:t>DLR-nummer</w:t>
            </w:r>
          </w:p>
        </w:tc>
        <w:tc>
          <w:tcPr>
            <w:tcW w:w="3544" w:type="dxa"/>
            <w:vAlign w:val="center"/>
          </w:tcPr>
          <w:p w14:paraId="1F910829"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 xml:space="preserve">lift </w:t>
            </w:r>
            <w:proofErr w:type="spellStart"/>
            <w:r w:rsidRPr="00526E87">
              <w:rPr>
                <w:rFonts w:ascii="Verdana" w:hAnsi="Verdana"/>
                <w:sz w:val="16"/>
                <w:szCs w:val="16"/>
              </w:rPr>
              <w:t>klsv</w:t>
            </w:r>
            <w:proofErr w:type="spellEnd"/>
            <w:r w:rsidRPr="00526E87">
              <w:rPr>
                <w:rFonts w:ascii="Verdana" w:hAnsi="Verdana"/>
                <w:sz w:val="16"/>
                <w:szCs w:val="16"/>
              </w:rPr>
              <w:t xml:space="preserve"> 04</w:t>
            </w:r>
          </w:p>
        </w:tc>
        <w:tc>
          <w:tcPr>
            <w:tcW w:w="2126" w:type="dxa"/>
            <w:vAlign w:val="center"/>
          </w:tcPr>
          <w:p w14:paraId="19F2DFB1"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Kooitoegangen</w:t>
            </w:r>
          </w:p>
        </w:tc>
        <w:tc>
          <w:tcPr>
            <w:tcW w:w="1690" w:type="dxa"/>
          </w:tcPr>
          <w:p w14:paraId="157C5821"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1</w:t>
            </w:r>
          </w:p>
          <w:p w14:paraId="5E4DA0C2"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580529" w:rsidRPr="00526E87" w14:paraId="3BBC1FAA"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0E93D7E"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Onderhoudsfirma</w:t>
            </w:r>
          </w:p>
        </w:tc>
        <w:tc>
          <w:tcPr>
            <w:tcW w:w="3544" w:type="dxa"/>
            <w:vAlign w:val="center"/>
          </w:tcPr>
          <w:p w14:paraId="3EE90FD9"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roofErr w:type="spellStart"/>
            <w:r w:rsidRPr="00526E87">
              <w:rPr>
                <w:rFonts w:ascii="Verdana" w:hAnsi="Verdana"/>
                <w:sz w:val="16"/>
                <w:szCs w:val="16"/>
              </w:rPr>
              <w:t>SkyLift</w:t>
            </w:r>
            <w:proofErr w:type="spellEnd"/>
            <w:r w:rsidRPr="00526E87">
              <w:rPr>
                <w:rFonts w:ascii="Verdana" w:hAnsi="Verdana"/>
                <w:sz w:val="16"/>
                <w:szCs w:val="16"/>
              </w:rPr>
              <w:t xml:space="preserve"> B.V.</w:t>
            </w:r>
          </w:p>
        </w:tc>
        <w:tc>
          <w:tcPr>
            <w:tcW w:w="2126" w:type="dxa"/>
            <w:vAlign w:val="center"/>
          </w:tcPr>
          <w:p w14:paraId="0E11C217"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Ophanging</w:t>
            </w:r>
          </w:p>
        </w:tc>
        <w:tc>
          <w:tcPr>
            <w:tcW w:w="1690" w:type="dxa"/>
          </w:tcPr>
          <w:p w14:paraId="5A4FA00E"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2:1</w:t>
            </w:r>
          </w:p>
        </w:tc>
      </w:tr>
      <w:tr w:rsidR="00580529" w:rsidRPr="00526E87" w14:paraId="665DF482" w14:textId="77777777" w:rsidTr="00F00B07">
        <w:trPr>
          <w:trHeight w:hRule="exact" w:val="231"/>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B1789C9" w14:textId="77777777" w:rsidR="00580529" w:rsidRPr="00526E87" w:rsidRDefault="00580529" w:rsidP="00F00B07">
            <w:pPr>
              <w:keepNext/>
              <w:keepLines/>
              <w:rPr>
                <w:rFonts w:ascii="Verdana" w:hAnsi="Verdana"/>
                <w:sz w:val="16"/>
                <w:szCs w:val="16"/>
              </w:rPr>
            </w:pPr>
            <w:r>
              <w:rPr>
                <w:rFonts w:ascii="Verdana" w:hAnsi="Verdana"/>
                <w:sz w:val="16"/>
                <w:szCs w:val="16"/>
              </w:rPr>
              <w:t>Installatienummer</w:t>
            </w:r>
          </w:p>
        </w:tc>
        <w:tc>
          <w:tcPr>
            <w:tcW w:w="3544" w:type="dxa"/>
            <w:vAlign w:val="center"/>
          </w:tcPr>
          <w:p w14:paraId="110DB35F"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A17085</w:t>
            </w:r>
          </w:p>
        </w:tc>
        <w:tc>
          <w:tcPr>
            <w:tcW w:w="2126" w:type="dxa"/>
            <w:vAlign w:val="center"/>
          </w:tcPr>
          <w:p w14:paraId="55A704B3"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Opstelling</w:t>
            </w:r>
          </w:p>
        </w:tc>
        <w:tc>
          <w:tcPr>
            <w:tcW w:w="1690" w:type="dxa"/>
          </w:tcPr>
          <w:p w14:paraId="036C21EB"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Binnen / Buiten</w:t>
            </w:r>
          </w:p>
        </w:tc>
      </w:tr>
      <w:tr w:rsidR="00580529" w:rsidRPr="00526E87" w14:paraId="128F2017" w14:textId="77777777" w:rsidTr="00F00B07">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D7A0BA6"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Keurende instantie</w:t>
            </w:r>
          </w:p>
        </w:tc>
        <w:tc>
          <w:tcPr>
            <w:tcW w:w="3544" w:type="dxa"/>
            <w:vAlign w:val="center"/>
          </w:tcPr>
          <w:p w14:paraId="0E1DB2C7"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Liftinstituut B.V.</w:t>
            </w:r>
          </w:p>
        </w:tc>
        <w:tc>
          <w:tcPr>
            <w:tcW w:w="2126" w:type="dxa"/>
            <w:vAlign w:val="center"/>
          </w:tcPr>
          <w:p w14:paraId="24603D1C"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Hefhoogte [m]</w:t>
            </w:r>
          </w:p>
        </w:tc>
        <w:tc>
          <w:tcPr>
            <w:tcW w:w="1690" w:type="dxa"/>
          </w:tcPr>
          <w:p w14:paraId="1B151339"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4,20 m</w:t>
            </w:r>
          </w:p>
        </w:tc>
      </w:tr>
      <w:tr w:rsidR="00580529" w:rsidRPr="00526E87" w14:paraId="24F81FE2"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7CED68B"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Keurende instantie nr.</w:t>
            </w:r>
          </w:p>
        </w:tc>
        <w:tc>
          <w:tcPr>
            <w:tcW w:w="3544" w:type="dxa"/>
            <w:vAlign w:val="center"/>
          </w:tcPr>
          <w:p w14:paraId="75095135"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100321641</w:t>
            </w:r>
          </w:p>
        </w:tc>
        <w:tc>
          <w:tcPr>
            <w:tcW w:w="2126" w:type="dxa"/>
            <w:vAlign w:val="center"/>
          </w:tcPr>
          <w:p w14:paraId="017D5FBC"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Hefsnelheid [m/s]</w:t>
            </w:r>
          </w:p>
        </w:tc>
        <w:tc>
          <w:tcPr>
            <w:tcW w:w="1690" w:type="dxa"/>
          </w:tcPr>
          <w:p w14:paraId="41CE5DFA" w14:textId="77777777" w:rsidR="00580529" w:rsidRPr="004B7492"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0,40 m/s</w:t>
            </w:r>
          </w:p>
        </w:tc>
      </w:tr>
      <w:tr w:rsidR="00580529" w:rsidRPr="00526E87" w14:paraId="130A3B3B" w14:textId="77777777" w:rsidTr="00F00B07">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DEBDACB"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Spreek-/luistertype</w:t>
            </w:r>
          </w:p>
        </w:tc>
        <w:tc>
          <w:tcPr>
            <w:tcW w:w="3544" w:type="dxa"/>
            <w:vAlign w:val="center"/>
          </w:tcPr>
          <w:p w14:paraId="3C3598B4"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EDNL</w:t>
            </w:r>
          </w:p>
        </w:tc>
        <w:tc>
          <w:tcPr>
            <w:tcW w:w="2126" w:type="dxa"/>
            <w:vAlign w:val="center"/>
          </w:tcPr>
          <w:p w14:paraId="6F300E00" w14:textId="77777777" w:rsidR="00580529" w:rsidRPr="00526E87"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Hefvermogen [kg]</w:t>
            </w:r>
          </w:p>
        </w:tc>
        <w:tc>
          <w:tcPr>
            <w:tcW w:w="1690" w:type="dxa"/>
          </w:tcPr>
          <w:p w14:paraId="21960353" w14:textId="77777777" w:rsidR="00580529" w:rsidRPr="004B7492" w:rsidRDefault="00580529" w:rsidP="00F00B07">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3000 kg</w:t>
            </w:r>
          </w:p>
        </w:tc>
      </w:tr>
      <w:tr w:rsidR="00580529" w:rsidRPr="00526E87" w14:paraId="7E828F4E" w14:textId="77777777" w:rsidTr="00F00B07">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A8F0321" w14:textId="77777777" w:rsidR="00580529" w:rsidRPr="00526E87" w:rsidRDefault="00580529" w:rsidP="00F00B07">
            <w:pPr>
              <w:keepNext/>
              <w:keepLines/>
              <w:rPr>
                <w:rFonts w:ascii="Verdana" w:hAnsi="Verdana"/>
                <w:sz w:val="16"/>
                <w:szCs w:val="16"/>
              </w:rPr>
            </w:pPr>
            <w:r w:rsidRPr="00526E87">
              <w:rPr>
                <w:rFonts w:ascii="Verdana" w:hAnsi="Verdana"/>
                <w:sz w:val="16"/>
                <w:szCs w:val="16"/>
              </w:rPr>
              <w:t>Bouwjaar</w:t>
            </w:r>
          </w:p>
        </w:tc>
        <w:tc>
          <w:tcPr>
            <w:tcW w:w="3544" w:type="dxa"/>
            <w:vAlign w:val="center"/>
          </w:tcPr>
          <w:p w14:paraId="2B77C169"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2010</w:t>
            </w:r>
          </w:p>
        </w:tc>
        <w:tc>
          <w:tcPr>
            <w:tcW w:w="2126" w:type="dxa"/>
            <w:vAlign w:val="center"/>
          </w:tcPr>
          <w:p w14:paraId="2C43AA5E"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p>
        </w:tc>
        <w:tc>
          <w:tcPr>
            <w:tcW w:w="1690" w:type="dxa"/>
            <w:vAlign w:val="center"/>
          </w:tcPr>
          <w:p w14:paraId="3AEBAE18" w14:textId="77777777" w:rsidR="00580529" w:rsidRPr="00526E87" w:rsidRDefault="00580529" w:rsidP="00F00B07">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bl>
    <w:p w14:paraId="71C09333" w14:textId="77777777" w:rsidR="000A166D" w:rsidRDefault="000A166D" w:rsidP="00876137">
      <w:pPr>
        <w:pStyle w:val="Geenafstand"/>
        <w:rPr>
          <w:rFonts w:ascii="Verdana" w:hAnsi="Verdana" w:cs="Arial"/>
          <w:sz w:val="20"/>
          <w:szCs w:val="20"/>
        </w:rPr>
      </w:pPr>
    </w:p>
    <w:p w14:paraId="03DC1314" w14:textId="77777777" w:rsidR="00D97A66" w:rsidRPr="00A97126" w:rsidRDefault="00B878A2" w:rsidP="00C04EE8">
      <w:pPr>
        <w:pStyle w:val="Kop2"/>
        <w:numPr>
          <w:ilvl w:val="1"/>
          <w:numId w:val="13"/>
        </w:numPr>
        <w:ind w:left="426" w:hanging="426"/>
        <w:rPr>
          <w:u w:val="single"/>
        </w:rPr>
      </w:pPr>
      <w:bookmarkStart w:id="36" w:name="_Toc210120401"/>
      <w:r w:rsidRPr="00A97126">
        <w:rPr>
          <w:u w:val="single"/>
        </w:rPr>
        <w:t>L0360 Vervangen van de leidwielen</w:t>
      </w:r>
      <w:r w:rsidR="00A97126">
        <w:rPr>
          <w:u w:val="single"/>
        </w:rPr>
        <w:ptab w:relativeTo="margin" w:alignment="right" w:leader="underscore"/>
      </w:r>
      <w:bookmarkEnd w:id="36"/>
    </w:p>
    <w:p w14:paraId="2CD48A02" w14:textId="77777777" w:rsidR="00B878A2" w:rsidRPr="00210266" w:rsidRDefault="00B878A2" w:rsidP="0025593C">
      <w:pPr>
        <w:rPr>
          <w:rFonts w:ascii="Verdana" w:hAnsi="Verdana"/>
          <w:color w:val="2F5496" w:themeColor="accent1" w:themeShade="BF"/>
          <w:sz w:val="10"/>
          <w:szCs w:val="12"/>
        </w:rPr>
      </w:pPr>
    </w:p>
    <w:p w14:paraId="70BF3ADA"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7341AC03" w14:textId="77777777" w:rsidR="00D30CF8" w:rsidRPr="00210266" w:rsidRDefault="00B878A2" w:rsidP="00C04EE8">
      <w:pPr>
        <w:rPr>
          <w:rFonts w:ascii="Verdana" w:hAnsi="Verdana"/>
        </w:rPr>
      </w:pPr>
      <w:r w:rsidRPr="00210266">
        <w:rPr>
          <w:rFonts w:ascii="Verdana" w:hAnsi="Verdana"/>
        </w:rPr>
        <w:t>Het leveren en vervangen van het (de) leidwiel(en) op de cilinder van de lift. Indien er op de cabine ook leidwielen aanwezig zijn, dienen deze leidwielen ook te worden vervangen. Dit inclusief alle aanverwante onderdelen en noodzakelijke afstellingen.</w:t>
      </w:r>
    </w:p>
    <w:p w14:paraId="3970E1CE" w14:textId="77777777" w:rsidR="00F667CC" w:rsidRPr="00210266" w:rsidRDefault="00F667CC" w:rsidP="00C04EE8">
      <w:pPr>
        <w:rPr>
          <w:rFonts w:ascii="Verdana" w:hAnsi="Verdana"/>
        </w:rPr>
      </w:pPr>
    </w:p>
    <w:p w14:paraId="3A937946" w14:textId="77777777" w:rsidR="00D97A66" w:rsidRPr="00A97126" w:rsidRDefault="00B878A2" w:rsidP="00C04EE8">
      <w:pPr>
        <w:pStyle w:val="Kop2"/>
        <w:numPr>
          <w:ilvl w:val="1"/>
          <w:numId w:val="13"/>
        </w:numPr>
        <w:ind w:left="426" w:hanging="426"/>
        <w:rPr>
          <w:u w:val="single"/>
        </w:rPr>
      </w:pPr>
      <w:bookmarkStart w:id="37" w:name="_Toc210120402"/>
      <w:r w:rsidRPr="00A97126">
        <w:rPr>
          <w:u w:val="single"/>
        </w:rPr>
        <w:t>L0375 Vervangen van de draagmiddelen</w:t>
      </w:r>
      <w:r w:rsidR="00A97126">
        <w:rPr>
          <w:u w:val="single"/>
        </w:rPr>
        <w:ptab w:relativeTo="margin" w:alignment="right" w:leader="underscore"/>
      </w:r>
      <w:bookmarkEnd w:id="37"/>
    </w:p>
    <w:p w14:paraId="46A03950" w14:textId="77777777" w:rsidR="00B878A2" w:rsidRPr="00210266" w:rsidRDefault="00B878A2" w:rsidP="0025593C">
      <w:pPr>
        <w:rPr>
          <w:rFonts w:ascii="Verdana" w:hAnsi="Verdana"/>
          <w:color w:val="2F5496" w:themeColor="accent1" w:themeShade="BF"/>
          <w:sz w:val="10"/>
          <w:szCs w:val="12"/>
        </w:rPr>
      </w:pPr>
    </w:p>
    <w:p w14:paraId="0BC38576"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66E3B9B6" w14:textId="77777777" w:rsidR="00D30CF8" w:rsidRPr="00210266" w:rsidRDefault="00B878A2" w:rsidP="00C04EE8">
      <w:pPr>
        <w:rPr>
          <w:rFonts w:ascii="Verdana" w:hAnsi="Verdana"/>
        </w:rPr>
      </w:pPr>
      <w:r w:rsidRPr="00210266">
        <w:rPr>
          <w:rFonts w:ascii="Verdana" w:hAnsi="Verdana"/>
        </w:rPr>
        <w:t>Het leveren en vervangen van de draagmiddelen van de aandrijving van de lift. Dit inclusief alle aanverwante onderdelen, noodzakelijke afstellingen en het reinigen. Indien er op de ophanging van de draagmiddelen een weeginrichting aanwezig is, dient deze ook te worden vervangen.</w:t>
      </w:r>
    </w:p>
    <w:p w14:paraId="49585DA6" w14:textId="77777777" w:rsidR="00F667CC" w:rsidRPr="00210266" w:rsidRDefault="00F667CC" w:rsidP="00C04EE8">
      <w:pPr>
        <w:rPr>
          <w:rFonts w:ascii="Verdana" w:hAnsi="Verdana"/>
        </w:rPr>
      </w:pPr>
    </w:p>
    <w:p w14:paraId="5E0D7DAC" w14:textId="77777777" w:rsidR="00D97A66" w:rsidRPr="00A97126" w:rsidRDefault="00B878A2" w:rsidP="00C04EE8">
      <w:pPr>
        <w:pStyle w:val="Kop2"/>
        <w:numPr>
          <w:ilvl w:val="1"/>
          <w:numId w:val="13"/>
        </w:numPr>
        <w:ind w:left="426" w:hanging="426"/>
        <w:rPr>
          <w:u w:val="single"/>
        </w:rPr>
      </w:pPr>
      <w:bookmarkStart w:id="38" w:name="_Toc210120403"/>
      <w:r w:rsidRPr="00A97126">
        <w:rPr>
          <w:u w:val="single"/>
        </w:rPr>
        <w:t>L0750 Vervangen van de cabineslofvoering</w:t>
      </w:r>
      <w:r w:rsidR="00A97126">
        <w:rPr>
          <w:u w:val="single"/>
        </w:rPr>
        <w:ptab w:relativeTo="margin" w:alignment="right" w:leader="underscore"/>
      </w:r>
      <w:bookmarkEnd w:id="38"/>
    </w:p>
    <w:p w14:paraId="469B1D8E" w14:textId="77777777" w:rsidR="00B878A2" w:rsidRPr="00210266" w:rsidRDefault="00B878A2" w:rsidP="0025593C">
      <w:pPr>
        <w:rPr>
          <w:rFonts w:ascii="Verdana" w:hAnsi="Verdana"/>
          <w:color w:val="2F5496" w:themeColor="accent1" w:themeShade="BF"/>
          <w:sz w:val="10"/>
          <w:szCs w:val="12"/>
        </w:rPr>
      </w:pPr>
    </w:p>
    <w:p w14:paraId="47C9A3E8"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1DA1D486" w14:textId="77777777" w:rsidR="00D30CF8" w:rsidRPr="00210266" w:rsidRDefault="00B878A2" w:rsidP="00C04EE8">
      <w:pPr>
        <w:rPr>
          <w:rFonts w:ascii="Verdana" w:hAnsi="Verdana"/>
        </w:rPr>
      </w:pPr>
      <w:r w:rsidRPr="00210266">
        <w:rPr>
          <w:rFonts w:ascii="Verdana" w:hAnsi="Verdana"/>
        </w:rPr>
        <w:t>Het leveren en vervangen van de slofvoeringen ten behoeve van de geleiding van de cabine. De leiders moeten worden gereinigd.</w:t>
      </w:r>
    </w:p>
    <w:p w14:paraId="6462D8F7" w14:textId="77777777" w:rsidR="00F667CC" w:rsidRPr="00210266" w:rsidRDefault="00F667CC" w:rsidP="00C04EE8">
      <w:pPr>
        <w:rPr>
          <w:rFonts w:ascii="Verdana" w:hAnsi="Verdana"/>
        </w:rPr>
      </w:pPr>
    </w:p>
    <w:p w14:paraId="3F2A7617" w14:textId="77777777" w:rsidR="00D97A66" w:rsidRPr="00A97126" w:rsidRDefault="00B878A2" w:rsidP="00C04EE8">
      <w:pPr>
        <w:pStyle w:val="Kop2"/>
        <w:numPr>
          <w:ilvl w:val="1"/>
          <w:numId w:val="13"/>
        </w:numPr>
        <w:ind w:left="426" w:hanging="426"/>
        <w:rPr>
          <w:u w:val="single"/>
        </w:rPr>
      </w:pPr>
      <w:bookmarkStart w:id="39" w:name="_Toc210120404"/>
      <w:r w:rsidRPr="00A97126">
        <w:rPr>
          <w:u w:val="single"/>
        </w:rPr>
        <w:t>L0915 Vervangen van de verende stuitingen van de cabine</w:t>
      </w:r>
      <w:r w:rsidR="00A97126">
        <w:rPr>
          <w:u w:val="single"/>
        </w:rPr>
        <w:ptab w:relativeTo="margin" w:alignment="right" w:leader="underscore"/>
      </w:r>
      <w:bookmarkEnd w:id="39"/>
    </w:p>
    <w:p w14:paraId="5B011B95" w14:textId="77777777" w:rsidR="00B878A2" w:rsidRPr="00210266" w:rsidRDefault="00B878A2" w:rsidP="0025593C">
      <w:pPr>
        <w:rPr>
          <w:rFonts w:ascii="Verdana" w:hAnsi="Verdana"/>
          <w:color w:val="2F5496" w:themeColor="accent1" w:themeShade="BF"/>
          <w:sz w:val="10"/>
          <w:szCs w:val="12"/>
        </w:rPr>
      </w:pPr>
    </w:p>
    <w:p w14:paraId="548C0B0E" w14:textId="77777777" w:rsidR="00DE034E" w:rsidRPr="00210266" w:rsidRDefault="00DE034E" w:rsidP="0025593C">
      <w:pPr>
        <w:rPr>
          <w:rFonts w:ascii="Verdana" w:hAnsi="Verdana"/>
          <w:b/>
          <w:bCs/>
          <w:color w:val="201751"/>
        </w:rPr>
      </w:pPr>
      <w:r w:rsidRPr="00210266">
        <w:rPr>
          <w:rFonts w:ascii="Verdana" w:hAnsi="Verdana"/>
          <w:b/>
          <w:bCs/>
          <w:color w:val="201751"/>
        </w:rPr>
        <w:t>Specifiek</w:t>
      </w:r>
      <w:r w:rsidR="00126C2B" w:rsidRPr="00210266">
        <w:rPr>
          <w:rFonts w:ascii="Verdana" w:hAnsi="Verdana"/>
          <w:b/>
          <w:bCs/>
          <w:color w:val="201751"/>
        </w:rPr>
        <w:t>e beschrijving</w:t>
      </w:r>
    </w:p>
    <w:p w14:paraId="1B90EF74" w14:textId="5A32D6C1" w:rsidR="00836F7D" w:rsidRDefault="00B878A2" w:rsidP="00C04EE8">
      <w:pPr>
        <w:rPr>
          <w:rFonts w:ascii="Verdana" w:hAnsi="Verdana"/>
        </w:rPr>
      </w:pPr>
      <w:r w:rsidRPr="00210266">
        <w:rPr>
          <w:rFonts w:ascii="Verdana" w:hAnsi="Verdana"/>
        </w:rPr>
        <w:t>Het leveren en aanbrengen van de verende stuitingen onder de baan van de liftcabine, geschikt voor (een eventuele nieuwe situatie van) de lift.</w:t>
      </w:r>
    </w:p>
    <w:p w14:paraId="6B6591BD" w14:textId="77777777" w:rsidR="00836F7D" w:rsidRDefault="00836F7D">
      <w:pPr>
        <w:spacing w:after="160" w:line="259" w:lineRule="auto"/>
        <w:rPr>
          <w:rFonts w:ascii="Verdana" w:hAnsi="Verdana"/>
        </w:rPr>
      </w:pPr>
      <w:r>
        <w:rPr>
          <w:rFonts w:ascii="Verdana" w:hAnsi="Verdana"/>
        </w:rPr>
        <w:br w:type="page"/>
      </w:r>
    </w:p>
    <w:p w14:paraId="5494C36E" w14:textId="77777777" w:rsidR="00A61B5B" w:rsidRPr="00210266" w:rsidRDefault="00A61B5B" w:rsidP="00A61B5B">
      <w:pPr>
        <w:pStyle w:val="Kop1"/>
        <w:spacing w:before="0"/>
        <w:ind w:left="425" w:hanging="425"/>
        <w:rPr>
          <w:rFonts w:cs="Arial"/>
        </w:rPr>
      </w:pPr>
      <w:bookmarkStart w:id="40" w:name="_Toc206747952"/>
      <w:bookmarkStart w:id="41" w:name="_Toc210120405"/>
      <w:r w:rsidRPr="00210266">
        <w:rPr>
          <w:rFonts w:cs="Arial"/>
          <w:szCs w:val="28"/>
        </w:rPr>
        <w:lastRenderedPageBreak/>
        <w:t>Schoolstraat 31-35</w:t>
      </w:r>
      <w:r w:rsidRPr="00210266">
        <w:rPr>
          <w:rFonts w:cs="Arial"/>
        </w:rPr>
        <w:t>, Assen - Installatie 11083172</w:t>
      </w:r>
      <w:bookmarkEnd w:id="40"/>
      <w:bookmarkEnd w:id="41"/>
    </w:p>
    <w:p w14:paraId="6A1A2D79" w14:textId="77777777" w:rsidR="00A61B5B" w:rsidRPr="00210266" w:rsidRDefault="00A61B5B" w:rsidP="00A61B5B">
      <w:pPr>
        <w:rPr>
          <w:rFonts w:ascii="Verdana" w:hAnsi="Verdana"/>
          <w:sz w:val="10"/>
          <w:szCs w:val="12"/>
        </w:rPr>
      </w:pPr>
    </w:p>
    <w:p w14:paraId="094F64FC" w14:textId="77777777" w:rsidR="00A61B5B" w:rsidRDefault="00A61B5B" w:rsidP="00A61B5B">
      <w:pPr>
        <w:pStyle w:val="Kop2"/>
        <w:ind w:left="426" w:hanging="426"/>
      </w:pPr>
      <w:bookmarkStart w:id="42" w:name="_Toc206747953"/>
      <w:bookmarkStart w:id="43" w:name="_Toc210120406"/>
      <w:r w:rsidRPr="00210266">
        <w:t>Gegevens van de installatie</w:t>
      </w:r>
      <w:bookmarkEnd w:id="42"/>
      <w:bookmarkEnd w:id="43"/>
    </w:p>
    <w:p w14:paraId="45E1CBD9" w14:textId="77777777" w:rsidR="00A61B5B" w:rsidRPr="00526E87" w:rsidRDefault="00A61B5B" w:rsidP="00A61B5B">
      <w:pPr>
        <w:pStyle w:val="Kop2"/>
        <w:numPr>
          <w:ilvl w:val="0"/>
          <w:numId w:val="0"/>
        </w:numPr>
        <w:rPr>
          <w:sz w:val="22"/>
          <w:szCs w:val="28"/>
          <w:u w:val="single"/>
        </w:rPr>
      </w:pPr>
      <w:bookmarkStart w:id="44" w:name="_Toc198979358"/>
      <w:bookmarkStart w:id="45" w:name="_Toc199246295"/>
      <w:bookmarkStart w:id="46" w:name="_Toc199246476"/>
      <w:bookmarkStart w:id="47" w:name="_Toc206747954"/>
      <w:bookmarkStart w:id="48" w:name="_Toc210119640"/>
      <w:bookmarkStart w:id="49" w:name="_Toc210120407"/>
      <w:r w:rsidRPr="00526E87">
        <w:rPr>
          <w:sz w:val="22"/>
          <w:szCs w:val="28"/>
          <w:u w:val="single"/>
        </w:rPr>
        <w:ptab w:relativeTo="margin" w:alignment="right" w:leader="underscore"/>
      </w:r>
      <w:bookmarkEnd w:id="44"/>
      <w:bookmarkEnd w:id="45"/>
      <w:bookmarkEnd w:id="46"/>
      <w:bookmarkEnd w:id="47"/>
      <w:bookmarkEnd w:id="48"/>
      <w:bookmarkEnd w:id="49"/>
      <w:r w:rsidRPr="00526E87">
        <w:rPr>
          <w:sz w:val="22"/>
          <w:szCs w:val="28"/>
          <w:u w:val="single"/>
        </w:rPr>
        <w:t xml:space="preserve"> </w:t>
      </w:r>
    </w:p>
    <w:tbl>
      <w:tblPr>
        <w:tblStyle w:val="Lijsttabel1licht-Accent3"/>
        <w:tblW w:w="9628" w:type="dxa"/>
        <w:tblLayout w:type="fixed"/>
        <w:tblLook w:val="0480" w:firstRow="0" w:lastRow="0" w:firstColumn="1" w:lastColumn="0" w:noHBand="0" w:noVBand="1"/>
      </w:tblPr>
      <w:tblGrid>
        <w:gridCol w:w="2268"/>
        <w:gridCol w:w="3544"/>
        <w:gridCol w:w="2126"/>
        <w:gridCol w:w="1690"/>
      </w:tblGrid>
      <w:tr w:rsidR="00A61B5B" w:rsidRPr="00526E87" w14:paraId="3E47F9F7" w14:textId="77777777" w:rsidTr="00C8038C">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256156F" w14:textId="77777777" w:rsidR="00A61B5B" w:rsidRPr="00526E87" w:rsidRDefault="00A61B5B" w:rsidP="00C8038C">
            <w:pPr>
              <w:keepNext/>
              <w:keepLines/>
              <w:rPr>
                <w:rFonts w:ascii="Verdana" w:hAnsi="Verdana"/>
                <w:sz w:val="16"/>
                <w:szCs w:val="16"/>
              </w:rPr>
            </w:pPr>
            <w:r w:rsidRPr="00526E87">
              <w:rPr>
                <w:rFonts w:ascii="Verdana" w:hAnsi="Verdana"/>
                <w:sz w:val="16"/>
                <w:szCs w:val="16"/>
              </w:rPr>
              <w:t>Pand/complex</w:t>
            </w:r>
          </w:p>
        </w:tc>
        <w:tc>
          <w:tcPr>
            <w:tcW w:w="3544" w:type="dxa"/>
            <w:vAlign w:val="center"/>
          </w:tcPr>
          <w:p w14:paraId="3B80EF62"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MFA Kloosterveste Onderwijs Assen</w:t>
            </w:r>
          </w:p>
        </w:tc>
        <w:tc>
          <w:tcPr>
            <w:tcW w:w="2126" w:type="dxa"/>
            <w:vAlign w:val="center"/>
          </w:tcPr>
          <w:p w14:paraId="5C6C54F3"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Aandrijving</w:t>
            </w:r>
          </w:p>
        </w:tc>
        <w:tc>
          <w:tcPr>
            <w:tcW w:w="1690" w:type="dxa"/>
          </w:tcPr>
          <w:p w14:paraId="4303D0A9" w14:textId="77777777" w:rsidR="00A61B5B" w:rsidRPr="004B7492"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Tractie</w:t>
            </w:r>
          </w:p>
          <w:p w14:paraId="0468A9D5" w14:textId="77777777" w:rsidR="00A61B5B" w:rsidRPr="004B7492"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1B5B" w:rsidRPr="00526E87" w14:paraId="52114465" w14:textId="77777777" w:rsidTr="00C8038C">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A4D4B4D" w14:textId="77777777" w:rsidR="00A61B5B" w:rsidRPr="00526E87" w:rsidRDefault="00A61B5B" w:rsidP="00C8038C">
            <w:pPr>
              <w:keepNext/>
              <w:keepLines/>
              <w:rPr>
                <w:rFonts w:ascii="Verdana" w:hAnsi="Verdana"/>
                <w:sz w:val="16"/>
                <w:szCs w:val="16"/>
              </w:rPr>
            </w:pPr>
            <w:r w:rsidRPr="00526E87">
              <w:rPr>
                <w:rFonts w:ascii="Verdana" w:hAnsi="Verdana"/>
                <w:sz w:val="16"/>
                <w:szCs w:val="16"/>
              </w:rPr>
              <w:t>Adres</w:t>
            </w:r>
          </w:p>
        </w:tc>
        <w:tc>
          <w:tcPr>
            <w:tcW w:w="3544" w:type="dxa"/>
            <w:vAlign w:val="center"/>
          </w:tcPr>
          <w:p w14:paraId="324EA942"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Schoolstraat 31-35, Assen</w:t>
            </w:r>
          </w:p>
        </w:tc>
        <w:tc>
          <w:tcPr>
            <w:tcW w:w="2126" w:type="dxa"/>
            <w:vAlign w:val="center"/>
          </w:tcPr>
          <w:p w14:paraId="0EC00C1E"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Stopplaatsen</w:t>
            </w:r>
          </w:p>
        </w:tc>
        <w:tc>
          <w:tcPr>
            <w:tcW w:w="1690" w:type="dxa"/>
          </w:tcPr>
          <w:p w14:paraId="789D84C8" w14:textId="77777777" w:rsidR="00A61B5B" w:rsidRPr="004B7492"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5</w:t>
            </w:r>
          </w:p>
          <w:p w14:paraId="4DFBDB1A" w14:textId="77777777" w:rsidR="00A61B5B" w:rsidRPr="004B7492"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1B5B" w:rsidRPr="00526E87" w14:paraId="23A53944" w14:textId="77777777" w:rsidTr="00C8038C">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B79A942" w14:textId="77777777" w:rsidR="00A61B5B" w:rsidRPr="00526E87" w:rsidRDefault="00A61B5B" w:rsidP="00C8038C">
            <w:pPr>
              <w:keepNext/>
              <w:keepLines/>
              <w:rPr>
                <w:rFonts w:ascii="Verdana" w:hAnsi="Verdana"/>
                <w:sz w:val="16"/>
                <w:szCs w:val="16"/>
              </w:rPr>
            </w:pPr>
            <w:r w:rsidRPr="00526E87">
              <w:rPr>
                <w:rFonts w:ascii="Verdana" w:hAnsi="Verdana"/>
                <w:sz w:val="16"/>
                <w:szCs w:val="16"/>
              </w:rPr>
              <w:t>Aanduiding</w:t>
            </w:r>
          </w:p>
        </w:tc>
        <w:tc>
          <w:tcPr>
            <w:tcW w:w="3544" w:type="dxa"/>
            <w:vAlign w:val="center"/>
          </w:tcPr>
          <w:p w14:paraId="055F4FA0"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Personenlift - IRK Het Sterrenschip</w:t>
            </w:r>
          </w:p>
        </w:tc>
        <w:tc>
          <w:tcPr>
            <w:tcW w:w="2126" w:type="dxa"/>
            <w:vAlign w:val="center"/>
          </w:tcPr>
          <w:p w14:paraId="347E7056"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Schachttoegangen</w:t>
            </w:r>
          </w:p>
        </w:tc>
        <w:tc>
          <w:tcPr>
            <w:tcW w:w="1690" w:type="dxa"/>
          </w:tcPr>
          <w:p w14:paraId="71A86A75" w14:textId="77777777" w:rsidR="00A61B5B" w:rsidRPr="004B7492"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5</w:t>
            </w:r>
          </w:p>
          <w:p w14:paraId="6508F4D3" w14:textId="77777777" w:rsidR="00A61B5B" w:rsidRPr="004B7492"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1B5B" w:rsidRPr="00526E87" w14:paraId="22AF6BDD" w14:textId="77777777" w:rsidTr="00C8038C">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492ADCA" w14:textId="77777777" w:rsidR="00A61B5B" w:rsidRPr="00526E87" w:rsidRDefault="00A61B5B" w:rsidP="00C8038C">
            <w:pPr>
              <w:keepNext/>
              <w:keepLines/>
              <w:rPr>
                <w:rFonts w:ascii="Verdana" w:hAnsi="Verdana"/>
                <w:sz w:val="16"/>
                <w:szCs w:val="16"/>
              </w:rPr>
            </w:pPr>
            <w:r>
              <w:rPr>
                <w:rFonts w:ascii="Verdana" w:hAnsi="Verdana"/>
                <w:sz w:val="16"/>
                <w:szCs w:val="16"/>
              </w:rPr>
              <w:t>DLR-nummer</w:t>
            </w:r>
          </w:p>
        </w:tc>
        <w:tc>
          <w:tcPr>
            <w:tcW w:w="3544" w:type="dxa"/>
            <w:vAlign w:val="center"/>
          </w:tcPr>
          <w:p w14:paraId="5A21C7D1"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lift schst29 01</w:t>
            </w:r>
          </w:p>
        </w:tc>
        <w:tc>
          <w:tcPr>
            <w:tcW w:w="2126" w:type="dxa"/>
            <w:vAlign w:val="center"/>
          </w:tcPr>
          <w:p w14:paraId="5CFB87EC"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Kooitoegangen</w:t>
            </w:r>
          </w:p>
        </w:tc>
        <w:tc>
          <w:tcPr>
            <w:tcW w:w="1690" w:type="dxa"/>
          </w:tcPr>
          <w:p w14:paraId="389A5143" w14:textId="77777777" w:rsidR="00A61B5B" w:rsidRPr="004B7492"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2</w:t>
            </w:r>
          </w:p>
          <w:p w14:paraId="132C39BB" w14:textId="77777777" w:rsidR="00A61B5B" w:rsidRPr="004B7492"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1B5B" w:rsidRPr="00526E87" w14:paraId="65A36564" w14:textId="77777777" w:rsidTr="00C8038C">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EC9C837" w14:textId="77777777" w:rsidR="00A61B5B" w:rsidRPr="00526E87" w:rsidRDefault="00A61B5B" w:rsidP="00C8038C">
            <w:pPr>
              <w:keepNext/>
              <w:keepLines/>
              <w:rPr>
                <w:rFonts w:ascii="Verdana" w:hAnsi="Verdana"/>
                <w:sz w:val="16"/>
                <w:szCs w:val="16"/>
              </w:rPr>
            </w:pPr>
            <w:r w:rsidRPr="00526E87">
              <w:rPr>
                <w:rFonts w:ascii="Verdana" w:hAnsi="Verdana"/>
                <w:sz w:val="16"/>
                <w:szCs w:val="16"/>
              </w:rPr>
              <w:t>Onderhoudsfirma</w:t>
            </w:r>
          </w:p>
        </w:tc>
        <w:tc>
          <w:tcPr>
            <w:tcW w:w="3544" w:type="dxa"/>
            <w:vAlign w:val="center"/>
          </w:tcPr>
          <w:p w14:paraId="5E12B208"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KONE B.V.</w:t>
            </w:r>
          </w:p>
        </w:tc>
        <w:tc>
          <w:tcPr>
            <w:tcW w:w="2126" w:type="dxa"/>
            <w:vAlign w:val="center"/>
          </w:tcPr>
          <w:p w14:paraId="0E44C4C3"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Ophanging</w:t>
            </w:r>
          </w:p>
        </w:tc>
        <w:tc>
          <w:tcPr>
            <w:tcW w:w="1690" w:type="dxa"/>
          </w:tcPr>
          <w:p w14:paraId="7F3D16DF" w14:textId="77777777" w:rsidR="00A61B5B" w:rsidRPr="004B7492"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2:1</w:t>
            </w:r>
          </w:p>
        </w:tc>
      </w:tr>
      <w:tr w:rsidR="00A61B5B" w:rsidRPr="00526E87" w14:paraId="04EB6CB3" w14:textId="77777777" w:rsidTr="00C8038C">
        <w:trPr>
          <w:trHeight w:hRule="exact" w:val="231"/>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8759B3F" w14:textId="77777777" w:rsidR="00A61B5B" w:rsidRPr="00526E87" w:rsidRDefault="00A61B5B" w:rsidP="00C8038C">
            <w:pPr>
              <w:keepNext/>
              <w:keepLines/>
              <w:rPr>
                <w:rFonts w:ascii="Verdana" w:hAnsi="Verdana"/>
                <w:sz w:val="16"/>
                <w:szCs w:val="16"/>
              </w:rPr>
            </w:pPr>
            <w:r>
              <w:rPr>
                <w:rFonts w:ascii="Verdana" w:hAnsi="Verdana"/>
                <w:sz w:val="16"/>
                <w:szCs w:val="16"/>
              </w:rPr>
              <w:t>Installatienummer</w:t>
            </w:r>
          </w:p>
        </w:tc>
        <w:tc>
          <w:tcPr>
            <w:tcW w:w="3544" w:type="dxa"/>
            <w:vAlign w:val="center"/>
          </w:tcPr>
          <w:p w14:paraId="62D1ABA2"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11083172</w:t>
            </w:r>
          </w:p>
        </w:tc>
        <w:tc>
          <w:tcPr>
            <w:tcW w:w="2126" w:type="dxa"/>
            <w:vAlign w:val="center"/>
          </w:tcPr>
          <w:p w14:paraId="20B24756"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Opstelling</w:t>
            </w:r>
          </w:p>
        </w:tc>
        <w:tc>
          <w:tcPr>
            <w:tcW w:w="1690" w:type="dxa"/>
          </w:tcPr>
          <w:p w14:paraId="72676DC7" w14:textId="77777777" w:rsidR="00A61B5B" w:rsidRPr="004B7492"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Binnen</w:t>
            </w:r>
          </w:p>
        </w:tc>
      </w:tr>
      <w:tr w:rsidR="00A61B5B" w:rsidRPr="00526E87" w14:paraId="2A96C374" w14:textId="77777777" w:rsidTr="00C8038C">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6B5B6D0" w14:textId="77777777" w:rsidR="00A61B5B" w:rsidRPr="00526E87" w:rsidRDefault="00A61B5B" w:rsidP="00C8038C">
            <w:pPr>
              <w:keepNext/>
              <w:keepLines/>
              <w:rPr>
                <w:rFonts w:ascii="Verdana" w:hAnsi="Verdana"/>
                <w:sz w:val="16"/>
                <w:szCs w:val="16"/>
              </w:rPr>
            </w:pPr>
            <w:r w:rsidRPr="00526E87">
              <w:rPr>
                <w:rFonts w:ascii="Verdana" w:hAnsi="Verdana"/>
                <w:sz w:val="16"/>
                <w:szCs w:val="16"/>
              </w:rPr>
              <w:t>Keurende instantie</w:t>
            </w:r>
          </w:p>
        </w:tc>
        <w:tc>
          <w:tcPr>
            <w:tcW w:w="3544" w:type="dxa"/>
            <w:vAlign w:val="center"/>
          </w:tcPr>
          <w:p w14:paraId="143334B7"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526E87">
              <w:rPr>
                <w:rFonts w:ascii="Verdana" w:hAnsi="Verdana"/>
                <w:sz w:val="16"/>
                <w:szCs w:val="16"/>
              </w:rPr>
              <w:t>Liftinstituut B.V.</w:t>
            </w:r>
          </w:p>
        </w:tc>
        <w:tc>
          <w:tcPr>
            <w:tcW w:w="2126" w:type="dxa"/>
            <w:vAlign w:val="center"/>
          </w:tcPr>
          <w:p w14:paraId="0B79FA38"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Hefhoogte [m]</w:t>
            </w:r>
          </w:p>
        </w:tc>
        <w:tc>
          <w:tcPr>
            <w:tcW w:w="1690" w:type="dxa"/>
          </w:tcPr>
          <w:p w14:paraId="6180F07D" w14:textId="77777777" w:rsidR="00A61B5B" w:rsidRPr="004B7492"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12,10 m</w:t>
            </w:r>
          </w:p>
        </w:tc>
      </w:tr>
      <w:tr w:rsidR="00A61B5B" w:rsidRPr="00526E87" w14:paraId="79FBB563" w14:textId="77777777" w:rsidTr="00C8038C">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4D4FD06" w14:textId="77777777" w:rsidR="00A61B5B" w:rsidRPr="00526E87" w:rsidRDefault="00A61B5B" w:rsidP="00C8038C">
            <w:pPr>
              <w:keepNext/>
              <w:keepLines/>
              <w:rPr>
                <w:rFonts w:ascii="Verdana" w:hAnsi="Verdana"/>
                <w:sz w:val="16"/>
                <w:szCs w:val="16"/>
              </w:rPr>
            </w:pPr>
            <w:r w:rsidRPr="00526E87">
              <w:rPr>
                <w:rFonts w:ascii="Verdana" w:hAnsi="Verdana"/>
                <w:sz w:val="16"/>
                <w:szCs w:val="16"/>
              </w:rPr>
              <w:t>Keurende instantie nr.</w:t>
            </w:r>
          </w:p>
        </w:tc>
        <w:tc>
          <w:tcPr>
            <w:tcW w:w="3544" w:type="dxa"/>
            <w:vAlign w:val="center"/>
          </w:tcPr>
          <w:p w14:paraId="29FBBEC0"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100323096</w:t>
            </w:r>
          </w:p>
        </w:tc>
        <w:tc>
          <w:tcPr>
            <w:tcW w:w="2126" w:type="dxa"/>
            <w:vAlign w:val="center"/>
          </w:tcPr>
          <w:p w14:paraId="39D1910F"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Hefsnelheid [m/s]</w:t>
            </w:r>
          </w:p>
        </w:tc>
        <w:tc>
          <w:tcPr>
            <w:tcW w:w="1690" w:type="dxa"/>
          </w:tcPr>
          <w:p w14:paraId="37B6C6F7" w14:textId="77777777" w:rsidR="00A61B5B" w:rsidRPr="004B7492"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4B7492">
              <w:rPr>
                <w:rFonts w:ascii="Verdana" w:hAnsi="Verdana"/>
                <w:sz w:val="16"/>
                <w:szCs w:val="16"/>
              </w:rPr>
              <w:t>1,00 m/s</w:t>
            </w:r>
          </w:p>
        </w:tc>
      </w:tr>
      <w:tr w:rsidR="00A61B5B" w:rsidRPr="00526E87" w14:paraId="748DE744" w14:textId="77777777" w:rsidTr="00C8038C">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86A97FE" w14:textId="77777777" w:rsidR="00A61B5B" w:rsidRPr="00526E87" w:rsidRDefault="00A61B5B" w:rsidP="00C8038C">
            <w:pPr>
              <w:keepNext/>
              <w:keepLines/>
              <w:rPr>
                <w:rFonts w:ascii="Verdana" w:hAnsi="Verdana"/>
                <w:sz w:val="16"/>
                <w:szCs w:val="16"/>
              </w:rPr>
            </w:pPr>
            <w:r w:rsidRPr="00526E87">
              <w:rPr>
                <w:rFonts w:ascii="Verdana" w:hAnsi="Verdana"/>
                <w:sz w:val="16"/>
                <w:szCs w:val="16"/>
              </w:rPr>
              <w:t>Spreek-/luistertype</w:t>
            </w:r>
          </w:p>
        </w:tc>
        <w:tc>
          <w:tcPr>
            <w:tcW w:w="3544" w:type="dxa"/>
            <w:vAlign w:val="center"/>
          </w:tcPr>
          <w:p w14:paraId="3C55BD05"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roofErr w:type="spellStart"/>
            <w:r w:rsidRPr="00526E87">
              <w:rPr>
                <w:rFonts w:ascii="Verdana" w:hAnsi="Verdana"/>
                <w:sz w:val="16"/>
                <w:szCs w:val="16"/>
              </w:rPr>
              <w:t>Konexion</w:t>
            </w:r>
            <w:proofErr w:type="spellEnd"/>
          </w:p>
        </w:tc>
        <w:tc>
          <w:tcPr>
            <w:tcW w:w="2126" w:type="dxa"/>
            <w:vAlign w:val="center"/>
          </w:tcPr>
          <w:p w14:paraId="4041492D" w14:textId="77777777" w:rsidR="00A61B5B" w:rsidRPr="00526E87"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526E87">
              <w:rPr>
                <w:rFonts w:ascii="Verdana" w:hAnsi="Verdana"/>
                <w:b/>
                <w:bCs/>
                <w:sz w:val="16"/>
                <w:szCs w:val="16"/>
              </w:rPr>
              <w:t>Hefvermogen [kg]</w:t>
            </w:r>
          </w:p>
        </w:tc>
        <w:tc>
          <w:tcPr>
            <w:tcW w:w="1690" w:type="dxa"/>
          </w:tcPr>
          <w:p w14:paraId="23A10D74" w14:textId="77777777" w:rsidR="00A61B5B" w:rsidRPr="004B7492" w:rsidRDefault="00A61B5B" w:rsidP="00C8038C">
            <w:pPr>
              <w:keepNext/>
              <w:keepLines/>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4B7492">
              <w:rPr>
                <w:rFonts w:ascii="Verdana" w:hAnsi="Verdana"/>
                <w:sz w:val="16"/>
                <w:szCs w:val="16"/>
              </w:rPr>
              <w:t>630 kg</w:t>
            </w:r>
          </w:p>
        </w:tc>
      </w:tr>
      <w:tr w:rsidR="00A61B5B" w:rsidRPr="00526E87" w14:paraId="07EED088" w14:textId="77777777" w:rsidTr="00C8038C">
        <w:trPr>
          <w:trHeight w:hRule="exact" w:val="22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2EE0A87" w14:textId="77777777" w:rsidR="00A61B5B" w:rsidRPr="00526E87" w:rsidRDefault="00A61B5B" w:rsidP="00C8038C">
            <w:pPr>
              <w:keepNext/>
              <w:keepLines/>
              <w:rPr>
                <w:rFonts w:ascii="Verdana" w:hAnsi="Verdana"/>
                <w:sz w:val="16"/>
                <w:szCs w:val="16"/>
              </w:rPr>
            </w:pPr>
            <w:r w:rsidRPr="00526E87">
              <w:rPr>
                <w:rFonts w:ascii="Verdana" w:hAnsi="Verdana"/>
                <w:sz w:val="16"/>
                <w:szCs w:val="16"/>
              </w:rPr>
              <w:t>Bouwjaar</w:t>
            </w:r>
          </w:p>
        </w:tc>
        <w:tc>
          <w:tcPr>
            <w:tcW w:w="3544" w:type="dxa"/>
            <w:vAlign w:val="center"/>
          </w:tcPr>
          <w:p w14:paraId="01168309"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526E87">
              <w:rPr>
                <w:rFonts w:ascii="Verdana" w:hAnsi="Verdana"/>
                <w:sz w:val="16"/>
                <w:szCs w:val="16"/>
              </w:rPr>
              <w:t>2010</w:t>
            </w:r>
          </w:p>
        </w:tc>
        <w:tc>
          <w:tcPr>
            <w:tcW w:w="2126" w:type="dxa"/>
            <w:vAlign w:val="center"/>
          </w:tcPr>
          <w:p w14:paraId="57ADA745"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p>
        </w:tc>
        <w:tc>
          <w:tcPr>
            <w:tcW w:w="1690" w:type="dxa"/>
            <w:vAlign w:val="center"/>
          </w:tcPr>
          <w:p w14:paraId="3BF6D8FA" w14:textId="77777777" w:rsidR="00A61B5B" w:rsidRPr="00526E87" w:rsidRDefault="00A61B5B" w:rsidP="00C8038C">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bl>
    <w:p w14:paraId="6FC29F7C" w14:textId="77777777" w:rsidR="00A61B5B" w:rsidRDefault="00A61B5B" w:rsidP="00A61B5B">
      <w:pPr>
        <w:pStyle w:val="Geenafstand"/>
        <w:rPr>
          <w:rFonts w:ascii="Verdana" w:hAnsi="Verdana" w:cs="Arial"/>
          <w:sz w:val="20"/>
          <w:szCs w:val="20"/>
        </w:rPr>
      </w:pPr>
    </w:p>
    <w:p w14:paraId="186D4D16" w14:textId="77777777" w:rsidR="00A61B5B" w:rsidRPr="00210266" w:rsidRDefault="00A61B5B" w:rsidP="00A61B5B">
      <w:pPr>
        <w:rPr>
          <w:rFonts w:ascii="Verdana" w:hAnsi="Verdana"/>
        </w:rPr>
      </w:pPr>
    </w:p>
    <w:p w14:paraId="34331458" w14:textId="77777777" w:rsidR="00A61B5B" w:rsidRPr="00A97126" w:rsidRDefault="00A61B5B" w:rsidP="00A61B5B">
      <w:pPr>
        <w:pStyle w:val="Kop2"/>
        <w:numPr>
          <w:ilvl w:val="1"/>
          <w:numId w:val="13"/>
        </w:numPr>
        <w:ind w:left="426" w:hanging="426"/>
        <w:rPr>
          <w:u w:val="single"/>
        </w:rPr>
      </w:pPr>
      <w:bookmarkStart w:id="50" w:name="_Toc206747955"/>
      <w:bookmarkStart w:id="51" w:name="_Toc210120408"/>
      <w:r w:rsidRPr="00A97126">
        <w:rPr>
          <w:u w:val="single"/>
        </w:rPr>
        <w:t>L0375.1 Vervangen van de draagmiddelen</w:t>
      </w:r>
      <w:r>
        <w:rPr>
          <w:u w:val="single"/>
        </w:rPr>
        <w:ptab w:relativeTo="margin" w:alignment="right" w:leader="underscore"/>
      </w:r>
      <w:bookmarkEnd w:id="50"/>
      <w:bookmarkEnd w:id="51"/>
    </w:p>
    <w:p w14:paraId="26A03529" w14:textId="77777777" w:rsidR="00A61B5B" w:rsidRPr="00210266" w:rsidRDefault="00A61B5B" w:rsidP="00A61B5B">
      <w:pPr>
        <w:rPr>
          <w:rFonts w:ascii="Verdana" w:hAnsi="Verdana"/>
          <w:color w:val="2F5496" w:themeColor="accent1" w:themeShade="BF"/>
          <w:sz w:val="10"/>
          <w:szCs w:val="12"/>
        </w:rPr>
      </w:pPr>
    </w:p>
    <w:p w14:paraId="6B241A6B" w14:textId="77777777" w:rsidR="00A61B5B" w:rsidRPr="00210266" w:rsidRDefault="00A61B5B" w:rsidP="00A61B5B">
      <w:pPr>
        <w:rPr>
          <w:rFonts w:ascii="Verdana" w:hAnsi="Verdana"/>
          <w:b/>
          <w:bCs/>
          <w:color w:val="201751"/>
        </w:rPr>
      </w:pPr>
      <w:r w:rsidRPr="00210266">
        <w:rPr>
          <w:rFonts w:ascii="Verdana" w:hAnsi="Verdana"/>
          <w:b/>
          <w:bCs/>
          <w:color w:val="201751"/>
        </w:rPr>
        <w:t>Specifieke beschrijving</w:t>
      </w:r>
    </w:p>
    <w:p w14:paraId="6316615F" w14:textId="77777777" w:rsidR="00A61B5B" w:rsidRPr="00210266" w:rsidRDefault="00A61B5B" w:rsidP="00A61B5B">
      <w:pPr>
        <w:rPr>
          <w:rFonts w:ascii="Verdana" w:hAnsi="Verdana"/>
        </w:rPr>
      </w:pPr>
      <w:r w:rsidRPr="00210266">
        <w:rPr>
          <w:rFonts w:ascii="Verdana" w:hAnsi="Verdana"/>
        </w:rPr>
        <w:t>Het leveren en vervangen van de draagmiddelen van de aandrijving van de lift. Dit inclusief alle aanverwante onderdelen, noodzakelijke afstellingen en het reinigen. Indien er op de ophanging van de draagmiddelen een weeginrichting aanwezig is, dient deze ook te worden vervangen.</w:t>
      </w:r>
    </w:p>
    <w:p w14:paraId="6CA265EE" w14:textId="77777777" w:rsidR="00A61B5B" w:rsidRPr="00210266" w:rsidRDefault="00A61B5B" w:rsidP="00A61B5B">
      <w:pPr>
        <w:rPr>
          <w:rFonts w:ascii="Verdana" w:hAnsi="Verdana"/>
        </w:rPr>
      </w:pPr>
    </w:p>
    <w:p w14:paraId="2D2D554C" w14:textId="77777777" w:rsidR="00A61B5B" w:rsidRPr="00A97126" w:rsidRDefault="00A61B5B" w:rsidP="00A61B5B">
      <w:pPr>
        <w:pStyle w:val="Kop2"/>
        <w:numPr>
          <w:ilvl w:val="1"/>
          <w:numId w:val="13"/>
        </w:numPr>
        <w:ind w:left="426" w:hanging="426"/>
        <w:rPr>
          <w:u w:val="single"/>
        </w:rPr>
      </w:pPr>
      <w:bookmarkStart w:id="52" w:name="_Toc206747956"/>
      <w:bookmarkStart w:id="53" w:name="_Toc210120409"/>
      <w:r w:rsidRPr="00A97126">
        <w:rPr>
          <w:u w:val="single"/>
        </w:rPr>
        <w:t>L0735 Vervangen van de omleidwiel(en) cabine</w:t>
      </w:r>
      <w:r>
        <w:rPr>
          <w:u w:val="single"/>
        </w:rPr>
        <w:ptab w:relativeTo="margin" w:alignment="right" w:leader="underscore"/>
      </w:r>
      <w:bookmarkEnd w:id="52"/>
      <w:bookmarkEnd w:id="53"/>
    </w:p>
    <w:p w14:paraId="3F2E0593" w14:textId="77777777" w:rsidR="00A61B5B" w:rsidRPr="00210266" w:rsidRDefault="00A61B5B" w:rsidP="00A61B5B">
      <w:pPr>
        <w:rPr>
          <w:rFonts w:ascii="Verdana" w:hAnsi="Verdana"/>
          <w:color w:val="2F5496" w:themeColor="accent1" w:themeShade="BF"/>
          <w:sz w:val="10"/>
          <w:szCs w:val="12"/>
        </w:rPr>
      </w:pPr>
    </w:p>
    <w:p w14:paraId="63989E62" w14:textId="77777777" w:rsidR="00A61B5B" w:rsidRPr="00210266" w:rsidRDefault="00A61B5B" w:rsidP="00A61B5B">
      <w:pPr>
        <w:rPr>
          <w:rFonts w:ascii="Verdana" w:hAnsi="Verdana"/>
          <w:b/>
          <w:bCs/>
          <w:color w:val="201751"/>
        </w:rPr>
      </w:pPr>
      <w:r w:rsidRPr="00210266">
        <w:rPr>
          <w:rFonts w:ascii="Verdana" w:hAnsi="Verdana"/>
          <w:b/>
          <w:bCs/>
          <w:color w:val="201751"/>
        </w:rPr>
        <w:t>Specifieke beschrijving</w:t>
      </w:r>
    </w:p>
    <w:p w14:paraId="71010877" w14:textId="77777777" w:rsidR="00A61B5B" w:rsidRPr="00210266" w:rsidRDefault="00A61B5B" w:rsidP="00A61B5B">
      <w:pPr>
        <w:rPr>
          <w:rFonts w:ascii="Verdana" w:hAnsi="Verdana"/>
        </w:rPr>
      </w:pPr>
      <w:r w:rsidRPr="00210266">
        <w:rPr>
          <w:rFonts w:ascii="Verdana" w:hAnsi="Verdana"/>
        </w:rPr>
        <w:t xml:space="preserve">Het leveren en compleet vervangen van alle leidwielen (inclusief as en lagers) van de cabine. </w:t>
      </w:r>
      <w:r w:rsidRPr="00210266">
        <w:rPr>
          <w:rFonts w:ascii="Verdana" w:hAnsi="Verdana"/>
        </w:rPr>
        <w:br/>
        <w:t>Dit inclusief alle aanverwante onderdelen en noodzakelijke afstellingen.</w:t>
      </w:r>
    </w:p>
    <w:p w14:paraId="4FAEA887" w14:textId="77777777" w:rsidR="00A61B5B" w:rsidRPr="00210266" w:rsidRDefault="00A61B5B" w:rsidP="00A61B5B">
      <w:pPr>
        <w:rPr>
          <w:rFonts w:ascii="Verdana" w:hAnsi="Verdana"/>
        </w:rPr>
      </w:pPr>
    </w:p>
    <w:p w14:paraId="7A842113" w14:textId="77777777" w:rsidR="00A61B5B" w:rsidRPr="00A97126" w:rsidRDefault="00A61B5B" w:rsidP="00A61B5B">
      <w:pPr>
        <w:pStyle w:val="Kop2"/>
        <w:numPr>
          <w:ilvl w:val="1"/>
          <w:numId w:val="13"/>
        </w:numPr>
        <w:ind w:left="426" w:hanging="426"/>
        <w:rPr>
          <w:u w:val="single"/>
        </w:rPr>
      </w:pPr>
      <w:bookmarkStart w:id="54" w:name="_Toc206747957"/>
      <w:bookmarkStart w:id="55" w:name="_Toc210120410"/>
      <w:r w:rsidRPr="00A97126">
        <w:rPr>
          <w:u w:val="single"/>
        </w:rPr>
        <w:t>L0860 Vervangen van de sensorlijst/detectielijst van de cabinedeur</w:t>
      </w:r>
      <w:r>
        <w:rPr>
          <w:u w:val="single"/>
        </w:rPr>
        <w:ptab w:relativeTo="margin" w:alignment="right" w:leader="underscore"/>
      </w:r>
      <w:bookmarkEnd w:id="54"/>
      <w:bookmarkEnd w:id="55"/>
    </w:p>
    <w:p w14:paraId="39F5D488" w14:textId="77777777" w:rsidR="00A61B5B" w:rsidRPr="00210266" w:rsidRDefault="00A61B5B" w:rsidP="00A61B5B">
      <w:pPr>
        <w:rPr>
          <w:rFonts w:ascii="Verdana" w:hAnsi="Verdana"/>
          <w:color w:val="2F5496" w:themeColor="accent1" w:themeShade="BF"/>
          <w:sz w:val="10"/>
          <w:szCs w:val="12"/>
        </w:rPr>
      </w:pPr>
    </w:p>
    <w:p w14:paraId="26E73E59" w14:textId="77777777" w:rsidR="00A61B5B" w:rsidRPr="00210266" w:rsidRDefault="00A61B5B" w:rsidP="00A61B5B">
      <w:pPr>
        <w:rPr>
          <w:rFonts w:ascii="Verdana" w:hAnsi="Verdana"/>
          <w:b/>
          <w:bCs/>
          <w:color w:val="201751"/>
        </w:rPr>
      </w:pPr>
      <w:r w:rsidRPr="00210266">
        <w:rPr>
          <w:rFonts w:ascii="Verdana" w:hAnsi="Verdana"/>
          <w:b/>
          <w:bCs/>
          <w:color w:val="201751"/>
        </w:rPr>
        <w:t>Specifieke beschrijving</w:t>
      </w:r>
    </w:p>
    <w:p w14:paraId="104FA71D" w14:textId="77777777" w:rsidR="00A61B5B" w:rsidRPr="00210266" w:rsidRDefault="00A61B5B" w:rsidP="00A61B5B">
      <w:pPr>
        <w:rPr>
          <w:rFonts w:ascii="Verdana" w:hAnsi="Verdana"/>
        </w:rPr>
      </w:pPr>
      <w:r w:rsidRPr="00210266">
        <w:rPr>
          <w:rFonts w:ascii="Verdana" w:hAnsi="Verdana"/>
        </w:rPr>
        <w:t xml:space="preserve">Het leveren en vervangen van de sensorlijst/detectielijst ten behoeve van de cabinedeurbeveiliging. De uitvoering gebeurt d.m.v. een vaste montage aan het cabinemeubel (niet aan cabinedeurvleugel). Dit inclusief alle aanverwante onderdelen, bekabeling/bedrading en noodzakelijke afstellingen en aanpassingen aan cabine en/of </w:t>
      </w:r>
      <w:proofErr w:type="spellStart"/>
      <w:r w:rsidRPr="00210266">
        <w:rPr>
          <w:rFonts w:ascii="Verdana" w:hAnsi="Verdana"/>
        </w:rPr>
        <w:t>cabinedagstuk</w:t>
      </w:r>
      <w:proofErr w:type="spellEnd"/>
      <w:r w:rsidRPr="00210266">
        <w:rPr>
          <w:rFonts w:ascii="Verdana" w:hAnsi="Verdana"/>
        </w:rPr>
        <w:t>.</w:t>
      </w:r>
    </w:p>
    <w:p w14:paraId="5ACAC1A6" w14:textId="77777777" w:rsidR="00A61B5B" w:rsidRPr="00210266" w:rsidRDefault="00A61B5B" w:rsidP="00A61B5B">
      <w:pPr>
        <w:rPr>
          <w:rFonts w:ascii="Verdana" w:hAnsi="Verdana"/>
        </w:rPr>
      </w:pPr>
    </w:p>
    <w:p w14:paraId="2F73ED66" w14:textId="77777777" w:rsidR="00A61B5B" w:rsidRPr="00A97126" w:rsidRDefault="00A61B5B" w:rsidP="00A61B5B">
      <w:pPr>
        <w:pStyle w:val="Kop2"/>
        <w:numPr>
          <w:ilvl w:val="1"/>
          <w:numId w:val="13"/>
        </w:numPr>
        <w:ind w:left="426" w:hanging="426"/>
        <w:rPr>
          <w:u w:val="single"/>
        </w:rPr>
      </w:pPr>
      <w:bookmarkStart w:id="56" w:name="_Toc206747958"/>
      <w:bookmarkStart w:id="57" w:name="_Toc210120411"/>
      <w:r w:rsidRPr="00A97126">
        <w:rPr>
          <w:u w:val="single"/>
        </w:rPr>
        <w:t>L0915 Vervangen van de verende stuitingen van de cabine</w:t>
      </w:r>
      <w:r>
        <w:rPr>
          <w:u w:val="single"/>
        </w:rPr>
        <w:ptab w:relativeTo="margin" w:alignment="right" w:leader="underscore"/>
      </w:r>
      <w:bookmarkEnd w:id="56"/>
      <w:bookmarkEnd w:id="57"/>
    </w:p>
    <w:p w14:paraId="0D6731B5" w14:textId="77777777" w:rsidR="00A61B5B" w:rsidRPr="00210266" w:rsidRDefault="00A61B5B" w:rsidP="00A61B5B">
      <w:pPr>
        <w:rPr>
          <w:rFonts w:ascii="Verdana" w:hAnsi="Verdana"/>
          <w:color w:val="2F5496" w:themeColor="accent1" w:themeShade="BF"/>
          <w:sz w:val="10"/>
          <w:szCs w:val="12"/>
        </w:rPr>
      </w:pPr>
    </w:p>
    <w:p w14:paraId="4AEAA374" w14:textId="77777777" w:rsidR="00A61B5B" w:rsidRPr="00210266" w:rsidRDefault="00A61B5B" w:rsidP="00A61B5B">
      <w:pPr>
        <w:rPr>
          <w:rFonts w:ascii="Verdana" w:hAnsi="Verdana"/>
          <w:b/>
          <w:bCs/>
          <w:color w:val="201751"/>
        </w:rPr>
      </w:pPr>
      <w:r w:rsidRPr="00210266">
        <w:rPr>
          <w:rFonts w:ascii="Verdana" w:hAnsi="Verdana"/>
          <w:b/>
          <w:bCs/>
          <w:color w:val="201751"/>
        </w:rPr>
        <w:t>Specifieke beschrijving</w:t>
      </w:r>
    </w:p>
    <w:p w14:paraId="268D638C" w14:textId="77777777" w:rsidR="00A61B5B" w:rsidRPr="00210266" w:rsidRDefault="00A61B5B" w:rsidP="00A61B5B">
      <w:pPr>
        <w:rPr>
          <w:rFonts w:ascii="Verdana" w:hAnsi="Verdana"/>
        </w:rPr>
      </w:pPr>
      <w:r w:rsidRPr="00210266">
        <w:rPr>
          <w:rFonts w:ascii="Verdana" w:hAnsi="Verdana"/>
        </w:rPr>
        <w:t>Het leveren en aanbrengen van de verende stuitingen onder de baan van de liftcabine, geschikt voor (een eventuele nieuwe situatie van) de lift.</w:t>
      </w:r>
    </w:p>
    <w:p w14:paraId="1930B380" w14:textId="77777777" w:rsidR="00A61B5B" w:rsidRPr="00210266" w:rsidRDefault="00A61B5B" w:rsidP="00A61B5B">
      <w:pPr>
        <w:rPr>
          <w:rFonts w:ascii="Verdana" w:hAnsi="Verdana"/>
        </w:rPr>
      </w:pPr>
    </w:p>
    <w:p w14:paraId="7C62ED78" w14:textId="77777777" w:rsidR="00A61B5B" w:rsidRPr="00A97126" w:rsidRDefault="00A61B5B" w:rsidP="00A61B5B">
      <w:pPr>
        <w:pStyle w:val="Kop2"/>
        <w:numPr>
          <w:ilvl w:val="1"/>
          <w:numId w:val="13"/>
        </w:numPr>
        <w:ind w:left="426" w:hanging="426"/>
        <w:rPr>
          <w:u w:val="single"/>
        </w:rPr>
      </w:pPr>
      <w:bookmarkStart w:id="58" w:name="_Toc206747959"/>
      <w:bookmarkStart w:id="59" w:name="_Toc210120412"/>
      <w:r w:rsidRPr="00A97126">
        <w:rPr>
          <w:u w:val="single"/>
        </w:rPr>
        <w:t>L1030 Vervangen van de verende stuitingen van het tegengewicht</w:t>
      </w:r>
      <w:r>
        <w:rPr>
          <w:u w:val="single"/>
        </w:rPr>
        <w:ptab w:relativeTo="margin" w:alignment="right" w:leader="underscore"/>
      </w:r>
      <w:bookmarkEnd w:id="58"/>
      <w:bookmarkEnd w:id="59"/>
    </w:p>
    <w:p w14:paraId="7A3D08BB" w14:textId="77777777" w:rsidR="00A61B5B" w:rsidRPr="00210266" w:rsidRDefault="00A61B5B" w:rsidP="00A61B5B">
      <w:pPr>
        <w:rPr>
          <w:rFonts w:ascii="Verdana" w:hAnsi="Verdana"/>
          <w:color w:val="2F5496" w:themeColor="accent1" w:themeShade="BF"/>
          <w:sz w:val="10"/>
          <w:szCs w:val="12"/>
        </w:rPr>
      </w:pPr>
    </w:p>
    <w:p w14:paraId="1284DCC1" w14:textId="77777777" w:rsidR="00A61B5B" w:rsidRPr="00210266" w:rsidRDefault="00A61B5B" w:rsidP="00A61B5B">
      <w:pPr>
        <w:rPr>
          <w:rFonts w:ascii="Verdana" w:hAnsi="Verdana"/>
          <w:b/>
          <w:bCs/>
          <w:color w:val="201751"/>
        </w:rPr>
      </w:pPr>
      <w:r w:rsidRPr="00210266">
        <w:rPr>
          <w:rFonts w:ascii="Verdana" w:hAnsi="Verdana"/>
          <w:b/>
          <w:bCs/>
          <w:color w:val="201751"/>
        </w:rPr>
        <w:t>Specifieke beschrijving</w:t>
      </w:r>
    </w:p>
    <w:p w14:paraId="0E15A478" w14:textId="77777777" w:rsidR="00A61B5B" w:rsidRPr="00210266" w:rsidRDefault="00A61B5B" w:rsidP="00A61B5B">
      <w:pPr>
        <w:rPr>
          <w:rFonts w:ascii="Verdana" w:hAnsi="Verdana"/>
        </w:rPr>
      </w:pPr>
      <w:r w:rsidRPr="00210266">
        <w:rPr>
          <w:rFonts w:ascii="Verdana" w:hAnsi="Verdana"/>
        </w:rPr>
        <w:t>Het leveren en vervangen van de verende stuitingen onder de baan van het tegengewicht, geschikt voor (een eventuele nieuwe situatie van) de lift.</w:t>
      </w:r>
    </w:p>
    <w:p w14:paraId="6F534697" w14:textId="77777777" w:rsidR="00A61B5B" w:rsidRPr="00210266" w:rsidRDefault="00A61B5B" w:rsidP="00A61B5B">
      <w:pPr>
        <w:rPr>
          <w:rFonts w:ascii="Verdana" w:hAnsi="Verdana"/>
        </w:rPr>
      </w:pPr>
    </w:p>
    <w:p w14:paraId="68C7F521" w14:textId="77777777" w:rsidR="00A61B5B" w:rsidRPr="00A97126" w:rsidRDefault="00A61B5B" w:rsidP="00A61B5B">
      <w:pPr>
        <w:pStyle w:val="Kop2"/>
        <w:numPr>
          <w:ilvl w:val="1"/>
          <w:numId w:val="13"/>
        </w:numPr>
        <w:ind w:left="426" w:hanging="426"/>
        <w:rPr>
          <w:u w:val="single"/>
        </w:rPr>
      </w:pPr>
      <w:bookmarkStart w:id="60" w:name="_Toc206747960"/>
      <w:bookmarkStart w:id="61" w:name="_Toc210120413"/>
      <w:r w:rsidRPr="00A97126">
        <w:rPr>
          <w:u w:val="single"/>
        </w:rPr>
        <w:lastRenderedPageBreak/>
        <w:t>L1035 Vervangen van de omleidwielen van het tegengewicht</w:t>
      </w:r>
      <w:r>
        <w:rPr>
          <w:u w:val="single"/>
        </w:rPr>
        <w:ptab w:relativeTo="margin" w:alignment="right" w:leader="underscore"/>
      </w:r>
      <w:bookmarkEnd w:id="60"/>
      <w:bookmarkEnd w:id="61"/>
    </w:p>
    <w:p w14:paraId="5A13F0F1" w14:textId="77777777" w:rsidR="00A61B5B" w:rsidRPr="00210266" w:rsidRDefault="00A61B5B" w:rsidP="00A61B5B">
      <w:pPr>
        <w:rPr>
          <w:rFonts w:ascii="Verdana" w:hAnsi="Verdana"/>
          <w:color w:val="2F5496" w:themeColor="accent1" w:themeShade="BF"/>
          <w:sz w:val="10"/>
          <w:szCs w:val="12"/>
        </w:rPr>
      </w:pPr>
    </w:p>
    <w:p w14:paraId="4A0F345A" w14:textId="77777777" w:rsidR="00A61B5B" w:rsidRPr="00210266" w:rsidRDefault="00A61B5B" w:rsidP="00A61B5B">
      <w:pPr>
        <w:rPr>
          <w:rFonts w:ascii="Verdana" w:hAnsi="Verdana"/>
          <w:b/>
          <w:bCs/>
          <w:color w:val="201751"/>
        </w:rPr>
      </w:pPr>
      <w:r w:rsidRPr="00210266">
        <w:rPr>
          <w:rFonts w:ascii="Verdana" w:hAnsi="Verdana"/>
          <w:b/>
          <w:bCs/>
          <w:color w:val="201751"/>
        </w:rPr>
        <w:t>Specifieke beschrijving</w:t>
      </w:r>
    </w:p>
    <w:p w14:paraId="445842A0" w14:textId="77777777" w:rsidR="00A61B5B" w:rsidRPr="00210266" w:rsidRDefault="00A61B5B" w:rsidP="00A61B5B">
      <w:pPr>
        <w:rPr>
          <w:rFonts w:ascii="Verdana" w:hAnsi="Verdana"/>
        </w:rPr>
      </w:pPr>
      <w:r w:rsidRPr="00210266">
        <w:rPr>
          <w:rFonts w:ascii="Verdana" w:hAnsi="Verdana"/>
        </w:rPr>
        <w:t>Het leveren en  vervangen van alle omleidwielen (inclusief as en lagers) van het tegengewicht.</w:t>
      </w:r>
      <w:r w:rsidRPr="00210266">
        <w:rPr>
          <w:rFonts w:ascii="Verdana" w:hAnsi="Verdana"/>
        </w:rPr>
        <w:br/>
        <w:t>Dit inclusief alle aanverwante onderdelen en noodzakelijke afstellingen.</w:t>
      </w:r>
    </w:p>
    <w:p w14:paraId="215BCF77" w14:textId="77777777" w:rsidR="00D30CF8" w:rsidRPr="00210266" w:rsidRDefault="00D30CF8" w:rsidP="00C04EE8">
      <w:pPr>
        <w:rPr>
          <w:rFonts w:ascii="Verdana" w:hAnsi="Verdana"/>
        </w:rPr>
      </w:pPr>
    </w:p>
    <w:p w14:paraId="223F070A" w14:textId="77777777" w:rsidR="00F667CC" w:rsidRPr="00210266" w:rsidRDefault="00F667CC" w:rsidP="00C04EE8">
      <w:pPr>
        <w:rPr>
          <w:rFonts w:ascii="Verdana" w:hAnsi="Verdana"/>
        </w:rPr>
      </w:pPr>
    </w:p>
    <w:p w14:paraId="66FDD290" w14:textId="77777777" w:rsidR="00CD746C" w:rsidRPr="00210266" w:rsidRDefault="00CD746C">
      <w:pPr>
        <w:spacing w:after="160" w:line="259" w:lineRule="auto"/>
        <w:rPr>
          <w:rFonts w:ascii="Verdana" w:eastAsiaTheme="minorHAnsi" w:hAnsi="Verdana" w:cstheme="minorBidi"/>
          <w:sz w:val="22"/>
        </w:rPr>
      </w:pPr>
      <w:r w:rsidRPr="00210266">
        <w:rPr>
          <w:rFonts w:ascii="Verdana" w:hAnsi="Verdana"/>
        </w:rPr>
        <w:br w:type="page"/>
      </w:r>
    </w:p>
    <w:p w14:paraId="22651CE9" w14:textId="4E77B25F" w:rsidR="007F42D4" w:rsidRPr="00A97126" w:rsidRDefault="00E74BD0" w:rsidP="007F42D4">
      <w:pPr>
        <w:pStyle w:val="Kop1"/>
        <w:rPr>
          <w:rFonts w:eastAsiaTheme="minorHAnsi" w:cstheme="minorBidi"/>
          <w:sz w:val="22"/>
        </w:rPr>
      </w:pPr>
      <w:bookmarkStart w:id="62" w:name="_Toc114041536"/>
      <w:bookmarkStart w:id="63" w:name="_Toc210120414"/>
      <w:r w:rsidRPr="00A97126">
        <w:lastRenderedPageBreak/>
        <w:t>I</w:t>
      </w:r>
      <w:r w:rsidR="00030FDC" w:rsidRPr="00A97126">
        <w:t>nstallatie</w:t>
      </w:r>
      <w:r w:rsidR="00A97126">
        <w:t>(</w:t>
      </w:r>
      <w:r w:rsidR="00030FDC" w:rsidRPr="00A97126">
        <w:t>s</w:t>
      </w:r>
      <w:r w:rsidR="00A97126">
        <w:t>)</w:t>
      </w:r>
      <w:r w:rsidR="00030FDC" w:rsidRPr="00A97126">
        <w:t xml:space="preserve"> </w:t>
      </w:r>
      <w:r w:rsidR="00F67481">
        <w:t>per</w:t>
      </w:r>
      <w:r w:rsidR="007F42D4" w:rsidRPr="00A97126">
        <w:t xml:space="preserve"> werkomschrijving</w:t>
      </w:r>
      <w:bookmarkEnd w:id="62"/>
      <w:bookmarkEnd w:id="63"/>
    </w:p>
    <w:p w14:paraId="509416C8" w14:textId="77777777" w:rsidR="007F42D4" w:rsidRPr="00A97126" w:rsidRDefault="007F42D4" w:rsidP="007F42D4">
      <w:pPr>
        <w:rPr>
          <w:b/>
          <w:bCs/>
        </w:rPr>
      </w:pPr>
      <w:r w:rsidRPr="00A97126">
        <w:rPr>
          <w:b/>
          <w:bCs/>
        </w:rPr>
        <w:t>L0210 Vervangen van de hoofdstroomrelais</w:t>
      </w:r>
    </w:p>
    <w:p w14:paraId="10E4B042" w14:textId="77777777" w:rsidR="007F42D4" w:rsidRPr="00A97126" w:rsidRDefault="001264AF" w:rsidP="007F42D4">
      <w:pPr>
        <w:pStyle w:val="Lijstalinea"/>
        <w:numPr>
          <w:ilvl w:val="0"/>
          <w:numId w:val="21"/>
        </w:numPr>
      </w:pPr>
      <w:r w:rsidRPr="00A97126">
        <w:t>Installatie</w:t>
      </w:r>
      <w:r>
        <w:t xml:space="preserve">nummer: </w:t>
      </w:r>
      <w:r w:rsidRPr="00A97126">
        <w:t xml:space="preserve"> 11083175</w:t>
      </w:r>
      <w:r>
        <w:tab/>
      </w:r>
      <w:r w:rsidR="007F42D4" w:rsidRPr="00A97126">
        <w:t>Noorderpoort 1</w:t>
      </w:r>
      <w:r>
        <w:t xml:space="preserve"> te</w:t>
      </w:r>
      <w:r w:rsidR="007F42D4" w:rsidRPr="00A97126">
        <w:t xml:space="preserve"> Assen </w:t>
      </w:r>
    </w:p>
    <w:p w14:paraId="39549B1F" w14:textId="77777777" w:rsidR="00A97126" w:rsidRPr="00A97126" w:rsidRDefault="00A97126" w:rsidP="007F42D4"/>
    <w:p w14:paraId="7DCFB4C6" w14:textId="77777777" w:rsidR="007F42D4" w:rsidRPr="00A97126" w:rsidRDefault="007F42D4" w:rsidP="007F42D4">
      <w:pPr>
        <w:rPr>
          <w:b/>
          <w:bCs/>
        </w:rPr>
      </w:pPr>
      <w:r w:rsidRPr="00A97126">
        <w:rPr>
          <w:b/>
          <w:bCs/>
        </w:rPr>
        <w:t>L0225 Vervangen van het schachtinfosysteem</w:t>
      </w:r>
    </w:p>
    <w:p w14:paraId="72CBAD33" w14:textId="77777777" w:rsidR="007F42D4" w:rsidRPr="00A97126" w:rsidRDefault="001264AF" w:rsidP="007F42D4">
      <w:pPr>
        <w:pStyle w:val="Lijstalinea"/>
        <w:numPr>
          <w:ilvl w:val="0"/>
          <w:numId w:val="21"/>
        </w:numPr>
      </w:pPr>
      <w:r w:rsidRPr="00A97126">
        <w:t>Installatie</w:t>
      </w:r>
      <w:r>
        <w:t xml:space="preserve">nummer: </w:t>
      </w:r>
      <w:r w:rsidRPr="00A97126">
        <w:t xml:space="preserve"> 11083175</w:t>
      </w:r>
      <w:r>
        <w:tab/>
      </w:r>
      <w:r w:rsidR="007F42D4" w:rsidRPr="00A97126">
        <w:t>Noorderpoort 1</w:t>
      </w:r>
      <w:r>
        <w:t xml:space="preserve"> te</w:t>
      </w:r>
      <w:r w:rsidR="007F42D4" w:rsidRPr="00A97126">
        <w:t xml:space="preserve"> Assen </w:t>
      </w:r>
    </w:p>
    <w:p w14:paraId="16AF9495" w14:textId="77777777" w:rsidR="00A97126" w:rsidRPr="00A97126" w:rsidRDefault="00A97126" w:rsidP="007F42D4"/>
    <w:p w14:paraId="68E3CB87" w14:textId="77777777" w:rsidR="007F42D4" w:rsidRPr="00A97126" w:rsidRDefault="007F42D4" w:rsidP="007F42D4">
      <w:pPr>
        <w:rPr>
          <w:b/>
          <w:bCs/>
        </w:rPr>
      </w:pPr>
      <w:r w:rsidRPr="00A97126">
        <w:rPr>
          <w:b/>
          <w:bCs/>
        </w:rPr>
        <w:t>L0245 Vervangen van de snelheidsregelaar</w:t>
      </w:r>
    </w:p>
    <w:p w14:paraId="2B780DE0" w14:textId="77777777" w:rsidR="007F42D4" w:rsidRPr="00A97126" w:rsidRDefault="001264AF" w:rsidP="007F42D4">
      <w:pPr>
        <w:pStyle w:val="Lijstalinea"/>
        <w:numPr>
          <w:ilvl w:val="0"/>
          <w:numId w:val="21"/>
        </w:numPr>
      </w:pPr>
      <w:r w:rsidRPr="00A97126">
        <w:t>Installatie</w:t>
      </w:r>
      <w:r>
        <w:t xml:space="preserve">nummer: </w:t>
      </w:r>
      <w:r w:rsidRPr="00A97126">
        <w:t xml:space="preserve"> 11083175</w:t>
      </w:r>
      <w:r>
        <w:tab/>
      </w:r>
      <w:r w:rsidR="007F42D4" w:rsidRPr="00A97126">
        <w:t>Noorderpoort 1</w:t>
      </w:r>
      <w:r>
        <w:t xml:space="preserve"> te</w:t>
      </w:r>
      <w:r w:rsidR="007F42D4" w:rsidRPr="00A97126">
        <w:t xml:space="preserve"> Assen </w:t>
      </w:r>
    </w:p>
    <w:p w14:paraId="4FF7D9F8" w14:textId="77777777" w:rsidR="00A97126" w:rsidRPr="00A97126" w:rsidRDefault="00A97126" w:rsidP="007F42D4"/>
    <w:p w14:paraId="218743A0" w14:textId="77777777" w:rsidR="007F42D4" w:rsidRPr="00A97126" w:rsidRDefault="007F42D4" w:rsidP="007F42D4">
      <w:pPr>
        <w:rPr>
          <w:b/>
          <w:bCs/>
        </w:rPr>
      </w:pPr>
      <w:r w:rsidRPr="00A97126">
        <w:rPr>
          <w:b/>
          <w:bCs/>
        </w:rPr>
        <w:t>L0360 Vervangen van de leidwielen</w:t>
      </w:r>
    </w:p>
    <w:p w14:paraId="5D3A1588" w14:textId="77777777" w:rsidR="007F42D4" w:rsidRPr="00A97126" w:rsidRDefault="001264AF" w:rsidP="007F42D4">
      <w:pPr>
        <w:pStyle w:val="Lijstalinea"/>
        <w:numPr>
          <w:ilvl w:val="0"/>
          <w:numId w:val="21"/>
        </w:numPr>
      </w:pPr>
      <w:r w:rsidRPr="00A97126">
        <w:t>Installatie</w:t>
      </w:r>
      <w:r>
        <w:t xml:space="preserve">nummer: </w:t>
      </w:r>
      <w:r w:rsidRPr="00A97126">
        <w:t xml:space="preserve"> A17084</w:t>
      </w:r>
      <w:r>
        <w:tab/>
      </w:r>
      <w:r w:rsidR="007F42D4" w:rsidRPr="00A97126">
        <w:t>Noorderpoort 1</w:t>
      </w:r>
      <w:r>
        <w:t xml:space="preserve"> te</w:t>
      </w:r>
      <w:r w:rsidR="007F42D4" w:rsidRPr="00A97126">
        <w:t xml:space="preserve"> Assen </w:t>
      </w:r>
    </w:p>
    <w:p w14:paraId="1858FC64" w14:textId="77777777" w:rsidR="007F42D4" w:rsidRPr="00A97126" w:rsidRDefault="001264AF" w:rsidP="007F42D4">
      <w:pPr>
        <w:pStyle w:val="Lijstalinea"/>
        <w:numPr>
          <w:ilvl w:val="0"/>
          <w:numId w:val="21"/>
        </w:numPr>
      </w:pPr>
      <w:r w:rsidRPr="00A97126">
        <w:t>Installatie</w:t>
      </w:r>
      <w:r>
        <w:t xml:space="preserve">nummer: </w:t>
      </w:r>
      <w:r w:rsidRPr="00A97126">
        <w:t xml:space="preserve"> A17085</w:t>
      </w:r>
      <w:r>
        <w:tab/>
      </w:r>
      <w:r w:rsidR="007F42D4" w:rsidRPr="00A97126">
        <w:t>Noorderpoort 1</w:t>
      </w:r>
      <w:r>
        <w:t xml:space="preserve"> te</w:t>
      </w:r>
      <w:r w:rsidR="007F42D4" w:rsidRPr="00A97126">
        <w:t xml:space="preserve"> Assen </w:t>
      </w:r>
    </w:p>
    <w:p w14:paraId="28D75714" w14:textId="77777777" w:rsidR="00A97126" w:rsidRPr="00A97126" w:rsidRDefault="00A97126" w:rsidP="007F42D4"/>
    <w:p w14:paraId="2E8E3E31" w14:textId="77777777" w:rsidR="007F42D4" w:rsidRPr="00A97126" w:rsidRDefault="007F42D4" w:rsidP="007F42D4">
      <w:pPr>
        <w:rPr>
          <w:b/>
          <w:bCs/>
        </w:rPr>
      </w:pPr>
      <w:r w:rsidRPr="00A97126">
        <w:rPr>
          <w:b/>
          <w:bCs/>
        </w:rPr>
        <w:t>L0375 Vervangen van de draagmiddelen</w:t>
      </w:r>
    </w:p>
    <w:p w14:paraId="21F4BCBD" w14:textId="77777777" w:rsidR="007F42D4" w:rsidRPr="00A97126" w:rsidRDefault="001264AF" w:rsidP="007F42D4">
      <w:pPr>
        <w:pStyle w:val="Lijstalinea"/>
        <w:numPr>
          <w:ilvl w:val="0"/>
          <w:numId w:val="21"/>
        </w:numPr>
      </w:pPr>
      <w:r w:rsidRPr="00A97126">
        <w:t>Installatie</w:t>
      </w:r>
      <w:r>
        <w:t xml:space="preserve">nummer: </w:t>
      </w:r>
      <w:r w:rsidRPr="00A97126">
        <w:t xml:space="preserve"> A17084</w:t>
      </w:r>
      <w:r>
        <w:tab/>
      </w:r>
      <w:r w:rsidR="007F42D4" w:rsidRPr="00A97126">
        <w:t>Noorderpoort 1</w:t>
      </w:r>
      <w:r>
        <w:t xml:space="preserve"> te</w:t>
      </w:r>
      <w:r w:rsidR="007F42D4" w:rsidRPr="00A97126">
        <w:t xml:space="preserve"> Assen </w:t>
      </w:r>
    </w:p>
    <w:p w14:paraId="77D982B7" w14:textId="77777777" w:rsidR="00961161" w:rsidRDefault="001264AF" w:rsidP="007F42D4">
      <w:pPr>
        <w:pStyle w:val="Lijstalinea"/>
        <w:numPr>
          <w:ilvl w:val="0"/>
          <w:numId w:val="21"/>
        </w:numPr>
      </w:pPr>
      <w:r w:rsidRPr="00A97126">
        <w:t>Installatie</w:t>
      </w:r>
      <w:r>
        <w:t xml:space="preserve">nummer: </w:t>
      </w:r>
      <w:r w:rsidRPr="00A97126">
        <w:t xml:space="preserve"> A17085</w:t>
      </w:r>
      <w:r>
        <w:tab/>
      </w:r>
      <w:r w:rsidR="007F42D4" w:rsidRPr="00A97126">
        <w:t>Noorderpoort 1</w:t>
      </w:r>
      <w:r>
        <w:t xml:space="preserve"> te</w:t>
      </w:r>
      <w:r w:rsidR="007F42D4" w:rsidRPr="00A97126">
        <w:t xml:space="preserve"> Assen</w:t>
      </w:r>
    </w:p>
    <w:p w14:paraId="44F95775" w14:textId="7C3C19B5" w:rsidR="007F42D4" w:rsidRDefault="00961161" w:rsidP="007F42D4">
      <w:pPr>
        <w:pStyle w:val="Lijstalinea"/>
        <w:numPr>
          <w:ilvl w:val="0"/>
          <w:numId w:val="21"/>
        </w:numPr>
      </w:pPr>
      <w:r w:rsidRPr="00A97126">
        <w:t>Installatie</w:t>
      </w:r>
      <w:r>
        <w:t xml:space="preserve">nummer: </w:t>
      </w:r>
      <w:r w:rsidRPr="00A97126">
        <w:t xml:space="preserve"> 11083172</w:t>
      </w:r>
      <w:r>
        <w:tab/>
      </w:r>
      <w:r w:rsidRPr="00A97126">
        <w:t>Schoolstraat 31-35</w:t>
      </w:r>
      <w:r>
        <w:t xml:space="preserve"> te</w:t>
      </w:r>
      <w:r w:rsidRPr="00A97126">
        <w:t xml:space="preserve"> Assen</w:t>
      </w:r>
    </w:p>
    <w:p w14:paraId="37EC812B" w14:textId="77777777" w:rsidR="00554016" w:rsidRDefault="00554016" w:rsidP="00554016"/>
    <w:p w14:paraId="53B7AF29" w14:textId="06D99F97" w:rsidR="00554016" w:rsidRDefault="00554016" w:rsidP="00554016">
      <w:pPr>
        <w:rPr>
          <w:b/>
          <w:bCs/>
        </w:rPr>
      </w:pPr>
      <w:r w:rsidRPr="00A97126">
        <w:rPr>
          <w:b/>
          <w:bCs/>
        </w:rPr>
        <w:t>L0375</w:t>
      </w:r>
      <w:r>
        <w:rPr>
          <w:b/>
          <w:bCs/>
        </w:rPr>
        <w:t>.1</w:t>
      </w:r>
      <w:r w:rsidRPr="00A97126">
        <w:rPr>
          <w:b/>
          <w:bCs/>
        </w:rPr>
        <w:t xml:space="preserve"> Vervangen van de </w:t>
      </w:r>
      <w:r w:rsidR="002F4956">
        <w:rPr>
          <w:b/>
          <w:bCs/>
        </w:rPr>
        <w:t>omleidwiel(en) cabine</w:t>
      </w:r>
    </w:p>
    <w:p w14:paraId="045424CC" w14:textId="77777777" w:rsidR="002F4956" w:rsidRDefault="002F4956" w:rsidP="002F4956">
      <w:pPr>
        <w:pStyle w:val="Lijstalinea"/>
        <w:numPr>
          <w:ilvl w:val="0"/>
          <w:numId w:val="21"/>
        </w:numPr>
      </w:pPr>
      <w:r w:rsidRPr="00A97126">
        <w:t>Installatie</w:t>
      </w:r>
      <w:r>
        <w:t xml:space="preserve">nummer: </w:t>
      </w:r>
      <w:r w:rsidRPr="00A97126">
        <w:t xml:space="preserve"> 11083172</w:t>
      </w:r>
      <w:r>
        <w:tab/>
      </w:r>
      <w:r w:rsidRPr="00A97126">
        <w:t>Schoolstraat 31-35</w:t>
      </w:r>
      <w:r>
        <w:t xml:space="preserve"> te</w:t>
      </w:r>
      <w:r w:rsidRPr="00A97126">
        <w:t xml:space="preserve"> Assen</w:t>
      </w:r>
    </w:p>
    <w:p w14:paraId="2C9CF135" w14:textId="77777777" w:rsidR="00A97126" w:rsidRPr="00A97126" w:rsidRDefault="00A97126" w:rsidP="007F42D4"/>
    <w:p w14:paraId="0C1095AE" w14:textId="77777777" w:rsidR="007F42D4" w:rsidRPr="00A97126" w:rsidRDefault="007F42D4" w:rsidP="007F42D4">
      <w:pPr>
        <w:rPr>
          <w:b/>
          <w:bCs/>
        </w:rPr>
      </w:pPr>
      <w:r w:rsidRPr="00A97126">
        <w:rPr>
          <w:b/>
          <w:bCs/>
        </w:rPr>
        <w:t>L0510 Vervangen van de schachtverlichting</w:t>
      </w:r>
    </w:p>
    <w:p w14:paraId="734AE43D" w14:textId="77777777" w:rsidR="007F42D4" w:rsidRPr="00A97126" w:rsidRDefault="001264AF" w:rsidP="007F42D4">
      <w:pPr>
        <w:pStyle w:val="Lijstalinea"/>
        <w:numPr>
          <w:ilvl w:val="0"/>
          <w:numId w:val="21"/>
        </w:numPr>
      </w:pPr>
      <w:r w:rsidRPr="00A97126">
        <w:t>Installatie</w:t>
      </w:r>
      <w:r>
        <w:t xml:space="preserve">nummer: </w:t>
      </w:r>
      <w:r w:rsidRPr="00A97126">
        <w:t xml:space="preserve"> OK4069</w:t>
      </w:r>
      <w:r>
        <w:tab/>
      </w:r>
      <w:r w:rsidR="007F42D4" w:rsidRPr="00A97126">
        <w:t>Van Doornestraat 5</w:t>
      </w:r>
      <w:r>
        <w:t xml:space="preserve"> te</w:t>
      </w:r>
      <w:r w:rsidR="007F42D4" w:rsidRPr="00A97126">
        <w:t xml:space="preserve"> Assen </w:t>
      </w:r>
    </w:p>
    <w:p w14:paraId="1B22F98E" w14:textId="77777777" w:rsidR="00A97126" w:rsidRPr="00A97126" w:rsidRDefault="00A97126" w:rsidP="007F42D4"/>
    <w:p w14:paraId="36ABF4C0" w14:textId="77777777" w:rsidR="007F42D4" w:rsidRPr="00A97126" w:rsidRDefault="007F42D4" w:rsidP="007F42D4">
      <w:pPr>
        <w:rPr>
          <w:b/>
          <w:bCs/>
        </w:rPr>
      </w:pPr>
      <w:r w:rsidRPr="00A97126">
        <w:rPr>
          <w:b/>
          <w:bCs/>
        </w:rPr>
        <w:t>L0585 Schacht schoonmaken</w:t>
      </w:r>
    </w:p>
    <w:p w14:paraId="7DD94A54" w14:textId="77777777" w:rsidR="007F42D4" w:rsidRPr="00A97126" w:rsidRDefault="001264AF" w:rsidP="007F42D4">
      <w:pPr>
        <w:pStyle w:val="Lijstalinea"/>
        <w:numPr>
          <w:ilvl w:val="0"/>
          <w:numId w:val="21"/>
        </w:numPr>
      </w:pPr>
      <w:r w:rsidRPr="00A97126">
        <w:t>Installatie</w:t>
      </w:r>
      <w:r>
        <w:t xml:space="preserve">nummer: </w:t>
      </w:r>
      <w:r w:rsidRPr="00A97126">
        <w:t xml:space="preserve"> 10619000</w:t>
      </w:r>
      <w:r>
        <w:tab/>
      </w:r>
      <w:r w:rsidR="007F42D4" w:rsidRPr="00A97126">
        <w:t>Triade 16</w:t>
      </w:r>
      <w:r>
        <w:t xml:space="preserve"> te</w:t>
      </w:r>
      <w:r w:rsidR="007F42D4" w:rsidRPr="00A97126">
        <w:t xml:space="preserve"> Assen </w:t>
      </w:r>
    </w:p>
    <w:p w14:paraId="14057DE4" w14:textId="77777777" w:rsidR="00A97126" w:rsidRPr="00A97126" w:rsidRDefault="00A97126" w:rsidP="007F42D4"/>
    <w:p w14:paraId="31BB5398" w14:textId="77777777" w:rsidR="007F42D4" w:rsidRPr="00A97126" w:rsidRDefault="007F42D4" w:rsidP="007F42D4">
      <w:pPr>
        <w:rPr>
          <w:b/>
          <w:bCs/>
        </w:rPr>
      </w:pPr>
      <w:r w:rsidRPr="00A97126">
        <w:rPr>
          <w:b/>
          <w:bCs/>
        </w:rPr>
        <w:t>L0605 Reviseren van de schachtdeuren (slijtende delen)</w:t>
      </w:r>
    </w:p>
    <w:p w14:paraId="7AF9B78F" w14:textId="77777777" w:rsidR="007F42D4" w:rsidRPr="00A97126" w:rsidRDefault="001264AF" w:rsidP="007F42D4">
      <w:pPr>
        <w:pStyle w:val="Lijstalinea"/>
        <w:numPr>
          <w:ilvl w:val="0"/>
          <w:numId w:val="21"/>
        </w:numPr>
      </w:pPr>
      <w:r w:rsidRPr="00A97126">
        <w:t>Installatie</w:t>
      </w:r>
      <w:r>
        <w:t xml:space="preserve">nummer: </w:t>
      </w:r>
      <w:r w:rsidRPr="00A97126">
        <w:t xml:space="preserve"> 11083175</w:t>
      </w:r>
      <w:r>
        <w:tab/>
      </w:r>
      <w:r w:rsidR="007F42D4" w:rsidRPr="00A97126">
        <w:t>Noorderpoort 1</w:t>
      </w:r>
      <w:r>
        <w:t xml:space="preserve"> te</w:t>
      </w:r>
      <w:r w:rsidR="007F42D4" w:rsidRPr="00A97126">
        <w:t xml:space="preserve"> Assen </w:t>
      </w:r>
    </w:p>
    <w:p w14:paraId="076745C3" w14:textId="77777777" w:rsidR="00A97126" w:rsidRPr="00A97126" w:rsidRDefault="00A97126" w:rsidP="007F42D4"/>
    <w:p w14:paraId="03A216D1" w14:textId="77777777" w:rsidR="007F42D4" w:rsidRPr="00A97126" w:rsidRDefault="007F42D4" w:rsidP="007F42D4">
      <w:pPr>
        <w:rPr>
          <w:b/>
          <w:bCs/>
        </w:rPr>
      </w:pPr>
      <w:r w:rsidRPr="00A97126">
        <w:rPr>
          <w:b/>
          <w:bCs/>
        </w:rPr>
        <w:t>L0750 Vervangen van de cabineslofvoering</w:t>
      </w:r>
    </w:p>
    <w:p w14:paraId="725C0C73" w14:textId="77777777" w:rsidR="007F42D4" w:rsidRPr="00A97126" w:rsidRDefault="001264AF" w:rsidP="007F42D4">
      <w:pPr>
        <w:pStyle w:val="Lijstalinea"/>
        <w:numPr>
          <w:ilvl w:val="0"/>
          <w:numId w:val="21"/>
        </w:numPr>
      </w:pPr>
      <w:r w:rsidRPr="00A97126">
        <w:t>Installatie</w:t>
      </w:r>
      <w:r>
        <w:t xml:space="preserve">nummer: </w:t>
      </w:r>
      <w:r w:rsidRPr="00A97126">
        <w:t xml:space="preserve"> A17084</w:t>
      </w:r>
      <w:r>
        <w:tab/>
      </w:r>
      <w:r w:rsidR="007F42D4" w:rsidRPr="00A97126">
        <w:t>Noorderpoort 1</w:t>
      </w:r>
      <w:r>
        <w:t xml:space="preserve"> te</w:t>
      </w:r>
      <w:r w:rsidR="007F42D4" w:rsidRPr="00A97126">
        <w:t xml:space="preserve"> Assen </w:t>
      </w:r>
    </w:p>
    <w:p w14:paraId="50567DE7" w14:textId="77777777" w:rsidR="007F42D4" w:rsidRPr="00A97126" w:rsidRDefault="001264AF" w:rsidP="007F42D4">
      <w:pPr>
        <w:pStyle w:val="Lijstalinea"/>
        <w:numPr>
          <w:ilvl w:val="0"/>
          <w:numId w:val="21"/>
        </w:numPr>
      </w:pPr>
      <w:r w:rsidRPr="00A97126">
        <w:t>Installatie</w:t>
      </w:r>
      <w:r>
        <w:t xml:space="preserve">nummer: </w:t>
      </w:r>
      <w:r w:rsidRPr="00A97126">
        <w:t xml:space="preserve"> A17085</w:t>
      </w:r>
      <w:r>
        <w:tab/>
      </w:r>
      <w:r w:rsidR="007F42D4" w:rsidRPr="00A97126">
        <w:t>Noorderpoort 1</w:t>
      </w:r>
      <w:r>
        <w:t xml:space="preserve"> te</w:t>
      </w:r>
      <w:r w:rsidR="007F42D4" w:rsidRPr="00A97126">
        <w:t xml:space="preserve"> Assen </w:t>
      </w:r>
    </w:p>
    <w:p w14:paraId="13B3EB69" w14:textId="77777777" w:rsidR="00A97126" w:rsidRPr="00A97126" w:rsidRDefault="00A97126" w:rsidP="007F42D4"/>
    <w:p w14:paraId="4AE5A1ED" w14:textId="77777777" w:rsidR="007F42D4" w:rsidRPr="00A97126" w:rsidRDefault="007F42D4" w:rsidP="007F42D4">
      <w:pPr>
        <w:rPr>
          <w:b/>
          <w:bCs/>
        </w:rPr>
      </w:pPr>
      <w:r w:rsidRPr="00A97126">
        <w:rPr>
          <w:b/>
          <w:bCs/>
        </w:rPr>
        <w:t>L0805 Reviseren van de cabinedeur(en)</w:t>
      </w:r>
    </w:p>
    <w:p w14:paraId="21CB7BAA" w14:textId="77777777" w:rsidR="007F42D4" w:rsidRPr="00A97126" w:rsidRDefault="001264AF" w:rsidP="007F42D4">
      <w:pPr>
        <w:pStyle w:val="Lijstalinea"/>
        <w:numPr>
          <w:ilvl w:val="0"/>
          <w:numId w:val="21"/>
        </w:numPr>
      </w:pPr>
      <w:r w:rsidRPr="00A97126">
        <w:t>Installatie</w:t>
      </w:r>
      <w:r>
        <w:t xml:space="preserve">nummer: </w:t>
      </w:r>
      <w:r w:rsidRPr="00A97126">
        <w:t xml:space="preserve"> 11083175</w:t>
      </w:r>
      <w:r>
        <w:tab/>
      </w:r>
      <w:r w:rsidR="007F42D4" w:rsidRPr="00A97126">
        <w:t>Noorderpoort 1</w:t>
      </w:r>
      <w:r>
        <w:t xml:space="preserve"> te</w:t>
      </w:r>
      <w:r w:rsidR="007F42D4" w:rsidRPr="00A97126">
        <w:t xml:space="preserve"> Assen </w:t>
      </w:r>
    </w:p>
    <w:p w14:paraId="4BE28E74" w14:textId="77777777" w:rsidR="00A97126" w:rsidRPr="00A97126" w:rsidRDefault="00A97126" w:rsidP="007F42D4"/>
    <w:p w14:paraId="64A33740" w14:textId="77777777" w:rsidR="007F42D4" w:rsidRPr="00A97126" w:rsidRDefault="007F42D4" w:rsidP="007F42D4">
      <w:pPr>
        <w:rPr>
          <w:b/>
          <w:bCs/>
        </w:rPr>
      </w:pPr>
      <w:r w:rsidRPr="00A97126">
        <w:rPr>
          <w:b/>
          <w:bCs/>
        </w:rPr>
        <w:t>L0810 Vervangen van de cabinedeurmotor</w:t>
      </w:r>
    </w:p>
    <w:p w14:paraId="64048EA6" w14:textId="77777777" w:rsidR="007F42D4" w:rsidRPr="00A97126" w:rsidRDefault="001264AF" w:rsidP="007F42D4">
      <w:pPr>
        <w:pStyle w:val="Lijstalinea"/>
        <w:numPr>
          <w:ilvl w:val="0"/>
          <w:numId w:val="21"/>
        </w:numPr>
      </w:pPr>
      <w:r w:rsidRPr="00A97126">
        <w:t>Installatie</w:t>
      </w:r>
      <w:r>
        <w:t xml:space="preserve">nummer: </w:t>
      </w:r>
      <w:r w:rsidRPr="00A97126">
        <w:t xml:space="preserve"> 11083175</w:t>
      </w:r>
      <w:r>
        <w:tab/>
      </w:r>
      <w:r w:rsidR="007F42D4" w:rsidRPr="00A97126">
        <w:t>Noorderpoort 1</w:t>
      </w:r>
      <w:r>
        <w:t xml:space="preserve"> te</w:t>
      </w:r>
      <w:r w:rsidR="007F42D4" w:rsidRPr="00A97126">
        <w:t xml:space="preserve"> Assen </w:t>
      </w:r>
    </w:p>
    <w:p w14:paraId="7CD87CEA" w14:textId="77777777" w:rsidR="00A97126" w:rsidRPr="00A97126" w:rsidRDefault="00A97126" w:rsidP="007F42D4"/>
    <w:p w14:paraId="183D096F" w14:textId="77777777" w:rsidR="007F42D4" w:rsidRPr="00A97126" w:rsidRDefault="007F42D4" w:rsidP="007F42D4">
      <w:pPr>
        <w:rPr>
          <w:b/>
          <w:bCs/>
        </w:rPr>
      </w:pPr>
      <w:r w:rsidRPr="00A97126">
        <w:rPr>
          <w:b/>
          <w:bCs/>
        </w:rPr>
        <w:t>L0815 Vervangen van de cabinedeurregeling</w:t>
      </w:r>
    </w:p>
    <w:p w14:paraId="002DD851" w14:textId="77777777" w:rsidR="007F42D4" w:rsidRPr="00A97126" w:rsidRDefault="001264AF" w:rsidP="007F42D4">
      <w:pPr>
        <w:pStyle w:val="Lijstalinea"/>
        <w:numPr>
          <w:ilvl w:val="0"/>
          <w:numId w:val="21"/>
        </w:numPr>
      </w:pPr>
      <w:r w:rsidRPr="00A97126">
        <w:t>Installatie</w:t>
      </w:r>
      <w:r>
        <w:t xml:space="preserve">nummer: </w:t>
      </w:r>
      <w:r w:rsidRPr="00A97126">
        <w:t xml:space="preserve"> 11083175</w:t>
      </w:r>
      <w:r>
        <w:tab/>
      </w:r>
      <w:r w:rsidR="007F42D4" w:rsidRPr="00A97126">
        <w:t>Noorderpoort 1</w:t>
      </w:r>
      <w:r>
        <w:t xml:space="preserve"> te</w:t>
      </w:r>
      <w:r w:rsidR="007F42D4" w:rsidRPr="00A97126">
        <w:t xml:space="preserve"> Assen </w:t>
      </w:r>
    </w:p>
    <w:p w14:paraId="1423666B" w14:textId="77777777" w:rsidR="00A97126" w:rsidRPr="00A97126" w:rsidRDefault="00A97126" w:rsidP="007F42D4"/>
    <w:p w14:paraId="2D1CD2AA" w14:textId="77777777" w:rsidR="007F42D4" w:rsidRPr="00A97126" w:rsidRDefault="007F42D4" w:rsidP="007F42D4">
      <w:pPr>
        <w:rPr>
          <w:b/>
          <w:bCs/>
        </w:rPr>
      </w:pPr>
      <w:r w:rsidRPr="00A97126">
        <w:rPr>
          <w:b/>
          <w:bCs/>
        </w:rPr>
        <w:t>L0860 Vervangen van de sensorlijst/detectielijst van de cabinedeur</w:t>
      </w:r>
    </w:p>
    <w:p w14:paraId="7708B33D" w14:textId="77777777" w:rsidR="002F4956" w:rsidRDefault="001264AF" w:rsidP="007F42D4">
      <w:pPr>
        <w:pStyle w:val="Lijstalinea"/>
        <w:numPr>
          <w:ilvl w:val="0"/>
          <w:numId w:val="21"/>
        </w:numPr>
      </w:pPr>
      <w:r w:rsidRPr="00A97126">
        <w:t>Installatie</w:t>
      </w:r>
      <w:r>
        <w:t xml:space="preserve">nummer: </w:t>
      </w:r>
      <w:r w:rsidRPr="00A97126">
        <w:t xml:space="preserve"> 11083175</w:t>
      </w:r>
      <w:r>
        <w:tab/>
      </w:r>
      <w:r w:rsidR="007F42D4" w:rsidRPr="00A97126">
        <w:t>Noorderpoort 1</w:t>
      </w:r>
      <w:r>
        <w:t xml:space="preserve"> te</w:t>
      </w:r>
      <w:r w:rsidR="007F42D4" w:rsidRPr="00A97126">
        <w:t xml:space="preserve"> Assen</w:t>
      </w:r>
    </w:p>
    <w:p w14:paraId="23D112CA" w14:textId="77777777" w:rsidR="002F4956" w:rsidRDefault="002F4956" w:rsidP="002F4956">
      <w:pPr>
        <w:pStyle w:val="Lijstalinea"/>
        <w:numPr>
          <w:ilvl w:val="0"/>
          <w:numId w:val="21"/>
        </w:numPr>
      </w:pPr>
      <w:r w:rsidRPr="00A97126">
        <w:t>Installatie</w:t>
      </w:r>
      <w:r>
        <w:t xml:space="preserve">nummer: </w:t>
      </w:r>
      <w:r w:rsidRPr="00A97126">
        <w:t xml:space="preserve"> 11083172</w:t>
      </w:r>
      <w:r>
        <w:tab/>
      </w:r>
      <w:r w:rsidRPr="00A97126">
        <w:t>Schoolstraat 31-35</w:t>
      </w:r>
      <w:r>
        <w:t xml:space="preserve"> te</w:t>
      </w:r>
      <w:r w:rsidRPr="00A97126">
        <w:t xml:space="preserve"> Assen</w:t>
      </w:r>
    </w:p>
    <w:p w14:paraId="4B71A804" w14:textId="2B0EEF8D" w:rsidR="007F42D4" w:rsidRPr="00A97126" w:rsidRDefault="007F42D4" w:rsidP="002F4956">
      <w:pPr>
        <w:pStyle w:val="Lijstalinea"/>
      </w:pPr>
      <w:r w:rsidRPr="00A97126">
        <w:t xml:space="preserve"> </w:t>
      </w:r>
    </w:p>
    <w:p w14:paraId="690A382B" w14:textId="77777777" w:rsidR="00A97126" w:rsidRPr="00A97126" w:rsidRDefault="00A97126" w:rsidP="007F42D4"/>
    <w:p w14:paraId="46F71F6E" w14:textId="77777777" w:rsidR="007F42D4" w:rsidRPr="00A97126" w:rsidRDefault="007F42D4" w:rsidP="007F42D4">
      <w:pPr>
        <w:rPr>
          <w:b/>
          <w:bCs/>
        </w:rPr>
      </w:pPr>
      <w:r w:rsidRPr="00A97126">
        <w:rPr>
          <w:b/>
          <w:bCs/>
        </w:rPr>
        <w:t>L0915 Vervangen van de verende stuitingen van de cabine</w:t>
      </w:r>
    </w:p>
    <w:p w14:paraId="1BEE300B" w14:textId="77777777" w:rsidR="007F42D4" w:rsidRPr="00A97126" w:rsidRDefault="001264AF" w:rsidP="007F42D4">
      <w:pPr>
        <w:pStyle w:val="Lijstalinea"/>
        <w:numPr>
          <w:ilvl w:val="0"/>
          <w:numId w:val="21"/>
        </w:numPr>
      </w:pPr>
      <w:r w:rsidRPr="00A97126">
        <w:t>Installatie</w:t>
      </w:r>
      <w:r>
        <w:t xml:space="preserve">nummer: </w:t>
      </w:r>
      <w:r w:rsidRPr="00A97126">
        <w:t xml:space="preserve"> A17084</w:t>
      </w:r>
      <w:r>
        <w:tab/>
      </w:r>
      <w:r w:rsidR="007F42D4" w:rsidRPr="00A97126">
        <w:t>Noorderpoort 1</w:t>
      </w:r>
      <w:r>
        <w:t xml:space="preserve"> te</w:t>
      </w:r>
      <w:r w:rsidR="007F42D4" w:rsidRPr="00A97126">
        <w:t xml:space="preserve"> Assen </w:t>
      </w:r>
    </w:p>
    <w:p w14:paraId="414A63CD" w14:textId="77777777" w:rsidR="002F4956" w:rsidRDefault="001264AF" w:rsidP="007F42D4">
      <w:pPr>
        <w:pStyle w:val="Lijstalinea"/>
        <w:numPr>
          <w:ilvl w:val="0"/>
          <w:numId w:val="21"/>
        </w:numPr>
      </w:pPr>
      <w:r w:rsidRPr="00A97126">
        <w:t>Installatie</w:t>
      </w:r>
      <w:r>
        <w:t xml:space="preserve">nummer: </w:t>
      </w:r>
      <w:r w:rsidRPr="00A97126">
        <w:t xml:space="preserve"> A17085</w:t>
      </w:r>
      <w:r>
        <w:tab/>
      </w:r>
      <w:r w:rsidR="007F42D4" w:rsidRPr="00A97126">
        <w:t>Noorderpoort 1</w:t>
      </w:r>
      <w:r>
        <w:t xml:space="preserve"> te</w:t>
      </w:r>
      <w:r w:rsidR="007F42D4" w:rsidRPr="00A97126">
        <w:t xml:space="preserve"> Assen</w:t>
      </w:r>
    </w:p>
    <w:p w14:paraId="5DE37FCB" w14:textId="77777777" w:rsidR="002F4956" w:rsidRDefault="002F4956" w:rsidP="002F4956">
      <w:pPr>
        <w:pStyle w:val="Lijstalinea"/>
        <w:numPr>
          <w:ilvl w:val="0"/>
          <w:numId w:val="21"/>
        </w:numPr>
      </w:pPr>
      <w:r w:rsidRPr="00A97126">
        <w:t>Installatie</w:t>
      </w:r>
      <w:r>
        <w:t xml:space="preserve">nummer: </w:t>
      </w:r>
      <w:r w:rsidRPr="00A97126">
        <w:t xml:space="preserve"> 11083172</w:t>
      </w:r>
      <w:r>
        <w:tab/>
      </w:r>
      <w:r w:rsidRPr="00A97126">
        <w:t>Schoolstraat 31-35</w:t>
      </w:r>
      <w:r>
        <w:t xml:space="preserve"> te</w:t>
      </w:r>
      <w:r w:rsidRPr="00A97126">
        <w:t xml:space="preserve"> Assen</w:t>
      </w:r>
    </w:p>
    <w:p w14:paraId="38F9A090" w14:textId="77777777" w:rsidR="002F4956" w:rsidRDefault="002F4956" w:rsidP="002F4956"/>
    <w:p w14:paraId="657855B3" w14:textId="059A7CB0" w:rsidR="002F4956" w:rsidRDefault="002F4956" w:rsidP="002F4956">
      <w:pPr>
        <w:rPr>
          <w:b/>
          <w:bCs/>
        </w:rPr>
      </w:pPr>
      <w:r w:rsidRPr="00A97126">
        <w:rPr>
          <w:b/>
          <w:bCs/>
        </w:rPr>
        <w:t>L</w:t>
      </w:r>
      <w:r>
        <w:rPr>
          <w:b/>
          <w:bCs/>
        </w:rPr>
        <w:t>1030</w:t>
      </w:r>
      <w:r w:rsidRPr="002F4956">
        <w:t xml:space="preserve"> </w:t>
      </w:r>
      <w:r w:rsidRPr="002F4956">
        <w:rPr>
          <w:b/>
          <w:bCs/>
        </w:rPr>
        <w:t>Vervangen van de verende stuitingen van het tegengewicht</w:t>
      </w:r>
    </w:p>
    <w:p w14:paraId="5DBA9600" w14:textId="77777777" w:rsidR="00B54230" w:rsidRDefault="00B54230" w:rsidP="00B54230">
      <w:pPr>
        <w:pStyle w:val="Lijstalinea"/>
        <w:numPr>
          <w:ilvl w:val="0"/>
          <w:numId w:val="21"/>
        </w:numPr>
      </w:pPr>
      <w:r w:rsidRPr="00A97126">
        <w:t>Installatie</w:t>
      </w:r>
      <w:r>
        <w:t xml:space="preserve">nummer: </w:t>
      </w:r>
      <w:r w:rsidRPr="00A97126">
        <w:t xml:space="preserve"> 11083172</w:t>
      </w:r>
      <w:r>
        <w:tab/>
      </w:r>
      <w:r w:rsidRPr="00A97126">
        <w:t>Schoolstraat 31-35</w:t>
      </w:r>
      <w:r>
        <w:t xml:space="preserve"> te</w:t>
      </w:r>
      <w:r w:rsidRPr="00A97126">
        <w:t xml:space="preserve"> Assen</w:t>
      </w:r>
    </w:p>
    <w:p w14:paraId="6C752843" w14:textId="77777777" w:rsidR="0044000B" w:rsidRDefault="0044000B" w:rsidP="0044000B"/>
    <w:p w14:paraId="12CF2111" w14:textId="3240185D" w:rsidR="009A7687" w:rsidRDefault="009A7687" w:rsidP="009A7687">
      <w:pPr>
        <w:rPr>
          <w:b/>
          <w:bCs/>
        </w:rPr>
      </w:pPr>
      <w:r w:rsidRPr="00A97126">
        <w:rPr>
          <w:b/>
          <w:bCs/>
        </w:rPr>
        <w:t>L</w:t>
      </w:r>
      <w:r>
        <w:rPr>
          <w:b/>
          <w:bCs/>
        </w:rPr>
        <w:t>103</w:t>
      </w:r>
      <w:r>
        <w:rPr>
          <w:b/>
          <w:bCs/>
        </w:rPr>
        <w:t>5</w:t>
      </w:r>
      <w:r w:rsidRPr="002F4956">
        <w:t xml:space="preserve"> </w:t>
      </w:r>
      <w:r w:rsidRPr="002F4956">
        <w:rPr>
          <w:b/>
          <w:bCs/>
        </w:rPr>
        <w:t>Vervangen van de</w:t>
      </w:r>
      <w:r>
        <w:rPr>
          <w:b/>
          <w:bCs/>
        </w:rPr>
        <w:t xml:space="preserve"> omleidwielen van het </w:t>
      </w:r>
      <w:r w:rsidRPr="002F4956">
        <w:rPr>
          <w:b/>
          <w:bCs/>
        </w:rPr>
        <w:t>tegengewicht</w:t>
      </w:r>
    </w:p>
    <w:p w14:paraId="1B36AF02" w14:textId="77777777" w:rsidR="009A7687" w:rsidRDefault="009A7687" w:rsidP="009A7687">
      <w:pPr>
        <w:pStyle w:val="Lijstalinea"/>
        <w:numPr>
          <w:ilvl w:val="0"/>
          <w:numId w:val="21"/>
        </w:numPr>
      </w:pPr>
      <w:r w:rsidRPr="00A97126">
        <w:t>Installatie</w:t>
      </w:r>
      <w:r>
        <w:t xml:space="preserve">nummer: </w:t>
      </w:r>
      <w:r w:rsidRPr="00A97126">
        <w:t xml:space="preserve"> 11083172</w:t>
      </w:r>
      <w:r>
        <w:tab/>
      </w:r>
      <w:r w:rsidRPr="00A97126">
        <w:t>Schoolstraat 31-35</w:t>
      </w:r>
      <w:r>
        <w:t xml:space="preserve"> te</w:t>
      </w:r>
      <w:r w:rsidRPr="00A97126">
        <w:t xml:space="preserve"> Assen</w:t>
      </w:r>
    </w:p>
    <w:p w14:paraId="09117685" w14:textId="77777777" w:rsidR="00B54230" w:rsidRDefault="00B54230" w:rsidP="00B54230"/>
    <w:p w14:paraId="02639F34" w14:textId="77777777" w:rsidR="00B54230" w:rsidRDefault="00B54230" w:rsidP="00B54230"/>
    <w:p w14:paraId="42ED13BF" w14:textId="4207D170" w:rsidR="002F4956" w:rsidRDefault="002F4956" w:rsidP="002F4956"/>
    <w:p w14:paraId="1BB5C787" w14:textId="434175A0" w:rsidR="007F42D4" w:rsidRPr="00A97126" w:rsidRDefault="007F42D4" w:rsidP="002F4956">
      <w:pPr>
        <w:pStyle w:val="Lijstalinea"/>
      </w:pPr>
      <w:r w:rsidRPr="00A97126">
        <w:t xml:space="preserve"> </w:t>
      </w:r>
    </w:p>
    <w:p w14:paraId="36EE7B55" w14:textId="77777777" w:rsidR="00A97126" w:rsidRPr="00A97126" w:rsidRDefault="00A97126" w:rsidP="007F42D4"/>
    <w:p w14:paraId="71CCF716" w14:textId="23AE0FC5" w:rsidR="00AC1463" w:rsidRPr="00A97126" w:rsidRDefault="00B32520" w:rsidP="00961161">
      <w:pPr>
        <w:pStyle w:val="Lijstalinea"/>
      </w:pPr>
      <w:r>
        <w:br w:type="page"/>
      </w:r>
      <w:r w:rsidR="00AC1463" w:rsidRPr="00A97126">
        <w:lastRenderedPageBreak/>
        <w:t xml:space="preserve"> </w:t>
      </w:r>
    </w:p>
    <w:p w14:paraId="1067D9E5" w14:textId="5F2FF210" w:rsidR="00B32520" w:rsidRDefault="00B32520">
      <w:pPr>
        <w:spacing w:after="160" w:line="259" w:lineRule="auto"/>
      </w:pPr>
    </w:p>
    <w:p w14:paraId="595B714D" w14:textId="5356D7C6" w:rsidR="00622123" w:rsidRPr="00B32520" w:rsidRDefault="00B32520" w:rsidP="00B32520">
      <w:pPr>
        <w:spacing w:after="160" w:line="259" w:lineRule="auto"/>
      </w:pPr>
      <w:r w:rsidRPr="00210266">
        <w:rPr>
          <w:rFonts w:ascii="Verdana" w:eastAsia="Verdana" w:hAnsi="Verdana" w:cs="Times New Roman"/>
          <w:noProof/>
          <w:sz w:val="18"/>
          <w:szCs w:val="18"/>
        </w:rPr>
        <w:drawing>
          <wp:anchor distT="0" distB="0" distL="114300" distR="114300" simplePos="0" relativeHeight="251670528" behindDoc="1" locked="0" layoutInCell="1" allowOverlap="1" wp14:anchorId="05C71971" wp14:editId="45A0ADC5">
            <wp:simplePos x="0" y="0"/>
            <wp:positionH relativeFrom="page">
              <wp:align>right</wp:align>
            </wp:positionH>
            <wp:positionV relativeFrom="paragraph">
              <wp:posOffset>-1510066</wp:posOffset>
            </wp:positionV>
            <wp:extent cx="7542953" cy="10677525"/>
            <wp:effectExtent l="0" t="0" r="127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2953"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333C39" w14:textId="03C2946F" w:rsidR="00D30CF8" w:rsidRPr="00210266" w:rsidRDefault="00D30CF8" w:rsidP="004025D7">
      <w:pPr>
        <w:pStyle w:val="Geenafstand"/>
        <w:rPr>
          <w:rFonts w:ascii="Verdana" w:hAnsi="Verdana"/>
        </w:rPr>
      </w:pPr>
    </w:p>
    <w:sectPr w:rsidR="00D30CF8" w:rsidRPr="00210266" w:rsidSect="005E1A92">
      <w:headerReference w:type="default" r:id="rId13"/>
      <w:footerReference w:type="default" r:id="rId14"/>
      <w:pgSz w:w="11906" w:h="16838"/>
      <w:pgMar w:top="2410" w:right="851" w:bottom="1418" w:left="1418" w:header="85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591ED" w14:textId="77777777" w:rsidR="00A73F23" w:rsidRDefault="00A73F23" w:rsidP="00D73E79">
      <w:pPr>
        <w:spacing w:line="240" w:lineRule="auto"/>
      </w:pPr>
      <w:r>
        <w:separator/>
      </w:r>
    </w:p>
  </w:endnote>
  <w:endnote w:type="continuationSeparator" w:id="0">
    <w:p w14:paraId="2DFEEB36" w14:textId="77777777" w:rsidR="00A73F23" w:rsidRDefault="00A73F23" w:rsidP="00D73E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A5FE" w14:textId="0FCB9F45" w:rsidR="00A324A5" w:rsidRPr="00A324A5" w:rsidRDefault="009917E8" w:rsidP="00A324A5">
    <w:pPr>
      <w:pStyle w:val="Voettekst"/>
      <w:jc w:val="right"/>
      <w:rPr>
        <w:rFonts w:ascii="Verdana" w:hAnsi="Verdana"/>
        <w:sz w:val="16"/>
        <w:szCs w:val="16"/>
      </w:rPr>
    </w:pPr>
    <w:r>
      <w:rPr>
        <w:sz w:val="16"/>
        <w:szCs w:val="16"/>
      </w:rPr>
      <w:t xml:space="preserve">Perceel 1 Planmatig onderhoud Kloosterveste </w:t>
    </w:r>
    <w:sdt>
      <w:sdtPr>
        <w:rPr>
          <w:sz w:val="16"/>
          <w:szCs w:val="16"/>
        </w:rPr>
        <w:id w:val="-1769616900"/>
        <w:docPartObj>
          <w:docPartGallery w:val="Page Numbers (Top of Page)"/>
          <w:docPartUnique/>
        </w:docPartObj>
      </w:sdtPr>
      <w:sdtEndPr>
        <w:rPr>
          <w:rFonts w:ascii="Verdana" w:hAnsi="Verdana"/>
        </w:rPr>
      </w:sdtEndPr>
      <w:sdtContent>
        <w:r w:rsidR="00A324A5" w:rsidRPr="00A324A5">
          <w:rPr>
            <w:rFonts w:ascii="Verdana" w:hAnsi="Verdana" w:cstheme="minorHAnsi"/>
            <w:color w:val="00B0F0"/>
            <w:sz w:val="16"/>
            <w:szCs w:val="16"/>
          </w:rPr>
          <w:t xml:space="preserve">Pagina </w:t>
        </w:r>
        <w:r w:rsidR="00A324A5" w:rsidRPr="00A324A5">
          <w:rPr>
            <w:rFonts w:ascii="Verdana" w:hAnsi="Verdana" w:cstheme="minorHAnsi"/>
            <w:sz w:val="16"/>
            <w:szCs w:val="16"/>
          </w:rPr>
          <w:fldChar w:fldCharType="begin"/>
        </w:r>
        <w:r w:rsidR="00A324A5" w:rsidRPr="00A324A5">
          <w:rPr>
            <w:rFonts w:ascii="Verdana" w:hAnsi="Verdana" w:cstheme="minorHAnsi"/>
            <w:sz w:val="16"/>
            <w:szCs w:val="16"/>
          </w:rPr>
          <w:instrText>PAGE</w:instrText>
        </w:r>
        <w:r w:rsidR="00A324A5" w:rsidRPr="00A324A5">
          <w:rPr>
            <w:rFonts w:ascii="Verdana" w:hAnsi="Verdana" w:cstheme="minorHAnsi"/>
            <w:sz w:val="16"/>
            <w:szCs w:val="16"/>
          </w:rPr>
          <w:fldChar w:fldCharType="separate"/>
        </w:r>
        <w:r w:rsidR="00A324A5" w:rsidRPr="00A324A5">
          <w:rPr>
            <w:rFonts w:ascii="Verdana" w:hAnsi="Verdana" w:cstheme="minorHAnsi"/>
            <w:sz w:val="16"/>
            <w:szCs w:val="16"/>
          </w:rPr>
          <w:t>1</w:t>
        </w:r>
        <w:r w:rsidR="00A324A5" w:rsidRPr="00A324A5">
          <w:rPr>
            <w:rFonts w:ascii="Verdana" w:hAnsi="Verdana" w:cstheme="minorHAnsi"/>
            <w:sz w:val="16"/>
            <w:szCs w:val="16"/>
          </w:rPr>
          <w:fldChar w:fldCharType="end"/>
        </w:r>
        <w:r w:rsidR="00A324A5" w:rsidRPr="00A324A5">
          <w:rPr>
            <w:rFonts w:ascii="Verdana" w:hAnsi="Verdana" w:cstheme="minorHAnsi"/>
            <w:sz w:val="16"/>
            <w:szCs w:val="16"/>
          </w:rPr>
          <w:t xml:space="preserve"> | </w:t>
        </w:r>
        <w:r w:rsidR="00A324A5" w:rsidRPr="00A324A5">
          <w:rPr>
            <w:rFonts w:ascii="Verdana" w:hAnsi="Verdana" w:cstheme="minorHAnsi"/>
            <w:sz w:val="16"/>
            <w:szCs w:val="16"/>
          </w:rPr>
          <w:fldChar w:fldCharType="begin"/>
        </w:r>
        <w:r w:rsidR="00A324A5" w:rsidRPr="00A324A5">
          <w:rPr>
            <w:rFonts w:ascii="Verdana" w:hAnsi="Verdana" w:cstheme="minorHAnsi"/>
            <w:sz w:val="16"/>
            <w:szCs w:val="16"/>
          </w:rPr>
          <w:instrText>NUMPAGES</w:instrText>
        </w:r>
        <w:r w:rsidR="00A324A5" w:rsidRPr="00A324A5">
          <w:rPr>
            <w:rFonts w:ascii="Verdana" w:hAnsi="Verdana" w:cstheme="minorHAnsi"/>
            <w:sz w:val="16"/>
            <w:szCs w:val="16"/>
          </w:rPr>
          <w:fldChar w:fldCharType="separate"/>
        </w:r>
        <w:r w:rsidR="00A324A5" w:rsidRPr="00A324A5">
          <w:rPr>
            <w:rFonts w:ascii="Verdana" w:hAnsi="Verdana" w:cstheme="minorHAnsi"/>
            <w:sz w:val="16"/>
            <w:szCs w:val="16"/>
          </w:rPr>
          <w:t>15</w:t>
        </w:r>
        <w:r w:rsidR="00A324A5" w:rsidRPr="00A324A5">
          <w:rPr>
            <w:rFonts w:ascii="Verdana" w:hAnsi="Verdana" w:cstheme="minorHAnsi"/>
            <w:sz w:val="16"/>
            <w:szCs w:val="16"/>
          </w:rPr>
          <w:fldChar w:fldCharType="end"/>
        </w:r>
      </w:sdtContent>
    </w:sdt>
  </w:p>
  <w:p w14:paraId="215D0407" w14:textId="77777777" w:rsidR="0090399C" w:rsidRDefault="0090399C" w:rsidP="00A324A5">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5974C" w14:textId="77777777" w:rsidR="00A73F23" w:rsidRDefault="00A73F23" w:rsidP="00D73E79">
      <w:pPr>
        <w:spacing w:line="240" w:lineRule="auto"/>
      </w:pPr>
      <w:r>
        <w:separator/>
      </w:r>
    </w:p>
  </w:footnote>
  <w:footnote w:type="continuationSeparator" w:id="0">
    <w:p w14:paraId="2A1558A6" w14:textId="77777777" w:rsidR="00A73F23" w:rsidRDefault="00A73F23" w:rsidP="00D73E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E3F2" w14:textId="77777777" w:rsidR="0090399C" w:rsidRDefault="009936C0" w:rsidP="009B6164">
    <w:pPr>
      <w:pStyle w:val="Koptekst"/>
      <w:tabs>
        <w:tab w:val="clear" w:pos="4536"/>
        <w:tab w:val="clear" w:pos="9072"/>
        <w:tab w:val="left" w:pos="1020"/>
        <w:tab w:val="left" w:pos="5835"/>
      </w:tabs>
    </w:pPr>
    <w:r>
      <w:rPr>
        <w:noProof/>
      </w:rPr>
      <w:drawing>
        <wp:anchor distT="0" distB="0" distL="114300" distR="114300" simplePos="0" relativeHeight="251667456" behindDoc="1" locked="1" layoutInCell="1" allowOverlap="1" wp14:anchorId="741CA3C4" wp14:editId="09C3840D">
          <wp:simplePos x="0" y="0"/>
          <wp:positionH relativeFrom="page">
            <wp:posOffset>638175</wp:posOffset>
          </wp:positionH>
          <wp:positionV relativeFrom="page">
            <wp:posOffset>478790</wp:posOffset>
          </wp:positionV>
          <wp:extent cx="2519680" cy="478790"/>
          <wp:effectExtent l="0" t="0" r="0"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19680" cy="478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17C">
      <w:rPr>
        <w:rFonts w:cstheme="minorHAnsi"/>
        <w:noProof/>
        <w:color w:val="ED7D31" w:themeColor="accent2"/>
        <w:sz w:val="16"/>
        <w:szCs w:val="16"/>
      </w:rPr>
      <w:drawing>
        <wp:anchor distT="0" distB="0" distL="114300" distR="114300" simplePos="0" relativeHeight="251665408" behindDoc="1" locked="1" layoutInCell="1" allowOverlap="1" wp14:anchorId="2CADA54A" wp14:editId="1CAAD510">
          <wp:simplePos x="0" y="0"/>
          <wp:positionH relativeFrom="page">
            <wp:align>right</wp:align>
          </wp:positionH>
          <wp:positionV relativeFrom="page">
            <wp:align>top</wp:align>
          </wp:positionV>
          <wp:extent cx="7559675" cy="10695305"/>
          <wp:effectExtent l="0" t="0" r="0" b="0"/>
          <wp:wrapNone/>
          <wp:docPr id="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559675" cy="10695305"/>
                  </a:xfrm>
                  <a:prstGeom prst="rect">
                    <a:avLst/>
                  </a:prstGeom>
                </pic:spPr>
              </pic:pic>
            </a:graphicData>
          </a:graphic>
          <wp14:sizeRelH relativeFrom="margin">
            <wp14:pctWidth>0</wp14:pctWidth>
          </wp14:sizeRelH>
          <wp14:sizeRelV relativeFrom="margin">
            <wp14:pctHeight>0</wp14:pctHeight>
          </wp14:sizeRelV>
        </wp:anchor>
      </w:drawing>
    </w:r>
    <w:r w:rsidR="0090399C">
      <w:tab/>
    </w:r>
    <w:r w:rsidR="009039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13996684" o:spid="_x0000_i1026" type="#_x0000_t75" style="width:48.75pt;height:93.75pt;visibility:visible;mso-wrap-style:square" o:bullet="t">
        <v:imagedata r:id="rId1" o:title=""/>
      </v:shape>
    </w:pict>
  </w:numPicBullet>
  <w:numPicBullet w:numPicBulletId="1">
    <w:pict>
      <v:shape w14:anchorId="0A502B00" id="Afbeelding 1870354125" o:spid="_x0000_i1027" type="#_x0000_t75" style="width:376.5pt;height:360.75pt;visibility:visible;mso-wrap-style:square" o:bullet="t">
        <v:imagedata r:id="rId2" o:title=""/>
      </v:shape>
    </w:pict>
  </w:numPicBullet>
  <w:abstractNum w:abstractNumId="0" w15:restartNumberingAfterBreak="0">
    <w:nsid w:val="10512E28"/>
    <w:multiLevelType w:val="hybridMultilevel"/>
    <w:tmpl w:val="B10C9ECC"/>
    <w:lvl w:ilvl="0" w:tplc="FE521554">
      <w:start w:val="1"/>
      <w:numFmt w:val="bullet"/>
      <w:lvlText w:val=""/>
      <w:lvlPicBulletId w:val="0"/>
      <w:lvlJc w:val="left"/>
      <w:pPr>
        <w:ind w:left="1779" w:hanging="360"/>
      </w:pPr>
      <w:rPr>
        <w:rFonts w:ascii="Symbol" w:hAnsi="Symbol" w:hint="default"/>
        <w:color w:val="auto"/>
      </w:rPr>
    </w:lvl>
    <w:lvl w:ilvl="1" w:tplc="04130003" w:tentative="1">
      <w:start w:val="1"/>
      <w:numFmt w:val="bullet"/>
      <w:lvlText w:val="o"/>
      <w:lvlJc w:val="left"/>
      <w:pPr>
        <w:ind w:left="2499" w:hanging="360"/>
      </w:pPr>
      <w:rPr>
        <w:rFonts w:ascii="Courier New" w:hAnsi="Courier New" w:cs="Courier New" w:hint="default"/>
      </w:rPr>
    </w:lvl>
    <w:lvl w:ilvl="2" w:tplc="04130005" w:tentative="1">
      <w:start w:val="1"/>
      <w:numFmt w:val="bullet"/>
      <w:lvlText w:val=""/>
      <w:lvlJc w:val="left"/>
      <w:pPr>
        <w:ind w:left="3219" w:hanging="360"/>
      </w:pPr>
      <w:rPr>
        <w:rFonts w:ascii="Wingdings" w:hAnsi="Wingdings" w:hint="default"/>
      </w:rPr>
    </w:lvl>
    <w:lvl w:ilvl="3" w:tplc="04130001" w:tentative="1">
      <w:start w:val="1"/>
      <w:numFmt w:val="bullet"/>
      <w:lvlText w:val=""/>
      <w:lvlJc w:val="left"/>
      <w:pPr>
        <w:ind w:left="3939" w:hanging="360"/>
      </w:pPr>
      <w:rPr>
        <w:rFonts w:ascii="Symbol" w:hAnsi="Symbol" w:hint="default"/>
      </w:rPr>
    </w:lvl>
    <w:lvl w:ilvl="4" w:tplc="04130003" w:tentative="1">
      <w:start w:val="1"/>
      <w:numFmt w:val="bullet"/>
      <w:lvlText w:val="o"/>
      <w:lvlJc w:val="left"/>
      <w:pPr>
        <w:ind w:left="4659" w:hanging="360"/>
      </w:pPr>
      <w:rPr>
        <w:rFonts w:ascii="Courier New" w:hAnsi="Courier New" w:cs="Courier New" w:hint="default"/>
      </w:rPr>
    </w:lvl>
    <w:lvl w:ilvl="5" w:tplc="04130005" w:tentative="1">
      <w:start w:val="1"/>
      <w:numFmt w:val="bullet"/>
      <w:lvlText w:val=""/>
      <w:lvlJc w:val="left"/>
      <w:pPr>
        <w:ind w:left="5379" w:hanging="360"/>
      </w:pPr>
      <w:rPr>
        <w:rFonts w:ascii="Wingdings" w:hAnsi="Wingdings" w:hint="default"/>
      </w:rPr>
    </w:lvl>
    <w:lvl w:ilvl="6" w:tplc="04130001" w:tentative="1">
      <w:start w:val="1"/>
      <w:numFmt w:val="bullet"/>
      <w:lvlText w:val=""/>
      <w:lvlJc w:val="left"/>
      <w:pPr>
        <w:ind w:left="6099" w:hanging="360"/>
      </w:pPr>
      <w:rPr>
        <w:rFonts w:ascii="Symbol" w:hAnsi="Symbol" w:hint="default"/>
      </w:rPr>
    </w:lvl>
    <w:lvl w:ilvl="7" w:tplc="04130003" w:tentative="1">
      <w:start w:val="1"/>
      <w:numFmt w:val="bullet"/>
      <w:lvlText w:val="o"/>
      <w:lvlJc w:val="left"/>
      <w:pPr>
        <w:ind w:left="6819" w:hanging="360"/>
      </w:pPr>
      <w:rPr>
        <w:rFonts w:ascii="Courier New" w:hAnsi="Courier New" w:cs="Courier New" w:hint="default"/>
      </w:rPr>
    </w:lvl>
    <w:lvl w:ilvl="8" w:tplc="04130005" w:tentative="1">
      <w:start w:val="1"/>
      <w:numFmt w:val="bullet"/>
      <w:lvlText w:val=""/>
      <w:lvlJc w:val="left"/>
      <w:pPr>
        <w:ind w:left="7539" w:hanging="360"/>
      </w:pPr>
      <w:rPr>
        <w:rFonts w:ascii="Wingdings" w:hAnsi="Wingdings" w:hint="default"/>
      </w:rPr>
    </w:lvl>
  </w:abstractNum>
  <w:abstractNum w:abstractNumId="1" w15:restartNumberingAfterBreak="0">
    <w:nsid w:val="1E0322AE"/>
    <w:multiLevelType w:val="hybridMultilevel"/>
    <w:tmpl w:val="62EC8C24"/>
    <w:lvl w:ilvl="0" w:tplc="CA48C61A">
      <w:numFmt w:val="bullet"/>
      <w:lvlText w:val=""/>
      <w:lvlPicBulletId w:val="1"/>
      <w:lvlJc w:val="left"/>
      <w:pPr>
        <w:ind w:left="720" w:hanging="360"/>
      </w:pPr>
      <w:rPr>
        <w:rFonts w:ascii="Symbol" w:eastAsia="Times New Roman"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B8256B"/>
    <w:multiLevelType w:val="multilevel"/>
    <w:tmpl w:val="67ACAD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023D20"/>
    <w:multiLevelType w:val="hybridMultilevel"/>
    <w:tmpl w:val="E5B60206"/>
    <w:lvl w:ilvl="0" w:tplc="FE521554">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38645D"/>
    <w:multiLevelType w:val="hybridMultilevel"/>
    <w:tmpl w:val="CAB8A50C"/>
    <w:lvl w:ilvl="0" w:tplc="0116FAFE">
      <w:numFmt w:val="bullet"/>
      <w:lvlText w:val="-"/>
      <w:lvlJc w:val="left"/>
      <w:pPr>
        <w:tabs>
          <w:tab w:val="num" w:pos="0"/>
        </w:tabs>
        <w:ind w:left="720" w:hanging="360"/>
      </w:pPr>
      <w:rPr>
        <w:rFonts w:ascii="Arial" w:eastAsia="Calibri"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EE4021"/>
    <w:multiLevelType w:val="hybridMultilevel"/>
    <w:tmpl w:val="2E8CF560"/>
    <w:lvl w:ilvl="0" w:tplc="FE521554">
      <w:start w:val="1"/>
      <w:numFmt w:val="bullet"/>
      <w:lvlText w:val=""/>
      <w:lvlPicBulletId w:val="0"/>
      <w:lvlJc w:val="left"/>
      <w:pPr>
        <w:tabs>
          <w:tab w:val="num" w:pos="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C90354"/>
    <w:multiLevelType w:val="multilevel"/>
    <w:tmpl w:val="9AC85008"/>
    <w:lvl w:ilvl="0">
      <w:start w:val="1"/>
      <w:numFmt w:val="decimal"/>
      <w:pStyle w:val="Kop1"/>
      <w:lvlText w:val="%1."/>
      <w:lvlJc w:val="left"/>
      <w:pPr>
        <w:ind w:left="643" w:hanging="360"/>
      </w:p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A5F51E2"/>
    <w:multiLevelType w:val="hybridMultilevel"/>
    <w:tmpl w:val="41D621FE"/>
    <w:lvl w:ilvl="0" w:tplc="451A6F34">
      <w:start w:val="1"/>
      <w:numFmt w:val="decimal"/>
      <w:pStyle w:val="Kop2"/>
      <w:lvlText w:val="%1.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8" w15:restartNumberingAfterBreak="0">
    <w:nsid w:val="4FFE0C71"/>
    <w:multiLevelType w:val="hybridMultilevel"/>
    <w:tmpl w:val="E488F6BC"/>
    <w:lvl w:ilvl="0" w:tplc="FE521554">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584BC2"/>
    <w:multiLevelType w:val="hybridMultilevel"/>
    <w:tmpl w:val="BD32C6BE"/>
    <w:lvl w:ilvl="0" w:tplc="AFE0D9D2">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46E39B4"/>
    <w:multiLevelType w:val="hybridMultilevel"/>
    <w:tmpl w:val="FA96D44C"/>
    <w:lvl w:ilvl="0" w:tplc="FE521554">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F74E48"/>
    <w:multiLevelType w:val="hybridMultilevel"/>
    <w:tmpl w:val="63BA464A"/>
    <w:lvl w:ilvl="0" w:tplc="FE521554">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0869B0"/>
    <w:multiLevelType w:val="hybridMultilevel"/>
    <w:tmpl w:val="16566A6E"/>
    <w:lvl w:ilvl="0" w:tplc="FE521554">
      <w:start w:val="1"/>
      <w:numFmt w:val="bullet"/>
      <w:lvlText w:val=""/>
      <w:lvlPicBulletId w:val="0"/>
      <w:lvlJc w:val="left"/>
      <w:pPr>
        <w:tabs>
          <w:tab w:val="num" w:pos="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C65DD5"/>
    <w:multiLevelType w:val="hybridMultilevel"/>
    <w:tmpl w:val="CD889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D607E0"/>
    <w:multiLevelType w:val="hybridMultilevel"/>
    <w:tmpl w:val="B9020206"/>
    <w:lvl w:ilvl="0" w:tplc="FE521554">
      <w:start w:val="1"/>
      <w:numFmt w:val="bullet"/>
      <w:lvlText w:val=""/>
      <w:lvlPicBulletId w:val="0"/>
      <w:lvlJc w:val="left"/>
      <w:pPr>
        <w:tabs>
          <w:tab w:val="num" w:pos="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E76908"/>
    <w:multiLevelType w:val="hybridMultilevel"/>
    <w:tmpl w:val="2984F3FA"/>
    <w:lvl w:ilvl="0" w:tplc="FE521554">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590633">
    <w:abstractNumId w:val="4"/>
  </w:num>
  <w:num w:numId="2" w16cid:durableId="1295597918">
    <w:abstractNumId w:val="0"/>
  </w:num>
  <w:num w:numId="3" w16cid:durableId="226962871">
    <w:abstractNumId w:val="11"/>
  </w:num>
  <w:num w:numId="4" w16cid:durableId="26177846">
    <w:abstractNumId w:val="13"/>
  </w:num>
  <w:num w:numId="5" w16cid:durableId="1605654081">
    <w:abstractNumId w:val="3"/>
  </w:num>
  <w:num w:numId="6" w16cid:durableId="2076270323">
    <w:abstractNumId w:val="8"/>
  </w:num>
  <w:num w:numId="7" w16cid:durableId="1485662310">
    <w:abstractNumId w:val="12"/>
  </w:num>
  <w:num w:numId="8" w16cid:durableId="2003728638">
    <w:abstractNumId w:val="10"/>
  </w:num>
  <w:num w:numId="9" w16cid:durableId="1860196846">
    <w:abstractNumId w:val="14"/>
  </w:num>
  <w:num w:numId="10" w16cid:durableId="397288953">
    <w:abstractNumId w:val="5"/>
  </w:num>
  <w:num w:numId="11" w16cid:durableId="353728786">
    <w:abstractNumId w:val="15"/>
  </w:num>
  <w:num w:numId="12" w16cid:durableId="544485419">
    <w:abstractNumId w:val="9"/>
  </w:num>
  <w:num w:numId="13" w16cid:durableId="1711610684">
    <w:abstractNumId w:val="6"/>
  </w:num>
  <w:num w:numId="14" w16cid:durableId="24785811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1607300">
    <w:abstractNumId w:val="6"/>
    <w:lvlOverride w:ilvl="0">
      <w:startOverride w:val="3"/>
    </w:lvlOverride>
    <w:lvlOverride w:ilvl="1">
      <w:startOverride w:val="4"/>
    </w:lvlOverride>
  </w:num>
  <w:num w:numId="16" w16cid:durableId="1389108083">
    <w:abstractNumId w:val="2"/>
  </w:num>
  <w:num w:numId="17" w16cid:durableId="1783066554">
    <w:abstractNumId w:val="7"/>
  </w:num>
  <w:num w:numId="18" w16cid:durableId="1011568768">
    <w:abstractNumId w:val="6"/>
  </w:num>
  <w:num w:numId="19" w16cid:durableId="903755850">
    <w:abstractNumId w:val="6"/>
  </w:num>
  <w:num w:numId="20" w16cid:durableId="548491161">
    <w:abstractNumId w:val="6"/>
  </w:num>
  <w:num w:numId="21" w16cid:durableId="998650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C4"/>
    <w:rsid w:val="00001480"/>
    <w:rsid w:val="0000451B"/>
    <w:rsid w:val="00005AFE"/>
    <w:rsid w:val="000271EB"/>
    <w:rsid w:val="00030FDC"/>
    <w:rsid w:val="0003484A"/>
    <w:rsid w:val="00042661"/>
    <w:rsid w:val="00043917"/>
    <w:rsid w:val="00045A1C"/>
    <w:rsid w:val="000470E1"/>
    <w:rsid w:val="0005190E"/>
    <w:rsid w:val="00051F5F"/>
    <w:rsid w:val="00052B20"/>
    <w:rsid w:val="00054515"/>
    <w:rsid w:val="00060FFC"/>
    <w:rsid w:val="00071639"/>
    <w:rsid w:val="00073C0F"/>
    <w:rsid w:val="00082F61"/>
    <w:rsid w:val="00083265"/>
    <w:rsid w:val="00083A63"/>
    <w:rsid w:val="000A166D"/>
    <w:rsid w:val="000B09AD"/>
    <w:rsid w:val="000B1678"/>
    <w:rsid w:val="000B791A"/>
    <w:rsid w:val="000C031F"/>
    <w:rsid w:val="000C5B43"/>
    <w:rsid w:val="000D388A"/>
    <w:rsid w:val="000E0316"/>
    <w:rsid w:val="000E7DBD"/>
    <w:rsid w:val="000F4880"/>
    <w:rsid w:val="000F6625"/>
    <w:rsid w:val="001040E9"/>
    <w:rsid w:val="00111465"/>
    <w:rsid w:val="001119BE"/>
    <w:rsid w:val="00112ECA"/>
    <w:rsid w:val="001216E8"/>
    <w:rsid w:val="001226D2"/>
    <w:rsid w:val="00122F3F"/>
    <w:rsid w:val="00123AE1"/>
    <w:rsid w:val="001254BB"/>
    <w:rsid w:val="00125CF2"/>
    <w:rsid w:val="001264AF"/>
    <w:rsid w:val="00126C2B"/>
    <w:rsid w:val="001326C0"/>
    <w:rsid w:val="00132AB0"/>
    <w:rsid w:val="00132EFF"/>
    <w:rsid w:val="0013481D"/>
    <w:rsid w:val="00147CC4"/>
    <w:rsid w:val="00150406"/>
    <w:rsid w:val="0015101A"/>
    <w:rsid w:val="00156C32"/>
    <w:rsid w:val="00160853"/>
    <w:rsid w:val="00170816"/>
    <w:rsid w:val="0017187F"/>
    <w:rsid w:val="00172477"/>
    <w:rsid w:val="00172790"/>
    <w:rsid w:val="00173079"/>
    <w:rsid w:val="00174F94"/>
    <w:rsid w:val="00182A76"/>
    <w:rsid w:val="00183450"/>
    <w:rsid w:val="00183DAB"/>
    <w:rsid w:val="001842E6"/>
    <w:rsid w:val="00185ABF"/>
    <w:rsid w:val="00186B24"/>
    <w:rsid w:val="001917DE"/>
    <w:rsid w:val="00192BA1"/>
    <w:rsid w:val="00195684"/>
    <w:rsid w:val="001A0B16"/>
    <w:rsid w:val="001A0CAB"/>
    <w:rsid w:val="001A5168"/>
    <w:rsid w:val="001A5B89"/>
    <w:rsid w:val="001B220C"/>
    <w:rsid w:val="001B31F7"/>
    <w:rsid w:val="001C1CC3"/>
    <w:rsid w:val="001D1166"/>
    <w:rsid w:val="001D1513"/>
    <w:rsid w:val="001D1F65"/>
    <w:rsid w:val="001E601B"/>
    <w:rsid w:val="001E6635"/>
    <w:rsid w:val="001E78AB"/>
    <w:rsid w:val="001F3F39"/>
    <w:rsid w:val="00201E2B"/>
    <w:rsid w:val="00206F82"/>
    <w:rsid w:val="00210266"/>
    <w:rsid w:val="00216194"/>
    <w:rsid w:val="00216434"/>
    <w:rsid w:val="0023412D"/>
    <w:rsid w:val="002410C3"/>
    <w:rsid w:val="002461A1"/>
    <w:rsid w:val="00246236"/>
    <w:rsid w:val="00246C4D"/>
    <w:rsid w:val="0025593C"/>
    <w:rsid w:val="00261343"/>
    <w:rsid w:val="00261AE5"/>
    <w:rsid w:val="00262982"/>
    <w:rsid w:val="00264345"/>
    <w:rsid w:val="00264B1E"/>
    <w:rsid w:val="002939A1"/>
    <w:rsid w:val="0029630D"/>
    <w:rsid w:val="00296618"/>
    <w:rsid w:val="002A21EA"/>
    <w:rsid w:val="002A70D6"/>
    <w:rsid w:val="002C020A"/>
    <w:rsid w:val="002C669A"/>
    <w:rsid w:val="002D0E97"/>
    <w:rsid w:val="002D1143"/>
    <w:rsid w:val="002E2FAC"/>
    <w:rsid w:val="002E4845"/>
    <w:rsid w:val="002E6258"/>
    <w:rsid w:val="002F04F6"/>
    <w:rsid w:val="002F10FF"/>
    <w:rsid w:val="002F4956"/>
    <w:rsid w:val="002F53D7"/>
    <w:rsid w:val="002F6B7B"/>
    <w:rsid w:val="00310B84"/>
    <w:rsid w:val="00310F8D"/>
    <w:rsid w:val="0031695E"/>
    <w:rsid w:val="003263FF"/>
    <w:rsid w:val="003416CA"/>
    <w:rsid w:val="00350279"/>
    <w:rsid w:val="00351068"/>
    <w:rsid w:val="003571C1"/>
    <w:rsid w:val="00370757"/>
    <w:rsid w:val="0037273B"/>
    <w:rsid w:val="00372906"/>
    <w:rsid w:val="00375785"/>
    <w:rsid w:val="0037735F"/>
    <w:rsid w:val="00380EA8"/>
    <w:rsid w:val="00386F94"/>
    <w:rsid w:val="00390DEB"/>
    <w:rsid w:val="00392783"/>
    <w:rsid w:val="00396561"/>
    <w:rsid w:val="003A0B0D"/>
    <w:rsid w:val="003A574D"/>
    <w:rsid w:val="003B74CE"/>
    <w:rsid w:val="003C7C47"/>
    <w:rsid w:val="003D2747"/>
    <w:rsid w:val="003D4817"/>
    <w:rsid w:val="003F1F4D"/>
    <w:rsid w:val="004025D7"/>
    <w:rsid w:val="0040519D"/>
    <w:rsid w:val="00410273"/>
    <w:rsid w:val="00411A38"/>
    <w:rsid w:val="00417174"/>
    <w:rsid w:val="00420C15"/>
    <w:rsid w:val="00421305"/>
    <w:rsid w:val="004213A9"/>
    <w:rsid w:val="004343C1"/>
    <w:rsid w:val="0044000B"/>
    <w:rsid w:val="004403E6"/>
    <w:rsid w:val="00445127"/>
    <w:rsid w:val="004539CD"/>
    <w:rsid w:val="00454308"/>
    <w:rsid w:val="00457AB7"/>
    <w:rsid w:val="00461188"/>
    <w:rsid w:val="0046503F"/>
    <w:rsid w:val="00467135"/>
    <w:rsid w:val="00470262"/>
    <w:rsid w:val="00475D01"/>
    <w:rsid w:val="0048138D"/>
    <w:rsid w:val="0049028C"/>
    <w:rsid w:val="0049156F"/>
    <w:rsid w:val="0049591B"/>
    <w:rsid w:val="004A00FF"/>
    <w:rsid w:val="004A3657"/>
    <w:rsid w:val="004B4EC1"/>
    <w:rsid w:val="004D67F7"/>
    <w:rsid w:val="004E1BC7"/>
    <w:rsid w:val="004E2DFB"/>
    <w:rsid w:val="004E7D0E"/>
    <w:rsid w:val="00502108"/>
    <w:rsid w:val="005033D1"/>
    <w:rsid w:val="00527844"/>
    <w:rsid w:val="005361F8"/>
    <w:rsid w:val="00541A59"/>
    <w:rsid w:val="00554016"/>
    <w:rsid w:val="00566D66"/>
    <w:rsid w:val="005723C5"/>
    <w:rsid w:val="005801AF"/>
    <w:rsid w:val="00580529"/>
    <w:rsid w:val="00583E6E"/>
    <w:rsid w:val="00590486"/>
    <w:rsid w:val="00592C4F"/>
    <w:rsid w:val="00596B2E"/>
    <w:rsid w:val="005A10BF"/>
    <w:rsid w:val="005A1CA4"/>
    <w:rsid w:val="005A2905"/>
    <w:rsid w:val="005B36E2"/>
    <w:rsid w:val="005B3F12"/>
    <w:rsid w:val="005B47B5"/>
    <w:rsid w:val="005B62A6"/>
    <w:rsid w:val="005B7DA6"/>
    <w:rsid w:val="005C4AD5"/>
    <w:rsid w:val="005D476B"/>
    <w:rsid w:val="005D68B2"/>
    <w:rsid w:val="005E1A92"/>
    <w:rsid w:val="005F0B7A"/>
    <w:rsid w:val="005F1594"/>
    <w:rsid w:val="005F3E0B"/>
    <w:rsid w:val="005F5107"/>
    <w:rsid w:val="00600418"/>
    <w:rsid w:val="00607632"/>
    <w:rsid w:val="0061264A"/>
    <w:rsid w:val="00620115"/>
    <w:rsid w:val="00621AE7"/>
    <w:rsid w:val="00622123"/>
    <w:rsid w:val="00624657"/>
    <w:rsid w:val="006354CD"/>
    <w:rsid w:val="006533DF"/>
    <w:rsid w:val="006551AF"/>
    <w:rsid w:val="00655DDE"/>
    <w:rsid w:val="00656357"/>
    <w:rsid w:val="00656389"/>
    <w:rsid w:val="00656911"/>
    <w:rsid w:val="006651E7"/>
    <w:rsid w:val="00685AEA"/>
    <w:rsid w:val="00686000"/>
    <w:rsid w:val="00691F18"/>
    <w:rsid w:val="00694564"/>
    <w:rsid w:val="006966C5"/>
    <w:rsid w:val="006A75D6"/>
    <w:rsid w:val="006A7B1A"/>
    <w:rsid w:val="006B269E"/>
    <w:rsid w:val="006B4299"/>
    <w:rsid w:val="006B5930"/>
    <w:rsid w:val="006B6474"/>
    <w:rsid w:val="006C2EB6"/>
    <w:rsid w:val="006F2E3C"/>
    <w:rsid w:val="00705F67"/>
    <w:rsid w:val="007101D1"/>
    <w:rsid w:val="00711240"/>
    <w:rsid w:val="007116A6"/>
    <w:rsid w:val="007137B8"/>
    <w:rsid w:val="00714B06"/>
    <w:rsid w:val="007164C3"/>
    <w:rsid w:val="00720A1E"/>
    <w:rsid w:val="0074202C"/>
    <w:rsid w:val="00756510"/>
    <w:rsid w:val="00764671"/>
    <w:rsid w:val="00771E48"/>
    <w:rsid w:val="00775885"/>
    <w:rsid w:val="00777A39"/>
    <w:rsid w:val="00780BA3"/>
    <w:rsid w:val="00785678"/>
    <w:rsid w:val="00786A38"/>
    <w:rsid w:val="007A23B3"/>
    <w:rsid w:val="007A2DB1"/>
    <w:rsid w:val="007A7F92"/>
    <w:rsid w:val="007B5E45"/>
    <w:rsid w:val="007B736E"/>
    <w:rsid w:val="007C130D"/>
    <w:rsid w:val="007C21F2"/>
    <w:rsid w:val="007D021D"/>
    <w:rsid w:val="007D3E1E"/>
    <w:rsid w:val="007D6415"/>
    <w:rsid w:val="007E3E2A"/>
    <w:rsid w:val="007E5C5A"/>
    <w:rsid w:val="007F3B7B"/>
    <w:rsid w:val="007F42D4"/>
    <w:rsid w:val="007F5922"/>
    <w:rsid w:val="007F7CC4"/>
    <w:rsid w:val="00804136"/>
    <w:rsid w:val="00805652"/>
    <w:rsid w:val="008105DF"/>
    <w:rsid w:val="00811116"/>
    <w:rsid w:val="00820226"/>
    <w:rsid w:val="0082378A"/>
    <w:rsid w:val="00823FDA"/>
    <w:rsid w:val="00825D38"/>
    <w:rsid w:val="00825FD7"/>
    <w:rsid w:val="0083580C"/>
    <w:rsid w:val="00836220"/>
    <w:rsid w:val="008364A8"/>
    <w:rsid w:val="00836F7D"/>
    <w:rsid w:val="008420EC"/>
    <w:rsid w:val="00844876"/>
    <w:rsid w:val="0085287A"/>
    <w:rsid w:val="00854453"/>
    <w:rsid w:val="00854C76"/>
    <w:rsid w:val="00855025"/>
    <w:rsid w:val="0085782C"/>
    <w:rsid w:val="00860089"/>
    <w:rsid w:val="00873189"/>
    <w:rsid w:val="0087569E"/>
    <w:rsid w:val="00876137"/>
    <w:rsid w:val="00880BE9"/>
    <w:rsid w:val="008815A5"/>
    <w:rsid w:val="0088351D"/>
    <w:rsid w:val="00892930"/>
    <w:rsid w:val="00892C59"/>
    <w:rsid w:val="0089628B"/>
    <w:rsid w:val="008962B6"/>
    <w:rsid w:val="00897138"/>
    <w:rsid w:val="008A1BC8"/>
    <w:rsid w:val="008A3EAF"/>
    <w:rsid w:val="008A69C8"/>
    <w:rsid w:val="008B4000"/>
    <w:rsid w:val="008B7DE7"/>
    <w:rsid w:val="008C1428"/>
    <w:rsid w:val="008C34B3"/>
    <w:rsid w:val="008D43AB"/>
    <w:rsid w:val="008E04DA"/>
    <w:rsid w:val="008E375D"/>
    <w:rsid w:val="008E5D4D"/>
    <w:rsid w:val="009027AE"/>
    <w:rsid w:val="0090399C"/>
    <w:rsid w:val="00906C6D"/>
    <w:rsid w:val="00907236"/>
    <w:rsid w:val="00910ECD"/>
    <w:rsid w:val="009116DE"/>
    <w:rsid w:val="0092141C"/>
    <w:rsid w:val="00926CAC"/>
    <w:rsid w:val="00926F87"/>
    <w:rsid w:val="00930BEB"/>
    <w:rsid w:val="00932A88"/>
    <w:rsid w:val="00933846"/>
    <w:rsid w:val="009363CB"/>
    <w:rsid w:val="009379DC"/>
    <w:rsid w:val="009436D7"/>
    <w:rsid w:val="0094716F"/>
    <w:rsid w:val="009552EA"/>
    <w:rsid w:val="00961161"/>
    <w:rsid w:val="009625E9"/>
    <w:rsid w:val="00962C72"/>
    <w:rsid w:val="00987D77"/>
    <w:rsid w:val="00991723"/>
    <w:rsid w:val="009917AE"/>
    <w:rsid w:val="009917E8"/>
    <w:rsid w:val="009936C0"/>
    <w:rsid w:val="009A0B0B"/>
    <w:rsid w:val="009A163A"/>
    <w:rsid w:val="009A1FCD"/>
    <w:rsid w:val="009A209F"/>
    <w:rsid w:val="009A2B03"/>
    <w:rsid w:val="009A56AB"/>
    <w:rsid w:val="009A6364"/>
    <w:rsid w:val="009A7687"/>
    <w:rsid w:val="009B20F4"/>
    <w:rsid w:val="009B3918"/>
    <w:rsid w:val="009B6164"/>
    <w:rsid w:val="009C56DB"/>
    <w:rsid w:val="009D6AEB"/>
    <w:rsid w:val="009E18F3"/>
    <w:rsid w:val="009E2CA0"/>
    <w:rsid w:val="00A00D61"/>
    <w:rsid w:val="00A02274"/>
    <w:rsid w:val="00A0337F"/>
    <w:rsid w:val="00A07A53"/>
    <w:rsid w:val="00A11471"/>
    <w:rsid w:val="00A13B32"/>
    <w:rsid w:val="00A148AB"/>
    <w:rsid w:val="00A21A6E"/>
    <w:rsid w:val="00A26806"/>
    <w:rsid w:val="00A324A5"/>
    <w:rsid w:val="00A3784B"/>
    <w:rsid w:val="00A4003B"/>
    <w:rsid w:val="00A578C4"/>
    <w:rsid w:val="00A57AD2"/>
    <w:rsid w:val="00A617CA"/>
    <w:rsid w:val="00A619B1"/>
    <w:rsid w:val="00A61B5B"/>
    <w:rsid w:val="00A6299A"/>
    <w:rsid w:val="00A73F23"/>
    <w:rsid w:val="00A76417"/>
    <w:rsid w:val="00A77118"/>
    <w:rsid w:val="00A82DEF"/>
    <w:rsid w:val="00A870A6"/>
    <w:rsid w:val="00A94BED"/>
    <w:rsid w:val="00A97126"/>
    <w:rsid w:val="00AA4447"/>
    <w:rsid w:val="00AB3D62"/>
    <w:rsid w:val="00AC1463"/>
    <w:rsid w:val="00AC7BB9"/>
    <w:rsid w:val="00AD0661"/>
    <w:rsid w:val="00AD4059"/>
    <w:rsid w:val="00AE3516"/>
    <w:rsid w:val="00AE50A1"/>
    <w:rsid w:val="00AE6864"/>
    <w:rsid w:val="00B00710"/>
    <w:rsid w:val="00B129F5"/>
    <w:rsid w:val="00B12BE1"/>
    <w:rsid w:val="00B14063"/>
    <w:rsid w:val="00B14EAD"/>
    <w:rsid w:val="00B15BD9"/>
    <w:rsid w:val="00B17E43"/>
    <w:rsid w:val="00B222E7"/>
    <w:rsid w:val="00B235EA"/>
    <w:rsid w:val="00B32520"/>
    <w:rsid w:val="00B3599F"/>
    <w:rsid w:val="00B36813"/>
    <w:rsid w:val="00B4161E"/>
    <w:rsid w:val="00B508E4"/>
    <w:rsid w:val="00B54230"/>
    <w:rsid w:val="00B54C70"/>
    <w:rsid w:val="00B572F6"/>
    <w:rsid w:val="00B63133"/>
    <w:rsid w:val="00B66C89"/>
    <w:rsid w:val="00B737FE"/>
    <w:rsid w:val="00B75310"/>
    <w:rsid w:val="00B76614"/>
    <w:rsid w:val="00B85E10"/>
    <w:rsid w:val="00B87646"/>
    <w:rsid w:val="00B878A2"/>
    <w:rsid w:val="00B92488"/>
    <w:rsid w:val="00B94A07"/>
    <w:rsid w:val="00B97279"/>
    <w:rsid w:val="00BA5B94"/>
    <w:rsid w:val="00BB5C58"/>
    <w:rsid w:val="00BB7B41"/>
    <w:rsid w:val="00BC1040"/>
    <w:rsid w:val="00BD3477"/>
    <w:rsid w:val="00BD7A70"/>
    <w:rsid w:val="00BE0310"/>
    <w:rsid w:val="00BE186A"/>
    <w:rsid w:val="00BE7FC8"/>
    <w:rsid w:val="00C04EE8"/>
    <w:rsid w:val="00C20760"/>
    <w:rsid w:val="00C20AA1"/>
    <w:rsid w:val="00C235EA"/>
    <w:rsid w:val="00C25E78"/>
    <w:rsid w:val="00C32A6B"/>
    <w:rsid w:val="00C36B99"/>
    <w:rsid w:val="00C52AC4"/>
    <w:rsid w:val="00C52E86"/>
    <w:rsid w:val="00C53D21"/>
    <w:rsid w:val="00C60402"/>
    <w:rsid w:val="00C67595"/>
    <w:rsid w:val="00C67941"/>
    <w:rsid w:val="00C75085"/>
    <w:rsid w:val="00C7611E"/>
    <w:rsid w:val="00C837B3"/>
    <w:rsid w:val="00C90C02"/>
    <w:rsid w:val="00C9292D"/>
    <w:rsid w:val="00C930E8"/>
    <w:rsid w:val="00C94C9F"/>
    <w:rsid w:val="00CA1F35"/>
    <w:rsid w:val="00CA27DC"/>
    <w:rsid w:val="00CA3C95"/>
    <w:rsid w:val="00CB0AB0"/>
    <w:rsid w:val="00CB6C39"/>
    <w:rsid w:val="00CC44E0"/>
    <w:rsid w:val="00CD1562"/>
    <w:rsid w:val="00CD746C"/>
    <w:rsid w:val="00CE3615"/>
    <w:rsid w:val="00D0203E"/>
    <w:rsid w:val="00D03A99"/>
    <w:rsid w:val="00D04784"/>
    <w:rsid w:val="00D144A0"/>
    <w:rsid w:val="00D222D8"/>
    <w:rsid w:val="00D24CF9"/>
    <w:rsid w:val="00D264C4"/>
    <w:rsid w:val="00D26A7E"/>
    <w:rsid w:val="00D27DA1"/>
    <w:rsid w:val="00D30CF8"/>
    <w:rsid w:val="00D33621"/>
    <w:rsid w:val="00D34769"/>
    <w:rsid w:val="00D361FA"/>
    <w:rsid w:val="00D36D35"/>
    <w:rsid w:val="00D417E3"/>
    <w:rsid w:val="00D5180A"/>
    <w:rsid w:val="00D569D0"/>
    <w:rsid w:val="00D57E3E"/>
    <w:rsid w:val="00D60589"/>
    <w:rsid w:val="00D70382"/>
    <w:rsid w:val="00D7068A"/>
    <w:rsid w:val="00D716D3"/>
    <w:rsid w:val="00D73CC5"/>
    <w:rsid w:val="00D73E79"/>
    <w:rsid w:val="00D748BB"/>
    <w:rsid w:val="00D779CE"/>
    <w:rsid w:val="00D81C5D"/>
    <w:rsid w:val="00D85947"/>
    <w:rsid w:val="00D96694"/>
    <w:rsid w:val="00D97A66"/>
    <w:rsid w:val="00DA6BE7"/>
    <w:rsid w:val="00DC136A"/>
    <w:rsid w:val="00DC2543"/>
    <w:rsid w:val="00DC494D"/>
    <w:rsid w:val="00DD276B"/>
    <w:rsid w:val="00DD623E"/>
    <w:rsid w:val="00DE034E"/>
    <w:rsid w:val="00DE0B7B"/>
    <w:rsid w:val="00DE2140"/>
    <w:rsid w:val="00DE669E"/>
    <w:rsid w:val="00DF0A3B"/>
    <w:rsid w:val="00DF2256"/>
    <w:rsid w:val="00E028CE"/>
    <w:rsid w:val="00E02E06"/>
    <w:rsid w:val="00E12E78"/>
    <w:rsid w:val="00E155E3"/>
    <w:rsid w:val="00E15C51"/>
    <w:rsid w:val="00E25186"/>
    <w:rsid w:val="00E26ACE"/>
    <w:rsid w:val="00E345B6"/>
    <w:rsid w:val="00E4058E"/>
    <w:rsid w:val="00E45892"/>
    <w:rsid w:val="00E47B87"/>
    <w:rsid w:val="00E50655"/>
    <w:rsid w:val="00E537CD"/>
    <w:rsid w:val="00E53C0B"/>
    <w:rsid w:val="00E57476"/>
    <w:rsid w:val="00E61A0E"/>
    <w:rsid w:val="00E657BE"/>
    <w:rsid w:val="00E65DF3"/>
    <w:rsid w:val="00E72D26"/>
    <w:rsid w:val="00E73324"/>
    <w:rsid w:val="00E74BD0"/>
    <w:rsid w:val="00E75419"/>
    <w:rsid w:val="00E8783C"/>
    <w:rsid w:val="00E927D6"/>
    <w:rsid w:val="00E929E9"/>
    <w:rsid w:val="00E92DB5"/>
    <w:rsid w:val="00EA1597"/>
    <w:rsid w:val="00EA2EDB"/>
    <w:rsid w:val="00EA3991"/>
    <w:rsid w:val="00EC2771"/>
    <w:rsid w:val="00ED64A4"/>
    <w:rsid w:val="00ED6616"/>
    <w:rsid w:val="00EE1BE7"/>
    <w:rsid w:val="00EF377E"/>
    <w:rsid w:val="00EF6980"/>
    <w:rsid w:val="00EF73F2"/>
    <w:rsid w:val="00F01961"/>
    <w:rsid w:val="00F03380"/>
    <w:rsid w:val="00F03900"/>
    <w:rsid w:val="00F0637E"/>
    <w:rsid w:val="00F066BA"/>
    <w:rsid w:val="00F16142"/>
    <w:rsid w:val="00F27D8C"/>
    <w:rsid w:val="00F35526"/>
    <w:rsid w:val="00F35B60"/>
    <w:rsid w:val="00F42EF0"/>
    <w:rsid w:val="00F50387"/>
    <w:rsid w:val="00F53889"/>
    <w:rsid w:val="00F53A31"/>
    <w:rsid w:val="00F62189"/>
    <w:rsid w:val="00F667CC"/>
    <w:rsid w:val="00F67481"/>
    <w:rsid w:val="00F76140"/>
    <w:rsid w:val="00F775BE"/>
    <w:rsid w:val="00F82D60"/>
    <w:rsid w:val="00F84248"/>
    <w:rsid w:val="00F87776"/>
    <w:rsid w:val="00F92230"/>
    <w:rsid w:val="00FA3BF8"/>
    <w:rsid w:val="00FA7930"/>
    <w:rsid w:val="00FB4AFC"/>
    <w:rsid w:val="00FB6254"/>
    <w:rsid w:val="00FB6B35"/>
    <w:rsid w:val="00FC1DE9"/>
    <w:rsid w:val="00FC74C7"/>
    <w:rsid w:val="00FD2CF0"/>
    <w:rsid w:val="00FD3FC7"/>
    <w:rsid w:val="00FD59E0"/>
    <w:rsid w:val="00FE0715"/>
    <w:rsid w:val="00FE25A3"/>
    <w:rsid w:val="00FF6DD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23548B0D"/>
  <w15:chartTrackingRefBased/>
  <w15:docId w15:val="{6A5C1E81-0CD6-4EC8-83FA-B146B359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1CC3"/>
    <w:pPr>
      <w:spacing w:after="0" w:line="276" w:lineRule="auto"/>
    </w:pPr>
    <w:rPr>
      <w:rFonts w:ascii="Arial" w:eastAsia="Times New Roman" w:hAnsi="Arial" w:cs="Arial"/>
      <w:sz w:val="20"/>
    </w:rPr>
  </w:style>
  <w:style w:type="paragraph" w:styleId="Kop1">
    <w:name w:val="heading 1"/>
    <w:basedOn w:val="Standaard"/>
    <w:next w:val="Standaard"/>
    <w:link w:val="Kop1Char"/>
    <w:uiPriority w:val="9"/>
    <w:qFormat/>
    <w:rsid w:val="00E345B6"/>
    <w:pPr>
      <w:keepNext/>
      <w:keepLines/>
      <w:numPr>
        <w:numId w:val="13"/>
      </w:numPr>
      <w:spacing w:before="240"/>
      <w:outlineLvl w:val="0"/>
    </w:pPr>
    <w:rPr>
      <w:rFonts w:ascii="Verdana" w:eastAsiaTheme="majorEastAsia" w:hAnsi="Verdana" w:cstheme="majorBidi"/>
      <w:b/>
      <w:color w:val="201751"/>
      <w:sz w:val="26"/>
      <w:szCs w:val="32"/>
    </w:rPr>
  </w:style>
  <w:style w:type="paragraph" w:styleId="Kop2">
    <w:name w:val="heading 2"/>
    <w:basedOn w:val="Standaard"/>
    <w:next w:val="Standaard"/>
    <w:link w:val="Kop2Char"/>
    <w:uiPriority w:val="9"/>
    <w:unhideWhenUsed/>
    <w:qFormat/>
    <w:rsid w:val="00E345B6"/>
    <w:pPr>
      <w:keepNext/>
      <w:keepLines/>
      <w:numPr>
        <w:numId w:val="17"/>
      </w:numPr>
      <w:spacing w:before="40"/>
      <w:outlineLvl w:val="1"/>
    </w:pPr>
    <w:rPr>
      <w:rFonts w:ascii="Verdana" w:eastAsiaTheme="majorEastAsia" w:hAnsi="Verdana" w:cstheme="majorBidi"/>
      <w:b/>
      <w:color w:val="201751"/>
      <w:szCs w:val="26"/>
    </w:rPr>
  </w:style>
  <w:style w:type="paragraph" w:styleId="Kop3">
    <w:name w:val="heading 3"/>
    <w:basedOn w:val="Standaard"/>
    <w:next w:val="Standaard"/>
    <w:link w:val="Kop3Char"/>
    <w:uiPriority w:val="9"/>
    <w:unhideWhenUsed/>
    <w:qFormat/>
    <w:rsid w:val="00E345B6"/>
    <w:pPr>
      <w:keepNext/>
      <w:keepLines/>
      <w:spacing w:before="40"/>
      <w:outlineLvl w:val="2"/>
    </w:pPr>
    <w:rPr>
      <w:rFonts w:ascii="Verdana" w:eastAsiaTheme="majorEastAsia" w:hAnsi="Verdana" w:cstheme="majorBidi"/>
      <w:b/>
      <w:color w:val="201751"/>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403E6"/>
    <w:pPr>
      <w:spacing w:after="0" w:line="240" w:lineRule="auto"/>
    </w:pPr>
  </w:style>
  <w:style w:type="paragraph" w:customStyle="1" w:styleId="Lijstalinea2">
    <w:name w:val="Lijstalinea2"/>
    <w:basedOn w:val="Standaard"/>
    <w:rsid w:val="001C1CC3"/>
    <w:pPr>
      <w:ind w:left="720"/>
    </w:pPr>
  </w:style>
  <w:style w:type="paragraph" w:styleId="Koptekst">
    <w:name w:val="header"/>
    <w:basedOn w:val="Standaard"/>
    <w:link w:val="KoptekstChar"/>
    <w:uiPriority w:val="99"/>
    <w:unhideWhenUsed/>
    <w:rsid w:val="00D73E7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73E79"/>
    <w:rPr>
      <w:rFonts w:ascii="Arial" w:eastAsia="Times New Roman" w:hAnsi="Arial" w:cs="Arial"/>
      <w:sz w:val="20"/>
    </w:rPr>
  </w:style>
  <w:style w:type="paragraph" w:styleId="Voettekst">
    <w:name w:val="footer"/>
    <w:basedOn w:val="Standaard"/>
    <w:link w:val="VoettekstChar"/>
    <w:uiPriority w:val="99"/>
    <w:unhideWhenUsed/>
    <w:rsid w:val="00D73E7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73E79"/>
    <w:rPr>
      <w:rFonts w:ascii="Arial" w:eastAsia="Times New Roman" w:hAnsi="Arial" w:cs="Arial"/>
      <w:sz w:val="20"/>
    </w:rPr>
  </w:style>
  <w:style w:type="paragraph" w:styleId="Lijstalinea">
    <w:name w:val="List Paragraph"/>
    <w:basedOn w:val="Standaard"/>
    <w:uiPriority w:val="34"/>
    <w:qFormat/>
    <w:rsid w:val="00D73E79"/>
    <w:pPr>
      <w:ind w:left="720"/>
      <w:contextualSpacing/>
    </w:pPr>
    <w:rPr>
      <w:rFonts w:eastAsia="Calibri"/>
    </w:rPr>
  </w:style>
  <w:style w:type="paragraph" w:customStyle="1" w:styleId="Lijstalinea6">
    <w:name w:val="Lijstalinea6"/>
    <w:basedOn w:val="Standaard"/>
    <w:rsid w:val="00D73E79"/>
    <w:pPr>
      <w:ind w:left="720"/>
    </w:pPr>
  </w:style>
  <w:style w:type="table" w:styleId="Tabelraster">
    <w:name w:val="Table Grid"/>
    <w:basedOn w:val="Standaardtabel"/>
    <w:uiPriority w:val="39"/>
    <w:rsid w:val="00F4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tegoryMerge">
    <w:name w:val="CategoryMerge"/>
    <w:basedOn w:val="Standaard"/>
    <w:rsid w:val="00351068"/>
    <w:pPr>
      <w:tabs>
        <w:tab w:val="left" w:pos="2835"/>
        <w:tab w:val="decimal" w:pos="5670"/>
      </w:tabs>
      <w:spacing w:before="240" w:line="240" w:lineRule="auto"/>
    </w:pPr>
    <w:rPr>
      <w:sz w:val="22"/>
      <w:szCs w:val="17"/>
      <w:lang w:val="en-AU"/>
    </w:rPr>
  </w:style>
  <w:style w:type="paragraph" w:customStyle="1" w:styleId="Lijstalinea1">
    <w:name w:val="Lijstalinea1"/>
    <w:basedOn w:val="Standaard"/>
    <w:rsid w:val="00D97A66"/>
    <w:pPr>
      <w:ind w:left="720"/>
    </w:pPr>
  </w:style>
  <w:style w:type="character" w:customStyle="1" w:styleId="Kop1Char">
    <w:name w:val="Kop 1 Char"/>
    <w:basedOn w:val="Standaardalinea-lettertype"/>
    <w:link w:val="Kop1"/>
    <w:uiPriority w:val="9"/>
    <w:rsid w:val="00E345B6"/>
    <w:rPr>
      <w:rFonts w:ascii="Verdana" w:eastAsiaTheme="majorEastAsia" w:hAnsi="Verdana" w:cstheme="majorBidi"/>
      <w:b/>
      <w:color w:val="201751"/>
      <w:sz w:val="26"/>
      <w:szCs w:val="32"/>
    </w:rPr>
  </w:style>
  <w:style w:type="character" w:customStyle="1" w:styleId="Kop2Char">
    <w:name w:val="Kop 2 Char"/>
    <w:basedOn w:val="Standaardalinea-lettertype"/>
    <w:link w:val="Kop2"/>
    <w:uiPriority w:val="9"/>
    <w:rsid w:val="00E345B6"/>
    <w:rPr>
      <w:rFonts w:ascii="Verdana" w:eastAsiaTheme="majorEastAsia" w:hAnsi="Verdana" w:cstheme="majorBidi"/>
      <w:b/>
      <w:color w:val="201751"/>
      <w:sz w:val="20"/>
      <w:szCs w:val="26"/>
    </w:rPr>
  </w:style>
  <w:style w:type="character" w:customStyle="1" w:styleId="Kop3Char">
    <w:name w:val="Kop 3 Char"/>
    <w:basedOn w:val="Standaardalinea-lettertype"/>
    <w:link w:val="Kop3"/>
    <w:uiPriority w:val="9"/>
    <w:rsid w:val="00E345B6"/>
    <w:rPr>
      <w:rFonts w:ascii="Verdana" w:eastAsiaTheme="majorEastAsia" w:hAnsi="Verdana" w:cstheme="majorBidi"/>
      <w:b/>
      <w:color w:val="201751"/>
      <w:sz w:val="20"/>
      <w:szCs w:val="24"/>
    </w:rPr>
  </w:style>
  <w:style w:type="character" w:styleId="Verwijzingopmerking">
    <w:name w:val="annotation reference"/>
    <w:basedOn w:val="Standaardalinea-lettertype"/>
    <w:uiPriority w:val="99"/>
    <w:semiHidden/>
    <w:unhideWhenUsed/>
    <w:rsid w:val="00A26806"/>
    <w:rPr>
      <w:sz w:val="16"/>
      <w:szCs w:val="16"/>
    </w:rPr>
  </w:style>
  <w:style w:type="paragraph" w:styleId="Tekstopmerking">
    <w:name w:val="annotation text"/>
    <w:basedOn w:val="Standaard"/>
    <w:link w:val="TekstopmerkingChar"/>
    <w:uiPriority w:val="99"/>
    <w:unhideWhenUsed/>
    <w:rsid w:val="00A26806"/>
    <w:pPr>
      <w:spacing w:line="240" w:lineRule="auto"/>
    </w:pPr>
    <w:rPr>
      <w:szCs w:val="20"/>
    </w:rPr>
  </w:style>
  <w:style w:type="character" w:customStyle="1" w:styleId="TekstopmerkingChar">
    <w:name w:val="Tekst opmerking Char"/>
    <w:basedOn w:val="Standaardalinea-lettertype"/>
    <w:link w:val="Tekstopmerking"/>
    <w:uiPriority w:val="99"/>
    <w:rsid w:val="00A26806"/>
    <w:rPr>
      <w:rFonts w:ascii="Arial" w:eastAsia="Times New Roman"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A26806"/>
    <w:rPr>
      <w:b/>
      <w:bCs/>
    </w:rPr>
  </w:style>
  <w:style w:type="character" w:customStyle="1" w:styleId="OnderwerpvanopmerkingChar">
    <w:name w:val="Onderwerp van opmerking Char"/>
    <w:basedOn w:val="TekstopmerkingChar"/>
    <w:link w:val="Onderwerpvanopmerking"/>
    <w:uiPriority w:val="99"/>
    <w:semiHidden/>
    <w:rsid w:val="00A26806"/>
    <w:rPr>
      <w:rFonts w:ascii="Arial" w:eastAsia="Times New Roman" w:hAnsi="Arial" w:cs="Arial"/>
      <w:b/>
      <w:bCs/>
      <w:sz w:val="20"/>
      <w:szCs w:val="20"/>
    </w:rPr>
  </w:style>
  <w:style w:type="paragraph" w:styleId="Kopvaninhoudsopgave">
    <w:name w:val="TOC Heading"/>
    <w:basedOn w:val="Kop1"/>
    <w:next w:val="Standaard"/>
    <w:uiPriority w:val="39"/>
    <w:unhideWhenUsed/>
    <w:qFormat/>
    <w:rsid w:val="003416CA"/>
    <w:pPr>
      <w:numPr>
        <w:numId w:val="0"/>
      </w:numPr>
      <w:spacing w:line="259" w:lineRule="auto"/>
      <w:outlineLvl w:val="9"/>
    </w:pPr>
    <w:rPr>
      <w:lang w:eastAsia="nl-NL"/>
    </w:rPr>
  </w:style>
  <w:style w:type="paragraph" w:styleId="Inhopg1">
    <w:name w:val="toc 1"/>
    <w:basedOn w:val="Standaard"/>
    <w:next w:val="Standaard"/>
    <w:autoRedefine/>
    <w:uiPriority w:val="39"/>
    <w:unhideWhenUsed/>
    <w:rsid w:val="003416CA"/>
    <w:pPr>
      <w:spacing w:after="100"/>
    </w:pPr>
  </w:style>
  <w:style w:type="paragraph" w:styleId="Inhopg2">
    <w:name w:val="toc 2"/>
    <w:basedOn w:val="Standaard"/>
    <w:next w:val="Standaard"/>
    <w:autoRedefine/>
    <w:uiPriority w:val="39"/>
    <w:unhideWhenUsed/>
    <w:rsid w:val="003416CA"/>
    <w:pPr>
      <w:spacing w:after="100"/>
      <w:ind w:left="200"/>
    </w:pPr>
  </w:style>
  <w:style w:type="paragraph" w:styleId="Inhopg3">
    <w:name w:val="toc 3"/>
    <w:basedOn w:val="Standaard"/>
    <w:next w:val="Standaard"/>
    <w:autoRedefine/>
    <w:uiPriority w:val="39"/>
    <w:unhideWhenUsed/>
    <w:rsid w:val="003416CA"/>
    <w:pPr>
      <w:spacing w:after="100"/>
      <w:ind w:left="400"/>
    </w:pPr>
  </w:style>
  <w:style w:type="character" w:styleId="Hyperlink">
    <w:name w:val="Hyperlink"/>
    <w:basedOn w:val="Standaardalinea-lettertype"/>
    <w:uiPriority w:val="99"/>
    <w:unhideWhenUsed/>
    <w:rsid w:val="003416CA"/>
    <w:rPr>
      <w:color w:val="0563C1" w:themeColor="hyperlink"/>
      <w:u w:val="single"/>
    </w:rPr>
  </w:style>
  <w:style w:type="table" w:styleId="Lijsttabel1licht-Accent3">
    <w:name w:val="List Table 1 Light Accent 3"/>
    <w:basedOn w:val="Standaardtabel"/>
    <w:uiPriority w:val="46"/>
    <w:rsid w:val="0025593C"/>
    <w:pPr>
      <w:spacing w:after="0" w:line="240" w:lineRule="auto"/>
    </w:pPr>
    <w:rPr>
      <w:rFonts w:ascii="Arial" w:hAnsi="Arial" w:cs="Arial"/>
      <w:sz w:val="18"/>
      <w:szCs w:val="18"/>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GeenafstandChar">
    <w:name w:val="Geen afstand Char"/>
    <w:basedOn w:val="Standaardalinea-lettertype"/>
    <w:link w:val="Geenafstand"/>
    <w:uiPriority w:val="1"/>
    <w:rsid w:val="00E65DF3"/>
  </w:style>
  <w:style w:type="paragraph" w:styleId="Inhopg4">
    <w:name w:val="toc 4"/>
    <w:basedOn w:val="Standaard"/>
    <w:next w:val="Standaard"/>
    <w:autoRedefine/>
    <w:uiPriority w:val="39"/>
    <w:unhideWhenUsed/>
    <w:rsid w:val="00FE0715"/>
    <w:pPr>
      <w:spacing w:after="100" w:line="278" w:lineRule="auto"/>
      <w:ind w:left="720"/>
    </w:pPr>
    <w:rPr>
      <w:rFonts w:asciiTheme="minorHAnsi" w:eastAsiaTheme="minorEastAsia" w:hAnsiTheme="minorHAnsi" w:cstheme="minorBidi"/>
      <w:kern w:val="2"/>
      <w:sz w:val="24"/>
      <w:szCs w:val="24"/>
      <w:lang w:eastAsia="nl-NL"/>
      <w14:ligatures w14:val="standardContextual"/>
    </w:rPr>
  </w:style>
  <w:style w:type="paragraph" w:styleId="Inhopg5">
    <w:name w:val="toc 5"/>
    <w:basedOn w:val="Standaard"/>
    <w:next w:val="Standaard"/>
    <w:autoRedefine/>
    <w:uiPriority w:val="39"/>
    <w:unhideWhenUsed/>
    <w:rsid w:val="00FE0715"/>
    <w:pPr>
      <w:spacing w:after="100" w:line="278" w:lineRule="auto"/>
      <w:ind w:left="960"/>
    </w:pPr>
    <w:rPr>
      <w:rFonts w:asciiTheme="minorHAnsi" w:eastAsiaTheme="minorEastAsia" w:hAnsiTheme="minorHAnsi" w:cstheme="minorBidi"/>
      <w:kern w:val="2"/>
      <w:sz w:val="24"/>
      <w:szCs w:val="24"/>
      <w:lang w:eastAsia="nl-NL"/>
      <w14:ligatures w14:val="standardContextual"/>
    </w:rPr>
  </w:style>
  <w:style w:type="paragraph" w:styleId="Inhopg6">
    <w:name w:val="toc 6"/>
    <w:basedOn w:val="Standaard"/>
    <w:next w:val="Standaard"/>
    <w:autoRedefine/>
    <w:uiPriority w:val="39"/>
    <w:unhideWhenUsed/>
    <w:rsid w:val="00FE0715"/>
    <w:pPr>
      <w:spacing w:after="100" w:line="278" w:lineRule="auto"/>
      <w:ind w:left="1200"/>
    </w:pPr>
    <w:rPr>
      <w:rFonts w:asciiTheme="minorHAnsi" w:eastAsiaTheme="minorEastAsia" w:hAnsiTheme="minorHAnsi" w:cstheme="minorBidi"/>
      <w:kern w:val="2"/>
      <w:sz w:val="24"/>
      <w:szCs w:val="24"/>
      <w:lang w:eastAsia="nl-NL"/>
      <w14:ligatures w14:val="standardContextual"/>
    </w:rPr>
  </w:style>
  <w:style w:type="paragraph" w:styleId="Inhopg7">
    <w:name w:val="toc 7"/>
    <w:basedOn w:val="Standaard"/>
    <w:next w:val="Standaard"/>
    <w:autoRedefine/>
    <w:uiPriority w:val="39"/>
    <w:unhideWhenUsed/>
    <w:rsid w:val="00FE0715"/>
    <w:pPr>
      <w:spacing w:after="100" w:line="278" w:lineRule="auto"/>
      <w:ind w:left="1440"/>
    </w:pPr>
    <w:rPr>
      <w:rFonts w:asciiTheme="minorHAnsi" w:eastAsiaTheme="minorEastAsia" w:hAnsiTheme="minorHAnsi" w:cstheme="minorBidi"/>
      <w:kern w:val="2"/>
      <w:sz w:val="24"/>
      <w:szCs w:val="24"/>
      <w:lang w:eastAsia="nl-NL"/>
      <w14:ligatures w14:val="standardContextual"/>
    </w:rPr>
  </w:style>
  <w:style w:type="paragraph" w:styleId="Inhopg8">
    <w:name w:val="toc 8"/>
    <w:basedOn w:val="Standaard"/>
    <w:next w:val="Standaard"/>
    <w:autoRedefine/>
    <w:uiPriority w:val="39"/>
    <w:unhideWhenUsed/>
    <w:rsid w:val="00FE0715"/>
    <w:pPr>
      <w:spacing w:after="100" w:line="278" w:lineRule="auto"/>
      <w:ind w:left="1680"/>
    </w:pPr>
    <w:rPr>
      <w:rFonts w:asciiTheme="minorHAnsi" w:eastAsiaTheme="minorEastAsia" w:hAnsiTheme="minorHAnsi" w:cstheme="minorBidi"/>
      <w:kern w:val="2"/>
      <w:sz w:val="24"/>
      <w:szCs w:val="24"/>
      <w:lang w:eastAsia="nl-NL"/>
      <w14:ligatures w14:val="standardContextual"/>
    </w:rPr>
  </w:style>
  <w:style w:type="paragraph" w:styleId="Inhopg9">
    <w:name w:val="toc 9"/>
    <w:basedOn w:val="Standaard"/>
    <w:next w:val="Standaard"/>
    <w:autoRedefine/>
    <w:uiPriority w:val="39"/>
    <w:unhideWhenUsed/>
    <w:rsid w:val="00FE0715"/>
    <w:pPr>
      <w:spacing w:after="100" w:line="278" w:lineRule="auto"/>
      <w:ind w:left="1920"/>
    </w:pPr>
    <w:rPr>
      <w:rFonts w:asciiTheme="minorHAnsi" w:eastAsiaTheme="minorEastAsia" w:hAnsiTheme="minorHAnsi" w:cstheme="minorBidi"/>
      <w:kern w:val="2"/>
      <w:sz w:val="24"/>
      <w:szCs w:val="24"/>
      <w:lang w:eastAsia="nl-NL"/>
      <w14:ligatures w14:val="standardContextual"/>
    </w:rPr>
  </w:style>
  <w:style w:type="character" w:styleId="Onopgelostemelding">
    <w:name w:val="Unresolved Mention"/>
    <w:basedOn w:val="Standaardalinea-lettertype"/>
    <w:uiPriority w:val="99"/>
    <w:semiHidden/>
    <w:unhideWhenUsed/>
    <w:rsid w:val="00FE0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133734">
      <w:bodyDiv w:val="1"/>
      <w:marLeft w:val="0"/>
      <w:marRight w:val="0"/>
      <w:marTop w:val="0"/>
      <w:marBottom w:val="0"/>
      <w:divBdr>
        <w:top w:val="none" w:sz="0" w:space="0" w:color="auto"/>
        <w:left w:val="none" w:sz="0" w:space="0" w:color="auto"/>
        <w:bottom w:val="none" w:sz="0" w:space="0" w:color="auto"/>
        <w:right w:val="none" w:sz="0" w:space="0" w:color="auto"/>
      </w:divBdr>
    </w:div>
    <w:div w:id="1419206384">
      <w:bodyDiv w:val="1"/>
      <w:marLeft w:val="0"/>
      <w:marRight w:val="0"/>
      <w:marTop w:val="0"/>
      <w:marBottom w:val="0"/>
      <w:divBdr>
        <w:top w:val="none" w:sz="0" w:space="0" w:color="auto"/>
        <w:left w:val="none" w:sz="0" w:space="0" w:color="auto"/>
        <w:bottom w:val="none" w:sz="0" w:space="0" w:color="auto"/>
        <w:right w:val="none" w:sz="0" w:space="0" w:color="auto"/>
      </w:divBdr>
    </w:div>
    <w:div w:id="1995797895">
      <w:bodyDiv w:val="1"/>
      <w:marLeft w:val="0"/>
      <w:marRight w:val="0"/>
      <w:marTop w:val="0"/>
      <w:marBottom w:val="0"/>
      <w:divBdr>
        <w:top w:val="none" w:sz="0" w:space="0" w:color="auto"/>
        <w:left w:val="none" w:sz="0" w:space="0" w:color="auto"/>
        <w:bottom w:val="none" w:sz="0" w:space="0" w:color="auto"/>
        <w:right w:val="none" w:sz="0" w:space="0" w:color="auto"/>
      </w:divBdr>
    </w:div>
    <w:div w:id="2000645916">
      <w:bodyDiv w:val="1"/>
      <w:marLeft w:val="0"/>
      <w:marRight w:val="0"/>
      <w:marTop w:val="0"/>
      <w:marBottom w:val="0"/>
      <w:divBdr>
        <w:top w:val="none" w:sz="0" w:space="0" w:color="auto"/>
        <w:left w:val="none" w:sz="0" w:space="0" w:color="auto"/>
        <w:bottom w:val="none" w:sz="0" w:space="0" w:color="auto"/>
        <w:right w:val="none" w:sz="0" w:space="0" w:color="auto"/>
      </w:divBdr>
    </w:div>
    <w:div w:id="208282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azuin\Downloads\templates%20migratie\Werkomschrijving%20template%202022%20vD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5" ma:contentTypeDescription="Create a new document." ma:contentTypeScope="" ma:versionID="31aaf9b8b933c12dd17d6e4f681ce2ca">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955c0c3b3990eec2f2acfa11983910b8"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F6EF6-9B6C-46FE-B186-5F5EE7685E50}">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customXml/itemProps2.xml><?xml version="1.0" encoding="utf-8"?>
<ds:datastoreItem xmlns:ds="http://schemas.openxmlformats.org/officeDocument/2006/customXml" ds:itemID="{675B78FC-38D6-448F-B0B8-75DE14EA642A}">
  <ds:schemaRefs>
    <ds:schemaRef ds:uri="http://schemas.openxmlformats.org/officeDocument/2006/bibliography"/>
  </ds:schemaRefs>
</ds:datastoreItem>
</file>

<file path=customXml/itemProps3.xml><?xml version="1.0" encoding="utf-8"?>
<ds:datastoreItem xmlns:ds="http://schemas.openxmlformats.org/officeDocument/2006/customXml" ds:itemID="{67ADE9C8-07BB-45BA-AAE5-1B7B2B1B5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2ee36d35-5e7f-41d9-a7e3-3ec8c51c702c"/>
    <ds:schemaRef ds:uri="bf4f67b4-1ddd-48a1-b46a-0809bdd06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339232-23B7-4682-A160-3389F724D766}">
  <ds:schemaRefs>
    <ds:schemaRef ds:uri="http://schemas.microsoft.com/sharepoint/v3/contenttype/form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Werkomschrijving template 2022 vDEF</Template>
  <TotalTime>23</TotalTime>
  <Pages>12</Pages>
  <Words>2379</Words>
  <Characters>13085</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Bazuin</dc:creator>
  <cp:keywords/>
  <dc:description/>
  <cp:lastModifiedBy>Victor Jongman</cp:lastModifiedBy>
  <cp:revision>24</cp:revision>
  <dcterms:created xsi:type="dcterms:W3CDTF">2025-08-22T07:04:00Z</dcterms:created>
  <dcterms:modified xsi:type="dcterms:W3CDTF">2025-09-30T08:26:00Z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y fmtid="{D5CDD505-2E9C-101B-9397-08002B2CF9AE}" pid="3" name="MediaServiceImageTags">
    <vt:lpwstr/>
  </property>
</Properties>
</file>