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409C9" w14:textId="77777777" w:rsidR="003B0EE2" w:rsidRDefault="003B0EE2">
      <w:pPr>
        <w:spacing w:after="200"/>
      </w:pPr>
    </w:p>
    <w:p w14:paraId="39686340" w14:textId="2A2C3463" w:rsidR="00920C17" w:rsidRDefault="004A491D" w:rsidP="003D7A11">
      <w:pPr>
        <w:pStyle w:val="HoofdstuktekstRapportH2"/>
      </w:pPr>
      <w:r>
        <w:t xml:space="preserve">Bijlage </w:t>
      </w:r>
      <w:r w:rsidR="00EC4ABA">
        <w:t>3</w:t>
      </w:r>
      <w:r>
        <w:t xml:space="preserve"> – </w:t>
      </w:r>
      <w:r w:rsidR="001F6722">
        <w:t>Referentieformulier</w:t>
      </w:r>
    </w:p>
    <w:p w14:paraId="74B46923" w14:textId="3313D2B8" w:rsidR="004A491D" w:rsidRDefault="004A491D" w:rsidP="00E06282">
      <w:pPr>
        <w:pStyle w:val="TussenkoprapportH3"/>
      </w:pPr>
      <w:r w:rsidRPr="00E06282">
        <w:t xml:space="preserve">Behorende bij </w:t>
      </w:r>
      <w:r w:rsidR="00AA3A26">
        <w:t>het Beschrijvend document</w:t>
      </w:r>
      <w:r w:rsidRPr="00081E88">
        <w:t xml:space="preserve"> ’’</w:t>
      </w:r>
      <w:r w:rsidR="00081E88" w:rsidRPr="00081E88">
        <w:t>Bestrijding exotische waterplanten</w:t>
      </w:r>
      <w:r w:rsidRPr="00081E88">
        <w:t>’’</w:t>
      </w:r>
    </w:p>
    <w:p w14:paraId="48324A37" w14:textId="77777777" w:rsidR="001F6722" w:rsidRDefault="001F6722" w:rsidP="001F6722"/>
    <w:p w14:paraId="4C560C67" w14:textId="6AA28476" w:rsidR="001F6722" w:rsidRPr="0088412A" w:rsidRDefault="001F6722" w:rsidP="001F6722">
      <w:pPr>
        <w:pStyle w:val="Geenafstand"/>
        <w:jc w:val="both"/>
        <w:rPr>
          <w:rFonts w:ascii="Segoe UI" w:hAnsi="Segoe UI" w:cs="Segoe UI"/>
        </w:rPr>
      </w:pPr>
      <w:r w:rsidRPr="0088412A">
        <w:rPr>
          <w:rFonts w:ascii="Segoe UI" w:hAnsi="Segoe UI" w:cs="Segoe UI"/>
        </w:rPr>
        <w:t xml:space="preserve">Inschrijver verklaart in verband met de aanbesteding van het Beschrijvend </w:t>
      </w:r>
      <w:r w:rsidRPr="00081E88">
        <w:rPr>
          <w:rFonts w:ascii="Segoe UI" w:hAnsi="Segoe UI" w:cs="Segoe UI"/>
        </w:rPr>
        <w:t xml:space="preserve">document </w:t>
      </w:r>
      <w:r w:rsidRPr="00081E88">
        <w:rPr>
          <w:rFonts w:ascii="Segoe UI" w:hAnsi="Segoe UI" w:cs="Segoe UI"/>
          <w:i/>
          <w:iCs/>
        </w:rPr>
        <w:t>‘</w:t>
      </w:r>
      <w:r w:rsidR="00081E88" w:rsidRPr="00081E88">
        <w:rPr>
          <w:rFonts w:ascii="Segoe UI" w:hAnsi="Segoe UI" w:cs="Segoe UI"/>
          <w:i/>
          <w:iCs/>
        </w:rPr>
        <w:t>bestrijding exotische waterplanten</w:t>
      </w:r>
      <w:r w:rsidRPr="00081E88">
        <w:rPr>
          <w:rFonts w:ascii="Segoe UI" w:hAnsi="Segoe UI" w:cs="Segoe UI"/>
          <w:i/>
          <w:iCs/>
        </w:rPr>
        <w:t>’</w:t>
      </w:r>
      <w:r w:rsidRPr="00081E88">
        <w:rPr>
          <w:rFonts w:ascii="Segoe UI" w:hAnsi="Segoe UI" w:cs="Segoe UI"/>
        </w:rPr>
        <w:t xml:space="preserve"> naar tevredenheid</w:t>
      </w:r>
      <w:r w:rsidRPr="0088412A">
        <w:rPr>
          <w:rFonts w:ascii="Segoe UI" w:hAnsi="Segoe UI" w:cs="Segoe UI"/>
        </w:rPr>
        <w:t xml:space="preserve"> te hebben uitgevoerd:</w:t>
      </w:r>
    </w:p>
    <w:p w14:paraId="1C269EE4" w14:textId="77777777" w:rsidR="001F6722" w:rsidRPr="0088412A" w:rsidRDefault="001F6722" w:rsidP="001F6722">
      <w:pPr>
        <w:pStyle w:val="Geenafstand"/>
        <w:jc w:val="both"/>
        <w:rPr>
          <w:rFonts w:ascii="Segoe UI" w:hAnsi="Segoe UI" w:cs="Segoe UI"/>
        </w:rPr>
      </w:pPr>
    </w:p>
    <w:p w14:paraId="1AC556EE" w14:textId="12A5CE8B" w:rsidR="00EC4ABA" w:rsidRPr="00CF0B18" w:rsidRDefault="001F6722" w:rsidP="00CF0B18">
      <w:pPr>
        <w:pStyle w:val="Lijstalinea"/>
        <w:numPr>
          <w:ilvl w:val="0"/>
          <w:numId w:val="8"/>
        </w:numPr>
        <w:rPr>
          <w:rFonts w:ascii="Segoe UI" w:eastAsia="Times New Roman" w:hAnsi="Segoe UI" w:cs="Segoe UI"/>
          <w:iCs/>
        </w:rPr>
      </w:pPr>
      <w:r w:rsidRPr="00CF0B18">
        <w:rPr>
          <w:rFonts w:ascii="Segoe UI" w:hAnsi="Segoe UI" w:cs="Segoe UI"/>
          <w:b/>
          <w:bCs/>
          <w:iCs/>
        </w:rPr>
        <w:t>Kerncompetentie 1:</w:t>
      </w:r>
      <w:r w:rsidRPr="00CF0B18">
        <w:rPr>
          <w:rFonts w:ascii="Segoe UI" w:hAnsi="Segoe UI" w:cs="Segoe UI"/>
          <w:iCs/>
        </w:rPr>
        <w:t xml:space="preserve"> </w:t>
      </w:r>
      <w:r w:rsidR="00CF0B18" w:rsidRPr="00CF0B18">
        <w:rPr>
          <w:rFonts w:ascii="Segoe UI" w:eastAsia="Times New Roman" w:hAnsi="Segoe UI" w:cs="Segoe UI"/>
          <w:iCs/>
        </w:rPr>
        <w:t xml:space="preserve">De Inschrijver dient ervaring te hebben met het verwijderen van wortelende exotische waterplanten door een harkmethode met een boot. De ervaring dient in een opdracht met een minimale waarde van €30.000,00 te zijn opgedaan. </w:t>
      </w:r>
    </w:p>
    <w:p w14:paraId="710ADEFC" w14:textId="1FA4AE4C" w:rsidR="001F6722" w:rsidRPr="00EC4ABA" w:rsidRDefault="001F6722" w:rsidP="00EC4ABA">
      <w:pPr>
        <w:pStyle w:val="Default"/>
        <w:spacing w:after="13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</w:p>
    <w:p w14:paraId="3D3DFA87" w14:textId="6ECAEEB1" w:rsidR="00EC4ABA" w:rsidRPr="00A2080A" w:rsidRDefault="001F6722" w:rsidP="00A2080A">
      <w:pPr>
        <w:pStyle w:val="Lijstalinea"/>
        <w:numPr>
          <w:ilvl w:val="0"/>
          <w:numId w:val="8"/>
        </w:numPr>
        <w:rPr>
          <w:rFonts w:ascii="Segoe UI" w:eastAsia="Times New Roman" w:hAnsi="Segoe UI" w:cs="Segoe UI"/>
          <w:iCs/>
        </w:rPr>
      </w:pPr>
      <w:r w:rsidRPr="00A2080A">
        <w:rPr>
          <w:rFonts w:ascii="Segoe UI" w:hAnsi="Segoe UI" w:cs="Segoe UI"/>
          <w:b/>
          <w:bCs/>
          <w:iCs/>
        </w:rPr>
        <w:t>Kerncompetentie 2:</w:t>
      </w:r>
      <w:r w:rsidRPr="00A2080A">
        <w:rPr>
          <w:rFonts w:ascii="Segoe UI" w:hAnsi="Segoe UI" w:cs="Segoe UI"/>
          <w:iCs/>
        </w:rPr>
        <w:t xml:space="preserve"> </w:t>
      </w:r>
      <w:r w:rsidR="00A2080A" w:rsidRPr="00A2080A">
        <w:rPr>
          <w:rFonts w:ascii="Segoe UI" w:eastAsia="Times New Roman" w:hAnsi="Segoe UI" w:cs="Segoe UI"/>
          <w:iCs/>
        </w:rPr>
        <w:t xml:space="preserve">De Inschrijver dient kennis en ervaring te hebben met het op een veilige manier sorteren en afvoeren van exotische waterplanten. De ervaring dient in een opdracht met een minimale waarde van €30.000,00 te zijn opgedaan. </w:t>
      </w:r>
    </w:p>
    <w:p w14:paraId="491964A7" w14:textId="0DC0E829" w:rsidR="001F6722" w:rsidRPr="0088412A" w:rsidRDefault="001F6722" w:rsidP="00EC4ABA">
      <w:pPr>
        <w:pStyle w:val="Default"/>
        <w:spacing w:after="13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</w:p>
    <w:p w14:paraId="6E37454A" w14:textId="77777777" w:rsidR="001F6722" w:rsidRPr="0088412A" w:rsidRDefault="001F6722" w:rsidP="001F6722">
      <w:pPr>
        <w:pStyle w:val="Geenafstand"/>
        <w:jc w:val="both"/>
        <w:rPr>
          <w:rFonts w:ascii="Segoe UI" w:hAnsi="Segoe UI" w:cs="Segoe UI"/>
        </w:rPr>
      </w:pPr>
      <w:r w:rsidRPr="0088412A">
        <w:rPr>
          <w:rFonts w:ascii="Segoe UI" w:hAnsi="Segoe UI" w:cs="Segoe UI"/>
        </w:rPr>
        <w:t xml:space="preserve">Bovenstaande is conform paragraaf 3.3.2 ‘Technische bekwaamheid en beroepsbekwaamheid – Referentie ’ van het Beschrijvend document. </w:t>
      </w:r>
    </w:p>
    <w:p w14:paraId="596A13EE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1F6722" w:rsidRPr="0088412A" w14:paraId="7C0FC143" w14:textId="77777777" w:rsidTr="00850767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558B689A" w14:textId="77777777" w:rsidR="001F6722" w:rsidRPr="0088412A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Referentieopdracht met betrekking tot kerncompetentie</w:t>
            </w:r>
          </w:p>
          <w:p w14:paraId="6038BF4C" w14:textId="77777777" w:rsidR="001F6722" w:rsidRPr="0088412A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1 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13522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2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57717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</w:t>
            </w:r>
          </w:p>
        </w:tc>
      </w:tr>
      <w:tr w:rsidR="001F6722" w:rsidRPr="0088412A" w14:paraId="51C86C7D" w14:textId="77777777" w:rsidTr="00850767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7634CF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68D49A4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2F6EA9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1921369283"/>
              <w:placeholder>
                <w:docPart w:val="3834B550801F425597C26C6F985D3521"/>
              </w:placeholder>
              <w:temporary/>
            </w:sdtPr>
            <w:sdtEndPr/>
            <w:sdtContent>
              <w:p w14:paraId="19B50D35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Naam opdrachtgever</w:t>
                </w:r>
              </w:p>
            </w:sdtContent>
          </w:sdt>
        </w:tc>
      </w:tr>
      <w:tr w:rsidR="001F6722" w:rsidRPr="0088412A" w14:paraId="072BE034" w14:textId="77777777" w:rsidTr="00850767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F6E72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2060474631"/>
              <w:placeholder>
                <w:docPart w:val="3834B550801F425597C26C6F985D3521"/>
              </w:placeholder>
              <w:temporary/>
            </w:sdtPr>
            <w:sdtEndPr/>
            <w:sdtContent>
              <w:p w14:paraId="6B0DB028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Adres</w:t>
                </w:r>
              </w:p>
            </w:sdtContent>
          </w:sdt>
        </w:tc>
      </w:tr>
      <w:tr w:rsidR="001F6722" w:rsidRPr="0088412A" w14:paraId="4FF167D3" w14:textId="77777777" w:rsidTr="00850767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44CD2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116949787"/>
              <w:placeholder>
                <w:docPart w:val="3834B550801F425597C26C6F985D3521"/>
              </w:placeholder>
              <w:temporary/>
            </w:sdtPr>
            <w:sdtEndPr/>
            <w:sdtContent>
              <w:p w14:paraId="1F7E6B91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Contactpersoon</w:t>
                </w:r>
              </w:p>
            </w:sdtContent>
          </w:sdt>
        </w:tc>
      </w:tr>
      <w:tr w:rsidR="001F6722" w:rsidRPr="0088412A" w14:paraId="6B6EBD9F" w14:textId="77777777" w:rsidTr="00850767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28F4CC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011883206"/>
            <w:placeholder>
              <w:docPart w:val="3834B550801F425597C26C6F985D3521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6D442C92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Telefoonnummer</w:t>
                </w:r>
              </w:p>
            </w:tc>
          </w:sdtContent>
        </w:sdt>
      </w:tr>
      <w:tr w:rsidR="001F6722" w:rsidRPr="0088412A" w14:paraId="4CC71201" w14:textId="77777777" w:rsidTr="00850767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6D5BD9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400208801"/>
              <w:placeholder>
                <w:docPart w:val="3834B550801F425597C26C6F985D3521"/>
              </w:placeholder>
              <w:temporary/>
            </w:sdtPr>
            <w:sdtEndPr/>
            <w:sdtContent>
              <w:p w14:paraId="08695AA5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1F6722" w:rsidRPr="0088412A" w14:paraId="01715C66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0A94B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641694462"/>
              <w:placeholder>
                <w:docPart w:val="3834B550801F425597C26C6F985D3521"/>
              </w:placeholder>
              <w:temporary/>
            </w:sdtPr>
            <w:sdtEndPr/>
            <w:sdtContent>
              <w:p w14:paraId="0CF72C76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1F6722" w:rsidRPr="0088412A" w14:paraId="1C27C8B1" w14:textId="77777777" w:rsidTr="00850767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F26B00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p w14:paraId="12FFD6D1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8412A">
              <w:rPr>
                <w:rFonts w:ascii="Segoe UI" w:hAnsi="Segoe UI" w:cs="Segoe UI"/>
                <w:sz w:val="22"/>
                <w:szCs w:val="22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E0B9A8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773F68E6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hoofdaannemer / in combinatie / als onderaannemer;</w:t>
            </w:r>
            <w:r w:rsidRPr="0088412A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-569346398"/>
              <w:placeholder>
                <w:docPart w:val="6B28B1F36C2449AE95F17E38AF8A8B22"/>
              </w:placeholder>
              <w:temporary/>
              <w:showingPlcHdr/>
            </w:sdtPr>
            <w:sdtEndPr/>
            <w:sdtContent>
              <w:p w14:paraId="56A83DF5" w14:textId="77777777" w:rsidR="001F6722" w:rsidRPr="0088412A" w:rsidRDefault="001F6722" w:rsidP="00850767">
                <w:pPr>
                  <w:jc w:val="both"/>
                  <w:rPr>
                    <w:rFonts w:ascii="Segoe UI" w:hAnsi="Segoe UI" w:cs="Segoe UI"/>
                    <w:iCs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iCs/>
                    <w:sz w:val="22"/>
                    <w:szCs w:val="22"/>
                    <w:highlight w:val="lightGray"/>
                  </w:rPr>
                  <w:t>betrokkenheid van de inschrijver en beschrijving van de werkzaamheden in relatie tot de kerncompetentie</w:t>
                </w:r>
                <w:r w:rsidRPr="0088412A">
                  <w:rPr>
                    <w:rStyle w:val="Tekstvantijdelijkeaanduiding"/>
                    <w:rFonts w:ascii="Segoe UI" w:hAnsi="Segoe UI" w:cs="Segoe U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0F5DCA55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F6722" w:rsidRPr="0088412A" w14:paraId="7AD80538" w14:textId="77777777" w:rsidTr="00850767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4AEF6A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351575272"/>
              <w:placeholder>
                <w:docPart w:val="3834B550801F425597C26C6F985D3521"/>
              </w:placeholder>
              <w:temporary/>
            </w:sdtPr>
            <w:sdtEndPr/>
            <w:sdtContent>
              <w:p w14:paraId="7ECF896D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Ingangsdatum contract</w:t>
                </w:r>
              </w:p>
            </w:sdtContent>
          </w:sdt>
        </w:tc>
      </w:tr>
      <w:tr w:rsidR="001F6722" w:rsidRPr="0088412A" w14:paraId="7CBBF8F7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4D2177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723804646"/>
              <w:placeholder>
                <w:docPart w:val="3834B550801F425597C26C6F985D3521"/>
              </w:placeholder>
              <w:temporary/>
            </w:sdtPr>
            <w:sdtEndPr/>
            <w:sdtContent>
              <w:p w14:paraId="4609B044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Duur contract</w:t>
                </w:r>
              </w:p>
            </w:sdtContent>
          </w:sdt>
        </w:tc>
      </w:tr>
      <w:tr w:rsidR="001F6722" w:rsidRPr="0088412A" w14:paraId="60E703ED" w14:textId="77777777" w:rsidTr="00850767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524B1AE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02256822"/>
            <w:placeholder>
              <w:docPart w:val="3834B550801F425597C26C6F985D3521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26533362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4049B354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6671843E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2BEB197D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56EA8B41" w14:textId="7D4A668D" w:rsidR="0088412A" w:rsidRPr="00EC4ABA" w:rsidRDefault="0088412A" w:rsidP="00EC4ABA">
      <w:pPr>
        <w:pStyle w:val="Voettekst"/>
        <w:tabs>
          <w:tab w:val="clear" w:pos="4536"/>
          <w:tab w:val="clear" w:pos="9072"/>
          <w:tab w:val="left" w:pos="612"/>
          <w:tab w:val="left" w:pos="1440"/>
        </w:tabs>
        <w:rPr>
          <w:rFonts w:ascii="Segoe UI" w:hAnsi="Segoe UI" w:cs="Segoe UI"/>
        </w:rPr>
      </w:pPr>
    </w:p>
    <w:p w14:paraId="679D3C28" w14:textId="77777777" w:rsidR="001F6722" w:rsidRDefault="001F6722" w:rsidP="001F6722">
      <w:pPr>
        <w:rPr>
          <w:rFonts w:ascii="Segoe UI" w:hAnsi="Segoe UI" w:cs="Segoe UI"/>
          <w:i/>
          <w:iCs/>
        </w:rPr>
      </w:pPr>
      <w:r w:rsidRPr="0088412A">
        <w:rPr>
          <w:rFonts w:ascii="Segoe UI" w:hAnsi="Segoe UI" w:cs="Segoe UI"/>
          <w:i/>
          <w:iCs/>
        </w:rPr>
        <w:lastRenderedPageBreak/>
        <w:t xml:space="preserve">Indien één referentie voldoet aan beide gestelde kerncompetenties, dan hoeft onderstaand formulier niet ingevuld te worden. </w:t>
      </w:r>
    </w:p>
    <w:p w14:paraId="6CA2EB9E" w14:textId="77777777" w:rsidR="00EC4ABA" w:rsidRPr="0088412A" w:rsidRDefault="00EC4ABA" w:rsidP="001F6722">
      <w:pPr>
        <w:rPr>
          <w:rFonts w:ascii="Segoe UI" w:hAnsi="Segoe UI" w:cs="Segoe UI"/>
          <w:i/>
          <w:iCs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1F6722" w:rsidRPr="0088412A" w14:paraId="56B5D5A9" w14:textId="77777777" w:rsidTr="00850767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1619BADA" w14:textId="77777777" w:rsidR="001F6722" w:rsidRPr="0088412A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Referentieopdracht met betrekking tot kerncompetentie</w:t>
            </w:r>
          </w:p>
          <w:p w14:paraId="7421FB62" w14:textId="77777777" w:rsidR="001F6722" w:rsidRPr="0088412A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1 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207387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2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150681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</w:t>
            </w:r>
          </w:p>
        </w:tc>
      </w:tr>
      <w:tr w:rsidR="001F6722" w:rsidRPr="0088412A" w14:paraId="7743767F" w14:textId="77777777" w:rsidTr="00850767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D2A65D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6444FBD3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7DB6C7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851150060"/>
              <w:placeholder>
                <w:docPart w:val="5989EFC0EA7845F0B0E56356AF023578"/>
              </w:placeholder>
              <w:temporary/>
            </w:sdtPr>
            <w:sdtEndPr/>
            <w:sdtContent>
              <w:p w14:paraId="02D9C411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Naam opdrachtgever</w:t>
                </w:r>
              </w:p>
            </w:sdtContent>
          </w:sdt>
        </w:tc>
      </w:tr>
      <w:tr w:rsidR="001F6722" w:rsidRPr="0088412A" w14:paraId="044735D0" w14:textId="77777777" w:rsidTr="00850767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25DA6D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574106200"/>
              <w:placeholder>
                <w:docPart w:val="5989EFC0EA7845F0B0E56356AF023578"/>
              </w:placeholder>
              <w:temporary/>
            </w:sdtPr>
            <w:sdtEndPr/>
            <w:sdtContent>
              <w:p w14:paraId="313974EB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Adres</w:t>
                </w:r>
              </w:p>
            </w:sdtContent>
          </w:sdt>
        </w:tc>
      </w:tr>
      <w:tr w:rsidR="001F6722" w:rsidRPr="0088412A" w14:paraId="0B07F748" w14:textId="77777777" w:rsidTr="00850767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E82941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862386596"/>
              <w:placeholder>
                <w:docPart w:val="5989EFC0EA7845F0B0E56356AF023578"/>
              </w:placeholder>
              <w:temporary/>
            </w:sdtPr>
            <w:sdtEndPr/>
            <w:sdtContent>
              <w:p w14:paraId="77838165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Contactpersoon</w:t>
                </w:r>
              </w:p>
            </w:sdtContent>
          </w:sdt>
        </w:tc>
      </w:tr>
      <w:tr w:rsidR="001F6722" w:rsidRPr="0088412A" w14:paraId="77B71BC0" w14:textId="77777777" w:rsidTr="00850767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A634BC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-1011377287"/>
            <w:placeholder>
              <w:docPart w:val="5989EFC0EA7845F0B0E56356AF023578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4241F740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Telefoonnummer</w:t>
                </w:r>
              </w:p>
            </w:tc>
          </w:sdtContent>
        </w:sdt>
      </w:tr>
      <w:tr w:rsidR="001F6722" w:rsidRPr="0088412A" w14:paraId="632BC3D8" w14:textId="77777777" w:rsidTr="00850767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B09C38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527569622"/>
              <w:placeholder>
                <w:docPart w:val="5989EFC0EA7845F0B0E56356AF023578"/>
              </w:placeholder>
              <w:temporary/>
            </w:sdtPr>
            <w:sdtEndPr/>
            <w:sdtContent>
              <w:p w14:paraId="0065F9C6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1F6722" w:rsidRPr="0088412A" w14:paraId="1EF84BFE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05280A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833686065"/>
              <w:placeholder>
                <w:docPart w:val="5989EFC0EA7845F0B0E56356AF023578"/>
              </w:placeholder>
              <w:temporary/>
            </w:sdtPr>
            <w:sdtEndPr/>
            <w:sdtContent>
              <w:p w14:paraId="5DDDBF14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1F6722" w:rsidRPr="0088412A" w14:paraId="0854A466" w14:textId="77777777" w:rsidTr="00850767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880E10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p w14:paraId="1C905DE5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8412A">
              <w:rPr>
                <w:rFonts w:ascii="Segoe UI" w:hAnsi="Segoe UI" w:cs="Segoe UI"/>
                <w:sz w:val="22"/>
                <w:szCs w:val="22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6EEB1D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5F3E97F7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hoofdaannemer / in combinatie / als onderaannemer;</w:t>
            </w:r>
            <w:r w:rsidRPr="0088412A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1886454443"/>
              <w:placeholder>
                <w:docPart w:val="A1FC09A7863E444DA301EAB698BAFBAE"/>
              </w:placeholder>
              <w:temporary/>
              <w:showingPlcHdr/>
            </w:sdtPr>
            <w:sdtEndPr/>
            <w:sdtContent>
              <w:p w14:paraId="7F58D62A" w14:textId="77777777" w:rsidR="001F6722" w:rsidRPr="0088412A" w:rsidRDefault="001F6722" w:rsidP="00850767">
                <w:pPr>
                  <w:jc w:val="both"/>
                  <w:rPr>
                    <w:rFonts w:ascii="Segoe UI" w:hAnsi="Segoe UI" w:cs="Segoe UI"/>
                    <w:iCs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iCs/>
                    <w:sz w:val="22"/>
                    <w:szCs w:val="22"/>
                    <w:highlight w:val="lightGray"/>
                  </w:rPr>
                  <w:t>betrokkenheid van de inschrijver en beschrijving van de werkzaamheden in relatie tot de kerncompetentie</w:t>
                </w:r>
                <w:r w:rsidRPr="0088412A">
                  <w:rPr>
                    <w:rStyle w:val="Tekstvantijdelijkeaanduiding"/>
                    <w:rFonts w:ascii="Segoe UI" w:hAnsi="Segoe UI" w:cs="Segoe U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0E1CF7A1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F6722" w:rsidRPr="0088412A" w14:paraId="285B986B" w14:textId="77777777" w:rsidTr="00850767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33866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332442023"/>
              <w:placeholder>
                <w:docPart w:val="5989EFC0EA7845F0B0E56356AF023578"/>
              </w:placeholder>
              <w:temporary/>
            </w:sdtPr>
            <w:sdtEndPr/>
            <w:sdtContent>
              <w:p w14:paraId="7DB87489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Ingangsdatum contract</w:t>
                </w:r>
              </w:p>
            </w:sdtContent>
          </w:sdt>
        </w:tc>
      </w:tr>
      <w:tr w:rsidR="001F6722" w:rsidRPr="0088412A" w14:paraId="284C2E53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F30308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567644235"/>
              <w:placeholder>
                <w:docPart w:val="5989EFC0EA7845F0B0E56356AF023578"/>
              </w:placeholder>
              <w:temporary/>
            </w:sdtPr>
            <w:sdtEndPr/>
            <w:sdtContent>
              <w:p w14:paraId="71C832A7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Duur contract</w:t>
                </w:r>
              </w:p>
            </w:sdtContent>
          </w:sdt>
        </w:tc>
      </w:tr>
      <w:tr w:rsidR="001F6722" w:rsidRPr="0088412A" w14:paraId="5FC92AF3" w14:textId="77777777" w:rsidTr="00850767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0D99F129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16742802"/>
            <w:placeholder>
              <w:docPart w:val="5989EFC0EA7845F0B0E56356AF023578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65C55E8D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4381A36A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5F66EC01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0A78BBAE" w14:textId="77777777" w:rsidR="001F6722" w:rsidRPr="0088412A" w:rsidRDefault="001F6722" w:rsidP="001F6722">
      <w:pPr>
        <w:rPr>
          <w:rFonts w:ascii="Segoe UI" w:hAnsi="Segoe UI" w:cs="Segoe UI"/>
          <w:b/>
        </w:rPr>
      </w:pPr>
      <w:r w:rsidRPr="0088412A">
        <w:rPr>
          <w:rFonts w:ascii="Segoe UI" w:hAnsi="Segoe UI" w:cs="Segoe UI"/>
          <w:b/>
        </w:rPr>
        <w:t>Aldus, naar waarheid op gemaakt:</w:t>
      </w:r>
    </w:p>
    <w:p w14:paraId="54C4C978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1F6722" w:rsidRPr="0088412A" w14:paraId="12B8FD92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C71D078" w14:textId="77777777" w:rsidR="001F6722" w:rsidRPr="0088412A" w:rsidRDefault="001F6722" w:rsidP="00850767">
            <w:pPr>
              <w:tabs>
                <w:tab w:val="left" w:pos="2256"/>
              </w:tabs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Naam:</w:t>
            </w:r>
          </w:p>
        </w:tc>
        <w:sdt>
          <w:sdtPr>
            <w:rPr>
              <w:rFonts w:ascii="Segoe UI" w:hAnsi="Segoe UI" w:cs="Segoe UI"/>
            </w:rPr>
            <w:id w:val="-1171943047"/>
            <w:placeholder>
              <w:docPart w:val="036A151EE95F4A5EB8D5722D184F4995"/>
            </w:placeholder>
            <w:temporary/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55575732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1F6722" w:rsidRPr="0088412A" w14:paraId="510A82BD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DE48CCC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23FA683F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87DEF35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83737777"/>
              <w:placeholder>
                <w:docPart w:val="EDAC2110770D4028A277C7BB79A90442"/>
              </w:placeholder>
            </w:sdtPr>
            <w:sdtEndPr/>
            <w:sdtContent>
              <w:p w14:paraId="724EB88A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Functie</w:t>
                </w:r>
              </w:p>
            </w:sdtContent>
          </w:sdt>
        </w:tc>
      </w:tr>
      <w:tr w:rsidR="001F6722" w:rsidRPr="0088412A" w14:paraId="36ACA65A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B466933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773E8983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52E6B70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15898710"/>
              <w:placeholder>
                <w:docPart w:val="BD359CCD0D024880B863F5A1BF56DE3F"/>
              </w:placeholder>
              <w:temporary/>
              <w:showingPlcHdr/>
            </w:sdtPr>
            <w:sdtEndPr/>
            <w:sdtContent>
              <w:p w14:paraId="50DC8379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1F6722" w:rsidRPr="0088412A" w14:paraId="19D7E273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76AC08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1BB26083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52D3E82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-2037809055"/>
              <w:placeholder>
                <w:docPart w:val="F7E877A18A8F4650BAF34369D64BEC94"/>
              </w:placeholder>
              <w:temporary/>
              <w:showingPlcHdr/>
            </w:sdtPr>
            <w:sdtEndPr/>
            <w:sdtContent>
              <w:p w14:paraId="53C3CE8D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Plaats en datum</w:t>
                </w:r>
              </w:p>
            </w:sdtContent>
          </w:sdt>
        </w:tc>
      </w:tr>
      <w:tr w:rsidR="001F6722" w:rsidRPr="0088412A" w14:paraId="0D3CE31E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A17067C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3060791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117FF5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placeholder>
                <w:docPart w:val="8B0C26F5B4BA46BD80F0D0005F5F4668"/>
              </w:placeholder>
              <w:showingPlcHdr/>
            </w:sdtPr>
            <w:sdtEndPr/>
            <w:sdtContent>
              <w:p w14:paraId="3A669A5E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73E1A447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32682258" w14:textId="77777777" w:rsidR="001F6722" w:rsidRPr="001F6722" w:rsidRDefault="001F6722" w:rsidP="001F6722"/>
    <w:sectPr w:rsidR="001F6722" w:rsidRPr="001F6722" w:rsidSect="004A491D">
      <w:headerReference w:type="default" r:id="rId8"/>
      <w:footerReference w:type="default" r:id="rId9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E0A65" w14:textId="77777777" w:rsidR="00016477" w:rsidRDefault="00016477" w:rsidP="003B0EE2">
      <w:pPr>
        <w:spacing w:line="240" w:lineRule="auto"/>
      </w:pPr>
      <w:r>
        <w:separator/>
      </w:r>
    </w:p>
  </w:endnote>
  <w:endnote w:type="continuationSeparator" w:id="0">
    <w:p w14:paraId="02C96D67" w14:textId="77777777" w:rsidR="00016477" w:rsidRDefault="00016477" w:rsidP="003B0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7F6FBA10" w14:textId="77777777" w:rsidR="003B0EE2" w:rsidRDefault="003B0E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936DB" w14:textId="77777777" w:rsidR="00016477" w:rsidRDefault="00016477" w:rsidP="003B0EE2">
      <w:pPr>
        <w:spacing w:line="240" w:lineRule="auto"/>
      </w:pPr>
      <w:r>
        <w:separator/>
      </w:r>
    </w:p>
  </w:footnote>
  <w:footnote w:type="continuationSeparator" w:id="0">
    <w:p w14:paraId="35BBBFDB" w14:textId="77777777" w:rsidR="00016477" w:rsidRDefault="00016477" w:rsidP="003B0E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B500E" w14:textId="77777777" w:rsidR="003B0EE2" w:rsidRDefault="003B0EE2" w:rsidP="003B0EE2">
    <w:pPr>
      <w:pStyle w:val="Tekstinheaderrappo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20BA37" wp14:editId="0B9480B0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7B0624" w14:textId="77777777" w:rsidR="003B0EE2" w:rsidRDefault="003B0E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5"/>
  </w:num>
  <w:num w:numId="2" w16cid:durableId="1809855578">
    <w:abstractNumId w:val="3"/>
  </w:num>
  <w:num w:numId="3" w16cid:durableId="716321254">
    <w:abstractNumId w:val="0"/>
  </w:num>
  <w:num w:numId="4" w16cid:durableId="1256402536">
    <w:abstractNumId w:val="1"/>
  </w:num>
  <w:num w:numId="5" w16cid:durableId="1203206621">
    <w:abstractNumId w:val="1"/>
    <w:lvlOverride w:ilvl="0">
      <w:startOverride w:val="1"/>
    </w:lvlOverride>
  </w:num>
  <w:num w:numId="6" w16cid:durableId="251091003">
    <w:abstractNumId w:val="6"/>
  </w:num>
  <w:num w:numId="7" w16cid:durableId="251476090">
    <w:abstractNumId w:val="2"/>
  </w:num>
  <w:num w:numId="8" w16cid:durableId="854416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477"/>
    <w:rsid w:val="0001596E"/>
    <w:rsid w:val="00016477"/>
    <w:rsid w:val="00055339"/>
    <w:rsid w:val="00081E88"/>
    <w:rsid w:val="000A735C"/>
    <w:rsid w:val="000B3A8B"/>
    <w:rsid w:val="000D3465"/>
    <w:rsid w:val="000D4A96"/>
    <w:rsid w:val="0010531E"/>
    <w:rsid w:val="00126E83"/>
    <w:rsid w:val="00134B5C"/>
    <w:rsid w:val="00140483"/>
    <w:rsid w:val="00144333"/>
    <w:rsid w:val="001C4406"/>
    <w:rsid w:val="001E6CCD"/>
    <w:rsid w:val="001F6722"/>
    <w:rsid w:val="00204DD5"/>
    <w:rsid w:val="0022129E"/>
    <w:rsid w:val="002217D2"/>
    <w:rsid w:val="00234B13"/>
    <w:rsid w:val="002B61B0"/>
    <w:rsid w:val="002D2B33"/>
    <w:rsid w:val="002F1A9E"/>
    <w:rsid w:val="00371A7E"/>
    <w:rsid w:val="003920FA"/>
    <w:rsid w:val="003A3691"/>
    <w:rsid w:val="003B0EE2"/>
    <w:rsid w:val="003B6521"/>
    <w:rsid w:val="003D492E"/>
    <w:rsid w:val="003D7A11"/>
    <w:rsid w:val="00411D4C"/>
    <w:rsid w:val="004334FD"/>
    <w:rsid w:val="0048043A"/>
    <w:rsid w:val="00483835"/>
    <w:rsid w:val="004A491D"/>
    <w:rsid w:val="004D05AD"/>
    <w:rsid w:val="004F5DBB"/>
    <w:rsid w:val="00521AD2"/>
    <w:rsid w:val="0052315A"/>
    <w:rsid w:val="005255B4"/>
    <w:rsid w:val="005311C9"/>
    <w:rsid w:val="005430C0"/>
    <w:rsid w:val="00553599"/>
    <w:rsid w:val="00560EE5"/>
    <w:rsid w:val="005755FE"/>
    <w:rsid w:val="00577201"/>
    <w:rsid w:val="005B586A"/>
    <w:rsid w:val="005B5C63"/>
    <w:rsid w:val="005D05BF"/>
    <w:rsid w:val="005D21F7"/>
    <w:rsid w:val="006159E3"/>
    <w:rsid w:val="006C4076"/>
    <w:rsid w:val="006E1799"/>
    <w:rsid w:val="00723338"/>
    <w:rsid w:val="00744715"/>
    <w:rsid w:val="00746D9C"/>
    <w:rsid w:val="007544F1"/>
    <w:rsid w:val="00780B33"/>
    <w:rsid w:val="007F6E26"/>
    <w:rsid w:val="008157C4"/>
    <w:rsid w:val="0082423B"/>
    <w:rsid w:val="00833BB9"/>
    <w:rsid w:val="00840328"/>
    <w:rsid w:val="00842C86"/>
    <w:rsid w:val="00844BD0"/>
    <w:rsid w:val="00867385"/>
    <w:rsid w:val="0087286A"/>
    <w:rsid w:val="0088412A"/>
    <w:rsid w:val="00887CFA"/>
    <w:rsid w:val="008A534F"/>
    <w:rsid w:val="008B7C95"/>
    <w:rsid w:val="008C0A9C"/>
    <w:rsid w:val="008C64B4"/>
    <w:rsid w:val="00903956"/>
    <w:rsid w:val="00920C17"/>
    <w:rsid w:val="0096601D"/>
    <w:rsid w:val="009D0354"/>
    <w:rsid w:val="00A2080A"/>
    <w:rsid w:val="00A604A6"/>
    <w:rsid w:val="00A703E2"/>
    <w:rsid w:val="00A87881"/>
    <w:rsid w:val="00A94183"/>
    <w:rsid w:val="00AA3A26"/>
    <w:rsid w:val="00AD0B06"/>
    <w:rsid w:val="00AE2CDB"/>
    <w:rsid w:val="00B07CA4"/>
    <w:rsid w:val="00B100F7"/>
    <w:rsid w:val="00B5024C"/>
    <w:rsid w:val="00B834D0"/>
    <w:rsid w:val="00B901D2"/>
    <w:rsid w:val="00C025C7"/>
    <w:rsid w:val="00C0698E"/>
    <w:rsid w:val="00C11459"/>
    <w:rsid w:val="00CD5D3F"/>
    <w:rsid w:val="00CE6BFE"/>
    <w:rsid w:val="00CF0B18"/>
    <w:rsid w:val="00D01BED"/>
    <w:rsid w:val="00D30386"/>
    <w:rsid w:val="00D367F6"/>
    <w:rsid w:val="00DE244C"/>
    <w:rsid w:val="00DF25AF"/>
    <w:rsid w:val="00E03AA0"/>
    <w:rsid w:val="00E06282"/>
    <w:rsid w:val="00E11BDE"/>
    <w:rsid w:val="00E60DD5"/>
    <w:rsid w:val="00E634A1"/>
    <w:rsid w:val="00E727E9"/>
    <w:rsid w:val="00E855DE"/>
    <w:rsid w:val="00EC4ABA"/>
    <w:rsid w:val="00F0389D"/>
    <w:rsid w:val="00F14F61"/>
    <w:rsid w:val="00F21ED7"/>
    <w:rsid w:val="00F4677A"/>
    <w:rsid w:val="00F7384B"/>
    <w:rsid w:val="00FB1C0A"/>
    <w:rsid w:val="00FC72E3"/>
    <w:rsid w:val="00FE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AD6C7"/>
  <w15:chartTrackingRefBased/>
  <w15:docId w15:val="{B4BDF0FF-ABB1-49A5-9BBD-42DFFAEE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6722"/>
    <w:pPr>
      <w:spacing w:after="0" w:line="259" w:lineRule="auto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5233E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15233E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5"/>
    <w:qFormat/>
    <w:rsid w:val="002217D2"/>
    <w:pPr>
      <w:numPr>
        <w:numId w:val="1"/>
      </w:numPr>
      <w:ind w:left="360"/>
      <w:contextualSpacing/>
    </w:p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eastAsiaTheme="minorEastAsia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ind w:left="855" w:hanging="855"/>
    </w:pPr>
    <w:rPr>
      <w:rFonts w:eastAsiaTheme="minorEastAsia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3B0EE2"/>
    <w:pPr>
      <w:ind w:left="855" w:hanging="855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3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5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</w:style>
  <w:style w:type="paragraph" w:customStyle="1" w:styleId="Colofontitel">
    <w:name w:val="Colofontitel"/>
    <w:basedOn w:val="HoofdstuktekstRapportH2"/>
    <w:next w:val="Documentgegevens"/>
    <w:qFormat/>
    <w:rsid w:val="0096601D"/>
  </w:style>
  <w:style w:type="character" w:styleId="Tekstvantijdelijkeaanduiding">
    <w:name w:val="Placeholder Text"/>
    <w:basedOn w:val="Standaardalinea-lettertype"/>
    <w:uiPriority w:val="99"/>
    <w:semiHidden/>
    <w:rsid w:val="001F6722"/>
    <w:rPr>
      <w:color w:val="808080"/>
    </w:rPr>
  </w:style>
  <w:style w:type="paragraph" w:styleId="Geenafstand">
    <w:name w:val="No Spacing"/>
    <w:uiPriority w:val="1"/>
    <w:qFormat/>
    <w:rsid w:val="001F6722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1F67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Sjablonen\1.0%20Sjablonen\01%20Aanbestedingsdocumenten\Bijlagen\Bijlage%20X%20-%20Referentieformuli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34B550801F425597C26C6F985D35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633DBC-0011-49C6-BB51-7FC6373061C7}"/>
      </w:docPartPr>
      <w:docPartBody>
        <w:p w:rsidR="00B302FC" w:rsidRDefault="00B302FC">
          <w:pPr>
            <w:pStyle w:val="3834B550801F425597C26C6F985D3521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B28B1F36C2449AE95F17E38AF8A8B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CBD480-AB4C-4D83-AE1D-7D72DA4AF547}"/>
      </w:docPartPr>
      <w:docPartBody>
        <w:p w:rsidR="00B302FC" w:rsidRDefault="00B302FC">
          <w:pPr>
            <w:pStyle w:val="6B28B1F36C2449AE95F17E38AF8A8B22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5989EFC0EA7845F0B0E56356AF0235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406FB0-E096-4D1A-A996-B2452618EFFF}"/>
      </w:docPartPr>
      <w:docPartBody>
        <w:p w:rsidR="00B302FC" w:rsidRDefault="00B302FC">
          <w:pPr>
            <w:pStyle w:val="5989EFC0EA7845F0B0E56356AF023578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1FC09A7863E444DA301EAB698BAFB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131FD6-D1BB-408A-BCF8-662BBD1595CB}"/>
      </w:docPartPr>
      <w:docPartBody>
        <w:p w:rsidR="00B302FC" w:rsidRDefault="00B302FC">
          <w:pPr>
            <w:pStyle w:val="A1FC09A7863E444DA301EAB698BAFBAE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036A151EE95F4A5EB8D5722D184F49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7B77EE-5E06-479D-BBA1-47DD1D6C26FB}"/>
      </w:docPartPr>
      <w:docPartBody>
        <w:p w:rsidR="00B302FC" w:rsidRDefault="00B302FC">
          <w:pPr>
            <w:pStyle w:val="036A151EE95F4A5EB8D5722D184F4995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EDAC2110770D4028A277C7BB79A9044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57C659-E08A-409A-86AF-6F4A297177A2}"/>
      </w:docPartPr>
      <w:docPartBody>
        <w:p w:rsidR="00B302FC" w:rsidRDefault="00B302FC">
          <w:pPr>
            <w:pStyle w:val="EDAC2110770D4028A277C7BB79A90442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D359CCD0D024880B863F5A1BF56DE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E3B9BA-C659-452F-A296-B59C1468EC9C}"/>
      </w:docPartPr>
      <w:docPartBody>
        <w:p w:rsidR="00B302FC" w:rsidRDefault="00B302FC">
          <w:pPr>
            <w:pStyle w:val="BD359CCD0D024880B863F5A1BF56DE3F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F7E877A18A8F4650BAF34369D64BEC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749ADD-BE4D-4B2F-9B25-9659E9FFD966}"/>
      </w:docPartPr>
      <w:docPartBody>
        <w:p w:rsidR="00B302FC" w:rsidRDefault="00B302FC">
          <w:pPr>
            <w:pStyle w:val="F7E877A18A8F4650BAF34369D64BEC94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8B0C26F5B4BA46BD80F0D0005F5F46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16B95B-63F8-423F-B646-87EB235B80F3}"/>
      </w:docPartPr>
      <w:docPartBody>
        <w:p w:rsidR="00B302FC" w:rsidRDefault="00B302FC">
          <w:pPr>
            <w:pStyle w:val="8B0C26F5B4BA46BD80F0D0005F5F4668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FC"/>
    <w:rsid w:val="00371A7E"/>
    <w:rsid w:val="003920FA"/>
    <w:rsid w:val="008C0A9C"/>
    <w:rsid w:val="00B302FC"/>
    <w:rsid w:val="00E03AA0"/>
    <w:rsid w:val="00FE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3834B550801F425597C26C6F985D3521">
    <w:name w:val="3834B550801F425597C26C6F985D3521"/>
  </w:style>
  <w:style w:type="paragraph" w:customStyle="1" w:styleId="6B28B1F36C2449AE95F17E38AF8A8B22">
    <w:name w:val="6B28B1F36C2449AE95F17E38AF8A8B22"/>
  </w:style>
  <w:style w:type="paragraph" w:customStyle="1" w:styleId="5989EFC0EA7845F0B0E56356AF023578">
    <w:name w:val="5989EFC0EA7845F0B0E56356AF023578"/>
  </w:style>
  <w:style w:type="paragraph" w:customStyle="1" w:styleId="A1FC09A7863E444DA301EAB698BAFBAE">
    <w:name w:val="A1FC09A7863E444DA301EAB698BAFBAE"/>
  </w:style>
  <w:style w:type="paragraph" w:customStyle="1" w:styleId="036A151EE95F4A5EB8D5722D184F4995">
    <w:name w:val="036A151EE95F4A5EB8D5722D184F4995"/>
  </w:style>
  <w:style w:type="paragraph" w:customStyle="1" w:styleId="EDAC2110770D4028A277C7BB79A90442">
    <w:name w:val="EDAC2110770D4028A277C7BB79A90442"/>
  </w:style>
  <w:style w:type="paragraph" w:customStyle="1" w:styleId="BD359CCD0D024880B863F5A1BF56DE3F">
    <w:name w:val="BD359CCD0D024880B863F5A1BF56DE3F"/>
  </w:style>
  <w:style w:type="paragraph" w:customStyle="1" w:styleId="F7E877A18A8F4650BAF34369D64BEC94">
    <w:name w:val="F7E877A18A8F4650BAF34369D64BEC94"/>
  </w:style>
  <w:style w:type="paragraph" w:customStyle="1" w:styleId="8B0C26F5B4BA46BD80F0D0005F5F4668">
    <w:name w:val="8B0C26F5B4BA46BD80F0D0005F5F46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Referentieformulier</Template>
  <TotalTime>0</TotalTime>
  <Pages>2</Pages>
  <Words>401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aanbesteding</vt:lpstr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Sharon Lisser</dc:creator>
  <cp:keywords/>
  <dc:description/>
  <cp:lastModifiedBy>Sharon Lisser</cp:lastModifiedBy>
  <cp:revision>5</cp:revision>
  <dcterms:created xsi:type="dcterms:W3CDTF">2025-10-29T10:50:00Z</dcterms:created>
  <dcterms:modified xsi:type="dcterms:W3CDTF">2025-10-29T10:51:00Z</dcterms:modified>
</cp:coreProperties>
</file>