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BC9B1" w14:textId="5D8D50FB" w:rsidR="00EA5B3C" w:rsidRDefault="00EA5B3C" w:rsidP="00761422"/>
    <w:p w14:paraId="43FF17E3" w14:textId="77777777" w:rsidR="00EA5B3C" w:rsidRDefault="00EA5B3C" w:rsidP="00761422"/>
    <w:p w14:paraId="573CBFD2" w14:textId="77777777" w:rsidR="00AD11AD" w:rsidRPr="000940A6" w:rsidRDefault="00AD11AD" w:rsidP="00AD11AD">
      <w:pPr>
        <w:rPr>
          <w:sz w:val="18"/>
          <w:szCs w:val="16"/>
        </w:rPr>
      </w:pPr>
      <w:r w:rsidRPr="000940A6">
        <w:rPr>
          <w:sz w:val="18"/>
          <w:szCs w:val="16"/>
        </w:rPr>
        <w:t>Vul dit formulier volledig in en dien het via de berichtenmodule van TenderNed in. U kunt onderaan aanvullende documentatie toevoegen.</w:t>
      </w:r>
    </w:p>
    <w:p w14:paraId="7ADE004D" w14:textId="77777777" w:rsidR="00AD11AD" w:rsidRPr="000940A6" w:rsidRDefault="00AD11AD" w:rsidP="00AD11AD">
      <w:pPr>
        <w:rPr>
          <w:sz w:val="18"/>
          <w:szCs w:val="16"/>
        </w:rPr>
      </w:pPr>
    </w:p>
    <w:p w14:paraId="5097BC2C" w14:textId="32E744A9" w:rsidR="00AD11AD" w:rsidRPr="000940A6" w:rsidRDefault="00AD11AD" w:rsidP="00AD11AD">
      <w:pPr>
        <w:rPr>
          <w:sz w:val="18"/>
          <w:szCs w:val="16"/>
        </w:rPr>
      </w:pPr>
      <w:r w:rsidRPr="000940A6">
        <w:rPr>
          <w:b/>
          <w:bCs/>
          <w:sz w:val="18"/>
          <w:szCs w:val="16"/>
        </w:rPr>
        <w:t>Uiterlijke indienmoment:</w:t>
      </w:r>
      <w:r w:rsidRPr="000940A6">
        <w:rPr>
          <w:sz w:val="18"/>
          <w:szCs w:val="16"/>
        </w:rPr>
        <w:t xml:space="preserve"> </w:t>
      </w:r>
      <w:r w:rsidR="007C6CEB">
        <w:rPr>
          <w:sz w:val="18"/>
          <w:szCs w:val="16"/>
        </w:rPr>
        <w:t>28 april 2026</w:t>
      </w:r>
      <w:r w:rsidRPr="000940A6">
        <w:rPr>
          <w:sz w:val="18"/>
          <w:szCs w:val="16"/>
        </w:rPr>
        <w:t xml:space="preserve"> (zie planning marktconsultatiedocument).</w:t>
      </w:r>
    </w:p>
    <w:p w14:paraId="2371F806" w14:textId="77777777" w:rsidR="00EA5B3C" w:rsidRDefault="00EA5B3C" w:rsidP="00761422"/>
    <w:p w14:paraId="77E6E317" w14:textId="77777777" w:rsidR="00EA5B3C" w:rsidRDefault="00EA5B3C" w:rsidP="0076142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4387"/>
      </w:tblGrid>
      <w:tr w:rsidR="00EA5B3C" w14:paraId="04AD3F6C" w14:textId="77777777" w:rsidTr="00C934D5">
        <w:tc>
          <w:tcPr>
            <w:tcW w:w="3823" w:type="dxa"/>
          </w:tcPr>
          <w:p w14:paraId="20DA6F94" w14:textId="4A63F149" w:rsidR="00EA5B3C" w:rsidRPr="000940A6" w:rsidRDefault="00EA5B3C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>Onderneming</w:t>
            </w:r>
          </w:p>
        </w:tc>
        <w:tc>
          <w:tcPr>
            <w:tcW w:w="4387" w:type="dxa"/>
          </w:tcPr>
          <w:p w14:paraId="76F734B0" w14:textId="4D57EABD" w:rsidR="00EA5B3C" w:rsidRDefault="00EA5B3C" w:rsidP="00761422"/>
        </w:tc>
      </w:tr>
      <w:tr w:rsidR="00EA5B3C" w14:paraId="6E179685" w14:textId="77777777" w:rsidTr="00C934D5">
        <w:tc>
          <w:tcPr>
            <w:tcW w:w="3823" w:type="dxa"/>
          </w:tcPr>
          <w:p w14:paraId="783871FE" w14:textId="50EED144" w:rsidR="00EA5B3C" w:rsidRPr="000940A6" w:rsidRDefault="00EA5B3C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>Namen en functie deelnemers</w:t>
            </w:r>
          </w:p>
        </w:tc>
        <w:tc>
          <w:tcPr>
            <w:tcW w:w="4387" w:type="dxa"/>
          </w:tcPr>
          <w:p w14:paraId="287A122A" w14:textId="40EA322F" w:rsidR="00EA5B3C" w:rsidRDefault="00EA5B3C" w:rsidP="00EA5B3C"/>
        </w:tc>
      </w:tr>
      <w:tr w:rsidR="00EA5B3C" w14:paraId="6DCFD869" w14:textId="77777777" w:rsidTr="00C934D5">
        <w:tc>
          <w:tcPr>
            <w:tcW w:w="3823" w:type="dxa"/>
          </w:tcPr>
          <w:p w14:paraId="706E4C07" w14:textId="46C19AC9" w:rsidR="00EA5B3C" w:rsidRPr="000940A6" w:rsidRDefault="00EA5B3C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>E-mailadres contactpersoon en deelnemers</w:t>
            </w:r>
          </w:p>
        </w:tc>
        <w:tc>
          <w:tcPr>
            <w:tcW w:w="4387" w:type="dxa"/>
          </w:tcPr>
          <w:p w14:paraId="5267A91E" w14:textId="63FE2E38" w:rsidR="00AD11AD" w:rsidRDefault="00AD11AD" w:rsidP="00761422"/>
        </w:tc>
      </w:tr>
      <w:tr w:rsidR="00EA5B3C" w14:paraId="62BF9D4E" w14:textId="77777777" w:rsidTr="00C934D5">
        <w:tc>
          <w:tcPr>
            <w:tcW w:w="3823" w:type="dxa"/>
          </w:tcPr>
          <w:p w14:paraId="0C3190F3" w14:textId="665D0771" w:rsidR="00EA5B3C" w:rsidRPr="000940A6" w:rsidRDefault="007258A3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>Kunt u uw onderneming kort beschrijven, inclusief kernactiviteiten en rol(len) binnen sportinfra-projecten</w:t>
            </w:r>
          </w:p>
        </w:tc>
        <w:tc>
          <w:tcPr>
            <w:tcW w:w="4387" w:type="dxa"/>
          </w:tcPr>
          <w:p w14:paraId="64927C83" w14:textId="56081B9B" w:rsidR="00AD11AD" w:rsidRDefault="00AD11AD" w:rsidP="00AD11AD"/>
        </w:tc>
      </w:tr>
      <w:tr w:rsidR="00EA5B3C" w14:paraId="3D362D20" w14:textId="77777777" w:rsidTr="00C934D5">
        <w:tc>
          <w:tcPr>
            <w:tcW w:w="3823" w:type="dxa"/>
          </w:tcPr>
          <w:p w14:paraId="1C5EF0F4" w14:textId="51190B68" w:rsidR="00EA5B3C" w:rsidRPr="000940A6" w:rsidRDefault="00EA5B3C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>Waarin is uw onderneming gespecialiseerd?</w:t>
            </w:r>
            <w:r w:rsidR="007258A3" w:rsidRPr="000940A6">
              <w:t xml:space="preserve"> </w:t>
            </w:r>
          </w:p>
        </w:tc>
        <w:tc>
          <w:tcPr>
            <w:tcW w:w="4387" w:type="dxa"/>
          </w:tcPr>
          <w:p w14:paraId="014E8AF9" w14:textId="6B21606D" w:rsidR="00AD11AD" w:rsidRDefault="00AD11AD" w:rsidP="00761422"/>
        </w:tc>
      </w:tr>
      <w:tr w:rsidR="00EA5B3C" w14:paraId="4FD4B044" w14:textId="77777777" w:rsidTr="00C934D5">
        <w:tc>
          <w:tcPr>
            <w:tcW w:w="3823" w:type="dxa"/>
          </w:tcPr>
          <w:p w14:paraId="26E66759" w14:textId="20B294DB" w:rsidR="00EA5B3C" w:rsidRPr="000940A6" w:rsidRDefault="007258A3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>Heeft u onderneming ervaring met werken binnen een samenwerkingsvorm. Indien ja, in welke rol? (combinaties, ketensamenwerkingen, onderaannemer, enz.)</w:t>
            </w:r>
          </w:p>
        </w:tc>
        <w:tc>
          <w:tcPr>
            <w:tcW w:w="4387" w:type="dxa"/>
          </w:tcPr>
          <w:p w14:paraId="70177AF3" w14:textId="6797FD17" w:rsidR="00AD11AD" w:rsidRDefault="00AD11AD" w:rsidP="00AD11AD"/>
        </w:tc>
      </w:tr>
      <w:tr w:rsidR="00EA5B3C" w14:paraId="203C0D0C" w14:textId="77777777" w:rsidTr="00C934D5">
        <w:tc>
          <w:tcPr>
            <w:tcW w:w="3823" w:type="dxa"/>
          </w:tcPr>
          <w:p w14:paraId="4CB71F4D" w14:textId="2B5378B4" w:rsidR="00EA5B3C" w:rsidRPr="000940A6" w:rsidRDefault="007258A3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>Hoe kijkt uw onderneming aan tegen een samenwerkingsverband gericht op het gezamenlijk realiseren van sportinfra-projecten?</w:t>
            </w:r>
          </w:p>
        </w:tc>
        <w:tc>
          <w:tcPr>
            <w:tcW w:w="4387" w:type="dxa"/>
          </w:tcPr>
          <w:p w14:paraId="2838A5C4" w14:textId="3157415E" w:rsidR="00AD11AD" w:rsidRDefault="00AD11AD" w:rsidP="00761422"/>
        </w:tc>
      </w:tr>
      <w:tr w:rsidR="00EA5B3C" w14:paraId="74B9DA5A" w14:textId="77777777" w:rsidTr="00C934D5">
        <w:tc>
          <w:tcPr>
            <w:tcW w:w="3823" w:type="dxa"/>
          </w:tcPr>
          <w:p w14:paraId="41A2A607" w14:textId="4C848E12" w:rsidR="00EA5B3C" w:rsidRPr="000940A6" w:rsidRDefault="007258A3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>Welke randvoorwaarden acht uw onderneming essentieel om effectief samen te werken binnen een sportbouwalliantie</w:t>
            </w:r>
            <w:r w:rsidR="00043938">
              <w:t xml:space="preserve"> zoals bedoeld in deze marktconsultatie</w:t>
            </w:r>
            <w:r w:rsidRPr="000940A6">
              <w:t xml:space="preserve"> (bijv. governance, besluitvorming)?</w:t>
            </w:r>
          </w:p>
        </w:tc>
        <w:tc>
          <w:tcPr>
            <w:tcW w:w="4387" w:type="dxa"/>
          </w:tcPr>
          <w:p w14:paraId="17C8282C" w14:textId="77777777" w:rsidR="00EA5B3C" w:rsidRDefault="00EA5B3C" w:rsidP="00761422"/>
        </w:tc>
      </w:tr>
      <w:tr w:rsidR="00EA5B3C" w14:paraId="580C55EE" w14:textId="77777777" w:rsidTr="00C934D5">
        <w:tc>
          <w:tcPr>
            <w:tcW w:w="3823" w:type="dxa"/>
          </w:tcPr>
          <w:p w14:paraId="63052DC2" w14:textId="7D098317" w:rsidR="00EA5B3C" w:rsidRPr="000940A6" w:rsidRDefault="007258A3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 xml:space="preserve">Welke kansen en risico’s ziet uw onderneming bij een </w:t>
            </w:r>
            <w:r w:rsidR="00985F8A">
              <w:t>samenwerkingsvorm?</w:t>
            </w:r>
          </w:p>
        </w:tc>
        <w:tc>
          <w:tcPr>
            <w:tcW w:w="4387" w:type="dxa"/>
          </w:tcPr>
          <w:p w14:paraId="58B94EAE" w14:textId="145CAAA3" w:rsidR="00AD11AD" w:rsidRDefault="00AD11AD" w:rsidP="00761422"/>
        </w:tc>
      </w:tr>
      <w:tr w:rsidR="00EA5B3C" w14:paraId="6E104F56" w14:textId="77777777" w:rsidTr="00C934D5">
        <w:tc>
          <w:tcPr>
            <w:tcW w:w="3823" w:type="dxa"/>
          </w:tcPr>
          <w:p w14:paraId="077EF22A" w14:textId="067BCE94" w:rsidR="00EA5B3C" w:rsidRPr="000940A6" w:rsidRDefault="007258A3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>Hoe beoordeelt uw onderneming de verschillende contractuele scenario’s zoals gepresenteerd (o.a. één integrale overeenkomst versus meerdere thematische overeenkomsten</w:t>
            </w:r>
            <w:r w:rsidR="00437BD4">
              <w:t xml:space="preserve"> waarbij in grotere projecten er zal moeten worden samengewerkt</w:t>
            </w:r>
            <w:r w:rsidRPr="000940A6">
              <w:t>)?</w:t>
            </w:r>
          </w:p>
        </w:tc>
        <w:tc>
          <w:tcPr>
            <w:tcW w:w="4387" w:type="dxa"/>
          </w:tcPr>
          <w:p w14:paraId="2C1CF5D9" w14:textId="7E2CE863" w:rsidR="00AD11AD" w:rsidRDefault="00AD11AD" w:rsidP="00AD11AD"/>
        </w:tc>
      </w:tr>
      <w:tr w:rsidR="00EA5B3C" w14:paraId="5D2C4D8A" w14:textId="77777777" w:rsidTr="00C934D5">
        <w:tc>
          <w:tcPr>
            <w:tcW w:w="3823" w:type="dxa"/>
          </w:tcPr>
          <w:p w14:paraId="234BE76D" w14:textId="43A38629" w:rsidR="00EA5B3C" w:rsidRPr="000940A6" w:rsidRDefault="007258A3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>Welk scenario acht uw onderneming het meest uitvoerbaar en waarom</w:t>
            </w:r>
            <w:r w:rsidR="00043938">
              <w:t>?</w:t>
            </w:r>
          </w:p>
        </w:tc>
        <w:tc>
          <w:tcPr>
            <w:tcW w:w="4387" w:type="dxa"/>
          </w:tcPr>
          <w:p w14:paraId="31F9F4AD" w14:textId="06F36747" w:rsidR="00AD11AD" w:rsidRDefault="00AD11AD" w:rsidP="00761422"/>
        </w:tc>
      </w:tr>
      <w:tr w:rsidR="00755CD4" w14:paraId="2F13BFC9" w14:textId="77777777" w:rsidTr="00C934D5">
        <w:tc>
          <w:tcPr>
            <w:tcW w:w="3823" w:type="dxa"/>
          </w:tcPr>
          <w:p w14:paraId="4869BACF" w14:textId="688DD836" w:rsidR="00755CD4" w:rsidRPr="00755CD4" w:rsidRDefault="00755CD4" w:rsidP="00755CD4">
            <w:pPr>
              <w:pStyle w:val="Lijstalinea"/>
              <w:numPr>
                <w:ilvl w:val="0"/>
                <w:numId w:val="49"/>
              </w:numPr>
            </w:pPr>
            <w:r w:rsidRPr="00437BD4">
              <w:lastRenderedPageBreak/>
              <w:t>Kent u als onderneming nog alternatieve scenario’s of samenwerkingsvormen die kansrijk zijn om nader te onderzoeken?</w:t>
            </w:r>
          </w:p>
        </w:tc>
        <w:tc>
          <w:tcPr>
            <w:tcW w:w="4387" w:type="dxa"/>
          </w:tcPr>
          <w:p w14:paraId="1B3082B9" w14:textId="77777777" w:rsidR="00755CD4" w:rsidRDefault="00755CD4" w:rsidP="00761422"/>
        </w:tc>
      </w:tr>
      <w:tr w:rsidR="00EA5B3C" w14:paraId="3FBF8C80" w14:textId="77777777" w:rsidTr="00C934D5">
        <w:tc>
          <w:tcPr>
            <w:tcW w:w="3823" w:type="dxa"/>
          </w:tcPr>
          <w:p w14:paraId="2AC09291" w14:textId="6A36D6C6" w:rsidR="00EA5B3C" w:rsidRPr="000940A6" w:rsidRDefault="007258A3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 xml:space="preserve">Hoe kijkt uw onderneming aan tegen </w:t>
            </w:r>
            <w:r w:rsidR="00437BD4">
              <w:t>scenario 3 en 4 waarbij er verplicht moet worden samengewerkt, heeft u hier ervaring mee?</w:t>
            </w:r>
          </w:p>
        </w:tc>
        <w:tc>
          <w:tcPr>
            <w:tcW w:w="4387" w:type="dxa"/>
          </w:tcPr>
          <w:p w14:paraId="38C38484" w14:textId="0FB1829B" w:rsidR="00AD11AD" w:rsidRDefault="00AD11AD" w:rsidP="00761422"/>
        </w:tc>
      </w:tr>
      <w:tr w:rsidR="00EA5B3C" w14:paraId="11FEC5B8" w14:textId="77777777" w:rsidTr="00C934D5">
        <w:tc>
          <w:tcPr>
            <w:tcW w:w="3823" w:type="dxa"/>
          </w:tcPr>
          <w:p w14:paraId="762347F2" w14:textId="72481229" w:rsidR="00EA5B3C" w:rsidRPr="000940A6" w:rsidRDefault="007258A3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>Welke contractuele aandachtspunten ziet uw onderneming bij overlap tussen meerdere raamovereenkomsten of partners?</w:t>
            </w:r>
          </w:p>
        </w:tc>
        <w:tc>
          <w:tcPr>
            <w:tcW w:w="4387" w:type="dxa"/>
          </w:tcPr>
          <w:p w14:paraId="428C0DEB" w14:textId="5A51215A" w:rsidR="00AD11AD" w:rsidRDefault="00AD11AD" w:rsidP="00761422"/>
        </w:tc>
      </w:tr>
      <w:tr w:rsidR="00EA5B3C" w14:paraId="34131F62" w14:textId="77777777" w:rsidTr="00C934D5">
        <w:tc>
          <w:tcPr>
            <w:tcW w:w="3823" w:type="dxa"/>
          </w:tcPr>
          <w:p w14:paraId="6E1EFE59" w14:textId="12641388" w:rsidR="00EA5B3C" w:rsidRPr="000940A6" w:rsidRDefault="007258A3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>Hoe kijkt uw onderneming aan tegen een landelijke versus regionale contractstructuur (bijv. percelering of geografische clustering)?</w:t>
            </w:r>
          </w:p>
        </w:tc>
        <w:tc>
          <w:tcPr>
            <w:tcW w:w="4387" w:type="dxa"/>
          </w:tcPr>
          <w:p w14:paraId="36108D8D" w14:textId="06587082" w:rsidR="00AD11AD" w:rsidRDefault="00AD11AD" w:rsidP="00761422"/>
        </w:tc>
      </w:tr>
      <w:tr w:rsidR="00EA5B3C" w14:paraId="514A6923" w14:textId="77777777" w:rsidTr="00C934D5">
        <w:tc>
          <w:tcPr>
            <w:tcW w:w="3823" w:type="dxa"/>
          </w:tcPr>
          <w:p w14:paraId="5E578D19" w14:textId="59F4070C" w:rsidR="00EA5B3C" w:rsidRPr="000940A6" w:rsidRDefault="007258A3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>Op welke wijze zou uw onderneming de inzet van combinaties, onderaannemers en toeleveranciers organiseren binnen deze opgave?</w:t>
            </w:r>
          </w:p>
        </w:tc>
        <w:tc>
          <w:tcPr>
            <w:tcW w:w="4387" w:type="dxa"/>
          </w:tcPr>
          <w:p w14:paraId="5FCCDD15" w14:textId="44CAAA13" w:rsidR="00AD11AD" w:rsidRDefault="00AD11AD" w:rsidP="00761422"/>
        </w:tc>
      </w:tr>
      <w:tr w:rsidR="00EA5B3C" w14:paraId="54AFF387" w14:textId="77777777" w:rsidTr="00C934D5">
        <w:tc>
          <w:tcPr>
            <w:tcW w:w="3823" w:type="dxa"/>
          </w:tcPr>
          <w:p w14:paraId="0566D2E7" w14:textId="65A765D3" w:rsidR="00EA5B3C" w:rsidRPr="000940A6" w:rsidRDefault="007258A3" w:rsidP="000940A6">
            <w:pPr>
              <w:pStyle w:val="Lijstalinea"/>
              <w:numPr>
                <w:ilvl w:val="0"/>
                <w:numId w:val="49"/>
              </w:numPr>
            </w:pPr>
            <w:r w:rsidRPr="000940A6">
              <w:t>In hoeverre acht uw onderneming het werken met vooraf gedefinieerde sportbouwstenen werkbaar binnen ontwerp-, engineering- en uitvoeringsprocessen? Waar ziet u ruimte voor optimalisatie of maatwerk binnen een dergelijke systematiek?</w:t>
            </w:r>
          </w:p>
        </w:tc>
        <w:tc>
          <w:tcPr>
            <w:tcW w:w="4387" w:type="dxa"/>
          </w:tcPr>
          <w:p w14:paraId="54B59207" w14:textId="77777777" w:rsidR="00EA5B3C" w:rsidRDefault="00EA5B3C" w:rsidP="00761422"/>
        </w:tc>
      </w:tr>
      <w:tr w:rsidR="00755CD4" w14:paraId="040BFCA9" w14:textId="77777777" w:rsidTr="00C934D5">
        <w:tc>
          <w:tcPr>
            <w:tcW w:w="3823" w:type="dxa"/>
          </w:tcPr>
          <w:p w14:paraId="7FBAE371" w14:textId="2006A009" w:rsidR="00755CD4" w:rsidRPr="00437BD4" w:rsidRDefault="00755CD4" w:rsidP="000940A6">
            <w:pPr>
              <w:pStyle w:val="Lijstalinea"/>
              <w:numPr>
                <w:ilvl w:val="0"/>
                <w:numId w:val="49"/>
              </w:numPr>
            </w:pPr>
            <w:r w:rsidRPr="00437BD4">
              <w:t xml:space="preserve">Hoe kijkt uw ondernemen aan tegen de </w:t>
            </w:r>
            <w:r w:rsidR="00D212B0" w:rsidRPr="00437BD4">
              <w:t xml:space="preserve">coördinerende </w:t>
            </w:r>
            <w:r w:rsidRPr="00437BD4">
              <w:t xml:space="preserve">rol van het bouwmanagement </w:t>
            </w:r>
            <w:r w:rsidR="00D212B0" w:rsidRPr="00437BD4">
              <w:t>bij</w:t>
            </w:r>
            <w:r w:rsidRPr="00437BD4">
              <w:t xml:space="preserve"> </w:t>
            </w:r>
            <w:r w:rsidR="00D212B0" w:rsidRPr="00437BD4">
              <w:t>opdrachten waarbij meerdere (specialistische) sportaccommodaties gerealiseerd moeten worden waarvoor u niet alle expertise in eigen huis beschikbaar hebt en dus de samenwerking aan moet gaan met andere partijen binnen de sportbouwalliantie?</w:t>
            </w:r>
          </w:p>
        </w:tc>
        <w:tc>
          <w:tcPr>
            <w:tcW w:w="4387" w:type="dxa"/>
          </w:tcPr>
          <w:p w14:paraId="3FB4541F" w14:textId="77777777" w:rsidR="00755CD4" w:rsidRDefault="00755CD4" w:rsidP="00761422"/>
        </w:tc>
      </w:tr>
      <w:tr w:rsidR="00D212B0" w14:paraId="76349006" w14:textId="77777777" w:rsidTr="00C934D5">
        <w:tc>
          <w:tcPr>
            <w:tcW w:w="3823" w:type="dxa"/>
          </w:tcPr>
          <w:p w14:paraId="4E14FFCB" w14:textId="4C0AC0D9" w:rsidR="00D212B0" w:rsidRPr="00437BD4" w:rsidRDefault="00D212B0" w:rsidP="000940A6">
            <w:pPr>
              <w:pStyle w:val="Lijstalinea"/>
              <w:numPr>
                <w:ilvl w:val="0"/>
                <w:numId w:val="49"/>
              </w:numPr>
            </w:pPr>
            <w:r w:rsidRPr="00437BD4">
              <w:t>Hoe kijkt u aan tegen de uitvoering van de ontwerp &amp; engineeringswerkzaamheden?</w:t>
            </w:r>
          </w:p>
        </w:tc>
        <w:tc>
          <w:tcPr>
            <w:tcW w:w="4387" w:type="dxa"/>
          </w:tcPr>
          <w:p w14:paraId="16A5EAFC" w14:textId="77777777" w:rsidR="00D212B0" w:rsidRDefault="00D212B0" w:rsidP="00761422"/>
        </w:tc>
      </w:tr>
      <w:tr w:rsidR="00D212B0" w14:paraId="59410B7E" w14:textId="77777777" w:rsidTr="00C934D5">
        <w:tc>
          <w:tcPr>
            <w:tcW w:w="3823" w:type="dxa"/>
          </w:tcPr>
          <w:p w14:paraId="187DA28D" w14:textId="6854F8A4" w:rsidR="00D212B0" w:rsidRPr="00437BD4" w:rsidRDefault="00D212B0" w:rsidP="000940A6">
            <w:pPr>
              <w:pStyle w:val="Lijstalinea"/>
              <w:numPr>
                <w:ilvl w:val="0"/>
                <w:numId w:val="49"/>
              </w:numPr>
            </w:pPr>
            <w:r w:rsidRPr="00437BD4">
              <w:t>Hoe kijkt u aan tegen de tot stand komen van de prijsvorming en de verdeling van opdrachten binnen deze samenwerkingsvorm?</w:t>
            </w:r>
          </w:p>
        </w:tc>
        <w:tc>
          <w:tcPr>
            <w:tcW w:w="4387" w:type="dxa"/>
          </w:tcPr>
          <w:p w14:paraId="26D1CA0D" w14:textId="77777777" w:rsidR="00D212B0" w:rsidRDefault="00D212B0" w:rsidP="00761422"/>
        </w:tc>
      </w:tr>
      <w:tr w:rsidR="000940A6" w14:paraId="0801BD90" w14:textId="77777777" w:rsidTr="00C934D5">
        <w:tc>
          <w:tcPr>
            <w:tcW w:w="3823" w:type="dxa"/>
          </w:tcPr>
          <w:p w14:paraId="12D84E87" w14:textId="2CB62895" w:rsidR="000940A6" w:rsidRPr="00EA5B3C" w:rsidRDefault="000940A6" w:rsidP="000940A6">
            <w:pPr>
              <w:pStyle w:val="Lijstalinea"/>
              <w:numPr>
                <w:ilvl w:val="0"/>
                <w:numId w:val="49"/>
              </w:numPr>
            </w:pPr>
            <w:r>
              <w:lastRenderedPageBreak/>
              <w:t>Heeft u nog opmerkingen die u niet bij andere vragen kwijt kunt?</w:t>
            </w:r>
          </w:p>
        </w:tc>
        <w:tc>
          <w:tcPr>
            <w:tcW w:w="4387" w:type="dxa"/>
          </w:tcPr>
          <w:p w14:paraId="0F493EFA" w14:textId="77777777" w:rsidR="000940A6" w:rsidRDefault="000940A6" w:rsidP="00761422"/>
        </w:tc>
      </w:tr>
    </w:tbl>
    <w:p w14:paraId="596253A0" w14:textId="77777777" w:rsidR="00EA5B3C" w:rsidRDefault="00EA5B3C" w:rsidP="00761422"/>
    <w:p w14:paraId="478CD99D" w14:textId="77777777" w:rsidR="00EA5B3C" w:rsidRDefault="00EA5B3C" w:rsidP="00761422"/>
    <w:sectPr w:rsidR="00EA5B3C" w:rsidSect="00761422">
      <w:headerReference w:type="default" r:id="rId13"/>
      <w:pgSz w:w="11906" w:h="16838" w:code="9"/>
      <w:pgMar w:top="1956" w:right="1418" w:bottom="1418" w:left="2268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7B583" w14:textId="77777777" w:rsidR="00F86268" w:rsidRDefault="00F86268" w:rsidP="000E089A">
      <w:pPr>
        <w:spacing w:line="240" w:lineRule="auto"/>
      </w:pPr>
      <w:r>
        <w:separator/>
      </w:r>
    </w:p>
  </w:endnote>
  <w:endnote w:type="continuationSeparator" w:id="0">
    <w:p w14:paraId="323DFCAA" w14:textId="77777777" w:rsidR="00F86268" w:rsidRDefault="00F86268" w:rsidP="000E0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33193" w14:textId="77777777" w:rsidR="00F86268" w:rsidRDefault="00F86268" w:rsidP="000E089A">
      <w:pPr>
        <w:spacing w:line="240" w:lineRule="auto"/>
      </w:pPr>
      <w:r>
        <w:separator/>
      </w:r>
    </w:p>
  </w:footnote>
  <w:footnote w:type="continuationSeparator" w:id="0">
    <w:p w14:paraId="141159A1" w14:textId="77777777" w:rsidR="00F86268" w:rsidRDefault="00F86268" w:rsidP="000E08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8F3F" w14:textId="6B86DEE3" w:rsidR="0014407E" w:rsidRDefault="00755CD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CFDF744" wp14:editId="38C3C788">
          <wp:simplePos x="0" y="0"/>
          <wp:positionH relativeFrom="column">
            <wp:posOffset>2084705</wp:posOffset>
          </wp:positionH>
          <wp:positionV relativeFrom="paragraph">
            <wp:posOffset>-706120</wp:posOffset>
          </wp:positionV>
          <wp:extent cx="467995" cy="1583690"/>
          <wp:effectExtent l="0" t="0" r="8255" b="0"/>
          <wp:wrapTight wrapText="bothSides">
            <wp:wrapPolygon edited="0">
              <wp:start x="0" y="0"/>
              <wp:lineTo x="0" y="21306"/>
              <wp:lineTo x="21102" y="21306"/>
              <wp:lineTo x="21102" y="0"/>
              <wp:lineTo x="0" y="0"/>
            </wp:wrapPolygon>
          </wp:wrapTight>
          <wp:docPr id="235" name="Afbeelding 235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CA55F45" wp14:editId="567745F6">
          <wp:simplePos x="0" y="0"/>
          <wp:positionH relativeFrom="column">
            <wp:posOffset>2544874</wp:posOffset>
          </wp:positionH>
          <wp:positionV relativeFrom="paragraph">
            <wp:posOffset>-721995</wp:posOffset>
          </wp:positionV>
          <wp:extent cx="2339975" cy="1582420"/>
          <wp:effectExtent l="0" t="0" r="3175" b="0"/>
          <wp:wrapTight wrapText="bothSides">
            <wp:wrapPolygon edited="0">
              <wp:start x="0" y="0"/>
              <wp:lineTo x="0" y="21323"/>
              <wp:lineTo x="21453" y="21323"/>
              <wp:lineTo x="21453" y="0"/>
              <wp:lineTo x="0" y="0"/>
            </wp:wrapPolygon>
          </wp:wrapTight>
          <wp:docPr id="234" name="Afbeelding 2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RVB_Standaar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7FB1D6" w14:textId="77777777" w:rsidR="0014407E" w:rsidRDefault="0014407E">
    <w:pPr>
      <w:pStyle w:val="Koptekst"/>
    </w:pPr>
  </w:p>
  <w:p w14:paraId="654E1D69" w14:textId="77777777" w:rsidR="0014407E" w:rsidRDefault="0014407E">
    <w:pPr>
      <w:pStyle w:val="Koptekst"/>
    </w:pPr>
  </w:p>
  <w:p w14:paraId="0F478EFE" w14:textId="77777777" w:rsidR="0014407E" w:rsidRDefault="0014407E">
    <w:pPr>
      <w:pStyle w:val="Koptekst"/>
    </w:pPr>
  </w:p>
  <w:p w14:paraId="31E773E7" w14:textId="29EF7D57" w:rsidR="00F23C77" w:rsidRDefault="00F23C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4BA4"/>
    <w:multiLevelType w:val="multilevel"/>
    <w:tmpl w:val="EDCE898E"/>
    <w:styleLink w:val="Opsomming"/>
    <w:lvl w:ilvl="0">
      <w:start w:val="1"/>
      <w:numFmt w:val="bullet"/>
      <w:pStyle w:val="Lijstopsomteken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Lijstopsomteken2"/>
      <w:lvlText w:val="-"/>
      <w:lvlJc w:val="left"/>
      <w:pPr>
        <w:ind w:left="568" w:hanging="284"/>
      </w:pPr>
      <w:rPr>
        <w:rFonts w:ascii="Arial" w:hAnsi="Arial" w:hint="default"/>
        <w:color w:val="auto"/>
        <w:sz w:val="18"/>
      </w:rPr>
    </w:lvl>
    <w:lvl w:ilvl="2">
      <w:start w:val="1"/>
      <w:numFmt w:val="bullet"/>
      <w:pStyle w:val="Lijstopsomteken3"/>
      <w:lvlText w:val="◦"/>
      <w:lvlJc w:val="left"/>
      <w:pPr>
        <w:ind w:left="852" w:hanging="284"/>
      </w:pPr>
      <w:rPr>
        <w:rFonts w:ascii="Arial" w:hAnsi="Arial" w:hint="default"/>
        <w:color w:val="auto"/>
        <w:sz w:val="18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asciiTheme="minorHAnsi" w:hAnsiTheme="minorHAnsi" w:hint="default"/>
        <w:color w:val="auto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asciiTheme="minorHAnsi" w:hAnsiTheme="minorHAnsi" w:hint="default"/>
        <w:color w:val="auto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asciiTheme="minorHAnsi" w:hAnsiTheme="minorHAnsi" w:hint="default"/>
        <w:color w:val="auto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asciiTheme="minorHAnsi" w:hAnsiTheme="minorHAnsi" w:hint="default"/>
        <w:color w:val="auto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asciiTheme="minorHAnsi" w:hAnsiTheme="minorHAnsi" w:hint="default"/>
        <w:color w:val="auto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asciiTheme="minorHAnsi" w:hAnsiTheme="minorHAnsi" w:hint="default"/>
        <w:color w:val="auto"/>
      </w:rPr>
    </w:lvl>
  </w:abstractNum>
  <w:abstractNum w:abstractNumId="1" w15:restartNumberingAfterBreak="0">
    <w:nsid w:val="073F35C0"/>
    <w:multiLevelType w:val="multilevel"/>
    <w:tmpl w:val="EDCE898E"/>
    <w:numStyleLink w:val="Opsomming"/>
  </w:abstractNum>
  <w:abstractNum w:abstractNumId="2" w15:restartNumberingAfterBreak="0">
    <w:nsid w:val="126268D1"/>
    <w:multiLevelType w:val="multilevel"/>
    <w:tmpl w:val="64E2C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3B40248"/>
    <w:multiLevelType w:val="multilevel"/>
    <w:tmpl w:val="DACEA0E2"/>
    <w:numStyleLink w:val="Koppen"/>
  </w:abstractNum>
  <w:abstractNum w:abstractNumId="4" w15:restartNumberingAfterBreak="0">
    <w:nsid w:val="1E072B24"/>
    <w:multiLevelType w:val="hybridMultilevel"/>
    <w:tmpl w:val="058E5D12"/>
    <w:lvl w:ilvl="0" w:tplc="E69EC05C">
      <w:start w:val="1"/>
      <w:numFmt w:val="decimal"/>
      <w:lvlText w:val="%1."/>
      <w:lvlJc w:val="right"/>
      <w:pPr>
        <w:tabs>
          <w:tab w:val="num" w:pos="360"/>
        </w:tabs>
        <w:ind w:left="360" w:hanging="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32C91486"/>
    <w:multiLevelType w:val="multilevel"/>
    <w:tmpl w:val="EDCE898E"/>
    <w:numStyleLink w:val="Opsomming"/>
  </w:abstractNum>
  <w:abstractNum w:abstractNumId="6" w15:restartNumberingAfterBreak="0">
    <w:nsid w:val="36906DC8"/>
    <w:multiLevelType w:val="multilevel"/>
    <w:tmpl w:val="4B5EB710"/>
    <w:styleLink w:val="Agendanummers"/>
    <w:lvl w:ilvl="0">
      <w:start w:val="1"/>
      <w:numFmt w:val="decimal"/>
      <w:pStyle w:val="Agendaonderwerp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gendaonderwerp2"/>
      <w:suff w:val="space"/>
      <w:lvlText w:val="%1.%2"/>
      <w:lvlJc w:val="left"/>
      <w:pPr>
        <w:ind w:left="738" w:hanging="284"/>
      </w:pPr>
      <w:rPr>
        <w:rFonts w:hint="default"/>
      </w:rPr>
    </w:lvl>
    <w:lvl w:ilvl="2">
      <w:start w:val="1"/>
      <w:numFmt w:val="decimal"/>
      <w:pStyle w:val="Agendaonderwerp3"/>
      <w:suff w:val="space"/>
      <w:lvlText w:val="%1.%2.%3"/>
      <w:lvlJc w:val="left"/>
      <w:pPr>
        <w:ind w:left="119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7" w15:restartNumberingAfterBreak="0">
    <w:nsid w:val="385E2474"/>
    <w:multiLevelType w:val="multilevel"/>
    <w:tmpl w:val="4B5EB710"/>
    <w:numStyleLink w:val="Agendanummers"/>
  </w:abstractNum>
  <w:abstractNum w:abstractNumId="8" w15:restartNumberingAfterBreak="0">
    <w:nsid w:val="39C8718D"/>
    <w:multiLevelType w:val="multilevel"/>
    <w:tmpl w:val="DACEA0E2"/>
    <w:numStyleLink w:val="Koppen"/>
  </w:abstractNum>
  <w:abstractNum w:abstractNumId="9" w15:restartNumberingAfterBreak="0">
    <w:nsid w:val="3B63769E"/>
    <w:multiLevelType w:val="multilevel"/>
    <w:tmpl w:val="DACEA0E2"/>
    <w:numStyleLink w:val="Koppen"/>
  </w:abstractNum>
  <w:abstractNum w:abstractNumId="10" w15:restartNumberingAfterBreak="0">
    <w:nsid w:val="41D250DD"/>
    <w:multiLevelType w:val="multilevel"/>
    <w:tmpl w:val="F8B6257C"/>
    <w:numStyleLink w:val="Genummerdelijst"/>
  </w:abstractNum>
  <w:abstractNum w:abstractNumId="11" w15:restartNumberingAfterBreak="0">
    <w:nsid w:val="425218AB"/>
    <w:multiLevelType w:val="multilevel"/>
    <w:tmpl w:val="EDCE898E"/>
    <w:numStyleLink w:val="Opsomming"/>
  </w:abstractNum>
  <w:abstractNum w:abstractNumId="12" w15:restartNumberingAfterBreak="0">
    <w:nsid w:val="45F225D1"/>
    <w:multiLevelType w:val="multilevel"/>
    <w:tmpl w:val="DACEA0E2"/>
    <w:numStyleLink w:val="Koppen"/>
  </w:abstractNum>
  <w:abstractNum w:abstractNumId="13" w15:restartNumberingAfterBreak="0">
    <w:nsid w:val="497428E1"/>
    <w:multiLevelType w:val="multilevel"/>
    <w:tmpl w:val="F8B6257C"/>
    <w:styleLink w:val="Genummerdelijst"/>
    <w:lvl w:ilvl="0">
      <w:start w:val="1"/>
      <w:numFmt w:val="decimal"/>
      <w:pStyle w:val="Lijstnummering"/>
      <w:lvlText w:val="%1."/>
      <w:lvlJc w:val="left"/>
      <w:pPr>
        <w:ind w:left="284" w:hanging="284"/>
      </w:pPr>
      <w:rPr>
        <w:rFonts w:asciiTheme="minorHAnsi" w:hAnsiTheme="minorHAnsi" w:hint="default"/>
        <w:color w:val="auto"/>
      </w:rPr>
    </w:lvl>
    <w:lvl w:ilvl="1">
      <w:start w:val="1"/>
      <w:numFmt w:val="lowerLetter"/>
      <w:pStyle w:val="Lijstnummering2"/>
      <w:lvlText w:val="%2."/>
      <w:lvlJc w:val="left"/>
      <w:pPr>
        <w:ind w:left="568" w:hanging="284"/>
      </w:pPr>
      <w:rPr>
        <w:rFonts w:asciiTheme="minorHAnsi" w:hAnsiTheme="minorHAnsi" w:hint="default"/>
        <w:color w:val="auto"/>
      </w:rPr>
    </w:lvl>
    <w:lvl w:ilvl="2">
      <w:start w:val="1"/>
      <w:numFmt w:val="lowerRoman"/>
      <w:pStyle w:val="Lijstnummering3"/>
      <w:lvlText w:val="%3."/>
      <w:lvlJc w:val="left"/>
      <w:pPr>
        <w:ind w:left="852" w:hanging="284"/>
      </w:pPr>
      <w:rPr>
        <w:rFonts w:asciiTheme="minorHAnsi" w:hAnsiTheme="minorHAnsi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asciiTheme="minorHAnsi" w:hAnsiTheme="minorHAnsi" w:hint="default"/>
        <w:color w:val="auto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asciiTheme="minorHAnsi" w:hAnsiTheme="minorHAnsi" w:hint="default"/>
        <w:color w:val="auto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asciiTheme="minorHAnsi" w:hAnsiTheme="minorHAnsi" w:hint="default"/>
        <w:color w:val="auto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asciiTheme="minorHAnsi" w:hAnsiTheme="minorHAnsi" w:hint="default"/>
        <w:color w:val="auto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asciiTheme="minorHAnsi" w:hAnsiTheme="minorHAnsi" w:hint="default"/>
        <w:color w:val="auto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asciiTheme="minorHAnsi" w:hAnsiTheme="minorHAnsi" w:hint="default"/>
        <w:color w:val="auto"/>
      </w:rPr>
    </w:lvl>
  </w:abstractNum>
  <w:abstractNum w:abstractNumId="14" w15:restartNumberingAfterBreak="0">
    <w:nsid w:val="57F63FBA"/>
    <w:multiLevelType w:val="multilevel"/>
    <w:tmpl w:val="DACEA0E2"/>
    <w:styleLink w:val="Koppen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asciiTheme="majorHAnsi" w:hAnsiTheme="majorHAnsi"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asciiTheme="majorHAnsi" w:hAnsiTheme="majorHAnsi"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asciiTheme="majorHAnsi" w:hAnsiTheme="majorHAnsi" w:hint="default"/>
        <w:color w:val="auto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asciiTheme="majorHAnsi" w:hAnsiTheme="majorHAnsi" w:hint="default"/>
        <w:color w:val="auto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asciiTheme="majorHAnsi" w:hAnsiTheme="majorHAnsi" w:hint="default"/>
        <w:color w:val="auto"/>
      </w:rPr>
    </w:lvl>
    <w:lvl w:ilvl="5">
      <w:start w:val="1"/>
      <w:numFmt w:val="none"/>
      <w:lvlRestart w:val="0"/>
      <w:suff w:val="nothing"/>
      <w:lvlText w:val=""/>
      <w:lvlJc w:val="left"/>
      <w:pPr>
        <w:ind w:left="567" w:hanging="567"/>
      </w:pPr>
      <w:rPr>
        <w:rFonts w:asciiTheme="majorHAnsi" w:hAnsiTheme="majorHAnsi" w:hint="default"/>
        <w:color w:val="auto"/>
      </w:rPr>
    </w:lvl>
    <w:lvl w:ilvl="6">
      <w:start w:val="1"/>
      <w:numFmt w:val="decimal"/>
      <w:lvlRestart w:val="0"/>
      <w:suff w:val="nothing"/>
      <w:lvlText w:val="Bijlage %7"/>
      <w:lvlJc w:val="left"/>
      <w:pPr>
        <w:ind w:left="567" w:hanging="567"/>
      </w:pPr>
      <w:rPr>
        <w:rFonts w:asciiTheme="majorHAnsi" w:hAnsiTheme="majorHAnsi"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567" w:hanging="567"/>
      </w:pPr>
      <w:rPr>
        <w:rFonts w:asciiTheme="majorHAnsi" w:hAnsiTheme="majorHAnsi" w:hint="default"/>
        <w:color w:val="auto"/>
      </w:rPr>
    </w:lvl>
    <w:lvl w:ilvl="8">
      <w:start w:val="1"/>
      <w:numFmt w:val="none"/>
      <w:lvlRestart w:val="0"/>
      <w:lvlText w:val=""/>
      <w:lvlJc w:val="left"/>
      <w:pPr>
        <w:ind w:left="567" w:hanging="567"/>
      </w:pPr>
      <w:rPr>
        <w:rFonts w:asciiTheme="majorHAnsi" w:hAnsiTheme="majorHAnsi" w:hint="default"/>
        <w:color w:val="auto"/>
      </w:rPr>
    </w:lvl>
  </w:abstractNum>
  <w:abstractNum w:abstractNumId="15" w15:restartNumberingAfterBreak="0">
    <w:nsid w:val="666F01DF"/>
    <w:multiLevelType w:val="multilevel"/>
    <w:tmpl w:val="A1FCC33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7416FD0"/>
    <w:multiLevelType w:val="hybridMultilevel"/>
    <w:tmpl w:val="0ED08E4E"/>
    <w:lvl w:ilvl="0" w:tplc="8C6EB876">
      <w:start w:val="1"/>
      <w:numFmt w:val="bullet"/>
      <w:lvlText w:val="—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D2538C"/>
    <w:multiLevelType w:val="multilevel"/>
    <w:tmpl w:val="F8B6257C"/>
    <w:numStyleLink w:val="Genummerdelijst"/>
  </w:abstractNum>
  <w:abstractNum w:abstractNumId="18" w15:restartNumberingAfterBreak="0">
    <w:nsid w:val="73A83A7C"/>
    <w:multiLevelType w:val="multilevel"/>
    <w:tmpl w:val="F8B6257C"/>
    <w:numStyleLink w:val="Genummerdelijst"/>
  </w:abstractNum>
  <w:abstractNum w:abstractNumId="19" w15:restartNumberingAfterBreak="0">
    <w:nsid w:val="78D600F3"/>
    <w:multiLevelType w:val="multilevel"/>
    <w:tmpl w:val="DACEA0E2"/>
    <w:name w:val="OP koppen2"/>
    <w:numStyleLink w:val="Koppen"/>
  </w:abstractNum>
  <w:abstractNum w:abstractNumId="20" w15:restartNumberingAfterBreak="0">
    <w:nsid w:val="78E24BDD"/>
    <w:multiLevelType w:val="hybridMultilevel"/>
    <w:tmpl w:val="4D7E3C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AB06C7"/>
    <w:multiLevelType w:val="hybridMultilevel"/>
    <w:tmpl w:val="5A549F92"/>
    <w:lvl w:ilvl="0" w:tplc="9510F872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64645012">
    <w:abstractNumId w:val="13"/>
  </w:num>
  <w:num w:numId="2" w16cid:durableId="1142842308">
    <w:abstractNumId w:val="14"/>
  </w:num>
  <w:num w:numId="3" w16cid:durableId="1200121154">
    <w:abstractNumId w:val="0"/>
  </w:num>
  <w:num w:numId="4" w16cid:durableId="668094225">
    <w:abstractNumId w:val="21"/>
  </w:num>
  <w:num w:numId="5" w16cid:durableId="122040263">
    <w:abstractNumId w:val="14"/>
  </w:num>
  <w:num w:numId="6" w16cid:durableId="941884806">
    <w:abstractNumId w:val="18"/>
  </w:num>
  <w:num w:numId="7" w16cid:durableId="2121559191">
    <w:abstractNumId w:val="0"/>
  </w:num>
  <w:num w:numId="8" w16cid:durableId="908804904">
    <w:abstractNumId w:val="2"/>
  </w:num>
  <w:num w:numId="9" w16cid:durableId="1231117438">
    <w:abstractNumId w:val="1"/>
  </w:num>
  <w:num w:numId="10" w16cid:durableId="2132437902">
    <w:abstractNumId w:val="1"/>
  </w:num>
  <w:num w:numId="11" w16cid:durableId="383523003">
    <w:abstractNumId w:val="1"/>
  </w:num>
  <w:num w:numId="12" w16cid:durableId="1137066817">
    <w:abstractNumId w:val="0"/>
  </w:num>
  <w:num w:numId="13" w16cid:durableId="2116171696">
    <w:abstractNumId w:val="5"/>
  </w:num>
  <w:num w:numId="14" w16cid:durableId="795561029">
    <w:abstractNumId w:val="14"/>
  </w:num>
  <w:num w:numId="15" w16cid:durableId="1529489334">
    <w:abstractNumId w:val="14"/>
  </w:num>
  <w:num w:numId="16" w16cid:durableId="1378623853">
    <w:abstractNumId w:val="14"/>
  </w:num>
  <w:num w:numId="17" w16cid:durableId="266933841">
    <w:abstractNumId w:val="14"/>
  </w:num>
  <w:num w:numId="18" w16cid:durableId="2030787914">
    <w:abstractNumId w:val="16"/>
  </w:num>
  <w:num w:numId="19" w16cid:durableId="2101178929">
    <w:abstractNumId w:val="13"/>
  </w:num>
  <w:num w:numId="20" w16cid:durableId="952439166">
    <w:abstractNumId w:val="21"/>
  </w:num>
  <w:num w:numId="21" w16cid:durableId="1037436689">
    <w:abstractNumId w:val="14"/>
  </w:num>
  <w:num w:numId="22" w16cid:durableId="2018145133">
    <w:abstractNumId w:val="14"/>
  </w:num>
  <w:num w:numId="23" w16cid:durableId="1548565493">
    <w:abstractNumId w:val="14"/>
  </w:num>
  <w:num w:numId="24" w16cid:durableId="254482977">
    <w:abstractNumId w:val="14"/>
  </w:num>
  <w:num w:numId="25" w16cid:durableId="2041735037">
    <w:abstractNumId w:val="14"/>
  </w:num>
  <w:num w:numId="26" w16cid:durableId="156775858">
    <w:abstractNumId w:val="14"/>
  </w:num>
  <w:num w:numId="27" w16cid:durableId="1923760283">
    <w:abstractNumId w:val="0"/>
  </w:num>
  <w:num w:numId="28" w16cid:durableId="629170587">
    <w:abstractNumId w:val="0"/>
  </w:num>
  <w:num w:numId="29" w16cid:durableId="738407978">
    <w:abstractNumId w:val="0"/>
  </w:num>
  <w:num w:numId="30" w16cid:durableId="1925870439">
    <w:abstractNumId w:val="17"/>
  </w:num>
  <w:num w:numId="31" w16cid:durableId="353457598">
    <w:abstractNumId w:val="17"/>
  </w:num>
  <w:num w:numId="32" w16cid:durableId="1976910857">
    <w:abstractNumId w:val="17"/>
  </w:num>
  <w:num w:numId="33" w16cid:durableId="894120633">
    <w:abstractNumId w:val="0"/>
  </w:num>
  <w:num w:numId="34" w16cid:durableId="342391753">
    <w:abstractNumId w:val="15"/>
  </w:num>
  <w:num w:numId="35" w16cid:durableId="1628661066">
    <w:abstractNumId w:val="15"/>
  </w:num>
  <w:num w:numId="36" w16cid:durableId="1293822505">
    <w:abstractNumId w:val="15"/>
  </w:num>
  <w:num w:numId="37" w16cid:durableId="1501852252">
    <w:abstractNumId w:val="12"/>
  </w:num>
  <w:num w:numId="38" w16cid:durableId="1101991317">
    <w:abstractNumId w:val="9"/>
  </w:num>
  <w:num w:numId="39" w16cid:durableId="1895384187">
    <w:abstractNumId w:val="3"/>
  </w:num>
  <w:num w:numId="40" w16cid:durableId="1969192679">
    <w:abstractNumId w:val="8"/>
  </w:num>
  <w:num w:numId="41" w16cid:durableId="2032874373">
    <w:abstractNumId w:val="11"/>
  </w:num>
  <w:num w:numId="42" w16cid:durableId="587079079">
    <w:abstractNumId w:val="10"/>
  </w:num>
  <w:num w:numId="43" w16cid:durableId="658078735">
    <w:abstractNumId w:val="6"/>
  </w:num>
  <w:num w:numId="44" w16cid:durableId="1344822497">
    <w:abstractNumId w:val="6"/>
  </w:num>
  <w:num w:numId="45" w16cid:durableId="1656685705">
    <w:abstractNumId w:val="6"/>
  </w:num>
  <w:num w:numId="46" w16cid:durableId="1342119645">
    <w:abstractNumId w:val="6"/>
  </w:num>
  <w:num w:numId="47" w16cid:durableId="151415929">
    <w:abstractNumId w:val="4"/>
  </w:num>
  <w:num w:numId="48" w16cid:durableId="563494031">
    <w:abstractNumId w:val="7"/>
  </w:num>
  <w:num w:numId="49" w16cid:durableId="599336431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BD"/>
    <w:rsid w:val="00007802"/>
    <w:rsid w:val="00021CC8"/>
    <w:rsid w:val="00027692"/>
    <w:rsid w:val="0003129D"/>
    <w:rsid w:val="000329B0"/>
    <w:rsid w:val="00043938"/>
    <w:rsid w:val="00044C62"/>
    <w:rsid w:val="00074AB8"/>
    <w:rsid w:val="000873B8"/>
    <w:rsid w:val="000922CF"/>
    <w:rsid w:val="0009232A"/>
    <w:rsid w:val="00093419"/>
    <w:rsid w:val="000940A6"/>
    <w:rsid w:val="00096232"/>
    <w:rsid w:val="000A00B9"/>
    <w:rsid w:val="000D1A4F"/>
    <w:rsid w:val="000D269D"/>
    <w:rsid w:val="000E089A"/>
    <w:rsid w:val="000F3BC6"/>
    <w:rsid w:val="000F5B4C"/>
    <w:rsid w:val="00103621"/>
    <w:rsid w:val="001050E2"/>
    <w:rsid w:val="00112B6D"/>
    <w:rsid w:val="001165A7"/>
    <w:rsid w:val="0013105F"/>
    <w:rsid w:val="00131DE0"/>
    <w:rsid w:val="001363E6"/>
    <w:rsid w:val="00142F98"/>
    <w:rsid w:val="00143130"/>
    <w:rsid w:val="0014407E"/>
    <w:rsid w:val="0014712B"/>
    <w:rsid w:val="00147ED1"/>
    <w:rsid w:val="001519AC"/>
    <w:rsid w:val="00156431"/>
    <w:rsid w:val="00176347"/>
    <w:rsid w:val="00195264"/>
    <w:rsid w:val="001C62D5"/>
    <w:rsid w:val="001D3CC6"/>
    <w:rsid w:val="001D47D6"/>
    <w:rsid w:val="001E79C6"/>
    <w:rsid w:val="001F042D"/>
    <w:rsid w:val="00200292"/>
    <w:rsid w:val="002010A2"/>
    <w:rsid w:val="0020669F"/>
    <w:rsid w:val="00215102"/>
    <w:rsid w:val="00227A16"/>
    <w:rsid w:val="002528AF"/>
    <w:rsid w:val="002737FA"/>
    <w:rsid w:val="002B2893"/>
    <w:rsid w:val="002D43C2"/>
    <w:rsid w:val="002D6112"/>
    <w:rsid w:val="003149E2"/>
    <w:rsid w:val="0032322A"/>
    <w:rsid w:val="003529A2"/>
    <w:rsid w:val="003529FE"/>
    <w:rsid w:val="00361E7C"/>
    <w:rsid w:val="00362C73"/>
    <w:rsid w:val="00367F6F"/>
    <w:rsid w:val="00367F7C"/>
    <w:rsid w:val="0037230F"/>
    <w:rsid w:val="003A66DA"/>
    <w:rsid w:val="003B52EB"/>
    <w:rsid w:val="003D2576"/>
    <w:rsid w:val="003F65BA"/>
    <w:rsid w:val="004072DD"/>
    <w:rsid w:val="004161A0"/>
    <w:rsid w:val="00416D14"/>
    <w:rsid w:val="00437BD4"/>
    <w:rsid w:val="004447CA"/>
    <w:rsid w:val="00445D5B"/>
    <w:rsid w:val="00452F4D"/>
    <w:rsid w:val="00453B61"/>
    <w:rsid w:val="00453D53"/>
    <w:rsid w:val="00454669"/>
    <w:rsid w:val="00460A97"/>
    <w:rsid w:val="004625AE"/>
    <w:rsid w:val="0046629D"/>
    <w:rsid w:val="00474358"/>
    <w:rsid w:val="0047447D"/>
    <w:rsid w:val="004750B5"/>
    <w:rsid w:val="0049524F"/>
    <w:rsid w:val="004B0250"/>
    <w:rsid w:val="004B2635"/>
    <w:rsid w:val="004B5606"/>
    <w:rsid w:val="004C6291"/>
    <w:rsid w:val="004C6A52"/>
    <w:rsid w:val="004D2DDC"/>
    <w:rsid w:val="004D5F2F"/>
    <w:rsid w:val="004D7E57"/>
    <w:rsid w:val="00505430"/>
    <w:rsid w:val="005060B8"/>
    <w:rsid w:val="005073D8"/>
    <w:rsid w:val="0051634A"/>
    <w:rsid w:val="0051709F"/>
    <w:rsid w:val="00534BDC"/>
    <w:rsid w:val="00537732"/>
    <w:rsid w:val="00541549"/>
    <w:rsid w:val="00550EF9"/>
    <w:rsid w:val="00552BDC"/>
    <w:rsid w:val="0055362F"/>
    <w:rsid w:val="005646D3"/>
    <w:rsid w:val="00565988"/>
    <w:rsid w:val="00570DCB"/>
    <w:rsid w:val="00592D79"/>
    <w:rsid w:val="00592F21"/>
    <w:rsid w:val="005A3009"/>
    <w:rsid w:val="005A58D7"/>
    <w:rsid w:val="005B0289"/>
    <w:rsid w:val="005B2895"/>
    <w:rsid w:val="005C678A"/>
    <w:rsid w:val="005E7C05"/>
    <w:rsid w:val="005F7638"/>
    <w:rsid w:val="00613A78"/>
    <w:rsid w:val="00614C32"/>
    <w:rsid w:val="006240CB"/>
    <w:rsid w:val="0063001C"/>
    <w:rsid w:val="00631100"/>
    <w:rsid w:val="00633DD2"/>
    <w:rsid w:val="006406AD"/>
    <w:rsid w:val="006418C6"/>
    <w:rsid w:val="00644534"/>
    <w:rsid w:val="00645369"/>
    <w:rsid w:val="006463ED"/>
    <w:rsid w:val="00651A26"/>
    <w:rsid w:val="00676B87"/>
    <w:rsid w:val="006A443E"/>
    <w:rsid w:val="006A5D15"/>
    <w:rsid w:val="006B1EE8"/>
    <w:rsid w:val="006B658C"/>
    <w:rsid w:val="006C3286"/>
    <w:rsid w:val="006C7823"/>
    <w:rsid w:val="006D1C4D"/>
    <w:rsid w:val="006D62EC"/>
    <w:rsid w:val="006E1364"/>
    <w:rsid w:val="006E1CB4"/>
    <w:rsid w:val="006F2BBB"/>
    <w:rsid w:val="0070247E"/>
    <w:rsid w:val="00703A15"/>
    <w:rsid w:val="00710D23"/>
    <w:rsid w:val="00712D0F"/>
    <w:rsid w:val="00724954"/>
    <w:rsid w:val="007258A3"/>
    <w:rsid w:val="00725ACB"/>
    <w:rsid w:val="00734C16"/>
    <w:rsid w:val="007430C6"/>
    <w:rsid w:val="0075342E"/>
    <w:rsid w:val="00755CD4"/>
    <w:rsid w:val="0075671F"/>
    <w:rsid w:val="0075742F"/>
    <w:rsid w:val="00761422"/>
    <w:rsid w:val="007625C5"/>
    <w:rsid w:val="00783E4F"/>
    <w:rsid w:val="00785F39"/>
    <w:rsid w:val="0078745C"/>
    <w:rsid w:val="00787845"/>
    <w:rsid w:val="007B2F5A"/>
    <w:rsid w:val="007B4424"/>
    <w:rsid w:val="007C52BA"/>
    <w:rsid w:val="007C6CEB"/>
    <w:rsid w:val="007E6839"/>
    <w:rsid w:val="007F5CAC"/>
    <w:rsid w:val="007F789F"/>
    <w:rsid w:val="008162BA"/>
    <w:rsid w:val="008245FC"/>
    <w:rsid w:val="00834117"/>
    <w:rsid w:val="00843657"/>
    <w:rsid w:val="00845A08"/>
    <w:rsid w:val="00846596"/>
    <w:rsid w:val="008500A2"/>
    <w:rsid w:val="00851A01"/>
    <w:rsid w:val="00855093"/>
    <w:rsid w:val="00855376"/>
    <w:rsid w:val="00864A08"/>
    <w:rsid w:val="00865B59"/>
    <w:rsid w:val="00895309"/>
    <w:rsid w:val="008A2A5D"/>
    <w:rsid w:val="008A765E"/>
    <w:rsid w:val="008B0DF3"/>
    <w:rsid w:val="008B3A2B"/>
    <w:rsid w:val="008D381E"/>
    <w:rsid w:val="008D489C"/>
    <w:rsid w:val="008E4670"/>
    <w:rsid w:val="008F02A5"/>
    <w:rsid w:val="008F5849"/>
    <w:rsid w:val="008F7090"/>
    <w:rsid w:val="00904001"/>
    <w:rsid w:val="009143D7"/>
    <w:rsid w:val="00932581"/>
    <w:rsid w:val="009332CD"/>
    <w:rsid w:val="00945F02"/>
    <w:rsid w:val="00947B66"/>
    <w:rsid w:val="00951BD8"/>
    <w:rsid w:val="00952919"/>
    <w:rsid w:val="00957BC3"/>
    <w:rsid w:val="0096380A"/>
    <w:rsid w:val="00977982"/>
    <w:rsid w:val="00985F8A"/>
    <w:rsid w:val="0099666B"/>
    <w:rsid w:val="009A2E74"/>
    <w:rsid w:val="009A5707"/>
    <w:rsid w:val="009B44ED"/>
    <w:rsid w:val="009E2134"/>
    <w:rsid w:val="009E472A"/>
    <w:rsid w:val="00A053CC"/>
    <w:rsid w:val="00A06838"/>
    <w:rsid w:val="00A30B28"/>
    <w:rsid w:val="00A337CF"/>
    <w:rsid w:val="00A46163"/>
    <w:rsid w:val="00A53C26"/>
    <w:rsid w:val="00A54B3D"/>
    <w:rsid w:val="00A5621F"/>
    <w:rsid w:val="00A758FB"/>
    <w:rsid w:val="00A83CBF"/>
    <w:rsid w:val="00A919DD"/>
    <w:rsid w:val="00A93919"/>
    <w:rsid w:val="00AA5F6A"/>
    <w:rsid w:val="00AD11AD"/>
    <w:rsid w:val="00AD60AA"/>
    <w:rsid w:val="00AE3C2A"/>
    <w:rsid w:val="00AE3E79"/>
    <w:rsid w:val="00B04E1D"/>
    <w:rsid w:val="00B121CA"/>
    <w:rsid w:val="00B14FFE"/>
    <w:rsid w:val="00B21EAA"/>
    <w:rsid w:val="00B32A2F"/>
    <w:rsid w:val="00B37529"/>
    <w:rsid w:val="00B45E6B"/>
    <w:rsid w:val="00B509B3"/>
    <w:rsid w:val="00B51312"/>
    <w:rsid w:val="00B55FB5"/>
    <w:rsid w:val="00B61C64"/>
    <w:rsid w:val="00B657D2"/>
    <w:rsid w:val="00B71185"/>
    <w:rsid w:val="00B711B7"/>
    <w:rsid w:val="00B75C13"/>
    <w:rsid w:val="00B7700C"/>
    <w:rsid w:val="00B82556"/>
    <w:rsid w:val="00B95BE0"/>
    <w:rsid w:val="00BA759D"/>
    <w:rsid w:val="00BB0EE5"/>
    <w:rsid w:val="00BF1027"/>
    <w:rsid w:val="00BF7789"/>
    <w:rsid w:val="00C0412E"/>
    <w:rsid w:val="00C05776"/>
    <w:rsid w:val="00C46EB6"/>
    <w:rsid w:val="00C616C8"/>
    <w:rsid w:val="00C70497"/>
    <w:rsid w:val="00C712C2"/>
    <w:rsid w:val="00C76C05"/>
    <w:rsid w:val="00C82204"/>
    <w:rsid w:val="00C934D5"/>
    <w:rsid w:val="00CA3037"/>
    <w:rsid w:val="00CA7A2B"/>
    <w:rsid w:val="00CC3AB1"/>
    <w:rsid w:val="00CD5455"/>
    <w:rsid w:val="00CF36FA"/>
    <w:rsid w:val="00D03345"/>
    <w:rsid w:val="00D06ACB"/>
    <w:rsid w:val="00D212B0"/>
    <w:rsid w:val="00D265B2"/>
    <w:rsid w:val="00D37A52"/>
    <w:rsid w:val="00D477BD"/>
    <w:rsid w:val="00D56A83"/>
    <w:rsid w:val="00D80E97"/>
    <w:rsid w:val="00D9338F"/>
    <w:rsid w:val="00DA14A6"/>
    <w:rsid w:val="00DC60ED"/>
    <w:rsid w:val="00DD230F"/>
    <w:rsid w:val="00DE0704"/>
    <w:rsid w:val="00DE35CD"/>
    <w:rsid w:val="00DF3982"/>
    <w:rsid w:val="00E12062"/>
    <w:rsid w:val="00E15981"/>
    <w:rsid w:val="00E23C25"/>
    <w:rsid w:val="00E42211"/>
    <w:rsid w:val="00E42ED9"/>
    <w:rsid w:val="00E4461A"/>
    <w:rsid w:val="00E60C9E"/>
    <w:rsid w:val="00E63FC3"/>
    <w:rsid w:val="00E65E5D"/>
    <w:rsid w:val="00E6752F"/>
    <w:rsid w:val="00E70B63"/>
    <w:rsid w:val="00EA224D"/>
    <w:rsid w:val="00EA3522"/>
    <w:rsid w:val="00EA5B3C"/>
    <w:rsid w:val="00EB0EAA"/>
    <w:rsid w:val="00EB483E"/>
    <w:rsid w:val="00EB5811"/>
    <w:rsid w:val="00EB677D"/>
    <w:rsid w:val="00ED1FC1"/>
    <w:rsid w:val="00ED4349"/>
    <w:rsid w:val="00EE07AA"/>
    <w:rsid w:val="00EE4939"/>
    <w:rsid w:val="00EE6CAF"/>
    <w:rsid w:val="00EF2F12"/>
    <w:rsid w:val="00EF3F37"/>
    <w:rsid w:val="00F001BE"/>
    <w:rsid w:val="00F07048"/>
    <w:rsid w:val="00F23392"/>
    <w:rsid w:val="00F23C77"/>
    <w:rsid w:val="00F257F9"/>
    <w:rsid w:val="00F3101B"/>
    <w:rsid w:val="00F3693F"/>
    <w:rsid w:val="00F44758"/>
    <w:rsid w:val="00F67EA3"/>
    <w:rsid w:val="00F714A2"/>
    <w:rsid w:val="00F86268"/>
    <w:rsid w:val="00F92D60"/>
    <w:rsid w:val="00F94628"/>
    <w:rsid w:val="00F974A8"/>
    <w:rsid w:val="00FB6FC5"/>
    <w:rsid w:val="00FC120C"/>
    <w:rsid w:val="00FC4DD0"/>
    <w:rsid w:val="00FD0298"/>
    <w:rsid w:val="00FE7329"/>
    <w:rsid w:val="00FF0B6E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FCA44"/>
  <w15:chartTrackingRefBased/>
  <w15:docId w15:val="{F0071454-5F73-4429-B725-55246EAA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5" w:unhideWhenUsed="1" w:qFormat="1"/>
    <w:lsdException w:name="heading 3" w:semiHidden="1" w:uiPriority="5" w:unhideWhenUsed="1" w:qFormat="1"/>
    <w:lsdException w:name="heading 4" w:semiHidden="1" w:uiPriority="5" w:unhideWhenUsed="1" w:qFormat="1"/>
    <w:lsdException w:name="heading 5" w:semiHidden="1" w:uiPriority="5" w:unhideWhenUsed="1" w:qFormat="1"/>
    <w:lsdException w:name="heading 6" w:semiHidden="1" w:uiPriority="5" w:unhideWhenUsed="1" w:qFormat="1"/>
    <w:lsdException w:name="heading 7" w:semiHidden="1" w:uiPriority="5" w:unhideWhenUsed="1" w:qFormat="1"/>
    <w:lsdException w:name="heading 8" w:semiHidden="1" w:uiPriority="5" w:unhideWhenUsed="1" w:qFormat="1"/>
    <w:lsdException w:name="heading 9" w:semiHidden="1" w:uiPriority="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 w:qFormat="1"/>
    <w:lsdException w:name="List Number" w:semiHidden="1" w:uiPriority="1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4" w:unhideWhenUsed="1"/>
    <w:lsdException w:name="List Bullet 3" w:semiHidden="1" w:uiPriority="14" w:unhideWhenUsed="1"/>
    <w:lsdException w:name="List Bullet 4" w:semiHidden="1" w:unhideWhenUsed="1"/>
    <w:lsdException w:name="List Bullet 5" w:semiHidden="1" w:unhideWhenUsed="1"/>
    <w:lsdException w:name="List Number 2" w:semiHidden="1" w:uiPriority="14" w:unhideWhenUsed="1"/>
    <w:lsdException w:name="List Number 3" w:semiHidden="1" w:uiPriority="14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789F"/>
    <w:rPr>
      <w:rFonts w:cs="Times New Roman"/>
      <w:szCs w:val="18"/>
      <w:lang w:eastAsia="nl-NL"/>
    </w:rPr>
  </w:style>
  <w:style w:type="paragraph" w:styleId="Kop1">
    <w:name w:val="heading 1"/>
    <w:basedOn w:val="Standaard"/>
    <w:next w:val="Kop2"/>
    <w:link w:val="Kop1Char"/>
    <w:uiPriority w:val="5"/>
    <w:semiHidden/>
    <w:qFormat/>
    <w:rsid w:val="00DD230F"/>
    <w:pPr>
      <w:keepNext/>
      <w:keepLines/>
      <w:pageBreakBefore/>
      <w:numPr>
        <w:numId w:val="40"/>
      </w:numPr>
      <w:suppressAutoHyphens/>
      <w:spacing w:before="120" w:after="120" w:line="288" w:lineRule="auto"/>
      <w:outlineLvl w:val="0"/>
    </w:pPr>
    <w:rPr>
      <w:rFonts w:ascii="Montserrat SemiBold" w:hAnsi="Montserrat SemiBold"/>
      <w:bCs/>
      <w:caps/>
      <w:color w:val="FBBA00" w:themeColor="text2"/>
      <w:kern w:val="32"/>
      <w:sz w:val="48"/>
      <w:szCs w:val="48"/>
      <w:lang w:val="en-CA" w:eastAsia="en-US"/>
    </w:rPr>
  </w:style>
  <w:style w:type="paragraph" w:styleId="Kop2">
    <w:name w:val="heading 2"/>
    <w:basedOn w:val="Kop1"/>
    <w:next w:val="Standaard"/>
    <w:link w:val="Kop2Char"/>
    <w:uiPriority w:val="5"/>
    <w:semiHidden/>
    <w:qFormat/>
    <w:rsid w:val="00DD230F"/>
    <w:pPr>
      <w:pageBreakBefore w:val="0"/>
      <w:numPr>
        <w:ilvl w:val="1"/>
      </w:numPr>
      <w:pBdr>
        <w:top w:val="single" w:sz="4" w:space="9" w:color="EF7D00" w:themeColor="accent1"/>
        <w:between w:val="single" w:sz="4" w:space="9" w:color="EF7D00" w:themeColor="accent1"/>
      </w:pBdr>
      <w:tabs>
        <w:tab w:val="left" w:pos="0"/>
      </w:tabs>
      <w:spacing w:before="200"/>
      <w:outlineLvl w:val="1"/>
    </w:pPr>
    <w:rPr>
      <w:rFonts w:ascii="Montserrat Medium" w:hAnsi="Montserrat Medium"/>
      <w:sz w:val="32"/>
      <w:szCs w:val="24"/>
    </w:rPr>
  </w:style>
  <w:style w:type="paragraph" w:styleId="Kop3">
    <w:name w:val="heading 3"/>
    <w:basedOn w:val="Kop2"/>
    <w:next w:val="Standaard"/>
    <w:link w:val="Kop3Char"/>
    <w:uiPriority w:val="5"/>
    <w:semiHidden/>
    <w:qFormat/>
    <w:rsid w:val="00DD230F"/>
    <w:pPr>
      <w:numPr>
        <w:ilvl w:val="2"/>
      </w:numPr>
      <w:outlineLvl w:val="2"/>
    </w:pPr>
    <w:rPr>
      <w:rFonts w:eastAsiaTheme="majorEastAsia" w:cstheme="majorBidi"/>
      <w:i/>
      <w:sz w:val="24"/>
    </w:rPr>
  </w:style>
  <w:style w:type="paragraph" w:styleId="Kop4">
    <w:name w:val="heading 4"/>
    <w:basedOn w:val="Standaard"/>
    <w:next w:val="Standaard"/>
    <w:link w:val="Kop4Char"/>
    <w:uiPriority w:val="5"/>
    <w:semiHidden/>
    <w:qFormat/>
    <w:rsid w:val="00DD230F"/>
    <w:pPr>
      <w:keepNext/>
      <w:spacing w:before="240" w:after="120" w:line="288" w:lineRule="auto"/>
      <w:outlineLvl w:val="3"/>
    </w:pPr>
    <w:rPr>
      <w:rFonts w:ascii="Montserrat" w:eastAsiaTheme="minorEastAsia" w:hAnsi="Montserrat" w:cs="Arial"/>
      <w:b/>
      <w:bCs/>
      <w:caps/>
      <w:color w:val="000000" w:themeColor="text1"/>
      <w:szCs w:val="20"/>
      <w:lang w:val="en-CA" w:eastAsia="en-US"/>
    </w:rPr>
  </w:style>
  <w:style w:type="paragraph" w:styleId="Kop5">
    <w:name w:val="heading 5"/>
    <w:basedOn w:val="Standaard"/>
    <w:next w:val="Standaard"/>
    <w:link w:val="Kop5Char"/>
    <w:uiPriority w:val="5"/>
    <w:semiHidden/>
    <w:qFormat/>
    <w:rsid w:val="00DD230F"/>
    <w:pPr>
      <w:keepNext/>
      <w:spacing w:after="40" w:line="240" w:lineRule="auto"/>
      <w:outlineLvl w:val="4"/>
    </w:pPr>
    <w:rPr>
      <w:rFonts w:ascii="Montserrat Medium" w:hAnsi="Montserrat Medium"/>
      <w:caps/>
      <w:color w:val="FBBA00" w:themeColor="text2"/>
      <w:sz w:val="24"/>
      <w:szCs w:val="24"/>
      <w:lang w:val="en-CA" w:eastAsia="fr-CA"/>
    </w:rPr>
  </w:style>
  <w:style w:type="paragraph" w:styleId="Kop6">
    <w:name w:val="heading 6"/>
    <w:basedOn w:val="Standaard"/>
    <w:next w:val="Standaard"/>
    <w:link w:val="Kop6Char"/>
    <w:uiPriority w:val="5"/>
    <w:semiHidden/>
    <w:qFormat/>
    <w:rsid w:val="00DD230F"/>
    <w:pPr>
      <w:keepNext/>
      <w:pBdr>
        <w:top w:val="single" w:sz="4" w:space="9" w:color="EF7D00" w:themeColor="accent1"/>
      </w:pBdr>
      <w:spacing w:before="240" w:after="120" w:line="240" w:lineRule="auto"/>
      <w:outlineLvl w:val="5"/>
    </w:pPr>
    <w:rPr>
      <w:rFonts w:ascii="Montserrat Medium" w:hAnsi="Montserrat Medium"/>
      <w:i/>
      <w:caps/>
      <w:color w:val="F9423A"/>
      <w:sz w:val="18"/>
      <w:szCs w:val="24"/>
      <w:lang w:val="en-CA" w:eastAsia="fr-CA"/>
    </w:rPr>
  </w:style>
  <w:style w:type="paragraph" w:styleId="Kop7">
    <w:name w:val="heading 7"/>
    <w:basedOn w:val="Standaard"/>
    <w:next w:val="Standaard"/>
    <w:link w:val="Kop7Char"/>
    <w:uiPriority w:val="5"/>
    <w:semiHidden/>
    <w:qFormat/>
    <w:rsid w:val="00DD230F"/>
    <w:pPr>
      <w:keepNext/>
      <w:spacing w:before="120" w:after="120" w:line="288" w:lineRule="auto"/>
      <w:outlineLvl w:val="6"/>
    </w:pPr>
    <w:rPr>
      <w:rFonts w:ascii="Montserrat" w:eastAsiaTheme="minorHAnsi" w:hAnsi="Montserrat" w:cstheme="minorBidi"/>
      <w:b/>
      <w:caps/>
      <w:color w:val="FBBA00" w:themeColor="text2"/>
      <w:sz w:val="24"/>
      <w:szCs w:val="22"/>
      <w:lang w:val="en-CA" w:eastAsia="fr-CA"/>
    </w:rPr>
  </w:style>
  <w:style w:type="paragraph" w:styleId="Kop8">
    <w:name w:val="heading 8"/>
    <w:basedOn w:val="Standaard"/>
    <w:next w:val="Standaard"/>
    <w:link w:val="Kop8Char"/>
    <w:uiPriority w:val="5"/>
    <w:semiHidden/>
    <w:qFormat/>
    <w:rsid w:val="00DD230F"/>
    <w:pPr>
      <w:keepNext/>
      <w:spacing w:before="120" w:after="60" w:line="240" w:lineRule="auto"/>
      <w:outlineLvl w:val="7"/>
    </w:pPr>
    <w:rPr>
      <w:rFonts w:ascii="Montserrat" w:eastAsiaTheme="minorHAnsi" w:hAnsi="Montserrat" w:cstheme="minorBidi"/>
      <w:caps/>
      <w:color w:val="FBBA00" w:themeColor="text2"/>
      <w:sz w:val="18"/>
      <w:szCs w:val="22"/>
      <w:lang w:val="en-CA" w:eastAsia="fr-CA"/>
    </w:rPr>
  </w:style>
  <w:style w:type="paragraph" w:styleId="Kop9">
    <w:name w:val="heading 9"/>
    <w:basedOn w:val="Standaard"/>
    <w:next w:val="Standaard"/>
    <w:link w:val="Kop9Char"/>
    <w:uiPriority w:val="5"/>
    <w:semiHidden/>
    <w:qFormat/>
    <w:rsid w:val="00DD230F"/>
    <w:pPr>
      <w:keepNext/>
      <w:keepLines/>
      <w:pBdr>
        <w:top w:val="single" w:sz="6" w:space="1" w:color="EF7D00" w:themeColor="accent1"/>
      </w:pBdr>
      <w:spacing w:before="480" w:after="240" w:line="288" w:lineRule="auto"/>
      <w:ind w:right="29"/>
      <w:outlineLvl w:val="8"/>
    </w:pPr>
    <w:rPr>
      <w:rFonts w:ascii="Montserrat" w:eastAsiaTheme="minorHAnsi" w:hAnsi="Montserrat" w:cstheme="minorBidi"/>
      <w:caps/>
      <w:color w:val="FBBA00" w:themeColor="text2"/>
      <w:spacing w:val="100"/>
      <w:sz w:val="40"/>
      <w:szCs w:val="40"/>
      <w:lang w:val="en-AU" w:eastAsia="fr-C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15"/>
    <w:semiHidden/>
    <w:qFormat/>
    <w:rsid w:val="00DD230F"/>
    <w:pPr>
      <w:spacing w:after="280"/>
    </w:pPr>
    <w:rPr>
      <w:i/>
      <w:iCs/>
      <w:sz w:val="18"/>
    </w:rPr>
  </w:style>
  <w:style w:type="paragraph" w:customStyle="1" w:styleId="DocData">
    <w:name w:val="DocData"/>
    <w:basedOn w:val="Standaard"/>
    <w:uiPriority w:val="99"/>
    <w:semiHidden/>
    <w:qFormat/>
    <w:rsid w:val="00AA5F6A"/>
  </w:style>
  <w:style w:type="numbering" w:customStyle="1" w:styleId="Genummerdelijst">
    <w:name w:val="Genummerde lijst"/>
    <w:uiPriority w:val="99"/>
    <w:rsid w:val="00093419"/>
    <w:pPr>
      <w:numPr>
        <w:numId w:val="1"/>
      </w:numPr>
    </w:pPr>
  </w:style>
  <w:style w:type="character" w:styleId="Hyperlink">
    <w:name w:val="Hyperlink"/>
    <w:basedOn w:val="Standaardalinea-lettertype"/>
    <w:uiPriority w:val="99"/>
    <w:semiHidden/>
    <w:qFormat/>
    <w:rsid w:val="00DD230F"/>
    <w:rPr>
      <w:color w:val="000000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semiHidden/>
    <w:qFormat/>
    <w:rsid w:val="00DD230F"/>
    <w:pPr>
      <w:keepNext/>
      <w:tabs>
        <w:tab w:val="left" w:pos="3960"/>
        <w:tab w:val="right" w:leader="dot" w:pos="9720"/>
      </w:tabs>
      <w:spacing w:before="240" w:after="60" w:line="288" w:lineRule="auto"/>
      <w:ind w:left="3960" w:right="360" w:hanging="720"/>
    </w:pPr>
    <w:rPr>
      <w:rFonts w:ascii="Montserrat Medium" w:eastAsiaTheme="minorHAnsi" w:hAnsi="Montserrat Medium" w:cstheme="minorBidi"/>
      <w:caps/>
      <w:noProof/>
      <w:color w:val="FBBA00" w:themeColor="text2"/>
      <w:sz w:val="24"/>
      <w:szCs w:val="22"/>
      <w:lang w:val="en-US" w:eastAsia="fr-CA"/>
    </w:rPr>
  </w:style>
  <w:style w:type="paragraph" w:styleId="Inhopg2">
    <w:name w:val="toc 2"/>
    <w:basedOn w:val="Standaard"/>
    <w:next w:val="Standaard"/>
    <w:autoRedefine/>
    <w:uiPriority w:val="39"/>
    <w:semiHidden/>
    <w:qFormat/>
    <w:rsid w:val="00DD230F"/>
    <w:pPr>
      <w:tabs>
        <w:tab w:val="left" w:pos="3960"/>
        <w:tab w:val="right" w:leader="dot" w:pos="9720"/>
      </w:tabs>
      <w:spacing w:before="120" w:after="60" w:line="288" w:lineRule="auto"/>
      <w:ind w:left="3960" w:right="360" w:hanging="720"/>
    </w:pPr>
    <w:rPr>
      <w:rFonts w:ascii="Montserrat" w:eastAsiaTheme="minorHAnsi" w:hAnsi="Montserrat" w:cstheme="minorBidi"/>
      <w:b/>
      <w:noProof/>
      <w:color w:val="FBBA00" w:themeColor="text2"/>
      <w:szCs w:val="22"/>
      <w:lang w:val="en-CA" w:eastAsia="fr-CA"/>
    </w:rPr>
  </w:style>
  <w:style w:type="paragraph" w:styleId="Inhopg3">
    <w:name w:val="toc 3"/>
    <w:basedOn w:val="Standaard"/>
    <w:next w:val="Standaard"/>
    <w:autoRedefine/>
    <w:uiPriority w:val="39"/>
    <w:semiHidden/>
    <w:qFormat/>
    <w:rsid w:val="00DD230F"/>
    <w:pPr>
      <w:tabs>
        <w:tab w:val="left" w:pos="3960"/>
        <w:tab w:val="right" w:leader="dot" w:pos="9720"/>
      </w:tabs>
      <w:spacing w:after="60" w:line="288" w:lineRule="auto"/>
      <w:ind w:left="3960" w:right="360" w:hanging="720"/>
    </w:pPr>
    <w:rPr>
      <w:rFonts w:ascii="Montserrat" w:eastAsiaTheme="minorHAnsi" w:hAnsi="Montserrat" w:cs="Arial"/>
      <w:noProof/>
      <w:w w:val="90"/>
      <w:sz w:val="18"/>
      <w:szCs w:val="22"/>
      <w:lang w:val="en-CA" w:eastAsia="fr-CA"/>
    </w:rPr>
  </w:style>
  <w:style w:type="character" w:customStyle="1" w:styleId="Kop1Char">
    <w:name w:val="Kop 1 Char"/>
    <w:basedOn w:val="Standaardalinea-lettertype"/>
    <w:link w:val="Kop1"/>
    <w:uiPriority w:val="5"/>
    <w:semiHidden/>
    <w:rsid w:val="00DD230F"/>
    <w:rPr>
      <w:rFonts w:ascii="Montserrat SemiBold" w:hAnsi="Montserrat SemiBold" w:cs="Times New Roman"/>
      <w:bCs/>
      <w:caps/>
      <w:color w:val="FBBA00" w:themeColor="text2"/>
      <w:kern w:val="32"/>
      <w:sz w:val="48"/>
      <w:szCs w:val="48"/>
      <w:lang w:val="en-CA"/>
    </w:rPr>
  </w:style>
  <w:style w:type="paragraph" w:customStyle="1" w:styleId="Kop1zondernummer">
    <w:name w:val="Kop 1 zonder nummer"/>
    <w:basedOn w:val="Kop1"/>
    <w:next w:val="Standaard"/>
    <w:uiPriority w:val="14"/>
    <w:semiHidden/>
    <w:qFormat/>
    <w:rsid w:val="00DD230F"/>
    <w:pPr>
      <w:numPr>
        <w:numId w:val="0"/>
      </w:numPr>
    </w:pPr>
  </w:style>
  <w:style w:type="character" w:customStyle="1" w:styleId="Kop2Char">
    <w:name w:val="Kop 2 Char"/>
    <w:basedOn w:val="Standaardalinea-lettertype"/>
    <w:link w:val="Kop2"/>
    <w:uiPriority w:val="5"/>
    <w:semiHidden/>
    <w:rsid w:val="00DD230F"/>
    <w:rPr>
      <w:rFonts w:ascii="Montserrat Medium" w:hAnsi="Montserrat Medium" w:cs="Times New Roman"/>
      <w:bCs/>
      <w:caps/>
      <w:color w:val="FBBA00" w:themeColor="text2"/>
      <w:kern w:val="32"/>
      <w:sz w:val="32"/>
      <w:szCs w:val="24"/>
      <w:lang w:val="en-CA"/>
    </w:rPr>
  </w:style>
  <w:style w:type="paragraph" w:customStyle="1" w:styleId="Kop2zondernummer">
    <w:name w:val="Kop 2 zonder nummer"/>
    <w:basedOn w:val="Kop2"/>
    <w:next w:val="Standaard"/>
    <w:uiPriority w:val="14"/>
    <w:semiHidden/>
    <w:qFormat/>
    <w:rsid w:val="00DD230F"/>
    <w:pPr>
      <w:numPr>
        <w:ilvl w:val="0"/>
        <w:numId w:val="0"/>
      </w:numPr>
    </w:pPr>
  </w:style>
  <w:style w:type="character" w:customStyle="1" w:styleId="Kop3Char">
    <w:name w:val="Kop 3 Char"/>
    <w:link w:val="Kop3"/>
    <w:uiPriority w:val="5"/>
    <w:semiHidden/>
    <w:rsid w:val="00DD230F"/>
    <w:rPr>
      <w:rFonts w:ascii="Montserrat Medium" w:eastAsiaTheme="majorEastAsia" w:hAnsi="Montserrat Medium" w:cstheme="majorBidi"/>
      <w:bCs/>
      <w:i/>
      <w:caps/>
      <w:color w:val="FBBA00" w:themeColor="text2"/>
      <w:kern w:val="32"/>
      <w:sz w:val="24"/>
      <w:szCs w:val="24"/>
      <w:lang w:val="en-CA"/>
    </w:rPr>
  </w:style>
  <w:style w:type="paragraph" w:customStyle="1" w:styleId="Kop3zondernummer">
    <w:name w:val="Kop 3 zonder nummer"/>
    <w:basedOn w:val="Kop3"/>
    <w:next w:val="Standaard"/>
    <w:uiPriority w:val="14"/>
    <w:semiHidden/>
    <w:qFormat/>
    <w:rsid w:val="00DD230F"/>
    <w:pPr>
      <w:numPr>
        <w:ilvl w:val="0"/>
        <w:numId w:val="0"/>
      </w:numPr>
    </w:pPr>
  </w:style>
  <w:style w:type="character" w:customStyle="1" w:styleId="Kop4Char">
    <w:name w:val="Kop 4 Char"/>
    <w:basedOn w:val="Standaardalinea-lettertype"/>
    <w:link w:val="Kop4"/>
    <w:uiPriority w:val="5"/>
    <w:semiHidden/>
    <w:rsid w:val="00DD230F"/>
    <w:rPr>
      <w:rFonts w:ascii="Montserrat" w:eastAsiaTheme="minorEastAsia" w:hAnsi="Montserrat" w:cs="Arial"/>
      <w:b/>
      <w:bCs/>
      <w:caps/>
      <w:color w:val="000000" w:themeColor="text1"/>
      <w:lang w:val="en-CA"/>
    </w:rPr>
  </w:style>
  <w:style w:type="character" w:customStyle="1" w:styleId="Kop5Char">
    <w:name w:val="Kop 5 Char"/>
    <w:basedOn w:val="Standaardalinea-lettertype"/>
    <w:link w:val="Kop5"/>
    <w:uiPriority w:val="5"/>
    <w:semiHidden/>
    <w:rsid w:val="00DD230F"/>
    <w:rPr>
      <w:rFonts w:ascii="Montserrat Medium" w:hAnsi="Montserrat Medium" w:cs="Times New Roman"/>
      <w:caps/>
      <w:color w:val="FBBA00" w:themeColor="text2"/>
      <w:sz w:val="24"/>
      <w:szCs w:val="24"/>
      <w:lang w:val="en-CA" w:eastAsia="fr-CA"/>
    </w:rPr>
  </w:style>
  <w:style w:type="paragraph" w:styleId="Kopvaninhoudsopgave">
    <w:name w:val="TOC Heading"/>
    <w:basedOn w:val="Kop1"/>
    <w:next w:val="Standaard"/>
    <w:uiPriority w:val="39"/>
    <w:semiHidden/>
    <w:qFormat/>
    <w:rsid w:val="00DD230F"/>
    <w:pPr>
      <w:numPr>
        <w:numId w:val="0"/>
      </w:numPr>
      <w:suppressAutoHyphens w:val="0"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aps w:val="0"/>
      <w:color w:val="B35D00" w:themeColor="accent1" w:themeShade="BF"/>
      <w:kern w:val="0"/>
      <w:sz w:val="32"/>
      <w:szCs w:val="32"/>
      <w:lang w:val="en-US"/>
    </w:rPr>
  </w:style>
  <w:style w:type="numbering" w:customStyle="1" w:styleId="Koppen">
    <w:name w:val="Koppen"/>
    <w:uiPriority w:val="99"/>
    <w:rsid w:val="00DD230F"/>
    <w:pPr>
      <w:numPr>
        <w:numId w:val="2"/>
      </w:numPr>
    </w:pPr>
  </w:style>
  <w:style w:type="paragraph" w:styleId="Koptekst">
    <w:name w:val="header"/>
    <w:basedOn w:val="Standaard"/>
    <w:link w:val="KoptekstChar"/>
    <w:uiPriority w:val="99"/>
    <w:semiHidden/>
    <w:rsid w:val="00DD230F"/>
    <w:pPr>
      <w:tabs>
        <w:tab w:val="center" w:pos="4320"/>
        <w:tab w:val="right" w:pos="8640"/>
      </w:tabs>
      <w:spacing w:line="288" w:lineRule="auto"/>
    </w:pPr>
    <w:rPr>
      <w:rFonts w:ascii="Montserrat" w:eastAsiaTheme="minorHAnsi" w:hAnsi="Montserrat" w:cstheme="minorBidi"/>
      <w:szCs w:val="22"/>
      <w:lang w:val="en-CA" w:eastAsia="fr-CA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D230F"/>
    <w:rPr>
      <w:rFonts w:ascii="Montserrat" w:eastAsiaTheme="minorHAnsi" w:hAnsi="Montserrat"/>
      <w:szCs w:val="22"/>
      <w:lang w:val="en-CA" w:eastAsia="fr-CA"/>
    </w:rPr>
  </w:style>
  <w:style w:type="paragraph" w:customStyle="1" w:styleId="Label">
    <w:name w:val="Label"/>
    <w:basedOn w:val="Standaard"/>
    <w:uiPriority w:val="99"/>
    <w:semiHidden/>
    <w:qFormat/>
    <w:rsid w:val="000A00B9"/>
    <w:rPr>
      <w:rFonts w:asciiTheme="majorHAnsi" w:hAnsiTheme="majorHAnsi"/>
      <w:sz w:val="16"/>
    </w:rPr>
  </w:style>
  <w:style w:type="paragraph" w:styleId="Lijstopsomteken">
    <w:name w:val="List Bullet"/>
    <w:basedOn w:val="Standaard"/>
    <w:uiPriority w:val="14"/>
    <w:qFormat/>
    <w:rsid w:val="00093419"/>
    <w:pPr>
      <w:numPr>
        <w:numId w:val="41"/>
      </w:numPr>
    </w:pPr>
  </w:style>
  <w:style w:type="paragraph" w:styleId="Lijstopsomteken2">
    <w:name w:val="List Bullet 2"/>
    <w:basedOn w:val="Standaard"/>
    <w:uiPriority w:val="14"/>
    <w:semiHidden/>
    <w:rsid w:val="00093419"/>
    <w:pPr>
      <w:numPr>
        <w:ilvl w:val="1"/>
        <w:numId w:val="41"/>
      </w:numPr>
    </w:pPr>
  </w:style>
  <w:style w:type="paragraph" w:styleId="Lijstopsomteken3">
    <w:name w:val="List Bullet 3"/>
    <w:basedOn w:val="Standaard"/>
    <w:uiPriority w:val="14"/>
    <w:semiHidden/>
    <w:rsid w:val="00093419"/>
    <w:pPr>
      <w:numPr>
        <w:ilvl w:val="2"/>
        <w:numId w:val="41"/>
      </w:numPr>
    </w:pPr>
  </w:style>
  <w:style w:type="paragraph" w:styleId="Lijstnummering">
    <w:name w:val="List Number"/>
    <w:basedOn w:val="Standaard"/>
    <w:uiPriority w:val="14"/>
    <w:qFormat/>
    <w:rsid w:val="00093419"/>
    <w:pPr>
      <w:numPr>
        <w:numId w:val="42"/>
      </w:numPr>
    </w:pPr>
  </w:style>
  <w:style w:type="paragraph" w:styleId="Lijstnummering2">
    <w:name w:val="List Number 2"/>
    <w:basedOn w:val="Standaard"/>
    <w:uiPriority w:val="14"/>
    <w:semiHidden/>
    <w:rsid w:val="00093419"/>
    <w:pPr>
      <w:numPr>
        <w:ilvl w:val="1"/>
        <w:numId w:val="42"/>
      </w:numPr>
    </w:pPr>
  </w:style>
  <w:style w:type="paragraph" w:styleId="Lijstnummering3">
    <w:name w:val="List Number 3"/>
    <w:basedOn w:val="Standaard"/>
    <w:uiPriority w:val="14"/>
    <w:semiHidden/>
    <w:rsid w:val="00093419"/>
    <w:pPr>
      <w:numPr>
        <w:ilvl w:val="2"/>
        <w:numId w:val="42"/>
      </w:numPr>
    </w:pPr>
  </w:style>
  <w:style w:type="paragraph" w:styleId="Ondertitel">
    <w:name w:val="Subtitle"/>
    <w:basedOn w:val="Standaard"/>
    <w:next w:val="Standaard"/>
    <w:link w:val="OndertitelChar"/>
    <w:uiPriority w:val="7"/>
    <w:semiHidden/>
    <w:qFormat/>
    <w:rsid w:val="00DD230F"/>
    <w:pPr>
      <w:numPr>
        <w:ilvl w:val="1"/>
      </w:numPr>
      <w:spacing w:after="240" w:line="240" w:lineRule="auto"/>
      <w:jc w:val="center"/>
    </w:pPr>
    <w:rPr>
      <w:rFonts w:ascii="Montserrat Medium" w:eastAsiaTheme="majorEastAsia" w:hAnsi="Montserrat Medium" w:cstheme="majorBidi"/>
      <w:iCs/>
      <w:caps/>
      <w:color w:val="FBBA00" w:themeColor="text2"/>
      <w:spacing w:val="15"/>
      <w:sz w:val="40"/>
      <w:szCs w:val="22"/>
      <w:lang w:val="en-CA" w:eastAsia="fr-CA"/>
    </w:rPr>
  </w:style>
  <w:style w:type="character" w:customStyle="1" w:styleId="OndertitelChar">
    <w:name w:val="Ondertitel Char"/>
    <w:basedOn w:val="Standaardalinea-lettertype"/>
    <w:link w:val="Ondertitel"/>
    <w:uiPriority w:val="7"/>
    <w:semiHidden/>
    <w:rsid w:val="00DD230F"/>
    <w:rPr>
      <w:rFonts w:ascii="Montserrat Medium" w:eastAsiaTheme="majorEastAsia" w:hAnsi="Montserrat Medium" w:cstheme="majorBidi"/>
      <w:iCs/>
      <w:caps/>
      <w:color w:val="FBBA00" w:themeColor="text2"/>
      <w:spacing w:val="15"/>
      <w:sz w:val="40"/>
      <w:szCs w:val="22"/>
      <w:lang w:val="en-CA" w:eastAsia="fr-CA"/>
    </w:rPr>
  </w:style>
  <w:style w:type="numbering" w:customStyle="1" w:styleId="Opsomming">
    <w:name w:val="Opsomming"/>
    <w:uiPriority w:val="99"/>
    <w:rsid w:val="00093419"/>
    <w:pPr>
      <w:numPr>
        <w:numId w:val="3"/>
      </w:numPr>
    </w:pPr>
  </w:style>
  <w:style w:type="paragraph" w:styleId="Voettekst">
    <w:name w:val="footer"/>
    <w:basedOn w:val="Standaard"/>
    <w:link w:val="VoettekstChar"/>
    <w:uiPriority w:val="99"/>
    <w:semiHidden/>
    <w:rsid w:val="00895309"/>
    <w:pPr>
      <w:spacing w:line="180" w:lineRule="atLeast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95309"/>
    <w:rPr>
      <w:rFonts w:cs="Times New Roman"/>
      <w:sz w:val="16"/>
      <w:szCs w:val="18"/>
      <w:lang w:eastAsia="nl-NL"/>
    </w:rPr>
  </w:style>
  <w:style w:type="paragraph" w:customStyle="1" w:styleId="Smallline">
    <w:name w:val="Small line"/>
    <w:basedOn w:val="Voettekst"/>
    <w:uiPriority w:val="99"/>
    <w:semiHidden/>
    <w:qFormat/>
    <w:rsid w:val="00DD230F"/>
    <w:pPr>
      <w:spacing w:line="14" w:lineRule="exact"/>
    </w:pPr>
  </w:style>
  <w:style w:type="table" w:styleId="Tabelraster">
    <w:name w:val="Table Grid"/>
    <w:basedOn w:val="Standaardtabel"/>
    <w:uiPriority w:val="59"/>
    <w:rsid w:val="00DD230F"/>
    <w:pPr>
      <w:spacing w:line="290" w:lineRule="atLeast"/>
    </w:pPr>
    <w:rPr>
      <w:rFonts w:cs="Times New Roman"/>
      <w:sz w:val="18"/>
      <w:szCs w:val="18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DD230F"/>
    <w:pPr>
      <w:spacing w:line="240" w:lineRule="auto"/>
    </w:pPr>
    <w:rPr>
      <w:rFonts w:cs="Times New Roman"/>
      <w:sz w:val="18"/>
      <w:szCs w:val="18"/>
      <w:lang w:eastAsia="nl-NL"/>
    </w:rPr>
    <w:tblPr>
      <w:tblBorders>
        <w:top w:val="single" w:sz="4" w:space="0" w:color="A3A0A0" w:themeColor="background1" w:themeShade="BF"/>
        <w:left w:val="single" w:sz="4" w:space="0" w:color="A3A0A0" w:themeColor="background1" w:themeShade="BF"/>
        <w:bottom w:val="single" w:sz="4" w:space="0" w:color="A3A0A0" w:themeColor="background1" w:themeShade="BF"/>
        <w:right w:val="single" w:sz="4" w:space="0" w:color="A3A0A0" w:themeColor="background1" w:themeShade="BF"/>
        <w:insideH w:val="single" w:sz="4" w:space="0" w:color="A3A0A0" w:themeColor="background1" w:themeShade="BF"/>
        <w:insideV w:val="single" w:sz="4" w:space="0" w:color="A3A0A0" w:themeColor="background1" w:themeShade="BF"/>
      </w:tblBorders>
    </w:tblPr>
  </w:style>
  <w:style w:type="table" w:customStyle="1" w:styleId="Tablestyle">
    <w:name w:val="Table style"/>
    <w:basedOn w:val="Standaardtabel"/>
    <w:rsid w:val="00DD230F"/>
    <w:rPr>
      <w:rFonts w:cs="Times New Roman"/>
      <w:szCs w:val="18"/>
      <w:lang w:eastAsia="nl-NL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29"/>
    <w:semiHidden/>
    <w:qFormat/>
    <w:rsid w:val="00DD230F"/>
    <w:pPr>
      <w:ind w:left="709" w:right="454"/>
    </w:pPr>
    <w:rPr>
      <w:rFonts w:asciiTheme="majorHAnsi" w:eastAsiaTheme="majorEastAsia" w:hAnsiTheme="majorHAnsi" w:cstheme="majorBidi"/>
      <w:kern w:val="28"/>
      <w:sz w:val="96"/>
      <w:szCs w:val="56"/>
    </w:rPr>
  </w:style>
  <w:style w:type="character" w:customStyle="1" w:styleId="TitelChar">
    <w:name w:val="Titel Char"/>
    <w:basedOn w:val="Standaardalinea-lettertype"/>
    <w:link w:val="Titel"/>
    <w:uiPriority w:val="29"/>
    <w:semiHidden/>
    <w:rsid w:val="00DD230F"/>
    <w:rPr>
      <w:rFonts w:asciiTheme="majorHAnsi" w:eastAsiaTheme="majorEastAsia" w:hAnsiTheme="majorHAnsi" w:cstheme="majorBidi"/>
      <w:kern w:val="28"/>
      <w:sz w:val="96"/>
      <w:szCs w:val="56"/>
      <w:lang w:eastAsia="nl-NL"/>
    </w:rPr>
  </w:style>
  <w:style w:type="paragraph" w:customStyle="1" w:styleId="Tussenkopje">
    <w:name w:val="Tussenkopje"/>
    <w:basedOn w:val="Standaard"/>
    <w:next w:val="Standaard"/>
    <w:qFormat/>
    <w:rsid w:val="00093419"/>
    <w:pPr>
      <w:keepNext/>
    </w:pPr>
    <w:rPr>
      <w:b/>
    </w:rPr>
  </w:style>
  <w:style w:type="character" w:customStyle="1" w:styleId="Kop7Char">
    <w:name w:val="Kop 7 Char"/>
    <w:basedOn w:val="Standaardalinea-lettertype"/>
    <w:link w:val="Kop7"/>
    <w:uiPriority w:val="5"/>
    <w:semiHidden/>
    <w:rsid w:val="00DD230F"/>
    <w:rPr>
      <w:rFonts w:ascii="Montserrat" w:eastAsiaTheme="minorHAnsi" w:hAnsi="Montserrat"/>
      <w:b/>
      <w:caps/>
      <w:color w:val="FBBA00" w:themeColor="text2"/>
      <w:sz w:val="24"/>
      <w:szCs w:val="22"/>
      <w:lang w:val="en-CA" w:eastAsia="fr-CA"/>
    </w:rPr>
  </w:style>
  <w:style w:type="character" w:customStyle="1" w:styleId="Kop8Char">
    <w:name w:val="Kop 8 Char"/>
    <w:basedOn w:val="Standaardalinea-lettertype"/>
    <w:link w:val="Kop8"/>
    <w:uiPriority w:val="5"/>
    <w:semiHidden/>
    <w:rsid w:val="00DD230F"/>
    <w:rPr>
      <w:rFonts w:ascii="Montserrat" w:eastAsiaTheme="minorHAnsi" w:hAnsi="Montserrat"/>
      <w:caps/>
      <w:color w:val="FBBA00" w:themeColor="text2"/>
      <w:sz w:val="18"/>
      <w:szCs w:val="22"/>
      <w:lang w:val="en-CA" w:eastAsia="fr-CA"/>
    </w:rPr>
  </w:style>
  <w:style w:type="character" w:customStyle="1" w:styleId="Kop9Char">
    <w:name w:val="Kop 9 Char"/>
    <w:basedOn w:val="Standaardalinea-lettertype"/>
    <w:link w:val="Kop9"/>
    <w:uiPriority w:val="5"/>
    <w:semiHidden/>
    <w:rsid w:val="00DD230F"/>
    <w:rPr>
      <w:rFonts w:ascii="Montserrat" w:eastAsiaTheme="minorHAnsi" w:hAnsi="Montserrat"/>
      <w:caps/>
      <w:color w:val="FBBA00" w:themeColor="text2"/>
      <w:spacing w:val="100"/>
      <w:sz w:val="40"/>
      <w:szCs w:val="40"/>
      <w:lang w:val="en-AU" w:eastAsia="fr-CA"/>
    </w:rPr>
  </w:style>
  <w:style w:type="paragraph" w:styleId="Inhopg6">
    <w:name w:val="toc 6"/>
    <w:basedOn w:val="Inhopg1"/>
    <w:next w:val="Standaard"/>
    <w:uiPriority w:val="39"/>
    <w:semiHidden/>
    <w:rsid w:val="00DD230F"/>
    <w:pPr>
      <w:ind w:left="0" w:firstLine="0"/>
    </w:pPr>
    <w:rPr>
      <w:rFonts w:eastAsiaTheme="minorEastAsia"/>
      <w:lang w:eastAsia="en-US"/>
    </w:rPr>
  </w:style>
  <w:style w:type="paragraph" w:styleId="Inhopg7">
    <w:name w:val="toc 7"/>
    <w:basedOn w:val="Standaard"/>
    <w:next w:val="Standaard"/>
    <w:autoRedefine/>
    <w:uiPriority w:val="39"/>
    <w:semiHidden/>
    <w:rsid w:val="00DD230F"/>
    <w:pPr>
      <w:spacing w:after="100" w:line="288" w:lineRule="auto"/>
      <w:ind w:left="3240"/>
    </w:pPr>
    <w:rPr>
      <w:rFonts w:ascii="Montserrat" w:eastAsiaTheme="minorHAnsi" w:hAnsi="Montserrat" w:cstheme="minorBidi"/>
      <w:caps/>
      <w:szCs w:val="22"/>
      <w:lang w:val="en-CA" w:eastAsia="fr-CA"/>
    </w:rPr>
  </w:style>
  <w:style w:type="character" w:customStyle="1" w:styleId="Kop6Char">
    <w:name w:val="Kop 6 Char"/>
    <w:basedOn w:val="Standaardalinea-lettertype"/>
    <w:link w:val="Kop6"/>
    <w:uiPriority w:val="5"/>
    <w:semiHidden/>
    <w:rsid w:val="00DD230F"/>
    <w:rPr>
      <w:rFonts w:ascii="Montserrat Medium" w:hAnsi="Montserrat Medium" w:cs="Times New Roman"/>
      <w:i/>
      <w:caps/>
      <w:color w:val="F9423A"/>
      <w:sz w:val="18"/>
      <w:szCs w:val="24"/>
      <w:lang w:val="en-CA" w:eastAsia="fr-CA"/>
    </w:rPr>
  </w:style>
  <w:style w:type="paragraph" w:customStyle="1" w:styleId="Foto">
    <w:name w:val="Foto"/>
    <w:basedOn w:val="Standaard"/>
    <w:uiPriority w:val="99"/>
    <w:semiHidden/>
    <w:qFormat/>
    <w:rsid w:val="00DD230F"/>
    <w:pPr>
      <w:spacing w:line="240" w:lineRule="auto"/>
    </w:pPr>
    <w:rPr>
      <w:noProof/>
    </w:rPr>
  </w:style>
  <w:style w:type="character" w:styleId="Tekstvantijdelijkeaanduiding">
    <w:name w:val="Placeholder Text"/>
    <w:basedOn w:val="Standaardalinea-lettertype"/>
    <w:uiPriority w:val="99"/>
    <w:semiHidden/>
    <w:rsid w:val="008500A2"/>
    <w:rPr>
      <w:color w:val="FF33CC"/>
    </w:rPr>
  </w:style>
  <w:style w:type="paragraph" w:styleId="Inhopg8">
    <w:name w:val="toc 8"/>
    <w:basedOn w:val="Standaard"/>
    <w:next w:val="Standaard"/>
    <w:autoRedefine/>
    <w:uiPriority w:val="39"/>
    <w:semiHidden/>
    <w:rsid w:val="00DD230F"/>
    <w:pPr>
      <w:spacing w:after="100" w:line="288" w:lineRule="auto"/>
      <w:ind w:left="3240"/>
    </w:pPr>
    <w:rPr>
      <w:rFonts w:ascii="Montserrat" w:eastAsiaTheme="minorHAnsi" w:hAnsi="Montserrat" w:cstheme="minorBidi"/>
      <w:szCs w:val="22"/>
      <w:lang w:val="en-CA" w:eastAsia="fr-CA"/>
    </w:rPr>
  </w:style>
  <w:style w:type="paragraph" w:customStyle="1" w:styleId="Adres">
    <w:name w:val="Adres"/>
    <w:basedOn w:val="Standaard"/>
    <w:uiPriority w:val="99"/>
    <w:semiHidden/>
    <w:qFormat/>
    <w:rsid w:val="00215102"/>
    <w:pPr>
      <w:spacing w:line="180" w:lineRule="atLeast"/>
    </w:pPr>
    <w:rPr>
      <w:noProof/>
      <w:sz w:val="16"/>
    </w:rPr>
  </w:style>
  <w:style w:type="paragraph" w:styleId="Inhopg4">
    <w:name w:val="toc 4"/>
    <w:basedOn w:val="Standaard"/>
    <w:next w:val="Standaard"/>
    <w:autoRedefine/>
    <w:uiPriority w:val="39"/>
    <w:semiHidden/>
    <w:qFormat/>
    <w:rsid w:val="00DD230F"/>
    <w:pPr>
      <w:tabs>
        <w:tab w:val="right" w:leader="dot" w:pos="9720"/>
      </w:tabs>
      <w:spacing w:line="288" w:lineRule="auto"/>
      <w:ind w:left="3960" w:right="562"/>
    </w:pPr>
    <w:rPr>
      <w:rFonts w:ascii="Montserrat" w:eastAsiaTheme="minorHAnsi" w:hAnsi="Montserrat" w:cstheme="minorBidi"/>
      <w:i/>
      <w:noProof/>
      <w:sz w:val="17"/>
      <w:szCs w:val="17"/>
      <w:lang w:val="en-CA" w:eastAsia="fr-CA"/>
    </w:rPr>
  </w:style>
  <w:style w:type="paragraph" w:styleId="Voetnoottekst">
    <w:name w:val="footnote text"/>
    <w:basedOn w:val="Standaard"/>
    <w:link w:val="VoetnoottekstChar"/>
    <w:uiPriority w:val="99"/>
    <w:semiHidden/>
    <w:rsid w:val="00A5621F"/>
    <w:pPr>
      <w:spacing w:line="220" w:lineRule="exact"/>
      <w:ind w:left="142" w:hanging="142"/>
    </w:pPr>
    <w:rPr>
      <w:rFonts w:eastAsiaTheme="minorHAnsi" w:cstheme="minorBidi"/>
      <w:szCs w:val="20"/>
      <w:lang w:eastAsia="en-US" w:bidi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709F"/>
    <w:rPr>
      <w:rFonts w:eastAsiaTheme="minorHAnsi"/>
      <w:lang w:bidi="nl-NL"/>
    </w:rPr>
  </w:style>
  <w:style w:type="character" w:customStyle="1" w:styleId="TekstvanTemplafy-aanduiding">
    <w:name w:val="Tekst van Templafy-aanduiding"/>
    <w:basedOn w:val="Standaardalinea-lettertype"/>
    <w:uiPriority w:val="99"/>
    <w:semiHidden/>
    <w:qFormat/>
    <w:rsid w:val="005646D3"/>
    <w:rPr>
      <w:color w:val="808080"/>
    </w:rPr>
  </w:style>
  <w:style w:type="paragraph" w:customStyle="1" w:styleId="Bedrijf">
    <w:name w:val="Bedrijf"/>
    <w:basedOn w:val="Adres"/>
    <w:next w:val="Adres"/>
    <w:uiPriority w:val="99"/>
    <w:semiHidden/>
    <w:qFormat/>
    <w:rsid w:val="00F44758"/>
    <w:pPr>
      <w:spacing w:after="180"/>
    </w:pPr>
    <w:rPr>
      <w:b/>
    </w:rPr>
  </w:style>
  <w:style w:type="paragraph" w:customStyle="1" w:styleId="Agendaonderwerp1">
    <w:name w:val="Agenda onderwerp 1"/>
    <w:basedOn w:val="Standaard"/>
    <w:uiPriority w:val="4"/>
    <w:semiHidden/>
    <w:qFormat/>
    <w:rsid w:val="00734C16"/>
    <w:pPr>
      <w:numPr>
        <w:numId w:val="48"/>
      </w:numPr>
      <w:tabs>
        <w:tab w:val="right" w:pos="8216"/>
      </w:tabs>
      <w:spacing w:before="240"/>
    </w:pPr>
  </w:style>
  <w:style w:type="paragraph" w:customStyle="1" w:styleId="Agendaonderwerp2">
    <w:name w:val="Agenda onderwerp 2"/>
    <w:basedOn w:val="Standaard"/>
    <w:uiPriority w:val="4"/>
    <w:semiHidden/>
    <w:qFormat/>
    <w:rsid w:val="00734C16"/>
    <w:pPr>
      <w:numPr>
        <w:ilvl w:val="1"/>
        <w:numId w:val="48"/>
      </w:numPr>
      <w:tabs>
        <w:tab w:val="right" w:pos="8216"/>
      </w:tabs>
      <w:spacing w:before="240"/>
    </w:pPr>
  </w:style>
  <w:style w:type="paragraph" w:customStyle="1" w:styleId="Agendaonderwerp3">
    <w:name w:val="Agenda onderwerp 3"/>
    <w:basedOn w:val="Standaard"/>
    <w:uiPriority w:val="4"/>
    <w:semiHidden/>
    <w:qFormat/>
    <w:rsid w:val="00734C16"/>
    <w:pPr>
      <w:numPr>
        <w:ilvl w:val="2"/>
        <w:numId w:val="48"/>
      </w:numPr>
      <w:tabs>
        <w:tab w:val="right" w:pos="8216"/>
      </w:tabs>
      <w:spacing w:before="240"/>
    </w:pPr>
  </w:style>
  <w:style w:type="numbering" w:customStyle="1" w:styleId="Agendanummers">
    <w:name w:val="Agendanummers"/>
    <w:uiPriority w:val="99"/>
    <w:rsid w:val="00734C16"/>
    <w:pPr>
      <w:numPr>
        <w:numId w:val="43"/>
      </w:numPr>
    </w:pPr>
  </w:style>
  <w:style w:type="paragraph" w:customStyle="1" w:styleId="Documenttype">
    <w:name w:val="Documenttype"/>
    <w:basedOn w:val="Standaard"/>
    <w:next w:val="Standaard"/>
    <w:rsid w:val="00E23C25"/>
    <w:pPr>
      <w:spacing w:after="400"/>
    </w:pPr>
    <w:rPr>
      <w:b/>
      <w:sz w:val="36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D11AD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semiHidden/>
    <w:qFormat/>
    <w:rsid w:val="00094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lange_mk\AppData\Local\Temp\Templafy\WordVsto\fcdifvdz.dotx" TargetMode="External"/></Relationships>
</file>

<file path=word/theme/theme1.xml><?xml version="1.0" encoding="utf-8"?>
<a:theme xmlns:a="http://schemas.openxmlformats.org/drawingml/2006/main" name="Kantoorthema">
  <a:themeElements>
    <a:clrScheme name="Mourik">
      <a:dk1>
        <a:sysClr val="windowText" lastClr="000000"/>
      </a:dk1>
      <a:lt1>
        <a:srgbClr val="D9D8D8"/>
      </a:lt1>
      <a:dk2>
        <a:srgbClr val="FBBA00"/>
      </a:dk2>
      <a:lt2>
        <a:srgbClr val="B4B2B2"/>
      </a:lt2>
      <a:accent1>
        <a:srgbClr val="EF7D00"/>
      </a:accent1>
      <a:accent2>
        <a:srgbClr val="E1001A"/>
      </a:accent2>
      <a:accent3>
        <a:srgbClr val="A4027D"/>
      </a:accent3>
      <a:accent4>
        <a:srgbClr val="00529C"/>
      </a:accent4>
      <a:accent5>
        <a:srgbClr val="00A3C6"/>
      </a:accent5>
      <a:accent6>
        <a:srgbClr val="008F36"/>
      </a:accent6>
      <a:hlink>
        <a:srgbClr val="000000"/>
      </a:hlink>
      <a:folHlink>
        <a:srgbClr val="000000"/>
      </a:folHlink>
    </a:clrScheme>
    <a:fontScheme name="Mourik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asic document","templateDescription":"","enableDocumentContentUpdater":false,"version":"2.0"}]]></TemplafyTemplate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4AF667F3C3043863DAFDF4E70CBE2" ma:contentTypeVersion="11" ma:contentTypeDescription="Een nieuw document maken." ma:contentTypeScope="" ma:versionID="9a39a33d516ebeaad8ed59f7cb6f7edb">
  <xsd:schema xmlns:xsd="http://www.w3.org/2001/XMLSchema" xmlns:xs="http://www.w3.org/2001/XMLSchema" xmlns:p="http://schemas.microsoft.com/office/2006/metadata/properties" xmlns:ns3="23c7a637-5bd3-4202-aa87-26309051a924" xmlns:ns4="bd1a4e06-d6a3-4a4c-bcd6-78c14bfe3200" targetNamespace="http://schemas.microsoft.com/office/2006/metadata/properties" ma:root="true" ma:fieldsID="a4bb25343bf2f64fdd9cb2be61176111" ns3:_="" ns4:_="">
    <xsd:import namespace="23c7a637-5bd3-4202-aa87-26309051a924"/>
    <xsd:import namespace="bd1a4e06-d6a3-4a4c-bcd6-78c14bfe32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7a637-5bd3-4202-aa87-26309051a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a4e06-d6a3-4a4c-bcd6-78c14bfe32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E640D9-31CA-43EF-ACC5-074411A7A17A}">
  <ds:schemaRefs/>
</ds:datastoreItem>
</file>

<file path=customXml/itemProps2.xml><?xml version="1.0" encoding="utf-8"?>
<ds:datastoreItem xmlns:ds="http://schemas.openxmlformats.org/officeDocument/2006/customXml" ds:itemID="{C7C76968-4453-45B9-9708-5841BEA8D35A}">
  <ds:schemaRefs/>
</ds:datastoreItem>
</file>

<file path=customXml/itemProps3.xml><?xml version="1.0" encoding="utf-8"?>
<ds:datastoreItem xmlns:ds="http://schemas.openxmlformats.org/officeDocument/2006/customXml" ds:itemID="{599CD8E7-6C80-46C8-A5A1-B8E14DA9A2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2DABEB-3A33-4CDB-9B87-C48F61BBD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7a637-5bd3-4202-aa87-26309051a924"/>
    <ds:schemaRef ds:uri="bd1a4e06-d6a3-4a4c-bcd6-78c14bfe32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15341C9-0ECE-4530-83FA-DF8187124DA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0005FA8-E06C-423F-8094-DDDEF0BB45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fcdifvdz</Template>
  <TotalTime>0</TotalTime>
  <Pages>3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de Lange</dc:creator>
  <cp:keywords/>
  <dc:description/>
  <cp:lastModifiedBy>Loomans, Justin</cp:lastModifiedBy>
  <cp:revision>15</cp:revision>
  <dcterms:created xsi:type="dcterms:W3CDTF">2025-11-04T10:49:00Z</dcterms:created>
  <dcterms:modified xsi:type="dcterms:W3CDTF">2026-03-19T09:34:00Z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mourik</vt:lpwstr>
  </property>
  <property fmtid="{D5CDD505-2E9C-101B-9397-08002B2CF9AE}" pid="3" name="TemplafyTemplateId">
    <vt:lpwstr>638235535512918644</vt:lpwstr>
  </property>
  <property fmtid="{D5CDD505-2E9C-101B-9397-08002B2CF9AE}" pid="4" name="TemplafyUserProfileId">
    <vt:lpwstr>637828644059488044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