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76C8BFCC" w14:textId="77777777" w:rsidR="00DD0E19" w:rsidRDefault="00DE6A74" w:rsidP="00075E48">
            <w:pPr>
              <w:pStyle w:val="CoverSubtitel"/>
              <w:rPr>
                <w:sz w:val="40"/>
                <w:szCs w:val="40"/>
              </w:rPr>
            </w:pPr>
            <w:r w:rsidRPr="007F7BB0">
              <w:rPr>
                <w:sz w:val="40"/>
                <w:szCs w:val="40"/>
              </w:rPr>
              <w:t xml:space="preserve">Bijlage </w:t>
            </w:r>
            <w:r w:rsidR="00F92D9B">
              <w:rPr>
                <w:sz w:val="40"/>
                <w:szCs w:val="40"/>
              </w:rPr>
              <w:t>11</w:t>
            </w:r>
          </w:p>
          <w:p w14:paraId="69D55FD8" w14:textId="77777777" w:rsidR="00100D7E" w:rsidRDefault="00100D7E" w:rsidP="00075E48">
            <w:pPr>
              <w:pStyle w:val="CoverSubtitel"/>
              <w:rPr>
                <w:sz w:val="40"/>
                <w:szCs w:val="40"/>
              </w:rPr>
            </w:pPr>
          </w:p>
          <w:p w14:paraId="4157FF9D" w14:textId="67218870" w:rsidR="00100D7E" w:rsidRPr="004F55D9" w:rsidRDefault="00100D7E" w:rsidP="00075E48">
            <w:pPr>
              <w:pStyle w:val="CoverSubtitel"/>
              <w:rPr>
                <w:sz w:val="28"/>
                <w:szCs w:val="28"/>
                <w:u w:val="single"/>
              </w:rPr>
            </w:pPr>
            <w:r w:rsidRPr="004F55D9">
              <w:rPr>
                <w:sz w:val="28"/>
                <w:szCs w:val="28"/>
                <w:u w:val="single"/>
              </w:rPr>
              <w:t>Perceel 1</w:t>
            </w:r>
          </w:p>
        </w:tc>
      </w:tr>
    </w:tbl>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bookmarkStart w:id="0" w:name="Start"/>
            <w:bookmarkEnd w:id="0"/>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27ED4E5B" w14:textId="77777777" w:rsidR="00EC2171" w:rsidRPr="0084066B" w:rsidRDefault="00EC2171" w:rsidP="00EC2171">
            <w:pPr>
              <w:pStyle w:val="Lijstnummering4"/>
              <w:numPr>
                <w:ilvl w:val="0"/>
                <w:numId w:val="0"/>
              </w:numPr>
              <w:suppressAutoHyphens/>
              <w:ind w:left="849"/>
            </w:pPr>
            <w:r w:rsidRPr="0084066B">
              <w:t>Inschrijver heeft aantoonbare ervaring met het ter beschikking stellen van onderwijzend personeel op basis van uitzenden en detacheren;</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tbl>
      <w:tblPr>
        <w:tblpPr w:leftFromText="141" w:rightFromText="141" w:vertAnchor="text" w:horzAnchor="margin" w:tblpY="9"/>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4F55D9" w:rsidRPr="00464E53" w14:paraId="5A77C443" w14:textId="77777777" w:rsidTr="004F55D9">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85BF528" w14:textId="77777777" w:rsidR="004F55D9" w:rsidRPr="00464E53" w:rsidRDefault="004F55D9" w:rsidP="004F55D9">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4AD8BC73" w14:textId="77777777" w:rsidR="004F55D9" w:rsidRPr="00464E53" w:rsidRDefault="004F55D9" w:rsidP="004F55D9">
            <w:pPr>
              <w:tabs>
                <w:tab w:val="left" w:pos="6810"/>
              </w:tabs>
              <w:rPr>
                <w:rFonts w:cstheme="minorHAnsi"/>
                <w:b/>
                <w:sz w:val="20"/>
                <w:szCs w:val="20"/>
              </w:rPr>
            </w:pPr>
          </w:p>
          <w:p w14:paraId="77C2551A" w14:textId="345678A5" w:rsidR="004F55D9" w:rsidRPr="00B52720" w:rsidRDefault="004F55D9" w:rsidP="004F55D9">
            <w:pPr>
              <w:pStyle w:val="Lijstnummering4"/>
              <w:numPr>
                <w:ilvl w:val="0"/>
                <w:numId w:val="0"/>
              </w:numPr>
              <w:suppressAutoHyphens/>
              <w:ind w:left="827" w:firstLine="22"/>
            </w:pPr>
            <w:r>
              <w:t xml:space="preserve">Inschrijver heeft in een aaneengesloten periode van maximaal 12 maanden minimaal </w:t>
            </w:r>
            <w:r w:rsidR="00EC4189">
              <w:t>4</w:t>
            </w:r>
            <w:r>
              <w:t>000 uur personeel ter beschikking gesteld op basis van uitzenden en detacheren;</w:t>
            </w:r>
          </w:p>
          <w:p w14:paraId="7547B1AA" w14:textId="77777777" w:rsidR="004F55D9" w:rsidRPr="00464E53" w:rsidRDefault="004F55D9" w:rsidP="004F55D9">
            <w:pPr>
              <w:tabs>
                <w:tab w:val="left" w:pos="6810"/>
              </w:tabs>
              <w:rPr>
                <w:rFonts w:cstheme="minorHAnsi"/>
                <w:b/>
                <w:sz w:val="20"/>
                <w:szCs w:val="20"/>
              </w:rPr>
            </w:pPr>
          </w:p>
        </w:tc>
      </w:tr>
      <w:tr w:rsidR="004F55D9" w:rsidRPr="00464E53" w14:paraId="09695DD5" w14:textId="77777777" w:rsidTr="004F55D9">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FB121C5" w14:textId="77777777" w:rsidR="004F55D9" w:rsidRPr="00464E53" w:rsidRDefault="004F55D9" w:rsidP="004F55D9">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4F55D9" w:rsidRPr="00464E53" w14:paraId="3276939E" w14:textId="77777777" w:rsidTr="004F55D9">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A4170FF" w14:textId="77777777" w:rsidR="004F55D9" w:rsidRPr="00464E53" w:rsidRDefault="004F55D9" w:rsidP="004F55D9">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B98BE74" w14:textId="77777777" w:rsidR="004F55D9" w:rsidRPr="00464E53" w:rsidRDefault="004F55D9" w:rsidP="004F55D9">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DCF3D7D" w14:textId="77777777" w:rsidR="004F55D9" w:rsidRPr="00464E53" w:rsidRDefault="004F55D9" w:rsidP="004F55D9">
            <w:pPr>
              <w:rPr>
                <w:rFonts w:cstheme="minorHAnsi"/>
                <w:bCs/>
                <w:sz w:val="20"/>
                <w:szCs w:val="20"/>
              </w:rPr>
            </w:pPr>
          </w:p>
        </w:tc>
      </w:tr>
      <w:tr w:rsidR="004F55D9" w:rsidRPr="00464E53" w14:paraId="4652AFFD" w14:textId="77777777" w:rsidTr="004F55D9">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A09D883"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6C3D156" w14:textId="77777777" w:rsidR="004F55D9" w:rsidRPr="00464E53" w:rsidRDefault="004F55D9" w:rsidP="004F55D9">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42AF7B" w14:textId="77777777" w:rsidR="004F55D9" w:rsidRPr="00464E53" w:rsidRDefault="004F55D9" w:rsidP="004F55D9">
            <w:pPr>
              <w:rPr>
                <w:rFonts w:cstheme="minorHAnsi"/>
                <w:bCs/>
                <w:sz w:val="20"/>
                <w:szCs w:val="20"/>
              </w:rPr>
            </w:pPr>
          </w:p>
        </w:tc>
      </w:tr>
      <w:tr w:rsidR="004F55D9" w:rsidRPr="00464E53" w14:paraId="1903A7B6" w14:textId="77777777" w:rsidTr="004F55D9">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D36607D"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5A20849C" w14:textId="77777777" w:rsidR="004F55D9" w:rsidRPr="00464E53" w:rsidRDefault="004F55D9" w:rsidP="004F55D9">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C8C2F69" w14:textId="77777777" w:rsidR="004F55D9" w:rsidRPr="00464E53" w:rsidRDefault="004F55D9" w:rsidP="004F55D9">
            <w:pPr>
              <w:rPr>
                <w:rFonts w:cstheme="minorHAnsi"/>
                <w:bCs/>
                <w:sz w:val="20"/>
                <w:szCs w:val="20"/>
              </w:rPr>
            </w:pPr>
          </w:p>
        </w:tc>
      </w:tr>
      <w:tr w:rsidR="004F55D9" w:rsidRPr="00464E53" w14:paraId="52205B29" w14:textId="77777777" w:rsidTr="004F55D9">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C45BF6B" w14:textId="77777777" w:rsidR="004F55D9" w:rsidRPr="00464E53" w:rsidRDefault="004F55D9" w:rsidP="004F55D9">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ACD3E97" w14:textId="77777777" w:rsidR="004F55D9" w:rsidRPr="00464E53" w:rsidRDefault="004F55D9" w:rsidP="004F55D9">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0EE71514" w14:textId="77777777" w:rsidR="004F55D9" w:rsidRPr="00464E53" w:rsidRDefault="004F55D9" w:rsidP="004F55D9">
            <w:pPr>
              <w:rPr>
                <w:rFonts w:cstheme="minorHAnsi"/>
                <w:bCs/>
                <w:sz w:val="20"/>
                <w:szCs w:val="20"/>
              </w:rPr>
            </w:pPr>
          </w:p>
        </w:tc>
      </w:tr>
      <w:tr w:rsidR="004F55D9" w:rsidRPr="00464E53" w14:paraId="655D6858" w14:textId="77777777" w:rsidTr="004F55D9">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E5604E4"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506863C" w14:textId="77777777" w:rsidR="004F55D9" w:rsidRPr="00464E53" w:rsidRDefault="004F55D9" w:rsidP="004F55D9">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6585262" w14:textId="77777777" w:rsidR="004F55D9" w:rsidRPr="00464E53" w:rsidRDefault="004F55D9" w:rsidP="004F55D9">
            <w:pPr>
              <w:rPr>
                <w:rFonts w:cstheme="minorHAnsi"/>
                <w:bCs/>
                <w:sz w:val="20"/>
                <w:szCs w:val="20"/>
              </w:rPr>
            </w:pPr>
          </w:p>
        </w:tc>
      </w:tr>
      <w:tr w:rsidR="004F55D9" w:rsidRPr="00464E53" w14:paraId="66029CF9" w14:textId="77777777" w:rsidTr="004F55D9">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B78E3A4"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7C1E517" w14:textId="77777777" w:rsidR="004F55D9" w:rsidRPr="00464E53" w:rsidRDefault="004F55D9" w:rsidP="004F55D9">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47E8D61" w14:textId="77777777" w:rsidR="004F55D9" w:rsidRPr="00464E53" w:rsidRDefault="004F55D9" w:rsidP="004F55D9">
            <w:pPr>
              <w:rPr>
                <w:rFonts w:cstheme="minorHAnsi"/>
                <w:bCs/>
                <w:sz w:val="20"/>
                <w:szCs w:val="20"/>
              </w:rPr>
            </w:pPr>
          </w:p>
        </w:tc>
      </w:tr>
      <w:tr w:rsidR="004F55D9" w:rsidRPr="00464E53" w14:paraId="314BDF75" w14:textId="77777777" w:rsidTr="004F55D9">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D4CFB64"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D54D343" w14:textId="77777777" w:rsidR="004F55D9" w:rsidRPr="00464E53" w:rsidRDefault="004F55D9" w:rsidP="004F55D9">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A39AA6D" w14:textId="77777777" w:rsidR="004F55D9" w:rsidRPr="00464E53" w:rsidRDefault="004F55D9" w:rsidP="004F55D9">
            <w:pPr>
              <w:rPr>
                <w:rFonts w:cstheme="minorHAnsi"/>
                <w:bCs/>
                <w:sz w:val="20"/>
                <w:szCs w:val="20"/>
              </w:rPr>
            </w:pPr>
          </w:p>
        </w:tc>
      </w:tr>
      <w:tr w:rsidR="004F55D9" w:rsidRPr="001430D4" w14:paraId="0C41880E" w14:textId="77777777" w:rsidTr="004F5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6C84666" w14:textId="77777777" w:rsidR="004F55D9" w:rsidRPr="00464E53" w:rsidRDefault="004F55D9" w:rsidP="004F55D9">
            <w:pPr>
              <w:tabs>
                <w:tab w:val="left" w:pos="6810"/>
              </w:tabs>
              <w:rPr>
                <w:rFonts w:cstheme="minorHAnsi"/>
                <w:b/>
                <w:sz w:val="20"/>
                <w:szCs w:val="20"/>
              </w:rPr>
            </w:pPr>
            <w:r w:rsidRPr="00464E53">
              <w:rPr>
                <w:rFonts w:cstheme="minorHAnsi"/>
                <w:b/>
                <w:sz w:val="20"/>
                <w:szCs w:val="20"/>
              </w:rPr>
              <w:t>Projectgegevens</w:t>
            </w:r>
          </w:p>
        </w:tc>
      </w:tr>
      <w:tr w:rsidR="004F55D9" w:rsidRPr="00464E53" w14:paraId="1DFA6E20" w14:textId="77777777" w:rsidTr="004F5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90D4220" w14:textId="77777777" w:rsidR="004F55D9" w:rsidRDefault="004F55D9" w:rsidP="004F55D9">
            <w:pPr>
              <w:rPr>
                <w:rFonts w:cstheme="minorHAnsi"/>
                <w:bCs/>
                <w:sz w:val="20"/>
                <w:szCs w:val="20"/>
              </w:rPr>
            </w:pPr>
          </w:p>
          <w:p w14:paraId="1CAE9294" w14:textId="77777777" w:rsidR="004F55D9" w:rsidRPr="00464E53" w:rsidRDefault="004F55D9" w:rsidP="004F55D9">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03A0025" w14:textId="77777777" w:rsidR="004F55D9" w:rsidRPr="00464E53" w:rsidRDefault="004F55D9" w:rsidP="004F55D9">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C24771C" w14:textId="77777777" w:rsidR="004F55D9" w:rsidRPr="00464E53" w:rsidRDefault="004F55D9" w:rsidP="004F55D9">
            <w:pPr>
              <w:rPr>
                <w:rFonts w:cstheme="minorHAnsi"/>
                <w:bCs/>
                <w:sz w:val="20"/>
                <w:szCs w:val="20"/>
              </w:rPr>
            </w:pPr>
          </w:p>
        </w:tc>
      </w:tr>
      <w:tr w:rsidR="004F55D9" w:rsidRPr="00464E53" w14:paraId="7D5DF3F6" w14:textId="77777777" w:rsidTr="004F5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B5F8C55"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B975008" w14:textId="77777777" w:rsidR="004F55D9" w:rsidRPr="00464E53" w:rsidRDefault="004F55D9" w:rsidP="004F55D9">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46E5EA65" w14:textId="77777777" w:rsidR="004F55D9" w:rsidRPr="00464E53" w:rsidRDefault="004F55D9" w:rsidP="004F55D9">
            <w:pPr>
              <w:rPr>
                <w:rFonts w:cstheme="minorHAnsi"/>
                <w:bCs/>
                <w:sz w:val="20"/>
                <w:szCs w:val="20"/>
              </w:rPr>
            </w:pPr>
          </w:p>
        </w:tc>
      </w:tr>
      <w:tr w:rsidR="004F55D9" w:rsidRPr="00464E53" w14:paraId="68299E97" w14:textId="77777777" w:rsidTr="004F5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8652B51" w14:textId="77777777" w:rsidR="004F55D9" w:rsidRPr="00464E53" w:rsidRDefault="004F55D9" w:rsidP="004F55D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C3B7B25" w14:textId="77777777" w:rsidR="004F55D9" w:rsidRPr="00464E53" w:rsidRDefault="004F55D9" w:rsidP="004F55D9">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0F0278A" w14:textId="77777777" w:rsidR="004F55D9" w:rsidRPr="00464E53" w:rsidRDefault="004F55D9" w:rsidP="004F55D9">
            <w:pPr>
              <w:rPr>
                <w:rFonts w:cstheme="minorHAnsi"/>
                <w:bCs/>
                <w:sz w:val="20"/>
                <w:szCs w:val="20"/>
              </w:rPr>
            </w:pPr>
          </w:p>
        </w:tc>
      </w:tr>
      <w:tr w:rsidR="004F55D9" w:rsidRPr="00464E53" w14:paraId="1A1CC69E" w14:textId="77777777" w:rsidTr="004F5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FB5EF4F" w14:textId="77777777" w:rsidR="004F55D9" w:rsidRPr="00464E53" w:rsidRDefault="004F55D9" w:rsidP="004F55D9">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1AA651F" w14:textId="6035A603" w:rsidR="004F55D9" w:rsidRPr="00464E53" w:rsidRDefault="004F55D9" w:rsidP="004F55D9">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r>
              <w:rPr>
                <w:rFonts w:cstheme="minorHAnsi"/>
                <w:bCs/>
                <w:sz w:val="20"/>
                <w:szCs w:val="20"/>
              </w:rPr>
              <w:t>uren</w:t>
            </w:r>
            <w:r w:rsidRPr="004A4E63">
              <w:rPr>
                <w:rFonts w:cstheme="minorHAnsi"/>
                <w:bCs/>
                <w:sz w:val="20"/>
                <w:szCs w:val="20"/>
              </w:rPr>
              <w:t xml:space="preserve">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20F60B50" w14:textId="052EB7B5" w:rsidR="004F55D9" w:rsidRPr="00464E53" w:rsidRDefault="004F55D9" w:rsidP="004F55D9">
            <w:pPr>
              <w:rPr>
                <w:rFonts w:cstheme="minorHAnsi"/>
                <w:bCs/>
                <w:sz w:val="20"/>
                <w:szCs w:val="20"/>
              </w:rPr>
            </w:pPr>
          </w:p>
        </w:tc>
      </w:tr>
      <w:tr w:rsidR="004F55D9" w:rsidRPr="00464E53" w14:paraId="46E97C4B" w14:textId="77777777" w:rsidTr="004F5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CFC6AF9" w14:textId="77777777" w:rsidR="004F55D9" w:rsidRPr="00464E53" w:rsidRDefault="004F55D9" w:rsidP="004F55D9">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AA0A88C" w14:textId="77777777" w:rsidR="004F55D9" w:rsidRPr="00464E53" w:rsidRDefault="004F55D9" w:rsidP="004F55D9">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06EF7BF" w14:textId="77777777" w:rsidR="004F55D9" w:rsidRDefault="004F55D9" w:rsidP="004F55D9">
            <w:pPr>
              <w:rPr>
                <w:rFonts w:cstheme="minorHAnsi"/>
                <w:sz w:val="20"/>
                <w:szCs w:val="20"/>
              </w:rPr>
            </w:pPr>
          </w:p>
          <w:p w14:paraId="1C234204" w14:textId="77777777" w:rsidR="004F55D9" w:rsidRDefault="004F55D9" w:rsidP="004F55D9">
            <w:pPr>
              <w:rPr>
                <w:rFonts w:cstheme="minorHAnsi"/>
                <w:sz w:val="20"/>
                <w:szCs w:val="20"/>
              </w:rPr>
            </w:pPr>
          </w:p>
          <w:p w14:paraId="0FA84EF3" w14:textId="77777777" w:rsidR="004F55D9" w:rsidRPr="00464E53" w:rsidRDefault="004F55D9" w:rsidP="004F55D9">
            <w:pPr>
              <w:rPr>
                <w:rFonts w:cstheme="minorHAnsi"/>
                <w:sz w:val="20"/>
                <w:szCs w:val="20"/>
              </w:rPr>
            </w:pPr>
          </w:p>
        </w:tc>
      </w:tr>
    </w:tbl>
    <w:p w14:paraId="12D783C4" w14:textId="77777777" w:rsidR="004A4E63" w:rsidRPr="00464E53" w:rsidRDefault="004A4E63" w:rsidP="004A4E63">
      <w:pPr>
        <w:rPr>
          <w:rFonts w:cstheme="minorHAnsi"/>
        </w:rPr>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4F55D9" w14:paraId="618416C5" w14:textId="77777777" w:rsidTr="0001334C">
        <w:trPr>
          <w:cantSplit/>
        </w:trPr>
        <w:tc>
          <w:tcPr>
            <w:tcW w:w="8222" w:type="dxa"/>
            <w:tcMar>
              <w:bottom w:w="198" w:type="dxa"/>
            </w:tcMar>
          </w:tcPr>
          <w:p w14:paraId="55FCE257" w14:textId="48F2B3F2" w:rsidR="004F55D9" w:rsidRPr="004F55D9" w:rsidRDefault="004F55D9" w:rsidP="0001334C">
            <w:pPr>
              <w:pStyle w:val="CoverSubtitel"/>
              <w:rPr>
                <w:sz w:val="28"/>
                <w:szCs w:val="28"/>
                <w:u w:val="single"/>
              </w:rPr>
            </w:pPr>
            <w:r w:rsidRPr="004F55D9">
              <w:rPr>
                <w:sz w:val="28"/>
                <w:szCs w:val="28"/>
                <w:u w:val="single"/>
              </w:rPr>
              <w:lastRenderedPageBreak/>
              <w:t xml:space="preserve">Perceel </w:t>
            </w:r>
            <w:r w:rsidRPr="004F55D9">
              <w:rPr>
                <w:sz w:val="28"/>
                <w:szCs w:val="28"/>
                <w:u w:val="single"/>
              </w:rPr>
              <w:t>2</w:t>
            </w:r>
          </w:p>
        </w:tc>
      </w:tr>
    </w:tbl>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4F55D9" w:rsidRPr="00464E53" w14:paraId="5F2DA5FE" w14:textId="77777777" w:rsidTr="0001334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236A6460" w14:textId="77777777" w:rsidR="004F55D9" w:rsidRPr="00464E53" w:rsidRDefault="004F55D9" w:rsidP="0001334C">
            <w:pPr>
              <w:tabs>
                <w:tab w:val="left" w:pos="6810"/>
              </w:tabs>
              <w:rPr>
                <w:rFonts w:cstheme="minorHAnsi"/>
                <w:b/>
                <w:sz w:val="20"/>
                <w:szCs w:val="20"/>
              </w:rPr>
            </w:pPr>
            <w:r w:rsidRPr="00464E53">
              <w:rPr>
                <w:rFonts w:cstheme="minorHAnsi"/>
                <w:b/>
                <w:sz w:val="20"/>
                <w:szCs w:val="20"/>
              </w:rPr>
              <w:t>Kerncompetentie 1:</w:t>
            </w:r>
          </w:p>
          <w:p w14:paraId="4399846D" w14:textId="77777777" w:rsidR="004F55D9" w:rsidRPr="00464E53" w:rsidRDefault="004F55D9" w:rsidP="0001334C">
            <w:pPr>
              <w:tabs>
                <w:tab w:val="left" w:pos="6810"/>
              </w:tabs>
              <w:rPr>
                <w:rFonts w:cstheme="minorHAnsi"/>
                <w:b/>
                <w:sz w:val="20"/>
                <w:szCs w:val="20"/>
              </w:rPr>
            </w:pPr>
          </w:p>
          <w:p w14:paraId="153F1DBE" w14:textId="2A16D6C4" w:rsidR="00053B83" w:rsidRPr="00803351" w:rsidRDefault="00053B83" w:rsidP="00053B83">
            <w:pPr>
              <w:pStyle w:val="Lijstnummering4"/>
              <w:numPr>
                <w:ilvl w:val="0"/>
                <w:numId w:val="0"/>
              </w:numPr>
              <w:suppressAutoHyphens/>
              <w:ind w:left="685"/>
            </w:pPr>
            <w:r>
              <w:t>Inschrijver heeft aantoonbare ervaring met het ter beschikking stellen van aan het</w:t>
            </w:r>
            <w:r>
              <w:t xml:space="preserve"> </w:t>
            </w:r>
            <w:r>
              <w:t>onderwijsondersteunend personeel op basis van uitzenden en detacheren;</w:t>
            </w:r>
          </w:p>
          <w:p w14:paraId="2FAB717D" w14:textId="77777777" w:rsidR="004F55D9" w:rsidRPr="00464E53" w:rsidRDefault="004F55D9" w:rsidP="0001334C">
            <w:pPr>
              <w:tabs>
                <w:tab w:val="left" w:pos="6810"/>
              </w:tabs>
              <w:rPr>
                <w:rFonts w:cstheme="minorHAnsi"/>
                <w:b/>
                <w:sz w:val="20"/>
                <w:szCs w:val="20"/>
              </w:rPr>
            </w:pPr>
          </w:p>
        </w:tc>
      </w:tr>
      <w:tr w:rsidR="004F55D9" w:rsidRPr="00464E53" w14:paraId="18F2DFA9" w14:textId="77777777" w:rsidTr="0001334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545FC74" w14:textId="77777777" w:rsidR="004F55D9" w:rsidRPr="00464E53" w:rsidRDefault="004F55D9" w:rsidP="0001334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4F55D9" w:rsidRPr="00464E53" w14:paraId="63B5B86B" w14:textId="77777777" w:rsidTr="0001334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87B1110" w14:textId="77777777" w:rsidR="004F55D9" w:rsidRPr="00464E53" w:rsidRDefault="004F55D9" w:rsidP="0001334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44A7544" w14:textId="77777777" w:rsidR="004F55D9" w:rsidRPr="00464E53" w:rsidRDefault="004F55D9" w:rsidP="0001334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781A578" w14:textId="77777777" w:rsidR="004F55D9" w:rsidRPr="00464E53" w:rsidRDefault="004F55D9" w:rsidP="0001334C">
            <w:pPr>
              <w:rPr>
                <w:rFonts w:cstheme="minorHAnsi"/>
                <w:bCs/>
                <w:sz w:val="20"/>
                <w:szCs w:val="20"/>
              </w:rPr>
            </w:pPr>
          </w:p>
        </w:tc>
      </w:tr>
      <w:tr w:rsidR="004F55D9" w:rsidRPr="00464E53" w14:paraId="4074A664" w14:textId="77777777" w:rsidTr="0001334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D70DA2E"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D6EF378" w14:textId="77777777" w:rsidR="004F55D9" w:rsidRPr="00464E53" w:rsidRDefault="004F55D9" w:rsidP="0001334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47F3DDA" w14:textId="77777777" w:rsidR="004F55D9" w:rsidRPr="00464E53" w:rsidRDefault="004F55D9" w:rsidP="0001334C">
            <w:pPr>
              <w:rPr>
                <w:rFonts w:cstheme="minorHAnsi"/>
                <w:bCs/>
                <w:sz w:val="20"/>
                <w:szCs w:val="20"/>
              </w:rPr>
            </w:pPr>
          </w:p>
        </w:tc>
      </w:tr>
      <w:tr w:rsidR="004F55D9" w:rsidRPr="00464E53" w14:paraId="2B263369" w14:textId="77777777" w:rsidTr="0001334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6202E22"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B96A618" w14:textId="77777777" w:rsidR="004F55D9" w:rsidRPr="00464E53" w:rsidRDefault="004F55D9" w:rsidP="0001334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D6EB518" w14:textId="77777777" w:rsidR="004F55D9" w:rsidRPr="00464E53" w:rsidRDefault="004F55D9" w:rsidP="0001334C">
            <w:pPr>
              <w:rPr>
                <w:rFonts w:cstheme="minorHAnsi"/>
                <w:bCs/>
                <w:sz w:val="20"/>
                <w:szCs w:val="20"/>
              </w:rPr>
            </w:pPr>
          </w:p>
        </w:tc>
      </w:tr>
      <w:tr w:rsidR="004F55D9" w:rsidRPr="00464E53" w14:paraId="4D642093" w14:textId="77777777" w:rsidTr="0001334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738F06E0" w14:textId="77777777" w:rsidR="004F55D9" w:rsidRPr="00464E53" w:rsidRDefault="004F55D9" w:rsidP="0001334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107C75E" w14:textId="77777777" w:rsidR="004F55D9" w:rsidRPr="00464E53" w:rsidRDefault="004F55D9" w:rsidP="0001334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2785510" w14:textId="77777777" w:rsidR="004F55D9" w:rsidRPr="00464E53" w:rsidRDefault="004F55D9" w:rsidP="0001334C">
            <w:pPr>
              <w:rPr>
                <w:rFonts w:cstheme="minorHAnsi"/>
                <w:bCs/>
                <w:sz w:val="20"/>
                <w:szCs w:val="20"/>
              </w:rPr>
            </w:pPr>
          </w:p>
        </w:tc>
      </w:tr>
      <w:tr w:rsidR="004F55D9" w:rsidRPr="00464E53" w14:paraId="21F550AC" w14:textId="77777777" w:rsidTr="0001334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5429879"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6E0111B" w14:textId="77777777" w:rsidR="004F55D9" w:rsidRPr="00464E53" w:rsidRDefault="004F55D9" w:rsidP="0001334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CFD06A9" w14:textId="77777777" w:rsidR="004F55D9" w:rsidRPr="00464E53" w:rsidRDefault="004F55D9" w:rsidP="0001334C">
            <w:pPr>
              <w:rPr>
                <w:rFonts w:cstheme="minorHAnsi"/>
                <w:bCs/>
                <w:sz w:val="20"/>
                <w:szCs w:val="20"/>
              </w:rPr>
            </w:pPr>
          </w:p>
        </w:tc>
      </w:tr>
      <w:tr w:rsidR="004F55D9" w:rsidRPr="00464E53" w14:paraId="10424FA8" w14:textId="77777777" w:rsidTr="0001334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B2490B4"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4D02867" w14:textId="77777777" w:rsidR="004F55D9" w:rsidRPr="00464E53" w:rsidRDefault="004F55D9" w:rsidP="0001334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0AAB72E" w14:textId="77777777" w:rsidR="004F55D9" w:rsidRPr="00464E53" w:rsidRDefault="004F55D9" w:rsidP="0001334C">
            <w:pPr>
              <w:rPr>
                <w:rFonts w:cstheme="minorHAnsi"/>
                <w:bCs/>
                <w:sz w:val="20"/>
                <w:szCs w:val="20"/>
              </w:rPr>
            </w:pPr>
          </w:p>
        </w:tc>
      </w:tr>
      <w:tr w:rsidR="004F55D9" w:rsidRPr="00464E53" w14:paraId="5F0533AA" w14:textId="77777777" w:rsidTr="0001334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AF6A1BE"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2A7DB54" w14:textId="77777777" w:rsidR="004F55D9" w:rsidRPr="00464E53" w:rsidRDefault="004F55D9" w:rsidP="0001334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C95EF2C" w14:textId="77777777" w:rsidR="004F55D9" w:rsidRPr="00464E53" w:rsidRDefault="004F55D9" w:rsidP="0001334C">
            <w:pPr>
              <w:rPr>
                <w:rFonts w:cstheme="minorHAnsi"/>
                <w:bCs/>
                <w:sz w:val="20"/>
                <w:szCs w:val="20"/>
              </w:rPr>
            </w:pPr>
          </w:p>
        </w:tc>
      </w:tr>
      <w:tr w:rsidR="004F55D9" w:rsidRPr="001430D4" w14:paraId="2837A495"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59BE1F0" w14:textId="77777777" w:rsidR="004F55D9" w:rsidRPr="00464E53" w:rsidRDefault="004F55D9" w:rsidP="0001334C">
            <w:pPr>
              <w:tabs>
                <w:tab w:val="left" w:pos="6810"/>
              </w:tabs>
              <w:rPr>
                <w:rFonts w:cstheme="minorHAnsi"/>
                <w:b/>
                <w:sz w:val="20"/>
                <w:szCs w:val="20"/>
              </w:rPr>
            </w:pPr>
            <w:r w:rsidRPr="00464E53">
              <w:rPr>
                <w:rFonts w:cstheme="minorHAnsi"/>
                <w:b/>
                <w:sz w:val="20"/>
                <w:szCs w:val="20"/>
              </w:rPr>
              <w:t>Projectgegevens</w:t>
            </w:r>
          </w:p>
        </w:tc>
      </w:tr>
      <w:tr w:rsidR="004F55D9" w:rsidRPr="00464E53" w14:paraId="31A3141B"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9B1AD49" w14:textId="77777777" w:rsidR="004F55D9" w:rsidRDefault="004F55D9" w:rsidP="0001334C">
            <w:pPr>
              <w:rPr>
                <w:rFonts w:cstheme="minorHAnsi"/>
                <w:bCs/>
                <w:sz w:val="20"/>
                <w:szCs w:val="20"/>
              </w:rPr>
            </w:pPr>
          </w:p>
          <w:p w14:paraId="3051BC76" w14:textId="77777777" w:rsidR="004F55D9" w:rsidRPr="00464E53" w:rsidRDefault="004F55D9" w:rsidP="0001334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4AB7C6EB" w14:textId="77777777" w:rsidR="004F55D9" w:rsidRPr="00464E53" w:rsidRDefault="004F55D9" w:rsidP="0001334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7570D3A" w14:textId="77777777" w:rsidR="004F55D9" w:rsidRPr="00464E53" w:rsidRDefault="004F55D9" w:rsidP="0001334C">
            <w:pPr>
              <w:rPr>
                <w:rFonts w:cstheme="minorHAnsi"/>
                <w:bCs/>
                <w:sz w:val="20"/>
                <w:szCs w:val="20"/>
              </w:rPr>
            </w:pPr>
          </w:p>
        </w:tc>
      </w:tr>
      <w:tr w:rsidR="004F55D9" w:rsidRPr="00464E53" w14:paraId="1BB8C181"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84725D3"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C82FD93" w14:textId="77777777" w:rsidR="004F55D9" w:rsidRPr="00464E53" w:rsidRDefault="004F55D9" w:rsidP="0001334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846B5CA" w14:textId="77777777" w:rsidR="004F55D9" w:rsidRPr="00464E53" w:rsidRDefault="004F55D9" w:rsidP="0001334C">
            <w:pPr>
              <w:rPr>
                <w:rFonts w:cstheme="minorHAnsi"/>
                <w:bCs/>
                <w:sz w:val="20"/>
                <w:szCs w:val="20"/>
              </w:rPr>
            </w:pPr>
          </w:p>
        </w:tc>
      </w:tr>
      <w:tr w:rsidR="004F55D9" w:rsidRPr="00464E53" w14:paraId="02815EF3"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9E43168"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2481774" w14:textId="77777777" w:rsidR="004F55D9" w:rsidRPr="00464E53" w:rsidRDefault="004F55D9" w:rsidP="0001334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2B8B195" w14:textId="77777777" w:rsidR="004F55D9" w:rsidRPr="00464E53" w:rsidRDefault="004F55D9" w:rsidP="0001334C">
            <w:pPr>
              <w:rPr>
                <w:rFonts w:cstheme="minorHAnsi"/>
                <w:bCs/>
                <w:sz w:val="20"/>
                <w:szCs w:val="20"/>
              </w:rPr>
            </w:pPr>
          </w:p>
        </w:tc>
      </w:tr>
      <w:tr w:rsidR="004F55D9" w:rsidRPr="00464E53" w14:paraId="5AC2BA7B"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8243E23" w14:textId="77777777" w:rsidR="004F55D9" w:rsidRPr="00464E53" w:rsidRDefault="004F55D9" w:rsidP="0001334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170957B" w14:textId="77777777" w:rsidR="004F55D9" w:rsidRPr="00464E53" w:rsidRDefault="004F55D9" w:rsidP="0001334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372380E7" w14:textId="77777777" w:rsidR="004F55D9" w:rsidRDefault="004F55D9" w:rsidP="0001334C">
            <w:pPr>
              <w:rPr>
                <w:rFonts w:cstheme="minorHAnsi"/>
                <w:sz w:val="20"/>
                <w:szCs w:val="20"/>
              </w:rPr>
            </w:pPr>
          </w:p>
          <w:p w14:paraId="6814E300" w14:textId="77777777" w:rsidR="004F55D9" w:rsidRDefault="004F55D9" w:rsidP="0001334C">
            <w:pPr>
              <w:rPr>
                <w:rFonts w:cstheme="minorHAnsi"/>
                <w:sz w:val="20"/>
                <w:szCs w:val="20"/>
              </w:rPr>
            </w:pPr>
          </w:p>
          <w:p w14:paraId="045562FA" w14:textId="77777777" w:rsidR="004F55D9" w:rsidRPr="00464E53" w:rsidRDefault="004F55D9" w:rsidP="0001334C">
            <w:pPr>
              <w:rPr>
                <w:rFonts w:cstheme="minorHAnsi"/>
                <w:sz w:val="20"/>
                <w:szCs w:val="20"/>
              </w:rPr>
            </w:pPr>
          </w:p>
        </w:tc>
      </w:tr>
    </w:tbl>
    <w:tbl>
      <w:tblPr>
        <w:tblpPr w:leftFromText="141" w:rightFromText="141" w:vertAnchor="text" w:horzAnchor="margin" w:tblpY="9"/>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4F55D9" w:rsidRPr="00464E53" w14:paraId="73B4168C" w14:textId="77777777" w:rsidTr="0001334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7B78DA38" w14:textId="77777777" w:rsidR="004F55D9" w:rsidRPr="00464E53" w:rsidRDefault="004F55D9" w:rsidP="0001334C">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665898DE" w14:textId="77777777" w:rsidR="004F55D9" w:rsidRPr="00464E53" w:rsidRDefault="004F55D9" w:rsidP="0001334C">
            <w:pPr>
              <w:tabs>
                <w:tab w:val="left" w:pos="6810"/>
              </w:tabs>
              <w:rPr>
                <w:rFonts w:cstheme="minorHAnsi"/>
                <w:b/>
                <w:sz w:val="20"/>
                <w:szCs w:val="20"/>
              </w:rPr>
            </w:pPr>
          </w:p>
          <w:p w14:paraId="682A5300" w14:textId="02D1A150" w:rsidR="00630AE3" w:rsidRDefault="00630AE3" w:rsidP="00630AE3">
            <w:pPr>
              <w:pStyle w:val="Lijstnummering4"/>
              <w:numPr>
                <w:ilvl w:val="0"/>
                <w:numId w:val="0"/>
              </w:numPr>
              <w:suppressAutoHyphens/>
              <w:ind w:left="661"/>
            </w:pPr>
            <w:r>
              <w:t xml:space="preserve">Inschrijver heeft in een aaneengesloten periode van maximaal 12 maanden minimaal </w:t>
            </w:r>
            <w:r w:rsidR="00EC4189">
              <w:t>3</w:t>
            </w:r>
            <w:r>
              <w:t>000 uur personeel ter beschikking gesteld op basis van uitzenden en detacheren;</w:t>
            </w:r>
          </w:p>
          <w:p w14:paraId="0188AF27" w14:textId="77777777" w:rsidR="004F55D9" w:rsidRPr="00464E53" w:rsidRDefault="004F55D9" w:rsidP="0001334C">
            <w:pPr>
              <w:tabs>
                <w:tab w:val="left" w:pos="6810"/>
              </w:tabs>
              <w:rPr>
                <w:rFonts w:cstheme="minorHAnsi"/>
                <w:b/>
                <w:sz w:val="20"/>
                <w:szCs w:val="20"/>
              </w:rPr>
            </w:pPr>
          </w:p>
        </w:tc>
      </w:tr>
      <w:tr w:rsidR="004F55D9" w:rsidRPr="00464E53" w14:paraId="3946CCC6" w14:textId="77777777" w:rsidTr="0001334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ED1FF94" w14:textId="77777777" w:rsidR="004F55D9" w:rsidRPr="00464E53" w:rsidRDefault="004F55D9" w:rsidP="0001334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4F55D9" w:rsidRPr="00464E53" w14:paraId="490C7460" w14:textId="77777777" w:rsidTr="0001334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6C2A9301" w14:textId="77777777" w:rsidR="004F55D9" w:rsidRPr="00464E53" w:rsidRDefault="004F55D9" w:rsidP="0001334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8568DB7" w14:textId="77777777" w:rsidR="004F55D9" w:rsidRPr="00464E53" w:rsidRDefault="004F55D9" w:rsidP="0001334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B878529" w14:textId="77777777" w:rsidR="004F55D9" w:rsidRPr="00464E53" w:rsidRDefault="004F55D9" w:rsidP="0001334C">
            <w:pPr>
              <w:rPr>
                <w:rFonts w:cstheme="minorHAnsi"/>
                <w:bCs/>
                <w:sz w:val="20"/>
                <w:szCs w:val="20"/>
              </w:rPr>
            </w:pPr>
          </w:p>
        </w:tc>
      </w:tr>
      <w:tr w:rsidR="004F55D9" w:rsidRPr="00464E53" w14:paraId="56372E5D" w14:textId="77777777" w:rsidTr="0001334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DD951BA"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5213805" w14:textId="77777777" w:rsidR="004F55D9" w:rsidRPr="00464E53" w:rsidRDefault="004F55D9" w:rsidP="0001334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366EDD93" w14:textId="77777777" w:rsidR="004F55D9" w:rsidRPr="00464E53" w:rsidRDefault="004F55D9" w:rsidP="0001334C">
            <w:pPr>
              <w:rPr>
                <w:rFonts w:cstheme="minorHAnsi"/>
                <w:bCs/>
                <w:sz w:val="20"/>
                <w:szCs w:val="20"/>
              </w:rPr>
            </w:pPr>
          </w:p>
        </w:tc>
      </w:tr>
      <w:tr w:rsidR="004F55D9" w:rsidRPr="00464E53" w14:paraId="58AB029C" w14:textId="77777777" w:rsidTr="0001334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DFA7716"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CB73D8B" w14:textId="77777777" w:rsidR="004F55D9" w:rsidRPr="00464E53" w:rsidRDefault="004F55D9" w:rsidP="0001334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0CC0B9F7" w14:textId="77777777" w:rsidR="004F55D9" w:rsidRPr="00464E53" w:rsidRDefault="004F55D9" w:rsidP="0001334C">
            <w:pPr>
              <w:rPr>
                <w:rFonts w:cstheme="minorHAnsi"/>
                <w:bCs/>
                <w:sz w:val="20"/>
                <w:szCs w:val="20"/>
              </w:rPr>
            </w:pPr>
          </w:p>
        </w:tc>
      </w:tr>
      <w:tr w:rsidR="004F55D9" w:rsidRPr="00464E53" w14:paraId="1FE4044D" w14:textId="77777777" w:rsidTr="0001334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38FF842" w14:textId="77777777" w:rsidR="004F55D9" w:rsidRPr="00464E53" w:rsidRDefault="004F55D9" w:rsidP="0001334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533D0CC" w14:textId="77777777" w:rsidR="004F55D9" w:rsidRPr="00464E53" w:rsidRDefault="004F55D9" w:rsidP="0001334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FDDED44" w14:textId="77777777" w:rsidR="004F55D9" w:rsidRPr="00464E53" w:rsidRDefault="004F55D9" w:rsidP="0001334C">
            <w:pPr>
              <w:rPr>
                <w:rFonts w:cstheme="minorHAnsi"/>
                <w:bCs/>
                <w:sz w:val="20"/>
                <w:szCs w:val="20"/>
              </w:rPr>
            </w:pPr>
          </w:p>
        </w:tc>
      </w:tr>
      <w:tr w:rsidR="004F55D9" w:rsidRPr="00464E53" w14:paraId="66C36F4E" w14:textId="77777777" w:rsidTr="0001334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985B31A"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934979A" w14:textId="77777777" w:rsidR="004F55D9" w:rsidRPr="00464E53" w:rsidRDefault="004F55D9" w:rsidP="0001334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1A8E0C3" w14:textId="77777777" w:rsidR="004F55D9" w:rsidRPr="00464E53" w:rsidRDefault="004F55D9" w:rsidP="0001334C">
            <w:pPr>
              <w:rPr>
                <w:rFonts w:cstheme="minorHAnsi"/>
                <w:bCs/>
                <w:sz w:val="20"/>
                <w:szCs w:val="20"/>
              </w:rPr>
            </w:pPr>
          </w:p>
        </w:tc>
      </w:tr>
      <w:tr w:rsidR="004F55D9" w:rsidRPr="00464E53" w14:paraId="7B831525" w14:textId="77777777" w:rsidTr="0001334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291F4B3"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4657069" w14:textId="77777777" w:rsidR="004F55D9" w:rsidRPr="00464E53" w:rsidRDefault="004F55D9" w:rsidP="0001334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2964FE0" w14:textId="77777777" w:rsidR="004F55D9" w:rsidRPr="00464E53" w:rsidRDefault="004F55D9" w:rsidP="0001334C">
            <w:pPr>
              <w:rPr>
                <w:rFonts w:cstheme="minorHAnsi"/>
                <w:bCs/>
                <w:sz w:val="20"/>
                <w:szCs w:val="20"/>
              </w:rPr>
            </w:pPr>
          </w:p>
        </w:tc>
      </w:tr>
      <w:tr w:rsidR="004F55D9" w:rsidRPr="00464E53" w14:paraId="0E2B98B7" w14:textId="77777777" w:rsidTr="0001334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ECF254C"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BD6D45D" w14:textId="77777777" w:rsidR="004F55D9" w:rsidRPr="00464E53" w:rsidRDefault="004F55D9" w:rsidP="0001334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B9DC216" w14:textId="77777777" w:rsidR="004F55D9" w:rsidRPr="00464E53" w:rsidRDefault="004F55D9" w:rsidP="0001334C">
            <w:pPr>
              <w:rPr>
                <w:rFonts w:cstheme="minorHAnsi"/>
                <w:bCs/>
                <w:sz w:val="20"/>
                <w:szCs w:val="20"/>
              </w:rPr>
            </w:pPr>
          </w:p>
        </w:tc>
      </w:tr>
      <w:tr w:rsidR="004F55D9" w:rsidRPr="001430D4" w14:paraId="27DF0080"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98E6C56" w14:textId="77777777" w:rsidR="004F55D9" w:rsidRPr="00464E53" w:rsidRDefault="004F55D9" w:rsidP="0001334C">
            <w:pPr>
              <w:tabs>
                <w:tab w:val="left" w:pos="6810"/>
              </w:tabs>
              <w:rPr>
                <w:rFonts w:cstheme="minorHAnsi"/>
                <w:b/>
                <w:sz w:val="20"/>
                <w:szCs w:val="20"/>
              </w:rPr>
            </w:pPr>
            <w:r w:rsidRPr="00464E53">
              <w:rPr>
                <w:rFonts w:cstheme="minorHAnsi"/>
                <w:b/>
                <w:sz w:val="20"/>
                <w:szCs w:val="20"/>
              </w:rPr>
              <w:t>Projectgegevens</w:t>
            </w:r>
          </w:p>
        </w:tc>
      </w:tr>
      <w:tr w:rsidR="004F55D9" w:rsidRPr="00464E53" w14:paraId="2685D930"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122FF80" w14:textId="77777777" w:rsidR="004F55D9" w:rsidRDefault="004F55D9" w:rsidP="0001334C">
            <w:pPr>
              <w:rPr>
                <w:rFonts w:cstheme="minorHAnsi"/>
                <w:bCs/>
                <w:sz w:val="20"/>
                <w:szCs w:val="20"/>
              </w:rPr>
            </w:pPr>
          </w:p>
          <w:p w14:paraId="26B0928A" w14:textId="77777777" w:rsidR="004F55D9" w:rsidRPr="00464E53" w:rsidRDefault="004F55D9" w:rsidP="0001334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EF28515" w14:textId="77777777" w:rsidR="004F55D9" w:rsidRPr="00464E53" w:rsidRDefault="004F55D9" w:rsidP="0001334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8E86560" w14:textId="77777777" w:rsidR="004F55D9" w:rsidRPr="00464E53" w:rsidRDefault="004F55D9" w:rsidP="0001334C">
            <w:pPr>
              <w:rPr>
                <w:rFonts w:cstheme="minorHAnsi"/>
                <w:bCs/>
                <w:sz w:val="20"/>
                <w:szCs w:val="20"/>
              </w:rPr>
            </w:pPr>
          </w:p>
        </w:tc>
      </w:tr>
      <w:tr w:rsidR="004F55D9" w:rsidRPr="00464E53" w14:paraId="188C5EDE"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7E9BA96"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CA7F684" w14:textId="77777777" w:rsidR="004F55D9" w:rsidRPr="00464E53" w:rsidRDefault="004F55D9" w:rsidP="0001334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2A900B1" w14:textId="77777777" w:rsidR="004F55D9" w:rsidRPr="00464E53" w:rsidRDefault="004F55D9" w:rsidP="0001334C">
            <w:pPr>
              <w:rPr>
                <w:rFonts w:cstheme="minorHAnsi"/>
                <w:bCs/>
                <w:sz w:val="20"/>
                <w:szCs w:val="20"/>
              </w:rPr>
            </w:pPr>
          </w:p>
        </w:tc>
      </w:tr>
      <w:tr w:rsidR="004F55D9" w:rsidRPr="00464E53" w14:paraId="2B6EFAD1"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C2038F2" w14:textId="77777777" w:rsidR="004F55D9" w:rsidRPr="00464E53" w:rsidRDefault="004F55D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B3594FF" w14:textId="77777777" w:rsidR="004F55D9" w:rsidRPr="00464E53" w:rsidRDefault="004F55D9" w:rsidP="0001334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1A1E8DC" w14:textId="77777777" w:rsidR="004F55D9" w:rsidRPr="00464E53" w:rsidRDefault="004F55D9" w:rsidP="0001334C">
            <w:pPr>
              <w:rPr>
                <w:rFonts w:cstheme="minorHAnsi"/>
                <w:bCs/>
                <w:sz w:val="20"/>
                <w:szCs w:val="20"/>
              </w:rPr>
            </w:pPr>
          </w:p>
        </w:tc>
      </w:tr>
      <w:tr w:rsidR="004F55D9" w:rsidRPr="00464E53" w14:paraId="79CA5880"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B98F4EC" w14:textId="77777777" w:rsidR="004F55D9" w:rsidRPr="00464E53" w:rsidRDefault="004F55D9" w:rsidP="0001334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15F8E923" w14:textId="77777777" w:rsidR="004F55D9" w:rsidRPr="00464E53" w:rsidRDefault="004F55D9" w:rsidP="0001334C">
            <w:pPr>
              <w:rPr>
                <w:rFonts w:cstheme="minorHAnsi"/>
                <w:bCs/>
                <w:sz w:val="20"/>
                <w:szCs w:val="20"/>
              </w:rPr>
            </w:pPr>
            <w:r w:rsidRPr="00464E53">
              <w:rPr>
                <w:rFonts w:cstheme="minorHAnsi"/>
                <w:bCs/>
                <w:sz w:val="20"/>
                <w:szCs w:val="20"/>
              </w:rPr>
              <w:t xml:space="preserve">Omvang </w:t>
            </w:r>
            <w:r>
              <w:rPr>
                <w:rFonts w:cstheme="minorHAnsi"/>
                <w:bCs/>
                <w:sz w:val="20"/>
                <w:szCs w:val="20"/>
              </w:rPr>
              <w:t>in uren</w:t>
            </w:r>
            <w:r w:rsidRPr="004A4E63">
              <w:rPr>
                <w:rFonts w:cstheme="minorHAnsi"/>
                <w:bCs/>
                <w:sz w:val="20"/>
                <w:szCs w:val="20"/>
              </w:rPr>
              <w:t xml:space="preserve">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0914B0AB" w14:textId="77777777" w:rsidR="004F55D9" w:rsidRPr="00464E53" w:rsidRDefault="004F55D9" w:rsidP="0001334C">
            <w:pPr>
              <w:rPr>
                <w:rFonts w:cstheme="minorHAnsi"/>
                <w:bCs/>
                <w:sz w:val="20"/>
                <w:szCs w:val="20"/>
              </w:rPr>
            </w:pPr>
          </w:p>
        </w:tc>
      </w:tr>
      <w:tr w:rsidR="004F55D9" w:rsidRPr="00464E53" w14:paraId="1C3B34A7"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62B2122C" w14:textId="77777777" w:rsidR="004F55D9" w:rsidRPr="00464E53" w:rsidRDefault="004F55D9" w:rsidP="0001334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46FFC92" w14:textId="77777777" w:rsidR="004F55D9" w:rsidRPr="00464E53" w:rsidRDefault="004F55D9" w:rsidP="0001334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37395E08" w14:textId="77777777" w:rsidR="004F55D9" w:rsidRDefault="004F55D9" w:rsidP="0001334C">
            <w:pPr>
              <w:rPr>
                <w:rFonts w:cstheme="minorHAnsi"/>
                <w:sz w:val="20"/>
                <w:szCs w:val="20"/>
              </w:rPr>
            </w:pPr>
          </w:p>
          <w:p w14:paraId="2ED92F73" w14:textId="77777777" w:rsidR="004F55D9" w:rsidRDefault="004F55D9" w:rsidP="0001334C">
            <w:pPr>
              <w:rPr>
                <w:rFonts w:cstheme="minorHAnsi"/>
                <w:sz w:val="20"/>
                <w:szCs w:val="20"/>
              </w:rPr>
            </w:pPr>
          </w:p>
          <w:p w14:paraId="5CFE20BF" w14:textId="77777777" w:rsidR="004F55D9" w:rsidRPr="00464E53" w:rsidRDefault="004F55D9" w:rsidP="0001334C">
            <w:pPr>
              <w:rPr>
                <w:rFonts w:cstheme="minorHAnsi"/>
                <w:sz w:val="20"/>
                <w:szCs w:val="20"/>
              </w:rPr>
            </w:pPr>
          </w:p>
        </w:tc>
      </w:tr>
    </w:tbl>
    <w:p w14:paraId="265FA869" w14:textId="77777777" w:rsidR="004F55D9" w:rsidRPr="00464E53" w:rsidRDefault="004F55D9" w:rsidP="004F55D9">
      <w:pPr>
        <w:rPr>
          <w:rFonts w:cstheme="minorHAnsi"/>
        </w:rPr>
      </w:pPr>
    </w:p>
    <w:p w14:paraId="070F261E" w14:textId="77777777" w:rsidR="00EC4189" w:rsidRDefault="00EC4189">
      <w:r>
        <w:br w:type="page"/>
      </w: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EC4189" w14:paraId="07EADE1B" w14:textId="77777777" w:rsidTr="0001334C">
        <w:trPr>
          <w:cantSplit/>
        </w:trPr>
        <w:tc>
          <w:tcPr>
            <w:tcW w:w="8222" w:type="dxa"/>
            <w:tcMar>
              <w:bottom w:w="198" w:type="dxa"/>
            </w:tcMar>
          </w:tcPr>
          <w:p w14:paraId="317F9E5B" w14:textId="18476C37" w:rsidR="00EC4189" w:rsidRPr="004F55D9" w:rsidRDefault="00EC4189" w:rsidP="0001334C">
            <w:pPr>
              <w:pStyle w:val="CoverSubtitel"/>
              <w:rPr>
                <w:sz w:val="28"/>
                <w:szCs w:val="28"/>
                <w:u w:val="single"/>
              </w:rPr>
            </w:pPr>
            <w:r w:rsidRPr="004F55D9">
              <w:rPr>
                <w:sz w:val="28"/>
                <w:szCs w:val="28"/>
                <w:u w:val="single"/>
              </w:rPr>
              <w:lastRenderedPageBreak/>
              <w:t xml:space="preserve">Perceel </w:t>
            </w:r>
            <w:r>
              <w:rPr>
                <w:sz w:val="28"/>
                <w:szCs w:val="28"/>
                <w:u w:val="single"/>
              </w:rPr>
              <w:t>3</w:t>
            </w:r>
          </w:p>
        </w:tc>
      </w:tr>
    </w:tbl>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EC4189" w:rsidRPr="00464E53" w14:paraId="353431FF" w14:textId="77777777" w:rsidTr="0001334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58576B81" w14:textId="77777777" w:rsidR="00EC4189" w:rsidRPr="00464E53" w:rsidRDefault="00EC4189" w:rsidP="0001334C">
            <w:pPr>
              <w:tabs>
                <w:tab w:val="left" w:pos="6810"/>
              </w:tabs>
              <w:rPr>
                <w:rFonts w:cstheme="minorHAnsi"/>
                <w:b/>
                <w:sz w:val="20"/>
                <w:szCs w:val="20"/>
              </w:rPr>
            </w:pPr>
            <w:r w:rsidRPr="00464E53">
              <w:rPr>
                <w:rFonts w:cstheme="minorHAnsi"/>
                <w:b/>
                <w:sz w:val="20"/>
                <w:szCs w:val="20"/>
              </w:rPr>
              <w:t>Kerncompetentie 1:</w:t>
            </w:r>
          </w:p>
          <w:p w14:paraId="2CC40875" w14:textId="77777777" w:rsidR="00EC4189" w:rsidRPr="00464E53" w:rsidRDefault="00EC4189" w:rsidP="0001334C">
            <w:pPr>
              <w:tabs>
                <w:tab w:val="left" w:pos="6810"/>
              </w:tabs>
              <w:rPr>
                <w:rFonts w:cstheme="minorHAnsi"/>
                <w:b/>
                <w:sz w:val="20"/>
                <w:szCs w:val="20"/>
              </w:rPr>
            </w:pPr>
          </w:p>
          <w:p w14:paraId="5B9A8C52" w14:textId="77777777" w:rsidR="001A683B" w:rsidRPr="00B52720" w:rsidRDefault="001A683B" w:rsidP="001A683B">
            <w:pPr>
              <w:pStyle w:val="Lijstnummering4"/>
              <w:numPr>
                <w:ilvl w:val="0"/>
                <w:numId w:val="0"/>
              </w:numPr>
              <w:suppressAutoHyphens/>
              <w:ind w:left="543"/>
            </w:pPr>
            <w:r w:rsidRPr="009C3A47">
              <w:t xml:space="preserve">De inschrijver heeft in één of meerdere opdrachten (tegelijkertijd) uitgevoerd waarin hij als juridisch werkgever heeft gefungeerd in payroll constructies met een totale opdrachtwaarde van </w:t>
            </w:r>
            <w:r>
              <w:t>300.000 euro</w:t>
            </w:r>
            <w:r w:rsidRPr="009C3A47">
              <w:t>.</w:t>
            </w:r>
          </w:p>
          <w:p w14:paraId="4FEC3EDB" w14:textId="77777777" w:rsidR="00EC4189" w:rsidRPr="00464E53" w:rsidRDefault="00EC4189" w:rsidP="0001334C">
            <w:pPr>
              <w:tabs>
                <w:tab w:val="left" w:pos="6810"/>
              </w:tabs>
              <w:rPr>
                <w:rFonts w:cstheme="minorHAnsi"/>
                <w:b/>
                <w:sz w:val="20"/>
                <w:szCs w:val="20"/>
              </w:rPr>
            </w:pPr>
          </w:p>
        </w:tc>
      </w:tr>
      <w:tr w:rsidR="00EC4189" w:rsidRPr="00464E53" w14:paraId="6F94F315" w14:textId="77777777" w:rsidTr="0001334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E6EE6B1" w14:textId="77777777" w:rsidR="00EC4189" w:rsidRPr="00464E53" w:rsidRDefault="00EC4189" w:rsidP="0001334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EC4189" w:rsidRPr="00464E53" w14:paraId="10B2BC72" w14:textId="77777777" w:rsidTr="0001334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03E6437" w14:textId="77777777" w:rsidR="00EC4189" w:rsidRPr="00464E53" w:rsidRDefault="00EC4189" w:rsidP="0001334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49767ED" w14:textId="77777777" w:rsidR="00EC4189" w:rsidRPr="00464E53" w:rsidRDefault="00EC4189" w:rsidP="0001334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F7AAFB0" w14:textId="77777777" w:rsidR="00EC4189" w:rsidRPr="00464E53" w:rsidRDefault="00EC4189" w:rsidP="0001334C">
            <w:pPr>
              <w:rPr>
                <w:rFonts w:cstheme="minorHAnsi"/>
                <w:bCs/>
                <w:sz w:val="20"/>
                <w:szCs w:val="20"/>
              </w:rPr>
            </w:pPr>
          </w:p>
        </w:tc>
      </w:tr>
      <w:tr w:rsidR="00EC4189" w:rsidRPr="00464E53" w14:paraId="321A27B9" w14:textId="77777777" w:rsidTr="0001334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3F41C29"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6E913F5" w14:textId="77777777" w:rsidR="00EC4189" w:rsidRPr="00464E53" w:rsidRDefault="00EC4189" w:rsidP="0001334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6AF6749" w14:textId="77777777" w:rsidR="00EC4189" w:rsidRPr="00464E53" w:rsidRDefault="00EC4189" w:rsidP="0001334C">
            <w:pPr>
              <w:rPr>
                <w:rFonts w:cstheme="minorHAnsi"/>
                <w:bCs/>
                <w:sz w:val="20"/>
                <w:szCs w:val="20"/>
              </w:rPr>
            </w:pPr>
          </w:p>
        </w:tc>
      </w:tr>
      <w:tr w:rsidR="00EC4189" w:rsidRPr="00464E53" w14:paraId="5658C5A6" w14:textId="77777777" w:rsidTr="0001334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072B3A2"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B621602" w14:textId="77777777" w:rsidR="00EC4189" w:rsidRPr="00464E53" w:rsidRDefault="00EC4189" w:rsidP="0001334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3CF3217E" w14:textId="77777777" w:rsidR="00EC4189" w:rsidRPr="00464E53" w:rsidRDefault="00EC4189" w:rsidP="0001334C">
            <w:pPr>
              <w:rPr>
                <w:rFonts w:cstheme="minorHAnsi"/>
                <w:bCs/>
                <w:sz w:val="20"/>
                <w:szCs w:val="20"/>
              </w:rPr>
            </w:pPr>
          </w:p>
        </w:tc>
      </w:tr>
      <w:tr w:rsidR="00EC4189" w:rsidRPr="00464E53" w14:paraId="6C7C9414" w14:textId="77777777" w:rsidTr="0001334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26A35A35" w14:textId="77777777" w:rsidR="00EC4189" w:rsidRPr="00464E53" w:rsidRDefault="00EC4189" w:rsidP="0001334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63C8621E" w14:textId="77777777" w:rsidR="00EC4189" w:rsidRPr="00464E53" w:rsidRDefault="00EC4189" w:rsidP="0001334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96901F3" w14:textId="77777777" w:rsidR="00EC4189" w:rsidRPr="00464E53" w:rsidRDefault="00EC4189" w:rsidP="0001334C">
            <w:pPr>
              <w:rPr>
                <w:rFonts w:cstheme="minorHAnsi"/>
                <w:bCs/>
                <w:sz w:val="20"/>
                <w:szCs w:val="20"/>
              </w:rPr>
            </w:pPr>
          </w:p>
        </w:tc>
      </w:tr>
      <w:tr w:rsidR="00EC4189" w:rsidRPr="00464E53" w14:paraId="58549EFD" w14:textId="77777777" w:rsidTr="0001334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249A414"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E283A74" w14:textId="77777777" w:rsidR="00EC4189" w:rsidRPr="00464E53" w:rsidRDefault="00EC4189" w:rsidP="0001334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8574DE8" w14:textId="77777777" w:rsidR="00EC4189" w:rsidRPr="00464E53" w:rsidRDefault="00EC4189" w:rsidP="0001334C">
            <w:pPr>
              <w:rPr>
                <w:rFonts w:cstheme="minorHAnsi"/>
                <w:bCs/>
                <w:sz w:val="20"/>
                <w:szCs w:val="20"/>
              </w:rPr>
            </w:pPr>
          </w:p>
        </w:tc>
      </w:tr>
      <w:tr w:rsidR="00EC4189" w:rsidRPr="00464E53" w14:paraId="59897DC0" w14:textId="77777777" w:rsidTr="0001334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164245B"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9D385BC" w14:textId="77777777" w:rsidR="00EC4189" w:rsidRPr="00464E53" w:rsidRDefault="00EC4189" w:rsidP="0001334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2BE4C80" w14:textId="77777777" w:rsidR="00EC4189" w:rsidRPr="00464E53" w:rsidRDefault="00EC4189" w:rsidP="0001334C">
            <w:pPr>
              <w:rPr>
                <w:rFonts w:cstheme="minorHAnsi"/>
                <w:bCs/>
                <w:sz w:val="20"/>
                <w:szCs w:val="20"/>
              </w:rPr>
            </w:pPr>
          </w:p>
        </w:tc>
      </w:tr>
      <w:tr w:rsidR="00EC4189" w:rsidRPr="00464E53" w14:paraId="62123420" w14:textId="77777777" w:rsidTr="0001334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AAA11E3"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97CE17F" w14:textId="77777777" w:rsidR="00EC4189" w:rsidRPr="00464E53" w:rsidRDefault="00EC4189" w:rsidP="0001334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6E3892D" w14:textId="77777777" w:rsidR="00EC4189" w:rsidRPr="00464E53" w:rsidRDefault="00EC4189" w:rsidP="0001334C">
            <w:pPr>
              <w:rPr>
                <w:rFonts w:cstheme="minorHAnsi"/>
                <w:bCs/>
                <w:sz w:val="20"/>
                <w:szCs w:val="20"/>
              </w:rPr>
            </w:pPr>
          </w:p>
        </w:tc>
      </w:tr>
      <w:tr w:rsidR="00EC4189" w:rsidRPr="001430D4" w14:paraId="4D217B7A"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F6692FA" w14:textId="77777777" w:rsidR="00EC4189" w:rsidRPr="00464E53" w:rsidRDefault="00EC4189" w:rsidP="0001334C">
            <w:pPr>
              <w:tabs>
                <w:tab w:val="left" w:pos="6810"/>
              </w:tabs>
              <w:rPr>
                <w:rFonts w:cstheme="minorHAnsi"/>
                <w:b/>
                <w:sz w:val="20"/>
                <w:szCs w:val="20"/>
              </w:rPr>
            </w:pPr>
            <w:r w:rsidRPr="00464E53">
              <w:rPr>
                <w:rFonts w:cstheme="minorHAnsi"/>
                <w:b/>
                <w:sz w:val="20"/>
                <w:szCs w:val="20"/>
              </w:rPr>
              <w:t>Projectgegevens</w:t>
            </w:r>
          </w:p>
        </w:tc>
      </w:tr>
      <w:tr w:rsidR="00EC4189" w:rsidRPr="00464E53" w14:paraId="31464FDA"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88ADE80" w14:textId="77777777" w:rsidR="00EC4189" w:rsidRDefault="00EC4189" w:rsidP="0001334C">
            <w:pPr>
              <w:rPr>
                <w:rFonts w:cstheme="minorHAnsi"/>
                <w:bCs/>
                <w:sz w:val="20"/>
                <w:szCs w:val="20"/>
              </w:rPr>
            </w:pPr>
          </w:p>
          <w:p w14:paraId="22868C8C" w14:textId="77777777" w:rsidR="00EC4189" w:rsidRPr="00464E53" w:rsidRDefault="00EC4189" w:rsidP="0001334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ECAAB9B" w14:textId="77777777" w:rsidR="00EC4189" w:rsidRPr="00464E53" w:rsidRDefault="00EC4189" w:rsidP="0001334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0261D7E" w14:textId="77777777" w:rsidR="00EC4189" w:rsidRPr="00464E53" w:rsidRDefault="00EC4189" w:rsidP="0001334C">
            <w:pPr>
              <w:rPr>
                <w:rFonts w:cstheme="minorHAnsi"/>
                <w:bCs/>
                <w:sz w:val="20"/>
                <w:szCs w:val="20"/>
              </w:rPr>
            </w:pPr>
          </w:p>
        </w:tc>
      </w:tr>
      <w:tr w:rsidR="00EC4189" w:rsidRPr="00464E53" w14:paraId="1CAE8F19"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172394E"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60D60BE" w14:textId="77777777" w:rsidR="00EC4189" w:rsidRPr="00464E53" w:rsidRDefault="00EC4189" w:rsidP="0001334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A453929" w14:textId="77777777" w:rsidR="00EC4189" w:rsidRPr="00464E53" w:rsidRDefault="00EC4189" w:rsidP="0001334C">
            <w:pPr>
              <w:rPr>
                <w:rFonts w:cstheme="minorHAnsi"/>
                <w:bCs/>
                <w:sz w:val="20"/>
                <w:szCs w:val="20"/>
              </w:rPr>
            </w:pPr>
          </w:p>
        </w:tc>
      </w:tr>
      <w:tr w:rsidR="00EC4189" w:rsidRPr="00464E53" w14:paraId="218A4BD2"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FB46435" w14:textId="77777777" w:rsidR="00EC4189" w:rsidRPr="00464E53" w:rsidRDefault="00EC4189" w:rsidP="0001334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67532F2" w14:textId="77777777" w:rsidR="00EC4189" w:rsidRPr="00464E53" w:rsidRDefault="00EC4189" w:rsidP="0001334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9306B1F" w14:textId="77777777" w:rsidR="00EC4189" w:rsidRPr="00464E53" w:rsidRDefault="00EC4189" w:rsidP="0001334C">
            <w:pPr>
              <w:rPr>
                <w:rFonts w:cstheme="minorHAnsi"/>
                <w:bCs/>
                <w:sz w:val="20"/>
                <w:szCs w:val="20"/>
              </w:rPr>
            </w:pPr>
          </w:p>
        </w:tc>
      </w:tr>
      <w:tr w:rsidR="00EC4189" w:rsidRPr="00464E53" w14:paraId="2A863319" w14:textId="77777777" w:rsidTr="00013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18B7CAC" w14:textId="77777777" w:rsidR="00EC4189" w:rsidRPr="00464E53" w:rsidRDefault="00EC4189" w:rsidP="0001334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F3AB3F7" w14:textId="77777777" w:rsidR="00EC4189" w:rsidRPr="00464E53" w:rsidRDefault="00EC4189" w:rsidP="0001334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3A16F0A2" w14:textId="77777777" w:rsidR="00EC4189" w:rsidRDefault="00EC4189" w:rsidP="0001334C">
            <w:pPr>
              <w:rPr>
                <w:rFonts w:cstheme="minorHAnsi"/>
                <w:sz w:val="20"/>
                <w:szCs w:val="20"/>
              </w:rPr>
            </w:pPr>
          </w:p>
          <w:p w14:paraId="1D1A51E4" w14:textId="77777777" w:rsidR="00EC4189" w:rsidRDefault="00EC4189" w:rsidP="0001334C">
            <w:pPr>
              <w:rPr>
                <w:rFonts w:cstheme="minorHAnsi"/>
                <w:sz w:val="20"/>
                <w:szCs w:val="20"/>
              </w:rPr>
            </w:pPr>
          </w:p>
          <w:p w14:paraId="15C465E8" w14:textId="77777777" w:rsidR="00EC4189" w:rsidRPr="00464E53" w:rsidRDefault="00EC4189" w:rsidP="0001334C">
            <w:pPr>
              <w:rPr>
                <w:rFonts w:cstheme="minorHAnsi"/>
                <w:sz w:val="20"/>
                <w:szCs w:val="20"/>
              </w:rPr>
            </w:pPr>
          </w:p>
        </w:tc>
      </w:tr>
    </w:tbl>
    <w:p w14:paraId="32A694BF" w14:textId="77777777" w:rsidR="00EC2171" w:rsidRDefault="00EC2171" w:rsidP="00464E53">
      <w:pPr>
        <w:rPr>
          <w:rFonts w:cstheme="minorHAnsi"/>
          <w:bCs/>
          <w:sz w:val="20"/>
          <w:szCs w:val="20"/>
        </w:rPr>
      </w:pPr>
    </w:p>
    <w:p w14:paraId="4C83F33E" w14:textId="77777777" w:rsidR="00EC2171" w:rsidRDefault="00EC2171" w:rsidP="00464E53">
      <w:pPr>
        <w:rPr>
          <w:rFonts w:cstheme="minorHAnsi"/>
          <w:bCs/>
          <w:sz w:val="20"/>
          <w:szCs w:val="20"/>
        </w:rPr>
      </w:pPr>
    </w:p>
    <w:p w14:paraId="5B4F7747" w14:textId="3BA538E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EB4B" w14:textId="77777777" w:rsidR="007E4997" w:rsidRDefault="007E4997" w:rsidP="003B595D">
      <w:pPr>
        <w:spacing w:line="240" w:lineRule="auto"/>
      </w:pPr>
      <w:r>
        <w:separator/>
      </w:r>
    </w:p>
  </w:endnote>
  <w:endnote w:type="continuationSeparator" w:id="0">
    <w:p w14:paraId="58EAE1AF" w14:textId="77777777" w:rsidR="007E4997" w:rsidRDefault="007E4997"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7E4997" w14:paraId="3DACC2FB" w14:textId="77777777" w:rsidTr="004233FB">
        <w:trPr>
          <w:cantSplit/>
          <w:trHeight w:hRule="exact" w:val="280"/>
        </w:trPr>
        <w:tc>
          <w:tcPr>
            <w:tcW w:w="709" w:type="dxa"/>
            <w:tcBorders>
              <w:top w:val="nil"/>
              <w:left w:val="nil"/>
              <w:bottom w:val="single" w:sz="18" w:space="0" w:color="9196CA" w:themeColor="accent1"/>
              <w:right w:val="nil"/>
            </w:tcBorders>
          </w:tcPr>
          <w:p w14:paraId="630B258F" w14:textId="77777777" w:rsidR="007E4997" w:rsidRDefault="007E4997" w:rsidP="004233FB">
            <w:pPr>
              <w:spacing w:before="280" w:line="240" w:lineRule="auto"/>
            </w:pPr>
          </w:p>
        </w:tc>
      </w:tr>
    </w:tbl>
    <w:p w14:paraId="27C0DD78" w14:textId="77777777" w:rsidR="007E4997" w:rsidRDefault="007E4997" w:rsidP="0032501C">
      <w:pPr>
        <w:spacing w:line="160" w:lineRule="exact"/>
      </w:pPr>
    </w:p>
  </w:footnote>
  <w:footnote w:type="continuationSeparator" w:id="0">
    <w:p w14:paraId="01F34320" w14:textId="77777777" w:rsidR="007E4997" w:rsidRDefault="007E4997"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0FB1094"/>
    <w:multiLevelType w:val="hybridMultilevel"/>
    <w:tmpl w:val="8744A23A"/>
    <w:lvl w:ilvl="0" w:tplc="0413000F">
      <w:start w:val="1"/>
      <w:numFmt w:val="decimal"/>
      <w:lvlText w:val="%1."/>
      <w:lvlJc w:val="left"/>
      <w:pPr>
        <w:ind w:left="1569" w:hanging="360"/>
      </w:pPr>
    </w:lvl>
    <w:lvl w:ilvl="1" w:tplc="04130019" w:tentative="1">
      <w:start w:val="1"/>
      <w:numFmt w:val="lowerLetter"/>
      <w:lvlText w:val="%2."/>
      <w:lvlJc w:val="left"/>
      <w:pPr>
        <w:ind w:left="2289" w:hanging="360"/>
      </w:pPr>
    </w:lvl>
    <w:lvl w:ilvl="2" w:tplc="0413001B" w:tentative="1">
      <w:start w:val="1"/>
      <w:numFmt w:val="lowerRoman"/>
      <w:lvlText w:val="%3."/>
      <w:lvlJc w:val="right"/>
      <w:pPr>
        <w:ind w:left="3009" w:hanging="180"/>
      </w:pPr>
    </w:lvl>
    <w:lvl w:ilvl="3" w:tplc="0413000F" w:tentative="1">
      <w:start w:val="1"/>
      <w:numFmt w:val="decimal"/>
      <w:lvlText w:val="%4."/>
      <w:lvlJc w:val="left"/>
      <w:pPr>
        <w:ind w:left="3729" w:hanging="360"/>
      </w:pPr>
    </w:lvl>
    <w:lvl w:ilvl="4" w:tplc="04130019" w:tentative="1">
      <w:start w:val="1"/>
      <w:numFmt w:val="lowerLetter"/>
      <w:lvlText w:val="%5."/>
      <w:lvlJc w:val="left"/>
      <w:pPr>
        <w:ind w:left="4449" w:hanging="360"/>
      </w:pPr>
    </w:lvl>
    <w:lvl w:ilvl="5" w:tplc="0413001B" w:tentative="1">
      <w:start w:val="1"/>
      <w:numFmt w:val="lowerRoman"/>
      <w:lvlText w:val="%6."/>
      <w:lvlJc w:val="right"/>
      <w:pPr>
        <w:ind w:left="5169" w:hanging="180"/>
      </w:pPr>
    </w:lvl>
    <w:lvl w:ilvl="6" w:tplc="0413000F" w:tentative="1">
      <w:start w:val="1"/>
      <w:numFmt w:val="decimal"/>
      <w:lvlText w:val="%7."/>
      <w:lvlJc w:val="left"/>
      <w:pPr>
        <w:ind w:left="5889" w:hanging="360"/>
      </w:pPr>
    </w:lvl>
    <w:lvl w:ilvl="7" w:tplc="04130019" w:tentative="1">
      <w:start w:val="1"/>
      <w:numFmt w:val="lowerLetter"/>
      <w:lvlText w:val="%8."/>
      <w:lvlJc w:val="left"/>
      <w:pPr>
        <w:ind w:left="6609" w:hanging="360"/>
      </w:pPr>
    </w:lvl>
    <w:lvl w:ilvl="8" w:tplc="0413001B" w:tentative="1">
      <w:start w:val="1"/>
      <w:numFmt w:val="lowerRoman"/>
      <w:lvlText w:val="%9."/>
      <w:lvlJc w:val="right"/>
      <w:pPr>
        <w:ind w:left="7329" w:hanging="180"/>
      </w:pPr>
    </w:lvl>
  </w:abstractNum>
  <w:abstractNum w:abstractNumId="22"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3"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4" w15:restartNumberingAfterBreak="0">
    <w:nsid w:val="4DBB31A0"/>
    <w:multiLevelType w:val="multilevel"/>
    <w:tmpl w:val="9C1A11E0"/>
    <w:numStyleLink w:val="Bulletlijst"/>
  </w:abstractNum>
  <w:abstractNum w:abstractNumId="25" w15:restartNumberingAfterBreak="0">
    <w:nsid w:val="4E5A2763"/>
    <w:multiLevelType w:val="hybridMultilevel"/>
    <w:tmpl w:val="514AEA84"/>
    <w:lvl w:ilvl="0" w:tplc="0413000F">
      <w:start w:val="1"/>
      <w:numFmt w:val="decimal"/>
      <w:lvlText w:val="%1."/>
      <w:lvlJc w:val="left"/>
      <w:pPr>
        <w:ind w:left="1569" w:hanging="360"/>
      </w:pPr>
    </w:lvl>
    <w:lvl w:ilvl="1" w:tplc="04130019" w:tentative="1">
      <w:start w:val="1"/>
      <w:numFmt w:val="lowerLetter"/>
      <w:lvlText w:val="%2."/>
      <w:lvlJc w:val="left"/>
      <w:pPr>
        <w:ind w:left="2289" w:hanging="360"/>
      </w:pPr>
    </w:lvl>
    <w:lvl w:ilvl="2" w:tplc="0413001B" w:tentative="1">
      <w:start w:val="1"/>
      <w:numFmt w:val="lowerRoman"/>
      <w:lvlText w:val="%3."/>
      <w:lvlJc w:val="right"/>
      <w:pPr>
        <w:ind w:left="3009" w:hanging="180"/>
      </w:pPr>
    </w:lvl>
    <w:lvl w:ilvl="3" w:tplc="0413000F" w:tentative="1">
      <w:start w:val="1"/>
      <w:numFmt w:val="decimal"/>
      <w:lvlText w:val="%4."/>
      <w:lvlJc w:val="left"/>
      <w:pPr>
        <w:ind w:left="3729" w:hanging="360"/>
      </w:pPr>
    </w:lvl>
    <w:lvl w:ilvl="4" w:tplc="04130019" w:tentative="1">
      <w:start w:val="1"/>
      <w:numFmt w:val="lowerLetter"/>
      <w:lvlText w:val="%5."/>
      <w:lvlJc w:val="left"/>
      <w:pPr>
        <w:ind w:left="4449" w:hanging="360"/>
      </w:pPr>
    </w:lvl>
    <w:lvl w:ilvl="5" w:tplc="0413001B" w:tentative="1">
      <w:start w:val="1"/>
      <w:numFmt w:val="lowerRoman"/>
      <w:lvlText w:val="%6."/>
      <w:lvlJc w:val="right"/>
      <w:pPr>
        <w:ind w:left="5169" w:hanging="180"/>
      </w:pPr>
    </w:lvl>
    <w:lvl w:ilvl="6" w:tplc="0413000F" w:tentative="1">
      <w:start w:val="1"/>
      <w:numFmt w:val="decimal"/>
      <w:lvlText w:val="%7."/>
      <w:lvlJc w:val="left"/>
      <w:pPr>
        <w:ind w:left="5889" w:hanging="360"/>
      </w:pPr>
    </w:lvl>
    <w:lvl w:ilvl="7" w:tplc="04130019" w:tentative="1">
      <w:start w:val="1"/>
      <w:numFmt w:val="lowerLetter"/>
      <w:lvlText w:val="%8."/>
      <w:lvlJc w:val="left"/>
      <w:pPr>
        <w:ind w:left="6609" w:hanging="360"/>
      </w:pPr>
    </w:lvl>
    <w:lvl w:ilvl="8" w:tplc="0413001B" w:tentative="1">
      <w:start w:val="1"/>
      <w:numFmt w:val="lowerRoman"/>
      <w:lvlText w:val="%9."/>
      <w:lvlJc w:val="right"/>
      <w:pPr>
        <w:ind w:left="7329" w:hanging="180"/>
      </w:pPr>
    </w:lvl>
  </w:abstractNum>
  <w:abstractNum w:abstractNumId="26"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361880"/>
    <w:multiLevelType w:val="multilevel"/>
    <w:tmpl w:val="F838191C"/>
    <w:numStyleLink w:val="Koppenlijst"/>
  </w:abstractNum>
  <w:abstractNum w:abstractNumId="28" w15:restartNumberingAfterBreak="0">
    <w:nsid w:val="56FF4A57"/>
    <w:multiLevelType w:val="hybridMultilevel"/>
    <w:tmpl w:val="8744A23A"/>
    <w:lvl w:ilvl="0" w:tplc="FFFFFFFF">
      <w:start w:val="1"/>
      <w:numFmt w:val="decimal"/>
      <w:lvlText w:val="%1."/>
      <w:lvlJc w:val="left"/>
      <w:pPr>
        <w:ind w:left="1569" w:hanging="360"/>
      </w:pPr>
    </w:lvl>
    <w:lvl w:ilvl="1" w:tplc="FFFFFFFF" w:tentative="1">
      <w:start w:val="1"/>
      <w:numFmt w:val="lowerLetter"/>
      <w:lvlText w:val="%2."/>
      <w:lvlJc w:val="left"/>
      <w:pPr>
        <w:ind w:left="2289" w:hanging="360"/>
      </w:pPr>
    </w:lvl>
    <w:lvl w:ilvl="2" w:tplc="FFFFFFFF" w:tentative="1">
      <w:start w:val="1"/>
      <w:numFmt w:val="lowerRoman"/>
      <w:lvlText w:val="%3."/>
      <w:lvlJc w:val="right"/>
      <w:pPr>
        <w:ind w:left="3009" w:hanging="180"/>
      </w:pPr>
    </w:lvl>
    <w:lvl w:ilvl="3" w:tplc="FFFFFFFF" w:tentative="1">
      <w:start w:val="1"/>
      <w:numFmt w:val="decimal"/>
      <w:lvlText w:val="%4."/>
      <w:lvlJc w:val="left"/>
      <w:pPr>
        <w:ind w:left="3729" w:hanging="360"/>
      </w:pPr>
    </w:lvl>
    <w:lvl w:ilvl="4" w:tplc="FFFFFFFF" w:tentative="1">
      <w:start w:val="1"/>
      <w:numFmt w:val="lowerLetter"/>
      <w:lvlText w:val="%5."/>
      <w:lvlJc w:val="left"/>
      <w:pPr>
        <w:ind w:left="4449" w:hanging="360"/>
      </w:pPr>
    </w:lvl>
    <w:lvl w:ilvl="5" w:tplc="FFFFFFFF" w:tentative="1">
      <w:start w:val="1"/>
      <w:numFmt w:val="lowerRoman"/>
      <w:lvlText w:val="%6."/>
      <w:lvlJc w:val="right"/>
      <w:pPr>
        <w:ind w:left="5169" w:hanging="180"/>
      </w:pPr>
    </w:lvl>
    <w:lvl w:ilvl="6" w:tplc="FFFFFFFF" w:tentative="1">
      <w:start w:val="1"/>
      <w:numFmt w:val="decimal"/>
      <w:lvlText w:val="%7."/>
      <w:lvlJc w:val="left"/>
      <w:pPr>
        <w:ind w:left="5889" w:hanging="360"/>
      </w:pPr>
    </w:lvl>
    <w:lvl w:ilvl="7" w:tplc="FFFFFFFF" w:tentative="1">
      <w:start w:val="1"/>
      <w:numFmt w:val="lowerLetter"/>
      <w:lvlText w:val="%8."/>
      <w:lvlJc w:val="left"/>
      <w:pPr>
        <w:ind w:left="6609" w:hanging="360"/>
      </w:pPr>
    </w:lvl>
    <w:lvl w:ilvl="8" w:tplc="FFFFFFFF" w:tentative="1">
      <w:start w:val="1"/>
      <w:numFmt w:val="lowerRoman"/>
      <w:lvlText w:val="%9."/>
      <w:lvlJc w:val="right"/>
      <w:pPr>
        <w:ind w:left="7329" w:hanging="180"/>
      </w:pPr>
    </w:lvl>
  </w:abstractNum>
  <w:abstractNum w:abstractNumId="29" w15:restartNumberingAfterBreak="0">
    <w:nsid w:val="5E07752A"/>
    <w:multiLevelType w:val="multilevel"/>
    <w:tmpl w:val="9C1A11E0"/>
    <w:numStyleLink w:val="Bulletlijst"/>
  </w:abstractNum>
  <w:abstractNum w:abstractNumId="30"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39D4871"/>
    <w:multiLevelType w:val="multilevel"/>
    <w:tmpl w:val="F838191C"/>
    <w:numStyleLink w:val="Koppenlijst"/>
  </w:abstractNum>
  <w:abstractNum w:abstractNumId="32" w15:restartNumberingAfterBreak="0">
    <w:nsid w:val="682532EC"/>
    <w:multiLevelType w:val="multilevel"/>
    <w:tmpl w:val="F838191C"/>
    <w:numStyleLink w:val="Koppenlijst"/>
  </w:abstractNum>
  <w:abstractNum w:abstractNumId="33" w15:restartNumberingAfterBreak="0">
    <w:nsid w:val="69966F43"/>
    <w:multiLevelType w:val="multilevel"/>
    <w:tmpl w:val="9C1A11E0"/>
    <w:numStyleLink w:val="Bulletlijst"/>
  </w:abstractNum>
  <w:abstractNum w:abstractNumId="34"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6"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314437"/>
    <w:multiLevelType w:val="multilevel"/>
    <w:tmpl w:val="F838191C"/>
    <w:numStyleLink w:val="Koppenlijst"/>
  </w:abstractNum>
  <w:num w:numId="1" w16cid:durableId="1909807161">
    <w:abstractNumId w:val="26"/>
  </w:num>
  <w:num w:numId="2" w16cid:durableId="746607873">
    <w:abstractNumId w:val="36"/>
  </w:num>
  <w:num w:numId="3" w16cid:durableId="1453671551">
    <w:abstractNumId w:val="30"/>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5"/>
  </w:num>
  <w:num w:numId="15" w16cid:durableId="1156605401">
    <w:abstractNumId w:val="23"/>
  </w:num>
  <w:num w:numId="16" w16cid:durableId="1723334715">
    <w:abstractNumId w:val="24"/>
  </w:num>
  <w:num w:numId="17" w16cid:durableId="1716927863">
    <w:abstractNumId w:val="17"/>
  </w:num>
  <w:num w:numId="18" w16cid:durableId="312179758">
    <w:abstractNumId w:val="33"/>
  </w:num>
  <w:num w:numId="19" w16cid:durableId="1465394591">
    <w:abstractNumId w:val="14"/>
  </w:num>
  <w:num w:numId="20" w16cid:durableId="2066416909">
    <w:abstractNumId w:val="22"/>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32"/>
  </w:num>
  <w:num w:numId="24" w16cid:durableId="188951257">
    <w:abstractNumId w:val="18"/>
  </w:num>
  <w:num w:numId="25" w16cid:durableId="1826162040">
    <w:abstractNumId w:val="37"/>
  </w:num>
  <w:num w:numId="26" w16cid:durableId="2076274808">
    <w:abstractNumId w:val="15"/>
  </w:num>
  <w:num w:numId="27" w16cid:durableId="1776250125">
    <w:abstractNumId w:val="12"/>
  </w:num>
  <w:num w:numId="28" w16cid:durableId="1351570293">
    <w:abstractNumId w:val="13"/>
  </w:num>
  <w:num w:numId="29" w16cid:durableId="608855449">
    <w:abstractNumId w:val="27"/>
  </w:num>
  <w:num w:numId="30" w16cid:durableId="1532767081">
    <w:abstractNumId w:val="31"/>
  </w:num>
  <w:num w:numId="31" w16cid:durableId="1174223481">
    <w:abstractNumId w:val="20"/>
  </w:num>
  <w:num w:numId="32" w16cid:durableId="2031179181">
    <w:abstractNumId w:val="29"/>
  </w:num>
  <w:num w:numId="33" w16cid:durableId="16978353">
    <w:abstractNumId w:val="16"/>
  </w:num>
  <w:num w:numId="34" w16cid:durableId="1970427150">
    <w:abstractNumId w:val="11"/>
  </w:num>
  <w:num w:numId="35" w16cid:durableId="2024697140">
    <w:abstractNumId w:val="34"/>
  </w:num>
  <w:num w:numId="36" w16cid:durableId="1530483595">
    <w:abstractNumId w:val="21"/>
  </w:num>
  <w:num w:numId="37" w16cid:durableId="877858899">
    <w:abstractNumId w:val="28"/>
  </w:num>
  <w:num w:numId="38" w16cid:durableId="2787989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3B83"/>
    <w:rsid w:val="00057A7F"/>
    <w:rsid w:val="00075E48"/>
    <w:rsid w:val="00087F10"/>
    <w:rsid w:val="00097795"/>
    <w:rsid w:val="000B6F73"/>
    <w:rsid w:val="000C3E82"/>
    <w:rsid w:val="000D1E2E"/>
    <w:rsid w:val="000D50B5"/>
    <w:rsid w:val="000E0C17"/>
    <w:rsid w:val="000E4A5F"/>
    <w:rsid w:val="000E4B2C"/>
    <w:rsid w:val="000F02D5"/>
    <w:rsid w:val="00100D7E"/>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83B"/>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E7CA6"/>
    <w:rsid w:val="004F55D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0AE3"/>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E4997"/>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B5F72"/>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C2171"/>
    <w:rsid w:val="00EC4189"/>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92D9B"/>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ct:contentTypeSchema xmlns:ct="http://schemas.microsoft.com/office/2006/metadata/contentType" xmlns:ma="http://schemas.microsoft.com/office/2006/metadata/properties/metaAttributes" ct:_="" ma:_="" ma:contentTypeName="Document" ma:contentTypeID="0x01010006353B0C98FDD546A09BF5302956CB13" ma:contentTypeVersion="4" ma:contentTypeDescription="Een nieuw document maken." ma:contentTypeScope="" ma:versionID="94ccf3efa9c2e0a29b10e313600f266b">
  <xsd:schema xmlns:xsd="http://www.w3.org/2001/XMLSchema" xmlns:xs="http://www.w3.org/2001/XMLSchema" xmlns:p="http://schemas.microsoft.com/office/2006/metadata/properties" xmlns:ns2="c1c2dd66-9fdd-4ccb-901c-e434b63c40ac" targetNamespace="http://schemas.microsoft.com/office/2006/metadata/properties" ma:root="true" ma:fieldsID="ea4468fdbdd46fa77fa0b6d2e0122218" ns2:_="">
    <xsd:import namespace="c1c2dd66-9fdd-4ccb-901c-e434b63c40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2dd66-9fdd-4ccb-901c-e434b63c4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A7EE1DC1-981E-4770-A91F-A4CE56961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2dd66-9fdd-4ccb-901c-e434b63c4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6.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Notitie v1.0</Template>
  <TotalTime>46</TotalTime>
  <Pages>3</Pages>
  <Words>503</Words>
  <Characters>2772</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34</cp:revision>
  <dcterms:created xsi:type="dcterms:W3CDTF">2022-03-04T08:58:00Z</dcterms:created>
  <dcterms:modified xsi:type="dcterms:W3CDTF">2026-02-19T13:58:00Z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0x01010006353B0C98FDD546A09BF5302956CB13</vt:lpwstr>
  </property>
  <property fmtid="{D5CDD505-2E9C-101B-9397-08002B2CF9AE}" pid="5" name="MediaServiceImageTags">
    <vt:lpwstr/>
  </property>
</Properties>
</file>