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1A17C63B" w:rsidR="004947A5" w:rsidRDefault="004473E2" w:rsidP="004473E2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53297C10" wp14:editId="403A2619">
            <wp:extent cx="2955299" cy="763694"/>
            <wp:effectExtent l="0" t="0" r="0" b="0"/>
            <wp:docPr id="1843984984" name="Afbeelding 1" descr="Afbeelding met logo, Lettertype, symbool, wi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84984" name="Afbeelding 1" descr="Afbeelding met logo, Lettertype, symbool, wit&#10;&#10;Door AI gegenereerde inhoud is mogelijk onjuis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3" b="26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122" cy="778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7D5D4D38" w:rsidR="001B1F5D" w:rsidRPr="004947A5" w:rsidRDefault="00C21A1C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14E315C4" w:rsidR="00121C8D" w:rsidRDefault="000A5342" w:rsidP="003F1D08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B</w:t>
      </w:r>
      <w:r w:rsidR="00363B38">
        <w:t>rand</w:t>
      </w:r>
      <w:r w:rsidR="00354B09">
        <w:t>verzekering</w:t>
      </w:r>
      <w:r w:rsidR="00924C85">
        <w:t xml:space="preserve"> 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4E99C764" w:rsidR="00354B09" w:rsidRDefault="00822509" w:rsidP="003F1D08">
      <w:pPr>
        <w:pStyle w:val="AonDocumentTitle"/>
        <w:spacing w:after="0" w:line="288" w:lineRule="auto"/>
        <w:jc w:val="center"/>
      </w:pPr>
      <w:r>
        <w:t>Stichting Radboud Universiteit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4FA8E9E0" w:rsidR="004C303D" w:rsidRDefault="00D26CF1" w:rsidP="000E5F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0E5F08">
        <w:rPr>
          <w:sz w:val="20"/>
          <w:szCs w:val="20"/>
        </w:rPr>
        <w:t>3-3-2026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8B66150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961F65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449A1C57" w14:textId="0A2213F1" w:rsidR="00B82EAC" w:rsidRDefault="00B82EAC">
      <w:pPr>
        <w:rPr>
          <w:b/>
          <w:sz w:val="32"/>
          <w:szCs w:val="22"/>
        </w:rPr>
      </w:pPr>
      <w:r>
        <w:br w:type="page"/>
      </w:r>
    </w:p>
    <w:p w14:paraId="5863AA77" w14:textId="77777777" w:rsidR="00C80FB4" w:rsidRDefault="00C80FB4" w:rsidP="003F1D08">
      <w:pPr>
        <w:pStyle w:val="AonHeader"/>
        <w:spacing w:after="0" w:line="288" w:lineRule="auto"/>
      </w:pPr>
    </w:p>
    <w:p w14:paraId="640B618E" w14:textId="77777777" w:rsidR="00D12400" w:rsidRPr="00D819D3" w:rsidRDefault="00D12400" w:rsidP="00D12400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18612379"/>
      <w:bookmarkStart w:id="5" w:name="_Toc22275180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4"/>
      <w:bookmarkEnd w:id="5"/>
      <w:r w:rsidRPr="00085CA5" w:rsidDel="00085CA5">
        <w:rPr>
          <w:color w:val="auto"/>
        </w:rPr>
        <w:t xml:space="preserve"> </w:t>
      </w:r>
    </w:p>
    <w:p w14:paraId="23AA731B" w14:textId="77777777" w:rsidR="00D12400" w:rsidRDefault="00D12400" w:rsidP="00D12400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brandverzekering ten behoeve van Radboud Universiteit</w:t>
      </w:r>
      <w:r>
        <w:rPr>
          <w:rFonts w:cs="Arial"/>
          <w:b/>
          <w:bCs/>
          <w:szCs w:val="20"/>
        </w:rPr>
        <w:br/>
      </w:r>
    </w:p>
    <w:p w14:paraId="5D0EA993" w14:textId="77777777" w:rsidR="00D12400" w:rsidRDefault="00D12400" w:rsidP="00D12400">
      <w:pPr>
        <w:spacing w:line="288" w:lineRule="auto"/>
      </w:pPr>
    </w:p>
    <w:p w14:paraId="168C5348" w14:textId="77777777" w:rsidR="00D12400" w:rsidRPr="00876A7B" w:rsidRDefault="00D12400" w:rsidP="00D12400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</w:p>
    <w:p w14:paraId="2063B3B2" w14:textId="77777777" w:rsidR="00D12400" w:rsidRPr="00054598" w:rsidRDefault="00D12400" w:rsidP="00D12400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BF17288" w14:textId="77777777" w:rsidR="00D12400" w:rsidRDefault="00D12400" w:rsidP="00D12400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D12400" w:rsidRPr="00900DFC" w14:paraId="7273FE1F" w14:textId="77777777" w:rsidTr="00230D28">
        <w:tc>
          <w:tcPr>
            <w:tcW w:w="6658" w:type="dxa"/>
          </w:tcPr>
          <w:p w14:paraId="68C38E17" w14:textId="77777777" w:rsidR="00D12400" w:rsidRPr="00900DFC" w:rsidRDefault="00D12400" w:rsidP="00230D28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312EFB85" w14:textId="77777777" w:rsidR="00D12400" w:rsidRPr="00900DFC" w:rsidRDefault="00D12400" w:rsidP="00230D28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6E8DF2C" w14:textId="77777777" w:rsidR="00D12400" w:rsidRDefault="00D12400" w:rsidP="00D12400">
      <w:pPr>
        <w:pStyle w:val="ReportBodyTextIndent"/>
        <w:spacing w:line="288" w:lineRule="auto"/>
        <w:ind w:left="0"/>
      </w:pPr>
    </w:p>
    <w:p w14:paraId="0EC69B31" w14:textId="77777777" w:rsidR="00D12400" w:rsidRDefault="00D12400" w:rsidP="00D12400">
      <w:pPr>
        <w:pStyle w:val="ReportBodyTextIndent"/>
        <w:spacing w:line="288" w:lineRule="auto"/>
        <w:ind w:left="0"/>
      </w:pPr>
    </w:p>
    <w:p w14:paraId="743C521B" w14:textId="77777777" w:rsidR="00D12400" w:rsidRPr="00B06374" w:rsidRDefault="00D12400" w:rsidP="00D12400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4926D590" w14:textId="77777777" w:rsidR="00D12400" w:rsidRDefault="00D12400" w:rsidP="00D12400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1DBC39C" w14:textId="77777777" w:rsidR="00D12400" w:rsidRDefault="00D12400" w:rsidP="00D12400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16EC30C2" w14:textId="77777777" w:rsidR="00D12400" w:rsidRPr="00900DFC" w:rsidRDefault="00D12400" w:rsidP="00D12400">
      <w:pPr>
        <w:spacing w:line="288" w:lineRule="auto"/>
      </w:pPr>
    </w:p>
    <w:p w14:paraId="7E174A54" w14:textId="77777777" w:rsidR="00D12400" w:rsidRPr="00900DFC" w:rsidRDefault="00D12400" w:rsidP="00D12400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D12400" w14:paraId="3AF22752" w14:textId="77777777" w:rsidTr="00230D28">
        <w:trPr>
          <w:trHeight w:val="60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8022" w14:textId="77777777" w:rsidR="00D12400" w:rsidRPr="002B1A73" w:rsidRDefault="00D12400" w:rsidP="00230D28">
            <w:pPr>
              <w:spacing w:line="288" w:lineRule="auto"/>
              <w:rPr>
                <w:rFonts w:cs="Arial"/>
                <w:bCs/>
              </w:rPr>
            </w:pPr>
          </w:p>
          <w:p w14:paraId="28BF8FDD" w14:textId="77777777" w:rsidR="00D12400" w:rsidRPr="002B1A73" w:rsidRDefault="00D12400" w:rsidP="00230D28">
            <w:pPr>
              <w:spacing w:line="288" w:lineRule="auto"/>
              <w:rPr>
                <w:rFonts w:cs="Arial"/>
                <w:bCs/>
              </w:rPr>
            </w:pPr>
            <w:r w:rsidRPr="002B1A73">
              <w:rPr>
                <w:rFonts w:cs="Arial"/>
                <w:bCs/>
              </w:rPr>
              <w:t xml:space="preserve">Geoffreerd premie promillage </w:t>
            </w:r>
          </w:p>
          <w:p w14:paraId="57FEE042" w14:textId="35CE5415" w:rsidR="00D12400" w:rsidRPr="002B1A73" w:rsidRDefault="00D12400" w:rsidP="00230D28">
            <w:pPr>
              <w:spacing w:line="288" w:lineRule="auto"/>
              <w:rPr>
                <w:rFonts w:cs="Arial"/>
                <w:bCs/>
              </w:rPr>
            </w:pPr>
            <w:r w:rsidRPr="002B1A73">
              <w:rPr>
                <w:rFonts w:cs="Arial"/>
                <w:bCs/>
              </w:rPr>
              <w:t xml:space="preserve">Bestekoplossing 1 - Eigen risico EUR </w:t>
            </w:r>
            <w:r w:rsidR="00541289">
              <w:rPr>
                <w:rFonts w:cs="Arial"/>
                <w:bCs/>
              </w:rPr>
              <w:t>10</w:t>
            </w:r>
            <w:r w:rsidR="009917AA">
              <w:rPr>
                <w:rFonts w:cs="Arial"/>
                <w:bCs/>
              </w:rPr>
              <w:t>0.000,-</w:t>
            </w:r>
          </w:p>
          <w:p w14:paraId="67EE2F0C" w14:textId="77777777" w:rsidR="00D12400" w:rsidRPr="002B1A73" w:rsidRDefault="00D12400" w:rsidP="00230D28">
            <w:pPr>
              <w:spacing w:line="288" w:lineRule="auto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CEDA" w14:textId="77777777" w:rsidR="00D12400" w:rsidRDefault="00D12400" w:rsidP="00230D28">
            <w:pPr>
              <w:spacing w:line="288" w:lineRule="auto"/>
              <w:rPr>
                <w:rFonts w:cs="Arial"/>
              </w:rPr>
            </w:pPr>
          </w:p>
          <w:p w14:paraId="22FF65D3" w14:textId="77777777" w:rsidR="00D12400" w:rsidRDefault="00D12400" w:rsidP="00230D2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D12400" w14:paraId="56D4DFF9" w14:textId="77777777" w:rsidTr="00230D28">
        <w:trPr>
          <w:trHeight w:val="60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3C31" w14:textId="77777777" w:rsidR="00D12400" w:rsidRPr="002B1A73" w:rsidRDefault="00D12400" w:rsidP="00230D28">
            <w:pPr>
              <w:spacing w:line="288" w:lineRule="auto"/>
              <w:rPr>
                <w:rFonts w:cs="Arial"/>
                <w:bCs/>
              </w:rPr>
            </w:pPr>
          </w:p>
          <w:p w14:paraId="53A127F9" w14:textId="77777777" w:rsidR="00D12400" w:rsidRPr="002B1A73" w:rsidRDefault="00D12400" w:rsidP="00230D28">
            <w:pPr>
              <w:spacing w:line="288" w:lineRule="auto"/>
              <w:rPr>
                <w:rFonts w:cs="Arial"/>
                <w:bCs/>
              </w:rPr>
            </w:pPr>
            <w:r w:rsidRPr="002B1A73">
              <w:rPr>
                <w:rFonts w:cs="Arial"/>
                <w:bCs/>
              </w:rPr>
              <w:t xml:space="preserve">Geoffreerd premie promillage </w:t>
            </w:r>
          </w:p>
          <w:p w14:paraId="6887652E" w14:textId="4A3FFA45" w:rsidR="00D12400" w:rsidRPr="002B1A73" w:rsidRDefault="00D12400" w:rsidP="00230D28">
            <w:pPr>
              <w:spacing w:line="288" w:lineRule="auto"/>
              <w:rPr>
                <w:rFonts w:cs="Arial"/>
                <w:bCs/>
              </w:rPr>
            </w:pPr>
            <w:r w:rsidRPr="002B1A73">
              <w:rPr>
                <w:rFonts w:cs="Arial"/>
                <w:bCs/>
              </w:rPr>
              <w:t xml:space="preserve">Bestekoplossing 2 - Eigen risico EUR </w:t>
            </w:r>
            <w:r w:rsidR="00541289">
              <w:rPr>
                <w:rFonts w:cs="Arial"/>
                <w:bCs/>
              </w:rPr>
              <w:t xml:space="preserve"> 5</w:t>
            </w:r>
            <w:r w:rsidR="009917AA">
              <w:rPr>
                <w:rFonts w:cs="Arial"/>
                <w:bCs/>
              </w:rPr>
              <w:t>0.000,-</w:t>
            </w:r>
          </w:p>
          <w:p w14:paraId="2D417ADE" w14:textId="77777777" w:rsidR="00D12400" w:rsidRPr="002B1A73" w:rsidRDefault="00D12400" w:rsidP="00230D28">
            <w:pPr>
              <w:spacing w:line="288" w:lineRule="auto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25E" w14:textId="77777777" w:rsidR="00D12400" w:rsidRDefault="00D12400" w:rsidP="00230D28">
            <w:pPr>
              <w:spacing w:line="288" w:lineRule="auto"/>
              <w:rPr>
                <w:rFonts w:cs="Arial"/>
              </w:rPr>
            </w:pPr>
          </w:p>
          <w:p w14:paraId="344BB112" w14:textId="77777777" w:rsidR="00D12400" w:rsidRDefault="00D12400" w:rsidP="00230D2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52F950A3" w14:textId="77777777" w:rsidR="00D12400" w:rsidRPr="00E45DA8" w:rsidRDefault="00D12400" w:rsidP="00D12400">
      <w:pPr>
        <w:spacing w:line="288" w:lineRule="auto"/>
        <w:rPr>
          <w:rFonts w:cs="Arial"/>
          <w:color w:val="0070C0"/>
        </w:rPr>
      </w:pPr>
    </w:p>
    <w:p w14:paraId="41975AE0" w14:textId="77777777" w:rsidR="00D12400" w:rsidRPr="00E45DA8" w:rsidRDefault="00D12400" w:rsidP="00D12400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6861F29" w14:textId="77777777" w:rsidR="00D12400" w:rsidRDefault="00D12400" w:rsidP="00D12400">
      <w:pPr>
        <w:spacing w:line="288" w:lineRule="auto"/>
        <w:rPr>
          <w:rFonts w:cs="Arial"/>
        </w:rPr>
      </w:pPr>
    </w:p>
    <w:p w14:paraId="4266554A" w14:textId="77777777" w:rsidR="00D12400" w:rsidRDefault="00D12400" w:rsidP="00D12400">
      <w:pPr>
        <w:spacing w:line="288" w:lineRule="auto"/>
        <w:rPr>
          <w:rFonts w:cs="Arial"/>
        </w:rPr>
      </w:pPr>
    </w:p>
    <w:p w14:paraId="6AE2D936" w14:textId="77777777" w:rsidR="00D12400" w:rsidRDefault="00D12400" w:rsidP="00D12400">
      <w:pPr>
        <w:spacing w:line="288" w:lineRule="auto"/>
        <w:rPr>
          <w:rFonts w:cs="Arial"/>
        </w:rPr>
      </w:pPr>
    </w:p>
    <w:p w14:paraId="1BB3EAF3" w14:textId="77777777" w:rsidR="00D12400" w:rsidRDefault="00D12400" w:rsidP="00D12400">
      <w:pPr>
        <w:spacing w:line="288" w:lineRule="auto"/>
        <w:rPr>
          <w:rFonts w:cs="Arial"/>
        </w:rPr>
      </w:pPr>
    </w:p>
    <w:p w14:paraId="60492958" w14:textId="77777777" w:rsidR="00D12400" w:rsidRDefault="00D12400" w:rsidP="00D12400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12400" w:rsidRPr="00900DFC" w14:paraId="36A4BC66" w14:textId="77777777" w:rsidTr="00230D28">
        <w:tc>
          <w:tcPr>
            <w:tcW w:w="2689" w:type="dxa"/>
            <w:vAlign w:val="center"/>
          </w:tcPr>
          <w:p w14:paraId="71C3F03B" w14:textId="77777777" w:rsidR="00D12400" w:rsidRPr="00900DFC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4E3EA6B" w14:textId="77777777" w:rsidR="00D12400" w:rsidRPr="00900DFC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12400" w:rsidRPr="00900DFC" w14:paraId="55B55611" w14:textId="77777777" w:rsidTr="00230D28">
        <w:tc>
          <w:tcPr>
            <w:tcW w:w="2689" w:type="dxa"/>
            <w:vAlign w:val="center"/>
          </w:tcPr>
          <w:p w14:paraId="68DC715D" w14:textId="77777777" w:rsidR="00D12400" w:rsidRPr="00900DFC" w:rsidRDefault="00D12400" w:rsidP="00230D28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BF5F498" w14:textId="77777777" w:rsidR="00D12400" w:rsidRPr="00900DFC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12400" w:rsidRPr="00900DFC" w14:paraId="09403EB5" w14:textId="77777777" w:rsidTr="00230D28">
        <w:tc>
          <w:tcPr>
            <w:tcW w:w="2689" w:type="dxa"/>
            <w:vAlign w:val="center"/>
          </w:tcPr>
          <w:p w14:paraId="28B3A4EA" w14:textId="77777777" w:rsidR="00D12400" w:rsidRPr="00900DFC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ECA7D94" w14:textId="77777777" w:rsidR="00D12400" w:rsidRPr="00900DFC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12400" w:rsidRPr="00900DFC" w14:paraId="5BA0DF96" w14:textId="77777777" w:rsidTr="00230D28">
        <w:tc>
          <w:tcPr>
            <w:tcW w:w="2689" w:type="dxa"/>
            <w:vAlign w:val="center"/>
          </w:tcPr>
          <w:p w14:paraId="00B2521E" w14:textId="77777777" w:rsidR="00D12400" w:rsidRPr="00900DFC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404EA64" w14:textId="77777777" w:rsidR="00D12400" w:rsidRPr="00900DFC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12400" w:rsidRPr="00900DFC" w14:paraId="1DEA4002" w14:textId="77777777" w:rsidTr="00230D28">
        <w:tc>
          <w:tcPr>
            <w:tcW w:w="2689" w:type="dxa"/>
            <w:vAlign w:val="center"/>
          </w:tcPr>
          <w:p w14:paraId="45AE59F4" w14:textId="77777777" w:rsidR="00D12400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4CBDC506" w14:textId="77777777" w:rsidR="00D12400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273C59CA" w14:textId="77777777" w:rsidR="00D12400" w:rsidRPr="00900DFC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4D4F5B" w14:textId="77777777" w:rsidR="00D12400" w:rsidRPr="00900DFC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3EA6606C" w14:textId="77777777" w:rsidR="00D12400" w:rsidRDefault="00D12400" w:rsidP="00D12400">
      <w:pPr>
        <w:spacing w:line="288" w:lineRule="auto"/>
        <w:rPr>
          <w:rFonts w:cs="Arial"/>
        </w:rPr>
      </w:pPr>
    </w:p>
    <w:p w14:paraId="0FCDE4F5" w14:textId="77777777" w:rsidR="00D12400" w:rsidRDefault="00D12400" w:rsidP="00D12400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6B47A895" w14:textId="77777777" w:rsidR="00D12400" w:rsidRPr="00D771FE" w:rsidRDefault="00D12400" w:rsidP="00D12400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6" w:name="_Toc218612380"/>
      <w:bookmarkStart w:id="7" w:name="_Toc222751810"/>
      <w:bookmarkStart w:id="8" w:name="_Toc459126183"/>
      <w:bookmarkStart w:id="9" w:name="_Toc459277881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6"/>
      <w:bookmarkEnd w:id="7"/>
      <w:r w:rsidRPr="00085CA5" w:rsidDel="00085CA5">
        <w:rPr>
          <w:color w:val="auto"/>
        </w:rPr>
        <w:t xml:space="preserve"> </w:t>
      </w:r>
    </w:p>
    <w:p w14:paraId="371B4448" w14:textId="77777777" w:rsidR="00D12400" w:rsidRPr="00AF5CB1" w:rsidRDefault="00D12400" w:rsidP="00D12400">
      <w:pPr>
        <w:pStyle w:val="Geenafstand"/>
        <w:spacing w:line="288" w:lineRule="auto"/>
      </w:pPr>
    </w:p>
    <w:p w14:paraId="2C174437" w14:textId="77777777" w:rsidR="00D12400" w:rsidRDefault="00D12400" w:rsidP="00D12400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Radboud Universiteit </w:t>
      </w:r>
    </w:p>
    <w:p w14:paraId="13A0C574" w14:textId="77777777" w:rsidR="00D12400" w:rsidRDefault="00D12400" w:rsidP="00D12400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19C3B3F5" w14:textId="77777777" w:rsidR="00D12400" w:rsidRPr="00C85AAF" w:rsidRDefault="00D12400" w:rsidP="00D12400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03DB760E" w14:textId="77777777" w:rsidR="00D12400" w:rsidRPr="00876A7B" w:rsidRDefault="00D12400" w:rsidP="00D12400">
      <w:pPr>
        <w:spacing w:line="288" w:lineRule="auto"/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</w:p>
    <w:p w14:paraId="154CA578" w14:textId="77777777" w:rsidR="00D12400" w:rsidRPr="00054598" w:rsidRDefault="00D12400" w:rsidP="00D12400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874B0C7" w14:textId="77777777" w:rsidR="00D12400" w:rsidRDefault="00D12400" w:rsidP="00D12400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D12400" w:rsidRPr="005610FD" w14:paraId="33D2492B" w14:textId="77777777" w:rsidTr="00230D28">
        <w:tc>
          <w:tcPr>
            <w:tcW w:w="6658" w:type="dxa"/>
          </w:tcPr>
          <w:p w14:paraId="6FAEA75E" w14:textId="77777777" w:rsidR="00D12400" w:rsidRPr="005610FD" w:rsidRDefault="00D12400" w:rsidP="00230D28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1A57C2A1" w14:textId="77777777" w:rsidR="00D12400" w:rsidRPr="005610FD" w:rsidRDefault="00D12400" w:rsidP="00230D28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54DD6AE" w14:textId="77777777" w:rsidR="00D12400" w:rsidRDefault="00D12400" w:rsidP="00D12400">
      <w:pPr>
        <w:pStyle w:val="ReportBodyTextIndent"/>
        <w:spacing w:line="288" w:lineRule="auto"/>
        <w:ind w:left="0"/>
        <w:rPr>
          <w:rFonts w:cs="Arial"/>
        </w:rPr>
      </w:pPr>
    </w:p>
    <w:p w14:paraId="3631A5CE" w14:textId="77777777" w:rsidR="00D12400" w:rsidRDefault="00D12400" w:rsidP="00D12400">
      <w:pPr>
        <w:pStyle w:val="ReportBodyTextIndent"/>
        <w:spacing w:line="288" w:lineRule="auto"/>
        <w:ind w:left="0"/>
        <w:rPr>
          <w:rFonts w:cs="Arial"/>
        </w:rPr>
      </w:pPr>
    </w:p>
    <w:p w14:paraId="29B2AC73" w14:textId="77777777" w:rsidR="00D12400" w:rsidRDefault="00D12400" w:rsidP="00D12400">
      <w:pPr>
        <w:pStyle w:val="ReportBodyTextIndent"/>
        <w:spacing w:line="288" w:lineRule="auto"/>
        <w:ind w:left="0"/>
        <w:rPr>
          <w:rFonts w:cs="Arial"/>
        </w:rPr>
      </w:pPr>
    </w:p>
    <w:p w14:paraId="468E7EBC" w14:textId="77777777" w:rsidR="00D12400" w:rsidRPr="00900DFC" w:rsidRDefault="00D12400" w:rsidP="00D12400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6"/>
        <w:gridCol w:w="1691"/>
      </w:tblGrid>
      <w:tr w:rsidR="00D12400" w14:paraId="5C23A8BE" w14:textId="77777777" w:rsidTr="00230D28">
        <w:trPr>
          <w:trHeight w:val="604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CCA9" w14:textId="77777777" w:rsidR="00D12400" w:rsidRPr="0049050B" w:rsidRDefault="00D12400" w:rsidP="00230D28">
            <w:pPr>
              <w:spacing w:line="288" w:lineRule="auto"/>
              <w:rPr>
                <w:rFonts w:cs="Arial"/>
                <w:bCs/>
              </w:rPr>
            </w:pPr>
          </w:p>
          <w:p w14:paraId="2AD84B7C" w14:textId="77777777" w:rsidR="00D12400" w:rsidRPr="0049050B" w:rsidRDefault="00D12400" w:rsidP="00230D28">
            <w:pPr>
              <w:spacing w:line="288" w:lineRule="auto"/>
              <w:rPr>
                <w:rFonts w:cs="Arial"/>
                <w:bCs/>
              </w:rPr>
            </w:pPr>
            <w:r w:rsidRPr="0049050B">
              <w:rPr>
                <w:rFonts w:cs="Arial"/>
                <w:bCs/>
              </w:rPr>
              <w:t xml:space="preserve">Geoffreerd premie promillage </w:t>
            </w:r>
          </w:p>
          <w:p w14:paraId="46D49097" w14:textId="7BDA5ADC" w:rsidR="00D12400" w:rsidRPr="0049050B" w:rsidRDefault="00D12400" w:rsidP="00230D28">
            <w:pPr>
              <w:spacing w:line="288" w:lineRule="auto"/>
              <w:rPr>
                <w:rFonts w:cs="Arial"/>
                <w:bCs/>
              </w:rPr>
            </w:pPr>
            <w:r w:rsidRPr="0049050B">
              <w:rPr>
                <w:rFonts w:cs="Arial"/>
                <w:bCs/>
              </w:rPr>
              <w:t xml:space="preserve">Bestekoplossing 1 - Eigen risico EUR </w:t>
            </w:r>
            <w:r w:rsidR="00326662">
              <w:rPr>
                <w:rFonts w:cs="Arial"/>
                <w:bCs/>
              </w:rPr>
              <w:t>10</w:t>
            </w:r>
            <w:r w:rsidR="009917AA">
              <w:rPr>
                <w:rFonts w:cs="Arial"/>
                <w:bCs/>
              </w:rPr>
              <w:t>0.000,-</w:t>
            </w:r>
          </w:p>
          <w:p w14:paraId="63BBC1B4" w14:textId="77777777" w:rsidR="00D12400" w:rsidRPr="0049050B" w:rsidRDefault="00D12400" w:rsidP="00230D28">
            <w:pPr>
              <w:spacing w:line="288" w:lineRule="auto"/>
              <w:rPr>
                <w:rFonts w:cs="Arial"/>
                <w:bCs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EFDB" w14:textId="77777777" w:rsidR="00D12400" w:rsidRDefault="00D12400" w:rsidP="00230D28">
            <w:pPr>
              <w:spacing w:line="288" w:lineRule="auto"/>
              <w:rPr>
                <w:rFonts w:cs="Arial"/>
              </w:rPr>
            </w:pPr>
          </w:p>
          <w:p w14:paraId="4CB879C0" w14:textId="77777777" w:rsidR="00D12400" w:rsidRDefault="00D12400" w:rsidP="00230D2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D12400" w14:paraId="3DAEAB1C" w14:textId="77777777" w:rsidTr="00230D28">
        <w:trPr>
          <w:trHeight w:val="604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73BD" w14:textId="77777777" w:rsidR="00D12400" w:rsidRPr="0049050B" w:rsidRDefault="00D12400" w:rsidP="00230D28">
            <w:pPr>
              <w:spacing w:line="288" w:lineRule="auto"/>
              <w:rPr>
                <w:rFonts w:cs="Arial"/>
                <w:bCs/>
              </w:rPr>
            </w:pPr>
          </w:p>
          <w:p w14:paraId="221DF706" w14:textId="77777777" w:rsidR="00D12400" w:rsidRPr="0049050B" w:rsidRDefault="00D12400" w:rsidP="00230D28">
            <w:pPr>
              <w:spacing w:line="288" w:lineRule="auto"/>
              <w:rPr>
                <w:rFonts w:cs="Arial"/>
                <w:bCs/>
              </w:rPr>
            </w:pPr>
            <w:r w:rsidRPr="0049050B">
              <w:rPr>
                <w:rFonts w:cs="Arial"/>
                <w:bCs/>
              </w:rPr>
              <w:t xml:space="preserve">Geoffreerd premie promillage </w:t>
            </w:r>
          </w:p>
          <w:p w14:paraId="729A6117" w14:textId="45FBD7C6" w:rsidR="00D12400" w:rsidRPr="0049050B" w:rsidRDefault="00D12400" w:rsidP="00230D28">
            <w:pPr>
              <w:spacing w:line="288" w:lineRule="auto"/>
              <w:rPr>
                <w:rFonts w:cs="Arial"/>
                <w:bCs/>
              </w:rPr>
            </w:pPr>
            <w:r w:rsidRPr="0049050B">
              <w:rPr>
                <w:rFonts w:cs="Arial"/>
                <w:bCs/>
              </w:rPr>
              <w:t xml:space="preserve">Bestekoplossing 2 - Eigen risico EUR </w:t>
            </w:r>
            <w:r w:rsidR="00326662">
              <w:rPr>
                <w:rFonts w:cs="Arial"/>
                <w:bCs/>
              </w:rPr>
              <w:t xml:space="preserve"> 5</w:t>
            </w:r>
            <w:r w:rsidR="009917AA">
              <w:rPr>
                <w:rFonts w:cs="Arial"/>
                <w:bCs/>
              </w:rPr>
              <w:t>0.000,-</w:t>
            </w:r>
          </w:p>
          <w:p w14:paraId="278BAD3D" w14:textId="77777777" w:rsidR="00D12400" w:rsidRPr="0049050B" w:rsidRDefault="00D12400" w:rsidP="00230D28">
            <w:pPr>
              <w:spacing w:line="288" w:lineRule="auto"/>
              <w:rPr>
                <w:rFonts w:cs="Arial"/>
                <w:bCs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B6A2" w14:textId="77777777" w:rsidR="00D12400" w:rsidRDefault="00D12400" w:rsidP="00230D28">
            <w:pPr>
              <w:spacing w:line="288" w:lineRule="auto"/>
              <w:rPr>
                <w:rFonts w:cs="Arial"/>
              </w:rPr>
            </w:pPr>
          </w:p>
          <w:p w14:paraId="6F48248A" w14:textId="77777777" w:rsidR="00D12400" w:rsidRDefault="00D12400" w:rsidP="00230D2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803CB79" w14:textId="77777777" w:rsidR="00D12400" w:rsidRDefault="00D12400" w:rsidP="00D12400">
      <w:pPr>
        <w:pStyle w:val="Plattetekstinspringen"/>
        <w:spacing w:after="0" w:line="288" w:lineRule="auto"/>
        <w:ind w:left="0"/>
        <w:rPr>
          <w:rFonts w:cs="Arial"/>
        </w:rPr>
      </w:pPr>
    </w:p>
    <w:p w14:paraId="44A1D5FF" w14:textId="77777777" w:rsidR="00D12400" w:rsidRDefault="00D12400" w:rsidP="00D12400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F9B66FD" w14:textId="77777777" w:rsidR="00D12400" w:rsidRDefault="00D12400" w:rsidP="00D12400">
      <w:pPr>
        <w:spacing w:line="288" w:lineRule="auto"/>
      </w:pPr>
    </w:p>
    <w:p w14:paraId="57CAB919" w14:textId="77777777" w:rsidR="00D12400" w:rsidRDefault="00D12400" w:rsidP="00D12400">
      <w:pPr>
        <w:spacing w:line="288" w:lineRule="auto"/>
      </w:pPr>
    </w:p>
    <w:p w14:paraId="172BCEF9" w14:textId="77777777" w:rsidR="00D12400" w:rsidRDefault="00D12400" w:rsidP="00D12400">
      <w:pPr>
        <w:spacing w:line="288" w:lineRule="auto"/>
      </w:pPr>
    </w:p>
    <w:p w14:paraId="06AFE699" w14:textId="77777777" w:rsidR="00D12400" w:rsidRDefault="00D12400" w:rsidP="00D12400">
      <w:pPr>
        <w:spacing w:line="288" w:lineRule="auto"/>
        <w:rPr>
          <w:rFonts w:cs="Arial"/>
          <w:b/>
        </w:rPr>
      </w:pPr>
    </w:p>
    <w:p w14:paraId="252E41A4" w14:textId="77777777" w:rsidR="00D12400" w:rsidRDefault="00D12400" w:rsidP="00D12400">
      <w:pPr>
        <w:spacing w:line="288" w:lineRule="auto"/>
        <w:rPr>
          <w:rFonts w:cs="Arial"/>
          <w:b/>
        </w:rPr>
      </w:pPr>
    </w:p>
    <w:p w14:paraId="7A99040C" w14:textId="77777777" w:rsidR="00D12400" w:rsidRDefault="00D12400" w:rsidP="00D12400">
      <w:pPr>
        <w:spacing w:line="288" w:lineRule="auto"/>
        <w:rPr>
          <w:rFonts w:cs="Arial"/>
          <w:b/>
        </w:rPr>
      </w:pPr>
    </w:p>
    <w:p w14:paraId="5B3D2789" w14:textId="77777777" w:rsidR="00D12400" w:rsidRDefault="00D12400" w:rsidP="00D12400">
      <w:pPr>
        <w:spacing w:line="288" w:lineRule="auto"/>
        <w:rPr>
          <w:rFonts w:cs="Arial"/>
          <w:b/>
        </w:rPr>
      </w:pPr>
    </w:p>
    <w:p w14:paraId="54229141" w14:textId="77777777" w:rsidR="00D12400" w:rsidRDefault="00D12400" w:rsidP="00D12400">
      <w:pPr>
        <w:spacing w:line="288" w:lineRule="auto"/>
        <w:rPr>
          <w:rFonts w:cs="Arial"/>
          <w:b/>
        </w:rPr>
      </w:pPr>
    </w:p>
    <w:p w14:paraId="4D2B4653" w14:textId="77777777" w:rsidR="00D12400" w:rsidRDefault="00D12400" w:rsidP="00D12400">
      <w:pPr>
        <w:spacing w:line="288" w:lineRule="auto"/>
        <w:rPr>
          <w:rFonts w:cs="Arial"/>
          <w:b/>
        </w:rPr>
      </w:pPr>
    </w:p>
    <w:p w14:paraId="1035C495" w14:textId="77777777" w:rsidR="00D12400" w:rsidRDefault="00D12400" w:rsidP="00D12400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12400" w:rsidRPr="005610FD" w14:paraId="5766E5B3" w14:textId="77777777" w:rsidTr="00230D28">
        <w:tc>
          <w:tcPr>
            <w:tcW w:w="2689" w:type="dxa"/>
            <w:vAlign w:val="center"/>
          </w:tcPr>
          <w:p w14:paraId="79C34737" w14:textId="77777777" w:rsidR="00D12400" w:rsidRPr="005610FD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39006EF" w14:textId="77777777" w:rsidR="00D12400" w:rsidRPr="005610FD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12400" w:rsidRPr="005610FD" w14:paraId="2E70CA34" w14:textId="77777777" w:rsidTr="00230D28">
        <w:tc>
          <w:tcPr>
            <w:tcW w:w="2689" w:type="dxa"/>
            <w:vAlign w:val="center"/>
          </w:tcPr>
          <w:p w14:paraId="2186ECEE" w14:textId="77777777" w:rsidR="00D12400" w:rsidRPr="005610FD" w:rsidRDefault="00D12400" w:rsidP="00230D28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3C2553" w14:textId="77777777" w:rsidR="00D12400" w:rsidRPr="005610FD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12400" w:rsidRPr="005610FD" w14:paraId="7554EBB8" w14:textId="77777777" w:rsidTr="00230D28">
        <w:tc>
          <w:tcPr>
            <w:tcW w:w="2689" w:type="dxa"/>
            <w:vAlign w:val="center"/>
          </w:tcPr>
          <w:p w14:paraId="3809F9B1" w14:textId="77777777" w:rsidR="00D12400" w:rsidRPr="005610FD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1BCDC1B" w14:textId="77777777" w:rsidR="00D12400" w:rsidRPr="005610FD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12400" w:rsidRPr="005610FD" w14:paraId="6277542A" w14:textId="77777777" w:rsidTr="00230D28">
        <w:tc>
          <w:tcPr>
            <w:tcW w:w="2689" w:type="dxa"/>
            <w:vAlign w:val="center"/>
          </w:tcPr>
          <w:p w14:paraId="55E3F20C" w14:textId="77777777" w:rsidR="00D12400" w:rsidRPr="005610FD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4C9881C" w14:textId="77777777" w:rsidR="00D12400" w:rsidRPr="005610FD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12400" w:rsidRPr="005610FD" w14:paraId="2A697C8C" w14:textId="77777777" w:rsidTr="00230D28">
        <w:tc>
          <w:tcPr>
            <w:tcW w:w="2689" w:type="dxa"/>
            <w:vAlign w:val="center"/>
          </w:tcPr>
          <w:p w14:paraId="16E4BFBA" w14:textId="77777777" w:rsidR="00D12400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09C0EB2" w14:textId="77777777" w:rsidR="00D12400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5DECB17B" w14:textId="77777777" w:rsidR="00D12400" w:rsidRPr="005610FD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C61AE53" w14:textId="77777777" w:rsidR="00D12400" w:rsidRPr="005610FD" w:rsidRDefault="00D12400" w:rsidP="00230D2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3F4AAB1F" w14:textId="77777777" w:rsidR="004C670D" w:rsidRDefault="004C670D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6F112988" w14:textId="77777777" w:rsidR="004C670D" w:rsidRDefault="004C670D">
      <w:pPr>
        <w:rPr>
          <w:b/>
          <w:sz w:val="32"/>
          <w:szCs w:val="22"/>
        </w:rPr>
      </w:pPr>
      <w:r>
        <w:br w:type="page"/>
      </w:r>
    </w:p>
    <w:p w14:paraId="5356E16F" w14:textId="2E9396E9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0" w:name="_Toc22275181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0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1" w:name="bkmTekst"/>
      <w:bookmarkEnd w:id="8"/>
      <w:bookmarkEnd w:id="9"/>
      <w:bookmarkEnd w:id="11"/>
    </w:p>
    <w:p w14:paraId="499397E3" w14:textId="441A3DC4" w:rsidR="0035239D" w:rsidRPr="00761766" w:rsidRDefault="0035239D"/>
    <w:sectPr w:rsidR="0035239D" w:rsidRPr="00761766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93A08" w14:textId="77777777" w:rsidR="008B0375" w:rsidRDefault="008B0375">
      <w:r>
        <w:separator/>
      </w:r>
    </w:p>
  </w:endnote>
  <w:endnote w:type="continuationSeparator" w:id="0">
    <w:p w14:paraId="503EC4F4" w14:textId="77777777" w:rsidR="008B0375" w:rsidRDefault="008B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1559AAC9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>anbestedingsprocedure</w:t>
    </w:r>
    <w:r w:rsidR="0084084B">
      <w:t xml:space="preserve"> brand</w:t>
    </w:r>
    <w:r w:rsidR="00B8585E">
      <w:t>v</w:t>
    </w:r>
    <w:r>
      <w:t xml:space="preserve">erzekering </w:t>
    </w:r>
    <w:r w:rsidR="005C37E8">
      <w:t xml:space="preserve">- </w:t>
    </w:r>
    <w:r w:rsidR="009E48B9">
      <w:t>Stichtin</w:t>
    </w:r>
    <w:r w:rsidR="006F46BD">
      <w:t xml:space="preserve">g </w:t>
    </w:r>
    <w:r w:rsidR="0084084B">
      <w:t>Radboud Universiteit</w:t>
    </w:r>
    <w:r w:rsidR="00E0568E">
      <w:t xml:space="preserve"> </w:t>
    </w:r>
    <w:r w:rsidR="00EB6ECC">
      <w:t xml:space="preserve">| </w:t>
    </w:r>
    <w:r w:rsidR="0084084B">
      <w:t>3</w:t>
    </w:r>
    <w:r w:rsidR="00CC7F26">
      <w:t>-</w:t>
    </w:r>
    <w:r w:rsidR="0084084B">
      <w:t>3</w:t>
    </w:r>
    <w:r w:rsidR="00CC7F26">
      <w:t>-</w:t>
    </w:r>
    <w:r w:rsidR="0084084B">
      <w:t>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8B4E" w14:textId="77777777" w:rsidR="008B0375" w:rsidRDefault="008B0375">
      <w:r>
        <w:separator/>
      </w:r>
    </w:p>
  </w:footnote>
  <w:footnote w:type="continuationSeparator" w:id="0">
    <w:p w14:paraId="62DEBB27" w14:textId="77777777" w:rsidR="008B0375" w:rsidRDefault="008B0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15153847" w:rsidR="00E0568E" w:rsidRDefault="004473E2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3DCF66" wp14:editId="19BDC7B4">
          <wp:simplePos x="0" y="0"/>
          <wp:positionH relativeFrom="margin">
            <wp:align>left</wp:align>
          </wp:positionH>
          <wp:positionV relativeFrom="paragraph">
            <wp:posOffset>-172025</wp:posOffset>
          </wp:positionV>
          <wp:extent cx="2242868" cy="620395"/>
          <wp:effectExtent l="0" t="0" r="5080" b="8255"/>
          <wp:wrapSquare wrapText="bothSides"/>
          <wp:docPr id="1742918629" name="Afbeelding 2" descr="Afbeelding met logo, Lettertype, symbool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918629" name="Afbeelding 2" descr="Afbeelding met logo, Lettertype, symbool, wit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82" t="28149" r="5302" b="27789"/>
                  <a:stretch>
                    <a:fillRect/>
                  </a:stretch>
                </pic:blipFill>
                <pic:spPr bwMode="auto">
                  <a:xfrm>
                    <a:off x="0" y="0"/>
                    <a:ext cx="2242868" cy="620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0F093B2" wp14:editId="17BFDD9E">
          <wp:extent cx="522053" cy="200841"/>
          <wp:effectExtent l="0" t="0" r="0" b="8890"/>
          <wp:docPr id="1845801375" name="Picture 8" descr="Afbeelding met Graphics, Lettertype, grafische vormgeving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801375" name="Picture 8" descr="Afbeelding met Graphics, Lettertype, grafische vormgeving, Kleurrijkheid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4" cy="209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FC43190"/>
    <w:multiLevelType w:val="multilevel"/>
    <w:tmpl w:val="62BC56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9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723E9"/>
    <w:multiLevelType w:val="multilevel"/>
    <w:tmpl w:val="A52E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16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17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19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9307585">
    <w:abstractNumId w:val="19"/>
  </w:num>
  <w:num w:numId="2" w16cid:durableId="12804203">
    <w:abstractNumId w:val="6"/>
  </w:num>
  <w:num w:numId="3" w16cid:durableId="1575356144">
    <w:abstractNumId w:val="18"/>
  </w:num>
  <w:num w:numId="4" w16cid:durableId="623997906">
    <w:abstractNumId w:val="15"/>
  </w:num>
  <w:num w:numId="5" w16cid:durableId="1197891900">
    <w:abstractNumId w:val="16"/>
  </w:num>
  <w:num w:numId="6" w16cid:durableId="122845112">
    <w:abstractNumId w:val="17"/>
  </w:num>
  <w:num w:numId="7" w16cid:durableId="355926576">
    <w:abstractNumId w:val="5"/>
  </w:num>
  <w:num w:numId="8" w16cid:durableId="1973365106">
    <w:abstractNumId w:val="1"/>
  </w:num>
  <w:num w:numId="9" w16cid:durableId="372734833">
    <w:abstractNumId w:val="8"/>
  </w:num>
  <w:num w:numId="10" w16cid:durableId="118495928">
    <w:abstractNumId w:val="0"/>
  </w:num>
  <w:num w:numId="11" w16cid:durableId="639381681">
    <w:abstractNumId w:val="10"/>
  </w:num>
  <w:num w:numId="12" w16cid:durableId="287471459">
    <w:abstractNumId w:val="14"/>
  </w:num>
  <w:num w:numId="13" w16cid:durableId="776370611">
    <w:abstractNumId w:val="3"/>
  </w:num>
  <w:num w:numId="14" w16cid:durableId="250699118">
    <w:abstractNumId w:val="4"/>
  </w:num>
  <w:num w:numId="15" w16cid:durableId="1201550754">
    <w:abstractNumId w:val="13"/>
  </w:num>
  <w:num w:numId="16" w16cid:durableId="769544399">
    <w:abstractNumId w:val="12"/>
  </w:num>
  <w:num w:numId="17" w16cid:durableId="111948808">
    <w:abstractNumId w:val="9"/>
  </w:num>
  <w:num w:numId="18" w16cid:durableId="645361095">
    <w:abstractNumId w:val="2"/>
  </w:num>
  <w:num w:numId="19" w16cid:durableId="376197756">
    <w:abstractNumId w:val="11"/>
  </w:num>
  <w:num w:numId="20" w16cid:durableId="66486273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3B3"/>
    <w:rsid w:val="00001FD0"/>
    <w:rsid w:val="00001FE2"/>
    <w:rsid w:val="00002D83"/>
    <w:rsid w:val="000048AC"/>
    <w:rsid w:val="00005B4E"/>
    <w:rsid w:val="00007575"/>
    <w:rsid w:val="00011825"/>
    <w:rsid w:val="00013ED5"/>
    <w:rsid w:val="00014BC7"/>
    <w:rsid w:val="00014DBE"/>
    <w:rsid w:val="000160CF"/>
    <w:rsid w:val="0001716D"/>
    <w:rsid w:val="0002044D"/>
    <w:rsid w:val="00020D98"/>
    <w:rsid w:val="00026596"/>
    <w:rsid w:val="00027AEA"/>
    <w:rsid w:val="000313E4"/>
    <w:rsid w:val="000315AF"/>
    <w:rsid w:val="0003428D"/>
    <w:rsid w:val="0003437D"/>
    <w:rsid w:val="00036232"/>
    <w:rsid w:val="00037392"/>
    <w:rsid w:val="00041801"/>
    <w:rsid w:val="00041993"/>
    <w:rsid w:val="000505AD"/>
    <w:rsid w:val="00050C05"/>
    <w:rsid w:val="00051258"/>
    <w:rsid w:val="00052018"/>
    <w:rsid w:val="00052C5D"/>
    <w:rsid w:val="00053C07"/>
    <w:rsid w:val="00054E08"/>
    <w:rsid w:val="000553AA"/>
    <w:rsid w:val="000573A4"/>
    <w:rsid w:val="00061152"/>
    <w:rsid w:val="00061478"/>
    <w:rsid w:val="00065822"/>
    <w:rsid w:val="0006766D"/>
    <w:rsid w:val="00067FF4"/>
    <w:rsid w:val="0007032F"/>
    <w:rsid w:val="0007509C"/>
    <w:rsid w:val="00075334"/>
    <w:rsid w:val="00076F4B"/>
    <w:rsid w:val="00077376"/>
    <w:rsid w:val="00077FEC"/>
    <w:rsid w:val="00081980"/>
    <w:rsid w:val="00082AB9"/>
    <w:rsid w:val="00082F57"/>
    <w:rsid w:val="00082FB4"/>
    <w:rsid w:val="00083713"/>
    <w:rsid w:val="00084049"/>
    <w:rsid w:val="0008413B"/>
    <w:rsid w:val="0008462C"/>
    <w:rsid w:val="00084AF0"/>
    <w:rsid w:val="00085CA5"/>
    <w:rsid w:val="00086F8E"/>
    <w:rsid w:val="000901D5"/>
    <w:rsid w:val="00090D90"/>
    <w:rsid w:val="00091628"/>
    <w:rsid w:val="00091D50"/>
    <w:rsid w:val="000926AE"/>
    <w:rsid w:val="00094124"/>
    <w:rsid w:val="00095C20"/>
    <w:rsid w:val="00096CB6"/>
    <w:rsid w:val="00097427"/>
    <w:rsid w:val="000A1912"/>
    <w:rsid w:val="000A1DB0"/>
    <w:rsid w:val="000A2645"/>
    <w:rsid w:val="000A5342"/>
    <w:rsid w:val="000A5768"/>
    <w:rsid w:val="000A77B0"/>
    <w:rsid w:val="000B08A4"/>
    <w:rsid w:val="000B2842"/>
    <w:rsid w:val="000B3D64"/>
    <w:rsid w:val="000B512D"/>
    <w:rsid w:val="000B5A8E"/>
    <w:rsid w:val="000B6D84"/>
    <w:rsid w:val="000B7E26"/>
    <w:rsid w:val="000C0CAF"/>
    <w:rsid w:val="000C1291"/>
    <w:rsid w:val="000C25E5"/>
    <w:rsid w:val="000C2637"/>
    <w:rsid w:val="000C2814"/>
    <w:rsid w:val="000C3E82"/>
    <w:rsid w:val="000C5C03"/>
    <w:rsid w:val="000C667C"/>
    <w:rsid w:val="000D129F"/>
    <w:rsid w:val="000D684D"/>
    <w:rsid w:val="000D72B2"/>
    <w:rsid w:val="000D72B7"/>
    <w:rsid w:val="000E3C32"/>
    <w:rsid w:val="000E5F08"/>
    <w:rsid w:val="000E61B1"/>
    <w:rsid w:val="000E7523"/>
    <w:rsid w:val="000F16C3"/>
    <w:rsid w:val="000F2BDA"/>
    <w:rsid w:val="000F397E"/>
    <w:rsid w:val="000F3C32"/>
    <w:rsid w:val="000F3DA5"/>
    <w:rsid w:val="000F53FC"/>
    <w:rsid w:val="000F5CA6"/>
    <w:rsid w:val="0010015F"/>
    <w:rsid w:val="001006F7"/>
    <w:rsid w:val="00104189"/>
    <w:rsid w:val="00104CE7"/>
    <w:rsid w:val="00106D9C"/>
    <w:rsid w:val="0011091A"/>
    <w:rsid w:val="00113BC1"/>
    <w:rsid w:val="00117E24"/>
    <w:rsid w:val="00117F64"/>
    <w:rsid w:val="00121C8D"/>
    <w:rsid w:val="001223BB"/>
    <w:rsid w:val="00123C91"/>
    <w:rsid w:val="00125596"/>
    <w:rsid w:val="0012654F"/>
    <w:rsid w:val="00126D5A"/>
    <w:rsid w:val="00127DF4"/>
    <w:rsid w:val="0013042B"/>
    <w:rsid w:val="00130AB9"/>
    <w:rsid w:val="001317ED"/>
    <w:rsid w:val="00133B16"/>
    <w:rsid w:val="00133F2B"/>
    <w:rsid w:val="001350C9"/>
    <w:rsid w:val="001356CA"/>
    <w:rsid w:val="0013667F"/>
    <w:rsid w:val="0014224F"/>
    <w:rsid w:val="00142B9C"/>
    <w:rsid w:val="00142F00"/>
    <w:rsid w:val="001436BE"/>
    <w:rsid w:val="00143D60"/>
    <w:rsid w:val="001454C0"/>
    <w:rsid w:val="00145848"/>
    <w:rsid w:val="001462DD"/>
    <w:rsid w:val="00146F08"/>
    <w:rsid w:val="00147AEC"/>
    <w:rsid w:val="00150086"/>
    <w:rsid w:val="00151B35"/>
    <w:rsid w:val="00153BB8"/>
    <w:rsid w:val="001601D4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644D"/>
    <w:rsid w:val="00166A7C"/>
    <w:rsid w:val="001670F5"/>
    <w:rsid w:val="00170AE5"/>
    <w:rsid w:val="00170CAC"/>
    <w:rsid w:val="00171355"/>
    <w:rsid w:val="00171730"/>
    <w:rsid w:val="00173533"/>
    <w:rsid w:val="00173708"/>
    <w:rsid w:val="0017525A"/>
    <w:rsid w:val="00180787"/>
    <w:rsid w:val="00180A6A"/>
    <w:rsid w:val="00180CE5"/>
    <w:rsid w:val="00181B6B"/>
    <w:rsid w:val="00184210"/>
    <w:rsid w:val="0018482D"/>
    <w:rsid w:val="001848F3"/>
    <w:rsid w:val="001851D8"/>
    <w:rsid w:val="001852AF"/>
    <w:rsid w:val="00185A56"/>
    <w:rsid w:val="00186A3B"/>
    <w:rsid w:val="001875BE"/>
    <w:rsid w:val="00190882"/>
    <w:rsid w:val="0019197F"/>
    <w:rsid w:val="0019314E"/>
    <w:rsid w:val="001936C6"/>
    <w:rsid w:val="00194B31"/>
    <w:rsid w:val="00194D60"/>
    <w:rsid w:val="001950E2"/>
    <w:rsid w:val="00195AFA"/>
    <w:rsid w:val="001963F8"/>
    <w:rsid w:val="00196F88"/>
    <w:rsid w:val="00197319"/>
    <w:rsid w:val="001A0818"/>
    <w:rsid w:val="001A0D6D"/>
    <w:rsid w:val="001A2EF6"/>
    <w:rsid w:val="001A39B8"/>
    <w:rsid w:val="001A4D39"/>
    <w:rsid w:val="001A56FA"/>
    <w:rsid w:val="001A62A8"/>
    <w:rsid w:val="001B0FF2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762C"/>
    <w:rsid w:val="001C079D"/>
    <w:rsid w:val="001C07DB"/>
    <w:rsid w:val="001C07F2"/>
    <w:rsid w:val="001C0A53"/>
    <w:rsid w:val="001C0A90"/>
    <w:rsid w:val="001C13AE"/>
    <w:rsid w:val="001C2078"/>
    <w:rsid w:val="001C23A5"/>
    <w:rsid w:val="001C2C92"/>
    <w:rsid w:val="001C698B"/>
    <w:rsid w:val="001C6F16"/>
    <w:rsid w:val="001D0C7C"/>
    <w:rsid w:val="001D12B5"/>
    <w:rsid w:val="001D190F"/>
    <w:rsid w:val="001D29E5"/>
    <w:rsid w:val="001D5367"/>
    <w:rsid w:val="001D6909"/>
    <w:rsid w:val="001E06F7"/>
    <w:rsid w:val="001E070F"/>
    <w:rsid w:val="001E0D52"/>
    <w:rsid w:val="001E1727"/>
    <w:rsid w:val="001E17EF"/>
    <w:rsid w:val="001E3A11"/>
    <w:rsid w:val="001E3B28"/>
    <w:rsid w:val="001E65AB"/>
    <w:rsid w:val="001F457B"/>
    <w:rsid w:val="001F4DE3"/>
    <w:rsid w:val="001F5FF1"/>
    <w:rsid w:val="001F7E39"/>
    <w:rsid w:val="00201364"/>
    <w:rsid w:val="00201FBA"/>
    <w:rsid w:val="00203B2F"/>
    <w:rsid w:val="00203C68"/>
    <w:rsid w:val="00204CBD"/>
    <w:rsid w:val="00206A73"/>
    <w:rsid w:val="00207132"/>
    <w:rsid w:val="00207B3F"/>
    <w:rsid w:val="00211DBE"/>
    <w:rsid w:val="002144B2"/>
    <w:rsid w:val="002157E2"/>
    <w:rsid w:val="00215D35"/>
    <w:rsid w:val="0022088C"/>
    <w:rsid w:val="002209E5"/>
    <w:rsid w:val="00220D0E"/>
    <w:rsid w:val="002212E7"/>
    <w:rsid w:val="00222618"/>
    <w:rsid w:val="00223B97"/>
    <w:rsid w:val="00224248"/>
    <w:rsid w:val="002270B9"/>
    <w:rsid w:val="00227A38"/>
    <w:rsid w:val="00230AEB"/>
    <w:rsid w:val="00230DAD"/>
    <w:rsid w:val="002348C7"/>
    <w:rsid w:val="00235C58"/>
    <w:rsid w:val="00240F7B"/>
    <w:rsid w:val="002423C4"/>
    <w:rsid w:val="00244216"/>
    <w:rsid w:val="002454B9"/>
    <w:rsid w:val="002455DF"/>
    <w:rsid w:val="00245A44"/>
    <w:rsid w:val="002461CC"/>
    <w:rsid w:val="002475B6"/>
    <w:rsid w:val="00250E9F"/>
    <w:rsid w:val="00253B0F"/>
    <w:rsid w:val="002547C2"/>
    <w:rsid w:val="00255A58"/>
    <w:rsid w:val="002574C1"/>
    <w:rsid w:val="00260774"/>
    <w:rsid w:val="00260DCC"/>
    <w:rsid w:val="00262EFC"/>
    <w:rsid w:val="00263541"/>
    <w:rsid w:val="00263D85"/>
    <w:rsid w:val="00264DB8"/>
    <w:rsid w:val="00266114"/>
    <w:rsid w:val="00266C2B"/>
    <w:rsid w:val="002711AB"/>
    <w:rsid w:val="00271624"/>
    <w:rsid w:val="00271D3D"/>
    <w:rsid w:val="00273EED"/>
    <w:rsid w:val="00274548"/>
    <w:rsid w:val="00274661"/>
    <w:rsid w:val="00277E56"/>
    <w:rsid w:val="00280189"/>
    <w:rsid w:val="002809C4"/>
    <w:rsid w:val="00281397"/>
    <w:rsid w:val="00281460"/>
    <w:rsid w:val="00281828"/>
    <w:rsid w:val="00285E37"/>
    <w:rsid w:val="00286240"/>
    <w:rsid w:val="00290444"/>
    <w:rsid w:val="00290FE0"/>
    <w:rsid w:val="00293250"/>
    <w:rsid w:val="002977C1"/>
    <w:rsid w:val="002A02D5"/>
    <w:rsid w:val="002A1709"/>
    <w:rsid w:val="002A1CFA"/>
    <w:rsid w:val="002A20DD"/>
    <w:rsid w:val="002A3F8C"/>
    <w:rsid w:val="002A56E1"/>
    <w:rsid w:val="002A6864"/>
    <w:rsid w:val="002B0361"/>
    <w:rsid w:val="002B14EE"/>
    <w:rsid w:val="002B1A40"/>
    <w:rsid w:val="002B697D"/>
    <w:rsid w:val="002B6E86"/>
    <w:rsid w:val="002C2729"/>
    <w:rsid w:val="002C34CB"/>
    <w:rsid w:val="002C3518"/>
    <w:rsid w:val="002C3C67"/>
    <w:rsid w:val="002C44FE"/>
    <w:rsid w:val="002C5227"/>
    <w:rsid w:val="002C734A"/>
    <w:rsid w:val="002C73F3"/>
    <w:rsid w:val="002C7A38"/>
    <w:rsid w:val="002C7BB1"/>
    <w:rsid w:val="002D029B"/>
    <w:rsid w:val="002D1C18"/>
    <w:rsid w:val="002D29F4"/>
    <w:rsid w:val="002D3BFA"/>
    <w:rsid w:val="002D6353"/>
    <w:rsid w:val="002D6BA0"/>
    <w:rsid w:val="002E1460"/>
    <w:rsid w:val="002E1918"/>
    <w:rsid w:val="002E2E9A"/>
    <w:rsid w:val="002E3D6F"/>
    <w:rsid w:val="002E698A"/>
    <w:rsid w:val="002F0C53"/>
    <w:rsid w:val="002F166A"/>
    <w:rsid w:val="002F4302"/>
    <w:rsid w:val="002F4912"/>
    <w:rsid w:val="002F56E5"/>
    <w:rsid w:val="002F5F1E"/>
    <w:rsid w:val="002F60A8"/>
    <w:rsid w:val="002F61E3"/>
    <w:rsid w:val="002F74E1"/>
    <w:rsid w:val="0030640E"/>
    <w:rsid w:val="003069CB"/>
    <w:rsid w:val="00310B80"/>
    <w:rsid w:val="00317686"/>
    <w:rsid w:val="003179DD"/>
    <w:rsid w:val="00317E2F"/>
    <w:rsid w:val="00320145"/>
    <w:rsid w:val="003236F1"/>
    <w:rsid w:val="00326662"/>
    <w:rsid w:val="00333F75"/>
    <w:rsid w:val="00334437"/>
    <w:rsid w:val="003348B9"/>
    <w:rsid w:val="00334DA4"/>
    <w:rsid w:val="003355C9"/>
    <w:rsid w:val="00340553"/>
    <w:rsid w:val="00341679"/>
    <w:rsid w:val="00341B1A"/>
    <w:rsid w:val="00343E27"/>
    <w:rsid w:val="00346FC4"/>
    <w:rsid w:val="00347625"/>
    <w:rsid w:val="0035086A"/>
    <w:rsid w:val="003517A9"/>
    <w:rsid w:val="00351CE1"/>
    <w:rsid w:val="0035239D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1CE2"/>
    <w:rsid w:val="0036296C"/>
    <w:rsid w:val="00362D3C"/>
    <w:rsid w:val="00363B38"/>
    <w:rsid w:val="00364D8F"/>
    <w:rsid w:val="00366851"/>
    <w:rsid w:val="0037272F"/>
    <w:rsid w:val="00372DDC"/>
    <w:rsid w:val="00372E40"/>
    <w:rsid w:val="00373AEE"/>
    <w:rsid w:val="00376638"/>
    <w:rsid w:val="00376B17"/>
    <w:rsid w:val="00376EB0"/>
    <w:rsid w:val="003811D9"/>
    <w:rsid w:val="0038677D"/>
    <w:rsid w:val="003900FF"/>
    <w:rsid w:val="00390CC1"/>
    <w:rsid w:val="00393097"/>
    <w:rsid w:val="003945D2"/>
    <w:rsid w:val="0039616F"/>
    <w:rsid w:val="003964B3"/>
    <w:rsid w:val="003A0205"/>
    <w:rsid w:val="003A0379"/>
    <w:rsid w:val="003A6184"/>
    <w:rsid w:val="003A6305"/>
    <w:rsid w:val="003A79C7"/>
    <w:rsid w:val="003B151B"/>
    <w:rsid w:val="003B1AFD"/>
    <w:rsid w:val="003B3011"/>
    <w:rsid w:val="003B5B2F"/>
    <w:rsid w:val="003B5FB9"/>
    <w:rsid w:val="003B6368"/>
    <w:rsid w:val="003C12C2"/>
    <w:rsid w:val="003C3CE2"/>
    <w:rsid w:val="003C41BA"/>
    <w:rsid w:val="003C46BA"/>
    <w:rsid w:val="003C6F34"/>
    <w:rsid w:val="003C7B82"/>
    <w:rsid w:val="003D2C69"/>
    <w:rsid w:val="003D3A76"/>
    <w:rsid w:val="003D41A3"/>
    <w:rsid w:val="003D41F9"/>
    <w:rsid w:val="003D45E1"/>
    <w:rsid w:val="003D5D33"/>
    <w:rsid w:val="003D5D54"/>
    <w:rsid w:val="003D7884"/>
    <w:rsid w:val="003E0BA7"/>
    <w:rsid w:val="003E1FD4"/>
    <w:rsid w:val="003E2FA5"/>
    <w:rsid w:val="003E4878"/>
    <w:rsid w:val="003E4B56"/>
    <w:rsid w:val="003E7EAC"/>
    <w:rsid w:val="003F1D08"/>
    <w:rsid w:val="003F7AC2"/>
    <w:rsid w:val="003F7CF6"/>
    <w:rsid w:val="003F7EA9"/>
    <w:rsid w:val="00401301"/>
    <w:rsid w:val="0040315F"/>
    <w:rsid w:val="00403BFF"/>
    <w:rsid w:val="0040578D"/>
    <w:rsid w:val="004061A4"/>
    <w:rsid w:val="004079BB"/>
    <w:rsid w:val="00407E44"/>
    <w:rsid w:val="00407F52"/>
    <w:rsid w:val="00413A10"/>
    <w:rsid w:val="00413A14"/>
    <w:rsid w:val="00415631"/>
    <w:rsid w:val="0041629F"/>
    <w:rsid w:val="0041796D"/>
    <w:rsid w:val="00417AFA"/>
    <w:rsid w:val="004203F5"/>
    <w:rsid w:val="004239C6"/>
    <w:rsid w:val="004242B0"/>
    <w:rsid w:val="004248C4"/>
    <w:rsid w:val="00425C30"/>
    <w:rsid w:val="00425F96"/>
    <w:rsid w:val="00427261"/>
    <w:rsid w:val="004276AE"/>
    <w:rsid w:val="00427997"/>
    <w:rsid w:val="004304FD"/>
    <w:rsid w:val="00431C46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934"/>
    <w:rsid w:val="00444D7B"/>
    <w:rsid w:val="004473E2"/>
    <w:rsid w:val="00447AB2"/>
    <w:rsid w:val="00450011"/>
    <w:rsid w:val="0045140A"/>
    <w:rsid w:val="00451C3B"/>
    <w:rsid w:val="00451F9B"/>
    <w:rsid w:val="00452C35"/>
    <w:rsid w:val="00452D0D"/>
    <w:rsid w:val="004548D3"/>
    <w:rsid w:val="004571AA"/>
    <w:rsid w:val="00461BAC"/>
    <w:rsid w:val="00461ED4"/>
    <w:rsid w:val="00463C30"/>
    <w:rsid w:val="004667ED"/>
    <w:rsid w:val="00466FDF"/>
    <w:rsid w:val="00472030"/>
    <w:rsid w:val="00473C9C"/>
    <w:rsid w:val="00474B2A"/>
    <w:rsid w:val="00475975"/>
    <w:rsid w:val="00476152"/>
    <w:rsid w:val="00476487"/>
    <w:rsid w:val="004768DF"/>
    <w:rsid w:val="004779F1"/>
    <w:rsid w:val="00480654"/>
    <w:rsid w:val="0048344F"/>
    <w:rsid w:val="004846C0"/>
    <w:rsid w:val="004849EF"/>
    <w:rsid w:val="004867E5"/>
    <w:rsid w:val="00486B32"/>
    <w:rsid w:val="00490E9B"/>
    <w:rsid w:val="00491167"/>
    <w:rsid w:val="00493378"/>
    <w:rsid w:val="004947A5"/>
    <w:rsid w:val="00494D89"/>
    <w:rsid w:val="00496430"/>
    <w:rsid w:val="004A29C9"/>
    <w:rsid w:val="004A3D5F"/>
    <w:rsid w:val="004A5188"/>
    <w:rsid w:val="004A59C6"/>
    <w:rsid w:val="004A6F0B"/>
    <w:rsid w:val="004A70CF"/>
    <w:rsid w:val="004B10F9"/>
    <w:rsid w:val="004B1F46"/>
    <w:rsid w:val="004B58E8"/>
    <w:rsid w:val="004B65B6"/>
    <w:rsid w:val="004B7BE4"/>
    <w:rsid w:val="004C303D"/>
    <w:rsid w:val="004C6431"/>
    <w:rsid w:val="004C670D"/>
    <w:rsid w:val="004D0418"/>
    <w:rsid w:val="004D0490"/>
    <w:rsid w:val="004D16D8"/>
    <w:rsid w:val="004D17F7"/>
    <w:rsid w:val="004D195B"/>
    <w:rsid w:val="004D4BEB"/>
    <w:rsid w:val="004D708D"/>
    <w:rsid w:val="004D7674"/>
    <w:rsid w:val="004E06A8"/>
    <w:rsid w:val="004E16B7"/>
    <w:rsid w:val="004E2C01"/>
    <w:rsid w:val="004E2D2D"/>
    <w:rsid w:val="004E440C"/>
    <w:rsid w:val="004E4804"/>
    <w:rsid w:val="004E4897"/>
    <w:rsid w:val="004E4C51"/>
    <w:rsid w:val="004E73FE"/>
    <w:rsid w:val="004F0183"/>
    <w:rsid w:val="004F018F"/>
    <w:rsid w:val="004F2274"/>
    <w:rsid w:val="004F3D7E"/>
    <w:rsid w:val="004F43FB"/>
    <w:rsid w:val="004F4D85"/>
    <w:rsid w:val="004F562C"/>
    <w:rsid w:val="004F58B3"/>
    <w:rsid w:val="004F7F27"/>
    <w:rsid w:val="00500BF8"/>
    <w:rsid w:val="0050280A"/>
    <w:rsid w:val="00504371"/>
    <w:rsid w:val="005044C2"/>
    <w:rsid w:val="00504DA2"/>
    <w:rsid w:val="005054FB"/>
    <w:rsid w:val="0050576C"/>
    <w:rsid w:val="00505796"/>
    <w:rsid w:val="005075DD"/>
    <w:rsid w:val="005078A3"/>
    <w:rsid w:val="00507F9E"/>
    <w:rsid w:val="00510C58"/>
    <w:rsid w:val="00511FB2"/>
    <w:rsid w:val="005124DD"/>
    <w:rsid w:val="00513A16"/>
    <w:rsid w:val="0051573E"/>
    <w:rsid w:val="00521BA0"/>
    <w:rsid w:val="005229D0"/>
    <w:rsid w:val="0052714A"/>
    <w:rsid w:val="005279E0"/>
    <w:rsid w:val="00530F1B"/>
    <w:rsid w:val="005311F7"/>
    <w:rsid w:val="005332EA"/>
    <w:rsid w:val="005347AE"/>
    <w:rsid w:val="00535818"/>
    <w:rsid w:val="005362C0"/>
    <w:rsid w:val="005367B7"/>
    <w:rsid w:val="00536881"/>
    <w:rsid w:val="00536C9A"/>
    <w:rsid w:val="00536CA5"/>
    <w:rsid w:val="00536CB0"/>
    <w:rsid w:val="00540729"/>
    <w:rsid w:val="0054128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50192"/>
    <w:rsid w:val="00550BA7"/>
    <w:rsid w:val="00553390"/>
    <w:rsid w:val="00555072"/>
    <w:rsid w:val="005558CE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6E8C"/>
    <w:rsid w:val="005678E4"/>
    <w:rsid w:val="00570AEA"/>
    <w:rsid w:val="00571827"/>
    <w:rsid w:val="00574CFA"/>
    <w:rsid w:val="00576797"/>
    <w:rsid w:val="00580C6D"/>
    <w:rsid w:val="00580EF6"/>
    <w:rsid w:val="0058435E"/>
    <w:rsid w:val="00584514"/>
    <w:rsid w:val="0058497E"/>
    <w:rsid w:val="00586F9F"/>
    <w:rsid w:val="00587BB7"/>
    <w:rsid w:val="00590D79"/>
    <w:rsid w:val="00592E79"/>
    <w:rsid w:val="005935DF"/>
    <w:rsid w:val="00593AF4"/>
    <w:rsid w:val="0059500B"/>
    <w:rsid w:val="00596102"/>
    <w:rsid w:val="00596399"/>
    <w:rsid w:val="005967B4"/>
    <w:rsid w:val="005A31A7"/>
    <w:rsid w:val="005A3EB4"/>
    <w:rsid w:val="005A41EC"/>
    <w:rsid w:val="005A4B92"/>
    <w:rsid w:val="005A70E8"/>
    <w:rsid w:val="005B23D2"/>
    <w:rsid w:val="005B782E"/>
    <w:rsid w:val="005C10E7"/>
    <w:rsid w:val="005C1228"/>
    <w:rsid w:val="005C1622"/>
    <w:rsid w:val="005C210E"/>
    <w:rsid w:val="005C37E8"/>
    <w:rsid w:val="005C4A04"/>
    <w:rsid w:val="005C5561"/>
    <w:rsid w:val="005C5A31"/>
    <w:rsid w:val="005C6D02"/>
    <w:rsid w:val="005D0F32"/>
    <w:rsid w:val="005D19F2"/>
    <w:rsid w:val="005D2FA5"/>
    <w:rsid w:val="005D6810"/>
    <w:rsid w:val="005E0D37"/>
    <w:rsid w:val="005E3060"/>
    <w:rsid w:val="005E533A"/>
    <w:rsid w:val="005E573A"/>
    <w:rsid w:val="005E5F11"/>
    <w:rsid w:val="005E6B50"/>
    <w:rsid w:val="005F2415"/>
    <w:rsid w:val="005F35BD"/>
    <w:rsid w:val="006001D8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3C99"/>
    <w:rsid w:val="006143AF"/>
    <w:rsid w:val="006152CD"/>
    <w:rsid w:val="006164C3"/>
    <w:rsid w:val="0062169E"/>
    <w:rsid w:val="00623735"/>
    <w:rsid w:val="0062496D"/>
    <w:rsid w:val="00631279"/>
    <w:rsid w:val="00631470"/>
    <w:rsid w:val="00631E7B"/>
    <w:rsid w:val="0063200A"/>
    <w:rsid w:val="00633DD6"/>
    <w:rsid w:val="00634F6B"/>
    <w:rsid w:val="00637D89"/>
    <w:rsid w:val="00640ECF"/>
    <w:rsid w:val="00641D96"/>
    <w:rsid w:val="00641F95"/>
    <w:rsid w:val="00645FF5"/>
    <w:rsid w:val="0064721F"/>
    <w:rsid w:val="00650FD3"/>
    <w:rsid w:val="00651A0A"/>
    <w:rsid w:val="00651FAD"/>
    <w:rsid w:val="0065311B"/>
    <w:rsid w:val="00653148"/>
    <w:rsid w:val="00653EDC"/>
    <w:rsid w:val="00654E36"/>
    <w:rsid w:val="006571D0"/>
    <w:rsid w:val="0065752E"/>
    <w:rsid w:val="00657684"/>
    <w:rsid w:val="00660214"/>
    <w:rsid w:val="0066075D"/>
    <w:rsid w:val="0066098F"/>
    <w:rsid w:val="00664C18"/>
    <w:rsid w:val="00665B7D"/>
    <w:rsid w:val="00665D13"/>
    <w:rsid w:val="00670312"/>
    <w:rsid w:val="00670BB7"/>
    <w:rsid w:val="00671412"/>
    <w:rsid w:val="00673890"/>
    <w:rsid w:val="00675934"/>
    <w:rsid w:val="00677444"/>
    <w:rsid w:val="00682242"/>
    <w:rsid w:val="00683A8B"/>
    <w:rsid w:val="00683B4B"/>
    <w:rsid w:val="0068609C"/>
    <w:rsid w:val="006861E4"/>
    <w:rsid w:val="006901C0"/>
    <w:rsid w:val="00693306"/>
    <w:rsid w:val="006943D3"/>
    <w:rsid w:val="006946FE"/>
    <w:rsid w:val="00695875"/>
    <w:rsid w:val="00696043"/>
    <w:rsid w:val="0069634A"/>
    <w:rsid w:val="006A2B7B"/>
    <w:rsid w:val="006A3E2F"/>
    <w:rsid w:val="006A5D4B"/>
    <w:rsid w:val="006A7980"/>
    <w:rsid w:val="006B0612"/>
    <w:rsid w:val="006B0E5E"/>
    <w:rsid w:val="006B3CD3"/>
    <w:rsid w:val="006B5284"/>
    <w:rsid w:val="006B663C"/>
    <w:rsid w:val="006C02CC"/>
    <w:rsid w:val="006C19BE"/>
    <w:rsid w:val="006C1B0F"/>
    <w:rsid w:val="006C20D2"/>
    <w:rsid w:val="006C3D07"/>
    <w:rsid w:val="006C453D"/>
    <w:rsid w:val="006D3178"/>
    <w:rsid w:val="006D4192"/>
    <w:rsid w:val="006D7C2C"/>
    <w:rsid w:val="006E14D1"/>
    <w:rsid w:val="006E2326"/>
    <w:rsid w:val="006E392E"/>
    <w:rsid w:val="006E4F02"/>
    <w:rsid w:val="006E5E95"/>
    <w:rsid w:val="006F0438"/>
    <w:rsid w:val="006F1515"/>
    <w:rsid w:val="006F37D4"/>
    <w:rsid w:val="006F3EC1"/>
    <w:rsid w:val="006F46BD"/>
    <w:rsid w:val="006F4E49"/>
    <w:rsid w:val="006F5846"/>
    <w:rsid w:val="006F5E1A"/>
    <w:rsid w:val="006F62F4"/>
    <w:rsid w:val="006F761B"/>
    <w:rsid w:val="006F7ABF"/>
    <w:rsid w:val="0070040B"/>
    <w:rsid w:val="00700E01"/>
    <w:rsid w:val="0070132B"/>
    <w:rsid w:val="007021AF"/>
    <w:rsid w:val="007026D2"/>
    <w:rsid w:val="00705073"/>
    <w:rsid w:val="00705499"/>
    <w:rsid w:val="00705D73"/>
    <w:rsid w:val="0070695B"/>
    <w:rsid w:val="00707076"/>
    <w:rsid w:val="0070758B"/>
    <w:rsid w:val="00707858"/>
    <w:rsid w:val="00710DBF"/>
    <w:rsid w:val="00710ED8"/>
    <w:rsid w:val="0071333C"/>
    <w:rsid w:val="00714D00"/>
    <w:rsid w:val="00715C03"/>
    <w:rsid w:val="00716738"/>
    <w:rsid w:val="00717CDA"/>
    <w:rsid w:val="007231EB"/>
    <w:rsid w:val="00724B16"/>
    <w:rsid w:val="007260B5"/>
    <w:rsid w:val="00726A31"/>
    <w:rsid w:val="00730E41"/>
    <w:rsid w:val="007318A7"/>
    <w:rsid w:val="007332ED"/>
    <w:rsid w:val="0073484A"/>
    <w:rsid w:val="00734EF3"/>
    <w:rsid w:val="00736F19"/>
    <w:rsid w:val="00740A34"/>
    <w:rsid w:val="00741CD6"/>
    <w:rsid w:val="007431D5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284"/>
    <w:rsid w:val="00760364"/>
    <w:rsid w:val="00761766"/>
    <w:rsid w:val="00761A2E"/>
    <w:rsid w:val="00764EAF"/>
    <w:rsid w:val="00765085"/>
    <w:rsid w:val="0076664D"/>
    <w:rsid w:val="00766F57"/>
    <w:rsid w:val="007670BA"/>
    <w:rsid w:val="00770E89"/>
    <w:rsid w:val="007719E6"/>
    <w:rsid w:val="00773559"/>
    <w:rsid w:val="007735AE"/>
    <w:rsid w:val="007759C0"/>
    <w:rsid w:val="00775EB7"/>
    <w:rsid w:val="00776207"/>
    <w:rsid w:val="00777F09"/>
    <w:rsid w:val="0078066D"/>
    <w:rsid w:val="0078205A"/>
    <w:rsid w:val="00784334"/>
    <w:rsid w:val="00791087"/>
    <w:rsid w:val="00791C1B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71BD"/>
    <w:rsid w:val="007B05D9"/>
    <w:rsid w:val="007B159C"/>
    <w:rsid w:val="007B3E30"/>
    <w:rsid w:val="007B4212"/>
    <w:rsid w:val="007B4590"/>
    <w:rsid w:val="007B5F68"/>
    <w:rsid w:val="007B63F2"/>
    <w:rsid w:val="007B7DBF"/>
    <w:rsid w:val="007C3305"/>
    <w:rsid w:val="007C4FA2"/>
    <w:rsid w:val="007C5B2B"/>
    <w:rsid w:val="007C79AA"/>
    <w:rsid w:val="007D0205"/>
    <w:rsid w:val="007D2594"/>
    <w:rsid w:val="007D282D"/>
    <w:rsid w:val="007D4E7E"/>
    <w:rsid w:val="007D68A9"/>
    <w:rsid w:val="007D6D06"/>
    <w:rsid w:val="007D7251"/>
    <w:rsid w:val="007E132A"/>
    <w:rsid w:val="007E1889"/>
    <w:rsid w:val="007E192E"/>
    <w:rsid w:val="007E4CDB"/>
    <w:rsid w:val="007E52A5"/>
    <w:rsid w:val="007E697D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8018DD"/>
    <w:rsid w:val="008030D5"/>
    <w:rsid w:val="00804246"/>
    <w:rsid w:val="008104AF"/>
    <w:rsid w:val="008139BB"/>
    <w:rsid w:val="00813C89"/>
    <w:rsid w:val="008140D8"/>
    <w:rsid w:val="00816448"/>
    <w:rsid w:val="008169A2"/>
    <w:rsid w:val="00816B68"/>
    <w:rsid w:val="0081791A"/>
    <w:rsid w:val="00821C7C"/>
    <w:rsid w:val="00822509"/>
    <w:rsid w:val="00823223"/>
    <w:rsid w:val="00824B97"/>
    <w:rsid w:val="00824FDA"/>
    <w:rsid w:val="00827245"/>
    <w:rsid w:val="00827DF1"/>
    <w:rsid w:val="00827F58"/>
    <w:rsid w:val="008331D6"/>
    <w:rsid w:val="00833339"/>
    <w:rsid w:val="00833588"/>
    <w:rsid w:val="008349CB"/>
    <w:rsid w:val="0084084B"/>
    <w:rsid w:val="00841DBD"/>
    <w:rsid w:val="00842C8B"/>
    <w:rsid w:val="00845ECF"/>
    <w:rsid w:val="00846734"/>
    <w:rsid w:val="00846CB1"/>
    <w:rsid w:val="00847E67"/>
    <w:rsid w:val="00847E94"/>
    <w:rsid w:val="00851E14"/>
    <w:rsid w:val="00854AA4"/>
    <w:rsid w:val="00855058"/>
    <w:rsid w:val="008554EE"/>
    <w:rsid w:val="00855F6C"/>
    <w:rsid w:val="00860C17"/>
    <w:rsid w:val="00864040"/>
    <w:rsid w:val="00865D74"/>
    <w:rsid w:val="008668E0"/>
    <w:rsid w:val="008677F7"/>
    <w:rsid w:val="00867B7D"/>
    <w:rsid w:val="008709F0"/>
    <w:rsid w:val="008721E9"/>
    <w:rsid w:val="00873F20"/>
    <w:rsid w:val="0087433F"/>
    <w:rsid w:val="0087518B"/>
    <w:rsid w:val="00875D5C"/>
    <w:rsid w:val="00876A7B"/>
    <w:rsid w:val="00882BA3"/>
    <w:rsid w:val="008850E6"/>
    <w:rsid w:val="008851A3"/>
    <w:rsid w:val="0088626F"/>
    <w:rsid w:val="00886A34"/>
    <w:rsid w:val="0088703B"/>
    <w:rsid w:val="008906F4"/>
    <w:rsid w:val="00890AE3"/>
    <w:rsid w:val="00890FC7"/>
    <w:rsid w:val="00891673"/>
    <w:rsid w:val="00891744"/>
    <w:rsid w:val="00893689"/>
    <w:rsid w:val="00893DA5"/>
    <w:rsid w:val="008954C0"/>
    <w:rsid w:val="00895A67"/>
    <w:rsid w:val="008965ED"/>
    <w:rsid w:val="00897663"/>
    <w:rsid w:val="008A1265"/>
    <w:rsid w:val="008A6600"/>
    <w:rsid w:val="008B0375"/>
    <w:rsid w:val="008B3429"/>
    <w:rsid w:val="008B3561"/>
    <w:rsid w:val="008B4D11"/>
    <w:rsid w:val="008B5794"/>
    <w:rsid w:val="008B5AE1"/>
    <w:rsid w:val="008B5B94"/>
    <w:rsid w:val="008B7ADF"/>
    <w:rsid w:val="008C1EBC"/>
    <w:rsid w:val="008C1F7E"/>
    <w:rsid w:val="008C205D"/>
    <w:rsid w:val="008C20A8"/>
    <w:rsid w:val="008C244B"/>
    <w:rsid w:val="008C3453"/>
    <w:rsid w:val="008C407A"/>
    <w:rsid w:val="008C6CE1"/>
    <w:rsid w:val="008C76AE"/>
    <w:rsid w:val="008D2AE7"/>
    <w:rsid w:val="008D3EF9"/>
    <w:rsid w:val="008D4A9E"/>
    <w:rsid w:val="008D4FCA"/>
    <w:rsid w:val="008D726A"/>
    <w:rsid w:val="008D7300"/>
    <w:rsid w:val="008E0993"/>
    <w:rsid w:val="008E1FBE"/>
    <w:rsid w:val="008E2364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8F6BF2"/>
    <w:rsid w:val="0090024D"/>
    <w:rsid w:val="0090034C"/>
    <w:rsid w:val="00900737"/>
    <w:rsid w:val="00900DFC"/>
    <w:rsid w:val="00900FAC"/>
    <w:rsid w:val="00902E3A"/>
    <w:rsid w:val="00904CB6"/>
    <w:rsid w:val="009101D7"/>
    <w:rsid w:val="009102BC"/>
    <w:rsid w:val="00910D98"/>
    <w:rsid w:val="009116AE"/>
    <w:rsid w:val="00912EB9"/>
    <w:rsid w:val="00912F67"/>
    <w:rsid w:val="009146F4"/>
    <w:rsid w:val="00914BD6"/>
    <w:rsid w:val="00915FB3"/>
    <w:rsid w:val="00916B0D"/>
    <w:rsid w:val="00923C3D"/>
    <w:rsid w:val="00924743"/>
    <w:rsid w:val="00924A4E"/>
    <w:rsid w:val="00924C85"/>
    <w:rsid w:val="00925C98"/>
    <w:rsid w:val="009269FC"/>
    <w:rsid w:val="0092744D"/>
    <w:rsid w:val="00930F09"/>
    <w:rsid w:val="009317C5"/>
    <w:rsid w:val="00931B78"/>
    <w:rsid w:val="00931D02"/>
    <w:rsid w:val="00932012"/>
    <w:rsid w:val="00932090"/>
    <w:rsid w:val="009334A6"/>
    <w:rsid w:val="00934896"/>
    <w:rsid w:val="00934EE5"/>
    <w:rsid w:val="00935259"/>
    <w:rsid w:val="009357B5"/>
    <w:rsid w:val="00940BCA"/>
    <w:rsid w:val="00944DDC"/>
    <w:rsid w:val="00947218"/>
    <w:rsid w:val="00950B6D"/>
    <w:rsid w:val="0095252C"/>
    <w:rsid w:val="009527E2"/>
    <w:rsid w:val="00952C8D"/>
    <w:rsid w:val="00954523"/>
    <w:rsid w:val="00954D93"/>
    <w:rsid w:val="0095515B"/>
    <w:rsid w:val="00956D03"/>
    <w:rsid w:val="0096134D"/>
    <w:rsid w:val="00961495"/>
    <w:rsid w:val="00961FE3"/>
    <w:rsid w:val="009627D1"/>
    <w:rsid w:val="00962C04"/>
    <w:rsid w:val="00962FC2"/>
    <w:rsid w:val="00963A80"/>
    <w:rsid w:val="00965BA0"/>
    <w:rsid w:val="00966821"/>
    <w:rsid w:val="00967208"/>
    <w:rsid w:val="0096781C"/>
    <w:rsid w:val="00970961"/>
    <w:rsid w:val="00972A6C"/>
    <w:rsid w:val="009731F3"/>
    <w:rsid w:val="00975350"/>
    <w:rsid w:val="009753CA"/>
    <w:rsid w:val="00975571"/>
    <w:rsid w:val="00977E67"/>
    <w:rsid w:val="009801E4"/>
    <w:rsid w:val="00982D76"/>
    <w:rsid w:val="0098308E"/>
    <w:rsid w:val="009851D4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17AA"/>
    <w:rsid w:val="00991A42"/>
    <w:rsid w:val="0099286D"/>
    <w:rsid w:val="00992FD9"/>
    <w:rsid w:val="00997149"/>
    <w:rsid w:val="009A00C8"/>
    <w:rsid w:val="009A125C"/>
    <w:rsid w:val="009A13A7"/>
    <w:rsid w:val="009A24EA"/>
    <w:rsid w:val="009A363C"/>
    <w:rsid w:val="009A56E4"/>
    <w:rsid w:val="009A6A4B"/>
    <w:rsid w:val="009B1423"/>
    <w:rsid w:val="009B2E89"/>
    <w:rsid w:val="009B2ECB"/>
    <w:rsid w:val="009B48E2"/>
    <w:rsid w:val="009B4EFA"/>
    <w:rsid w:val="009C230F"/>
    <w:rsid w:val="009C2A64"/>
    <w:rsid w:val="009C36AB"/>
    <w:rsid w:val="009D2B16"/>
    <w:rsid w:val="009D51A9"/>
    <w:rsid w:val="009D7BC8"/>
    <w:rsid w:val="009E1FB9"/>
    <w:rsid w:val="009E2C2D"/>
    <w:rsid w:val="009E356C"/>
    <w:rsid w:val="009E3CF0"/>
    <w:rsid w:val="009E420C"/>
    <w:rsid w:val="009E48B9"/>
    <w:rsid w:val="009E54A7"/>
    <w:rsid w:val="009E69FB"/>
    <w:rsid w:val="009E76F8"/>
    <w:rsid w:val="009F0746"/>
    <w:rsid w:val="009F4D14"/>
    <w:rsid w:val="009F5497"/>
    <w:rsid w:val="009F56BA"/>
    <w:rsid w:val="00A018BF"/>
    <w:rsid w:val="00A021DE"/>
    <w:rsid w:val="00A02A0D"/>
    <w:rsid w:val="00A02F17"/>
    <w:rsid w:val="00A0486D"/>
    <w:rsid w:val="00A04889"/>
    <w:rsid w:val="00A04CE2"/>
    <w:rsid w:val="00A04F4E"/>
    <w:rsid w:val="00A05EEA"/>
    <w:rsid w:val="00A07057"/>
    <w:rsid w:val="00A074D5"/>
    <w:rsid w:val="00A0762C"/>
    <w:rsid w:val="00A10FC8"/>
    <w:rsid w:val="00A12005"/>
    <w:rsid w:val="00A12401"/>
    <w:rsid w:val="00A12E2A"/>
    <w:rsid w:val="00A13E68"/>
    <w:rsid w:val="00A14915"/>
    <w:rsid w:val="00A14DEB"/>
    <w:rsid w:val="00A15886"/>
    <w:rsid w:val="00A20F54"/>
    <w:rsid w:val="00A21480"/>
    <w:rsid w:val="00A21727"/>
    <w:rsid w:val="00A318B5"/>
    <w:rsid w:val="00A32463"/>
    <w:rsid w:val="00A35562"/>
    <w:rsid w:val="00A36229"/>
    <w:rsid w:val="00A36653"/>
    <w:rsid w:val="00A377AE"/>
    <w:rsid w:val="00A37AFE"/>
    <w:rsid w:val="00A4016B"/>
    <w:rsid w:val="00A4055D"/>
    <w:rsid w:val="00A411D2"/>
    <w:rsid w:val="00A427D0"/>
    <w:rsid w:val="00A44E4B"/>
    <w:rsid w:val="00A44ECE"/>
    <w:rsid w:val="00A45A49"/>
    <w:rsid w:val="00A46663"/>
    <w:rsid w:val="00A47EEE"/>
    <w:rsid w:val="00A518D5"/>
    <w:rsid w:val="00A54CB0"/>
    <w:rsid w:val="00A569EA"/>
    <w:rsid w:val="00A56A2A"/>
    <w:rsid w:val="00A57EAE"/>
    <w:rsid w:val="00A666E4"/>
    <w:rsid w:val="00A70925"/>
    <w:rsid w:val="00A70A4C"/>
    <w:rsid w:val="00A7156B"/>
    <w:rsid w:val="00A74F34"/>
    <w:rsid w:val="00A762C5"/>
    <w:rsid w:val="00A76847"/>
    <w:rsid w:val="00A807E9"/>
    <w:rsid w:val="00A816F7"/>
    <w:rsid w:val="00A8182C"/>
    <w:rsid w:val="00A853D5"/>
    <w:rsid w:val="00A86B09"/>
    <w:rsid w:val="00A90A2E"/>
    <w:rsid w:val="00A90BFA"/>
    <w:rsid w:val="00A90D20"/>
    <w:rsid w:val="00A93077"/>
    <w:rsid w:val="00A94CC1"/>
    <w:rsid w:val="00A95191"/>
    <w:rsid w:val="00A95D3C"/>
    <w:rsid w:val="00A95FE6"/>
    <w:rsid w:val="00A9668F"/>
    <w:rsid w:val="00AA2DDE"/>
    <w:rsid w:val="00AA6CE1"/>
    <w:rsid w:val="00AB212E"/>
    <w:rsid w:val="00AB5571"/>
    <w:rsid w:val="00AB59C3"/>
    <w:rsid w:val="00AB7A34"/>
    <w:rsid w:val="00AC3BF8"/>
    <w:rsid w:val="00AC41D9"/>
    <w:rsid w:val="00AC5479"/>
    <w:rsid w:val="00AC59FC"/>
    <w:rsid w:val="00AC654B"/>
    <w:rsid w:val="00AD0B7A"/>
    <w:rsid w:val="00AD2122"/>
    <w:rsid w:val="00AD2390"/>
    <w:rsid w:val="00AD2792"/>
    <w:rsid w:val="00AD4AAD"/>
    <w:rsid w:val="00AD539C"/>
    <w:rsid w:val="00AD58F2"/>
    <w:rsid w:val="00AD701E"/>
    <w:rsid w:val="00AD7804"/>
    <w:rsid w:val="00AD7FC6"/>
    <w:rsid w:val="00AE3FE3"/>
    <w:rsid w:val="00AE48F7"/>
    <w:rsid w:val="00AE6EC3"/>
    <w:rsid w:val="00AE730C"/>
    <w:rsid w:val="00AF2366"/>
    <w:rsid w:val="00AF326D"/>
    <w:rsid w:val="00AF33B6"/>
    <w:rsid w:val="00AF40F5"/>
    <w:rsid w:val="00AF5CB1"/>
    <w:rsid w:val="00AF6403"/>
    <w:rsid w:val="00B00894"/>
    <w:rsid w:val="00B00B50"/>
    <w:rsid w:val="00B01D89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58BE"/>
    <w:rsid w:val="00B17FE6"/>
    <w:rsid w:val="00B209AC"/>
    <w:rsid w:val="00B21159"/>
    <w:rsid w:val="00B22186"/>
    <w:rsid w:val="00B22D7F"/>
    <w:rsid w:val="00B24A1A"/>
    <w:rsid w:val="00B27648"/>
    <w:rsid w:val="00B2783B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8FB"/>
    <w:rsid w:val="00B45734"/>
    <w:rsid w:val="00B46180"/>
    <w:rsid w:val="00B46952"/>
    <w:rsid w:val="00B476F9"/>
    <w:rsid w:val="00B50480"/>
    <w:rsid w:val="00B565FF"/>
    <w:rsid w:val="00B567E1"/>
    <w:rsid w:val="00B57B4E"/>
    <w:rsid w:val="00B602CE"/>
    <w:rsid w:val="00B60569"/>
    <w:rsid w:val="00B60D12"/>
    <w:rsid w:val="00B61905"/>
    <w:rsid w:val="00B63CCA"/>
    <w:rsid w:val="00B64693"/>
    <w:rsid w:val="00B666C9"/>
    <w:rsid w:val="00B66B5B"/>
    <w:rsid w:val="00B712C0"/>
    <w:rsid w:val="00B733D6"/>
    <w:rsid w:val="00B75285"/>
    <w:rsid w:val="00B77795"/>
    <w:rsid w:val="00B77798"/>
    <w:rsid w:val="00B804DC"/>
    <w:rsid w:val="00B81663"/>
    <w:rsid w:val="00B82EAC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1FBA"/>
    <w:rsid w:val="00B92370"/>
    <w:rsid w:val="00B94A1F"/>
    <w:rsid w:val="00B94EFD"/>
    <w:rsid w:val="00B94F02"/>
    <w:rsid w:val="00B961BE"/>
    <w:rsid w:val="00B9769D"/>
    <w:rsid w:val="00B97AE8"/>
    <w:rsid w:val="00B97DCF"/>
    <w:rsid w:val="00BA38B6"/>
    <w:rsid w:val="00BA45E1"/>
    <w:rsid w:val="00BA490A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5557"/>
    <w:rsid w:val="00BB7EF5"/>
    <w:rsid w:val="00BC174B"/>
    <w:rsid w:val="00BC17AC"/>
    <w:rsid w:val="00BC2661"/>
    <w:rsid w:val="00BC27B2"/>
    <w:rsid w:val="00BC31B7"/>
    <w:rsid w:val="00BC4F61"/>
    <w:rsid w:val="00BC63E5"/>
    <w:rsid w:val="00BC6410"/>
    <w:rsid w:val="00BC72C5"/>
    <w:rsid w:val="00BD2B95"/>
    <w:rsid w:val="00BD2CCD"/>
    <w:rsid w:val="00BD3222"/>
    <w:rsid w:val="00BD4769"/>
    <w:rsid w:val="00BD5724"/>
    <w:rsid w:val="00BD6E12"/>
    <w:rsid w:val="00BD6F96"/>
    <w:rsid w:val="00BD770A"/>
    <w:rsid w:val="00BE1171"/>
    <w:rsid w:val="00BE20F4"/>
    <w:rsid w:val="00BE235B"/>
    <w:rsid w:val="00BE35B7"/>
    <w:rsid w:val="00BE3CA1"/>
    <w:rsid w:val="00BE491A"/>
    <w:rsid w:val="00BE4F27"/>
    <w:rsid w:val="00BE749A"/>
    <w:rsid w:val="00BE7D7A"/>
    <w:rsid w:val="00BE7E2E"/>
    <w:rsid w:val="00BF0226"/>
    <w:rsid w:val="00BF0ECE"/>
    <w:rsid w:val="00BF0F76"/>
    <w:rsid w:val="00BF13DF"/>
    <w:rsid w:val="00BF3330"/>
    <w:rsid w:val="00BF38DD"/>
    <w:rsid w:val="00BF46C9"/>
    <w:rsid w:val="00BF5087"/>
    <w:rsid w:val="00C01344"/>
    <w:rsid w:val="00C0493F"/>
    <w:rsid w:val="00C049A0"/>
    <w:rsid w:val="00C04B2A"/>
    <w:rsid w:val="00C060EC"/>
    <w:rsid w:val="00C07601"/>
    <w:rsid w:val="00C07EB7"/>
    <w:rsid w:val="00C10118"/>
    <w:rsid w:val="00C125BE"/>
    <w:rsid w:val="00C14343"/>
    <w:rsid w:val="00C16065"/>
    <w:rsid w:val="00C16716"/>
    <w:rsid w:val="00C169F7"/>
    <w:rsid w:val="00C1776F"/>
    <w:rsid w:val="00C20D33"/>
    <w:rsid w:val="00C21A1C"/>
    <w:rsid w:val="00C2290A"/>
    <w:rsid w:val="00C248D0"/>
    <w:rsid w:val="00C3145F"/>
    <w:rsid w:val="00C31A24"/>
    <w:rsid w:val="00C3240D"/>
    <w:rsid w:val="00C32962"/>
    <w:rsid w:val="00C37EFA"/>
    <w:rsid w:val="00C40169"/>
    <w:rsid w:val="00C40A4C"/>
    <w:rsid w:val="00C421D4"/>
    <w:rsid w:val="00C43946"/>
    <w:rsid w:val="00C43E90"/>
    <w:rsid w:val="00C4495C"/>
    <w:rsid w:val="00C46DCB"/>
    <w:rsid w:val="00C47380"/>
    <w:rsid w:val="00C47BD9"/>
    <w:rsid w:val="00C505DF"/>
    <w:rsid w:val="00C519FC"/>
    <w:rsid w:val="00C6043E"/>
    <w:rsid w:val="00C62584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161"/>
    <w:rsid w:val="00C72DA0"/>
    <w:rsid w:val="00C73334"/>
    <w:rsid w:val="00C73C8B"/>
    <w:rsid w:val="00C80BFD"/>
    <w:rsid w:val="00C80FB4"/>
    <w:rsid w:val="00C824B5"/>
    <w:rsid w:val="00C82620"/>
    <w:rsid w:val="00C84062"/>
    <w:rsid w:val="00C85712"/>
    <w:rsid w:val="00C8658C"/>
    <w:rsid w:val="00C8675F"/>
    <w:rsid w:val="00C92BFA"/>
    <w:rsid w:val="00C93FA9"/>
    <w:rsid w:val="00C9572B"/>
    <w:rsid w:val="00C9647A"/>
    <w:rsid w:val="00CA0268"/>
    <w:rsid w:val="00CA08B2"/>
    <w:rsid w:val="00CA1B78"/>
    <w:rsid w:val="00CA474E"/>
    <w:rsid w:val="00CA52BC"/>
    <w:rsid w:val="00CA5922"/>
    <w:rsid w:val="00CA635C"/>
    <w:rsid w:val="00CA6471"/>
    <w:rsid w:val="00CB0AD9"/>
    <w:rsid w:val="00CB1A9B"/>
    <w:rsid w:val="00CB29A7"/>
    <w:rsid w:val="00CB3AE0"/>
    <w:rsid w:val="00CB454F"/>
    <w:rsid w:val="00CB55CA"/>
    <w:rsid w:val="00CB56CA"/>
    <w:rsid w:val="00CB5C2C"/>
    <w:rsid w:val="00CC1FC4"/>
    <w:rsid w:val="00CC3097"/>
    <w:rsid w:val="00CC38FC"/>
    <w:rsid w:val="00CC3D2D"/>
    <w:rsid w:val="00CC5A85"/>
    <w:rsid w:val="00CC64A2"/>
    <w:rsid w:val="00CC7F26"/>
    <w:rsid w:val="00CD0693"/>
    <w:rsid w:val="00CD33F5"/>
    <w:rsid w:val="00CD4BD4"/>
    <w:rsid w:val="00CD5FDC"/>
    <w:rsid w:val="00CD6ED3"/>
    <w:rsid w:val="00CD7159"/>
    <w:rsid w:val="00CD7550"/>
    <w:rsid w:val="00CE0442"/>
    <w:rsid w:val="00CE6217"/>
    <w:rsid w:val="00CE642D"/>
    <w:rsid w:val="00CE65AA"/>
    <w:rsid w:val="00CE72B4"/>
    <w:rsid w:val="00CF31DF"/>
    <w:rsid w:val="00CF6C40"/>
    <w:rsid w:val="00CF6EC0"/>
    <w:rsid w:val="00D00CF1"/>
    <w:rsid w:val="00D00F4A"/>
    <w:rsid w:val="00D01C06"/>
    <w:rsid w:val="00D02299"/>
    <w:rsid w:val="00D0342B"/>
    <w:rsid w:val="00D03FDE"/>
    <w:rsid w:val="00D04C77"/>
    <w:rsid w:val="00D06102"/>
    <w:rsid w:val="00D0657D"/>
    <w:rsid w:val="00D065D8"/>
    <w:rsid w:val="00D0740E"/>
    <w:rsid w:val="00D12205"/>
    <w:rsid w:val="00D12400"/>
    <w:rsid w:val="00D13940"/>
    <w:rsid w:val="00D13F77"/>
    <w:rsid w:val="00D1510C"/>
    <w:rsid w:val="00D152A4"/>
    <w:rsid w:val="00D15865"/>
    <w:rsid w:val="00D15E81"/>
    <w:rsid w:val="00D17AD9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FC6"/>
    <w:rsid w:val="00D3222D"/>
    <w:rsid w:val="00D32B3D"/>
    <w:rsid w:val="00D35909"/>
    <w:rsid w:val="00D368BE"/>
    <w:rsid w:val="00D37F72"/>
    <w:rsid w:val="00D4244B"/>
    <w:rsid w:val="00D42FD0"/>
    <w:rsid w:val="00D43B50"/>
    <w:rsid w:val="00D440AB"/>
    <w:rsid w:val="00D46080"/>
    <w:rsid w:val="00D5111C"/>
    <w:rsid w:val="00D511F5"/>
    <w:rsid w:val="00D512F4"/>
    <w:rsid w:val="00D51612"/>
    <w:rsid w:val="00D51792"/>
    <w:rsid w:val="00D54611"/>
    <w:rsid w:val="00D551F3"/>
    <w:rsid w:val="00D56571"/>
    <w:rsid w:val="00D60DEC"/>
    <w:rsid w:val="00D6228C"/>
    <w:rsid w:val="00D62B37"/>
    <w:rsid w:val="00D634E8"/>
    <w:rsid w:val="00D64C32"/>
    <w:rsid w:val="00D657C9"/>
    <w:rsid w:val="00D67587"/>
    <w:rsid w:val="00D7335E"/>
    <w:rsid w:val="00D73623"/>
    <w:rsid w:val="00D742EF"/>
    <w:rsid w:val="00D7499C"/>
    <w:rsid w:val="00D75900"/>
    <w:rsid w:val="00D771FE"/>
    <w:rsid w:val="00D80645"/>
    <w:rsid w:val="00D81066"/>
    <w:rsid w:val="00D819D3"/>
    <w:rsid w:val="00D83DCF"/>
    <w:rsid w:val="00D850B6"/>
    <w:rsid w:val="00D86644"/>
    <w:rsid w:val="00D87EC6"/>
    <w:rsid w:val="00D911F6"/>
    <w:rsid w:val="00D91492"/>
    <w:rsid w:val="00D9172A"/>
    <w:rsid w:val="00D91F83"/>
    <w:rsid w:val="00D92C10"/>
    <w:rsid w:val="00D9551A"/>
    <w:rsid w:val="00D955B1"/>
    <w:rsid w:val="00D97C42"/>
    <w:rsid w:val="00DA1F28"/>
    <w:rsid w:val="00DA2D38"/>
    <w:rsid w:val="00DA3211"/>
    <w:rsid w:val="00DA5DA5"/>
    <w:rsid w:val="00DA6577"/>
    <w:rsid w:val="00DA6690"/>
    <w:rsid w:val="00DB00DF"/>
    <w:rsid w:val="00DB04EA"/>
    <w:rsid w:val="00DB20BE"/>
    <w:rsid w:val="00DB20F6"/>
    <w:rsid w:val="00DB26F8"/>
    <w:rsid w:val="00DB375C"/>
    <w:rsid w:val="00DB4116"/>
    <w:rsid w:val="00DB57A7"/>
    <w:rsid w:val="00DB764B"/>
    <w:rsid w:val="00DC02B7"/>
    <w:rsid w:val="00DC08EE"/>
    <w:rsid w:val="00DC247C"/>
    <w:rsid w:val="00DC3DB5"/>
    <w:rsid w:val="00DC44F5"/>
    <w:rsid w:val="00DC6A5D"/>
    <w:rsid w:val="00DC6BF8"/>
    <w:rsid w:val="00DC7AA0"/>
    <w:rsid w:val="00DD014B"/>
    <w:rsid w:val="00DD33C4"/>
    <w:rsid w:val="00DE0249"/>
    <w:rsid w:val="00DE2ACD"/>
    <w:rsid w:val="00DE2EAD"/>
    <w:rsid w:val="00DE3C07"/>
    <w:rsid w:val="00DE3CF0"/>
    <w:rsid w:val="00DE597B"/>
    <w:rsid w:val="00DE6CDF"/>
    <w:rsid w:val="00DE707B"/>
    <w:rsid w:val="00DF21E0"/>
    <w:rsid w:val="00DF2839"/>
    <w:rsid w:val="00E03C3D"/>
    <w:rsid w:val="00E054E6"/>
    <w:rsid w:val="00E0562E"/>
    <w:rsid w:val="00E0568E"/>
    <w:rsid w:val="00E075C0"/>
    <w:rsid w:val="00E12F3C"/>
    <w:rsid w:val="00E1501D"/>
    <w:rsid w:val="00E17459"/>
    <w:rsid w:val="00E21438"/>
    <w:rsid w:val="00E227DA"/>
    <w:rsid w:val="00E24AA8"/>
    <w:rsid w:val="00E25B4D"/>
    <w:rsid w:val="00E260BF"/>
    <w:rsid w:val="00E264CB"/>
    <w:rsid w:val="00E32C71"/>
    <w:rsid w:val="00E34215"/>
    <w:rsid w:val="00E34CDF"/>
    <w:rsid w:val="00E36529"/>
    <w:rsid w:val="00E40216"/>
    <w:rsid w:val="00E4050A"/>
    <w:rsid w:val="00E41B6A"/>
    <w:rsid w:val="00E41CE5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4D50"/>
    <w:rsid w:val="00E55734"/>
    <w:rsid w:val="00E5661F"/>
    <w:rsid w:val="00E60F7E"/>
    <w:rsid w:val="00E610EE"/>
    <w:rsid w:val="00E61A54"/>
    <w:rsid w:val="00E622B9"/>
    <w:rsid w:val="00E62E0C"/>
    <w:rsid w:val="00E6423A"/>
    <w:rsid w:val="00E659B0"/>
    <w:rsid w:val="00E72EFA"/>
    <w:rsid w:val="00E73146"/>
    <w:rsid w:val="00E742FF"/>
    <w:rsid w:val="00E761BB"/>
    <w:rsid w:val="00E771BB"/>
    <w:rsid w:val="00E80F12"/>
    <w:rsid w:val="00E83543"/>
    <w:rsid w:val="00E8530D"/>
    <w:rsid w:val="00E85E44"/>
    <w:rsid w:val="00E87540"/>
    <w:rsid w:val="00E9062A"/>
    <w:rsid w:val="00E91E1C"/>
    <w:rsid w:val="00E92EF8"/>
    <w:rsid w:val="00E945BA"/>
    <w:rsid w:val="00E95F69"/>
    <w:rsid w:val="00E96BA1"/>
    <w:rsid w:val="00E9710D"/>
    <w:rsid w:val="00E97845"/>
    <w:rsid w:val="00EA1517"/>
    <w:rsid w:val="00EA2D01"/>
    <w:rsid w:val="00EA2D6E"/>
    <w:rsid w:val="00EA3C66"/>
    <w:rsid w:val="00EA622F"/>
    <w:rsid w:val="00EA6D92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DBE"/>
    <w:rsid w:val="00EC1F20"/>
    <w:rsid w:val="00EC4F8C"/>
    <w:rsid w:val="00ED03D6"/>
    <w:rsid w:val="00ED0AC0"/>
    <w:rsid w:val="00ED0E5E"/>
    <w:rsid w:val="00ED19F6"/>
    <w:rsid w:val="00ED33BC"/>
    <w:rsid w:val="00ED3CA6"/>
    <w:rsid w:val="00ED49F2"/>
    <w:rsid w:val="00ED5165"/>
    <w:rsid w:val="00ED5C41"/>
    <w:rsid w:val="00ED7B4E"/>
    <w:rsid w:val="00EE0D4D"/>
    <w:rsid w:val="00EE26E0"/>
    <w:rsid w:val="00EE2AC4"/>
    <w:rsid w:val="00EE308B"/>
    <w:rsid w:val="00EE4A77"/>
    <w:rsid w:val="00EE4E83"/>
    <w:rsid w:val="00EE58E5"/>
    <w:rsid w:val="00EE68F9"/>
    <w:rsid w:val="00EE6DFE"/>
    <w:rsid w:val="00EF2271"/>
    <w:rsid w:val="00EF4CD3"/>
    <w:rsid w:val="00EF5B5C"/>
    <w:rsid w:val="00EF63F6"/>
    <w:rsid w:val="00F00C54"/>
    <w:rsid w:val="00F01901"/>
    <w:rsid w:val="00F01B77"/>
    <w:rsid w:val="00F01C79"/>
    <w:rsid w:val="00F02F2A"/>
    <w:rsid w:val="00F04540"/>
    <w:rsid w:val="00F0481B"/>
    <w:rsid w:val="00F05485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93A"/>
    <w:rsid w:val="00F2012C"/>
    <w:rsid w:val="00F220E2"/>
    <w:rsid w:val="00F22F05"/>
    <w:rsid w:val="00F26EA3"/>
    <w:rsid w:val="00F30579"/>
    <w:rsid w:val="00F307FA"/>
    <w:rsid w:val="00F30BC7"/>
    <w:rsid w:val="00F315CB"/>
    <w:rsid w:val="00F33075"/>
    <w:rsid w:val="00F345D6"/>
    <w:rsid w:val="00F346C4"/>
    <w:rsid w:val="00F372A6"/>
    <w:rsid w:val="00F41265"/>
    <w:rsid w:val="00F43C72"/>
    <w:rsid w:val="00F4535B"/>
    <w:rsid w:val="00F457C4"/>
    <w:rsid w:val="00F465CF"/>
    <w:rsid w:val="00F46736"/>
    <w:rsid w:val="00F469A6"/>
    <w:rsid w:val="00F47A26"/>
    <w:rsid w:val="00F53737"/>
    <w:rsid w:val="00F54D74"/>
    <w:rsid w:val="00F55C02"/>
    <w:rsid w:val="00F63DE6"/>
    <w:rsid w:val="00F64962"/>
    <w:rsid w:val="00F6585C"/>
    <w:rsid w:val="00F6599E"/>
    <w:rsid w:val="00F659B9"/>
    <w:rsid w:val="00F6680A"/>
    <w:rsid w:val="00F67302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84D8D"/>
    <w:rsid w:val="00F86BF1"/>
    <w:rsid w:val="00F9068F"/>
    <w:rsid w:val="00F93E16"/>
    <w:rsid w:val="00F968F0"/>
    <w:rsid w:val="00F9741F"/>
    <w:rsid w:val="00FA0607"/>
    <w:rsid w:val="00FA26F0"/>
    <w:rsid w:val="00FA2AA6"/>
    <w:rsid w:val="00FA3E42"/>
    <w:rsid w:val="00FA68F5"/>
    <w:rsid w:val="00FB0ED1"/>
    <w:rsid w:val="00FB23A8"/>
    <w:rsid w:val="00FB53F6"/>
    <w:rsid w:val="00FB6042"/>
    <w:rsid w:val="00FB6C3B"/>
    <w:rsid w:val="00FC0A0E"/>
    <w:rsid w:val="00FC2ECE"/>
    <w:rsid w:val="00FC3656"/>
    <w:rsid w:val="00FC4DB8"/>
    <w:rsid w:val="00FC7C86"/>
    <w:rsid w:val="00FD174F"/>
    <w:rsid w:val="00FD28C6"/>
    <w:rsid w:val="00FD3591"/>
    <w:rsid w:val="00FD4760"/>
    <w:rsid w:val="00FD4864"/>
    <w:rsid w:val="00FD6078"/>
    <w:rsid w:val="00FD7B1F"/>
    <w:rsid w:val="00FE13EC"/>
    <w:rsid w:val="00FE2A6A"/>
    <w:rsid w:val="00FE2B5C"/>
    <w:rsid w:val="00FE3560"/>
    <w:rsid w:val="00FE3BBD"/>
    <w:rsid w:val="00FE6AF8"/>
    <w:rsid w:val="00FF1841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GevolgdeHyperlink">
    <w:name w:val="FollowedHyperlink"/>
    <w:basedOn w:val="Standaardalinea-lettertype"/>
    <w:semiHidden/>
    <w:unhideWhenUsed/>
    <w:rsid w:val="004279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3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4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4</TotalTime>
  <Pages>4</Pages>
  <Words>293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2475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5</cp:revision>
  <cp:lastPrinted>2024-06-21T12:58:00Z</cp:lastPrinted>
  <dcterms:created xsi:type="dcterms:W3CDTF">2026-03-02T08:51:00Z</dcterms:created>
  <dcterms:modified xsi:type="dcterms:W3CDTF">2026-03-02T08:53:00Z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