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5FD1F" w14:textId="4C8F707D"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04CA0">
        <w:t>7</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488C74D7" w14:textId="77777777" w:rsidR="008363DF" w:rsidRPr="00555C9B" w:rsidRDefault="008363DF" w:rsidP="008363DF"/>
    <w:p w14:paraId="4F6B2935" w14:textId="77777777" w:rsidR="008363DF" w:rsidRPr="00555C9B" w:rsidRDefault="008363DF" w:rsidP="00666C94">
      <w:r w:rsidRPr="00555C9B">
        <w:t xml:space="preserve">Door het invullen en rechtsgeldig ondertekenen van deze bijlage ‘Conformiteitenverklaring’ verklaart de Inschrijver dat hij akkoord gaat met alle in bijlage </w:t>
      </w:r>
      <w:r>
        <w:t>6</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5D18AC92" w14:textId="77777777" w:rsidR="008363DF" w:rsidRPr="00555C9B" w:rsidRDefault="008363DF" w:rsidP="00666C94"/>
    <w:p w14:paraId="16A14079"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433316DB"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2C12529F" w14:textId="77777777" w:rsidTr="00666C94">
        <w:tc>
          <w:tcPr>
            <w:tcW w:w="2835" w:type="dxa"/>
            <w:shd w:val="clear" w:color="auto" w:fill="CBE3F2"/>
          </w:tcPr>
          <w:p w14:paraId="1A00B28B"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27CE2FF3"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766F9304" w14:textId="77777777" w:rsidTr="00666C94">
        <w:tc>
          <w:tcPr>
            <w:tcW w:w="2835" w:type="dxa"/>
            <w:shd w:val="clear" w:color="auto" w:fill="CBE3F2"/>
          </w:tcPr>
          <w:p w14:paraId="55F87354"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376D47FD"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221C0C8" w14:textId="77777777" w:rsidTr="00666C94">
        <w:tc>
          <w:tcPr>
            <w:tcW w:w="2835" w:type="dxa"/>
            <w:shd w:val="clear" w:color="auto" w:fill="CBE3F2"/>
          </w:tcPr>
          <w:p w14:paraId="3168060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7EBCF577"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606B248B" w14:textId="77777777" w:rsidTr="00666C94">
        <w:tc>
          <w:tcPr>
            <w:tcW w:w="2835" w:type="dxa"/>
            <w:shd w:val="clear" w:color="auto" w:fill="CBE3F2"/>
          </w:tcPr>
          <w:p w14:paraId="53ED7785"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580F125D" w14:textId="77777777" w:rsidR="008363DF" w:rsidRPr="00555C9B" w:rsidRDefault="008363DF" w:rsidP="00FE5A9D">
            <w:pPr>
              <w:suppressAutoHyphens/>
              <w:spacing w:before="90" w:after="54" w:line="276" w:lineRule="auto"/>
              <w:ind w:right="57"/>
              <w:rPr>
                <w:rFonts w:eastAsia="Calibri" w:cs="Arial"/>
              </w:rPr>
            </w:pPr>
          </w:p>
          <w:p w14:paraId="55406CF3"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23A08716"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15173682" w14:textId="77777777" w:rsidTr="00666C94">
        <w:tc>
          <w:tcPr>
            <w:tcW w:w="2835" w:type="dxa"/>
            <w:shd w:val="clear" w:color="auto" w:fill="CBE3F2"/>
          </w:tcPr>
          <w:p w14:paraId="0965C244"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1FDA4F0C" w14:textId="77777777" w:rsidR="008363DF" w:rsidRPr="00555C9B" w:rsidRDefault="008363DF" w:rsidP="00FE5A9D">
            <w:pPr>
              <w:suppressAutoHyphens/>
              <w:snapToGrid w:val="0"/>
              <w:spacing w:before="90" w:after="54" w:line="312" w:lineRule="auto"/>
              <w:ind w:right="57"/>
              <w:rPr>
                <w:rFonts w:eastAsia="Calibri" w:cs="Arial"/>
              </w:rPr>
            </w:pPr>
          </w:p>
        </w:tc>
      </w:tr>
    </w:tbl>
    <w:p w14:paraId="3692E714" w14:textId="77777777" w:rsidR="008363DF" w:rsidRPr="00555C9B" w:rsidRDefault="008363DF" w:rsidP="008363DF">
      <w:pPr>
        <w:suppressAutoHyphens/>
        <w:rPr>
          <w:rFonts w:cs="Arial"/>
          <w:color w:val="000000"/>
        </w:rPr>
      </w:pPr>
    </w:p>
    <w:p w14:paraId="3CB7B98A" w14:textId="77777777" w:rsidR="008363DF" w:rsidRPr="00555C9B" w:rsidRDefault="008363DF" w:rsidP="008363DF">
      <w:pPr>
        <w:suppressAutoHyphens/>
        <w:rPr>
          <w:rFonts w:cs="Arial"/>
          <w:color w:val="000000"/>
        </w:rPr>
      </w:pPr>
      <w:r w:rsidRPr="00555C9B">
        <w:rPr>
          <w:rFonts w:cs="Arial"/>
          <w:color w:val="000000"/>
        </w:rPr>
        <w:t xml:space="preserve"> </w:t>
      </w:r>
    </w:p>
    <w:p w14:paraId="6F55C3B6" w14:textId="77777777" w:rsidR="00510527" w:rsidRDefault="00510527"/>
    <w:sectPr w:rsidR="005105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4C4FE9" w14:textId="77777777" w:rsidR="00604CA0" w:rsidRDefault="00604CA0" w:rsidP="00A67345">
      <w:pPr>
        <w:spacing w:line="240" w:lineRule="auto"/>
      </w:pPr>
      <w:r>
        <w:separator/>
      </w:r>
    </w:p>
  </w:endnote>
  <w:endnote w:type="continuationSeparator" w:id="0">
    <w:p w14:paraId="58E8550B" w14:textId="77777777" w:rsidR="00604CA0" w:rsidRDefault="00604CA0" w:rsidP="00A67345">
      <w:pPr>
        <w:spacing w:line="240" w:lineRule="auto"/>
      </w:pPr>
      <w:r>
        <w:continuationSeparator/>
      </w:r>
    </w:p>
  </w:endnote>
  <w:endnote w:type="continuationNotice" w:id="1">
    <w:p w14:paraId="591D24E4" w14:textId="77777777" w:rsidR="00604CA0" w:rsidRDefault="00604C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13FA2" w14:textId="77777777" w:rsidR="00666C94" w:rsidRDefault="00666C94" w:rsidP="00666C94">
    <w:pPr>
      <w:pStyle w:val="Voettekst"/>
      <w:tabs>
        <w:tab w:val="clear" w:pos="4536"/>
        <w:tab w:val="clear" w:pos="9072"/>
        <w:tab w:val="left" w:pos="8175"/>
      </w:tabs>
    </w:pPr>
    <w:r>
      <w:rPr>
        <w:noProof/>
      </w:rPr>
      <w:drawing>
        <wp:inline distT="0" distB="0" distL="0" distR="0" wp14:anchorId="0B662D71" wp14:editId="69EA11E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2423710B" w14:textId="77777777" w:rsidTr="00842E0F">
      <w:tc>
        <w:tcPr>
          <w:tcW w:w="704" w:type="dxa"/>
          <w:shd w:val="clear" w:color="auto" w:fill="auto"/>
          <w:vAlign w:val="bottom"/>
        </w:tcPr>
        <w:p w14:paraId="5223027E"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7EB48198"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2227D" w14:textId="77777777" w:rsidR="00604CA0" w:rsidRDefault="00604CA0" w:rsidP="00A67345">
      <w:pPr>
        <w:spacing w:line="240" w:lineRule="auto"/>
      </w:pPr>
      <w:r>
        <w:separator/>
      </w:r>
    </w:p>
  </w:footnote>
  <w:footnote w:type="continuationSeparator" w:id="0">
    <w:p w14:paraId="148BA6B7" w14:textId="77777777" w:rsidR="00604CA0" w:rsidRDefault="00604CA0" w:rsidP="00A67345">
      <w:pPr>
        <w:spacing w:line="240" w:lineRule="auto"/>
      </w:pPr>
      <w:r>
        <w:continuationSeparator/>
      </w:r>
    </w:p>
  </w:footnote>
  <w:footnote w:type="continuationNotice" w:id="1">
    <w:p w14:paraId="04B4491C" w14:textId="77777777" w:rsidR="00604CA0" w:rsidRDefault="00604CA0">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A0"/>
    <w:rsid w:val="000D7810"/>
    <w:rsid w:val="00510527"/>
    <w:rsid w:val="00604CA0"/>
    <w:rsid w:val="00666C94"/>
    <w:rsid w:val="00811353"/>
    <w:rsid w:val="008363DF"/>
    <w:rsid w:val="0099000D"/>
    <w:rsid w:val="00996658"/>
    <w:rsid w:val="00A6077C"/>
    <w:rsid w:val="00A67345"/>
    <w:rsid w:val="00BB594B"/>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622D"/>
  <w15:chartTrackingRefBased/>
  <w15:docId w15:val="{AFB4A7C4-1BB4-463C-8844-E4559E5E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anda.buijs\NIPV\Team%20Inkoop%20-%20Documenten\07.%20Lopende%20aanbestedingen\2024%20NIPV2024-EA-03502%20Software%20broker%20-%20Miranda\02.%20Aanbestedingsdocumenten\Bijlagen\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B0C0FAF-024E-4C66-BE0F-9D7D9D6F345D}"/>
</file>

<file path=docProps/app.xml><?xml version="1.0" encoding="utf-8"?>
<Properties xmlns="http://schemas.openxmlformats.org/officeDocument/2006/extended-properties" xmlns:vt="http://schemas.openxmlformats.org/officeDocument/2006/docPropsVTypes">
  <Template>Bijlage 08. Conformiteitenverklaring.dotx</Template>
  <TotalTime>1</TotalTime>
  <Pages>1</Pages>
  <Words>133</Words>
  <Characters>732</Characters>
  <Application>Microsoft Office Word</Application>
  <DocSecurity>0</DocSecurity>
  <Lines>6</Lines>
  <Paragraphs>1</Paragraphs>
  <ScaleCrop>false</ScaleCrop>
  <Company>Nederlands Instituut Publieke Veiligheid</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[NIPV]</dc:creator>
  <cp:keywords/>
  <dc:description/>
  <cp:lastModifiedBy>Miranda Buijs [NIPV]</cp:lastModifiedBy>
  <cp:revision>1</cp:revision>
  <dcterms:created xsi:type="dcterms:W3CDTF">2024-10-18T12:57:00Z</dcterms:created>
  <dcterms:modified xsi:type="dcterms:W3CDTF">2024-10-18T12:58:00Z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ies>
</file>