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85C951" w14:textId="1A7D3CB3" w:rsidR="007A006F" w:rsidRPr="00555C9B" w:rsidRDefault="007A006F" w:rsidP="007A006F">
      <w:pPr>
        <w:pStyle w:val="KopBijlage"/>
        <w:suppressAutoHyphens/>
      </w:pPr>
      <w:bookmarkStart w:id="0" w:name="_Toc419285423"/>
      <w:bookmarkStart w:id="1" w:name="_Toc421086919"/>
      <w:bookmarkStart w:id="2" w:name="_Toc421100642"/>
      <w:bookmarkStart w:id="3" w:name="_Toc71037055"/>
      <w:bookmarkStart w:id="4" w:name="_Toc76547854"/>
      <w:r w:rsidRPr="00555C9B">
        <w:t xml:space="preserve">Bijlage </w:t>
      </w:r>
      <w:r w:rsidR="004D70F9">
        <w:t>5</w:t>
      </w:r>
      <w:r w:rsidRPr="00555C9B">
        <w:t xml:space="preserve"> </w:t>
      </w:r>
      <w:r w:rsidRPr="00555C9B">
        <w:br/>
        <w:t>Formulier referentieopdracht</w:t>
      </w:r>
      <w:bookmarkEnd w:id="0"/>
      <w:bookmarkEnd w:id="1"/>
      <w:bookmarkEnd w:id="2"/>
      <w:bookmarkEnd w:id="3"/>
      <w:bookmarkEnd w:id="4"/>
    </w:p>
    <w:p w14:paraId="7D88FBAB" w14:textId="77777777" w:rsidR="007A006F" w:rsidRPr="00555C9B" w:rsidRDefault="007A006F" w:rsidP="007A006F">
      <w:pPr>
        <w:suppressAutoHyphens/>
        <w:ind w:left="567"/>
        <w:rPr>
          <w:rFonts w:cs="Arial"/>
          <w:lang w:eastAsia="ar-SA"/>
        </w:rPr>
      </w:pPr>
    </w:p>
    <w:p w14:paraId="0B2BC7C2" w14:textId="77777777" w:rsidR="007A006F" w:rsidRPr="00555C9B" w:rsidRDefault="007A006F" w:rsidP="001276A3">
      <w:pPr>
        <w:suppressAutoHyphens/>
        <w:rPr>
          <w:rFonts w:cs="Arial"/>
        </w:rPr>
      </w:pPr>
      <w:r w:rsidRPr="00555C9B">
        <w:rPr>
          <w:rFonts w:cs="Arial"/>
        </w:rPr>
        <w:t xml:space="preserve">De Inschrijver dient per referentieopdracht een afzonderlijk formulier referentieopdracht te hanteren. </w:t>
      </w:r>
    </w:p>
    <w:p w14:paraId="299B220A" w14:textId="77777777" w:rsidR="007A006F" w:rsidRPr="00555C9B" w:rsidRDefault="007A006F" w:rsidP="001276A3">
      <w:pPr>
        <w:suppressAutoHyphens/>
        <w:ind w:left="567"/>
        <w:rPr>
          <w:rFonts w:cs="Arial"/>
        </w:rPr>
      </w:pPr>
    </w:p>
    <w:p w14:paraId="3F7594D4" w14:textId="6659C2C3" w:rsidR="007A006F" w:rsidRPr="00555C9B" w:rsidRDefault="007A006F" w:rsidP="001276A3">
      <w:pPr>
        <w:suppressAutoHyphens/>
      </w:pPr>
      <w:r w:rsidRPr="00555C9B">
        <w:rPr>
          <w:rFonts w:cs="Arial"/>
        </w:rPr>
        <w:t>Let op: om te controleren of</w:t>
      </w:r>
      <w:r w:rsidRPr="00555C9B">
        <w:t xml:space="preserve"> de referentieopdracht conform de destijds overeengekomen voorwaarden, waaronder tijdig (verleend uitstel daarin begrepen) is uitgevoerd, behoudt </w:t>
      </w:r>
      <w:r w:rsidR="004D70F9">
        <w:t>het NIPV</w:t>
      </w:r>
      <w:r w:rsidRPr="00555C9B">
        <w:t xml:space="preserve"> zich het recht voor om zonder tussenkomst van de Inschrijver contact op te nemen met de opdrachtgever van de referentieopdracht.</w:t>
      </w:r>
    </w:p>
    <w:p w14:paraId="1CDB4F87" w14:textId="77777777" w:rsidR="007A006F" w:rsidRPr="00555C9B" w:rsidRDefault="007A006F" w:rsidP="007A006F">
      <w:pPr>
        <w:suppressAutoHyphens/>
        <w:ind w:left="567"/>
        <w:rPr>
          <w:rFonts w:cs="Aria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7A006F" w:rsidRPr="00555C9B" w14:paraId="5B7F2208" w14:textId="77777777" w:rsidTr="007702ED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  <w:hideMark/>
          </w:tcPr>
          <w:p w14:paraId="24869E99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 w:rsidRPr="00555C9B">
              <w:rPr>
                <w:rFonts w:cs="Arial"/>
                <w:b/>
              </w:rPr>
              <w:t>Gegevens opdrachtgever</w:t>
            </w:r>
            <w:r w:rsidR="00735747">
              <w:rPr>
                <w:rFonts w:cs="Arial"/>
                <w:b/>
              </w:rPr>
              <w:t>:</w:t>
            </w:r>
          </w:p>
        </w:tc>
      </w:tr>
      <w:tr w:rsidR="007A006F" w:rsidRPr="00555C9B" w14:paraId="126EF7C9" w14:textId="77777777" w:rsidTr="007702ED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96D91" w14:textId="77777777" w:rsidR="007A006F" w:rsidRPr="00555C9B" w:rsidRDefault="007A006F" w:rsidP="007F1587">
            <w:pPr>
              <w:suppressAutoHyphens/>
              <w:spacing w:before="90" w:after="54" w:line="288" w:lineRule="auto"/>
              <w:ind w:left="57" w:right="57"/>
              <w:jc w:val="center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1</w:t>
            </w:r>
            <w:r w:rsidR="00320980">
              <w:rPr>
                <w:rFonts w:cs="Arial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16FD134B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Naam opdrachtgever</w:t>
            </w:r>
            <w:r w:rsidR="00735747">
              <w:rPr>
                <w:rFonts w:cs="Arial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9DFE5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006F" w:rsidRPr="00555C9B" w14:paraId="2EBD0414" w14:textId="77777777" w:rsidTr="007702ED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49836" w14:textId="77777777" w:rsidR="007A006F" w:rsidRPr="00555C9B" w:rsidRDefault="007A006F" w:rsidP="007F1587">
            <w:pPr>
              <w:suppressAutoHyphens/>
              <w:spacing w:line="240" w:lineRule="auto"/>
              <w:jc w:val="center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04F02052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Adres</w:t>
            </w:r>
            <w:r w:rsidR="00735747">
              <w:rPr>
                <w:rFonts w:cs="Arial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8EF5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006F" w:rsidRPr="00555C9B" w14:paraId="66DB91D4" w14:textId="77777777" w:rsidTr="007702ED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23A26" w14:textId="77777777" w:rsidR="007A006F" w:rsidRPr="00555C9B" w:rsidRDefault="007A006F" w:rsidP="007F1587">
            <w:pPr>
              <w:suppressAutoHyphens/>
              <w:spacing w:line="240" w:lineRule="auto"/>
              <w:jc w:val="center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018D9734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Postcode en plaatsnaam</w:t>
            </w:r>
            <w:r w:rsidR="00735747">
              <w:rPr>
                <w:rFonts w:cs="Arial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E5FBD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006F" w:rsidRPr="00555C9B" w14:paraId="6F9CD241" w14:textId="77777777" w:rsidTr="007702ED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651E4" w14:textId="77777777" w:rsidR="007A006F" w:rsidRPr="00555C9B" w:rsidRDefault="007A006F" w:rsidP="007F1587">
            <w:pPr>
              <w:suppressAutoHyphens/>
              <w:spacing w:before="90" w:after="54" w:line="288" w:lineRule="auto"/>
              <w:ind w:left="57" w:right="57"/>
              <w:jc w:val="center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2</w:t>
            </w:r>
            <w:r w:rsidR="00320980">
              <w:rPr>
                <w:rFonts w:cs="Arial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263047C9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Naam contactpersoon opdrachtgever</w:t>
            </w:r>
            <w:r w:rsidR="00735747">
              <w:rPr>
                <w:rFonts w:cs="Arial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EA717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006F" w:rsidRPr="00555C9B" w14:paraId="40B9C55D" w14:textId="77777777" w:rsidTr="007702ED">
        <w:trPr>
          <w:cantSplit/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AEA97" w14:textId="77777777" w:rsidR="007A006F" w:rsidRPr="00555C9B" w:rsidRDefault="007A006F" w:rsidP="00FE5A9D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6546A11C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Functie</w:t>
            </w:r>
            <w:r w:rsidR="00735747">
              <w:rPr>
                <w:rFonts w:cs="Arial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F8B8F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006F" w:rsidRPr="00555C9B" w14:paraId="674AE399" w14:textId="77777777" w:rsidTr="007702ED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56783" w14:textId="77777777" w:rsidR="007A006F" w:rsidRPr="00555C9B" w:rsidRDefault="007A006F" w:rsidP="00FE5A9D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62F0E78D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Telefoonnummer</w:t>
            </w:r>
            <w:r w:rsidR="00735747">
              <w:rPr>
                <w:rFonts w:cs="Arial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F9B1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14:paraId="3F0A5ECA" w14:textId="77777777" w:rsidR="007A006F" w:rsidRPr="00555C9B" w:rsidRDefault="007A006F" w:rsidP="007A006F">
      <w:pPr>
        <w:suppressAutoHyphens/>
        <w:ind w:left="567"/>
        <w:rPr>
          <w:rFonts w:cs="Arial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7A006F" w:rsidRPr="00555C9B" w14:paraId="2A5BFC70" w14:textId="77777777" w:rsidTr="00320980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  <w:vAlign w:val="center"/>
            <w:hideMark/>
          </w:tcPr>
          <w:p w14:paraId="0BE34F0A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 w:rsidRPr="00555C9B">
              <w:rPr>
                <w:rFonts w:cs="Arial"/>
                <w:b/>
              </w:rPr>
              <w:t>Referentieopdracht</w:t>
            </w:r>
          </w:p>
        </w:tc>
      </w:tr>
      <w:tr w:rsidR="007A006F" w:rsidRPr="00555C9B" w14:paraId="57AB2384" w14:textId="77777777" w:rsidTr="00320980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2B4E" w14:textId="77777777" w:rsidR="007A006F" w:rsidRPr="00555C9B" w:rsidRDefault="007A006F" w:rsidP="007F1587">
            <w:pPr>
              <w:suppressAutoHyphens/>
              <w:spacing w:before="90" w:after="54" w:line="288" w:lineRule="auto"/>
              <w:ind w:left="57" w:right="57"/>
              <w:jc w:val="center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3</w:t>
            </w:r>
            <w:r w:rsidR="00320980">
              <w:rPr>
                <w:rFonts w:cs="Arial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09BA2848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Datum start referentieopdracht</w:t>
            </w:r>
            <w:r w:rsidR="007702ED">
              <w:rPr>
                <w:rFonts w:cs="Arial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7F692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006F" w:rsidRPr="00555C9B" w14:paraId="5BDD9BC9" w14:textId="77777777" w:rsidTr="00320980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E6F0B" w14:textId="77777777" w:rsidR="007A006F" w:rsidRPr="00555C9B" w:rsidRDefault="007A006F" w:rsidP="007F1587">
            <w:pPr>
              <w:suppressAutoHyphens/>
              <w:spacing w:line="240" w:lineRule="auto"/>
              <w:jc w:val="center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1C76EF03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Datum eind referentieopdracht</w:t>
            </w:r>
            <w:r w:rsidR="007702ED">
              <w:rPr>
                <w:rFonts w:cs="Arial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BFCCA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006F" w:rsidRPr="00555C9B" w14:paraId="5663B938" w14:textId="77777777" w:rsidTr="00320980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5605" w14:textId="77777777" w:rsidR="007A006F" w:rsidRPr="00555C9B" w:rsidRDefault="007A006F" w:rsidP="007F1587">
            <w:pPr>
              <w:suppressAutoHyphens/>
              <w:spacing w:line="240" w:lineRule="auto"/>
              <w:jc w:val="center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3E26DC27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Reden beëindiging referentieopdracht</w:t>
            </w:r>
            <w:r w:rsidR="007702ED">
              <w:rPr>
                <w:rFonts w:cs="Arial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891F1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006F" w:rsidRPr="00555C9B" w14:paraId="1347F120" w14:textId="77777777" w:rsidTr="0032098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57E1F" w14:textId="77777777" w:rsidR="007A006F" w:rsidRPr="00555C9B" w:rsidRDefault="007A006F" w:rsidP="007F1587">
            <w:pPr>
              <w:suppressAutoHyphens/>
              <w:spacing w:line="240" w:lineRule="auto"/>
              <w:jc w:val="center"/>
              <w:rPr>
                <w:rFonts w:cs="Arial"/>
                <w:lang w:eastAsia="ar-SA"/>
              </w:rPr>
            </w:pPr>
            <w:r w:rsidRPr="00555C9B">
              <w:rPr>
                <w:rFonts w:cs="Arial"/>
                <w:lang w:eastAsia="ar-SA"/>
              </w:rPr>
              <w:t>4</w:t>
            </w:r>
            <w:r w:rsidR="00320980">
              <w:rPr>
                <w:rFonts w:cs="Arial"/>
                <w:lang w:eastAsia="ar-SA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</w:tcPr>
          <w:p w14:paraId="158450DE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Gefactureerd bedrag (in euro’s exclusief btw)</w:t>
            </w:r>
            <w:r w:rsidR="007702ED">
              <w:rPr>
                <w:rFonts w:cs="Arial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13D1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006F" w:rsidRPr="00555C9B" w14:paraId="581EC009" w14:textId="77777777" w:rsidTr="0032098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FA14F1" w14:textId="77777777" w:rsidR="007A006F" w:rsidRPr="00555C9B" w:rsidRDefault="007F1587" w:rsidP="007F1587">
            <w:pPr>
              <w:suppressAutoHyphens/>
              <w:spacing w:before="90" w:after="54" w:line="288" w:lineRule="auto"/>
              <w:ind w:right="57"/>
              <w:jc w:val="center"/>
              <w:rPr>
                <w:rFonts w:cs="Arial"/>
                <w:lang w:eastAsia="ar-SA"/>
              </w:rPr>
            </w:pPr>
            <w:r>
              <w:rPr>
                <w:rFonts w:cs="Arial"/>
              </w:rPr>
              <w:t xml:space="preserve"> </w:t>
            </w:r>
            <w:r w:rsidR="007A006F" w:rsidRPr="00555C9B">
              <w:rPr>
                <w:rFonts w:cs="Arial"/>
              </w:rPr>
              <w:t>5</w:t>
            </w:r>
            <w:r w:rsidR="00320980">
              <w:rPr>
                <w:rFonts w:cs="Arial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1A0243DC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 w:rsidRPr="00555C9B">
              <w:rPr>
                <w:rFonts w:cs="Arial"/>
              </w:rPr>
              <w:t>Omschrijving van de Opdracht, waaruit in ieder geval blijkt dat de referentieopdracht voldoet aan de referentie-eis</w:t>
            </w:r>
            <w:r w:rsidR="007702ED">
              <w:rPr>
                <w:rFonts w:cs="Arial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0E62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7A006F" w:rsidRPr="00555C9B" w14:paraId="32F7DC8C" w14:textId="77777777" w:rsidTr="0032098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9EB78" w14:textId="77777777" w:rsidR="007A006F" w:rsidRPr="00555C9B" w:rsidRDefault="007F1587" w:rsidP="007F1587">
            <w:pPr>
              <w:suppressAutoHyphens/>
              <w:spacing w:before="90" w:after="54" w:line="288" w:lineRule="auto"/>
              <w:ind w:left="57" w:right="57"/>
              <w:jc w:val="center"/>
              <w:rPr>
                <w:rFonts w:cs="Arial"/>
              </w:rPr>
            </w:pPr>
            <w:r>
              <w:rPr>
                <w:rFonts w:cs="Arial"/>
              </w:rPr>
              <w:lastRenderedPageBreak/>
              <w:t xml:space="preserve"> </w:t>
            </w:r>
            <w:r w:rsidR="007A006F" w:rsidRPr="00555C9B">
              <w:rPr>
                <w:rFonts w:cs="Arial"/>
              </w:rPr>
              <w:t>6</w:t>
            </w:r>
            <w:r w:rsidR="00320980">
              <w:rPr>
                <w:rFonts w:cs="Arial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</w:tcPr>
          <w:p w14:paraId="2D8B1809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Indien verricht in een </w:t>
            </w:r>
            <w:r>
              <w:rPr>
                <w:rFonts w:cs="Arial"/>
              </w:rPr>
              <w:t>S</w:t>
            </w:r>
            <w:r w:rsidRPr="00555C9B">
              <w:rPr>
                <w:rFonts w:cs="Arial"/>
              </w:rPr>
              <w:t xml:space="preserve">amenwerkingsverband: A. het percentage/aandeel in het </w:t>
            </w:r>
            <w:r>
              <w:rPr>
                <w:rFonts w:cs="Arial"/>
              </w:rPr>
              <w:t>S</w:t>
            </w:r>
            <w:r w:rsidRPr="00555C9B">
              <w:rPr>
                <w:rFonts w:cs="Arial"/>
              </w:rPr>
              <w:t xml:space="preserve">amenwerkingsverband; B. aard en inhoud van de eigen werkzaamheden verricht in het </w:t>
            </w:r>
            <w:r>
              <w:rPr>
                <w:rFonts w:cs="Arial"/>
              </w:rPr>
              <w:t>S</w:t>
            </w:r>
            <w:r w:rsidRPr="00555C9B">
              <w:rPr>
                <w:rFonts w:cs="Arial"/>
              </w:rPr>
              <w:t>amenwerkingsverband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5E903" w14:textId="77777777" w:rsidR="007A006F" w:rsidRPr="00555C9B" w:rsidRDefault="007A006F" w:rsidP="00FE5A9D">
            <w:pPr>
              <w:pStyle w:val="Kop4"/>
              <w:rPr>
                <w:lang w:eastAsia="ar-SA"/>
              </w:rPr>
            </w:pPr>
          </w:p>
          <w:p w14:paraId="6568E676" w14:textId="77777777" w:rsidR="007A006F" w:rsidRPr="00555C9B" w:rsidRDefault="007A006F" w:rsidP="00FE5A9D">
            <w:pPr>
              <w:rPr>
                <w:lang w:eastAsia="ar-SA"/>
              </w:rPr>
            </w:pPr>
          </w:p>
          <w:p w14:paraId="045E3CEC" w14:textId="77777777" w:rsidR="007A006F" w:rsidRPr="00555C9B" w:rsidRDefault="007A006F" w:rsidP="00FE5A9D">
            <w:pPr>
              <w:pStyle w:val="Kop4"/>
              <w:rPr>
                <w:lang w:eastAsia="ar-SA"/>
              </w:rPr>
            </w:pPr>
          </w:p>
          <w:p w14:paraId="2E53ED79" w14:textId="77777777" w:rsidR="007A006F" w:rsidRPr="00555C9B" w:rsidRDefault="007A006F" w:rsidP="00FE5A9D">
            <w:pPr>
              <w:rPr>
                <w:lang w:eastAsia="ar-SA"/>
              </w:rPr>
            </w:pPr>
          </w:p>
          <w:p w14:paraId="64C9F639" w14:textId="77777777" w:rsidR="007A006F" w:rsidRPr="00555C9B" w:rsidRDefault="007A006F" w:rsidP="00FE5A9D">
            <w:pPr>
              <w:rPr>
                <w:lang w:eastAsia="ar-SA"/>
              </w:rPr>
            </w:pPr>
          </w:p>
        </w:tc>
      </w:tr>
    </w:tbl>
    <w:p w14:paraId="69D4B9A7" w14:textId="77777777" w:rsidR="007A006F" w:rsidRPr="00555C9B" w:rsidRDefault="007A006F" w:rsidP="007A006F">
      <w:pPr>
        <w:suppressAutoHyphens/>
        <w:rPr>
          <w:rFonts w:cs="Arial"/>
          <w:snapToGrid w:val="0"/>
          <w:lang w:eastAsia="ar-SA"/>
        </w:rPr>
      </w:pPr>
      <w:bookmarkStart w:id="5" w:name="_Toc86485888"/>
      <w:bookmarkStart w:id="6" w:name="_Toc86485886"/>
      <w:bookmarkStart w:id="7" w:name="_Toc68944752"/>
      <w:bookmarkStart w:id="8" w:name="_Toc86485889"/>
    </w:p>
    <w:p w14:paraId="20E330DC" w14:textId="77777777" w:rsidR="007A006F" w:rsidRPr="00555C9B" w:rsidRDefault="007A006F" w:rsidP="007A006F">
      <w:pPr>
        <w:suppressAutoHyphens/>
        <w:rPr>
          <w:rFonts w:cs="Arial"/>
          <w:snapToGrid w:val="0"/>
        </w:rPr>
      </w:pPr>
    </w:p>
    <w:tbl>
      <w:tblPr>
        <w:tblW w:w="8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7A006F" w:rsidRPr="00555C9B" w14:paraId="695E9126" w14:textId="77777777" w:rsidTr="007F1587">
        <w:tc>
          <w:tcPr>
            <w:tcW w:w="2835" w:type="dxa"/>
            <w:shd w:val="clear" w:color="auto" w:fill="CBE3F2"/>
          </w:tcPr>
          <w:p w14:paraId="46D61EB2" w14:textId="77777777" w:rsidR="007A006F" w:rsidRPr="00555C9B" w:rsidRDefault="007A006F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Statutaire naam Inschrijver</w:t>
            </w:r>
            <w:r w:rsidR="007F1587">
              <w:rPr>
                <w:rFonts w:eastAsia="Calibri" w:cs="Arial"/>
              </w:rPr>
              <w:t>:</w:t>
            </w:r>
            <w:r w:rsidRPr="00555C9B">
              <w:rPr>
                <w:rFonts w:eastAsia="Calibri" w:cs="Arial"/>
              </w:rPr>
              <w:t xml:space="preserve"> </w:t>
            </w:r>
          </w:p>
        </w:tc>
        <w:tc>
          <w:tcPr>
            <w:tcW w:w="5690" w:type="dxa"/>
          </w:tcPr>
          <w:p w14:paraId="1F64640A" w14:textId="77777777" w:rsidR="007A006F" w:rsidRPr="00555C9B" w:rsidRDefault="007A006F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7A006F" w:rsidRPr="00555C9B" w14:paraId="2499BA65" w14:textId="77777777" w:rsidTr="007F1587">
        <w:tc>
          <w:tcPr>
            <w:tcW w:w="2835" w:type="dxa"/>
            <w:shd w:val="clear" w:color="auto" w:fill="CBE3F2"/>
          </w:tcPr>
          <w:p w14:paraId="6BF33D83" w14:textId="77777777" w:rsidR="007A006F" w:rsidRPr="00555C9B" w:rsidRDefault="007A006F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  <w:r w:rsidR="007F1587">
              <w:rPr>
                <w:rFonts w:eastAsia="Calibri" w:cs="Arial"/>
              </w:rPr>
              <w:t>:</w:t>
            </w:r>
          </w:p>
        </w:tc>
        <w:tc>
          <w:tcPr>
            <w:tcW w:w="5690" w:type="dxa"/>
          </w:tcPr>
          <w:p w14:paraId="6D8BBB34" w14:textId="77777777" w:rsidR="007A006F" w:rsidRPr="00555C9B" w:rsidRDefault="007A006F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7A006F" w:rsidRPr="00555C9B" w14:paraId="23D048C6" w14:textId="77777777" w:rsidTr="007F1587">
        <w:tc>
          <w:tcPr>
            <w:tcW w:w="2835" w:type="dxa"/>
            <w:shd w:val="clear" w:color="auto" w:fill="CBE3F2"/>
          </w:tcPr>
          <w:p w14:paraId="38907BF3" w14:textId="77777777" w:rsidR="007A006F" w:rsidRPr="00555C9B" w:rsidRDefault="007A006F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  <w:r w:rsidR="007F1587">
              <w:rPr>
                <w:rFonts w:eastAsia="Calibri" w:cs="Arial"/>
              </w:rPr>
              <w:t>:</w:t>
            </w:r>
          </w:p>
        </w:tc>
        <w:tc>
          <w:tcPr>
            <w:tcW w:w="5690" w:type="dxa"/>
          </w:tcPr>
          <w:p w14:paraId="19EFE927" w14:textId="77777777" w:rsidR="007A006F" w:rsidRPr="00555C9B" w:rsidRDefault="007A006F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7A006F" w:rsidRPr="00555C9B" w14:paraId="6E9851A1" w14:textId="77777777" w:rsidTr="007F1587">
        <w:tc>
          <w:tcPr>
            <w:tcW w:w="2835" w:type="dxa"/>
            <w:shd w:val="clear" w:color="auto" w:fill="CBE3F2"/>
          </w:tcPr>
          <w:p w14:paraId="088491F9" w14:textId="77777777" w:rsidR="007A006F" w:rsidRPr="00555C9B" w:rsidRDefault="007A006F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  <w:r w:rsidR="007F1587">
              <w:rPr>
                <w:rFonts w:eastAsia="Calibri" w:cs="Arial"/>
              </w:rPr>
              <w:t>:</w:t>
            </w:r>
          </w:p>
          <w:p w14:paraId="60E0C037" w14:textId="77777777" w:rsidR="007A006F" w:rsidRPr="00555C9B" w:rsidRDefault="007A006F" w:rsidP="00FE5A9D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293AF81E" w14:textId="77777777" w:rsidR="007A006F" w:rsidRPr="00555C9B" w:rsidRDefault="007A006F" w:rsidP="00FE5A9D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</w:tcPr>
          <w:p w14:paraId="564D4D38" w14:textId="77777777" w:rsidR="007A006F" w:rsidRPr="00555C9B" w:rsidRDefault="007A006F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7A006F" w:rsidRPr="00555C9B" w14:paraId="263D7EF8" w14:textId="77777777" w:rsidTr="007F1587">
        <w:tc>
          <w:tcPr>
            <w:tcW w:w="2835" w:type="dxa"/>
            <w:shd w:val="clear" w:color="auto" w:fill="CBE3F2"/>
          </w:tcPr>
          <w:p w14:paraId="64808A18" w14:textId="77777777" w:rsidR="007A006F" w:rsidRPr="00555C9B" w:rsidRDefault="007A006F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  <w:r w:rsidR="007F1587">
              <w:rPr>
                <w:rFonts w:eastAsia="Calibri" w:cs="Arial"/>
              </w:rPr>
              <w:t>:</w:t>
            </w:r>
          </w:p>
        </w:tc>
        <w:tc>
          <w:tcPr>
            <w:tcW w:w="5690" w:type="dxa"/>
          </w:tcPr>
          <w:p w14:paraId="323E9742" w14:textId="77777777" w:rsidR="007A006F" w:rsidRPr="00555C9B" w:rsidRDefault="007A006F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bookmarkEnd w:id="5"/>
      <w:bookmarkEnd w:id="6"/>
      <w:bookmarkEnd w:id="7"/>
      <w:bookmarkEnd w:id="8"/>
    </w:tbl>
    <w:p w14:paraId="203CA838" w14:textId="77777777" w:rsidR="00510527" w:rsidRPr="007A006F" w:rsidRDefault="00510527" w:rsidP="007A006F"/>
    <w:sectPr w:rsidR="00510527" w:rsidRPr="007A006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9EE660" w14:textId="77777777" w:rsidR="004D70F9" w:rsidRDefault="004D70F9" w:rsidP="00D0611E">
      <w:pPr>
        <w:spacing w:line="240" w:lineRule="auto"/>
      </w:pPr>
      <w:r>
        <w:separator/>
      </w:r>
    </w:p>
  </w:endnote>
  <w:endnote w:type="continuationSeparator" w:id="0">
    <w:p w14:paraId="4CA0840C" w14:textId="77777777" w:rsidR="004D70F9" w:rsidRDefault="004D70F9" w:rsidP="00D061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CAEB9" w14:textId="77777777" w:rsidR="00D0611E" w:rsidRDefault="00D0611E" w:rsidP="00D0611E">
    <w:pPr>
      <w:pStyle w:val="Voettekst"/>
      <w:tabs>
        <w:tab w:val="clear" w:pos="4536"/>
        <w:tab w:val="clear" w:pos="9072"/>
        <w:tab w:val="left" w:pos="8175"/>
      </w:tabs>
    </w:pPr>
    <w:r>
      <w:rPr>
        <w:noProof/>
      </w:rPr>
      <w:drawing>
        <wp:inline distT="0" distB="0" distL="0" distR="0" wp14:anchorId="269CF2A5" wp14:editId="6E15740A">
          <wp:extent cx="1287163" cy="411686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1" t="14809" r="5099" b="13181"/>
                  <a:stretch/>
                </pic:blipFill>
                <pic:spPr bwMode="auto">
                  <a:xfrm>
                    <a:off x="0" y="0"/>
                    <a:ext cx="1290126" cy="4126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D0611E" w14:paraId="5D38CE8A" w14:textId="77777777" w:rsidTr="00842E0F">
      <w:tc>
        <w:tcPr>
          <w:tcW w:w="704" w:type="dxa"/>
          <w:shd w:val="clear" w:color="auto" w:fill="auto"/>
          <w:vAlign w:val="bottom"/>
        </w:tcPr>
        <w:p w14:paraId="7287C260" w14:textId="77777777" w:rsidR="00D0611E" w:rsidRPr="002F411A" w:rsidRDefault="00D0611E" w:rsidP="00D0611E">
          <w:pPr>
            <w:pStyle w:val="Huisstijl-Pagina"/>
            <w:rPr>
              <w:color w:val="004563"/>
            </w:rPr>
          </w:pP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PAGE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  <w:r w:rsidRPr="002F411A">
            <w:rPr>
              <w:color w:val="004563"/>
            </w:rPr>
            <w:t>/</w:t>
          </w: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NUMPAGES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</w:p>
      </w:tc>
    </w:tr>
  </w:tbl>
  <w:p w14:paraId="67587319" w14:textId="77777777" w:rsidR="00D0611E" w:rsidRDefault="00D0611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0E21B1" w14:textId="77777777" w:rsidR="004D70F9" w:rsidRDefault="004D70F9" w:rsidP="00D0611E">
      <w:pPr>
        <w:spacing w:line="240" w:lineRule="auto"/>
      </w:pPr>
      <w:r>
        <w:separator/>
      </w:r>
    </w:p>
  </w:footnote>
  <w:footnote w:type="continuationSeparator" w:id="0">
    <w:p w14:paraId="4CF7EA06" w14:textId="77777777" w:rsidR="004D70F9" w:rsidRDefault="004D70F9" w:rsidP="00D061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EC0682"/>
    <w:multiLevelType w:val="multilevel"/>
    <w:tmpl w:val="1264FECA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821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/>
        <w:bCs/>
        <w:i w:val="0"/>
        <w:color w:val="B84239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1258371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70F9"/>
    <w:rsid w:val="001276A3"/>
    <w:rsid w:val="00320980"/>
    <w:rsid w:val="0043228E"/>
    <w:rsid w:val="004626D5"/>
    <w:rsid w:val="004D70F9"/>
    <w:rsid w:val="00510527"/>
    <w:rsid w:val="00641783"/>
    <w:rsid w:val="00735747"/>
    <w:rsid w:val="007702ED"/>
    <w:rsid w:val="007A006F"/>
    <w:rsid w:val="007B3648"/>
    <w:rsid w:val="007F1587"/>
    <w:rsid w:val="00D0611E"/>
    <w:rsid w:val="00FC7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7311E"/>
  <w15:chartTrackingRefBased/>
  <w15:docId w15:val="{5AD3E3D6-BF93-4019-9C04-FADE7C7BE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006F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A006F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7A006F"/>
    <w:pPr>
      <w:pageBreakBefore w:val="0"/>
      <w:numPr>
        <w:ilvl w:val="1"/>
      </w:numPr>
      <w:spacing w:before="560" w:after="280" w:line="320" w:lineRule="atLeast"/>
      <w:ind w:left="680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uiPriority w:val="9"/>
    <w:qFormat/>
    <w:rsid w:val="007A006F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A006F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7A006F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7A006F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customStyle="1" w:styleId="KopBijlage">
    <w:name w:val="Kop Bijlage"/>
    <w:basedOn w:val="Standaard"/>
    <w:next w:val="Standaard"/>
    <w:qFormat/>
    <w:rsid w:val="007A006F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D061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0611E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061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0611E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D0611E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randa.buijs\NIPV\Team%20Inkoop%20-%20Documenten\07.%20Lopende%20aanbestedingen\2024%20NIPV2024-EA-03502%20Software%20broker%20-%20Miranda\02.%20Aanbestedingsdocumenten\Bijlagen\Bijlage%2006.%20Formulier%20referentieopdracht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20" ma:contentTypeDescription="Een nieuw document maken." ma:contentTypeScope="" ma:versionID="d54626773fd1cf9bd9132e4d5e2af5be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7af2a54d2724aea47b170a3fb7429a07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57884ad5-bed1-433d-9856-bca1f78b63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d201ed1-c992-43a3-9e0f-73664e90a54d}" ma:internalName="TaxCatchAll" ma:showField="CatchAllData" ma:web="98491d9f-23c4-41d1-a5d0-fef24160bc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e11591-56c2-4440-9348-a521a63a3945">
      <Terms xmlns="http://schemas.microsoft.com/office/infopath/2007/PartnerControls"/>
    </lcf76f155ced4ddcb4097134ff3c332f>
    <TaxCatchAll xmlns="98491d9f-23c4-41d1-a5d0-fef24160bcf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988159E-8259-4B89-B345-1F9C81CEC5B9}"/>
</file>

<file path=customXml/itemProps2.xml><?xml version="1.0" encoding="utf-8"?>
<ds:datastoreItem xmlns:ds="http://schemas.openxmlformats.org/officeDocument/2006/customXml" ds:itemID="{2D2DD7A2-ADC6-4392-87B4-8D3202B55C0A}">
  <ds:schemaRefs>
    <ds:schemaRef ds:uri="http://schemas.microsoft.com/office/2006/metadata/properties"/>
    <ds:schemaRef ds:uri="http://schemas.microsoft.com/office/infopath/2007/PartnerControls"/>
    <ds:schemaRef ds:uri="9de11591-56c2-4440-9348-a521a63a3945"/>
    <ds:schemaRef ds:uri="98491d9f-23c4-41d1-a5d0-fef24160bcfd"/>
  </ds:schemaRefs>
</ds:datastoreItem>
</file>

<file path=customXml/itemProps3.xml><?xml version="1.0" encoding="utf-8"?>
<ds:datastoreItem xmlns:ds="http://schemas.openxmlformats.org/officeDocument/2006/customXml" ds:itemID="{306BD639-1035-4623-911B-BC0307538E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06. Formulier referentieopdracht.dotx</Template>
  <TotalTime>1</TotalTime>
  <Pages>2</Pages>
  <Words>190</Words>
  <Characters>1046</Characters>
  <Application>Microsoft Office Word</Application>
  <DocSecurity>0</DocSecurity>
  <Lines>8</Lines>
  <Paragraphs>2</Paragraphs>
  <ScaleCrop>false</ScaleCrop>
  <Company>Nederlands Instituut Publieke Veiligheid</Company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Miranda Buijs [NIPV]</dc:creator>
  <cp:keywords/>
  <dc:description/>
  <cp:lastModifiedBy>Miranda Buijs [NIPV]</cp:lastModifiedBy>
  <cp:revision>1</cp:revision>
  <dcterms:created xsi:type="dcterms:W3CDTF">2024-10-18T12:56:00Z</dcterms:created>
  <dcterms:modified xsi:type="dcterms:W3CDTF">2024-10-18T12:57:00Z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  <property fmtid="{D5CDD505-2E9C-101B-9397-08002B2CF9AE}" pid="3" name="MediaServiceImageTags">
    <vt:lpwstr/>
  </property>
</Properties>
</file>