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4E375F9AB0D40B53EFAE3E45A9C7F" ma:contentTypeVersion="3" ma:contentTypeDescription="Een nieuw document maken." ma:contentTypeScope="" ma:versionID="5301634cbfbc8a0e6fd726d926d60066">
  <xsd:schema xmlns:xsd="http://www.w3.org/2001/XMLSchema" xmlns:xs="http://www.w3.org/2001/XMLSchema" xmlns:p="http://schemas.microsoft.com/office/2006/metadata/properties" xmlns:ns2="8554d7e1-9170-4218-81c7-c134371fc597" targetNamespace="http://schemas.microsoft.com/office/2006/metadata/properties" ma:root="true" ma:fieldsID="1975b7c0dd2cc247143cb410b0100e65" ns2:_="">
    <xsd:import namespace="8554d7e1-9170-4218-81c7-c134371fc5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4d7e1-9170-4218-81c7-c134371fc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F98A8-7DC8-42B6-A348-3629D4E9F5F9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F6904F-CA28-4EC0-B89E-D1593906FC66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0x0101006064E375F9AB0D40B53EFAE3E45A9C7F</vt:lpwstr>
  </property>
</Properties>
</file>