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3E26E" w14:textId="77777777" w:rsidR="00B26C6F" w:rsidRPr="00E56524" w:rsidRDefault="00B26C6F" w:rsidP="00B26C6F">
      <w:pPr>
        <w:spacing w:after="160" w:line="259" w:lineRule="auto"/>
        <w:rPr>
          <w:rFonts w:eastAsia="Yu Gothic Light" w:cs="Arial"/>
          <w:b/>
          <w:bCs/>
          <w:spacing w:val="-10"/>
          <w:kern w:val="28"/>
          <w:sz w:val="24"/>
          <w:szCs w:val="24"/>
        </w:rPr>
      </w:pPr>
      <w:r w:rsidRPr="00E56524">
        <w:rPr>
          <w:rFonts w:eastAsia="Yu Gothic Light" w:cs="Arial"/>
          <w:b/>
          <w:bCs/>
          <w:spacing w:val="-10"/>
          <w:kern w:val="28"/>
          <w:sz w:val="24"/>
          <w:szCs w:val="24"/>
        </w:rPr>
        <w:t>Bijlage 6</w:t>
      </w:r>
    </w:p>
    <w:p w14:paraId="5442495C" w14:textId="77777777" w:rsidR="00B26C6F" w:rsidRPr="00E56524" w:rsidRDefault="00B26C6F" w:rsidP="00B26C6F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E56524">
        <w:rPr>
          <w:rFonts w:eastAsia="Yu Gothic Light" w:cs="Arial"/>
          <w:b/>
          <w:bCs/>
          <w:spacing w:val="-10"/>
          <w:kern w:val="28"/>
          <w:sz w:val="24"/>
          <w:szCs w:val="24"/>
        </w:rPr>
        <w:t>Referentieformulier Aanbesteding Accountantsdiensten 2026-2028</w:t>
      </w:r>
    </w:p>
    <w:p w14:paraId="12DEDBCC" w14:textId="77777777" w:rsidR="00C2111F" w:rsidRPr="00E56524" w:rsidRDefault="00C2111F" w:rsidP="001B683A">
      <w:pPr>
        <w:pStyle w:val="Geenafstand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11"/>
        <w:gridCol w:w="5705"/>
      </w:tblGrid>
      <w:tr w:rsidR="00E56524" w:rsidRPr="00E56524" w14:paraId="19D2F992" w14:textId="77777777" w:rsidTr="00AF2D8A">
        <w:tc>
          <w:tcPr>
            <w:tcW w:w="3369" w:type="dxa"/>
          </w:tcPr>
          <w:p w14:paraId="560A6027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  <w:r w:rsidRPr="00E56524">
              <w:rPr>
                <w:rFonts w:cs="Arial"/>
                <w:sz w:val="20"/>
                <w:szCs w:val="20"/>
              </w:rPr>
              <w:t>Naam Inschrijver</w:t>
            </w:r>
          </w:p>
          <w:p w14:paraId="6717929B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E60275E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</w:tr>
      <w:tr w:rsidR="00E56524" w:rsidRPr="00E56524" w14:paraId="1FF5B01C" w14:textId="77777777" w:rsidTr="00AF2D8A">
        <w:tc>
          <w:tcPr>
            <w:tcW w:w="3369" w:type="dxa"/>
          </w:tcPr>
          <w:p w14:paraId="4DBD2743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  <w:r w:rsidRPr="00E56524">
              <w:rPr>
                <w:rFonts w:cs="Arial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03A5AB4D" w14:textId="65B56F31" w:rsidR="00E56524" w:rsidRPr="00E56524" w:rsidRDefault="00E56524" w:rsidP="00E5652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56524">
              <w:rPr>
                <w:rFonts w:cs="Arial"/>
                <w:b/>
                <w:bCs/>
                <w:sz w:val="20"/>
                <w:szCs w:val="20"/>
              </w:rPr>
              <w:t>Technische- en beroepsbekwaamheid</w:t>
            </w:r>
          </w:p>
          <w:p w14:paraId="05A96BBD" w14:textId="77777777" w:rsidR="00E56524" w:rsidRPr="00E56524" w:rsidRDefault="00E56524" w:rsidP="00E56524">
            <w:pPr>
              <w:tabs>
                <w:tab w:val="left" w:pos="709"/>
              </w:tabs>
              <w:spacing w:line="259" w:lineRule="auto"/>
              <w:rPr>
                <w:rFonts w:cs="Arial"/>
                <w:sz w:val="20"/>
                <w:szCs w:val="20"/>
                <w:u w:val="single"/>
              </w:rPr>
            </w:pPr>
            <w:r w:rsidRPr="00E56524">
              <w:rPr>
                <w:rFonts w:cs="Arial"/>
                <w:sz w:val="20"/>
                <w:szCs w:val="20"/>
                <w:u w:val="single"/>
              </w:rPr>
              <w:t xml:space="preserve">Kerncompetentie 1: ervaring van de Inschrijver </w:t>
            </w:r>
          </w:p>
          <w:p w14:paraId="6C980B48" w14:textId="3F3F83FE" w:rsidR="00E56524" w:rsidRPr="00E56524" w:rsidRDefault="00E56524" w:rsidP="00E56524">
            <w:pPr>
              <w:tabs>
                <w:tab w:val="left" w:pos="709"/>
              </w:tabs>
              <w:spacing w:line="259" w:lineRule="auto"/>
              <w:rPr>
                <w:rFonts w:cs="Arial"/>
                <w:sz w:val="20"/>
                <w:szCs w:val="20"/>
              </w:rPr>
            </w:pPr>
          </w:p>
        </w:tc>
      </w:tr>
      <w:tr w:rsidR="00E56524" w:rsidRPr="00E56524" w14:paraId="625ED3DC" w14:textId="77777777" w:rsidTr="00AF2D8A">
        <w:tc>
          <w:tcPr>
            <w:tcW w:w="3369" w:type="dxa"/>
          </w:tcPr>
          <w:p w14:paraId="2F71EBD4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  <w:r w:rsidRPr="00E56524">
              <w:rPr>
                <w:rFonts w:cs="Arial"/>
                <w:sz w:val="20"/>
                <w:szCs w:val="20"/>
              </w:rPr>
              <w:t>Naam referentie</w:t>
            </w:r>
            <w:r w:rsidRPr="00E56524">
              <w:rPr>
                <w:rFonts w:cs="Arial"/>
                <w:sz w:val="20"/>
                <w:szCs w:val="20"/>
              </w:rPr>
              <w:tab/>
            </w:r>
          </w:p>
          <w:p w14:paraId="4070ECB2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73549D9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</w:tr>
      <w:tr w:rsidR="00E56524" w:rsidRPr="00E56524" w14:paraId="399599A2" w14:textId="77777777" w:rsidTr="00AF2D8A">
        <w:tc>
          <w:tcPr>
            <w:tcW w:w="3369" w:type="dxa"/>
          </w:tcPr>
          <w:p w14:paraId="6AF28A71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  <w:r w:rsidRPr="00E56524">
              <w:rPr>
                <w:rFonts w:cs="Arial"/>
                <w:sz w:val="20"/>
                <w:szCs w:val="20"/>
              </w:rPr>
              <w:t>Adres referentie</w:t>
            </w:r>
            <w:r w:rsidRPr="00E56524">
              <w:rPr>
                <w:rFonts w:cs="Arial"/>
                <w:sz w:val="20"/>
                <w:szCs w:val="20"/>
              </w:rPr>
              <w:tab/>
            </w:r>
          </w:p>
          <w:p w14:paraId="75B603FD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62C3F353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  <w:p w14:paraId="125A9F15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</w:tr>
      <w:tr w:rsidR="00E56524" w:rsidRPr="00E56524" w14:paraId="136BDA91" w14:textId="77777777" w:rsidTr="00AF2D8A">
        <w:tc>
          <w:tcPr>
            <w:tcW w:w="3369" w:type="dxa"/>
          </w:tcPr>
          <w:p w14:paraId="3B33ADC0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  <w:r w:rsidRPr="00E56524">
              <w:rPr>
                <w:rFonts w:cs="Arial"/>
                <w:sz w:val="20"/>
                <w:szCs w:val="20"/>
              </w:rPr>
              <w:t>Postcode + vestigingsplaats referentie</w:t>
            </w:r>
            <w:r w:rsidRPr="00E56524">
              <w:rPr>
                <w:rFonts w:cs="Arial"/>
                <w:sz w:val="20"/>
                <w:szCs w:val="20"/>
              </w:rPr>
              <w:tab/>
            </w:r>
          </w:p>
          <w:p w14:paraId="489D66AE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979096F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</w:tr>
      <w:tr w:rsidR="00E56524" w:rsidRPr="00E56524" w14:paraId="47421A14" w14:textId="77777777" w:rsidTr="00AF2D8A">
        <w:tc>
          <w:tcPr>
            <w:tcW w:w="3369" w:type="dxa"/>
          </w:tcPr>
          <w:p w14:paraId="2BACAE17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  <w:r w:rsidRPr="00E56524">
              <w:rPr>
                <w:rFonts w:cs="Arial"/>
                <w:sz w:val="20"/>
                <w:szCs w:val="20"/>
              </w:rPr>
              <w:t>Naam contactpersoon referentie</w:t>
            </w:r>
            <w:r w:rsidRPr="00E56524">
              <w:rPr>
                <w:rFonts w:cs="Arial"/>
                <w:sz w:val="20"/>
                <w:szCs w:val="20"/>
              </w:rPr>
              <w:tab/>
            </w:r>
          </w:p>
          <w:p w14:paraId="1A9F71CA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1DD0628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</w:tr>
      <w:tr w:rsidR="00E56524" w:rsidRPr="00E56524" w14:paraId="3B322FD9" w14:textId="77777777" w:rsidTr="00AF2D8A">
        <w:tc>
          <w:tcPr>
            <w:tcW w:w="3369" w:type="dxa"/>
          </w:tcPr>
          <w:p w14:paraId="4DEF3A52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  <w:r w:rsidRPr="00E56524">
              <w:rPr>
                <w:rFonts w:cs="Arial"/>
                <w:sz w:val="20"/>
                <w:szCs w:val="20"/>
              </w:rPr>
              <w:t>Contactgegevens contactpersoon:</w:t>
            </w:r>
          </w:p>
          <w:p w14:paraId="6D9D3972" w14:textId="65F49C9A" w:rsidR="00E56524" w:rsidRPr="00E56524" w:rsidRDefault="00E56524" w:rsidP="00AF2D8A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E56524">
              <w:rPr>
                <w:rFonts w:cs="Arial"/>
                <w:sz w:val="20"/>
                <w:szCs w:val="20"/>
              </w:rPr>
              <w:t>telefoonnummer(s)</w:t>
            </w:r>
          </w:p>
          <w:p w14:paraId="43B1CC91" w14:textId="6B87902A" w:rsidR="00E56524" w:rsidRPr="00E56524" w:rsidRDefault="00E56524" w:rsidP="00AF2D8A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E56524">
              <w:rPr>
                <w:rFonts w:cs="Arial"/>
                <w:sz w:val="20"/>
                <w:szCs w:val="20"/>
              </w:rPr>
              <w:t>e-mailadres</w:t>
            </w:r>
          </w:p>
          <w:p w14:paraId="17019DC9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40EE9F5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</w:tr>
      <w:tr w:rsidR="00E56524" w:rsidRPr="00E56524" w14:paraId="42CBF605" w14:textId="77777777" w:rsidTr="00AF2D8A">
        <w:tc>
          <w:tcPr>
            <w:tcW w:w="3369" w:type="dxa"/>
          </w:tcPr>
          <w:p w14:paraId="0F627B7D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  <w:r w:rsidRPr="00E56524">
              <w:rPr>
                <w:rFonts w:cs="Arial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12DED7C" w14:textId="77777777" w:rsidR="00E56524" w:rsidRDefault="00E56524" w:rsidP="00E56524">
            <w:pPr>
              <w:pStyle w:val="Lijstalinea"/>
              <w:spacing w:after="0" w:line="280" w:lineRule="atLeast"/>
              <w:ind w:left="0"/>
              <w:rPr>
                <w:rFonts w:ascii="Arial" w:hAnsi="Arial" w:cs="Arial"/>
                <w:szCs w:val="20"/>
              </w:rPr>
            </w:pPr>
            <w:r w:rsidRPr="00E56524">
              <w:rPr>
                <w:rFonts w:ascii="Arial" w:hAnsi="Arial" w:cs="Arial"/>
                <w:szCs w:val="20"/>
              </w:rPr>
              <w:t xml:space="preserve">De inschrijver of externe accountant namens de inschrijver, dient aantoonbare ervaring te hebben met de accountantscontrole bij vergelijkbare gemeenten (minimaal 20.000 inwoners) in de jaren 2021, 2022 en/of 2023. De ervaring dient te blijken uit een opgave van minimaal één (1) referentieproject. </w:t>
            </w:r>
          </w:p>
          <w:p w14:paraId="6235BE21" w14:textId="544D424B" w:rsidR="00E56524" w:rsidRPr="00E56524" w:rsidRDefault="00E56524" w:rsidP="00E56524">
            <w:pPr>
              <w:pStyle w:val="Lijstalinea"/>
              <w:spacing w:after="0" w:line="280" w:lineRule="atLeast"/>
              <w:ind w:left="0"/>
              <w:rPr>
                <w:rFonts w:ascii="Arial" w:hAnsi="Arial" w:cs="Arial"/>
                <w:szCs w:val="20"/>
                <w:highlight w:val="yellow"/>
              </w:rPr>
            </w:pPr>
          </w:p>
        </w:tc>
      </w:tr>
      <w:tr w:rsidR="00E56524" w:rsidRPr="00E56524" w14:paraId="40A28772" w14:textId="77777777" w:rsidTr="00AF2D8A">
        <w:tc>
          <w:tcPr>
            <w:tcW w:w="3369" w:type="dxa"/>
          </w:tcPr>
          <w:p w14:paraId="25A9E53A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  <w:r w:rsidRPr="00E56524">
              <w:rPr>
                <w:rFonts w:cs="Arial"/>
                <w:sz w:val="20"/>
                <w:szCs w:val="20"/>
              </w:rPr>
              <w:t>Beschrijving opdracht</w:t>
            </w:r>
          </w:p>
          <w:p w14:paraId="01CB9985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ACD46AC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  <w:p w14:paraId="301D4001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  <w:p w14:paraId="6D2D3928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  <w:p w14:paraId="7AF6A8B7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  <w:p w14:paraId="63B377FA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  <w:p w14:paraId="770EA9A1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  <w:p w14:paraId="088E7057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  <w:p w14:paraId="5B786DFB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  <w:p w14:paraId="36200EC0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  <w:p w14:paraId="06E2AA0E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</w:tr>
      <w:tr w:rsidR="00E56524" w:rsidRPr="00E56524" w14:paraId="70B6B634" w14:textId="77777777" w:rsidTr="00AF2D8A">
        <w:tc>
          <w:tcPr>
            <w:tcW w:w="3369" w:type="dxa"/>
          </w:tcPr>
          <w:p w14:paraId="3632E845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  <w:r w:rsidRPr="00E56524">
              <w:rPr>
                <w:rFonts w:cs="Arial"/>
                <w:sz w:val="20"/>
                <w:szCs w:val="20"/>
              </w:rPr>
              <w:t>Periode uitvoering opdracht</w:t>
            </w:r>
            <w:r w:rsidRPr="00E56524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A058052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  <w:r w:rsidRPr="00E56524">
              <w:rPr>
                <w:rFonts w:cs="Arial"/>
                <w:sz w:val="20"/>
                <w:szCs w:val="20"/>
              </w:rPr>
              <w:t>Van ………..  tot  ……………………</w:t>
            </w:r>
          </w:p>
          <w:p w14:paraId="2018C127" w14:textId="77777777" w:rsidR="00E56524" w:rsidRPr="00E56524" w:rsidRDefault="00E56524" w:rsidP="00AF2D8A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C0D31AB" w14:textId="77777777" w:rsidR="00E56524" w:rsidRPr="001B683A" w:rsidRDefault="00E56524" w:rsidP="001B683A">
      <w:pPr>
        <w:pStyle w:val="Geenafstand"/>
        <w:rPr>
          <w:rFonts w:cs="Arial"/>
        </w:rPr>
      </w:pPr>
    </w:p>
    <w:sectPr w:rsidR="00E56524" w:rsidRPr="001B683A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4CB29" w14:textId="77777777" w:rsidR="00B26C6F" w:rsidRPr="00E56524" w:rsidRDefault="00B26C6F" w:rsidP="00B26C6F">
      <w:r w:rsidRPr="00E56524">
        <w:separator/>
      </w:r>
    </w:p>
  </w:endnote>
  <w:endnote w:type="continuationSeparator" w:id="0">
    <w:p w14:paraId="77333DAC" w14:textId="77777777" w:rsidR="00B26C6F" w:rsidRPr="00E56524" w:rsidRDefault="00B26C6F" w:rsidP="00B26C6F">
      <w:r w:rsidRPr="00E565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42056" w14:textId="77777777" w:rsidR="00B26C6F" w:rsidRPr="00E56524" w:rsidRDefault="00B26C6F" w:rsidP="00B26C6F">
      <w:r w:rsidRPr="00E56524">
        <w:separator/>
      </w:r>
    </w:p>
  </w:footnote>
  <w:footnote w:type="continuationSeparator" w:id="0">
    <w:p w14:paraId="6FE85AFB" w14:textId="77777777" w:rsidR="00B26C6F" w:rsidRPr="00E56524" w:rsidRDefault="00B26C6F" w:rsidP="00B26C6F">
      <w:r w:rsidRPr="00E565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7B3AE" w14:textId="1317F5CB" w:rsidR="00B26C6F" w:rsidRPr="00E56524" w:rsidRDefault="00B26C6F" w:rsidP="00B26C6F">
    <w:pPr>
      <w:pStyle w:val="Koptekst"/>
      <w:jc w:val="right"/>
    </w:pPr>
    <w:r w:rsidRPr="00E56524">
      <w:rPr>
        <w:noProof/>
      </w:rPr>
      <w:drawing>
        <wp:inline distT="0" distB="0" distL="0" distR="0" wp14:anchorId="193D15CF" wp14:editId="577A6E5B">
          <wp:extent cx="1171575" cy="931681"/>
          <wp:effectExtent l="0" t="0" r="0" b="1905"/>
          <wp:docPr id="1" name="Afbeelding 1" descr="https://westmaasenwaal.simsocialintranet.nl/Content/simsite/file/57fe29fb33db6d882b008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estmaasenwaal.simsocialintranet.nl/Content/simsite/file/57fe29fb33db6d882b0083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28" cy="934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1019B"/>
    <w:multiLevelType w:val="hybridMultilevel"/>
    <w:tmpl w:val="2604DC10"/>
    <w:lvl w:ilvl="0" w:tplc="E19A917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50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6F"/>
    <w:rsid w:val="001B683A"/>
    <w:rsid w:val="00B26C6F"/>
    <w:rsid w:val="00C2111F"/>
    <w:rsid w:val="00D45175"/>
    <w:rsid w:val="00E56524"/>
    <w:rsid w:val="00EC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7117"/>
  <w15:chartTrackingRefBased/>
  <w15:docId w15:val="{6BD09277-E6AE-47D8-873D-7035369E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6C6F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B683A"/>
    <w:pPr>
      <w:spacing w:after="0" w:line="240" w:lineRule="auto"/>
    </w:pPr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B26C6F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KoptekstChar">
    <w:name w:val="Koptekst Char"/>
    <w:basedOn w:val="Standaardalinea-lettertype"/>
    <w:link w:val="Koptekst"/>
    <w:uiPriority w:val="99"/>
    <w:rsid w:val="00B26C6F"/>
  </w:style>
  <w:style w:type="paragraph" w:styleId="Voettekst">
    <w:name w:val="footer"/>
    <w:basedOn w:val="Standaard"/>
    <w:link w:val="VoettekstChar"/>
    <w:uiPriority w:val="99"/>
    <w:unhideWhenUsed/>
    <w:rsid w:val="00B26C6F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6C6F"/>
  </w:style>
  <w:style w:type="table" w:styleId="Tabelraster">
    <w:name w:val="Table Grid"/>
    <w:basedOn w:val="Standaardtabel"/>
    <w:uiPriority w:val="59"/>
    <w:rsid w:val="00E56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E56524"/>
    <w:pPr>
      <w:spacing w:after="160" w:line="259" w:lineRule="auto"/>
      <w:ind w:left="720"/>
      <w:contextualSpacing/>
    </w:pPr>
    <w:rPr>
      <w:rFonts w:ascii="Corbel" w:hAnsi="Corbel"/>
      <w:sz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56524"/>
    <w:rPr>
      <w:rFonts w:ascii="Corbel" w:hAnsi="Corbe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lherregraven\Temp\Templafy\WordVsto\gjt4arf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bb55a4-dd89-4688-82ee-6528f5bc5702">
      <Value>4</Value>
      <Value>7</Value>
    </TaxCatchAll>
    <d153a16990974a2898de449061a5516e xmlns="5be3a68f-9056-4276-be2b-99527c02eb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Ja</TermName>
          <TermId xmlns="http://schemas.microsoft.com/office/infopath/2007/PartnerControls">845ef572-5f49-4e3a-b2e5-3914075ea382</TermId>
        </TermInfo>
      </Terms>
    </d153a16990974a2898de449061a5516e>
    <i21193146206439e969a0bc2c43301b6 xmlns="5be3a68f-9056-4276-be2b-99527c02eb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Bijlage</TermName>
          <TermId xmlns="http://schemas.microsoft.com/office/infopath/2007/PartnerControls">dd75cb3f-13f3-45fe-a235-6825602cce34</TermId>
        </TermInfo>
      </Terms>
    </i21193146206439e969a0bc2c43301b6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BB4AB92A8A144B3FF86D32E5C2226" ma:contentTypeVersion="9" ma:contentTypeDescription="Create a new document." ma:contentTypeScope="" ma:versionID="ed5ad5ff1fe26bf83e9747626886f3f2">
  <xsd:schema xmlns:xsd="http://www.w3.org/2001/XMLSchema" xmlns:xs="http://www.w3.org/2001/XMLSchema" xmlns:p="http://schemas.microsoft.com/office/2006/metadata/properties" xmlns:ns2="5be3a68f-9056-4276-be2b-99527c02eb8a" xmlns:ns3="51bb55a4-dd89-4688-82ee-6528f5bc5702" targetNamespace="http://schemas.microsoft.com/office/2006/metadata/properties" ma:root="true" ma:fieldsID="f6c27fff3d2d7b6540bbb53a466dca35" ns2:_="" ns3:_="">
    <xsd:import namespace="5be3a68f-9056-4276-be2b-99527c02eb8a"/>
    <xsd:import namespace="51bb55a4-dd89-4688-82ee-6528f5bc5702"/>
    <xsd:element name="properties">
      <xsd:complexType>
        <xsd:sequence>
          <xsd:element name="documentManagement">
            <xsd:complexType>
              <xsd:all>
                <xsd:element ref="ns2:i21193146206439e969a0bc2c43301b6" minOccurs="0"/>
                <xsd:element ref="ns3:TaxCatchAll" minOccurs="0"/>
                <xsd:element ref="ns2:d153a16990974a2898de449061a5516e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3a68f-9056-4276-be2b-99527c02eb8a" elementFormDefault="qualified">
    <xsd:import namespace="http://schemas.microsoft.com/office/2006/documentManagement/types"/>
    <xsd:import namespace="http://schemas.microsoft.com/office/infopath/2007/PartnerControls"/>
    <xsd:element name="i21193146206439e969a0bc2c43301b6" ma:index="9" ma:taxonomy="true" ma:internalName="i21193146206439e969a0bc2c43301b6" ma:taxonomyFieldName="Soort" ma:displayName="Soort" ma:readOnly="false" ma:default="" ma:fieldId="{22119314-6206-439e-969a-0bc2c43301b6}" ma:sspId="19b1ac29-2150-48ce-9ff0-13cdeed8c2e1" ma:termSetId="2094eb55-e415-41d1-93b9-9ce2ce5a1c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53a16990974a2898de449061a5516e" ma:index="12" ma:taxonomy="true" ma:internalName="d153a16990974a2898de449061a5516e" ma:taxonomyFieldName="Archiefwaardig" ma:displayName="Archiefwaardig" ma:default="" ma:fieldId="{d153a169-9097-4a28-98de-449061a5516e}" ma:sspId="19b1ac29-2150-48ce-9ff0-13cdeed8c2e1" ma:termSetId="5566785a-ae59-4244-adb3-ce636faed4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b55a4-dd89-4688-82ee-6528f5bc57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92b6831-ed8a-467a-b029-15b62bfa0c24}" ma:internalName="TaxCatchAll" ma:showField="CatchAllData" ma:web="51bb55a4-dd89-4688-82ee-6528f5bc57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emplafyTemplateConfiguration><![CDATA[{"elementsMetadata":[],"transformationConfigurations":[],"templateName":"Leeg document.Stijl en lettertype","templateDescription":"","enableDocumentContentUpdater":false,"version":"2.0"}]]></TemplafyTemplateConfiguration>
</file>

<file path=customXml/item5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2776D6AA-958B-43FD-AE49-ABA2F87FEC23}">
  <ds:schemaRefs>
    <ds:schemaRef ds:uri="5be3a68f-9056-4276-be2b-99527c02eb8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1bb55a4-dd89-4688-82ee-6528f5bc5702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2488376-1913-483F-A2AE-310B156040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D21D0F-DC0A-48A9-AC6B-9AF69CB4D24E}"/>
</file>

<file path=customXml/itemProps4.xml><?xml version="1.0" encoding="utf-8"?>
<ds:datastoreItem xmlns:ds="http://schemas.openxmlformats.org/officeDocument/2006/customXml" ds:itemID="{C3B1ADA8-7768-4937-ADB4-586A1E93550B}">
  <ds:schemaRefs/>
</ds:datastoreItem>
</file>

<file path=customXml/itemProps5.xml><?xml version="1.0" encoding="utf-8"?>
<ds:datastoreItem xmlns:ds="http://schemas.openxmlformats.org/officeDocument/2006/customXml" ds:itemID="{A5CEAFBD-BBB0-4FF0-9252-68C395D2BF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gjt4arf3</Template>
  <TotalTime>8</TotalTime>
  <Pages>1</Pages>
  <Words>126</Words>
  <Characters>694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lherregraven</dc:creator>
  <cp:keywords/>
  <dc:description/>
  <cp:lastModifiedBy>Lianne Herregraven</cp:lastModifiedBy>
  <cp:revision>4</cp:revision>
  <dcterms:created xsi:type="dcterms:W3CDTF">2025-09-03T06:43:00Z</dcterms:created>
  <dcterms:modified xsi:type="dcterms:W3CDTF">2025-09-03T06:55:00Z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wmw</vt:lpwstr>
  </property>
  <property fmtid="{D5CDD505-2E9C-101B-9397-08002B2CF9AE}" pid="3" name="TemplafyTemplateId">
    <vt:lpwstr>787873233917181987</vt:lpwstr>
  </property>
  <property fmtid="{D5CDD505-2E9C-101B-9397-08002B2CF9AE}" pid="4" name="TemplafyUserProfileId">
    <vt:lpwstr>813709669878988853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  <property fmtid="{D5CDD505-2E9C-101B-9397-08002B2CF9AE}" pid="7" name="ContentTypeId">
    <vt:lpwstr>0x010100BDABB4AB92A8A144B3FF86D32E5C2226</vt:lpwstr>
  </property>
  <property fmtid="{D5CDD505-2E9C-101B-9397-08002B2CF9AE}" pid="8" name="Soort">
    <vt:lpwstr>7;#Bijlage|dd75cb3f-13f3-45fe-a235-6825602cce34</vt:lpwstr>
  </property>
  <property fmtid="{D5CDD505-2E9C-101B-9397-08002B2CF9AE}" pid="9" name="Archiefwaardig">
    <vt:lpwstr>4;#Ja|845ef572-5f49-4e3a-b2e5-3914075ea382</vt:lpwstr>
  </property>
</Properties>
</file>