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4445285B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e </w:t>
      </w:r>
      <w:r w:rsidR="00B26D48">
        <w:rPr>
          <w:rFonts w:asciiTheme="majorHAnsi" w:hAnsiTheme="majorHAnsi" w:cstheme="majorHAnsi"/>
          <w:bCs/>
          <w:color w:val="CBA052"/>
          <w:sz w:val="40"/>
          <w:szCs w:val="40"/>
        </w:rPr>
        <w:t>8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33A6" w14:textId="77777777" w:rsidR="00726DFC" w:rsidRDefault="00726DFC" w:rsidP="003D4B84">
      <w:r>
        <w:separator/>
      </w:r>
    </w:p>
  </w:endnote>
  <w:endnote w:type="continuationSeparator" w:id="0">
    <w:p w14:paraId="0FE12A10" w14:textId="77777777" w:rsidR="00726DFC" w:rsidRDefault="00726DFC" w:rsidP="003D4B84">
      <w:r>
        <w:continuationSeparator/>
      </w:r>
    </w:p>
  </w:endnote>
  <w:endnote w:type="continuationNotice" w:id="1">
    <w:p w14:paraId="38DF02FE" w14:textId="77777777" w:rsidR="00726DFC" w:rsidRDefault="00726D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E079B" w14:textId="77777777" w:rsidR="00726DFC" w:rsidRDefault="00726DFC" w:rsidP="003D4B84">
      <w:r>
        <w:separator/>
      </w:r>
    </w:p>
  </w:footnote>
  <w:footnote w:type="continuationSeparator" w:id="0">
    <w:p w14:paraId="55AA5D3D" w14:textId="77777777" w:rsidR="00726DFC" w:rsidRDefault="00726DFC" w:rsidP="003D4B84">
      <w:r>
        <w:continuationSeparator/>
      </w:r>
    </w:p>
  </w:footnote>
  <w:footnote w:type="continuationNotice" w:id="1">
    <w:p w14:paraId="218EE3A8" w14:textId="77777777" w:rsidR="00726DFC" w:rsidRDefault="00726D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30B5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26DFC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6D48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CE20F6CB1BB4EB2BE102BEC230855" ma:contentTypeVersion="3" ma:contentTypeDescription="Create a new document." ma:contentTypeScope="" ma:versionID="9ead86e82fef0a68b29c5adffaf6a211">
  <xsd:schema xmlns:xsd="http://www.w3.org/2001/XMLSchema" xmlns:xs="http://www.w3.org/2001/XMLSchema" xmlns:p="http://schemas.microsoft.com/office/2006/metadata/properties" xmlns:ns2="0d2633ec-1b55-4296-82cd-3d513f608c29" targetNamespace="http://schemas.microsoft.com/office/2006/metadata/properties" ma:root="true" ma:fieldsID="dd0baaea313b2821264333053d068132" ns2:_="">
    <xsd:import namespace="0d2633ec-1b55-4296-82cd-3d513f608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3ec-1b55-4296-82cd-3d513f60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4E92EB-8C0E-4308-AA61-5C3F6E327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633ec-1b55-4296-82cd-3d513f608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6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Willem Maassen van den Brink</cp:lastModifiedBy>
  <cp:revision>12</cp:revision>
  <cp:lastPrinted>2018-11-14T09:05:00Z</cp:lastPrinted>
  <dcterms:created xsi:type="dcterms:W3CDTF">2025-04-03T09:11:00Z</dcterms:created>
  <dcterms:modified xsi:type="dcterms:W3CDTF">2026-02-23T10:00:00Z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0x010100A72CE20F6CB1BB4EB2BE102BEC230855</vt:lpwstr>
  </property>
  <property fmtid="{D5CDD505-2E9C-101B-9397-08002B2CF9AE}" pid="3" name="MediaServiceImageTags">
    <vt:lpwstr/>
  </property>
</Properties>
</file>